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E9D" w:rsidRDefault="00212E9D" w:rsidP="00212E9D">
      <w:pPr>
        <w:spacing w:line="480" w:lineRule="auto"/>
      </w:pPr>
      <w:r>
        <w:rPr>
          <w:b/>
        </w:rPr>
        <w:t>Supplementary material captions</w:t>
      </w:r>
    </w:p>
    <w:p w:rsidR="00212E9D" w:rsidRDefault="00212E9D" w:rsidP="00212E9D">
      <w:pPr>
        <w:spacing w:line="480" w:lineRule="auto"/>
        <w:rPr>
          <w:b/>
        </w:rPr>
      </w:pPr>
    </w:p>
    <w:p w:rsidR="00212E9D" w:rsidRDefault="00212E9D" w:rsidP="00212E9D">
      <w:pPr>
        <w:spacing w:line="480" w:lineRule="auto"/>
      </w:pPr>
      <w:r>
        <w:rPr>
          <w:b/>
        </w:rPr>
        <w:t>Video A1</w:t>
      </w:r>
    </w:p>
    <w:p w:rsidR="00212E9D" w:rsidRDefault="00212E9D" w:rsidP="00212E9D">
      <w:pPr>
        <w:spacing w:line="480" w:lineRule="auto"/>
      </w:pPr>
      <w:r>
        <w:rPr>
          <w:i/>
        </w:rPr>
        <w:t>Partamona helleri</w:t>
      </w:r>
      <w:r>
        <w:t xml:space="preserve"> worker crash landing into the nest entrance in slow motion, recorded at 220 FPS. S</w:t>
      </w:r>
      <w:r>
        <w:rPr>
          <w:rFonts w:cs="Times New Roman"/>
        </w:rPr>
        <w:t>ã</w:t>
      </w:r>
      <w:r>
        <w:t>o Paulo State, Brazil.</w:t>
      </w:r>
    </w:p>
    <w:p w:rsidR="00212E9D" w:rsidRDefault="00212E9D" w:rsidP="00212E9D">
      <w:pPr>
        <w:spacing w:line="480" w:lineRule="auto"/>
      </w:pPr>
    </w:p>
    <w:p w:rsidR="00212E9D" w:rsidRDefault="00212E9D" w:rsidP="00212E9D">
      <w:pPr>
        <w:spacing w:line="480" w:lineRule="auto"/>
        <w:rPr>
          <w:b/>
        </w:rPr>
      </w:pPr>
      <w:r>
        <w:rPr>
          <w:b/>
        </w:rPr>
        <w:t>Video A2</w:t>
      </w:r>
    </w:p>
    <w:p w:rsidR="00212E9D" w:rsidRDefault="00212E9D" w:rsidP="00212E9D">
      <w:pPr>
        <w:spacing w:line="480" w:lineRule="auto"/>
      </w:pPr>
      <w:r>
        <w:rPr>
          <w:i/>
        </w:rPr>
        <w:t>Partamona helleri</w:t>
      </w:r>
      <w:r>
        <w:t xml:space="preserve"> workers crash landing into the nest entrance in real time. S</w:t>
      </w:r>
      <w:r>
        <w:rPr>
          <w:rFonts w:cs="Times New Roman"/>
        </w:rPr>
        <w:t>ã</w:t>
      </w:r>
      <w:r>
        <w:t>o Paulo State, Brazil.</w:t>
      </w:r>
    </w:p>
    <w:p w:rsidR="00212E9D" w:rsidRDefault="00212E9D" w:rsidP="00212E9D">
      <w:pPr>
        <w:spacing w:line="480" w:lineRule="auto"/>
      </w:pPr>
    </w:p>
    <w:p w:rsidR="00212E9D" w:rsidRDefault="00212E9D" w:rsidP="00212E9D">
      <w:pPr>
        <w:spacing w:line="480" w:lineRule="auto"/>
      </w:pPr>
      <w:r>
        <w:rPr>
          <w:b/>
        </w:rPr>
        <w:t>Figure A1</w:t>
      </w:r>
    </w:p>
    <w:p w:rsidR="00212E9D" w:rsidRPr="00BF2B0E" w:rsidRDefault="00212E9D" w:rsidP="00212E9D">
      <w:pPr>
        <w:spacing w:line="480" w:lineRule="auto"/>
      </w:pPr>
      <w:r>
        <w:t xml:space="preserve">Photographs of experimental set up, showing a </w:t>
      </w:r>
      <w:r>
        <w:rPr>
          <w:i/>
        </w:rPr>
        <w:t>Partamona helleri</w:t>
      </w:r>
      <w:r>
        <w:t xml:space="preserve"> colony, an approaching worker (red arrows) and marked background.</w:t>
      </w:r>
    </w:p>
    <w:p w:rsidR="003B6F0A" w:rsidRDefault="003B6F0A">
      <w:bookmarkStart w:id="0" w:name="_GoBack"/>
      <w:bookmarkEnd w:id="0"/>
    </w:p>
    <w:sectPr w:rsidR="003B6F0A" w:rsidSect="00293EA8">
      <w:footerReference w:type="default" r:id="rId4"/>
      <w:pgSz w:w="11906" w:h="16838"/>
      <w:pgMar w:top="720" w:right="720" w:bottom="720" w:left="72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25419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4146" w:rsidRDefault="00212E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84146" w:rsidRDefault="00212E9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5B2"/>
    <w:rsid w:val="00212E9D"/>
    <w:rsid w:val="003845B2"/>
    <w:rsid w:val="003B6F0A"/>
    <w:rsid w:val="00B62BDC"/>
    <w:rsid w:val="00DD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C8DC4"/>
  <w15:chartTrackingRefBased/>
  <w15:docId w15:val="{5F1F664C-98F2-4550-B7D3-7BC95B9B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5B2"/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45B2"/>
    <w:pPr>
      <w:spacing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845B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45B2"/>
    <w:rPr>
      <w:rFonts w:cstheme="minorBidi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384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15E3DF65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Sussex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Shackleton</dc:creator>
  <cp:keywords/>
  <dc:description/>
  <cp:lastModifiedBy>Kyle Shackleton</cp:lastModifiedBy>
  <cp:revision>2</cp:revision>
  <dcterms:created xsi:type="dcterms:W3CDTF">2019-04-26T12:38:00Z</dcterms:created>
  <dcterms:modified xsi:type="dcterms:W3CDTF">2019-04-26T12:38:00Z</dcterms:modified>
</cp:coreProperties>
</file>