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Description of Morphological characteristics and indicators</w:t>
      </w:r>
    </w:p>
    <w:tbl>
      <w:tblPr>
        <w:tblStyle w:val="11"/>
        <w:tblpPr w:leftFromText="180" w:rightFromText="180" w:vertAnchor="text" w:tblpXSpec="center" w:tblpY="1"/>
        <w:tblOverlap w:val="never"/>
        <w:tblW w:w="7882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6"/>
        <w:gridCol w:w="566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Morphological characteristics or indicators</w:t>
            </w:r>
          </w:p>
        </w:tc>
        <w:tc>
          <w:tcPr>
            <w:tcW w:w="566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Description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Weight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Snout-vent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Head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HW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Head width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Snout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Internasal distance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IOD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Interobital distance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ULW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Upper lid width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Eye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TM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Tympanic membrane diameter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LFH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Length of forearm and hand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FAW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Forearm width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Leg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Shank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Foot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Mouth arrises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BW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Bucca width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IHMT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Internal hemorrhage metatarsal tubercle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MTM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Mouth to tympanic membrane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MTS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Mouth to spat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MTN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Mouth to nose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FL3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third finger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FL1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first finger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Thigh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FTL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fourth toe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Metacarpal tubercle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Fatness (K)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 = (W/SVL3)*100, reflect individual fatness and growth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IOD/HW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Binocular parallax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HW/SVL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Proportion of the head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HL/SVL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Proportion of the head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HW/HL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Head shape of bodies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SL/TL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length ratio of the two main moment arms of the jump lever, which is related to the jumping ability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Weight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Snout-vent length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</w:t>
            </w:r>
          </w:p>
        </w:tc>
        <w:tc>
          <w:tcPr>
            <w:tcW w:w="5666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Head length</w:t>
            </w:r>
          </w:p>
        </w:tc>
      </w:tr>
    </w:tbl>
    <w:p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>
      <w:footerReference r:id="rId5" w:type="first"/>
      <w:pgSz w:w="11906" w:h="16838"/>
      <w:pgMar w:top="1440" w:right="1797" w:bottom="1440" w:left="1797" w:header="1021" w:footer="340" w:gutter="0"/>
      <w:lnNumType w:countBy="1" w:distance="255" w:restart="continuous"/>
      <w:pgNumType w:start="1"/>
      <w:cols w:space="425" w:num="1"/>
      <w:titlePg/>
      <w:bidi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9"/>
      <w:tabs>
        <w:tab w:val="right" w:pos="10466"/>
        <w:tab w:val="clear" w:pos="8845"/>
      </w:tabs>
      <w:spacing w:line="240" w:lineRule="auto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B468F5"/>
    <w:multiLevelType w:val="multilevel"/>
    <w:tmpl w:val="18B468F5"/>
    <w:lvl w:ilvl="0" w:tentative="0">
      <w:start w:val="1"/>
      <w:numFmt w:val="decimal"/>
      <w:pStyle w:val="38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C6F5D"/>
    <w:multiLevelType w:val="multilevel"/>
    <w:tmpl w:val="1E0C6F5D"/>
    <w:lvl w:ilvl="0" w:tentative="0">
      <w:start w:val="1"/>
      <w:numFmt w:val="decimal"/>
      <w:pStyle w:val="85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entative="0">
      <w:start w:val="1"/>
      <w:numFmt w:val="bullet"/>
      <w:lvlText w:val="o"/>
      <w:lvlJc w:val="left"/>
      <w:pPr>
        <w:ind w:left="40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47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54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62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69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76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83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088" w:hanging="360"/>
      </w:pPr>
      <w:rPr>
        <w:rFonts w:hint="default" w:ascii="Wingdings" w:hAnsi="Wingdings"/>
      </w:rPr>
    </w:lvl>
  </w:abstractNum>
  <w:abstractNum w:abstractNumId="2">
    <w:nsid w:val="20B278C7"/>
    <w:multiLevelType w:val="multilevel"/>
    <w:tmpl w:val="20B278C7"/>
    <w:lvl w:ilvl="0" w:tentative="0">
      <w:start w:val="1"/>
      <w:numFmt w:val="bullet"/>
      <w:pStyle w:val="39"/>
      <w:lvlText w:val=""/>
      <w:lvlJc w:val="left"/>
      <w:pPr>
        <w:ind w:left="3033" w:hanging="425"/>
      </w:pPr>
      <w:rPr>
        <w:rFonts w:hint="default" w:ascii="Symbol" w:hAnsi="Symbol"/>
        <w:b w:val="0"/>
        <w:i w:val="0"/>
        <w:sz w:val="20"/>
        <w:vertAlign w:val="baseline"/>
      </w:rPr>
    </w:lvl>
    <w:lvl w:ilvl="1" w:tentative="0">
      <w:start w:val="1"/>
      <w:numFmt w:val="bullet"/>
      <w:lvlText w:val="o"/>
      <w:lvlJc w:val="left"/>
      <w:pPr>
        <w:ind w:left="40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47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54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62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69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76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83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088" w:hanging="360"/>
      </w:pPr>
      <w:rPr>
        <w:rFonts w:hint="default" w:ascii="Wingdings" w:hAnsi="Wingdings"/>
      </w:rPr>
    </w:lvl>
  </w:abstractNum>
  <w:abstractNum w:abstractNumId="3">
    <w:nsid w:val="3F0D2060"/>
    <w:multiLevelType w:val="multilevel"/>
    <w:tmpl w:val="3F0D2060"/>
    <w:lvl w:ilvl="0" w:tentative="0">
      <w:start w:val="1"/>
      <w:numFmt w:val="decimal"/>
      <w:pStyle w:val="53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7"/>
  <w:bordersDoNotSurroundHeader w:val="1"/>
  <w:bordersDoNotSurroundFooter w:val="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attachedTemplate r:id="rId1"/>
  <w:documentProtection w:enforcement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iY2ZkNzJlNWVjZDg2YjQyMzkyMzczZmMzN2UzOG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Zoological Studies Copy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tt5xvtk25twbefrrl5v2dpv5tfvzt0v5zf&quot;&gt;Rana dybowskii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/record-ids&gt;&lt;/item&gt;&lt;/Libraries&gt;"/>
  </w:docVars>
  <w:rsids>
    <w:rsidRoot w:val="00174EC1"/>
    <w:rsid w:val="0000273F"/>
    <w:rsid w:val="00023BD4"/>
    <w:rsid w:val="00031CB1"/>
    <w:rsid w:val="00035404"/>
    <w:rsid w:val="00036A2F"/>
    <w:rsid w:val="00040818"/>
    <w:rsid w:val="00044296"/>
    <w:rsid w:val="00052190"/>
    <w:rsid w:val="00062BCE"/>
    <w:rsid w:val="00065C2F"/>
    <w:rsid w:val="00072D6E"/>
    <w:rsid w:val="000745B3"/>
    <w:rsid w:val="0008665A"/>
    <w:rsid w:val="000A63DD"/>
    <w:rsid w:val="000B571A"/>
    <w:rsid w:val="000B7DEB"/>
    <w:rsid w:val="000D52D7"/>
    <w:rsid w:val="000F2CCB"/>
    <w:rsid w:val="000F5B55"/>
    <w:rsid w:val="000F65F0"/>
    <w:rsid w:val="00101399"/>
    <w:rsid w:val="00116A52"/>
    <w:rsid w:val="00130FB9"/>
    <w:rsid w:val="00131944"/>
    <w:rsid w:val="00144568"/>
    <w:rsid w:val="00174EC1"/>
    <w:rsid w:val="001813B1"/>
    <w:rsid w:val="001901C1"/>
    <w:rsid w:val="00196C80"/>
    <w:rsid w:val="001A09C8"/>
    <w:rsid w:val="001B27CF"/>
    <w:rsid w:val="001C6B9C"/>
    <w:rsid w:val="001E0D28"/>
    <w:rsid w:val="001E2AEB"/>
    <w:rsid w:val="001E67F4"/>
    <w:rsid w:val="001F6532"/>
    <w:rsid w:val="00207F6F"/>
    <w:rsid w:val="00224ADC"/>
    <w:rsid w:val="002370EE"/>
    <w:rsid w:val="002438DB"/>
    <w:rsid w:val="002459B0"/>
    <w:rsid w:val="00246AE8"/>
    <w:rsid w:val="00267A9B"/>
    <w:rsid w:val="00271268"/>
    <w:rsid w:val="002722BC"/>
    <w:rsid w:val="002A21D3"/>
    <w:rsid w:val="002A533A"/>
    <w:rsid w:val="002A64D3"/>
    <w:rsid w:val="002C57A6"/>
    <w:rsid w:val="002D1109"/>
    <w:rsid w:val="002D2193"/>
    <w:rsid w:val="002E2932"/>
    <w:rsid w:val="002F5F85"/>
    <w:rsid w:val="00313025"/>
    <w:rsid w:val="003163F9"/>
    <w:rsid w:val="0032066E"/>
    <w:rsid w:val="0032135F"/>
    <w:rsid w:val="00326141"/>
    <w:rsid w:val="0033455E"/>
    <w:rsid w:val="00340D4C"/>
    <w:rsid w:val="003466C1"/>
    <w:rsid w:val="0035782F"/>
    <w:rsid w:val="00371D40"/>
    <w:rsid w:val="00392DF1"/>
    <w:rsid w:val="00394EE4"/>
    <w:rsid w:val="0039792D"/>
    <w:rsid w:val="003A3608"/>
    <w:rsid w:val="003B1C74"/>
    <w:rsid w:val="003C1001"/>
    <w:rsid w:val="003C4747"/>
    <w:rsid w:val="003D0AC5"/>
    <w:rsid w:val="003D267B"/>
    <w:rsid w:val="003D27C2"/>
    <w:rsid w:val="003E1A5A"/>
    <w:rsid w:val="003E46DF"/>
    <w:rsid w:val="004013F3"/>
    <w:rsid w:val="00401D30"/>
    <w:rsid w:val="00411396"/>
    <w:rsid w:val="00413713"/>
    <w:rsid w:val="004160DC"/>
    <w:rsid w:val="004256E5"/>
    <w:rsid w:val="00427C9D"/>
    <w:rsid w:val="0043214D"/>
    <w:rsid w:val="00452882"/>
    <w:rsid w:val="00457BBC"/>
    <w:rsid w:val="0047132B"/>
    <w:rsid w:val="00472C35"/>
    <w:rsid w:val="00474BBB"/>
    <w:rsid w:val="00486C88"/>
    <w:rsid w:val="00496979"/>
    <w:rsid w:val="004C0827"/>
    <w:rsid w:val="004E5595"/>
    <w:rsid w:val="005032DB"/>
    <w:rsid w:val="00510859"/>
    <w:rsid w:val="0051330D"/>
    <w:rsid w:val="00515729"/>
    <w:rsid w:val="00516AED"/>
    <w:rsid w:val="00521100"/>
    <w:rsid w:val="00544941"/>
    <w:rsid w:val="0054518B"/>
    <w:rsid w:val="00572FBF"/>
    <w:rsid w:val="00581F7A"/>
    <w:rsid w:val="005833A1"/>
    <w:rsid w:val="00594DC6"/>
    <w:rsid w:val="005B3260"/>
    <w:rsid w:val="005D0338"/>
    <w:rsid w:val="005E0472"/>
    <w:rsid w:val="005F341A"/>
    <w:rsid w:val="0061136F"/>
    <w:rsid w:val="0061246A"/>
    <w:rsid w:val="00614264"/>
    <w:rsid w:val="00620191"/>
    <w:rsid w:val="00620C3D"/>
    <w:rsid w:val="00627C23"/>
    <w:rsid w:val="00634375"/>
    <w:rsid w:val="00640B28"/>
    <w:rsid w:val="00642943"/>
    <w:rsid w:val="006451E4"/>
    <w:rsid w:val="0065226D"/>
    <w:rsid w:val="00671937"/>
    <w:rsid w:val="00690510"/>
    <w:rsid w:val="00692393"/>
    <w:rsid w:val="006A20B3"/>
    <w:rsid w:val="006B00C9"/>
    <w:rsid w:val="006B16E9"/>
    <w:rsid w:val="006B1E9F"/>
    <w:rsid w:val="006B4382"/>
    <w:rsid w:val="006B5D6E"/>
    <w:rsid w:val="006D0FE4"/>
    <w:rsid w:val="006F3E61"/>
    <w:rsid w:val="00702597"/>
    <w:rsid w:val="00732F1F"/>
    <w:rsid w:val="00735CDA"/>
    <w:rsid w:val="00755744"/>
    <w:rsid w:val="00764C74"/>
    <w:rsid w:val="00771775"/>
    <w:rsid w:val="00775C36"/>
    <w:rsid w:val="00785931"/>
    <w:rsid w:val="007A4795"/>
    <w:rsid w:val="007A5C70"/>
    <w:rsid w:val="007B14DC"/>
    <w:rsid w:val="007B7BB1"/>
    <w:rsid w:val="007C0006"/>
    <w:rsid w:val="007D06A2"/>
    <w:rsid w:val="007E1525"/>
    <w:rsid w:val="007E30D1"/>
    <w:rsid w:val="007F47E0"/>
    <w:rsid w:val="007F5016"/>
    <w:rsid w:val="007F78A4"/>
    <w:rsid w:val="00804D77"/>
    <w:rsid w:val="00815360"/>
    <w:rsid w:val="00820D6E"/>
    <w:rsid w:val="00825E17"/>
    <w:rsid w:val="00837C8E"/>
    <w:rsid w:val="00846673"/>
    <w:rsid w:val="00847126"/>
    <w:rsid w:val="00862D2D"/>
    <w:rsid w:val="008671AC"/>
    <w:rsid w:val="00873A00"/>
    <w:rsid w:val="00891E99"/>
    <w:rsid w:val="008928EA"/>
    <w:rsid w:val="00897EB1"/>
    <w:rsid w:val="008C1C8D"/>
    <w:rsid w:val="008C6294"/>
    <w:rsid w:val="008D4759"/>
    <w:rsid w:val="008E0E61"/>
    <w:rsid w:val="008F7D55"/>
    <w:rsid w:val="00907F95"/>
    <w:rsid w:val="00914EC7"/>
    <w:rsid w:val="00922524"/>
    <w:rsid w:val="00927647"/>
    <w:rsid w:val="009519E6"/>
    <w:rsid w:val="0097159B"/>
    <w:rsid w:val="00971DEE"/>
    <w:rsid w:val="0097465F"/>
    <w:rsid w:val="009D2AAC"/>
    <w:rsid w:val="009E0B08"/>
    <w:rsid w:val="009F0AB9"/>
    <w:rsid w:val="009F687E"/>
    <w:rsid w:val="009F70E6"/>
    <w:rsid w:val="00A03837"/>
    <w:rsid w:val="00A10BF0"/>
    <w:rsid w:val="00A218D9"/>
    <w:rsid w:val="00A35AD4"/>
    <w:rsid w:val="00A408DD"/>
    <w:rsid w:val="00A514BE"/>
    <w:rsid w:val="00A6270D"/>
    <w:rsid w:val="00A70494"/>
    <w:rsid w:val="00A95A13"/>
    <w:rsid w:val="00A97300"/>
    <w:rsid w:val="00AA2C69"/>
    <w:rsid w:val="00AA6034"/>
    <w:rsid w:val="00AC560C"/>
    <w:rsid w:val="00AC6D5B"/>
    <w:rsid w:val="00AE11CB"/>
    <w:rsid w:val="00AE3F19"/>
    <w:rsid w:val="00AF1E37"/>
    <w:rsid w:val="00AF3BED"/>
    <w:rsid w:val="00AF6CBF"/>
    <w:rsid w:val="00B12F5D"/>
    <w:rsid w:val="00B234DC"/>
    <w:rsid w:val="00B33EC2"/>
    <w:rsid w:val="00B47050"/>
    <w:rsid w:val="00B47744"/>
    <w:rsid w:val="00B56087"/>
    <w:rsid w:val="00B57E68"/>
    <w:rsid w:val="00B60894"/>
    <w:rsid w:val="00B66AFE"/>
    <w:rsid w:val="00B840FD"/>
    <w:rsid w:val="00BA1032"/>
    <w:rsid w:val="00BA37A3"/>
    <w:rsid w:val="00BB4075"/>
    <w:rsid w:val="00BC1C06"/>
    <w:rsid w:val="00BD2EDC"/>
    <w:rsid w:val="00BE24FC"/>
    <w:rsid w:val="00BF5140"/>
    <w:rsid w:val="00C02EB8"/>
    <w:rsid w:val="00C17256"/>
    <w:rsid w:val="00C5095A"/>
    <w:rsid w:val="00C515F6"/>
    <w:rsid w:val="00C5255C"/>
    <w:rsid w:val="00C903CE"/>
    <w:rsid w:val="00CA395A"/>
    <w:rsid w:val="00CA5FAE"/>
    <w:rsid w:val="00CA735C"/>
    <w:rsid w:val="00CD09DD"/>
    <w:rsid w:val="00D05DE9"/>
    <w:rsid w:val="00D1048B"/>
    <w:rsid w:val="00D16FFC"/>
    <w:rsid w:val="00D20C10"/>
    <w:rsid w:val="00D21FB9"/>
    <w:rsid w:val="00D3540D"/>
    <w:rsid w:val="00D4154C"/>
    <w:rsid w:val="00D516E5"/>
    <w:rsid w:val="00D569D9"/>
    <w:rsid w:val="00D67C29"/>
    <w:rsid w:val="00D85A80"/>
    <w:rsid w:val="00DA2CF1"/>
    <w:rsid w:val="00DA2E28"/>
    <w:rsid w:val="00DC7740"/>
    <w:rsid w:val="00DD44BD"/>
    <w:rsid w:val="00DE27C7"/>
    <w:rsid w:val="00DE318C"/>
    <w:rsid w:val="00E005EA"/>
    <w:rsid w:val="00E026A9"/>
    <w:rsid w:val="00E037CB"/>
    <w:rsid w:val="00E12932"/>
    <w:rsid w:val="00E206EC"/>
    <w:rsid w:val="00E372D0"/>
    <w:rsid w:val="00E41B9D"/>
    <w:rsid w:val="00E431B5"/>
    <w:rsid w:val="00E4392F"/>
    <w:rsid w:val="00E44510"/>
    <w:rsid w:val="00E534AA"/>
    <w:rsid w:val="00E610B4"/>
    <w:rsid w:val="00E92783"/>
    <w:rsid w:val="00EA56B2"/>
    <w:rsid w:val="00EB622D"/>
    <w:rsid w:val="00ED08CC"/>
    <w:rsid w:val="00ED5C06"/>
    <w:rsid w:val="00EF6A3F"/>
    <w:rsid w:val="00F01440"/>
    <w:rsid w:val="00F04A88"/>
    <w:rsid w:val="00F11475"/>
    <w:rsid w:val="00F13D09"/>
    <w:rsid w:val="00F24E50"/>
    <w:rsid w:val="00F36017"/>
    <w:rsid w:val="00F70808"/>
    <w:rsid w:val="00F84E60"/>
    <w:rsid w:val="00FA0861"/>
    <w:rsid w:val="00FA754D"/>
    <w:rsid w:val="00FB4885"/>
    <w:rsid w:val="00FB5BEA"/>
    <w:rsid w:val="00FB5D8C"/>
    <w:rsid w:val="00FC72DB"/>
    <w:rsid w:val="00FD545F"/>
    <w:rsid w:val="00FE2650"/>
    <w:rsid w:val="00FE4A70"/>
    <w:rsid w:val="00FF50F8"/>
    <w:rsid w:val="107B3240"/>
    <w:rsid w:val="46ED0545"/>
    <w:rsid w:val="59797E22"/>
    <w:rsid w:val="5C461EDB"/>
    <w:rsid w:val="7894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qFormat="1" w:unhideWhenUsed="0" w:uiPriority="99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6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9"/>
    <w:uiPriority w:val="0"/>
  </w:style>
  <w:style w:type="paragraph" w:styleId="3">
    <w:name w:val="Body Text"/>
    <w:link w:val="78"/>
    <w:qFormat/>
    <w:uiPriority w:val="0"/>
    <w:pPr>
      <w:spacing w:after="120" w:line="340" w:lineRule="atLeast"/>
      <w:jc w:val="both"/>
    </w:pPr>
    <w:rPr>
      <w:rFonts w:ascii="Palatino Linotype" w:hAnsi="Palatino Linotype" w:eastAsia="宋体" w:cs="Times New Roman"/>
      <w:color w:val="000000"/>
      <w:sz w:val="24"/>
      <w:lang w:val="en-US" w:eastAsia="de-DE" w:bidi="ar-SA"/>
    </w:rPr>
  </w:style>
  <w:style w:type="paragraph" w:styleId="4">
    <w:name w:val="endnote text"/>
    <w:basedOn w:val="1"/>
    <w:link w:val="81"/>
    <w:semiHidden/>
    <w:unhideWhenUsed/>
    <w:uiPriority w:val="0"/>
    <w:pPr>
      <w:spacing w:line="240" w:lineRule="auto"/>
    </w:pPr>
  </w:style>
  <w:style w:type="paragraph" w:styleId="5">
    <w:name w:val="Balloon Text"/>
    <w:basedOn w:val="1"/>
    <w:link w:val="54"/>
    <w:qFormat/>
    <w:uiPriority w:val="99"/>
    <w:rPr>
      <w:rFonts w:cs="Tahoma"/>
      <w:szCs w:val="18"/>
    </w:rPr>
  </w:style>
  <w:style w:type="paragraph" w:styleId="6">
    <w:name w:val="footer"/>
    <w:basedOn w:val="1"/>
    <w:link w:val="57"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7">
    <w:name w:val="header"/>
    <w:basedOn w:val="1"/>
    <w:link w:val="3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paragraph" w:styleId="8">
    <w:name w:val="footnote text"/>
    <w:basedOn w:val="1"/>
    <w:link w:val="82"/>
    <w:semiHidden/>
    <w:unhideWhenUsed/>
    <w:uiPriority w:val="0"/>
    <w:pPr>
      <w:spacing w:line="240" w:lineRule="auto"/>
    </w:pPr>
  </w:style>
  <w:style w:type="paragraph" w:styleId="9">
    <w:name w:val="Normal (Web)"/>
    <w:basedOn w:val="1"/>
    <w:uiPriority w:val="99"/>
    <w:rPr>
      <w:szCs w:val="24"/>
    </w:rPr>
  </w:style>
  <w:style w:type="paragraph" w:styleId="10">
    <w:name w:val="annotation subject"/>
    <w:basedOn w:val="2"/>
    <w:next w:val="2"/>
    <w:link w:val="80"/>
    <w:qFormat/>
    <w:uiPriority w:val="0"/>
    <w:rPr>
      <w:b/>
      <w:bCs/>
    </w:rPr>
  </w:style>
  <w:style w:type="table" w:styleId="12">
    <w:name w:val="Table Grid"/>
    <w:basedOn w:val="11"/>
    <w:qFormat/>
    <w:uiPriority w:val="9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character" w:styleId="15">
    <w:name w:val="endnote reference"/>
    <w:qFormat/>
    <w:uiPriority w:val="0"/>
    <w:rPr>
      <w:vertAlign w:val="superscript"/>
    </w:rPr>
  </w:style>
  <w:style w:type="character" w:styleId="16">
    <w:name w:val="page number"/>
    <w:qFormat/>
    <w:uiPriority w:val="0"/>
  </w:style>
  <w:style w:type="character" w:styleId="17">
    <w:name w:val="FollowedHyperlink"/>
    <w:qFormat/>
    <w:uiPriority w:val="0"/>
    <w:rPr>
      <w:color w:val="954F72"/>
      <w:u w:val="single"/>
    </w:rPr>
  </w:style>
  <w:style w:type="character" w:styleId="18">
    <w:name w:val="line number"/>
    <w:qFormat/>
    <w:uiPriority w:val="99"/>
    <w:rPr>
      <w:rFonts w:ascii="Palatino Linotype" w:hAnsi="Palatino Linotype"/>
      <w:sz w:val="16"/>
    </w:rPr>
  </w:style>
  <w:style w:type="character" w:styleId="19">
    <w:name w:val="Hyperlink"/>
    <w:qFormat/>
    <w:uiPriority w:val="99"/>
    <w:rPr>
      <w:color w:val="0000FF"/>
      <w:u w:val="single"/>
    </w:rPr>
  </w:style>
  <w:style w:type="character" w:styleId="20">
    <w:name w:val="annotation reference"/>
    <w:qFormat/>
    <w:uiPriority w:val="0"/>
    <w:rPr>
      <w:sz w:val="21"/>
      <w:szCs w:val="21"/>
    </w:rPr>
  </w:style>
  <w:style w:type="paragraph" w:customStyle="1" w:styleId="21">
    <w:name w:val="MDPI_1.1_article_type"/>
    <w:next w:val="1"/>
    <w:qFormat/>
    <w:uiPriority w:val="0"/>
    <w:pPr>
      <w:adjustRightInd w:val="0"/>
      <w:snapToGrid w:val="0"/>
      <w:spacing w:before="240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22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23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24">
    <w:name w:val="MDPI_1.4_history"/>
    <w:basedOn w:val="1"/>
    <w:next w:val="1"/>
    <w:qFormat/>
    <w:uiPriority w:val="0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25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  <w:style w:type="paragraph" w:customStyle="1" w:styleId="26">
    <w:name w:val="MDPI_1.7_abstract"/>
    <w:next w:val="1"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color w:val="000000"/>
      <w:sz w:val="18"/>
      <w:szCs w:val="22"/>
      <w:lang w:val="en-US" w:eastAsia="de-DE" w:bidi="en-US"/>
    </w:rPr>
  </w:style>
  <w:style w:type="paragraph" w:customStyle="1" w:styleId="27">
    <w:name w:val="MDPI_1.8_keywords"/>
    <w:next w:val="1"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szCs w:val="22"/>
      <w:lang w:val="en-US" w:eastAsia="de-DE" w:bidi="en-US"/>
    </w:rPr>
  </w:style>
  <w:style w:type="paragraph" w:customStyle="1" w:styleId="28">
    <w:name w:val="MDPI_1.9_line"/>
    <w:qFormat/>
    <w:uiPriority w:val="0"/>
    <w:pPr>
      <w:pBdr>
        <w:bottom w:val="single" w:color="auto" w:sz="6" w:space="1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hAnsi="Palatino Linotype" w:eastAsia="Times New Roman" w:cs="Cordia New"/>
      <w:color w:val="000000"/>
      <w:szCs w:val="24"/>
      <w:lang w:val="en-US" w:eastAsia="de-DE" w:bidi="en-US"/>
    </w:rPr>
  </w:style>
  <w:style w:type="table" w:customStyle="1" w:styleId="29">
    <w:name w:val="M_deck_5_table_body_three_lines"/>
    <w:basedOn w:val="11"/>
    <w:qFormat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color="auto" w:sz="8" w:space="0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="0" w:leftChars="0" w:right="0" w:rightChars="0" w:firstLine="0" w:firstLineChars="0"/>
        <w:contextualSpacing w:val="0"/>
        <w:jc w:val="center"/>
        <w:outlineLvl w:val="9"/>
      </w:pPr>
      <w:rPr>
        <w:rFonts w:ascii="Times New Roman" w:hAnsi="Times New Roman" w:eastAsia="Times New Roman"/>
        <w:b w:val="0"/>
        <w:i w:val="0"/>
        <w:snapToGrid w:val="0"/>
        <w:sz w:val="22"/>
      </w:rPr>
      <w:tcPr>
        <w:tcBorders>
          <w:top w:val="single" w:color="auto" w:sz="8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30">
    <w:name w:val="页眉 字符"/>
    <w:link w:val="7"/>
    <w:qFormat/>
    <w:uiPriority w:val="99"/>
    <w:rPr>
      <w:rFonts w:ascii="Palatino Linotype" w:hAnsi="Palatino Linotype"/>
      <w:color w:val="000000"/>
      <w:szCs w:val="18"/>
    </w:rPr>
  </w:style>
  <w:style w:type="paragraph" w:customStyle="1" w:styleId="31">
    <w:name w:val="MDPI_header_journal_logo"/>
    <w:qFormat/>
    <w:uiPriority w:val="0"/>
    <w:pPr>
      <w:adjustRightInd w:val="0"/>
      <w:snapToGrid w:val="0"/>
      <w:spacing w:line="260" w:lineRule="atLeast"/>
      <w:jc w:val="both"/>
    </w:pPr>
    <w:rPr>
      <w:rFonts w:ascii="Palatino Linotype" w:hAnsi="Palatino Linotype" w:eastAsia="Times New Roman" w:cs="Times New Roman"/>
      <w:i/>
      <w:color w:val="000000"/>
      <w:sz w:val="24"/>
      <w:szCs w:val="22"/>
      <w:lang w:val="en-US" w:eastAsia="de-CH" w:bidi="ar-SA"/>
    </w:rPr>
  </w:style>
  <w:style w:type="paragraph" w:customStyle="1" w:styleId="32">
    <w:name w:val="MDPI_3.2_text_no_indent"/>
    <w:basedOn w:val="33"/>
    <w:qFormat/>
    <w:uiPriority w:val="0"/>
    <w:pPr>
      <w:ind w:firstLine="0"/>
    </w:pPr>
  </w:style>
  <w:style w:type="paragraph" w:customStyle="1" w:styleId="33">
    <w:name w:val="MDPI_3.1_text"/>
    <w:link w:val="87"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4">
    <w:name w:val="MDPI_3.3_text_space_after"/>
    <w:qFormat/>
    <w:uiPriority w:val="0"/>
    <w:pPr>
      <w:adjustRightInd w:val="0"/>
      <w:snapToGrid w:val="0"/>
      <w:spacing w:after="24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5">
    <w:name w:val="MDPI_3.4_text_space_before"/>
    <w:qFormat/>
    <w:uiPriority w:val="0"/>
    <w:pPr>
      <w:adjustRightInd w:val="0"/>
      <w:snapToGrid w:val="0"/>
      <w:spacing w:before="24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6">
    <w:name w:val="MDPI_3.5_text_before_list"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7">
    <w:name w:val="MDPI_3.6_text_after_list"/>
    <w:qFormat/>
    <w:uiPriority w:val="0"/>
    <w:pPr>
      <w:adjustRightInd w:val="0"/>
      <w:snapToGrid w:val="0"/>
      <w:spacing w:before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8">
    <w:name w:val="MDPI_3.7_itemize"/>
    <w:qFormat/>
    <w:uiPriority w:val="0"/>
    <w:pPr>
      <w:numPr>
        <w:ilvl w:val="0"/>
        <w:numId w:val="1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Cs w:val="22"/>
      <w:lang w:val="en-US" w:eastAsia="de-DE" w:bidi="en-US"/>
    </w:rPr>
  </w:style>
  <w:style w:type="paragraph" w:customStyle="1" w:styleId="39">
    <w:name w:val="MDPI_3.8_bullet"/>
    <w:qFormat/>
    <w:uiPriority w:val="0"/>
    <w:pPr>
      <w:numPr>
        <w:ilvl w:val="0"/>
        <w:numId w:val="2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Cs w:val="22"/>
      <w:lang w:val="en-US" w:eastAsia="de-DE" w:bidi="en-US"/>
    </w:rPr>
  </w:style>
  <w:style w:type="paragraph" w:customStyle="1" w:styleId="40">
    <w:name w:val="MDPI_3.9_equation"/>
    <w:qFormat/>
    <w:uiPriority w:val="0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41">
    <w:name w:val="MDPI_3.a_equation_number"/>
    <w:qFormat/>
    <w:uiPriority w:val="0"/>
    <w:pPr>
      <w:spacing w:before="120" w:after="120"/>
      <w:jc w:val="right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42">
    <w:name w:val="MDPI_4.1_table_caption"/>
    <w:qFormat/>
    <w:uiPriority w:val="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43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44">
    <w:name w:val="MDPI_4.3_table_footer"/>
    <w:next w:val="33"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45">
    <w:name w:val="MDPI_5.1_figure_caption"/>
    <w:qFormat/>
    <w:uiPriority w:val="0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paragraph" w:customStyle="1" w:styleId="46">
    <w:name w:val="MDPI_5.2_figure"/>
    <w:qFormat/>
    <w:uiPriority w:val="0"/>
    <w:pPr>
      <w:adjustRightInd w:val="0"/>
      <w:snapToGrid w:val="0"/>
      <w:spacing w:before="240" w:after="120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47">
    <w:name w:val="MDPI_8.1_theorem"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48">
    <w:name w:val="MDPI_8.2_proof"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49">
    <w:name w:val="MDPI_footer_firstpage"/>
    <w:qFormat/>
    <w:uiPriority w:val="0"/>
    <w:pPr>
      <w:tabs>
        <w:tab w:val="right" w:pos="8845"/>
      </w:tabs>
      <w:spacing w:line="160" w:lineRule="exact"/>
    </w:pPr>
    <w:rPr>
      <w:rFonts w:ascii="Palatino Linotype" w:hAnsi="Palatino Linotype" w:eastAsia="Times New Roman" w:cs="Times New Roman"/>
      <w:color w:val="000000"/>
      <w:sz w:val="16"/>
      <w:lang w:val="en-US" w:eastAsia="de-DE" w:bidi="ar-SA"/>
    </w:rPr>
  </w:style>
  <w:style w:type="paragraph" w:customStyle="1" w:styleId="50">
    <w:name w:val="MDPI_2.3_heading3"/>
    <w:qFormat/>
    <w:uiPriority w:val="0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51">
    <w:name w:val="MDPI_2.1_heading1"/>
    <w:qFormat/>
    <w:uiPriority w:val="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hAnsi="Palatino Linotype" w:eastAsia="Times New Roman" w:cs="Times New Roman"/>
      <w:b/>
      <w:snapToGrid w:val="0"/>
      <w:color w:val="000000"/>
      <w:szCs w:val="22"/>
      <w:lang w:val="en-US" w:eastAsia="de-DE" w:bidi="en-US"/>
    </w:rPr>
  </w:style>
  <w:style w:type="paragraph" w:customStyle="1" w:styleId="52">
    <w:name w:val="MDPI_2.2_heading2"/>
    <w:qFormat/>
    <w:uiPriority w:val="0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53">
    <w:name w:val="MDPI_7.1_References"/>
    <w:qFormat/>
    <w:uiPriority w:val="0"/>
    <w:pPr>
      <w:numPr>
        <w:ilvl w:val="0"/>
        <w:numId w:val="3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character" w:customStyle="1" w:styleId="54">
    <w:name w:val="批注框文本 字符"/>
    <w:link w:val="5"/>
    <w:qFormat/>
    <w:uiPriority w:val="99"/>
    <w:rPr>
      <w:rFonts w:ascii="Palatino Linotype" w:hAnsi="Palatino Linotype" w:cs="Tahoma"/>
      <w:color w:val="000000"/>
      <w:szCs w:val="18"/>
    </w:rPr>
  </w:style>
  <w:style w:type="table" w:customStyle="1" w:styleId="55">
    <w:name w:val="MDPI_4.1_three_line_table"/>
    <w:basedOn w:val="11"/>
    <w:qFormat/>
    <w:uiPriority w:val="99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color="auto" w:sz="8" w:space="0"/>
        <w:bottom w:val="single" w:color="auto" w:sz="8" w:space="0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cPr>
        <w:tcBorders>
          <w:bottom w:val="single" w:color="auto" w:sz="4" w:space="0"/>
        </w:tcBorders>
      </w:tcPr>
    </w:tblStylePr>
  </w:style>
  <w:style w:type="character" w:customStyle="1" w:styleId="56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7">
    <w:name w:val="页脚 字符"/>
    <w:link w:val="6"/>
    <w:qFormat/>
    <w:uiPriority w:val="99"/>
    <w:rPr>
      <w:rFonts w:ascii="Palatino Linotype" w:hAnsi="Palatino Linotype"/>
      <w:color w:val="000000"/>
      <w:szCs w:val="18"/>
    </w:rPr>
  </w:style>
  <w:style w:type="table" w:customStyle="1" w:styleId="58">
    <w:name w:val="无格式表格 41"/>
    <w:basedOn w:val="11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paragraph" w:customStyle="1" w:styleId="59">
    <w:name w:val="MDPI_6.1_Citation"/>
    <w:qFormat/>
    <w:uiPriority w:val="0"/>
    <w:pPr>
      <w:adjustRightInd w:val="0"/>
      <w:snapToGrid w:val="0"/>
      <w:spacing w:line="240" w:lineRule="atLeast"/>
      <w:ind w:right="113"/>
    </w:pPr>
    <w:rPr>
      <w:rFonts w:ascii="Palatino Linotype" w:hAnsi="Palatino Linotype" w:eastAsia="宋体" w:cs="Cordia New"/>
      <w:sz w:val="14"/>
      <w:szCs w:val="22"/>
      <w:lang w:val="en-US" w:eastAsia="zh-CN" w:bidi="ar-SA"/>
    </w:rPr>
  </w:style>
  <w:style w:type="paragraph" w:customStyle="1" w:styleId="60">
    <w:name w:val="MDPI_6.2_BackMatter"/>
    <w:qFormat/>
    <w:uiPriority w:val="0"/>
    <w:pPr>
      <w:adjustRightInd w:val="0"/>
      <w:snapToGrid w:val="0"/>
      <w:spacing w:after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en-US" w:bidi="en-US"/>
    </w:rPr>
  </w:style>
  <w:style w:type="paragraph" w:customStyle="1" w:styleId="61">
    <w:name w:val="MDPI_6.3_Notes"/>
    <w:qFormat/>
    <w:uiPriority w:val="0"/>
    <w:pPr>
      <w:adjustRightInd w:val="0"/>
      <w:snapToGrid w:val="0"/>
      <w:spacing w:after="120" w:line="240" w:lineRule="atLeast"/>
      <w:ind w:right="113"/>
    </w:pPr>
    <w:rPr>
      <w:rFonts w:ascii="Palatino Linotype" w:hAnsi="Palatino Linotype" w:eastAsia="宋体" w:cs="Times New Roman"/>
      <w:snapToGrid w:val="0"/>
      <w:color w:val="000000"/>
      <w:sz w:val="14"/>
      <w:lang w:val="en-US" w:eastAsia="en-US" w:bidi="en-US"/>
    </w:rPr>
  </w:style>
  <w:style w:type="paragraph" w:customStyle="1" w:styleId="62">
    <w:name w:val="MDPI_1.5_academic_editor"/>
    <w:qFormat/>
    <w:uiPriority w:val="0"/>
    <w:pPr>
      <w:adjustRightInd w:val="0"/>
      <w:snapToGrid w:val="0"/>
      <w:spacing w:before="120" w:line="240" w:lineRule="atLeast"/>
      <w:ind w:right="113"/>
    </w:pPr>
    <w:rPr>
      <w:rFonts w:ascii="Palatino Linotype" w:hAnsi="Palatino Linotype" w:eastAsia="Times New Roman" w:cs="Times New Roman"/>
      <w:color w:val="000000"/>
      <w:sz w:val="14"/>
      <w:szCs w:val="22"/>
      <w:lang w:val="en-US" w:eastAsia="de-DE" w:bidi="en-US"/>
    </w:rPr>
  </w:style>
  <w:style w:type="paragraph" w:customStyle="1" w:styleId="63">
    <w:name w:val="MDPI_1.9_classification"/>
    <w:qFormat/>
    <w:uiPriority w:val="0"/>
    <w:pPr>
      <w:spacing w:before="240" w:line="260" w:lineRule="atLeast"/>
      <w:ind w:left="113"/>
      <w:jc w:val="both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64">
    <w:name w:val="MDPI_4.1.1_one_table_caption"/>
    <w:qFormat/>
    <w:uiPriority w:val="0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eastAsia="宋体" w:cs="Cordia New"/>
      <w:color w:val="000000"/>
      <w:sz w:val="18"/>
      <w:szCs w:val="22"/>
      <w:lang w:val="en-US" w:eastAsia="zh-CN" w:bidi="en-US"/>
    </w:rPr>
  </w:style>
  <w:style w:type="paragraph" w:customStyle="1" w:styleId="65">
    <w:name w:val="MDPI_5.1.1_one_figure_caption"/>
    <w:qFormat/>
    <w:uiPriority w:val="0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eastAsia="宋体" w:cs="Times New Roman"/>
      <w:color w:val="000000"/>
      <w:sz w:val="18"/>
      <w:lang w:val="en-US" w:eastAsia="zh-CN" w:bidi="en-US"/>
    </w:rPr>
  </w:style>
  <w:style w:type="paragraph" w:customStyle="1" w:styleId="66">
    <w:name w:val="MDPI_7.2_Copyright"/>
    <w:qFormat/>
    <w:uiPriority w:val="0"/>
    <w:pPr>
      <w:adjustRightInd w:val="0"/>
      <w:snapToGrid w:val="0"/>
      <w:spacing w:before="240" w:line="240" w:lineRule="atLeast"/>
      <w:ind w:right="113"/>
    </w:pPr>
    <w:rPr>
      <w:rFonts w:ascii="Palatino Linotype" w:hAnsi="Palatino Linotype" w:eastAsia="Times New Roman" w:cs="Times New Roman"/>
      <w:snapToGrid w:val="0"/>
      <w:color w:val="000000"/>
      <w:spacing w:val="-2"/>
      <w:sz w:val="14"/>
      <w:lang w:val="en-GB" w:eastAsia="en-GB" w:bidi="ar-SA"/>
    </w:rPr>
  </w:style>
  <w:style w:type="paragraph" w:customStyle="1" w:styleId="67">
    <w:name w:val="MDPI_7.3_CopyrightImage"/>
    <w:uiPriority w:val="0"/>
    <w:pPr>
      <w:adjustRightInd w:val="0"/>
      <w:snapToGrid w:val="0"/>
      <w:spacing w:after="100" w:line="260" w:lineRule="atLeast"/>
      <w:jc w:val="right"/>
    </w:pPr>
    <w:rPr>
      <w:rFonts w:ascii="Palatino Linotype" w:hAnsi="Palatino Linotype" w:eastAsia="Times New Roman" w:cs="Times New Roman"/>
      <w:color w:val="000000"/>
      <w:lang w:val="en-US" w:eastAsia="de-CH" w:bidi="ar-SA"/>
    </w:rPr>
  </w:style>
  <w:style w:type="paragraph" w:customStyle="1" w:styleId="68">
    <w:name w:val="MDPI_equationFram"/>
    <w:qFormat/>
    <w:uiPriority w:val="0"/>
    <w:pPr>
      <w:adjustRightInd w:val="0"/>
      <w:snapToGrid w:val="0"/>
      <w:spacing w:before="120" w:after="120"/>
      <w:jc w:val="center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69">
    <w:name w:val="MDPI_footer"/>
    <w:qFormat/>
    <w:uiPriority w:val="0"/>
    <w:pPr>
      <w:adjustRightInd w:val="0"/>
      <w:snapToGrid w:val="0"/>
      <w:spacing w:before="120" w:line="260" w:lineRule="atLeast"/>
      <w:jc w:val="center"/>
    </w:pPr>
    <w:rPr>
      <w:rFonts w:ascii="Palatino Linotype" w:hAnsi="Palatino Linotype" w:eastAsia="Times New Roman" w:cs="Times New Roman"/>
      <w:color w:val="000000"/>
      <w:lang w:val="en-US" w:eastAsia="de-DE" w:bidi="ar-SA"/>
    </w:rPr>
  </w:style>
  <w:style w:type="paragraph" w:customStyle="1" w:styleId="70">
    <w:name w:val="MDPI_header"/>
    <w:qFormat/>
    <w:uiPriority w:val="0"/>
    <w:pPr>
      <w:adjustRightInd w:val="0"/>
      <w:snapToGrid w:val="0"/>
      <w:spacing w:after="240" w:line="260" w:lineRule="atLeast"/>
      <w:jc w:val="both"/>
    </w:pPr>
    <w:rPr>
      <w:rFonts w:ascii="Palatino Linotype" w:hAnsi="Palatino Linotype" w:eastAsia="Times New Roman" w:cs="Times New Roman"/>
      <w:iCs/>
      <w:color w:val="000000"/>
      <w:sz w:val="16"/>
      <w:lang w:val="en-US" w:eastAsia="de-DE" w:bidi="ar-SA"/>
    </w:rPr>
  </w:style>
  <w:style w:type="paragraph" w:customStyle="1" w:styleId="71">
    <w:name w:val="MDPI_header_citation"/>
    <w:qFormat/>
    <w:uiPriority w:val="0"/>
    <w:pPr>
      <w:spacing w:after="240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de-DE" w:bidi="en-US"/>
    </w:rPr>
  </w:style>
  <w:style w:type="paragraph" w:customStyle="1" w:styleId="72">
    <w:name w:val="MDPI_header_mdpi_logo"/>
    <w:qFormat/>
    <w:uiPriority w:val="0"/>
    <w:pPr>
      <w:adjustRightInd w:val="0"/>
      <w:snapToGrid w:val="0"/>
      <w:spacing w:line="260" w:lineRule="atLeast"/>
      <w:jc w:val="right"/>
    </w:pPr>
    <w:rPr>
      <w:rFonts w:ascii="Palatino Linotype" w:hAnsi="Palatino Linotype" w:eastAsia="Times New Roman" w:cs="Times New Roman"/>
      <w:color w:val="000000"/>
      <w:sz w:val="24"/>
      <w:szCs w:val="22"/>
      <w:lang w:val="en-US" w:eastAsia="de-CH" w:bidi="ar-SA"/>
    </w:rPr>
  </w:style>
  <w:style w:type="table" w:customStyle="1" w:styleId="73">
    <w:name w:val="MDPI_Table"/>
    <w:basedOn w:val="11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74">
    <w:name w:val="MDPI_text"/>
    <w:qFormat/>
    <w:uiPriority w:val="0"/>
    <w:pPr>
      <w:spacing w:line="260" w:lineRule="atLeast"/>
      <w:ind w:left="425" w:right="425" w:firstLine="284"/>
      <w:jc w:val="both"/>
    </w:pPr>
    <w:rPr>
      <w:rFonts w:ascii="Times New Roman" w:hAnsi="Times New Roman" w:eastAsia="Times New Roman" w:cs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75">
    <w:name w:val="MDPI_title"/>
    <w:qFormat/>
    <w:uiPriority w:val="0"/>
    <w:pPr>
      <w:adjustRightInd w:val="0"/>
      <w:snapToGrid w:val="0"/>
      <w:spacing w:after="240" w:line="260" w:lineRule="atLeast"/>
      <w:jc w:val="both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character" w:customStyle="1" w:styleId="76">
    <w:name w:val="apple-converted-space"/>
    <w:uiPriority w:val="0"/>
  </w:style>
  <w:style w:type="paragraph" w:customStyle="1" w:styleId="77">
    <w:name w:val="书目1"/>
    <w:basedOn w:val="1"/>
    <w:next w:val="1"/>
    <w:semiHidden/>
    <w:unhideWhenUsed/>
    <w:uiPriority w:val="37"/>
  </w:style>
  <w:style w:type="character" w:customStyle="1" w:styleId="78">
    <w:name w:val="正文文本 字符"/>
    <w:link w:val="3"/>
    <w:uiPriority w:val="0"/>
    <w:rPr>
      <w:rFonts w:ascii="Palatino Linotype" w:hAnsi="Palatino Linotype"/>
      <w:color w:val="000000"/>
      <w:sz w:val="24"/>
      <w:lang w:eastAsia="de-DE"/>
    </w:rPr>
  </w:style>
  <w:style w:type="character" w:customStyle="1" w:styleId="79">
    <w:name w:val="批注文字 字符"/>
    <w:link w:val="2"/>
    <w:uiPriority w:val="0"/>
    <w:rPr>
      <w:rFonts w:ascii="Palatino Linotype" w:hAnsi="Palatino Linotype"/>
      <w:color w:val="000000"/>
    </w:rPr>
  </w:style>
  <w:style w:type="character" w:customStyle="1" w:styleId="80">
    <w:name w:val="批注主题 字符"/>
    <w:link w:val="10"/>
    <w:uiPriority w:val="0"/>
    <w:rPr>
      <w:rFonts w:ascii="Palatino Linotype" w:hAnsi="Palatino Linotype"/>
      <w:b/>
      <w:bCs/>
      <w:color w:val="000000"/>
    </w:rPr>
  </w:style>
  <w:style w:type="character" w:customStyle="1" w:styleId="81">
    <w:name w:val="尾注文本 字符"/>
    <w:link w:val="4"/>
    <w:semiHidden/>
    <w:uiPriority w:val="0"/>
    <w:rPr>
      <w:rFonts w:ascii="Palatino Linotype" w:hAnsi="Palatino Linotype"/>
      <w:color w:val="000000"/>
    </w:rPr>
  </w:style>
  <w:style w:type="character" w:customStyle="1" w:styleId="82">
    <w:name w:val="脚注文本 字符"/>
    <w:link w:val="8"/>
    <w:semiHidden/>
    <w:uiPriority w:val="0"/>
    <w:rPr>
      <w:rFonts w:ascii="Palatino Linotype" w:hAnsi="Palatino Linotype"/>
      <w:color w:val="000000"/>
    </w:rPr>
  </w:style>
  <w:style w:type="paragraph" w:customStyle="1" w:styleId="83">
    <w:name w:val="MsoFootnoteText"/>
    <w:basedOn w:val="9"/>
    <w:qFormat/>
    <w:uiPriority w:val="0"/>
    <w:rPr>
      <w:rFonts w:ascii="Times New Roman" w:hAnsi="Times New Roman"/>
    </w:rPr>
  </w:style>
  <w:style w:type="character" w:styleId="84">
    <w:name w:val="Placeholder Text"/>
    <w:semiHidden/>
    <w:uiPriority w:val="99"/>
    <w:rPr>
      <w:color w:val="808080"/>
    </w:rPr>
  </w:style>
  <w:style w:type="paragraph" w:customStyle="1" w:styleId="85">
    <w:name w:val="MDPI_7.1_FootNotes"/>
    <w:qFormat/>
    <w:uiPriority w:val="0"/>
    <w:pPr>
      <w:numPr>
        <w:ilvl w:val="0"/>
        <w:numId w:val="4"/>
      </w:numPr>
      <w:adjustRightInd w:val="0"/>
      <w:snapToGrid w:val="0"/>
      <w:spacing w:line="228" w:lineRule="auto"/>
    </w:pPr>
    <w:rPr>
      <w:rFonts w:ascii="Palatino Linotype" w:hAnsi="Palatino Linotype" w:cs="Times New Roman" w:eastAsiaTheme="minorEastAsia"/>
      <w:color w:val="000000"/>
      <w:sz w:val="18"/>
      <w:lang w:val="en-US" w:eastAsia="zh-CN" w:bidi="ar-SA"/>
    </w:rPr>
  </w:style>
  <w:style w:type="paragraph" w:customStyle="1" w:styleId="86">
    <w:name w:val="EndNote Bibliography Title"/>
    <w:basedOn w:val="1"/>
    <w:link w:val="88"/>
    <w:uiPriority w:val="0"/>
    <w:pPr>
      <w:jc w:val="center"/>
    </w:pPr>
    <w:rPr>
      <w:sz w:val="18"/>
    </w:rPr>
  </w:style>
  <w:style w:type="character" w:customStyle="1" w:styleId="87">
    <w:name w:val="MDPI_3.1_text 字符"/>
    <w:basedOn w:val="13"/>
    <w:link w:val="33"/>
    <w:uiPriority w:val="0"/>
    <w:rPr>
      <w:rFonts w:ascii="Palatino Linotype" w:hAnsi="Palatino Linotype" w:eastAsia="Times New Roman"/>
      <w:snapToGrid w:val="0"/>
      <w:color w:val="000000"/>
      <w:szCs w:val="22"/>
      <w:lang w:eastAsia="de-DE" w:bidi="en-US"/>
    </w:rPr>
  </w:style>
  <w:style w:type="character" w:customStyle="1" w:styleId="88">
    <w:name w:val="EndNote Bibliography Title 字符"/>
    <w:basedOn w:val="87"/>
    <w:link w:val="86"/>
    <w:uiPriority w:val="0"/>
    <w:rPr>
      <w:rFonts w:ascii="Palatino Linotype" w:hAnsi="Palatino Linotype" w:eastAsia="Times New Roman"/>
      <w:snapToGrid/>
      <w:color w:val="000000"/>
      <w:sz w:val="18"/>
      <w:szCs w:val="22"/>
      <w:lang w:eastAsia="de-DE" w:bidi="en-US"/>
    </w:rPr>
  </w:style>
  <w:style w:type="paragraph" w:customStyle="1" w:styleId="89">
    <w:name w:val="EndNote Bibliography"/>
    <w:basedOn w:val="1"/>
    <w:link w:val="90"/>
    <w:uiPriority w:val="0"/>
    <w:pPr>
      <w:spacing w:line="240" w:lineRule="atLeast"/>
    </w:pPr>
    <w:rPr>
      <w:sz w:val="18"/>
    </w:rPr>
  </w:style>
  <w:style w:type="character" w:customStyle="1" w:styleId="90">
    <w:name w:val="EndNote Bibliography 字符"/>
    <w:basedOn w:val="87"/>
    <w:link w:val="89"/>
    <w:uiPriority w:val="0"/>
    <w:rPr>
      <w:rFonts w:ascii="Palatino Linotype" w:hAnsi="Palatino Linotype" w:eastAsia="Times New Roman"/>
      <w:snapToGrid/>
      <w:color w:val="000000"/>
      <w:sz w:val="18"/>
      <w:szCs w:val="22"/>
      <w:lang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9996;&#21271;&#26519;&#34521;MHC\figure%20and%20table\&#25237;&#31295;\2022\manuscript-animal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1BE99-0A8F-4066-B336-A90D390B9A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manuscript-animals.dot</Template>
  <Pages>31</Pages>
  <Words>8728</Words>
  <Characters>48141</Characters>
  <Lines>663</Lines>
  <Paragraphs>186</Paragraphs>
  <TotalTime>135</TotalTime>
  <ScaleCrop>false</ScaleCrop>
  <LinksUpToDate>false</LinksUpToDate>
  <CharactersWithSpaces>56238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2023-08-02T12:17:00Z</dcterms:created>
  <dc:creator>Administrator</dc:creator>
  <cp:lastModifiedBy>未酬玉垒</cp:lastModifiedBy>
  <dcterms:modified xsi:type="dcterms:W3CDTF">2023-08-30T08:19:20Z</dcterms:modified>
  <dc:title>Type of the Paper (Article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190493084F2F43408F950ADBA6CCB947_12</vt:lpwstr>
  </property>
</Properties>
</file>