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D7" w:rsidRPr="0015209E" w:rsidRDefault="00EC38D7" w:rsidP="003E19CE">
      <w:pPr>
        <w:rPr>
          <w:lang w:val="en-US"/>
        </w:rPr>
      </w:pPr>
      <w:r w:rsidRPr="0015209E">
        <w:rPr>
          <w:lang w:val="en-US"/>
        </w:rPr>
        <w:t xml:space="preserve">Fig S1. Distribution of LOD </w:t>
      </w:r>
      <w:r>
        <w:rPr>
          <w:lang w:val="en-US"/>
        </w:rPr>
        <w:t>scores and additive variance (lower diagram) for trait DIo/CS along chromosome 2H of m</w:t>
      </w:r>
      <w:r w:rsidRPr="00DF370F">
        <w:rPr>
          <w:lang w:val="en-US"/>
        </w:rPr>
        <w:t>alting barley</w:t>
      </w:r>
      <w:r>
        <w:rPr>
          <w:lang w:val="en-US"/>
        </w:rPr>
        <w:t xml:space="preserve">. </w:t>
      </w:r>
    </w:p>
    <w:p w:rsidR="00EC38D7" w:rsidRDefault="00EC38D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452.25pt;height:297.75pt;visibility:visible">
            <v:imagedata r:id="rId5" o:title=""/>
          </v:shape>
        </w:pict>
      </w:r>
    </w:p>
    <w:p w:rsidR="00EC38D7" w:rsidRDefault="00EC38D7">
      <w:pPr>
        <w:rPr>
          <w:lang w:val="en-US"/>
        </w:rPr>
      </w:pPr>
      <w:r w:rsidRPr="0015209E">
        <w:rPr>
          <w:lang w:val="en-US"/>
        </w:rPr>
        <w:t>Fig S</w:t>
      </w:r>
      <w:r>
        <w:rPr>
          <w:lang w:val="en-US"/>
        </w:rPr>
        <w:t>2</w:t>
      </w:r>
      <w:r w:rsidRPr="0015209E">
        <w:rPr>
          <w:lang w:val="en-US"/>
        </w:rPr>
        <w:t xml:space="preserve">. Distribution of LOD </w:t>
      </w:r>
      <w:r>
        <w:rPr>
          <w:lang w:val="en-US"/>
        </w:rPr>
        <w:t>scores and additive variance (lower diagram) for traits ABS/CS, TRo/CS, ETo/CS, and PI along chromosome 3H of m</w:t>
      </w:r>
      <w:r w:rsidRPr="00DF370F">
        <w:rPr>
          <w:lang w:val="en-US"/>
        </w:rPr>
        <w:t>alting barley</w:t>
      </w:r>
      <w:r>
        <w:rPr>
          <w:lang w:val="en-US"/>
        </w:rPr>
        <w:t>.</w:t>
      </w:r>
    </w:p>
    <w:p w:rsidR="00EC38D7" w:rsidRPr="00EB2C64" w:rsidRDefault="00EC38D7">
      <w:pPr>
        <w:rPr>
          <w:lang w:val="en-US"/>
        </w:rPr>
      </w:pPr>
      <w:r>
        <w:rPr>
          <w:noProof/>
        </w:rPr>
        <w:pict>
          <v:shape id="Obraz 9" o:spid="_x0000_i1026" type="#_x0000_t75" style="width:452.25pt;height:297.75pt;visibility:visible">
            <v:imagedata r:id="rId6" o:title=""/>
          </v:shape>
        </w:pict>
      </w:r>
    </w:p>
    <w:p w:rsidR="00EC38D7" w:rsidRDefault="00EC38D7"/>
    <w:p w:rsidR="00EC38D7" w:rsidRDefault="00EC38D7"/>
    <w:p w:rsidR="00EC38D7" w:rsidRDefault="00EC38D7">
      <w:r>
        <w:br w:type="page"/>
      </w:r>
    </w:p>
    <w:p w:rsidR="00EC38D7" w:rsidRDefault="00EC38D7" w:rsidP="00204993">
      <w:pPr>
        <w:rPr>
          <w:lang w:val="en-US"/>
        </w:rPr>
      </w:pPr>
      <w:r w:rsidRPr="0015209E">
        <w:rPr>
          <w:lang w:val="en-US"/>
        </w:rPr>
        <w:t>Fig S</w:t>
      </w:r>
      <w:r>
        <w:rPr>
          <w:lang w:val="en-US"/>
        </w:rPr>
        <w:t>3</w:t>
      </w:r>
      <w:r w:rsidRPr="0015209E">
        <w:rPr>
          <w:lang w:val="en-US"/>
        </w:rPr>
        <w:t xml:space="preserve">. Distribution of LOD </w:t>
      </w:r>
      <w:r>
        <w:rPr>
          <w:lang w:val="en-US"/>
        </w:rPr>
        <w:t>scores and additive variance (lower diagram) for traits F’</w:t>
      </w:r>
      <w:r w:rsidRPr="00204993">
        <w:rPr>
          <w:vertAlign w:val="subscript"/>
          <w:lang w:val="en-US"/>
        </w:rPr>
        <w:t>v</w:t>
      </w:r>
      <w:r>
        <w:rPr>
          <w:lang w:val="en-US"/>
        </w:rPr>
        <w:t>/F’</w:t>
      </w:r>
      <w:r w:rsidRPr="00204993">
        <w:rPr>
          <w:vertAlign w:val="subscript"/>
          <w:lang w:val="en-US"/>
        </w:rPr>
        <w:t>m</w:t>
      </w:r>
      <w:r>
        <w:rPr>
          <w:lang w:val="en-US"/>
        </w:rPr>
        <w:t xml:space="preserve">, </w:t>
      </w:r>
      <w:r>
        <w:rPr>
          <w:lang w:val="en-US"/>
        </w:rPr>
        <w:sym w:font="Symbol" w:char="F046"/>
      </w:r>
      <w:r>
        <w:rPr>
          <w:lang w:val="en-US"/>
        </w:rPr>
        <w:t>PSII, TRo/CS, ETo/CS and PI along chromosome 4H of m</w:t>
      </w:r>
      <w:r w:rsidRPr="00DF370F">
        <w:rPr>
          <w:lang w:val="en-US"/>
        </w:rPr>
        <w:t>alting barley</w:t>
      </w:r>
      <w:r>
        <w:rPr>
          <w:lang w:val="en-US"/>
        </w:rPr>
        <w:t xml:space="preserve">. </w:t>
      </w:r>
    </w:p>
    <w:p w:rsidR="00EC38D7" w:rsidRDefault="00EC38D7" w:rsidP="00204993">
      <w:pPr>
        <w:rPr>
          <w:lang w:val="en-US"/>
        </w:rPr>
      </w:pPr>
      <w:r>
        <w:rPr>
          <w:noProof/>
        </w:rPr>
        <w:pict>
          <v:shape id="Obraz 12" o:spid="_x0000_i1027" type="#_x0000_t75" style="width:452.25pt;height:297.75pt;visibility:visible">
            <v:imagedata r:id="rId7" o:title=""/>
          </v:shape>
        </w:pict>
      </w:r>
    </w:p>
    <w:p w:rsidR="00EC38D7" w:rsidRDefault="00EC38D7" w:rsidP="00204993">
      <w:pPr>
        <w:rPr>
          <w:lang w:val="en-US"/>
        </w:rPr>
      </w:pPr>
      <w:r w:rsidRPr="0015209E">
        <w:rPr>
          <w:lang w:val="en-US"/>
        </w:rPr>
        <w:t>Fig S</w:t>
      </w:r>
      <w:r>
        <w:rPr>
          <w:lang w:val="en-US"/>
        </w:rPr>
        <w:t>4</w:t>
      </w:r>
      <w:r w:rsidRPr="0015209E">
        <w:rPr>
          <w:lang w:val="en-US"/>
        </w:rPr>
        <w:t xml:space="preserve">. Distribution of LOD </w:t>
      </w:r>
      <w:r>
        <w:rPr>
          <w:lang w:val="en-US"/>
        </w:rPr>
        <w:t>scores and additive variance (lower diagram) for traits A, F’</w:t>
      </w:r>
      <w:r w:rsidRPr="00204993">
        <w:rPr>
          <w:vertAlign w:val="subscript"/>
          <w:lang w:val="en-US"/>
        </w:rPr>
        <w:t>v</w:t>
      </w:r>
      <w:r>
        <w:rPr>
          <w:lang w:val="en-US"/>
        </w:rPr>
        <w:t>/F’</w:t>
      </w:r>
      <w:r w:rsidRPr="00204993">
        <w:rPr>
          <w:vertAlign w:val="subscript"/>
          <w:lang w:val="en-US"/>
        </w:rPr>
        <w:t>m</w:t>
      </w:r>
      <w:r>
        <w:rPr>
          <w:lang w:val="en-US"/>
        </w:rPr>
        <w:t xml:space="preserve">, </w:t>
      </w:r>
      <w:r>
        <w:rPr>
          <w:lang w:val="en-US"/>
        </w:rPr>
        <w:sym w:font="Symbol" w:char="F046"/>
      </w:r>
      <w:r>
        <w:rPr>
          <w:lang w:val="en-US"/>
        </w:rPr>
        <w:t>PSII, DIo/CS and PI along chromosome 5H of m</w:t>
      </w:r>
      <w:r w:rsidRPr="00DF370F">
        <w:rPr>
          <w:lang w:val="en-US"/>
        </w:rPr>
        <w:t>alting barley</w:t>
      </w:r>
      <w:r>
        <w:rPr>
          <w:lang w:val="en-US"/>
        </w:rPr>
        <w:t>.</w:t>
      </w:r>
    </w:p>
    <w:p w:rsidR="00EC38D7" w:rsidRPr="00204993" w:rsidRDefault="00EC38D7">
      <w:pPr>
        <w:rPr>
          <w:lang w:val="en-US"/>
        </w:rPr>
      </w:pPr>
      <w:r>
        <w:rPr>
          <w:noProof/>
        </w:rPr>
        <w:pict>
          <v:shape id="Obraz 2" o:spid="_x0000_i1028" type="#_x0000_t75" style="width:452.25pt;height:297.75pt;visibility:visible">
            <v:imagedata r:id="rId8" o:title=""/>
          </v:shape>
        </w:pict>
      </w:r>
    </w:p>
    <w:p w:rsidR="00EC38D7" w:rsidRDefault="00EC38D7"/>
    <w:p w:rsidR="00EC38D7" w:rsidRDefault="00EC38D7"/>
    <w:p w:rsidR="00EC38D7" w:rsidRDefault="00EC38D7"/>
    <w:p w:rsidR="00EC38D7" w:rsidRDefault="00EC38D7" w:rsidP="001446A1">
      <w:pPr>
        <w:rPr>
          <w:lang w:val="en-US"/>
        </w:rPr>
      </w:pPr>
      <w:r w:rsidRPr="0015209E">
        <w:rPr>
          <w:lang w:val="en-US"/>
        </w:rPr>
        <w:t>Fig S</w:t>
      </w:r>
      <w:r>
        <w:rPr>
          <w:lang w:val="en-US"/>
        </w:rPr>
        <w:t>5</w:t>
      </w:r>
      <w:r w:rsidRPr="0015209E">
        <w:rPr>
          <w:lang w:val="en-US"/>
        </w:rPr>
        <w:t xml:space="preserve">. Distribution of LOD </w:t>
      </w:r>
      <w:r>
        <w:rPr>
          <w:lang w:val="en-US"/>
        </w:rPr>
        <w:t xml:space="preserve">scores and additive variance (lower diagram) for traits </w:t>
      </w:r>
      <w:r>
        <w:rPr>
          <w:lang w:val="en-US"/>
        </w:rPr>
        <w:sym w:font="Symbol" w:char="F046"/>
      </w:r>
      <w:r>
        <w:rPr>
          <w:lang w:val="en-US"/>
        </w:rPr>
        <w:t>PSII/</w:t>
      </w:r>
      <w:r>
        <w:rPr>
          <w:lang w:val="en-US"/>
        </w:rPr>
        <w:sym w:font="Symbol" w:char="F046"/>
      </w:r>
      <w:r>
        <w:rPr>
          <w:lang w:val="en-US"/>
        </w:rPr>
        <w:t>CO</w:t>
      </w:r>
      <w:r w:rsidRPr="000D591C">
        <w:rPr>
          <w:vertAlign w:val="subscript"/>
          <w:lang w:val="en-US"/>
        </w:rPr>
        <w:t>2</w:t>
      </w:r>
      <w:r>
        <w:rPr>
          <w:lang w:val="en-US"/>
        </w:rPr>
        <w:t xml:space="preserve"> and RCo/CS along chromosome 6H of m</w:t>
      </w:r>
      <w:r w:rsidRPr="00DF370F">
        <w:rPr>
          <w:lang w:val="en-US"/>
        </w:rPr>
        <w:t>alting barley</w:t>
      </w:r>
      <w:r>
        <w:rPr>
          <w:lang w:val="en-US"/>
        </w:rPr>
        <w:t>.</w:t>
      </w:r>
    </w:p>
    <w:p w:rsidR="00EC38D7" w:rsidRPr="00AC5B26" w:rsidRDefault="00EC38D7">
      <w:pPr>
        <w:rPr>
          <w:lang w:val="en-US"/>
        </w:rPr>
      </w:pPr>
    </w:p>
    <w:p w:rsidR="00EC38D7" w:rsidRDefault="00EC38D7">
      <w:r>
        <w:rPr>
          <w:noProof/>
        </w:rPr>
        <w:pict>
          <v:shape id="Obraz 14" o:spid="_x0000_i1029" type="#_x0000_t75" style="width:452.25pt;height:297.75pt;visibility:visible">
            <v:imagedata r:id="rId9" o:title=""/>
          </v:shape>
        </w:pict>
      </w:r>
    </w:p>
    <w:p w:rsidR="00EC38D7" w:rsidRDefault="00EC38D7" w:rsidP="00AC5B26">
      <w:pPr>
        <w:rPr>
          <w:lang w:val="en-US"/>
        </w:rPr>
      </w:pPr>
    </w:p>
    <w:p w:rsidR="00EC38D7" w:rsidRDefault="00EC38D7" w:rsidP="00AC5B26">
      <w:pPr>
        <w:rPr>
          <w:lang w:val="en-US"/>
        </w:rPr>
      </w:pPr>
      <w:r w:rsidRPr="0015209E">
        <w:rPr>
          <w:lang w:val="en-US"/>
        </w:rPr>
        <w:t>Fig S</w:t>
      </w:r>
      <w:r>
        <w:rPr>
          <w:lang w:val="en-US"/>
        </w:rPr>
        <w:t>5</w:t>
      </w:r>
      <w:r w:rsidRPr="0015209E">
        <w:rPr>
          <w:lang w:val="en-US"/>
        </w:rPr>
        <w:t xml:space="preserve">. Distribution of LOD </w:t>
      </w:r>
      <w:r>
        <w:rPr>
          <w:lang w:val="en-US"/>
        </w:rPr>
        <w:t>scores and additive variance (lower diagram) for trait PI along chromosome 7H of m</w:t>
      </w:r>
      <w:r w:rsidRPr="00DF370F">
        <w:rPr>
          <w:lang w:val="en-US"/>
        </w:rPr>
        <w:t>alting barley</w:t>
      </w:r>
      <w:r>
        <w:rPr>
          <w:lang w:val="en-US"/>
        </w:rPr>
        <w:t>.</w:t>
      </w:r>
    </w:p>
    <w:p w:rsidR="00EC38D7" w:rsidRPr="00AC5B26" w:rsidRDefault="00EC38D7">
      <w:pPr>
        <w:rPr>
          <w:lang w:val="en-US"/>
        </w:rPr>
      </w:pPr>
      <w:r>
        <w:rPr>
          <w:noProof/>
        </w:rPr>
        <w:pict>
          <v:shape id="Obraz 3" o:spid="_x0000_i1030" type="#_x0000_t75" style="width:452.25pt;height:297.75pt;visibility:visible">
            <v:imagedata r:id="rId10" o:title=""/>
          </v:shape>
        </w:pict>
      </w:r>
    </w:p>
    <w:p w:rsidR="00EC38D7" w:rsidRDefault="00EC38D7">
      <w:pPr>
        <w:rPr>
          <w:lang w:val="en-US"/>
        </w:rPr>
      </w:pPr>
      <w:r>
        <w:rPr>
          <w:lang w:val="en-US"/>
        </w:rPr>
        <w:br w:type="page"/>
      </w:r>
    </w:p>
    <w:p w:rsidR="00EC38D7" w:rsidRDefault="00EC38D7" w:rsidP="000D591C">
      <w:pPr>
        <w:rPr>
          <w:lang w:val="en-US"/>
        </w:rPr>
      </w:pPr>
      <w:r w:rsidRPr="0015209E">
        <w:rPr>
          <w:lang w:val="en-US"/>
        </w:rPr>
        <w:t>Fig S</w:t>
      </w:r>
      <w:r>
        <w:rPr>
          <w:lang w:val="en-US"/>
        </w:rPr>
        <w:t>7</w:t>
      </w:r>
      <w:r w:rsidRPr="0015209E">
        <w:rPr>
          <w:lang w:val="en-US"/>
        </w:rPr>
        <w:t xml:space="preserve">. Distribution of LOD </w:t>
      </w:r>
      <w:r>
        <w:rPr>
          <w:lang w:val="en-US"/>
        </w:rPr>
        <w:t>scores and additive variance (lower diagram) for traits WC and q</w:t>
      </w:r>
      <w:r w:rsidRPr="0078259B">
        <w:rPr>
          <w:vertAlign w:val="subscript"/>
          <w:lang w:val="en-US"/>
        </w:rPr>
        <w:t>P</w:t>
      </w:r>
      <w:r>
        <w:rPr>
          <w:lang w:val="en-US"/>
        </w:rPr>
        <w:t xml:space="preserve"> along chromosome 2H of fodder</w:t>
      </w:r>
      <w:r w:rsidRPr="00DF370F">
        <w:rPr>
          <w:lang w:val="en-US"/>
        </w:rPr>
        <w:t xml:space="preserve"> barley</w:t>
      </w:r>
      <w:r>
        <w:rPr>
          <w:lang w:val="en-US"/>
        </w:rPr>
        <w:t>.</w:t>
      </w:r>
    </w:p>
    <w:p w:rsidR="00EC38D7" w:rsidRDefault="00EC38D7">
      <w:pPr>
        <w:rPr>
          <w:lang w:val="en-US"/>
        </w:rPr>
      </w:pPr>
    </w:p>
    <w:p w:rsidR="00EC38D7" w:rsidRDefault="00EC38D7">
      <w:pPr>
        <w:rPr>
          <w:lang w:val="en-US"/>
        </w:rPr>
      </w:pPr>
      <w:r>
        <w:rPr>
          <w:noProof/>
        </w:rPr>
        <w:pict>
          <v:shape id="Obraz 15" o:spid="_x0000_i1031" type="#_x0000_t75" style="width:452.25pt;height:297.75pt;visibility:visible">
            <v:imagedata r:id="rId11" o:title=""/>
          </v:shape>
        </w:pict>
      </w:r>
    </w:p>
    <w:p w:rsidR="00EC38D7" w:rsidRDefault="00EC38D7" w:rsidP="0078259B">
      <w:pPr>
        <w:rPr>
          <w:lang w:val="en-US"/>
        </w:rPr>
      </w:pPr>
      <w:r w:rsidRPr="0015209E">
        <w:rPr>
          <w:lang w:val="en-US"/>
        </w:rPr>
        <w:t>Fig S</w:t>
      </w:r>
      <w:r>
        <w:rPr>
          <w:lang w:val="en-US"/>
        </w:rPr>
        <w:t>8</w:t>
      </w:r>
      <w:r w:rsidRPr="0015209E">
        <w:rPr>
          <w:lang w:val="en-US"/>
        </w:rPr>
        <w:t xml:space="preserve">. Distribution of LOD </w:t>
      </w:r>
      <w:r>
        <w:rPr>
          <w:lang w:val="en-US"/>
        </w:rPr>
        <w:t>scores and additive variance (lower diagram) for traits A, q</w:t>
      </w:r>
      <w:r w:rsidRPr="0078259B">
        <w:rPr>
          <w:vertAlign w:val="subscript"/>
          <w:lang w:val="en-US"/>
        </w:rPr>
        <w:t>P</w:t>
      </w:r>
      <w:r>
        <w:rPr>
          <w:lang w:val="en-US"/>
        </w:rPr>
        <w:t xml:space="preserve"> and </w:t>
      </w:r>
      <w:r>
        <w:rPr>
          <w:lang w:val="en-US"/>
        </w:rPr>
        <w:sym w:font="Symbol" w:char="F046"/>
      </w:r>
      <w:r>
        <w:rPr>
          <w:lang w:val="en-US"/>
        </w:rPr>
        <w:t>PSII along chromosome 4H of fodder</w:t>
      </w:r>
      <w:r w:rsidRPr="00DF370F">
        <w:rPr>
          <w:lang w:val="en-US"/>
        </w:rPr>
        <w:t xml:space="preserve"> barley</w:t>
      </w:r>
      <w:r>
        <w:rPr>
          <w:lang w:val="en-US"/>
        </w:rPr>
        <w:t>.</w:t>
      </w:r>
    </w:p>
    <w:p w:rsidR="00EC38D7" w:rsidRDefault="00EC38D7">
      <w:pPr>
        <w:rPr>
          <w:lang w:val="en-US"/>
        </w:rPr>
      </w:pPr>
      <w:r>
        <w:rPr>
          <w:noProof/>
        </w:rPr>
        <w:pict>
          <v:shape id="Obraz 16" o:spid="_x0000_i1032" type="#_x0000_t75" style="width:452.25pt;height:297.75pt;visibility:visible">
            <v:imagedata r:id="rId12" o:title=""/>
          </v:shape>
        </w:pict>
      </w:r>
    </w:p>
    <w:p w:rsidR="00EC38D7" w:rsidRDefault="00EC38D7">
      <w:pPr>
        <w:rPr>
          <w:lang w:val="en-US"/>
        </w:rPr>
      </w:pPr>
    </w:p>
    <w:p w:rsidR="00EC38D7" w:rsidRDefault="00EC38D7" w:rsidP="0078259B">
      <w:pPr>
        <w:rPr>
          <w:lang w:val="en-US"/>
        </w:rPr>
      </w:pPr>
      <w:r w:rsidRPr="0015209E">
        <w:rPr>
          <w:lang w:val="en-US"/>
        </w:rPr>
        <w:t>Fig S</w:t>
      </w:r>
      <w:r>
        <w:rPr>
          <w:lang w:val="en-US"/>
        </w:rPr>
        <w:t>9</w:t>
      </w:r>
      <w:r w:rsidRPr="0015209E">
        <w:rPr>
          <w:lang w:val="en-US"/>
        </w:rPr>
        <w:t xml:space="preserve">. Distribution of LOD </w:t>
      </w:r>
      <w:r>
        <w:rPr>
          <w:lang w:val="en-US"/>
        </w:rPr>
        <w:t>scores and additive variance (lower diagram) for traits WC and EL along chromosome 5H of fodder</w:t>
      </w:r>
      <w:r w:rsidRPr="00DF370F">
        <w:rPr>
          <w:lang w:val="en-US"/>
        </w:rPr>
        <w:t xml:space="preserve"> barley</w:t>
      </w:r>
      <w:r>
        <w:rPr>
          <w:lang w:val="en-US"/>
        </w:rPr>
        <w:t>.</w:t>
      </w:r>
    </w:p>
    <w:p w:rsidR="00EC38D7" w:rsidRDefault="00EC38D7">
      <w:pPr>
        <w:rPr>
          <w:lang w:val="en-US"/>
        </w:rPr>
      </w:pPr>
    </w:p>
    <w:p w:rsidR="00EC38D7" w:rsidRDefault="00EC38D7">
      <w:pPr>
        <w:rPr>
          <w:lang w:val="en-US"/>
        </w:rPr>
      </w:pPr>
      <w:r>
        <w:rPr>
          <w:noProof/>
        </w:rPr>
        <w:pict>
          <v:shape id="Obraz 17" o:spid="_x0000_i1033" type="#_x0000_t75" style="width:452.25pt;height:297.75pt;visibility:visible">
            <v:imagedata r:id="rId13" o:title=""/>
          </v:shape>
        </w:pict>
      </w:r>
    </w:p>
    <w:p w:rsidR="00EC38D7" w:rsidRDefault="00EC38D7">
      <w:pPr>
        <w:rPr>
          <w:lang w:val="en-US"/>
        </w:rPr>
      </w:pPr>
    </w:p>
    <w:p w:rsidR="00EC38D7" w:rsidRDefault="00EC38D7">
      <w:pPr>
        <w:rPr>
          <w:lang w:val="en-US"/>
        </w:rPr>
      </w:pPr>
      <w:r w:rsidRPr="0015209E">
        <w:rPr>
          <w:lang w:val="en-US"/>
        </w:rPr>
        <w:t>Fig S</w:t>
      </w:r>
      <w:r>
        <w:rPr>
          <w:lang w:val="en-US"/>
        </w:rPr>
        <w:t>10</w:t>
      </w:r>
      <w:r w:rsidRPr="0015209E">
        <w:rPr>
          <w:lang w:val="en-US"/>
        </w:rPr>
        <w:t xml:space="preserve">. Distribution of LOD </w:t>
      </w:r>
      <w:r>
        <w:rPr>
          <w:lang w:val="en-US"/>
        </w:rPr>
        <w:t>scores and additive variance (lower diagram) for trait EL along chromosome 6H of fodder</w:t>
      </w:r>
      <w:r w:rsidRPr="00DF370F">
        <w:rPr>
          <w:lang w:val="en-US"/>
        </w:rPr>
        <w:t xml:space="preserve"> barley</w:t>
      </w:r>
      <w:r>
        <w:rPr>
          <w:lang w:val="en-US"/>
        </w:rPr>
        <w:t>.</w:t>
      </w:r>
    </w:p>
    <w:p w:rsidR="00EC38D7" w:rsidRDefault="00EC38D7">
      <w:pPr>
        <w:rPr>
          <w:lang w:val="en-US"/>
        </w:rPr>
      </w:pPr>
      <w:r>
        <w:rPr>
          <w:noProof/>
        </w:rPr>
        <w:pict>
          <v:shape id="Obraz 18" o:spid="_x0000_i1034" type="#_x0000_t75" style="width:452.25pt;height:297.75pt;visibility:visible">
            <v:imagedata r:id="rId14" o:title=""/>
          </v:shape>
        </w:pict>
      </w:r>
    </w:p>
    <w:p w:rsidR="00EC38D7" w:rsidRDefault="00EC38D7">
      <w:pPr>
        <w:rPr>
          <w:lang w:val="en-US"/>
        </w:rPr>
      </w:pPr>
    </w:p>
    <w:p w:rsidR="00EC38D7" w:rsidRDefault="00EC38D7">
      <w:pPr>
        <w:rPr>
          <w:lang w:val="en-US"/>
        </w:rPr>
      </w:pPr>
      <w:r>
        <w:rPr>
          <w:lang w:val="en-US"/>
        </w:rPr>
        <w:t>Fig S11. Histogram of stress index values for electrolyte leakage (ELSI)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  <w:r w:rsidRPr="002046D9">
        <w:rPr>
          <w:noProof/>
          <w:lang w:val="en-US"/>
        </w:rPr>
        <w:t xml:space="preserve">  </w:t>
      </w:r>
    </w:p>
    <w:p w:rsidR="00EC38D7" w:rsidRDefault="00EC38D7" w:rsidP="007F41CD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margin-left:144.75pt;margin-top:71.05pt;width:36.75pt;height:19.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" filled="f" stroked="f">
            <v:textbox>
              <w:txbxContent>
                <w:p w:rsidR="00EC38D7" w:rsidRDefault="00EC38D7" w:rsidP="00BF4057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sz w:val="22"/>
                      <w:szCs w:val="22"/>
                    </w:rPr>
                    <w:t>*</w:t>
                  </w:r>
                </w:p>
              </w:txbxContent>
            </v:textbox>
          </v:shape>
        </w:pict>
      </w:r>
      <w:r>
        <w:rPr>
          <w:noProof/>
        </w:rPr>
        <w:pict>
          <v:shape id="pole tekstowe 6" o:spid="_x0000_s1027" type="#_x0000_t202" style="position:absolute;margin-left:76.5pt;margin-top:39.55pt;width:25.4pt;height:20.65pt;z-index:25165056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" filled="f" stroked="f">
            <v:textbox style="mso-fit-shape-to-text:t">
              <w:txbxContent>
                <w:p w:rsidR="00EC38D7" w:rsidRDefault="00EC38D7" w:rsidP="00BF4057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**</w:t>
                  </w:r>
                </w:p>
              </w:txbxContent>
            </v:textbox>
          </v:shape>
        </w:pict>
      </w:r>
      <w:r>
        <w:rPr>
          <w:noProof/>
        </w:rPr>
        <w:pict>
          <v:shape id="pole tekstowe 2" o:spid="_x0000_s1028" type="#_x0000_t202" style="position:absolute;margin-left:295.5pt;margin-top:71.05pt;width:64.35pt;height:34.05pt;z-index:25164953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" filled="f" stroked="f">
            <v:textbox style="mso-fit-shape-to-text:t">
              <w:txbxContent>
                <w:p w:rsidR="00EC38D7" w:rsidRDefault="00EC38D7" w:rsidP="00BF4057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836 *</w:t>
                  </w:r>
                </w:p>
                <w:p w:rsidR="00EC38D7" w:rsidRDefault="00EC38D7" w:rsidP="00BF4057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754 **</w:t>
                  </w:r>
                </w:p>
              </w:txbxContent>
            </v:textbox>
          </v:shape>
        </w:pict>
      </w:r>
      <w:r>
        <w:rPr>
          <w:noProof/>
        </w:rPr>
        <w:pict>
          <v:shape id="Wykres 4" o:spid="_x0000_i1035" type="#_x0000_t75" style="width:383.25pt;height:319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">
            <v:imagedata r:id="rId15" o:title="" croptop="-2708f" cropbottom="-3858f" cropleft="-4647f" cropright="-4037f"/>
            <o:lock v:ext="edit" aspectratio="f"/>
          </v:shape>
        </w:pict>
      </w:r>
    </w:p>
    <w:p w:rsidR="00EC38D7" w:rsidRDefault="00EC38D7">
      <w:pPr>
        <w:rPr>
          <w:lang w:val="en-US"/>
        </w:rPr>
      </w:pPr>
      <w:r>
        <w:rPr>
          <w:lang w:val="en-US"/>
        </w:rPr>
        <w:t>Fig S12. Histogram of stress index values for net photosynthetic rate (NPSI)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</w:p>
    <w:p w:rsidR="00EC38D7" w:rsidRDefault="00EC38D7" w:rsidP="007F41CD">
      <w:pPr>
        <w:rPr>
          <w:lang w:val="en-US"/>
        </w:rPr>
      </w:pPr>
      <w:r>
        <w:rPr>
          <w:noProof/>
        </w:rPr>
        <w:pict>
          <v:shape id="Wykres 8" o:spid="_x0000_i1036" type="#_x0000_t75" style="width:383.25pt;height:319.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">
            <v:imagedata r:id="rId16" o:title="" croptop="-2740f" cropbottom="-4669f" cropleft="-2686f" cropright="-3264f"/>
            <o:lock v:ext="edit" aspectratio="f"/>
          </v:shape>
        </w:pict>
      </w:r>
    </w:p>
    <w:p w:rsidR="00EC38D7" w:rsidRDefault="00EC38D7">
      <w:pPr>
        <w:rPr>
          <w:lang w:val="en-US"/>
        </w:rPr>
      </w:pPr>
      <w:r>
        <w:rPr>
          <w:lang w:val="en-US"/>
        </w:rPr>
        <w:t>Fig S13. Histogram of stress index values for water content (WCSI)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  <w:r w:rsidRPr="002046D9">
        <w:rPr>
          <w:noProof/>
          <w:lang w:val="en-US"/>
        </w:rPr>
        <w:t xml:space="preserve"> </w:t>
      </w:r>
    </w:p>
    <w:p w:rsidR="00EC38D7" w:rsidRDefault="00EC38D7" w:rsidP="007F41CD">
      <w:pPr>
        <w:rPr>
          <w:lang w:val="en-US"/>
        </w:rPr>
      </w:pPr>
      <w:r>
        <w:rPr>
          <w:noProof/>
        </w:rPr>
        <w:pict>
          <v:shape id="_x0000_s1029" type="#_x0000_t202" style="position:absolute;margin-left:314.25pt;margin-top:87.55pt;width:64.35pt;height:34.05pt;z-index:25166489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" filled="f" stroked="f">
            <v:textbox style="mso-fit-shape-to-text:t">
              <w:txbxContent>
                <w:p w:rsidR="00EC38D7" w:rsidRDefault="00EC38D7" w:rsidP="00523455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836 *</w:t>
                  </w:r>
                </w:p>
                <w:p w:rsidR="00EC38D7" w:rsidRDefault="00EC38D7" w:rsidP="00523455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754 **</w:t>
                  </w:r>
                </w:p>
              </w:txbxContent>
            </v:textbox>
          </v:shape>
        </w:pict>
      </w:r>
      <w:r>
        <w:rPr>
          <w:noProof/>
        </w:rPr>
        <w:pict>
          <v:shape id="pole tekstowe 3" o:spid="_x0000_s1030" type="#_x0000_t202" style="position:absolute;margin-left:309pt;margin-top:167.8pt;width:19.9pt;height:20.65pt;z-index:25166387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" filled="f" stroked="f">
            <v:textbox style="mso-fit-shape-to-text:t">
              <w:txbxContent>
                <w:p w:rsidR="00EC38D7" w:rsidRDefault="00EC38D7" w:rsidP="00523455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*</w:t>
                  </w:r>
                </w:p>
              </w:txbxContent>
            </v:textbox>
          </v:shape>
        </w:pict>
      </w:r>
      <w:r>
        <w:rPr>
          <w:noProof/>
        </w:rPr>
        <w:pict>
          <v:shape id="Wykres 27" o:spid="_x0000_i1037" type="#_x0000_t75" style="width:376.5pt;height:320.2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">
            <v:imagedata r:id="rId17" o:title="" croptop="-2660f" cropbottom="-2781f" cropleft="-2913f" cropright="-2802f"/>
            <o:lock v:ext="edit" aspectratio="f"/>
          </v:shape>
        </w:pict>
      </w:r>
    </w:p>
    <w:p w:rsidR="00EC38D7" w:rsidRDefault="00EC38D7">
      <w:pPr>
        <w:rPr>
          <w:lang w:val="en-US"/>
        </w:rPr>
      </w:pPr>
      <w:r>
        <w:rPr>
          <w:lang w:val="en-US"/>
        </w:rPr>
        <w:t xml:space="preserve">Fig S14. Histogram of stress index values for </w:t>
      </w:r>
      <w:r w:rsidRPr="00313B57">
        <w:rPr>
          <w:lang w:val="en-US"/>
        </w:rPr>
        <w:t>Fv'/Fm'</w:t>
      </w:r>
      <w:r>
        <w:rPr>
          <w:lang w:val="en-US"/>
        </w:rPr>
        <w:t xml:space="preserve"> (FSI)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  <w:r w:rsidRPr="002046D9">
        <w:rPr>
          <w:noProof/>
          <w:lang w:val="en-US"/>
        </w:rPr>
        <w:t xml:space="preserve"> </w:t>
      </w:r>
    </w:p>
    <w:p w:rsidR="00EC38D7" w:rsidRDefault="00EC38D7" w:rsidP="007F41CD">
      <w:pPr>
        <w:rPr>
          <w:noProof/>
          <w:lang w:val="en-US"/>
        </w:rPr>
      </w:pPr>
      <w:r>
        <w:rPr>
          <w:noProof/>
        </w:rPr>
        <w:pict>
          <v:shape id="_x0000_s1031" type="#_x0000_t202" style="position:absolute;margin-left:175.5pt;margin-top:95.8pt;width:25.6pt;height:20.6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" filled="f" stroked="f">
            <v:textbox style="mso-fit-shape-to-text:t">
              <w:txbxContent>
                <w:p w:rsidR="00EC38D7" w:rsidRDefault="00EC38D7" w:rsidP="00313B57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**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114.75pt;margin-top:227.8pt;width:20.05pt;height:20.6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" filled="f" stroked="f">
            <v:textbox style="mso-fit-shape-to-text:t">
              <w:txbxContent>
                <w:p w:rsidR="00EC38D7" w:rsidRDefault="00EC38D7" w:rsidP="00313B57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*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290.25pt;margin-top:92.05pt;width:64.35pt;height:34.05pt;z-index:25165260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" filled="f" stroked="f">
            <v:textbox style="mso-fit-shape-to-text:t">
              <w:txbxContent>
                <w:p w:rsidR="00EC38D7" w:rsidRDefault="00EC38D7" w:rsidP="00313B57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836 *</w:t>
                  </w:r>
                </w:p>
                <w:p w:rsidR="00EC38D7" w:rsidRDefault="00EC38D7" w:rsidP="00313B57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754 **</w:t>
                  </w:r>
                </w:p>
              </w:txbxContent>
            </v:textbox>
          </v:shape>
        </w:pict>
      </w:r>
      <w:r>
        <w:rPr>
          <w:noProof/>
        </w:rPr>
        <w:pict>
          <v:shape id="Wykres 10" o:spid="_x0000_i1038" type="#_x0000_t75" style="width:356.25pt;height:307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">
            <v:imagedata r:id="rId18" o:title="" croptop="-2661f" cropbottom="-3656f" cropleft="-2511f" cropright="-3219f"/>
            <o:lock v:ext="edit" aspectratio="f"/>
          </v:shape>
        </w:pict>
      </w:r>
    </w:p>
    <w:p w:rsidR="00EC38D7" w:rsidRDefault="00EC38D7">
      <w:pPr>
        <w:rPr>
          <w:lang w:val="en-US"/>
        </w:rPr>
      </w:pPr>
      <w:r>
        <w:rPr>
          <w:lang w:val="en-US"/>
        </w:rPr>
        <w:t>Fig S15. Histogram of stress index values for q</w:t>
      </w:r>
      <w:r>
        <w:rPr>
          <w:vertAlign w:val="subscript"/>
          <w:lang w:val="en-US"/>
        </w:rPr>
        <w:t>p</w:t>
      </w:r>
      <w:r>
        <w:rPr>
          <w:lang w:val="en-US"/>
        </w:rPr>
        <w:t xml:space="preserve"> (QSI)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  <w:r w:rsidRPr="002046D9">
        <w:rPr>
          <w:noProof/>
          <w:lang w:val="en-US"/>
        </w:rPr>
        <w:t xml:space="preserve"> </w:t>
      </w:r>
    </w:p>
    <w:p w:rsidR="00EC38D7" w:rsidRDefault="00EC38D7" w:rsidP="007F41CD">
      <w:pPr>
        <w:rPr>
          <w:noProof/>
          <w:lang w:val="en-US"/>
        </w:rPr>
      </w:pPr>
      <w:r>
        <w:rPr>
          <w:noProof/>
        </w:rPr>
        <w:pict>
          <v:shape id="_x0000_s1034" type="#_x0000_t202" style="position:absolute;margin-left:255.75pt;margin-top:53.6pt;width:25.6pt;height:20.6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" filled="f" stroked="f">
            <v:textbox style="mso-fit-shape-to-text:t">
              <w:txbxContent>
                <w:p w:rsidR="00EC38D7" w:rsidRDefault="00EC38D7" w:rsidP="00FB318C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**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165.6pt;margin-top:217.1pt;width:20.05pt;height:20.6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" filled="f" stroked="f">
            <v:textbox style="mso-fit-shape-to-text:t">
              <w:txbxContent>
                <w:p w:rsidR="00EC38D7" w:rsidRDefault="00EC38D7" w:rsidP="00FB318C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*</w:t>
                  </w:r>
                </w:p>
              </w:txbxContent>
            </v:textbox>
          </v:shape>
        </w:pict>
      </w:r>
      <w:r>
        <w:rPr>
          <w:noProof/>
        </w:rPr>
        <w:pict>
          <v:shape id="Wykres 13" o:spid="_x0000_i1039" type="#_x0000_t75" style="width:355.5pt;height:318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">
            <v:imagedata r:id="rId19" o:title="" croptop="-3559f" cropbottom="-2313f" cropleft="-2987f" cropright="-1576f"/>
            <o:lock v:ext="edit" aspectratio="f"/>
          </v:shape>
        </w:pict>
      </w:r>
    </w:p>
    <w:p w:rsidR="00EC38D7" w:rsidRDefault="00EC38D7">
      <w:pPr>
        <w:rPr>
          <w:lang w:val="en-US"/>
        </w:rPr>
      </w:pPr>
      <w:r>
        <w:rPr>
          <w:lang w:val="en-US"/>
        </w:rPr>
        <w:t>Fig S16. Histogram of stress index values for ΦPSII (PSSI)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</w:p>
    <w:p w:rsidR="00EC38D7" w:rsidRDefault="00EC38D7" w:rsidP="007F41CD">
      <w:pPr>
        <w:rPr>
          <w:noProof/>
          <w:lang w:val="en-US"/>
        </w:rPr>
      </w:pPr>
      <w:r>
        <w:rPr>
          <w:noProof/>
        </w:rPr>
        <w:pict>
          <v:shape id="_x0000_s1036" type="#_x0000_t202" style="position:absolute;margin-left:306.75pt;margin-top:83.8pt;width:64.35pt;height:34.05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" filled="f" stroked="f">
            <v:textbox style="mso-fit-shape-to-text:t">
              <w:txbxContent>
                <w:p w:rsidR="00EC38D7" w:rsidRDefault="00EC38D7" w:rsidP="00CE3ED3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836 *</w:t>
                  </w:r>
                </w:p>
                <w:p w:rsidR="00EC38D7" w:rsidRDefault="00EC38D7" w:rsidP="00CE3ED3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754 **</w:t>
                  </w:r>
                </w:p>
              </w:txbxContent>
            </v:textbox>
          </v:shape>
        </w:pict>
      </w:r>
      <w:r>
        <w:rPr>
          <w:noProof/>
        </w:rPr>
        <w:pict>
          <v:shape id="Wykres 20" o:spid="_x0000_i1040" type="#_x0000_t75" style="width:364.5pt;height:303.7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">
            <v:imagedata r:id="rId20" o:title="" croptop="-2838f" cropbottom="-1644f" cropleft="-2682f" cropright="-3166f"/>
            <o:lock v:ext="edit" aspectratio="f"/>
          </v:shape>
        </w:pict>
      </w:r>
    </w:p>
    <w:p w:rsidR="00EC38D7" w:rsidRDefault="00EC38D7">
      <w:pPr>
        <w:rPr>
          <w:lang w:val="en-US"/>
        </w:rPr>
      </w:pPr>
      <w:r>
        <w:rPr>
          <w:lang w:val="en-US"/>
        </w:rPr>
        <w:t xml:space="preserve">Fig S17. Histogram of stress index values for </w:t>
      </w:r>
      <w:r w:rsidRPr="00123B85">
        <w:rPr>
          <w:lang w:val="en-US"/>
        </w:rPr>
        <w:t>RC/CSm</w:t>
      </w:r>
      <w:r>
        <w:rPr>
          <w:lang w:val="en-US"/>
        </w:rPr>
        <w:t xml:space="preserve"> (RSI)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</w:p>
    <w:p w:rsidR="00EC38D7" w:rsidRDefault="00EC38D7" w:rsidP="007F41CD">
      <w:pPr>
        <w:rPr>
          <w:noProof/>
          <w:lang w:val="en-US"/>
        </w:rPr>
      </w:pPr>
      <w:r>
        <w:rPr>
          <w:noProof/>
        </w:rPr>
        <w:pict>
          <v:shape id="_x0000_s1037" type="#_x0000_t202" style="position:absolute;margin-left:4in;margin-top:80.25pt;width:64.35pt;height:34.05pt;z-index:25165875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" filled="f" stroked="f">
            <v:textbox style="mso-fit-shape-to-text:t">
              <w:txbxContent>
                <w:p w:rsidR="00EC38D7" w:rsidRDefault="00EC38D7" w:rsidP="00123B85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836 *</w:t>
                  </w:r>
                </w:p>
                <w:p w:rsidR="00EC38D7" w:rsidRDefault="00EC38D7" w:rsidP="00123B85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754 **</w:t>
                  </w:r>
                </w:p>
              </w:txbxContent>
            </v:textbox>
          </v:shape>
        </w:pict>
      </w:r>
      <w:r>
        <w:rPr>
          <w:noProof/>
        </w:rPr>
        <w:pict>
          <v:shape id="Wykres 23" o:spid="_x0000_i1041" type="#_x0000_t75" style="width:364.5pt;height:315.7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">
            <v:imagedata r:id="rId21" o:title="" croptop="-2520f" cropbottom="-1797f" cropleft="-2682f" cropright="-3166f"/>
            <o:lock v:ext="edit" aspectratio="f"/>
          </v:shape>
        </w:pict>
      </w:r>
    </w:p>
    <w:p w:rsidR="00EC38D7" w:rsidRDefault="00EC38D7">
      <w:pPr>
        <w:rPr>
          <w:lang w:val="en-US"/>
        </w:rPr>
      </w:pPr>
      <w:r>
        <w:rPr>
          <w:lang w:val="en-US"/>
        </w:rPr>
        <w:t xml:space="preserve">Fig S18. Histogram of stress index values for </w:t>
      </w:r>
      <w:r w:rsidRPr="00D85A3F">
        <w:rPr>
          <w:lang w:val="en-US"/>
        </w:rPr>
        <w:t xml:space="preserve">ABS/CSm </w:t>
      </w:r>
      <w:r>
        <w:rPr>
          <w:lang w:val="en-US"/>
        </w:rPr>
        <w:t>(ASI)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  <w:r w:rsidRPr="002046D9">
        <w:rPr>
          <w:noProof/>
          <w:lang w:val="en-US"/>
        </w:rPr>
        <w:t xml:space="preserve"> </w:t>
      </w:r>
    </w:p>
    <w:p w:rsidR="00EC38D7" w:rsidRDefault="00EC38D7" w:rsidP="007F41CD">
      <w:pPr>
        <w:rPr>
          <w:noProof/>
        </w:rPr>
      </w:pPr>
      <w:r>
        <w:rPr>
          <w:noProof/>
        </w:rPr>
        <w:pict>
          <v:shape id="_x0000_s1038" type="#_x0000_t202" style="position:absolute;margin-left:186pt;margin-top:41.65pt;width:20.05pt;height:15.6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" filled="f" stroked="f">
            <v:textbox>
              <w:txbxContent>
                <w:p w:rsidR="00EC38D7" w:rsidRDefault="00EC38D7" w:rsidP="00D85A3F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*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186pt;margin-top:32.65pt;width:25.6pt;height:14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" filled="f" stroked="f">
            <v:textbox style="mso-next-textbox:#_x0000_s1039">
              <w:txbxContent>
                <w:p w:rsidR="00EC38D7" w:rsidRDefault="00EC38D7" w:rsidP="00D85A3F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**</w:t>
                  </w:r>
                </w:p>
              </w:txbxContent>
            </v:textbox>
          </v:shape>
        </w:pict>
      </w:r>
      <w:r>
        <w:rPr>
          <w:noProof/>
        </w:rPr>
        <w:pict>
          <v:shape id="Wykres 25" o:spid="_x0000_i1042" type="#_x0000_t75" style="width:384pt;height:319.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">
            <v:imagedata r:id="rId22" o:title="" croptop="-2557f" cropbottom="-2946f" cropleft="-2678f" cropright="-3218f"/>
            <o:lock v:ext="edit" aspectratio="f"/>
          </v:shape>
        </w:pict>
      </w:r>
    </w:p>
    <w:p w:rsidR="00EC38D7" w:rsidRPr="002046D9" w:rsidRDefault="00EC38D7">
      <w:pPr>
        <w:rPr>
          <w:noProof/>
          <w:lang w:val="en-US"/>
        </w:rPr>
      </w:pPr>
      <w:r>
        <w:rPr>
          <w:lang w:val="en-US"/>
        </w:rPr>
        <w:t>Fig S19. Histogram of stress index values for Tr</w:t>
      </w:r>
      <w:r>
        <w:rPr>
          <w:vertAlign w:val="subscript"/>
          <w:lang w:val="en-US"/>
        </w:rPr>
        <w:t>o</w:t>
      </w:r>
      <w:r w:rsidRPr="00D85A3F">
        <w:rPr>
          <w:lang w:val="en-US"/>
        </w:rPr>
        <w:t xml:space="preserve">/CSm </w:t>
      </w:r>
      <w:r>
        <w:rPr>
          <w:lang w:val="en-US"/>
        </w:rPr>
        <w:t>(TSI)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</w:p>
    <w:p w:rsidR="00EC38D7" w:rsidRDefault="00EC38D7" w:rsidP="007F41CD">
      <w:pPr>
        <w:rPr>
          <w:lang w:val="en-US"/>
        </w:rPr>
      </w:pPr>
      <w:r>
        <w:rPr>
          <w:noProof/>
        </w:rPr>
        <w:pict>
          <v:shape id="Wykres 6" o:spid="_x0000_i1043" type="#_x0000_t75" style="width:384.75pt;height:312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">
            <v:imagedata r:id="rId23" o:title="" croptop="-2570f" cropbottom="-3117f" cropleft="-2767f" cropright="-3167f"/>
            <o:lock v:ext="edit" aspectratio="f"/>
          </v:shape>
        </w:pict>
      </w:r>
    </w:p>
    <w:p w:rsidR="00EC38D7" w:rsidRDefault="00EC38D7">
      <w:pPr>
        <w:rPr>
          <w:lang w:val="en-US"/>
        </w:rPr>
      </w:pPr>
      <w:r>
        <w:rPr>
          <w:lang w:val="en-US"/>
        </w:rPr>
        <w:t>Fig S20. Histogram of stress index values for ET</w:t>
      </w:r>
      <w:r>
        <w:rPr>
          <w:vertAlign w:val="subscript"/>
          <w:lang w:val="en-US"/>
        </w:rPr>
        <w:t>o</w:t>
      </w:r>
      <w:r w:rsidRPr="00D85A3F">
        <w:rPr>
          <w:lang w:val="en-US"/>
        </w:rPr>
        <w:t xml:space="preserve"> /CSm </w:t>
      </w:r>
      <w:r>
        <w:rPr>
          <w:lang w:val="en-US"/>
        </w:rPr>
        <w:t>(ESI)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</w:p>
    <w:p w:rsidR="00EC38D7" w:rsidRDefault="00EC38D7" w:rsidP="007F41CD">
      <w:pPr>
        <w:rPr>
          <w:noProof/>
        </w:rPr>
      </w:pPr>
      <w:r>
        <w:rPr>
          <w:noProof/>
        </w:rPr>
        <w:pict>
          <v:shape id="_x0000_s1040" type="#_x0000_t202" style="position:absolute;margin-left:307.5pt;margin-top:55.9pt;width:64.35pt;height:34.05pt;z-index:25166182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" filled="f" stroked="f">
            <v:textbox style="mso-fit-shape-to-text:t">
              <w:txbxContent>
                <w:p w:rsidR="00EC38D7" w:rsidRDefault="00EC38D7" w:rsidP="002E7D1E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836 *</w:t>
                  </w:r>
                </w:p>
                <w:p w:rsidR="00EC38D7" w:rsidRDefault="00EC38D7" w:rsidP="002E7D1E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754 **</w:t>
                  </w:r>
                </w:p>
              </w:txbxContent>
            </v:textbox>
          </v:shape>
        </w:pict>
      </w:r>
      <w:r>
        <w:rPr>
          <w:noProof/>
        </w:rPr>
        <w:pict>
          <v:shape id="Wykres 7" o:spid="_x0000_i1044" type="#_x0000_t75" style="width:378.75pt;height:297pt;visibility:visible" o:gfxdata="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">
            <v:imagedata r:id="rId24" o:title="" croptop="-2574f" cropbottom="-1891f" cropleft="-2432f" cropright="-3164f"/>
            <o:lock v:ext="edit" aspectratio="f"/>
          </v:shape>
        </w:pict>
      </w:r>
    </w:p>
    <w:p w:rsidR="00EC38D7" w:rsidRDefault="00EC38D7">
      <w:pPr>
        <w:rPr>
          <w:lang w:val="en-US"/>
        </w:rPr>
      </w:pPr>
    </w:p>
    <w:p w:rsidR="00EC38D7" w:rsidRDefault="00EC38D7">
      <w:pPr>
        <w:rPr>
          <w:lang w:val="en-US"/>
        </w:rPr>
      </w:pPr>
    </w:p>
    <w:p w:rsidR="00EC38D7" w:rsidRDefault="00EC38D7">
      <w:pPr>
        <w:rPr>
          <w:lang w:val="en-US"/>
        </w:rPr>
      </w:pPr>
      <w:r>
        <w:rPr>
          <w:lang w:val="en-US"/>
        </w:rPr>
        <w:t>Fig S21. Histogram of stress index values for DI</w:t>
      </w:r>
      <w:r>
        <w:rPr>
          <w:vertAlign w:val="subscript"/>
          <w:lang w:val="en-US"/>
        </w:rPr>
        <w:t>o</w:t>
      </w:r>
      <w:r w:rsidRPr="00D85A3F">
        <w:rPr>
          <w:lang w:val="en-US"/>
        </w:rPr>
        <w:t xml:space="preserve">/CSm </w:t>
      </w:r>
      <w:r>
        <w:rPr>
          <w:lang w:val="en-US"/>
        </w:rPr>
        <w:t>(DSI)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</w:p>
    <w:p w:rsidR="00EC38D7" w:rsidRDefault="00EC38D7" w:rsidP="007F41CD">
      <w:pPr>
        <w:rPr>
          <w:noProof/>
        </w:rPr>
      </w:pPr>
      <w:r>
        <w:rPr>
          <w:noProof/>
        </w:rPr>
        <w:pict>
          <v:shape id="_x0000_s1041" type="#_x0000_t202" style="position:absolute;margin-left:314.05pt;margin-top:77.8pt;width:64.35pt;height:34.05pt;z-index:25166284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" filled="f" stroked="f">
            <v:textbox style="mso-fit-shape-to-text:t">
              <w:txbxContent>
                <w:p w:rsidR="00EC38D7" w:rsidRDefault="00EC38D7" w:rsidP="002E7D1E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836 *</w:t>
                  </w:r>
                </w:p>
                <w:p w:rsidR="00EC38D7" w:rsidRDefault="00EC38D7" w:rsidP="002E7D1E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 754 **</w:t>
                  </w:r>
                </w:p>
              </w:txbxContent>
            </v:textbox>
          </v:shape>
        </w:pict>
      </w:r>
      <w:r>
        <w:rPr>
          <w:noProof/>
        </w:rPr>
        <w:pict>
          <v:shape id="Wykres 19" o:spid="_x0000_i1045" type="#_x0000_t75" style="width:384pt;height:315.7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">
            <v:imagedata r:id="rId25" o:title="" croptop="-2520f" cropbottom="-1797f" cropleft="-2678f" cropright="-3218f"/>
            <o:lock v:ext="edit" aspectratio="f"/>
          </v:shape>
        </w:pict>
      </w:r>
    </w:p>
    <w:p w:rsidR="00EC38D7" w:rsidRDefault="00EC38D7">
      <w:pPr>
        <w:rPr>
          <w:lang w:val="en-US"/>
        </w:rPr>
      </w:pPr>
      <w:r>
        <w:rPr>
          <w:lang w:val="en-US"/>
        </w:rPr>
        <w:t>Fig S22. Histogram of stress index values for PI</w:t>
      </w:r>
      <w:r w:rsidRPr="00D85A3F">
        <w:rPr>
          <w:lang w:val="en-US"/>
        </w:rPr>
        <w:t xml:space="preserve">/CSm </w:t>
      </w:r>
      <w:r>
        <w:rPr>
          <w:lang w:val="en-US"/>
        </w:rPr>
        <w:t>(PSI)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</w:p>
    <w:p w:rsidR="00EC38D7" w:rsidRDefault="00EC38D7" w:rsidP="007F41CD">
      <w:pPr>
        <w:rPr>
          <w:lang w:val="en-US"/>
        </w:rPr>
      </w:pPr>
      <w:r>
        <w:rPr>
          <w:noProof/>
        </w:rPr>
        <w:pict>
          <v:shape id="Wykres 24" o:spid="_x0000_i1046" type="#_x0000_t75" style="width:364.5pt;height:308.2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">
            <v:imagedata r:id="rId26" o:title="" croptop="-2985f" cropbottom="-2075f" cropleft="-2682f" cropright="-3166f"/>
            <o:lock v:ext="edit" aspectratio="f"/>
          </v:shape>
        </w:pict>
      </w:r>
    </w:p>
    <w:p w:rsidR="00EC38D7" w:rsidRDefault="00EC38D7" w:rsidP="00523455">
      <w:pPr>
        <w:rPr>
          <w:lang w:val="en-US"/>
        </w:rPr>
      </w:pPr>
      <w:r>
        <w:rPr>
          <w:lang w:val="en-US"/>
        </w:rPr>
        <w:t>Fig S23. Histogram of stress index values for Φ</w:t>
      </w:r>
      <w:r w:rsidRPr="00D74314">
        <w:rPr>
          <w:lang w:val="en-US"/>
        </w:rPr>
        <w:t>PSII/</w:t>
      </w:r>
      <w:r>
        <w:rPr>
          <w:lang w:val="en-US"/>
        </w:rPr>
        <w:t>Φ</w:t>
      </w:r>
      <w:r w:rsidRPr="00D74314">
        <w:rPr>
          <w:lang w:val="en-US"/>
        </w:rPr>
        <w:t>CO</w:t>
      </w:r>
      <w:r w:rsidRPr="00D74314">
        <w:rPr>
          <w:vertAlign w:val="subscript"/>
          <w:lang w:val="en-US"/>
        </w:rPr>
        <w:t>2</w:t>
      </w:r>
      <w:r>
        <w:rPr>
          <w:lang w:val="en-US"/>
        </w:rPr>
        <w:t xml:space="preserve"> (CSI)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malt-type barley mapping population.</w:t>
      </w:r>
    </w:p>
    <w:p w:rsidR="00EC38D7" w:rsidRDefault="00EC38D7" w:rsidP="007F41CD">
      <w:pPr>
        <w:rPr>
          <w:lang w:val="en-US"/>
        </w:rPr>
      </w:pPr>
      <w:r>
        <w:rPr>
          <w:noProof/>
        </w:rPr>
        <w:pict>
          <v:shape id="Wykres 22" o:spid="_x0000_i1047" type="#_x0000_t75" style="width:433.5pt;height:318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">
            <v:imagedata r:id="rId27" o:title="" croptop="-2807f" cropbottom="-3076f" cropleft="-2442f" cropright="-3081f"/>
            <o:lock v:ext="edit" aspectratio="f"/>
          </v:shape>
        </w:pict>
      </w:r>
    </w:p>
    <w:p w:rsidR="00EC38D7" w:rsidRDefault="00EC38D7" w:rsidP="002046D9">
      <w:pPr>
        <w:jc w:val="center"/>
        <w:rPr>
          <w:lang w:val="en-US"/>
        </w:rPr>
      </w:pPr>
    </w:p>
    <w:p w:rsidR="00EC38D7" w:rsidRDefault="00EC38D7">
      <w:pPr>
        <w:rPr>
          <w:lang w:val="en-US"/>
        </w:rPr>
      </w:pPr>
    </w:p>
    <w:p w:rsidR="00EC38D7" w:rsidRDefault="00EC38D7">
      <w:pPr>
        <w:rPr>
          <w:lang w:val="en-US"/>
        </w:rPr>
      </w:pPr>
      <w:r>
        <w:rPr>
          <w:lang w:val="en-US"/>
        </w:rPr>
        <w:t>Fig S24. Histogram of stress index values for water content</w:t>
      </w:r>
      <w:r w:rsidRPr="00D85A3F">
        <w:rPr>
          <w:lang w:val="en-US"/>
        </w:rPr>
        <w:t xml:space="preserve"> </w:t>
      </w:r>
      <w:r>
        <w:rPr>
          <w:lang w:val="en-US"/>
        </w:rPr>
        <w:t>(WCSI)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fodder-type barley mapping population.</w:t>
      </w:r>
      <w:r w:rsidRPr="002046D9">
        <w:rPr>
          <w:noProof/>
          <w:lang w:val="en-US"/>
        </w:rPr>
        <w:t xml:space="preserve"> </w:t>
      </w:r>
    </w:p>
    <w:p w:rsidR="00EC38D7" w:rsidRDefault="00EC38D7" w:rsidP="007F41CD">
      <w:pPr>
        <w:rPr>
          <w:lang w:val="en-US"/>
        </w:rPr>
      </w:pPr>
      <w:r>
        <w:rPr>
          <w:noProof/>
        </w:rPr>
        <w:pict>
          <v:shape id="_x0000_s1042" type="#_x0000_t202" style="position:absolute;margin-left:319.5pt;margin-top:42.05pt;width:72.95pt;height:34.05pt;z-index:25166592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" filled="f" stroked="f">
            <v:textbox style="mso-fit-shape-to-text:t">
              <w:txbxContent>
                <w:p w:rsidR="00EC38D7" w:rsidRDefault="00EC38D7" w:rsidP="00523455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MOB12055 *</w:t>
                  </w:r>
                </w:p>
                <w:p w:rsidR="00EC38D7" w:rsidRDefault="00EC38D7" w:rsidP="00523455">
                  <w:pPr>
                    <w:pStyle w:val="NormalWeb"/>
                    <w:spacing w:before="0" w:beforeAutospacing="0" w:after="0" w:afterAutospacing="0"/>
                  </w:pPr>
                  <w:r w:rsidRPr="00DC6EF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STH369 **</w:t>
                  </w:r>
                </w:p>
              </w:txbxContent>
            </v:textbox>
          </v:shape>
        </w:pict>
      </w:r>
      <w:r>
        <w:rPr>
          <w:noProof/>
        </w:rPr>
        <w:pict>
          <v:shape id="Wykres 30" o:spid="_x0000_i1048" type="#_x0000_t75" style="width:5in;height:213.7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">
            <v:imagedata r:id="rId28" o:title="" croptop="-4137f" cropbottom="-4792f" cropleft="-2891f" cropright="-3854f"/>
            <o:lock v:ext="edit" aspectratio="f"/>
          </v:shape>
        </w:pict>
      </w:r>
    </w:p>
    <w:p w:rsidR="00EC38D7" w:rsidRDefault="00EC38D7" w:rsidP="00523455">
      <w:pPr>
        <w:rPr>
          <w:lang w:val="en-US"/>
        </w:rPr>
      </w:pPr>
    </w:p>
    <w:p w:rsidR="00EC38D7" w:rsidRDefault="00EC38D7" w:rsidP="00523455">
      <w:pPr>
        <w:rPr>
          <w:lang w:val="en-US"/>
        </w:rPr>
      </w:pPr>
    </w:p>
    <w:p w:rsidR="00EC38D7" w:rsidRDefault="00EC38D7" w:rsidP="00523455">
      <w:pPr>
        <w:rPr>
          <w:lang w:val="en-US"/>
        </w:rPr>
      </w:pPr>
    </w:p>
    <w:p w:rsidR="00EC38D7" w:rsidRDefault="00EC38D7" w:rsidP="00523455">
      <w:pPr>
        <w:rPr>
          <w:lang w:val="en-US"/>
        </w:rPr>
      </w:pPr>
    </w:p>
    <w:p w:rsidR="00EC38D7" w:rsidRDefault="00EC38D7" w:rsidP="00523455">
      <w:pPr>
        <w:rPr>
          <w:lang w:val="en-US"/>
        </w:rPr>
      </w:pPr>
    </w:p>
    <w:p w:rsidR="00EC38D7" w:rsidRDefault="00EC38D7" w:rsidP="00523455">
      <w:pPr>
        <w:rPr>
          <w:lang w:val="en-US"/>
        </w:rPr>
      </w:pPr>
      <w:r>
        <w:rPr>
          <w:lang w:val="en-US"/>
        </w:rPr>
        <w:t>Fig S25. Histogram of stress index values for electrolyte leakage</w:t>
      </w:r>
      <w:r w:rsidRPr="00D85A3F">
        <w:rPr>
          <w:lang w:val="en-US"/>
        </w:rPr>
        <w:t xml:space="preserve"> </w:t>
      </w:r>
      <w:r>
        <w:rPr>
          <w:lang w:val="en-US"/>
        </w:rPr>
        <w:t>(ELSI)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fodder-type barley mapping population.</w:t>
      </w:r>
    </w:p>
    <w:p w:rsidR="00EC38D7" w:rsidRDefault="00EC38D7" w:rsidP="007F41CD">
      <w:pPr>
        <w:rPr>
          <w:lang w:val="en-US"/>
        </w:rPr>
      </w:pPr>
      <w:r>
        <w:rPr>
          <w:noProof/>
        </w:rPr>
        <w:pict>
          <v:shape id="Wykres 32" o:spid="_x0000_i1049" type="#_x0000_t75" style="width:5in;height:209.2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">
            <v:imagedata r:id="rId29" o:title="" croptop="-3996f" cropbottom="-2398f" cropleft="-2961f" cropright="-3050f"/>
            <o:lock v:ext="edit" aspectratio="f"/>
          </v:shape>
        </w:pict>
      </w: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  <w:r>
        <w:rPr>
          <w:lang w:val="en-US"/>
        </w:rPr>
        <w:t>Fig S26. Histogram of stress index values for net photosynthetic rate</w:t>
      </w:r>
      <w:r w:rsidRPr="00D85A3F">
        <w:rPr>
          <w:lang w:val="en-US"/>
        </w:rPr>
        <w:t xml:space="preserve"> </w:t>
      </w:r>
      <w:r>
        <w:rPr>
          <w:lang w:val="en-US"/>
        </w:rPr>
        <w:t>(NPSI)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fodder-type barley mapping population.</w:t>
      </w:r>
    </w:p>
    <w:p w:rsidR="00EC38D7" w:rsidRDefault="00EC38D7" w:rsidP="007F41CD">
      <w:pPr>
        <w:rPr>
          <w:lang w:val="en-US"/>
        </w:rPr>
      </w:pPr>
      <w:r>
        <w:rPr>
          <w:noProof/>
        </w:rPr>
        <w:pict>
          <v:shape id="Wykres 33" o:spid="_x0000_i1050" type="#_x0000_t75" style="width:375.75pt;height:22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">
            <v:imagedata r:id="rId30" o:title="" croptop="-3819f" cropbottom="-2371f" cropleft="-3208f" cropright="-3723f"/>
            <o:lock v:ext="edit" aspectratio="f"/>
          </v:shape>
        </w:pict>
      </w: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</w:p>
    <w:p w:rsidR="00EC38D7" w:rsidRDefault="00EC38D7" w:rsidP="003677F2">
      <w:pPr>
        <w:rPr>
          <w:lang w:val="en-US"/>
        </w:rPr>
      </w:pPr>
      <w:r>
        <w:rPr>
          <w:lang w:val="en-US"/>
        </w:rPr>
        <w:t xml:space="preserve">Fig S27. Histogram of stress index values for </w:t>
      </w:r>
      <w:r w:rsidRPr="00313B57">
        <w:rPr>
          <w:lang w:val="en-US"/>
        </w:rPr>
        <w:t>Fv'/Fm'</w:t>
      </w:r>
      <w:r>
        <w:rPr>
          <w:lang w:val="en-US"/>
        </w:rPr>
        <w:t xml:space="preserve"> (FSI)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fodder-type barley mapping population.</w:t>
      </w:r>
    </w:p>
    <w:p w:rsidR="00EC38D7" w:rsidRDefault="00EC38D7" w:rsidP="007F41CD">
      <w:pPr>
        <w:rPr>
          <w:lang w:val="en-US"/>
        </w:rPr>
      </w:pPr>
      <w:r>
        <w:rPr>
          <w:noProof/>
        </w:rPr>
        <w:pict>
          <v:shape id="Wykres 5" o:spid="_x0000_i1051" type="#_x0000_t75" style="width:5in;height:3in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">
            <v:imagedata r:id="rId31" o:title="" croptop="-3954f" cropbottom="-4779f" cropleft="-2969f" cropright="-3248f"/>
            <o:lock v:ext="edit" aspectratio="f"/>
          </v:shape>
        </w:pict>
      </w: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FD3249">
      <w:pPr>
        <w:rPr>
          <w:lang w:val="en-US"/>
        </w:rPr>
      </w:pPr>
      <w:r>
        <w:rPr>
          <w:lang w:val="en-US"/>
        </w:rPr>
        <w:t>Fig S28. Histogram of stress index values for q</w:t>
      </w:r>
      <w:r>
        <w:rPr>
          <w:vertAlign w:val="subscript"/>
          <w:lang w:val="en-US"/>
        </w:rPr>
        <w:t>p</w:t>
      </w:r>
      <w:r>
        <w:rPr>
          <w:lang w:val="en-US"/>
        </w:rPr>
        <w:t xml:space="preserve"> (QSI)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fodder-type barley mapping population.</w:t>
      </w:r>
    </w:p>
    <w:p w:rsidR="00EC38D7" w:rsidRDefault="00EC38D7" w:rsidP="007F41CD">
      <w:pPr>
        <w:rPr>
          <w:lang w:val="en-US"/>
        </w:rPr>
      </w:pPr>
      <w:r>
        <w:rPr>
          <w:noProof/>
        </w:rPr>
        <w:pict>
          <v:shape id="Wykres 11" o:spid="_x0000_i1052" type="#_x0000_t75" style="width:349.5pt;height:207.7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">
            <v:imagedata r:id="rId32" o:title="" croptop="-5382f" cropbottom="-2445f" cropleft="-2879f" cropright="-3548f"/>
            <o:lock v:ext="edit" aspectratio="f"/>
          </v:shape>
        </w:pict>
      </w: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2046D9">
      <w:pPr>
        <w:jc w:val="center"/>
        <w:rPr>
          <w:lang w:val="en-US"/>
        </w:rPr>
      </w:pPr>
    </w:p>
    <w:p w:rsidR="00EC38D7" w:rsidRDefault="00EC38D7" w:rsidP="00FD3249">
      <w:pPr>
        <w:rPr>
          <w:lang w:val="en-US"/>
        </w:rPr>
      </w:pPr>
      <w:r>
        <w:rPr>
          <w:lang w:val="en-US"/>
        </w:rPr>
        <w:t>Fig S29. Histogram of stress index values for ΦPSII (PSSI)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fodder-type barley mapping population.</w:t>
      </w:r>
    </w:p>
    <w:p w:rsidR="00EC38D7" w:rsidRDefault="00EC38D7" w:rsidP="007F41CD">
      <w:pPr>
        <w:rPr>
          <w:lang w:val="en-US"/>
        </w:rPr>
      </w:pPr>
      <w:r>
        <w:rPr>
          <w:noProof/>
        </w:rPr>
        <w:pict>
          <v:shape id="Wykres 21" o:spid="_x0000_i1053" type="#_x0000_t75" style="width:5in;height:226.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">
            <v:imagedata r:id="rId33" o:title="" croptop="-3914f" cropbottom="-1362f" cropleft="-2084f" cropright="-3507f"/>
            <o:lock v:ext="edit" aspectratio="f"/>
          </v:shape>
        </w:pict>
      </w:r>
    </w:p>
    <w:p w:rsidR="00EC38D7" w:rsidRDefault="00EC38D7" w:rsidP="00FD3249">
      <w:pPr>
        <w:rPr>
          <w:lang w:val="en-US"/>
        </w:rPr>
      </w:pPr>
    </w:p>
    <w:p w:rsidR="00EC38D7" w:rsidRDefault="00EC38D7" w:rsidP="00FD3249">
      <w:pPr>
        <w:rPr>
          <w:lang w:val="en-US"/>
        </w:rPr>
      </w:pPr>
    </w:p>
    <w:p w:rsidR="00EC38D7" w:rsidRDefault="00EC38D7" w:rsidP="00FD3249">
      <w:pPr>
        <w:rPr>
          <w:lang w:val="en-US"/>
        </w:rPr>
      </w:pPr>
    </w:p>
    <w:p w:rsidR="00EC38D7" w:rsidRDefault="00EC38D7" w:rsidP="00FD3249">
      <w:pPr>
        <w:rPr>
          <w:lang w:val="en-US"/>
        </w:rPr>
      </w:pPr>
      <w:r>
        <w:rPr>
          <w:lang w:val="en-US"/>
        </w:rPr>
        <w:t>Fig S30. Histogram of stress index values for Φ</w:t>
      </w:r>
      <w:r w:rsidRPr="00D74314">
        <w:rPr>
          <w:lang w:val="en-US"/>
        </w:rPr>
        <w:t>PSII/</w:t>
      </w:r>
      <w:r>
        <w:rPr>
          <w:lang w:val="en-US"/>
        </w:rPr>
        <w:t>Φ</w:t>
      </w:r>
      <w:r w:rsidRPr="00D74314">
        <w:rPr>
          <w:lang w:val="en-US"/>
        </w:rPr>
        <w:t>CO</w:t>
      </w:r>
      <w:r w:rsidRPr="00D74314">
        <w:rPr>
          <w:vertAlign w:val="subscript"/>
          <w:lang w:val="en-US"/>
        </w:rPr>
        <w:t>2</w:t>
      </w:r>
      <w:r>
        <w:rPr>
          <w:lang w:val="en-US"/>
        </w:rPr>
        <w:t xml:space="preserve"> (CSI) measured during phenotyping of 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progeny in fodder-type barley mapping population.</w:t>
      </w:r>
    </w:p>
    <w:p w:rsidR="00EC38D7" w:rsidRDefault="00EC38D7" w:rsidP="007F41CD">
      <w:pPr>
        <w:rPr>
          <w:noProof/>
        </w:rPr>
      </w:pPr>
      <w:bookmarkStart w:id="0" w:name="_GoBack"/>
      <w:r>
        <w:rPr>
          <w:noProof/>
        </w:rPr>
        <w:pict>
          <v:shape id="Wykres 26" o:spid="_x0000_i1054" type="#_x0000_t75" style="width:345.75pt;height:221.25pt;visibility:visible" o:gfxdata="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">
            <v:imagedata r:id="rId34" o:title="" croptop="-3520f" cropbottom="-857f" cropleft="-2908f" cropright="-4261f"/>
            <o:lock v:ext="edit" aspectratio="f"/>
          </v:shape>
        </w:pict>
      </w:r>
      <w:bookmarkEnd w:id="0"/>
    </w:p>
    <w:p w:rsidR="00EC38D7" w:rsidRDefault="00EC38D7" w:rsidP="007F41CD">
      <w:pPr>
        <w:rPr>
          <w:noProof/>
        </w:rPr>
      </w:pPr>
    </w:p>
    <w:p w:rsidR="00EC38D7" w:rsidRDefault="00EC38D7" w:rsidP="007F41CD">
      <w:pPr>
        <w:rPr>
          <w:lang w:val="en-US"/>
        </w:rPr>
      </w:pPr>
    </w:p>
    <w:p w:rsidR="00EC38D7" w:rsidRDefault="00EC38D7" w:rsidP="007F41CD">
      <w:pPr>
        <w:rPr>
          <w:lang w:val="en-US"/>
        </w:rPr>
      </w:pPr>
    </w:p>
    <w:p w:rsidR="00EC38D7" w:rsidRDefault="00EC38D7" w:rsidP="007F41CD">
      <w:pPr>
        <w:rPr>
          <w:lang w:val="en-US"/>
        </w:rPr>
      </w:pPr>
    </w:p>
    <w:p w:rsidR="00EC38D7" w:rsidRDefault="00EC38D7" w:rsidP="007F41CD">
      <w:pPr>
        <w:rPr>
          <w:lang w:val="en-US"/>
        </w:rPr>
      </w:pPr>
    </w:p>
    <w:p w:rsidR="00EC38D7" w:rsidRDefault="00EC38D7" w:rsidP="007F41CD">
      <w:pPr>
        <w:rPr>
          <w:lang w:val="en-US"/>
        </w:rPr>
      </w:pPr>
    </w:p>
    <w:p w:rsidR="00EC38D7" w:rsidRDefault="00EC38D7" w:rsidP="007F41CD">
      <w:pPr>
        <w:rPr>
          <w:lang w:val="en-US"/>
        </w:rPr>
      </w:pPr>
    </w:p>
    <w:p w:rsidR="00EC38D7" w:rsidRDefault="00EC38D7" w:rsidP="007F41CD">
      <w:pPr>
        <w:rPr>
          <w:lang w:val="en-US"/>
        </w:rPr>
      </w:pPr>
    </w:p>
    <w:p w:rsidR="00EC38D7" w:rsidRDefault="00EC38D7" w:rsidP="007F41CD">
      <w:pPr>
        <w:rPr>
          <w:lang w:val="en-US"/>
        </w:rPr>
      </w:pPr>
    </w:p>
    <w:p w:rsidR="00EC38D7" w:rsidRDefault="00EC38D7" w:rsidP="007F41CD">
      <w:pPr>
        <w:rPr>
          <w:lang w:val="en-US"/>
        </w:rPr>
      </w:pPr>
    </w:p>
    <w:p w:rsidR="00EC38D7" w:rsidRDefault="00EC38D7" w:rsidP="007F41CD">
      <w:pPr>
        <w:rPr>
          <w:lang w:val="en-US"/>
        </w:rPr>
      </w:pPr>
    </w:p>
    <w:p w:rsidR="00EC38D7" w:rsidRPr="0003436A" w:rsidRDefault="00EC38D7" w:rsidP="0003436A">
      <w:pPr>
        <w:spacing w:line="360" w:lineRule="auto"/>
        <w:jc w:val="both"/>
        <w:rPr>
          <w:szCs w:val="22"/>
          <w:lang w:val="en-US" w:eastAsia="en-US"/>
        </w:rPr>
      </w:pPr>
      <w:r w:rsidRPr="0003436A">
        <w:rPr>
          <w:szCs w:val="22"/>
          <w:lang w:val="en-US" w:eastAsia="en-US"/>
        </w:rPr>
        <w:t xml:space="preserve">Table S1. SSR markers </w:t>
      </w:r>
      <w:r>
        <w:rPr>
          <w:szCs w:val="22"/>
          <w:lang w:val="en-US" w:eastAsia="en-US"/>
        </w:rPr>
        <w:t>used for the saturation of genetic maps of malting and fodder barley.</w:t>
      </w:r>
    </w:p>
    <w:tbl>
      <w:tblPr>
        <w:tblW w:w="8748" w:type="dxa"/>
        <w:jc w:val="center"/>
        <w:tblLayout w:type="fixed"/>
        <w:tblLook w:val="00A0"/>
      </w:tblPr>
      <w:tblGrid>
        <w:gridCol w:w="1600"/>
        <w:gridCol w:w="2210"/>
        <w:gridCol w:w="2418"/>
        <w:gridCol w:w="2520"/>
      </w:tblGrid>
      <w:tr w:rsidR="00EC38D7" w:rsidRPr="0003436A" w:rsidTr="001310D2">
        <w:trPr>
          <w:trHeight w:val="300"/>
          <w:jc w:val="center"/>
        </w:trPr>
        <w:tc>
          <w:tcPr>
            <w:tcW w:w="1600" w:type="dxa"/>
            <w:vMerge w:val="restart"/>
            <w:noWrap/>
          </w:tcPr>
          <w:p w:rsidR="00EC38D7" w:rsidRPr="0003436A" w:rsidRDefault="00EC38D7" w:rsidP="0003436A">
            <w:pPr>
              <w:rPr>
                <w:b/>
                <w:bCs/>
                <w:i/>
                <w:iCs/>
                <w:sz w:val="16"/>
                <w:szCs w:val="16"/>
                <w:vertAlign w:val="superscript"/>
              </w:rPr>
            </w:pPr>
            <w:r w:rsidRPr="0003436A">
              <w:rPr>
                <w:b/>
                <w:bCs/>
                <w:i/>
                <w:iCs/>
                <w:sz w:val="16"/>
                <w:szCs w:val="16"/>
              </w:rPr>
              <w:t>marker signature</w:t>
            </w:r>
          </w:p>
        </w:tc>
        <w:tc>
          <w:tcPr>
            <w:tcW w:w="4628" w:type="dxa"/>
            <w:gridSpan w:val="2"/>
          </w:tcPr>
          <w:p w:rsidR="00EC38D7" w:rsidRPr="0003436A" w:rsidRDefault="00EC38D7" w:rsidP="0003436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3436A">
              <w:rPr>
                <w:b/>
                <w:bCs/>
                <w:i/>
                <w:iCs/>
                <w:sz w:val="16"/>
                <w:szCs w:val="16"/>
              </w:rPr>
              <w:t>primer sequence (5’-</w:t>
            </w:r>
            <w:smartTag w:uri="urn:schemas-microsoft-com:office:smarttags" w:element="metricconverter">
              <w:smartTagPr>
                <w:attr w:name="ProductID" w:val="3’"/>
              </w:smartTagPr>
              <w:r w:rsidRPr="0003436A">
                <w:rPr>
                  <w:b/>
                  <w:bCs/>
                  <w:i/>
                  <w:iCs/>
                  <w:sz w:val="16"/>
                  <w:szCs w:val="16"/>
                </w:rPr>
                <w:t>3’</w:t>
              </w:r>
            </w:smartTag>
            <w:r w:rsidRPr="0003436A">
              <w:rPr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520" w:type="dxa"/>
            <w:vMerge w:val="restart"/>
            <w:noWrap/>
          </w:tcPr>
          <w:p w:rsidR="00EC38D7" w:rsidRPr="0003436A" w:rsidRDefault="00EC38D7" w:rsidP="000B43C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3436A">
              <w:rPr>
                <w:b/>
                <w:bCs/>
                <w:i/>
                <w:iCs/>
                <w:sz w:val="16"/>
                <w:szCs w:val="16"/>
              </w:rPr>
              <w:t>Referenc</w:t>
            </w:r>
            <w:r>
              <w:rPr>
                <w:b/>
                <w:bCs/>
                <w:i/>
                <w:iCs/>
                <w:sz w:val="16"/>
                <w:szCs w:val="16"/>
              </w:rPr>
              <w:t>e</w:t>
            </w:r>
            <w:r>
              <w:rPr>
                <w:b/>
                <w:bCs/>
                <w:i/>
                <w:iCs/>
                <w:sz w:val="16"/>
                <w:szCs w:val="16"/>
                <w:vertAlign w:val="superscript"/>
              </w:rPr>
              <w:t>*</w:t>
            </w:r>
          </w:p>
        </w:tc>
      </w:tr>
      <w:tr w:rsidR="00EC38D7" w:rsidRPr="0003436A" w:rsidTr="001310D2">
        <w:trPr>
          <w:trHeight w:val="315"/>
          <w:jc w:val="center"/>
        </w:trPr>
        <w:tc>
          <w:tcPr>
            <w:tcW w:w="1600" w:type="dxa"/>
            <w:vMerge/>
          </w:tcPr>
          <w:p w:rsidR="00EC38D7" w:rsidRPr="0003436A" w:rsidRDefault="00EC38D7" w:rsidP="0003436A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03436A">
              <w:rPr>
                <w:b/>
                <w:bCs/>
                <w:i/>
                <w:iCs/>
                <w:sz w:val="16"/>
                <w:szCs w:val="16"/>
              </w:rPr>
              <w:t xml:space="preserve">forward  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03436A">
              <w:rPr>
                <w:b/>
                <w:bCs/>
                <w:i/>
                <w:iCs/>
                <w:sz w:val="16"/>
                <w:szCs w:val="16"/>
              </w:rPr>
              <w:t xml:space="preserve">reverse </w:t>
            </w:r>
          </w:p>
        </w:tc>
        <w:tc>
          <w:tcPr>
            <w:tcW w:w="2520" w:type="dxa"/>
            <w:vMerge/>
          </w:tcPr>
          <w:p w:rsidR="00EC38D7" w:rsidRPr="0003436A" w:rsidRDefault="00EC38D7" w:rsidP="0003436A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EC38D7" w:rsidRPr="0003436A" w:rsidTr="001310D2">
        <w:trPr>
          <w:trHeight w:val="315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Bmag0876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AATTAAAAGCTGAAGGTCTACA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CTGCTCCTTCAACGACTAC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http://wheat.pw.usda.gov/cgi-bin/graingenes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EBmac405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ATGTAGCTCGGAATGTGTAGT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CATGTTGGATAAGAGTAGAGGA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Varshney RK et al. (2007)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Bmag0872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ATGTACCATTACGCATCCA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GAAATGTAGAGATGGCACTTG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Ramsay L et al. (2000)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Bmag211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ACATCATGTCGATCAAAGC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ATTCATCGATCTTGTATTAGTCC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Sato K et al. (2009)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Bmag692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GCAAGGTATCTCTTGTATTTTG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TGGCATCTACAATCTAAAACA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Ramsay L et al. (2000)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Bmag131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CCTCCACACAAAAAATCC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TTTCAGAAACGGAGTTTTG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Ramsay L et al. (2000)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HVM44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AAATCTCAGGTTCGTGGGCA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CCACGGAGACCACCTCACTT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Liou ZW et al. (1996)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Bmag136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GTACGCTTTCAAACCTGG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GTAGGAGGAAGAATAAGGAGG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Ramsay L et al. (2000)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Bmac209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ATGCCTGTGTGTGGACCAT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CTAGCAACTTCCCAACCGAC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Ramsay L et al. (2000)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Bmag6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TGCAGTTACTATCGCTGATTTAGC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TTAAACCCCCCCCCTCTAG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Ramsay L et al. (2000)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Bmag603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ATACCATGATACATCACATCG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GGGGGTATGTACGACTAACTA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Ramsay L et al. (2000)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Bmag500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AATGTAAGGGAGTGTCCATAG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GGGAACTTGCTAATGAAGAG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Ramsay L et al. (2000)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Bmag206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TAGAACTGGGTATTTCCTTGA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TTTTCCCCTATTATAGTGACG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Ramsay L et al. (2000)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EBmag794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CAGTCATAACCTGATGAACAA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TCACACTTATCTTGCTGCTAA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Ramsay L et al. (2000)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Bmag7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TCCCCTATTATAGTGACGGTGTG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TGAAGGAAGAATAAACAACCAACA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Ramsay L et al. (2000)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EBmac0713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GGTAAAACATTTCCCTCGT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TAGAGATCACTCTCTTCTGTGC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 xml:space="preserve">Ramsay L et al. (2000) 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HVM04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  <w:lang w:val="nb-NO"/>
              </w:rPr>
            </w:pPr>
            <w:r w:rsidRPr="0003436A">
              <w:rPr>
                <w:sz w:val="12"/>
                <w:szCs w:val="12"/>
              </w:rPr>
              <w:t>AGAGCAACTACCAGTCCAATGGCA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  <w:lang w:val="nb-NO"/>
              </w:rPr>
            </w:pPr>
            <w:r w:rsidRPr="0003436A">
              <w:rPr>
                <w:sz w:val="12"/>
                <w:szCs w:val="12"/>
              </w:rPr>
              <w:t>GTCGAAGGAGAAGCGGCCCTGGTA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  <w:lang w:val="nb-NO"/>
              </w:rPr>
            </w:pPr>
            <w:r w:rsidRPr="0003436A">
              <w:rPr>
                <w:sz w:val="12"/>
                <w:szCs w:val="12"/>
                <w:lang w:val="nb-NO"/>
              </w:rPr>
              <w:t>Saghai Maroof MA et al. (1994)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GBM1208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lang w:eastAsia="en-US"/>
              </w:rPr>
            </w:pPr>
            <w:r w:rsidRPr="0003436A">
              <w:rPr>
                <w:sz w:val="12"/>
                <w:szCs w:val="12"/>
              </w:rPr>
              <w:t>CTACCGAGCTCCTCCTCCTC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lang w:eastAsia="en-US"/>
              </w:rPr>
            </w:pPr>
            <w:r w:rsidRPr="0003436A">
              <w:rPr>
                <w:sz w:val="12"/>
                <w:szCs w:val="12"/>
              </w:rPr>
              <w:t>GGCCTCCTTCTTGTCGTAGA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hyperlink r:id="rId35" w:history="1">
              <w:r w:rsidRPr="0003436A">
                <w:rPr>
                  <w:sz w:val="12"/>
                  <w:szCs w:val="12"/>
                </w:rPr>
                <w:t>http://wheat.pw.usda.gov/cgi-bin/graingenes</w:t>
              </w:r>
            </w:hyperlink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Bmac0144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ACTTATTCTGCATCCTGGGT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TACGTGTACATACTCTACGATTTG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http://wheat.pw.usda.gov/cgi-bin/graingenes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scssr02503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AACAACTTTTGATGGACAAACC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TGTCTTTTCTTTTTGCTCTGC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http://wheat.pw.usda.gov/cgi-bin/graingenes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scssr02093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CGTCACGCACACATCGAC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GATCTCTCCTCGGGCATC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http://wheat.pw.usda.gov/cgi-bin/graingenes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Bmac0047b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AACACACGTACACAAATACACA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ACGTCCATCACTTTGACC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hyperlink r:id="rId36" w:history="1">
              <w:r w:rsidRPr="0003436A">
                <w:rPr>
                  <w:sz w:val="12"/>
                  <w:szCs w:val="12"/>
                </w:rPr>
                <w:t>http://wheat.pw.usda.gov/cgi-bin/graingenes</w:t>
              </w:r>
            </w:hyperlink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Bmag0867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CCCCACACTGACCTACAG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TTACATCTGCTAGATCGAAGC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Hayden MJ et al. (2008)</w:t>
            </w:r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GBM1400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AGCGCTCTCTCACACACAGA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ATTCCTGCCTGTTTTTCGTG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hyperlink r:id="rId37" w:history="1">
              <w:r w:rsidRPr="0003436A">
                <w:rPr>
                  <w:sz w:val="12"/>
                  <w:szCs w:val="12"/>
                </w:rPr>
                <w:t>http://wheat.pw.usda.gov/cgi-bin/graingenes</w:t>
              </w:r>
            </w:hyperlink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Bmag0210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ACCTACAGTTCAATAGCTAGTACC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GCACAAAACGATTACATCATA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hyperlink r:id="rId38" w:history="1">
              <w:r w:rsidRPr="0003436A">
                <w:rPr>
                  <w:sz w:val="12"/>
                  <w:szCs w:val="12"/>
                </w:rPr>
                <w:t>http://wheat.pw.usda.gov/cgi-bin/graingenes</w:t>
              </w:r>
            </w:hyperlink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Bmag0003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GATCAAAGAGAACATGCGAT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GTAGTTCAGCATAGACCTACAGG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hyperlink r:id="rId39" w:history="1">
              <w:r w:rsidRPr="0003436A">
                <w:rPr>
                  <w:sz w:val="12"/>
                  <w:szCs w:val="12"/>
                </w:rPr>
                <w:t>http://wheat.pw.usda.gov/cgi-bin/graingenes</w:t>
              </w:r>
            </w:hyperlink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Bmag0378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ATCCAACTATAGTAGCAAAGCC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CTTTTGTTTCCGTAGCATCTA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hyperlink r:id="rId40" w:history="1">
              <w:r w:rsidRPr="0003436A">
                <w:rPr>
                  <w:sz w:val="12"/>
                  <w:szCs w:val="12"/>
                </w:rPr>
                <w:t>http://wheat.pw.usda.gov/cgi-bin/graingenes</w:t>
              </w:r>
            </w:hyperlink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HvLOX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CACCCTTATTTATTGCCTTAA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CAGCATATCCATCTGATCTG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hyperlink r:id="rId41" w:history="1">
              <w:r w:rsidRPr="0003436A">
                <w:rPr>
                  <w:sz w:val="12"/>
                  <w:szCs w:val="12"/>
                </w:rPr>
                <w:t>http://wheat.pw.usda.gov/cgi-bin/graingenes</w:t>
              </w:r>
            </w:hyperlink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Bmag0613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AAGAACACCATATGATCCAAC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CTCCATGACTATGAGGAGAAG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hyperlink r:id="rId42" w:history="1">
              <w:r w:rsidRPr="0003436A">
                <w:rPr>
                  <w:sz w:val="12"/>
                  <w:szCs w:val="12"/>
                </w:rPr>
                <w:t>http://wheat.pw.usda.gov/cgi-bin/graingenes</w:t>
              </w:r>
            </w:hyperlink>
          </w:p>
        </w:tc>
      </w:tr>
      <w:tr w:rsidR="00EC38D7" w:rsidRPr="0003436A" w:rsidTr="001310D2">
        <w:trPr>
          <w:trHeight w:val="300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GBMS0180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GGAACTAATGCTTCGGTCCA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TGGTGCAAGTGAGCACCTAC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hyperlink r:id="rId43" w:history="1">
              <w:r w:rsidRPr="0003436A">
                <w:rPr>
                  <w:sz w:val="12"/>
                  <w:szCs w:val="12"/>
                </w:rPr>
                <w:t>http://wheat.pw.usda.gov/cgi-bin/graingenes</w:t>
              </w:r>
            </w:hyperlink>
          </w:p>
        </w:tc>
      </w:tr>
      <w:tr w:rsidR="00EC38D7" w:rsidRPr="0003436A" w:rsidTr="001310D2">
        <w:trPr>
          <w:trHeight w:val="315"/>
          <w:jc w:val="center"/>
        </w:trPr>
        <w:tc>
          <w:tcPr>
            <w:tcW w:w="1600" w:type="dxa"/>
            <w:noWrap/>
          </w:tcPr>
          <w:p w:rsidR="00EC38D7" w:rsidRPr="0003436A" w:rsidRDefault="00EC38D7" w:rsidP="0003436A">
            <w:pPr>
              <w:rPr>
                <w:sz w:val="16"/>
                <w:szCs w:val="16"/>
              </w:rPr>
            </w:pPr>
            <w:r w:rsidRPr="0003436A">
              <w:rPr>
                <w:sz w:val="16"/>
                <w:szCs w:val="16"/>
              </w:rPr>
              <w:t>EBmac0602</w:t>
            </w:r>
          </w:p>
        </w:tc>
        <w:tc>
          <w:tcPr>
            <w:tcW w:w="2210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CCGTCTAGGGAGAGGTTCTC</w:t>
            </w:r>
          </w:p>
        </w:tc>
        <w:tc>
          <w:tcPr>
            <w:tcW w:w="2418" w:type="dxa"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r w:rsidRPr="0003436A">
              <w:rPr>
                <w:sz w:val="12"/>
                <w:szCs w:val="12"/>
              </w:rPr>
              <w:t>GATTGGAGCTTCGGATCAC</w:t>
            </w:r>
          </w:p>
        </w:tc>
        <w:tc>
          <w:tcPr>
            <w:tcW w:w="2520" w:type="dxa"/>
            <w:noWrap/>
          </w:tcPr>
          <w:p w:rsidR="00EC38D7" w:rsidRPr="0003436A" w:rsidRDefault="00EC38D7" w:rsidP="0003436A">
            <w:pPr>
              <w:rPr>
                <w:sz w:val="12"/>
                <w:szCs w:val="12"/>
              </w:rPr>
            </w:pPr>
            <w:hyperlink r:id="rId44" w:history="1">
              <w:r w:rsidRPr="0003436A">
                <w:rPr>
                  <w:sz w:val="12"/>
                  <w:szCs w:val="12"/>
                </w:rPr>
                <w:t>http://wheat.pw.usda.gov/cgi-bin/graingenes</w:t>
              </w:r>
            </w:hyperlink>
          </w:p>
        </w:tc>
      </w:tr>
    </w:tbl>
    <w:p w:rsidR="00EC38D7" w:rsidRDefault="00EC38D7" w:rsidP="001310D2">
      <w:pPr>
        <w:jc w:val="both"/>
        <w:rPr>
          <w:sz w:val="16"/>
          <w:szCs w:val="16"/>
          <w:lang w:val="en-US"/>
        </w:rPr>
      </w:pPr>
      <w:r w:rsidRPr="00903A61">
        <w:rPr>
          <w:sz w:val="16"/>
          <w:szCs w:val="16"/>
          <w:vertAlign w:val="superscript"/>
          <w:lang w:val="en-US"/>
        </w:rPr>
        <w:t>*</w:t>
      </w:r>
      <w:r>
        <w:rPr>
          <w:sz w:val="16"/>
          <w:szCs w:val="16"/>
          <w:lang w:val="en-US"/>
        </w:rPr>
        <w:t xml:space="preserve"> </w:t>
      </w:r>
      <w:r w:rsidRPr="00903A61">
        <w:rPr>
          <w:sz w:val="16"/>
          <w:szCs w:val="16"/>
          <w:lang w:val="en-US"/>
        </w:rPr>
        <w:t>Hayden MJ</w:t>
      </w:r>
      <w:r>
        <w:rPr>
          <w:sz w:val="16"/>
          <w:szCs w:val="16"/>
          <w:lang w:val="en-US"/>
        </w:rPr>
        <w:t xml:space="preserve">, </w:t>
      </w:r>
      <w:r w:rsidRPr="00903A61">
        <w:rPr>
          <w:bCs/>
          <w:sz w:val="16"/>
          <w:szCs w:val="16"/>
          <w:lang w:val="en-US"/>
        </w:rPr>
        <w:t>Nguyen</w:t>
      </w:r>
      <w:r w:rsidRPr="00903A61">
        <w:rPr>
          <w:sz w:val="16"/>
          <w:szCs w:val="16"/>
          <w:lang w:val="en-US"/>
        </w:rPr>
        <w:t xml:space="preserve"> TM, Waterman A, Chalmers KJ (2008) Multiplex-Ready PCR: A new met</w:t>
      </w:r>
      <w:r>
        <w:rPr>
          <w:sz w:val="16"/>
          <w:szCs w:val="16"/>
          <w:lang w:val="en-US"/>
        </w:rPr>
        <w:t xml:space="preserve">hod for multiplexed SSR and SNP  </w:t>
      </w:r>
      <w:r w:rsidRPr="00903A61">
        <w:rPr>
          <w:sz w:val="16"/>
          <w:szCs w:val="16"/>
          <w:lang w:val="en-US"/>
        </w:rPr>
        <w:t>genotyping. BMC Genomics 9: 80</w:t>
      </w:r>
    </w:p>
    <w:p w:rsidR="00EC38D7" w:rsidRPr="001310D2" w:rsidRDefault="00EC38D7" w:rsidP="001310D2">
      <w:pPr>
        <w:jc w:val="both"/>
        <w:rPr>
          <w:sz w:val="6"/>
          <w:szCs w:val="6"/>
          <w:lang w:val="en-US"/>
        </w:rPr>
      </w:pPr>
    </w:p>
    <w:p w:rsidR="00EC38D7" w:rsidRDefault="00EC38D7" w:rsidP="001310D2">
      <w:pPr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Liou ZW, </w:t>
      </w:r>
      <w:r w:rsidRPr="00903A61">
        <w:rPr>
          <w:sz w:val="16"/>
          <w:szCs w:val="16"/>
          <w:lang w:val="en-US"/>
        </w:rPr>
        <w:t>Biyashev RM, Saghai Maroof MA (1996) Development of simple sequence repeat DNA markers and their integration into a barley linkage map. Theor Appl Genet 93: 869-876</w:t>
      </w:r>
    </w:p>
    <w:p w:rsidR="00EC38D7" w:rsidRPr="001310D2" w:rsidRDefault="00EC38D7" w:rsidP="001310D2">
      <w:pPr>
        <w:jc w:val="both"/>
        <w:rPr>
          <w:sz w:val="6"/>
          <w:szCs w:val="6"/>
          <w:lang w:val="en-US"/>
        </w:rPr>
      </w:pPr>
    </w:p>
    <w:p w:rsidR="00EC38D7" w:rsidRDefault="00EC38D7" w:rsidP="001310D2">
      <w:pPr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Ramsay L</w:t>
      </w:r>
      <w:r w:rsidRPr="001310D2">
        <w:rPr>
          <w:sz w:val="16"/>
          <w:szCs w:val="16"/>
          <w:lang w:val="en-US"/>
        </w:rPr>
        <w:t>, Macaulay M, degli Ivanissevich S et al. (2000) A simple sequence repeat-based linkage map of barley. Genetics 156: 1997-2005</w:t>
      </w:r>
    </w:p>
    <w:p w:rsidR="00EC38D7" w:rsidRPr="001310D2" w:rsidRDefault="00EC38D7" w:rsidP="001310D2">
      <w:pPr>
        <w:jc w:val="both"/>
        <w:rPr>
          <w:sz w:val="6"/>
          <w:szCs w:val="6"/>
          <w:lang w:val="en-US"/>
        </w:rPr>
      </w:pPr>
    </w:p>
    <w:p w:rsidR="00EC38D7" w:rsidRDefault="00EC38D7" w:rsidP="001310D2">
      <w:pPr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Saghai Maroof MA</w:t>
      </w:r>
      <w:r w:rsidRPr="001310D2">
        <w:rPr>
          <w:sz w:val="16"/>
          <w:szCs w:val="16"/>
          <w:lang w:val="en-US"/>
        </w:rPr>
        <w:t>, Biyashev,RM, Yang GP, Zhang Q, Allard RW (1994) Extraordinarily polymorphic microsatellite DNA in barley: species diversity, chromosomal locations, and population dynamics.  Proc Natl Acad Sci USA 91: 5466-5470</w:t>
      </w:r>
    </w:p>
    <w:p w:rsidR="00EC38D7" w:rsidRPr="001310D2" w:rsidRDefault="00EC38D7" w:rsidP="001310D2">
      <w:pPr>
        <w:jc w:val="both"/>
        <w:rPr>
          <w:sz w:val="6"/>
          <w:szCs w:val="6"/>
          <w:lang w:val="en-US"/>
        </w:rPr>
      </w:pPr>
    </w:p>
    <w:p w:rsidR="00EC38D7" w:rsidRDefault="00EC38D7" w:rsidP="001310D2">
      <w:pPr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Sato K</w:t>
      </w:r>
      <w:r w:rsidRPr="001310D2">
        <w:rPr>
          <w:sz w:val="16"/>
          <w:szCs w:val="16"/>
          <w:lang w:val="en-US"/>
        </w:rPr>
        <w:t>, Nankaku N, Takeda K (2009) A high-density transcript linkage map of barley derived from a single population. Heredity 103: 110-117</w:t>
      </w:r>
    </w:p>
    <w:p w:rsidR="00EC38D7" w:rsidRPr="001310D2" w:rsidRDefault="00EC38D7" w:rsidP="001310D2">
      <w:pPr>
        <w:jc w:val="both"/>
        <w:rPr>
          <w:sz w:val="6"/>
          <w:szCs w:val="6"/>
          <w:lang w:val="en-US"/>
        </w:rPr>
      </w:pPr>
    </w:p>
    <w:p w:rsidR="00EC38D7" w:rsidRDefault="00EC38D7" w:rsidP="001310D2">
      <w:pPr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Varshney RK</w:t>
      </w:r>
      <w:r w:rsidRPr="001310D2">
        <w:rPr>
          <w:sz w:val="16"/>
          <w:szCs w:val="16"/>
          <w:lang w:val="en-US"/>
        </w:rPr>
        <w:t>, Marcel TC, Ramsay L et al. (2007) A high density barley microsatellite consensus map with 775 SSR loci. Theor Appl Genet 114: 1091</w:t>
      </w:r>
    </w:p>
    <w:p w:rsidR="00EC38D7" w:rsidRPr="00903A61" w:rsidRDefault="00EC38D7" w:rsidP="00903A61">
      <w:pPr>
        <w:rPr>
          <w:sz w:val="16"/>
          <w:szCs w:val="16"/>
          <w:lang w:val="en-US"/>
        </w:rPr>
      </w:pPr>
    </w:p>
    <w:sectPr w:rsidR="00EC38D7" w:rsidRPr="00903A61" w:rsidSect="00422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469EF"/>
    <w:multiLevelType w:val="hybridMultilevel"/>
    <w:tmpl w:val="81F2B1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stylePaneFormatFilter w:val="3F01"/>
  <w:trackRevision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7551"/>
    <w:rsid w:val="000336BC"/>
    <w:rsid w:val="0003436A"/>
    <w:rsid w:val="00077CBE"/>
    <w:rsid w:val="000B43C0"/>
    <w:rsid w:val="000D591C"/>
    <w:rsid w:val="00123B85"/>
    <w:rsid w:val="001310D2"/>
    <w:rsid w:val="001446A1"/>
    <w:rsid w:val="0015209E"/>
    <w:rsid w:val="001A5688"/>
    <w:rsid w:val="001A592A"/>
    <w:rsid w:val="001B5C8A"/>
    <w:rsid w:val="001C7168"/>
    <w:rsid w:val="002046D9"/>
    <w:rsid w:val="00204993"/>
    <w:rsid w:val="00291D22"/>
    <w:rsid w:val="002C6990"/>
    <w:rsid w:val="002E7D1E"/>
    <w:rsid w:val="00313B57"/>
    <w:rsid w:val="003677F2"/>
    <w:rsid w:val="003A52D8"/>
    <w:rsid w:val="003C601C"/>
    <w:rsid w:val="003E19CE"/>
    <w:rsid w:val="00400F74"/>
    <w:rsid w:val="00422577"/>
    <w:rsid w:val="00431A8A"/>
    <w:rsid w:val="00471E09"/>
    <w:rsid w:val="004B4A85"/>
    <w:rsid w:val="00523455"/>
    <w:rsid w:val="00574600"/>
    <w:rsid w:val="005828A6"/>
    <w:rsid w:val="006058DA"/>
    <w:rsid w:val="00606EA4"/>
    <w:rsid w:val="00694D98"/>
    <w:rsid w:val="00712483"/>
    <w:rsid w:val="0078259B"/>
    <w:rsid w:val="007A68DD"/>
    <w:rsid w:val="007F41CD"/>
    <w:rsid w:val="00881C10"/>
    <w:rsid w:val="008C2144"/>
    <w:rsid w:val="00903A61"/>
    <w:rsid w:val="009C2F94"/>
    <w:rsid w:val="009E65E5"/>
    <w:rsid w:val="00A175C3"/>
    <w:rsid w:val="00A84404"/>
    <w:rsid w:val="00AB3D58"/>
    <w:rsid w:val="00AC5B26"/>
    <w:rsid w:val="00AE5DEF"/>
    <w:rsid w:val="00AF50E9"/>
    <w:rsid w:val="00B17BD8"/>
    <w:rsid w:val="00B22376"/>
    <w:rsid w:val="00B249FD"/>
    <w:rsid w:val="00B2607E"/>
    <w:rsid w:val="00B62B00"/>
    <w:rsid w:val="00BB2AE4"/>
    <w:rsid w:val="00BB5730"/>
    <w:rsid w:val="00BF4057"/>
    <w:rsid w:val="00CE3ED3"/>
    <w:rsid w:val="00CE7551"/>
    <w:rsid w:val="00D710CE"/>
    <w:rsid w:val="00D74314"/>
    <w:rsid w:val="00D85A3F"/>
    <w:rsid w:val="00DC340D"/>
    <w:rsid w:val="00DC64EF"/>
    <w:rsid w:val="00DC6EFC"/>
    <w:rsid w:val="00DF370F"/>
    <w:rsid w:val="00E01927"/>
    <w:rsid w:val="00EB2C64"/>
    <w:rsid w:val="00EC38D7"/>
    <w:rsid w:val="00EF6DDF"/>
    <w:rsid w:val="00F639C6"/>
    <w:rsid w:val="00FB318C"/>
    <w:rsid w:val="00FD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577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CE75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E755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3E19C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3E19CE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E19CE"/>
    <w:rPr>
      <w:rFonts w:ascii="Calibri" w:hAnsi="Calibri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5209E"/>
    <w:pPr>
      <w:ind w:left="720"/>
      <w:contextualSpacing/>
    </w:pPr>
  </w:style>
  <w:style w:type="paragraph" w:styleId="NormalWeb">
    <w:name w:val="Normal (Web)"/>
    <w:basedOn w:val="Normal"/>
    <w:uiPriority w:val="99"/>
    <w:rsid w:val="00BF4057"/>
    <w:pPr>
      <w:spacing w:before="100" w:beforeAutospacing="1" w:after="100" w:afterAutospacing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B43C0"/>
    <w:pPr>
      <w:spacing w:after="0"/>
    </w:pPr>
    <w:rPr>
      <w:rFonts w:ascii="Times New Roman" w:hAnsi="Times New Roman"/>
      <w:b/>
      <w:bCs/>
      <w:lang w:eastAsia="pl-P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B43C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1310D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93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hyperlink" Target="http://wheat.pw.usda.gov/cgi-bin/graingenes/report.cgi?class=probe&amp;name=GBM1208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hyperlink" Target="http://wheat.pw.usda.gov/cgi-bin/graingenes/report.cgi?class=probe&amp;name=GBM1208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hyperlink" Target="http://wheat.pw.usda.gov/cgi-bin/graingenes/report.cgi?class=probe&amp;name=GBM1208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hyperlink" Target="http://wheat.pw.usda.gov/cgi-bin/graingenes/report.cgi?class=probe&amp;name=GBM120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hyperlink" Target="http://wheat.pw.usda.gov/cgi-bin/graingenes/report.cgi?class=probe&amp;name=GBM1208" TargetMode="External"/><Relationship Id="rId40" Type="http://schemas.openxmlformats.org/officeDocument/2006/relationships/hyperlink" Target="http://wheat.pw.usda.gov/cgi-bin/graingenes/report.cgi?class=probe&amp;name=GBM1208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hyperlink" Target="http://wheat.pw.usda.gov/cgi-bin/graingenes/report.cgi?class=probe&amp;name=GBM1208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hyperlink" Target="http://wheat.pw.usda.gov/cgi-bin/graingenes/report.cgi?class=probe&amp;name=GBM120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hyperlink" Target="http://wheat.pw.usda.gov/cgi-bin/graingenes/report.cgi?class=probe&amp;name=GBM1208" TargetMode="External"/><Relationship Id="rId43" Type="http://schemas.openxmlformats.org/officeDocument/2006/relationships/hyperlink" Target="http://wheat.pw.usda.gov/cgi-bin/graingenes/report.cgi?class=probe&amp;name=GBM1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16</Pages>
  <Words>1319</Words>
  <Characters>7915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</dc:creator>
  <cp:keywords/>
  <dc:description/>
  <cp:lastModifiedBy>Magdalena</cp:lastModifiedBy>
  <cp:revision>11</cp:revision>
  <dcterms:created xsi:type="dcterms:W3CDTF">2012-09-17T10:12:00Z</dcterms:created>
  <dcterms:modified xsi:type="dcterms:W3CDTF">2013-07-29T09:18:00Z</dcterms:modified>
</cp:coreProperties>
</file>