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F" w:rsidRDefault="008913BF">
      <w:pPr>
        <w:rPr>
          <w:rFonts w:ascii="Times New Roman" w:hAnsi="Times New Roman" w:cs="Times New Roman"/>
          <w:b/>
          <w:sz w:val="24"/>
          <w:szCs w:val="24"/>
        </w:rPr>
      </w:pPr>
      <w:r>
        <w:rPr>
          <w:rFonts w:ascii="Times New Roman" w:hAnsi="Times New Roman" w:cs="Times New Roman"/>
          <w:b/>
          <w:sz w:val="24"/>
          <w:szCs w:val="24"/>
        </w:rPr>
        <w:t>PubMed</w:t>
      </w:r>
    </w:p>
    <w:p w:rsidR="008913BF" w:rsidRDefault="008913BF" w:rsidP="008913BF">
      <w:pPr>
        <w:rPr>
          <w:rFonts w:ascii="Times New Roman" w:hAnsi="Times New Roman" w:cs="Times New Roman"/>
          <w:b/>
          <w:lang w:val="da-DK"/>
        </w:rPr>
      </w:pPr>
      <w:r w:rsidRPr="008913BF">
        <w:rPr>
          <w:rFonts w:ascii="Times New Roman" w:hAnsi="Times New Roman" w:cs="Times New Roman"/>
          <w:b/>
        </w:rPr>
        <w:t>(</w:t>
      </w:r>
      <w:r w:rsidRPr="008913BF">
        <w:rPr>
          <w:rFonts w:ascii="Times New Roman" w:hAnsi="Times New Roman" w:cs="Times New Roman"/>
          <w:lang w:val="da-DK"/>
        </w:rPr>
        <w:t>("vertebral fracture assessment"[all fields] OR "vertebral assessment"[all fields] OR "VFA"[all fields] OR (("assessment"[ti] OR "assessing"[ti] OR assess*[ti]) AND ("Spinal Fractures"[Majr] OR "vertebral fracture"[ti] OR "vertebral fractures"[ti] OR "spinal fracture"[ti] OR "spinal fractures"[ti] OR "spine fracture"[ti] OR "spine fractures"[ti] OR ((spine[ti] OR spinal[ti] OR spines[ti] OR vertebral[ti] OR vertebrae[ti] OR vertebr*[ti]) AND (fracture[ti] OR fractures[ti] OR fractur*[ti]))))) AND ("Densitometry"[mesh] OR "dual X-ray absorptiometry"[all fields] OR "DXA"[all fields] OR "DEXA"[all fields] OR "densitometry"[all fields] OR densitometr*[all fields] OR "absorptiometry"[all fields] OR absorptiometr*[all fields]) AND ("Radiography"[Mesh:NoExp] OR "radiography"[Subheading] OR "radiography"[all fields] OR radiograph*[all fields] OR "Xray"[all fields] OR "Xrays"[all fields] OR "X-ray"[all fields] OR "X-rays"[all fields] OR "roentgenography"[all fields] OR "rontgenography"[all fields] OR "roentgen"[all fields] OR "rontgen"[all fields] OR roentgen*[all fields] OR rontgen*[all fields]) AND ("Comparative Study"[Publication Type] OR comparative[all fields] OR compared[all fields] OR comparison[all fields] OR compar*[all fields] OR "Reproducibility of Results"[mesh] OR "Sensitivity and Specificity"[mesh] OR "Limit of Detection"[all fields] OR "ROC Curve"[all fields] OR "Signal-To-Noise Ratio"[all fields] OR "Sensitivity"[all fields] OR "Specificity"[all fields] OR "Reproducibility of Results"[all fields] OR "Dimensional Measurement Accuracy"[all fields] OR "Reproducibility"[all fields] OR "Reliability"[all fields] OR "Validity"[all fields])) OR (("vertebral fracture assessment"[all fields] OR "vertebral assessment"[all fields] OR "VFA"[all fields] OR (("assessment"[all fields] OR "assessing"[all fields] OR assess*[all fields]) AND ("Spinal Fractures"[Mesh] OR "vertebral fracture"[all fields] OR "vertebral fractures"[all fields] OR "spinal fracture"[all fields] OR "spinal fractures"[all fields] OR "spine fracture"[all fields] OR "spine fractures"[all fields] OR ((spine[ti] OR spinal[ti] OR spines[ti] OR vertebral[ti] OR vertebrae[ti] OR vertebr*[ti]) AND (fracture[ti] OR fractures[ti] OR fractur*[ti]))))) AND ("Densitometry"[majr] OR "dual X-ray absorptiometry"[ti] OR "DXA"[ti] OR "DEXA"[ti] OR "densitometry"[ti] OR densitometr*[ti] OR "absorptiometry"[ti] OR absorptiometr*[ti]) AND ("Radiography"[Mesh:NoExp] OR "radiography"[Subheading] OR "radiography"[all fields] OR radiograph*[all fields] OR "Xray"[all fields] OR "Xrays"[all fields] OR "X-ray"[all fields] OR "X-rays"[all fields] OR "roentgenography"[all fields] OR "rontgenography"[all fields] OR "roentgen"[all fields] OR "rontgen"[all fields] OR roentgen*[all fields] OR rontgen*[all fields]) AND ("Comparative Study"[Publication Type] OR comparative[all fields] OR compared[all fields] OR comparison[all fields] OR compar*[all fields] OR "Reproducibility of Results"[mesh] OR "Sensitivity and Specificity"[mesh] OR "Limit of Detection"[all fields] OR "ROC Curve"[all fields] OR "Signal-To-Noise Ratio"[all fields] OR "Sensitivity"[all fields] OR "Specificity"[all fields] OR "Reproducibility of Results"[all fields] OR "Dimensional Measurement Accuracy"[all fields] OR "Reproducibility"[all fields] OR "Reliability"[all fields] OR "Validity"[all fields])</w:t>
      </w:r>
      <w:r w:rsidRPr="008913BF">
        <w:rPr>
          <w:rFonts w:ascii="Times New Roman" w:hAnsi="Times New Roman" w:cs="Times New Roman"/>
          <w:b/>
          <w:lang w:val="da-DK"/>
        </w:rPr>
        <w:t>)</w:t>
      </w:r>
    </w:p>
    <w:p w:rsidR="008913BF" w:rsidRDefault="008913BF">
      <w:pPr>
        <w:rPr>
          <w:rFonts w:ascii="Times New Roman" w:hAnsi="Times New Roman" w:cs="Times New Roman"/>
          <w:b/>
          <w:lang w:val="da-DK"/>
        </w:rPr>
      </w:pPr>
      <w:r>
        <w:rPr>
          <w:rFonts w:ascii="Times New Roman" w:hAnsi="Times New Roman" w:cs="Times New Roman"/>
          <w:b/>
          <w:lang w:val="da-DK"/>
        </w:rPr>
        <w:br w:type="page"/>
      </w:r>
    </w:p>
    <w:p w:rsidR="008913BF" w:rsidRPr="008913BF" w:rsidRDefault="008913BF" w:rsidP="008913BF">
      <w:pPr>
        <w:rPr>
          <w:rFonts w:ascii="Times New Roman" w:hAnsi="Times New Roman" w:cs="Times New Roman"/>
          <w:b/>
          <w:sz w:val="24"/>
          <w:lang w:val="da-DK"/>
        </w:rPr>
      </w:pPr>
      <w:r w:rsidRPr="008913BF">
        <w:rPr>
          <w:rFonts w:ascii="Times New Roman" w:hAnsi="Times New Roman" w:cs="Times New Roman"/>
          <w:b/>
          <w:sz w:val="24"/>
          <w:lang w:val="da-DK"/>
        </w:rPr>
        <w:lastRenderedPageBreak/>
        <w:t>MEDLINE</w:t>
      </w:r>
    </w:p>
    <w:p w:rsidR="008913BF" w:rsidRDefault="008913BF" w:rsidP="008913BF">
      <w:pPr>
        <w:rPr>
          <w:rFonts w:ascii="Times New Roman" w:hAnsi="Times New Roman" w:cs="Times New Roman"/>
          <w:b/>
          <w:lang w:val="da-DK"/>
        </w:rPr>
      </w:pPr>
      <w:r w:rsidRPr="008913BF">
        <w:rPr>
          <w:rFonts w:ascii="Times New Roman" w:hAnsi="Times New Roman" w:cs="Times New Roman"/>
          <w:b/>
        </w:rPr>
        <w:t>(</w:t>
      </w:r>
      <w:r w:rsidRPr="008913BF">
        <w:rPr>
          <w:rFonts w:ascii="Times New Roman" w:hAnsi="Times New Roman" w:cs="Times New Roman"/>
          <w:lang w:val="da-DK"/>
        </w:rPr>
        <w:t>("vertebral fracture assessment".af OR "vertebral assessment".af OR "VFA".af OR (("assessment".ti OR "assessing".ti OR assess*.ti) AND (exp *"Spinal Fractures"/ OR "vertebral fracture".ti OR "vertebral fractures".ti OR "spinal fracture".ti OR "spinal fractures".ti OR "spine fracture".ti OR "spine fractures".ti OR ((spine.ti OR spinal.ti OR spines.ti OR vertebral.ti OR vertebrae.ti OR vertebr*.ti) AND (fracture.ti OR fractures.ti OR fractur*.ti))))) AND (exp "Densitometry"/ OR "dual X-ray absorptiometry".af OR "DXA".af OR "DEXA".af OR "densitometry".af OR densitometr*.af OR "absorptiometry".af OR absorptiometr*.af) AND ("Radiography"/ OR "radiography".fs OR "radiography".af OR radiograph*.af OR "Xray".af OR "Xrays".af OR "X-ray".af OR "X-rays".af OR "roentgenography".af OR "rontgenography".af OR "roentgen".af OR "rontgen".af OR roentgen*.af OR rontgen*.af) AND (exp "Comparative Study"/ OR comparative.af OR compared.af OR comparison.af OR compar*.af OR exp "Reproducibility of Results"/ OR exp "Sensitivity and Specificity"/ OR "Limit of Detection".af OR "ROC Curve".af OR "Signal-To-Noise Ratio".af OR "Sensitivity".af OR "Specificity".af OR "Reproducibility of Results".af OR "Dimensional Measurement Accuracy".af OR "Reproducibility".af OR "Reliability".af OR "Validity".af)) OR</w:t>
      </w:r>
      <w:r w:rsidRPr="008913BF">
        <w:rPr>
          <w:rFonts w:ascii="Times New Roman" w:hAnsi="Times New Roman" w:cs="Times New Roman"/>
          <w:b/>
          <w:lang w:val="da-DK"/>
        </w:rPr>
        <w:t xml:space="preserve"> (</w:t>
      </w:r>
      <w:r w:rsidRPr="008913BF">
        <w:rPr>
          <w:rFonts w:ascii="Times New Roman" w:hAnsi="Times New Roman" w:cs="Times New Roman"/>
          <w:lang w:val="da-DK"/>
        </w:rPr>
        <w:t>("vertebral fracture assessment".af OR "vertebral assessment".af OR "VFA".af OR (("assessment".af OR "assessing".af OR assess*.af) AND (exp "Spinal Fractures"/ OR "vertebral fracture".af OR "vertebral fractures".af OR "spinal fracture".af OR "spinal fractures".af OR "spine fracture".af OR "spine fractures".af OR ((spine.ti OR spinal.ti OR spines.ti OR vertebral.ti OR vertebrae.ti OR vertebr*.ti) AND (fracture.ti OR fractures.ti OR fractur*.ti))))) AND (exp *"Densitometry"/ OR "dual X-ray absorptiometry".ti OR "DXA".ti OR "DEXA".ti OR "densitometry".ti OR densitometr*.ti OR "absorptiometry".ti OR absorptiometr*.ti) AND ("Radiography"/ OR "radiography".fs OR "radiography".af OR radiograph*.af OR "Xray".af OR "Xrays".af OR "X-ray".af OR "X-rays".af OR "roentgenography".af OR "rontgenography".af OR "roentgen".af OR "rontgen".af OR roentgen*.af OR rontgen*.af) AND (exp "Comparative Study"/ OR comparative.af OR compared.af OR comparison.af OR compar*.af OR exp "Reproducibility of Results"/ OR exp "Sensitivity and Specificity"/ OR "Limit of Detection".af OR "ROC Curve".af OR "Signal-To-Noise Ratio".af OR "Sensitivity".af OR "Specificity".af OR "Reproducibility of Results".af OR "Dimensional Measurement Accuracy".af OR "Reproducibility".af OR "Reliability".af OR "Validity".af)</w:t>
      </w:r>
      <w:r w:rsidRPr="008913BF">
        <w:rPr>
          <w:rFonts w:ascii="Times New Roman" w:hAnsi="Times New Roman" w:cs="Times New Roman"/>
          <w:b/>
          <w:lang w:val="da-DK"/>
        </w:rPr>
        <w:t>)</w:t>
      </w:r>
    </w:p>
    <w:p w:rsidR="008913BF" w:rsidRDefault="008913BF">
      <w:pPr>
        <w:rPr>
          <w:rFonts w:ascii="Times New Roman" w:hAnsi="Times New Roman" w:cs="Times New Roman"/>
          <w:b/>
          <w:lang w:val="da-DK"/>
        </w:rPr>
      </w:pPr>
      <w:r>
        <w:rPr>
          <w:rFonts w:ascii="Times New Roman" w:hAnsi="Times New Roman" w:cs="Times New Roman"/>
          <w:b/>
          <w:lang w:val="da-DK"/>
        </w:rPr>
        <w:br w:type="page"/>
      </w:r>
    </w:p>
    <w:p w:rsidR="008913BF" w:rsidRDefault="008913BF" w:rsidP="008913BF">
      <w:pPr>
        <w:rPr>
          <w:rFonts w:ascii="Times New Roman" w:hAnsi="Times New Roman" w:cs="Times New Roman"/>
          <w:b/>
          <w:sz w:val="24"/>
          <w:lang w:val="da-DK"/>
        </w:rPr>
      </w:pPr>
      <w:r>
        <w:rPr>
          <w:rFonts w:ascii="Times New Roman" w:hAnsi="Times New Roman" w:cs="Times New Roman"/>
          <w:b/>
          <w:sz w:val="24"/>
          <w:lang w:val="da-DK"/>
        </w:rPr>
        <w:lastRenderedPageBreak/>
        <w:t>EMBASE</w:t>
      </w:r>
    </w:p>
    <w:p w:rsidR="008913BF" w:rsidRPr="008913BF" w:rsidRDefault="008913BF" w:rsidP="008913BF">
      <w:pPr>
        <w:rPr>
          <w:rFonts w:ascii="Times New Roman" w:hAnsi="Times New Roman" w:cs="Times New Roman"/>
          <w:lang w:val="da-DK"/>
        </w:rPr>
      </w:pPr>
      <w:r w:rsidRPr="008913BF">
        <w:rPr>
          <w:rFonts w:ascii="Times New Roman" w:hAnsi="Times New Roman" w:cs="Times New Roman"/>
        </w:rPr>
        <w:t>(</w:t>
      </w:r>
      <w:r w:rsidRPr="008913BF">
        <w:rPr>
          <w:rFonts w:ascii="Times New Roman" w:hAnsi="Times New Roman" w:cs="Times New Roman"/>
          <w:lang w:val="da-DK"/>
        </w:rPr>
        <w:t>("vertebral fracture assessment".af OR "vertebral assessment".af OR "VFA".af OR (("assessment".ti OR "assessing".ti OR assess*.ti) AND (exp *"Spine Fracture"/ OR "vertebral fracture".ti OR "vertebral fractures".ti OR "spinal fracture".ti OR "spinal fractures".ti OR "spine fracture".ti OR "spine fractures".ti OR ((spine.ti OR spinal.ti OR spines.ti OR vertebral.ti OR vertebrae.ti OR vertebr*.ti) AND (fracture.ti OR fractures.ti OR fractur*.ti))))) AND (exp "Densitometry"/ OR "dual X-ray absorptiometry".af OR "DXA".af OR "DEXA".af OR "densitometry".af OR densitometr*.af OR "absorptiometry".af OR absorptiometr*.af) AND (radiography/ OR bone radiography/ OR "radiography".af OR radiograph*.af OR "Xray".af OR "Xrays".af OR "X-ray".af OR "X-rays".af OR "roentgenography".af OR "rontgenography".af OR "roentgen".af OR "rontgen".af OR roentgen*.af OR rontgen*.af) AND (exp "Comparative Study"/ OR comparative.af OR compared.af OR comparison.af OR compar*.af OR exp measurement precision/ OR Reproducibility/ OR exp "Sensitivity and Specificity"/ OR "Limit of Detection".af OR "ROC Curve".af OR "Signal-To-Noise Ratio".af OR "Sensitivity".af OR "Specificity".af OR "Reproducibility of Results".af OR "Dimensional Measurement Accuracy".af OR "Reproducibility".af OR "Reliability".af OR "Validity".af)) OR (("vertebral fracture assessment".af OR "vertebral assessment".af OR "VFA".af OR (("assessment".af OR "assessing".af OR assess*.af) AND (exp "Spine Fracture"/ OR "vertebral fracture".af OR "vertebral fractures".af OR "spinal fracture".af OR "spinal fractures".af OR "spine fracture".af OR "spine fractures".af OR ((spine.ti OR spinal.ti OR spines.ti OR vertebral.ti OR vertebrae.ti OR vertebr*.ti) AND (fracture.ti OR fractures.ti OR fractur*.ti))))) AND (exp *"Densitometry"/ OR "dual X-ray absorptiometry".ti OR "DXA".ti OR "DEXA".ti OR "densitometry".ti OR densitometr*.ti OR "absorptiometry".ti OR absorptiometr*.ti) AND (Radiography/ OR bone radiography/ OR "radiography".af OR radiograph*.af OR "Xray".af OR "Xrays".af OR "X-ray".af OR "X-rays".af OR "roentgenography".af OR "rontgenography".af OR "roentgen".af OR "rontgen".af OR roentgen*.af OR rontgen*.af) AND (exp "Comparative Study"/ OR comparative.af OR compared.af OR comparison.af OR compar*.af OR exp measurement precision/ OR Reproducibility/ OR exp "Sensitivity and Specificity"/ OR "Limit of Detection".af OR "ROC Curve".af OR "Signal-To-Noise Ratio".af OR "Sensitivity".af OR "Specificity".af OR "Reproducibility of Results".af OR "Dimensional Measurement Accuracy".af OR "Reproducibility".af OR "Reliability".af OR "Validity".af)</w:t>
      </w:r>
      <w:r w:rsidRPr="008913BF">
        <w:rPr>
          <w:rFonts w:ascii="Times New Roman" w:hAnsi="Times New Roman" w:cs="Times New Roman"/>
          <w:b/>
          <w:lang w:val="da-DK"/>
        </w:rPr>
        <w:t>)</w:t>
      </w:r>
    </w:p>
    <w:p w:rsidR="008913BF" w:rsidRDefault="008913BF">
      <w:pPr>
        <w:rPr>
          <w:rFonts w:ascii="Times New Roman" w:hAnsi="Times New Roman" w:cs="Times New Roman"/>
          <w:lang w:val="da-DK"/>
        </w:rPr>
      </w:pPr>
      <w:r>
        <w:rPr>
          <w:rFonts w:ascii="Times New Roman" w:hAnsi="Times New Roman" w:cs="Times New Roman"/>
          <w:lang w:val="da-DK"/>
        </w:rPr>
        <w:br w:type="page"/>
      </w:r>
    </w:p>
    <w:p w:rsidR="008913BF" w:rsidRDefault="008913BF" w:rsidP="008913BF">
      <w:pPr>
        <w:rPr>
          <w:rFonts w:ascii="Times New Roman" w:hAnsi="Times New Roman" w:cs="Times New Roman"/>
          <w:sz w:val="24"/>
          <w:lang w:val="da-DK"/>
        </w:rPr>
      </w:pPr>
      <w:r w:rsidRPr="008913BF">
        <w:rPr>
          <w:rFonts w:ascii="Times New Roman" w:hAnsi="Times New Roman" w:cs="Times New Roman"/>
          <w:b/>
          <w:sz w:val="24"/>
          <w:lang w:val="da-DK"/>
        </w:rPr>
        <w:lastRenderedPageBreak/>
        <w:t>Web of Sc</w:t>
      </w:r>
      <w:bookmarkStart w:id="0" w:name="_GoBack"/>
      <w:bookmarkEnd w:id="0"/>
      <w:r w:rsidRPr="008913BF">
        <w:rPr>
          <w:rFonts w:ascii="Times New Roman" w:hAnsi="Times New Roman" w:cs="Times New Roman"/>
          <w:b/>
          <w:sz w:val="24"/>
          <w:lang w:val="da-DK"/>
        </w:rPr>
        <w:t>ience</w:t>
      </w:r>
    </w:p>
    <w:p w:rsidR="008913BF" w:rsidRPr="008913BF" w:rsidRDefault="008913BF" w:rsidP="008913BF">
      <w:pPr>
        <w:rPr>
          <w:rFonts w:ascii="Times New Roman" w:hAnsi="Times New Roman" w:cs="Times New Roman"/>
          <w:b/>
          <w:lang w:val="da-DK"/>
        </w:rPr>
      </w:pPr>
      <w:r w:rsidRPr="008913BF">
        <w:rPr>
          <w:rFonts w:ascii="Times New Roman" w:hAnsi="Times New Roman" w:cs="Times New Roman"/>
        </w:rPr>
        <w:t>(TI=</w:t>
      </w:r>
      <w:r w:rsidRPr="008913BF">
        <w:rPr>
          <w:rFonts w:ascii="Times New Roman" w:hAnsi="Times New Roman" w:cs="Times New Roman"/>
          <w:lang w:val="da-DK"/>
        </w:rPr>
        <w:t>(("assessment" OR "assessing" OR assess*) AND (*"Spine Fracture" OR "vertebral fracture" OR "vertebral fractures" OR "spinal fracture" OR "spinal fractures" OR "spine fracture" OR "spine fractures" OR ((spine OR spinal OR spines OR vertebral OR vertebrae OR vertebr*) AND (fracture OR fractures OR fractur*)))) AND TS=("Densitometry" OR "dual X-ray absorptiometry" OR "DXA" OR "DEXA" OR "densitometry" OR densitometr* OR "absorptiometry" OR absorptiometr*) AND TS=(radiography OR bone radiography OR "radiography" OR radiograph* OR "Xray" OR "Xrays" OR "X-ray" OR "X-rays" OR "roentgenography" OR "rontgenography" OR "roentgen" OR "rontgen" OR roentgen* OR rontgen*) AND TS=("Comparative Study" OR comparative OR compared OR comparison OR compar* OR measurement precision OR Reproducibility OR "Sensitivity and Specificity" OR "Limit of Detection" OR "ROC Curve" OR "Signal-To-Noise Ratio" OR "Sensitivity" OR "Specificity" OR "Reproducibility of Results" OR "Dimensional Measurement Accuracy" OR "Reproducibility" OR "Reliability" OR "Validity")) OR (</w:t>
      </w:r>
      <w:r w:rsidRPr="008913BF">
        <w:rPr>
          <w:rFonts w:ascii="Times New Roman" w:hAnsi="Times New Roman" w:cs="Times New Roman"/>
        </w:rPr>
        <w:t>TS=</w:t>
      </w:r>
      <w:r w:rsidRPr="008913BF">
        <w:rPr>
          <w:rFonts w:ascii="Times New Roman" w:hAnsi="Times New Roman" w:cs="Times New Roman"/>
          <w:lang w:val="da-DK"/>
        </w:rPr>
        <w:t>("vertebral fracture assessment" OR "vertebral assessment" OR "VFA") AND TS=("Densitometry" OR "dual X-ray absorptiometry" OR "DXA" OR "DEXA" OR "densitometry" OR densitometr* OR "absorptiometry" OR absorptiometr*) AND TS=(radiography OR bone radiography OR "radiography" OR radiograph* OR "Xray" OR "Xrays" OR "X-ray" OR "X-rays" OR "roentgenography" OR "rontgenography" OR "roentgen" OR "rontgen" OR roentgen* OR rontgen*) AND TS=("Comparative Study" OR comparative OR compared OR comparison OR compar* OR measurement precision OR Reproducibility OR "Sensitivity and Specificity" OR "Limit of Detection" OR "ROC Curve" OR "Signal-To-Noise Ratio" OR "Sensitivity" OR "Specificity" OR "Reproducibility of Results" OR "Dimensional Measurement Accuracy" OR "Reproducibility" OR "Reliability" OR "Validity")</w:t>
      </w:r>
      <w:r w:rsidRPr="008913BF">
        <w:rPr>
          <w:rFonts w:ascii="Times New Roman" w:hAnsi="Times New Roman" w:cs="Times New Roman"/>
          <w:b/>
          <w:lang w:val="da-DK"/>
        </w:rPr>
        <w:t>)</w:t>
      </w:r>
    </w:p>
    <w:p w:rsidR="008913BF" w:rsidRPr="008913BF" w:rsidRDefault="008913BF" w:rsidP="008913BF">
      <w:pPr>
        <w:rPr>
          <w:rFonts w:ascii="Times New Roman" w:hAnsi="Times New Roman" w:cs="Times New Roman"/>
          <w:lang w:val="da-DK"/>
        </w:rPr>
      </w:pPr>
    </w:p>
    <w:p w:rsidR="008913BF" w:rsidRPr="008913BF" w:rsidRDefault="008913BF">
      <w:pPr>
        <w:rPr>
          <w:rFonts w:ascii="Times New Roman" w:hAnsi="Times New Roman" w:cs="Times New Roman"/>
          <w:sz w:val="24"/>
          <w:szCs w:val="24"/>
          <w:lang w:val="da-DK"/>
        </w:rPr>
      </w:pPr>
    </w:p>
    <w:sectPr w:rsidR="008913BF" w:rsidRPr="00891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3BF"/>
    <w:rsid w:val="0071337F"/>
    <w:rsid w:val="00891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4615E541</Template>
  <TotalTime>4</TotalTime>
  <Pages>4</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10443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 F. (ENDO)</dc:creator>
  <cp:lastModifiedBy>Malgo, F. (ENDO)</cp:lastModifiedBy>
  <cp:revision>1</cp:revision>
  <dcterms:created xsi:type="dcterms:W3CDTF">2015-10-01T12:30:00Z</dcterms:created>
  <dcterms:modified xsi:type="dcterms:W3CDTF">2015-10-01T12:34:00Z</dcterms:modified>
</cp:coreProperties>
</file>