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F8D8B" w14:textId="7090C52C" w:rsidR="009841B6" w:rsidRPr="00C54BDA" w:rsidRDefault="009841B6" w:rsidP="009841B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A505DE">
        <w:rPr>
          <w:rFonts w:ascii="Times New Roman" w:hAnsi="Times New Roman" w:cs="Times New Roman"/>
          <w:b/>
          <w:sz w:val="20"/>
          <w:szCs w:val="20"/>
          <w:lang w:val="en-US"/>
        </w:rPr>
        <w:t>T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able </w:t>
      </w:r>
      <w:r w:rsidR="00585F16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  <w:r w:rsidRPr="00BA4F90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B326C2">
        <w:rPr>
          <w:rFonts w:ascii="Times New Roman" w:hAnsi="Times New Roman" w:cs="Times New Roman"/>
          <w:sz w:val="20"/>
          <w:szCs w:val="20"/>
          <w:lang w:val="en-US"/>
        </w:rPr>
        <w:t xml:space="preserve">Comparison of </w:t>
      </w:r>
      <w:r>
        <w:rPr>
          <w:rFonts w:ascii="Times New Roman" w:hAnsi="Times New Roman" w:cs="Times New Roman"/>
          <w:sz w:val="20"/>
          <w:szCs w:val="20"/>
          <w:lang w:val="en-US"/>
        </w:rPr>
        <w:t>qualitative</w:t>
      </w:r>
      <w:r w:rsidRPr="00B326C2">
        <w:rPr>
          <w:rFonts w:ascii="Times New Roman" w:hAnsi="Times New Roman" w:cs="Times New Roman"/>
          <w:sz w:val="20"/>
          <w:szCs w:val="20"/>
          <w:lang w:val="en-US"/>
        </w:rPr>
        <w:t xml:space="preserve"> image quality </w:t>
      </w:r>
      <w:r>
        <w:rPr>
          <w:rFonts w:ascii="Times New Roman" w:hAnsi="Times New Roman" w:cs="Times New Roman"/>
          <w:sz w:val="20"/>
          <w:szCs w:val="20"/>
          <w:lang w:val="en-US"/>
        </w:rPr>
        <w:t>scores</w:t>
      </w:r>
      <w:r w:rsidRPr="00B326C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for the abdominal portal venous phase CT series</w:t>
      </w:r>
      <w:r w:rsidRPr="00B326C2">
        <w:rPr>
          <w:rFonts w:ascii="Times New Roman" w:hAnsi="Times New Roman" w:cs="Times New Roman"/>
          <w:sz w:val="20"/>
          <w:szCs w:val="20"/>
          <w:lang w:val="en-US"/>
        </w:rPr>
        <w:t xml:space="preserve"> between </w:t>
      </w:r>
      <w:r w:rsidR="00301B9D">
        <w:rPr>
          <w:rFonts w:ascii="Times New Roman" w:hAnsi="Times New Roman" w:cs="Times New Roman"/>
          <w:sz w:val="20"/>
          <w:szCs w:val="20"/>
          <w:lang w:val="en-US"/>
        </w:rPr>
        <w:t xml:space="preserve">MD-iodine,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55 keV, </w:t>
      </w:r>
      <w:r w:rsidR="00367F24"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r>
        <w:rPr>
          <w:rFonts w:ascii="Times New Roman" w:hAnsi="Times New Roman" w:cs="Times New Roman"/>
          <w:sz w:val="20"/>
          <w:szCs w:val="20"/>
          <w:lang w:val="en-US"/>
        </w:rPr>
        <w:t>70 keV</w:t>
      </w:r>
    </w:p>
    <w:tbl>
      <w:tblPr>
        <w:tblStyle w:val="TableGrid"/>
        <w:tblW w:w="10065" w:type="dxa"/>
        <w:tblLayout w:type="fixed"/>
        <w:tblLook w:val="04A0" w:firstRow="1" w:lastRow="0" w:firstColumn="1" w:lastColumn="0" w:noHBand="0" w:noVBand="1"/>
      </w:tblPr>
      <w:tblGrid>
        <w:gridCol w:w="284"/>
        <w:gridCol w:w="2126"/>
        <w:gridCol w:w="2268"/>
        <w:gridCol w:w="2268"/>
        <w:gridCol w:w="2268"/>
        <w:gridCol w:w="851"/>
      </w:tblGrid>
      <w:tr w:rsidR="00367F24" w:rsidRPr="0058177C" w14:paraId="718A7E2B" w14:textId="77777777" w:rsidTr="00367F24">
        <w:trPr>
          <w:trHeight w:val="284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560442" w14:textId="77777777" w:rsidR="00367F24" w:rsidRPr="00760AAB" w:rsidRDefault="00367F24" w:rsidP="00031B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60A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Reader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760A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Parameters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, Subgroups</w:t>
            </w:r>
            <w:r w:rsidRPr="00760A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(Distribution of scores 1/2/3/4/5 given as percentages)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E2E12" w14:textId="0054E93A" w:rsidR="00367F24" w:rsidRPr="00760AAB" w:rsidRDefault="00367F24" w:rsidP="00031B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MD-iodine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6A3711" w14:textId="6A1E5521" w:rsidR="00367F24" w:rsidRPr="00760AAB" w:rsidRDefault="00367F24" w:rsidP="00031B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 keV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CF4870" w14:textId="37934476" w:rsidR="00367F24" w:rsidRPr="00760AAB" w:rsidRDefault="00367F24" w:rsidP="00031B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 keV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C00E1" w14:textId="77777777" w:rsidR="00367F24" w:rsidRPr="00760AAB" w:rsidRDefault="00367F24" w:rsidP="00031B8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</w:t>
            </w:r>
            <w:r w:rsidRPr="00760A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367F24" w:rsidRPr="0058177C" w14:paraId="42C51A5F" w14:textId="77777777" w:rsidTr="00367F24">
        <w:trPr>
          <w:trHeight w:val="284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172DEE" w14:textId="77777777" w:rsidR="00367F24" w:rsidRDefault="00367F24" w:rsidP="008F75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Reader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49FC79" w14:textId="77777777" w:rsidR="00367F24" w:rsidRPr="00856B1F" w:rsidRDefault="00367F24" w:rsidP="008F75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676ED8" w14:textId="77777777" w:rsidR="00367F24" w:rsidRPr="00856B1F" w:rsidRDefault="00367F24" w:rsidP="008F75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1439D9" w14:textId="77777777" w:rsidR="00367F24" w:rsidRPr="00856B1F" w:rsidRDefault="00367F24" w:rsidP="008F75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29EF10" w14:textId="77777777" w:rsidR="00367F24" w:rsidRPr="00856B1F" w:rsidRDefault="00367F24" w:rsidP="008F753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75E6" w:rsidRPr="0058177C" w14:paraId="3A8DA05E" w14:textId="77777777" w:rsidTr="00367F24">
        <w:trPr>
          <w:trHeight w:val="284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91752C" w14:textId="77777777" w:rsidR="00AC75E6" w:rsidRPr="00760AAB" w:rsidRDefault="00AC75E6" w:rsidP="00AC75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8D779" w14:textId="77777777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Lesion conspicuity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F2986" w14:textId="3BFA977A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8.0/20.0/34.0/28.0/10.0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90172" w14:textId="179201E2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0/6.0/4.0/14.0/76.0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977B7" w14:textId="575EF76B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6.0/4.0/14.0/48.0/28.0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7315D" w14:textId="7146A62D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6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 0.001</w:t>
            </w:r>
          </w:p>
        </w:tc>
      </w:tr>
      <w:tr w:rsidR="00AC75E6" w:rsidRPr="0058177C" w14:paraId="388DFA20" w14:textId="77777777" w:rsidTr="00367F24">
        <w:trPr>
          <w:trHeight w:val="28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87427" w14:textId="77777777" w:rsidR="00AC75E6" w:rsidRPr="00760AAB" w:rsidRDefault="00AC75E6" w:rsidP="00AC75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CCD05" w14:textId="77777777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Image noise</w:t>
            </w:r>
            <w:r w:rsidRPr="00856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1EBEC" w14:textId="47EE0CBB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0/22.0/42.0/26.0/10.0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46B91" w14:textId="126B448B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0/0/6.0/14.0/80.0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F614F" w14:textId="38313D79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0/0/2.0/2.0/96.0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D6C3B" w14:textId="54100E8B" w:rsidR="00AC75E6" w:rsidRPr="0041768C" w:rsidRDefault="00AC75E6" w:rsidP="00AC75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176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 0.001</w:t>
            </w:r>
          </w:p>
        </w:tc>
      </w:tr>
      <w:tr w:rsidR="00AC75E6" w:rsidRPr="0058177C" w14:paraId="4BF6507B" w14:textId="77777777" w:rsidTr="00367F24">
        <w:trPr>
          <w:trHeight w:val="28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29C0B" w14:textId="77777777" w:rsidR="00AC75E6" w:rsidRPr="00760AAB" w:rsidRDefault="00AC75E6" w:rsidP="00AC75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91C7A" w14:textId="77777777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Pancreatic and surrounding structures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63CEE" w14:textId="07C08891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0/14.0/60.0/18.0/8.0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C2A50" w14:textId="0043CA2B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0/0/0/2.0/98.0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00D37" w14:textId="43AF7C88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0/0/2.0/10.0/88.0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B1E4C" w14:textId="3E494DFE" w:rsidR="00AC75E6" w:rsidRPr="0041768C" w:rsidRDefault="00AC75E6" w:rsidP="00AC75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176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 0.001</w:t>
            </w:r>
          </w:p>
        </w:tc>
      </w:tr>
      <w:tr w:rsidR="00AC75E6" w:rsidRPr="0058177C" w14:paraId="50A722FA" w14:textId="77777777" w:rsidTr="00367F24">
        <w:trPr>
          <w:trHeight w:val="28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BD2A6" w14:textId="77777777" w:rsidR="00AC75E6" w:rsidRPr="00760AAB" w:rsidRDefault="00AC75E6" w:rsidP="00AC75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CF622" w14:textId="77777777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Overall image quality</w:t>
            </w:r>
            <w:r w:rsidRPr="00856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B494C" w14:textId="2952FCE2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0/26.0/40.0/24.0/10.0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7C55F" w14:textId="6FBC37CD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0/0/0/4.0/96.0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BA267" w14:textId="22B59B2D" w:rsidR="00AC75E6" w:rsidRPr="00856B1F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0/0/2.0/6.0/92.0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717C1" w14:textId="2C0ECFD0" w:rsidR="00AC75E6" w:rsidRPr="0041768C" w:rsidRDefault="00AC75E6" w:rsidP="00AC75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176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 0.001</w:t>
            </w:r>
          </w:p>
        </w:tc>
      </w:tr>
      <w:tr w:rsidR="00352500" w:rsidRPr="0058177C" w14:paraId="08F34D7A" w14:textId="77777777" w:rsidTr="00367F24">
        <w:trPr>
          <w:trHeight w:val="284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A6621B" w14:textId="77777777" w:rsidR="00352500" w:rsidRDefault="00352500" w:rsidP="003525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Reader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0E64F0" w14:textId="77777777" w:rsidR="00352500" w:rsidRDefault="00352500" w:rsidP="003525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431316" w14:textId="77777777" w:rsidR="00352500" w:rsidRDefault="00352500" w:rsidP="003525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3FDE2F" w14:textId="77777777" w:rsidR="00352500" w:rsidRDefault="00352500" w:rsidP="003525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4A6436" w14:textId="77777777" w:rsidR="00352500" w:rsidRPr="0041768C" w:rsidRDefault="00352500" w:rsidP="00352500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AC75E6" w:rsidRPr="0058177C" w14:paraId="3F6E8136" w14:textId="77777777" w:rsidTr="00367F24">
        <w:trPr>
          <w:trHeight w:val="284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EFFD56" w14:textId="77777777" w:rsidR="00AC75E6" w:rsidRPr="00760AAB" w:rsidRDefault="00AC75E6" w:rsidP="00AC75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6B90A" w14:textId="7855ED5B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Lesion conspicuity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58495" w14:textId="6A14120E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0/12.0/32.0/34.0/22.0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C1AB2" w14:textId="1F058385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0/2.0/6.0/24.0/68.0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9254F" w14:textId="31935664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0/10.0/24.0/60.0/6.0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421B8" w14:textId="7C660255" w:rsidR="00AC75E6" w:rsidRPr="0041768C" w:rsidRDefault="00AC75E6" w:rsidP="00AC75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176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 0.001</w:t>
            </w:r>
          </w:p>
        </w:tc>
      </w:tr>
      <w:tr w:rsidR="00AC75E6" w:rsidRPr="0058177C" w14:paraId="2A822E5F" w14:textId="77777777" w:rsidTr="00367F24">
        <w:trPr>
          <w:trHeight w:val="28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F3D7E" w14:textId="77777777" w:rsidR="00AC75E6" w:rsidRDefault="00AC75E6" w:rsidP="00AC75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6DC5F" w14:textId="301E1EEF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Image noise</w:t>
            </w:r>
            <w:r w:rsidRPr="00856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0FAEF" w14:textId="079EF5BE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0/4.0/36.0/46.0/14.0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7752B" w14:textId="78462DB9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0/0/18.0/78.0/4.0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6E45D" w14:textId="3754F8C9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0/0/0/2.0/98.0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BE663" w14:textId="51D9041F" w:rsidR="00AC75E6" w:rsidRPr="0041768C" w:rsidRDefault="00AC75E6" w:rsidP="00AC75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176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 0.001</w:t>
            </w:r>
          </w:p>
        </w:tc>
      </w:tr>
      <w:tr w:rsidR="00AC75E6" w:rsidRPr="0058177C" w14:paraId="3441C631" w14:textId="77777777" w:rsidTr="00367F24">
        <w:trPr>
          <w:trHeight w:val="28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C4656" w14:textId="77777777" w:rsidR="00AC75E6" w:rsidRDefault="00AC75E6" w:rsidP="00AC75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327A2" w14:textId="32D70CEB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Pancreatic and surrounding structures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45C40" w14:textId="3A940F74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0/6.0/14.0/32.0/48.0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3DA64" w14:textId="5D21A47D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0/2.0/4.0/28.0/66.0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E11B0" w14:textId="6EB036F5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4.0/6.0/48.0/38.0/4.0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43DBF" w14:textId="79395641" w:rsidR="00AC75E6" w:rsidRPr="0041768C" w:rsidRDefault="00AC75E6" w:rsidP="00AC75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176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 0.001</w:t>
            </w:r>
          </w:p>
        </w:tc>
      </w:tr>
      <w:tr w:rsidR="00AC75E6" w:rsidRPr="0058177C" w14:paraId="1C4AE399" w14:textId="77777777" w:rsidTr="00367F24">
        <w:trPr>
          <w:trHeight w:val="28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E0471" w14:textId="77777777" w:rsidR="00AC75E6" w:rsidRDefault="00AC75E6" w:rsidP="00AC75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D50D2" w14:textId="62CB0E80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Overall image quality</w:t>
            </w:r>
            <w:r w:rsidRPr="00856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2661A" w14:textId="062A1AFB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0/10.0/32.0/50.0/8.0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3B6CF" w14:textId="1859CD74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0/2.0/4.0/16.0/78.0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8E1FE" w14:textId="482B8C71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2.0/8.0/42.0/46.0/2.0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E4933" w14:textId="49B7B8D2" w:rsidR="00AC75E6" w:rsidRPr="0041768C" w:rsidRDefault="00AC75E6" w:rsidP="00AC75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176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 0.001</w:t>
            </w:r>
          </w:p>
        </w:tc>
      </w:tr>
      <w:tr w:rsidR="00352500" w:rsidRPr="0058177C" w14:paraId="5A597114" w14:textId="77777777" w:rsidTr="00367F24">
        <w:trPr>
          <w:trHeight w:val="284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549CB5" w14:textId="77777777" w:rsidR="00352500" w:rsidRDefault="00352500" w:rsidP="003525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Reader 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0CAAE9" w14:textId="77777777" w:rsidR="00352500" w:rsidRDefault="00352500" w:rsidP="003525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05A0B6" w14:textId="77777777" w:rsidR="00352500" w:rsidRDefault="00352500" w:rsidP="003525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F32774" w14:textId="77777777" w:rsidR="00352500" w:rsidRDefault="00352500" w:rsidP="003525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E362FE" w14:textId="77777777" w:rsidR="00352500" w:rsidRPr="0041768C" w:rsidRDefault="00352500" w:rsidP="00352500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AC75E6" w:rsidRPr="0058177C" w14:paraId="4B294E73" w14:textId="77777777" w:rsidTr="00367F24">
        <w:trPr>
          <w:trHeight w:val="284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53FF0F" w14:textId="77777777" w:rsidR="00AC75E6" w:rsidRDefault="00AC75E6" w:rsidP="00AC75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CA06B" w14:textId="5FBE9341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Lesion conspicuity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2E4AB" w14:textId="106126B2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0/4.0/64.0/30.0/2.0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B25A7" w14:textId="7A164391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0/0/4.0/58.0/38.0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02D9F" w14:textId="432B07C3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0/0/6.0/40.0/54.0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1DC9E" w14:textId="64D5A7DE" w:rsidR="00AC75E6" w:rsidRPr="0041768C" w:rsidRDefault="00AC75E6" w:rsidP="00AC75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176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 0.001</w:t>
            </w:r>
          </w:p>
        </w:tc>
      </w:tr>
      <w:tr w:rsidR="00AC75E6" w:rsidRPr="0058177C" w14:paraId="722196C0" w14:textId="77777777" w:rsidTr="00367F24">
        <w:trPr>
          <w:trHeight w:val="28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6ACA7" w14:textId="77777777" w:rsidR="00AC75E6" w:rsidRDefault="00AC75E6" w:rsidP="00AC75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A6D72" w14:textId="766C49BB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Image noise</w:t>
            </w:r>
            <w:r w:rsidRPr="00856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55BC0" w14:textId="7E34D709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0/0/62.0/38.0/0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D841A" w14:textId="4C2A6197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0/0/8.0/70.0/22.0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1D1DB" w14:textId="10EEB84C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0/0/0/44.0/56.0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6F995" w14:textId="3120F84D" w:rsidR="00AC75E6" w:rsidRPr="0041768C" w:rsidRDefault="00AC75E6" w:rsidP="00AC75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176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 0.001</w:t>
            </w:r>
          </w:p>
        </w:tc>
      </w:tr>
      <w:tr w:rsidR="00AC75E6" w:rsidRPr="0058177C" w14:paraId="5311A638" w14:textId="77777777" w:rsidTr="00367F24">
        <w:trPr>
          <w:trHeight w:val="28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5DE58" w14:textId="77777777" w:rsidR="00AC75E6" w:rsidRDefault="00AC75E6" w:rsidP="00AC75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FBBDF" w14:textId="0F4F498A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Pancreatic and surrounding structures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7350D" w14:textId="3A49468F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0/0/56.0/42.0/2.0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B01CC" w14:textId="2824A8C1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0/0/4.0/56.0/40.0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0D34A" w14:textId="216AAE8F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0/0/4.0/32.0/64.0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2AF74" w14:textId="14B77181" w:rsidR="00AC75E6" w:rsidRPr="0041768C" w:rsidRDefault="00AC75E6" w:rsidP="00AC75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176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 0.001</w:t>
            </w:r>
          </w:p>
        </w:tc>
      </w:tr>
      <w:tr w:rsidR="00AC75E6" w:rsidRPr="0058177C" w14:paraId="62C0D46D" w14:textId="77777777" w:rsidTr="00367F24">
        <w:trPr>
          <w:trHeight w:val="28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FAA9C" w14:textId="77777777" w:rsidR="00AC75E6" w:rsidRDefault="00AC75E6" w:rsidP="00AC75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0D759" w14:textId="2DC75D1B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Overall image quality</w:t>
            </w:r>
            <w:r w:rsidRPr="00856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23F68" w14:textId="20956FDF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0/0/68.0/32.0/0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75CF7" w14:textId="1FF18040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0/0/0/64.0/36.0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61D97" w14:textId="0ED1E09C" w:rsidR="00AC75E6" w:rsidRDefault="00AC75E6" w:rsidP="00AC75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0/0/2.0/38.0/60.0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E4CB0" w14:textId="24A26D7B" w:rsidR="00AC75E6" w:rsidRPr="0041768C" w:rsidRDefault="00AC75E6" w:rsidP="00AC75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176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 0.001</w:t>
            </w:r>
          </w:p>
        </w:tc>
      </w:tr>
    </w:tbl>
    <w:p w14:paraId="0D3F0FA4" w14:textId="55E14E4C" w:rsidR="009841B6" w:rsidRPr="002B345A" w:rsidRDefault="009841B6" w:rsidP="009841B6">
      <w:pPr>
        <w:spacing w:before="60" w:after="6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keV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kiloelectron Volt, </w:t>
      </w:r>
      <w:r w:rsidRPr="00165E16">
        <w:rPr>
          <w:rFonts w:ascii="Times New Roman" w:hAnsi="Times New Roman" w:cs="Times New Roman"/>
          <w:i/>
          <w:iCs/>
          <w:sz w:val="20"/>
          <w:szCs w:val="20"/>
          <w:lang w:val="en-US"/>
        </w:rPr>
        <w:t>MD-iodine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material density iodine</w:t>
      </w:r>
    </w:p>
    <w:p w14:paraId="4DA072DF" w14:textId="2261621F" w:rsidR="008979BA" w:rsidRPr="00AC75E6" w:rsidRDefault="0083311F" w:rsidP="0083311F">
      <w:pPr>
        <w:spacing w:after="60"/>
        <w:rPr>
          <w:rFonts w:ascii="Times New Roman" w:hAnsi="Times New Roman" w:cs="Times New Roman"/>
          <w:sz w:val="20"/>
          <w:szCs w:val="20"/>
          <w:lang w:val="en-US"/>
        </w:rPr>
      </w:pPr>
      <w:r w:rsidRPr="00811BF8">
        <w:rPr>
          <w:rFonts w:ascii="Times New Roman" w:hAnsi="Times New Roman" w:cs="Times New Roman"/>
          <w:sz w:val="20"/>
          <w:szCs w:val="20"/>
          <w:lang w:val="en-US"/>
        </w:rPr>
        <w:t xml:space="preserve">Post hoc pairwise multiple comparisons procedure with </w:t>
      </w:r>
      <w:r>
        <w:rPr>
          <w:rFonts w:ascii="Times New Roman" w:hAnsi="Times New Roman" w:cs="Times New Roman"/>
          <w:sz w:val="20"/>
          <w:szCs w:val="20"/>
          <w:lang w:val="en-US"/>
        </w:rPr>
        <w:t>the Dunn-Bonferroni test</w:t>
      </w:r>
      <w:r w:rsidRPr="00811BF8">
        <w:rPr>
          <w:rFonts w:ascii="Times New Roman" w:hAnsi="Times New Roman" w:cs="Times New Roman"/>
          <w:sz w:val="20"/>
          <w:szCs w:val="20"/>
          <w:lang w:val="en-US"/>
        </w:rPr>
        <w:t xml:space="preserve"> showed a statistically significant (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811BF8">
        <w:rPr>
          <w:rFonts w:ascii="Times New Roman" w:hAnsi="Times New Roman" w:cs="Times New Roman"/>
          <w:sz w:val="20"/>
          <w:szCs w:val="20"/>
          <w:lang w:val="en-US"/>
        </w:rPr>
        <w:t xml:space="preserve"> &lt;0.05) difference between means when compared with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8542C">
        <w:rPr>
          <w:rFonts w:ascii="Times New Roman" w:hAnsi="Times New Roman" w:cs="Times New Roman"/>
          <w:sz w:val="20"/>
          <w:szCs w:val="20"/>
          <w:lang w:val="en-US"/>
        </w:rPr>
        <w:t xml:space="preserve">55 keV </w:t>
      </w:r>
      <w:r w:rsidR="0038542C" w:rsidRPr="00811BF8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38542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="0038542C" w:rsidRPr="00811BF8">
        <w:rPr>
          <w:rFonts w:ascii="Times New Roman" w:hAnsi="Times New Roman" w:cs="Times New Roman"/>
          <w:sz w:val="20"/>
          <w:szCs w:val="20"/>
          <w:lang w:val="en-US"/>
        </w:rPr>
        <w:t xml:space="preserve">), </w:t>
      </w:r>
      <w:r w:rsidR="00367F24"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r w:rsidR="0038542C">
        <w:rPr>
          <w:rFonts w:ascii="Times New Roman" w:hAnsi="Times New Roman" w:cs="Times New Roman"/>
          <w:sz w:val="20"/>
          <w:szCs w:val="20"/>
          <w:lang w:val="en-US"/>
        </w:rPr>
        <w:t>70 keV</w:t>
      </w:r>
      <w:r w:rsidR="0038542C" w:rsidRPr="00811BF8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38542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="0038542C" w:rsidRPr="00811BF8">
        <w:rPr>
          <w:rFonts w:ascii="Times New Roman" w:hAnsi="Times New Roman" w:cs="Times New Roman"/>
          <w:sz w:val="20"/>
          <w:szCs w:val="20"/>
          <w:lang w:val="en-US"/>
        </w:rPr>
        <w:t>)</w:t>
      </w:r>
    </w:p>
    <w:sectPr w:rsidR="008979BA" w:rsidRPr="00AC75E6" w:rsidSect="000835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6479F"/>
    <w:multiLevelType w:val="hybridMultilevel"/>
    <w:tmpl w:val="1EAE5636"/>
    <w:lvl w:ilvl="0" w:tplc="1BF2769E">
      <w:start w:val="10"/>
      <w:numFmt w:val="bullet"/>
      <w:lvlText w:val="-"/>
      <w:lvlJc w:val="left"/>
      <w:pPr>
        <w:ind w:left="8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2BB509D8"/>
    <w:multiLevelType w:val="hybridMultilevel"/>
    <w:tmpl w:val="C9C8935A"/>
    <w:lvl w:ilvl="0" w:tplc="73C600CC">
      <w:start w:val="10"/>
      <w:numFmt w:val="bullet"/>
      <w:lvlText w:val="-"/>
      <w:lvlJc w:val="left"/>
      <w:pPr>
        <w:ind w:left="4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5CF56B3F"/>
    <w:multiLevelType w:val="hybridMultilevel"/>
    <w:tmpl w:val="260E49FE"/>
    <w:lvl w:ilvl="0" w:tplc="DA0226B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033622">
    <w:abstractNumId w:val="1"/>
  </w:num>
  <w:num w:numId="2" w16cid:durableId="847408806">
    <w:abstractNumId w:val="0"/>
  </w:num>
  <w:num w:numId="3" w16cid:durableId="1780295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16"/>
    <w:rsid w:val="00000E90"/>
    <w:rsid w:val="00001F0F"/>
    <w:rsid w:val="0001386C"/>
    <w:rsid w:val="00013DDA"/>
    <w:rsid w:val="000148B0"/>
    <w:rsid w:val="000152EF"/>
    <w:rsid w:val="00020492"/>
    <w:rsid w:val="00022466"/>
    <w:rsid w:val="00023DE7"/>
    <w:rsid w:val="00025EB3"/>
    <w:rsid w:val="00026135"/>
    <w:rsid w:val="00027232"/>
    <w:rsid w:val="00031B8A"/>
    <w:rsid w:val="0003222C"/>
    <w:rsid w:val="000359B5"/>
    <w:rsid w:val="00040A0F"/>
    <w:rsid w:val="000513D1"/>
    <w:rsid w:val="00052C5B"/>
    <w:rsid w:val="00060AE9"/>
    <w:rsid w:val="00060EF0"/>
    <w:rsid w:val="00061A48"/>
    <w:rsid w:val="00063FC0"/>
    <w:rsid w:val="000648B1"/>
    <w:rsid w:val="00065A94"/>
    <w:rsid w:val="00065E9E"/>
    <w:rsid w:val="00075889"/>
    <w:rsid w:val="00082807"/>
    <w:rsid w:val="0008353C"/>
    <w:rsid w:val="00084DEC"/>
    <w:rsid w:val="00093868"/>
    <w:rsid w:val="00093FA4"/>
    <w:rsid w:val="00097808"/>
    <w:rsid w:val="00097AC8"/>
    <w:rsid w:val="000A422D"/>
    <w:rsid w:val="000A7415"/>
    <w:rsid w:val="000B1207"/>
    <w:rsid w:val="000B2B00"/>
    <w:rsid w:val="000B2DA5"/>
    <w:rsid w:val="000C37BA"/>
    <w:rsid w:val="000C40EE"/>
    <w:rsid w:val="000C626B"/>
    <w:rsid w:val="000C675C"/>
    <w:rsid w:val="000D2237"/>
    <w:rsid w:val="000D304B"/>
    <w:rsid w:val="000D4805"/>
    <w:rsid w:val="000D74F9"/>
    <w:rsid w:val="000E0B16"/>
    <w:rsid w:val="000E283C"/>
    <w:rsid w:val="000E321E"/>
    <w:rsid w:val="000E3224"/>
    <w:rsid w:val="000E3B59"/>
    <w:rsid w:val="000F1D8F"/>
    <w:rsid w:val="000F1F21"/>
    <w:rsid w:val="000F2DB0"/>
    <w:rsid w:val="000F5319"/>
    <w:rsid w:val="000F62C7"/>
    <w:rsid w:val="00101A95"/>
    <w:rsid w:val="001127F1"/>
    <w:rsid w:val="00114C06"/>
    <w:rsid w:val="0012155C"/>
    <w:rsid w:val="00121D5D"/>
    <w:rsid w:val="00122909"/>
    <w:rsid w:val="00122DAE"/>
    <w:rsid w:val="00123D45"/>
    <w:rsid w:val="00126218"/>
    <w:rsid w:val="00130534"/>
    <w:rsid w:val="00130BAD"/>
    <w:rsid w:val="0013417D"/>
    <w:rsid w:val="0013428B"/>
    <w:rsid w:val="00134D01"/>
    <w:rsid w:val="0013655F"/>
    <w:rsid w:val="00137C4A"/>
    <w:rsid w:val="001409E5"/>
    <w:rsid w:val="00142EB3"/>
    <w:rsid w:val="001438A3"/>
    <w:rsid w:val="00152638"/>
    <w:rsid w:val="00153D2C"/>
    <w:rsid w:val="00154E3F"/>
    <w:rsid w:val="00156D78"/>
    <w:rsid w:val="00157361"/>
    <w:rsid w:val="001577FA"/>
    <w:rsid w:val="001579DF"/>
    <w:rsid w:val="0016275D"/>
    <w:rsid w:val="00165F73"/>
    <w:rsid w:val="00167AC7"/>
    <w:rsid w:val="0017136D"/>
    <w:rsid w:val="00171527"/>
    <w:rsid w:val="00172B09"/>
    <w:rsid w:val="00174706"/>
    <w:rsid w:val="00174E58"/>
    <w:rsid w:val="0017538F"/>
    <w:rsid w:val="001761C5"/>
    <w:rsid w:val="00177F25"/>
    <w:rsid w:val="00182155"/>
    <w:rsid w:val="0018228B"/>
    <w:rsid w:val="00184921"/>
    <w:rsid w:val="001861F0"/>
    <w:rsid w:val="00187AEB"/>
    <w:rsid w:val="00194038"/>
    <w:rsid w:val="001A344C"/>
    <w:rsid w:val="001A3FE2"/>
    <w:rsid w:val="001A4B75"/>
    <w:rsid w:val="001A6E5F"/>
    <w:rsid w:val="001B67A3"/>
    <w:rsid w:val="001C309C"/>
    <w:rsid w:val="001C5F9D"/>
    <w:rsid w:val="001C6D65"/>
    <w:rsid w:val="001C6DA4"/>
    <w:rsid w:val="001C75E3"/>
    <w:rsid w:val="001D1185"/>
    <w:rsid w:val="001D154A"/>
    <w:rsid w:val="001D1708"/>
    <w:rsid w:val="001D2397"/>
    <w:rsid w:val="001D2F70"/>
    <w:rsid w:val="001D3B89"/>
    <w:rsid w:val="001D541E"/>
    <w:rsid w:val="001D7E4C"/>
    <w:rsid w:val="001E2564"/>
    <w:rsid w:val="001E5005"/>
    <w:rsid w:val="001F1254"/>
    <w:rsid w:val="001F1AEF"/>
    <w:rsid w:val="001F358B"/>
    <w:rsid w:val="001F3BF1"/>
    <w:rsid w:val="001F4B79"/>
    <w:rsid w:val="001F64BC"/>
    <w:rsid w:val="001F6997"/>
    <w:rsid w:val="0020192F"/>
    <w:rsid w:val="00205AB9"/>
    <w:rsid w:val="002133C0"/>
    <w:rsid w:val="00214FAA"/>
    <w:rsid w:val="00216141"/>
    <w:rsid w:val="00222FB1"/>
    <w:rsid w:val="002244CE"/>
    <w:rsid w:val="00226753"/>
    <w:rsid w:val="00227916"/>
    <w:rsid w:val="00230D62"/>
    <w:rsid w:val="00234097"/>
    <w:rsid w:val="00243DF8"/>
    <w:rsid w:val="002457C4"/>
    <w:rsid w:val="0024780E"/>
    <w:rsid w:val="00251D9C"/>
    <w:rsid w:val="00260FD6"/>
    <w:rsid w:val="00261678"/>
    <w:rsid w:val="002617CA"/>
    <w:rsid w:val="002618FB"/>
    <w:rsid w:val="00261C43"/>
    <w:rsid w:val="00261E10"/>
    <w:rsid w:val="002714F9"/>
    <w:rsid w:val="0027174A"/>
    <w:rsid w:val="00273DF1"/>
    <w:rsid w:val="00284488"/>
    <w:rsid w:val="00293FE0"/>
    <w:rsid w:val="002970D5"/>
    <w:rsid w:val="002A14EF"/>
    <w:rsid w:val="002A2F63"/>
    <w:rsid w:val="002A3C4A"/>
    <w:rsid w:val="002B2512"/>
    <w:rsid w:val="002B345A"/>
    <w:rsid w:val="002B422B"/>
    <w:rsid w:val="002B5CBC"/>
    <w:rsid w:val="002B7680"/>
    <w:rsid w:val="002B7B69"/>
    <w:rsid w:val="002C10BB"/>
    <w:rsid w:val="002C387F"/>
    <w:rsid w:val="002C6B10"/>
    <w:rsid w:val="002D2608"/>
    <w:rsid w:val="002D4A9E"/>
    <w:rsid w:val="002D5360"/>
    <w:rsid w:val="002D74F3"/>
    <w:rsid w:val="002E0E92"/>
    <w:rsid w:val="002E1E2A"/>
    <w:rsid w:val="002E6F38"/>
    <w:rsid w:val="002F57C9"/>
    <w:rsid w:val="002F76F9"/>
    <w:rsid w:val="00301B9D"/>
    <w:rsid w:val="00303C8D"/>
    <w:rsid w:val="00306924"/>
    <w:rsid w:val="003072AA"/>
    <w:rsid w:val="00327608"/>
    <w:rsid w:val="00332872"/>
    <w:rsid w:val="00340B94"/>
    <w:rsid w:val="003414E0"/>
    <w:rsid w:val="003415A2"/>
    <w:rsid w:val="00342DBD"/>
    <w:rsid w:val="0034370E"/>
    <w:rsid w:val="00351355"/>
    <w:rsid w:val="00352500"/>
    <w:rsid w:val="00353084"/>
    <w:rsid w:val="00362065"/>
    <w:rsid w:val="00366BDA"/>
    <w:rsid w:val="00367BD0"/>
    <w:rsid w:val="00367F24"/>
    <w:rsid w:val="003706B0"/>
    <w:rsid w:val="00370757"/>
    <w:rsid w:val="0037609B"/>
    <w:rsid w:val="0038132B"/>
    <w:rsid w:val="0038542C"/>
    <w:rsid w:val="00390C08"/>
    <w:rsid w:val="0039159E"/>
    <w:rsid w:val="00395F41"/>
    <w:rsid w:val="003961CF"/>
    <w:rsid w:val="003967BD"/>
    <w:rsid w:val="00396ECF"/>
    <w:rsid w:val="003A0629"/>
    <w:rsid w:val="003A0CB4"/>
    <w:rsid w:val="003A0F5C"/>
    <w:rsid w:val="003A2CCE"/>
    <w:rsid w:val="003B32DA"/>
    <w:rsid w:val="003B43BB"/>
    <w:rsid w:val="003B4758"/>
    <w:rsid w:val="003B566F"/>
    <w:rsid w:val="003C21F8"/>
    <w:rsid w:val="003C2F2C"/>
    <w:rsid w:val="003C3441"/>
    <w:rsid w:val="003D0345"/>
    <w:rsid w:val="003D07C8"/>
    <w:rsid w:val="003D0F13"/>
    <w:rsid w:val="003D58BB"/>
    <w:rsid w:val="003E2CEC"/>
    <w:rsid w:val="003E62DB"/>
    <w:rsid w:val="003E7ACB"/>
    <w:rsid w:val="003F0422"/>
    <w:rsid w:val="003F2DCD"/>
    <w:rsid w:val="003F4EA6"/>
    <w:rsid w:val="00400BB9"/>
    <w:rsid w:val="00403279"/>
    <w:rsid w:val="004045B7"/>
    <w:rsid w:val="00405F48"/>
    <w:rsid w:val="00410AD5"/>
    <w:rsid w:val="0041664A"/>
    <w:rsid w:val="00416E75"/>
    <w:rsid w:val="0042003D"/>
    <w:rsid w:val="0042063C"/>
    <w:rsid w:val="00424B77"/>
    <w:rsid w:val="00437DF0"/>
    <w:rsid w:val="004409C1"/>
    <w:rsid w:val="00440F48"/>
    <w:rsid w:val="00445307"/>
    <w:rsid w:val="00451106"/>
    <w:rsid w:val="004521B5"/>
    <w:rsid w:val="00456307"/>
    <w:rsid w:val="004563EF"/>
    <w:rsid w:val="00456FCB"/>
    <w:rsid w:val="00464193"/>
    <w:rsid w:val="00465A92"/>
    <w:rsid w:val="0047001B"/>
    <w:rsid w:val="00477B9C"/>
    <w:rsid w:val="00481A22"/>
    <w:rsid w:val="004852E2"/>
    <w:rsid w:val="00485769"/>
    <w:rsid w:val="00487C25"/>
    <w:rsid w:val="00491A89"/>
    <w:rsid w:val="0049510D"/>
    <w:rsid w:val="00495270"/>
    <w:rsid w:val="004A62FF"/>
    <w:rsid w:val="004A6B6B"/>
    <w:rsid w:val="004A7D7A"/>
    <w:rsid w:val="004B0B53"/>
    <w:rsid w:val="004B1769"/>
    <w:rsid w:val="004B2BAE"/>
    <w:rsid w:val="004B3C46"/>
    <w:rsid w:val="004B754C"/>
    <w:rsid w:val="004B77FB"/>
    <w:rsid w:val="004B7927"/>
    <w:rsid w:val="004C0994"/>
    <w:rsid w:val="004C1C49"/>
    <w:rsid w:val="004C71F7"/>
    <w:rsid w:val="004D2BD1"/>
    <w:rsid w:val="004D38FA"/>
    <w:rsid w:val="004D658C"/>
    <w:rsid w:val="004D6E27"/>
    <w:rsid w:val="004E2DF6"/>
    <w:rsid w:val="004E3E97"/>
    <w:rsid w:val="004E45AD"/>
    <w:rsid w:val="004E52EA"/>
    <w:rsid w:val="004E61BB"/>
    <w:rsid w:val="004E65F1"/>
    <w:rsid w:val="004E70C5"/>
    <w:rsid w:val="004E753C"/>
    <w:rsid w:val="004F2B0F"/>
    <w:rsid w:val="004F55CE"/>
    <w:rsid w:val="004F6076"/>
    <w:rsid w:val="004F7748"/>
    <w:rsid w:val="0050151D"/>
    <w:rsid w:val="00501DD1"/>
    <w:rsid w:val="005048B7"/>
    <w:rsid w:val="00504C9B"/>
    <w:rsid w:val="005114A6"/>
    <w:rsid w:val="00511FBF"/>
    <w:rsid w:val="005123A7"/>
    <w:rsid w:val="00514348"/>
    <w:rsid w:val="00515FEB"/>
    <w:rsid w:val="00517199"/>
    <w:rsid w:val="0052214E"/>
    <w:rsid w:val="00527A97"/>
    <w:rsid w:val="00533BB4"/>
    <w:rsid w:val="00537945"/>
    <w:rsid w:val="00542624"/>
    <w:rsid w:val="00543BB5"/>
    <w:rsid w:val="00553E83"/>
    <w:rsid w:val="00555490"/>
    <w:rsid w:val="00555BD9"/>
    <w:rsid w:val="005608E7"/>
    <w:rsid w:val="00560FB3"/>
    <w:rsid w:val="005618F5"/>
    <w:rsid w:val="005646AE"/>
    <w:rsid w:val="005656B1"/>
    <w:rsid w:val="005658A9"/>
    <w:rsid w:val="00566921"/>
    <w:rsid w:val="00575D40"/>
    <w:rsid w:val="00576AC1"/>
    <w:rsid w:val="0058177C"/>
    <w:rsid w:val="00582850"/>
    <w:rsid w:val="00585F16"/>
    <w:rsid w:val="00587290"/>
    <w:rsid w:val="0059771B"/>
    <w:rsid w:val="005A223C"/>
    <w:rsid w:val="005A236E"/>
    <w:rsid w:val="005A5506"/>
    <w:rsid w:val="005A60D6"/>
    <w:rsid w:val="005A7F9B"/>
    <w:rsid w:val="005B178F"/>
    <w:rsid w:val="005B6A48"/>
    <w:rsid w:val="005C32B2"/>
    <w:rsid w:val="005C7DD4"/>
    <w:rsid w:val="005D397A"/>
    <w:rsid w:val="005D537E"/>
    <w:rsid w:val="005E047F"/>
    <w:rsid w:val="005F0D40"/>
    <w:rsid w:val="005F1EDD"/>
    <w:rsid w:val="005F50D1"/>
    <w:rsid w:val="005F720B"/>
    <w:rsid w:val="00606EF8"/>
    <w:rsid w:val="00607755"/>
    <w:rsid w:val="00610349"/>
    <w:rsid w:val="00615A97"/>
    <w:rsid w:val="0061685D"/>
    <w:rsid w:val="006202D0"/>
    <w:rsid w:val="00620484"/>
    <w:rsid w:val="006217EC"/>
    <w:rsid w:val="0062360C"/>
    <w:rsid w:val="00625802"/>
    <w:rsid w:val="00626F38"/>
    <w:rsid w:val="00633FCC"/>
    <w:rsid w:val="00634C71"/>
    <w:rsid w:val="0063554D"/>
    <w:rsid w:val="00635BD2"/>
    <w:rsid w:val="006361C2"/>
    <w:rsid w:val="006369DB"/>
    <w:rsid w:val="00636C43"/>
    <w:rsid w:val="006400EE"/>
    <w:rsid w:val="00647319"/>
    <w:rsid w:val="006513E4"/>
    <w:rsid w:val="006531DE"/>
    <w:rsid w:val="0066000D"/>
    <w:rsid w:val="006602A5"/>
    <w:rsid w:val="00662FF4"/>
    <w:rsid w:val="00664252"/>
    <w:rsid w:val="006668CB"/>
    <w:rsid w:val="00671D1C"/>
    <w:rsid w:val="00674B27"/>
    <w:rsid w:val="00674FBB"/>
    <w:rsid w:val="006807B3"/>
    <w:rsid w:val="006855EB"/>
    <w:rsid w:val="006874EE"/>
    <w:rsid w:val="006901A6"/>
    <w:rsid w:val="00690258"/>
    <w:rsid w:val="0069202F"/>
    <w:rsid w:val="006941EC"/>
    <w:rsid w:val="006A24B6"/>
    <w:rsid w:val="006A2A55"/>
    <w:rsid w:val="006A3BDA"/>
    <w:rsid w:val="006A41E4"/>
    <w:rsid w:val="006A4582"/>
    <w:rsid w:val="006A4C91"/>
    <w:rsid w:val="006A5D3A"/>
    <w:rsid w:val="006A673B"/>
    <w:rsid w:val="006A6970"/>
    <w:rsid w:val="006A7C3A"/>
    <w:rsid w:val="006B4CD0"/>
    <w:rsid w:val="006B7CB3"/>
    <w:rsid w:val="006C2675"/>
    <w:rsid w:val="006C2F42"/>
    <w:rsid w:val="006C394F"/>
    <w:rsid w:val="006C4C9A"/>
    <w:rsid w:val="006C5486"/>
    <w:rsid w:val="006C7B59"/>
    <w:rsid w:val="006D3D9B"/>
    <w:rsid w:val="006E1A49"/>
    <w:rsid w:val="006E1B30"/>
    <w:rsid w:val="006E3079"/>
    <w:rsid w:val="006E45D6"/>
    <w:rsid w:val="006E4A97"/>
    <w:rsid w:val="006F255B"/>
    <w:rsid w:val="006F6A31"/>
    <w:rsid w:val="006F73D0"/>
    <w:rsid w:val="006F7752"/>
    <w:rsid w:val="007012FE"/>
    <w:rsid w:val="007056BD"/>
    <w:rsid w:val="00705975"/>
    <w:rsid w:val="0070728B"/>
    <w:rsid w:val="00713E37"/>
    <w:rsid w:val="007215FB"/>
    <w:rsid w:val="00725AA1"/>
    <w:rsid w:val="00730B86"/>
    <w:rsid w:val="007332B4"/>
    <w:rsid w:val="0074662A"/>
    <w:rsid w:val="00746B0C"/>
    <w:rsid w:val="00751182"/>
    <w:rsid w:val="0075475B"/>
    <w:rsid w:val="00757424"/>
    <w:rsid w:val="00760AAB"/>
    <w:rsid w:val="00760AF3"/>
    <w:rsid w:val="007635A1"/>
    <w:rsid w:val="00771539"/>
    <w:rsid w:val="0077327C"/>
    <w:rsid w:val="00776745"/>
    <w:rsid w:val="00776FF9"/>
    <w:rsid w:val="00777A31"/>
    <w:rsid w:val="00777B9E"/>
    <w:rsid w:val="00777DC1"/>
    <w:rsid w:val="00780152"/>
    <w:rsid w:val="00781AAC"/>
    <w:rsid w:val="00785609"/>
    <w:rsid w:val="00790ACA"/>
    <w:rsid w:val="00796562"/>
    <w:rsid w:val="00796B54"/>
    <w:rsid w:val="007A1CF1"/>
    <w:rsid w:val="007A40C7"/>
    <w:rsid w:val="007A4E9B"/>
    <w:rsid w:val="007A6B06"/>
    <w:rsid w:val="007B0269"/>
    <w:rsid w:val="007B04F6"/>
    <w:rsid w:val="007B2A02"/>
    <w:rsid w:val="007B7F0C"/>
    <w:rsid w:val="007C1DE6"/>
    <w:rsid w:val="007C1E10"/>
    <w:rsid w:val="007C29F2"/>
    <w:rsid w:val="007C447B"/>
    <w:rsid w:val="007C6A33"/>
    <w:rsid w:val="007C7F9D"/>
    <w:rsid w:val="007D47BF"/>
    <w:rsid w:val="007D5FB2"/>
    <w:rsid w:val="007D70CF"/>
    <w:rsid w:val="007E0457"/>
    <w:rsid w:val="007E2EE9"/>
    <w:rsid w:val="007E3219"/>
    <w:rsid w:val="007E7C8B"/>
    <w:rsid w:val="007F6A7E"/>
    <w:rsid w:val="007F7BCC"/>
    <w:rsid w:val="00802418"/>
    <w:rsid w:val="00804558"/>
    <w:rsid w:val="0080578E"/>
    <w:rsid w:val="008058CB"/>
    <w:rsid w:val="00811BF8"/>
    <w:rsid w:val="00811DCA"/>
    <w:rsid w:val="008151F3"/>
    <w:rsid w:val="00815DDA"/>
    <w:rsid w:val="00816000"/>
    <w:rsid w:val="00817139"/>
    <w:rsid w:val="008255EA"/>
    <w:rsid w:val="00825CA6"/>
    <w:rsid w:val="0082737B"/>
    <w:rsid w:val="00832808"/>
    <w:rsid w:val="0083311F"/>
    <w:rsid w:val="00835A0A"/>
    <w:rsid w:val="00835A1A"/>
    <w:rsid w:val="00836511"/>
    <w:rsid w:val="00842B8E"/>
    <w:rsid w:val="00843B70"/>
    <w:rsid w:val="008463FB"/>
    <w:rsid w:val="008500B9"/>
    <w:rsid w:val="00853CD7"/>
    <w:rsid w:val="00853E66"/>
    <w:rsid w:val="00856B1F"/>
    <w:rsid w:val="00861AE9"/>
    <w:rsid w:val="00862245"/>
    <w:rsid w:val="0087316F"/>
    <w:rsid w:val="008738AA"/>
    <w:rsid w:val="00873FEB"/>
    <w:rsid w:val="00874AEC"/>
    <w:rsid w:val="0088107F"/>
    <w:rsid w:val="008826C5"/>
    <w:rsid w:val="00882EFB"/>
    <w:rsid w:val="0088306B"/>
    <w:rsid w:val="00883C48"/>
    <w:rsid w:val="0089012F"/>
    <w:rsid w:val="008915A5"/>
    <w:rsid w:val="008979BA"/>
    <w:rsid w:val="008A0577"/>
    <w:rsid w:val="008A166A"/>
    <w:rsid w:val="008A2EDF"/>
    <w:rsid w:val="008A47AB"/>
    <w:rsid w:val="008A6D04"/>
    <w:rsid w:val="008B1F08"/>
    <w:rsid w:val="008C036B"/>
    <w:rsid w:val="008C12F5"/>
    <w:rsid w:val="008C193E"/>
    <w:rsid w:val="008C4428"/>
    <w:rsid w:val="008D3F91"/>
    <w:rsid w:val="008E1BCB"/>
    <w:rsid w:val="008E29CA"/>
    <w:rsid w:val="008E606B"/>
    <w:rsid w:val="008F03CA"/>
    <w:rsid w:val="008F0714"/>
    <w:rsid w:val="008F0EA8"/>
    <w:rsid w:val="008F4A59"/>
    <w:rsid w:val="008F72B6"/>
    <w:rsid w:val="00900F92"/>
    <w:rsid w:val="00903880"/>
    <w:rsid w:val="00903DCD"/>
    <w:rsid w:val="009048B0"/>
    <w:rsid w:val="009053CD"/>
    <w:rsid w:val="00906316"/>
    <w:rsid w:val="009064D1"/>
    <w:rsid w:val="00906517"/>
    <w:rsid w:val="009105AE"/>
    <w:rsid w:val="009114EC"/>
    <w:rsid w:val="00912F75"/>
    <w:rsid w:val="00915323"/>
    <w:rsid w:val="00915711"/>
    <w:rsid w:val="0091686D"/>
    <w:rsid w:val="0092315A"/>
    <w:rsid w:val="0092420D"/>
    <w:rsid w:val="009256F2"/>
    <w:rsid w:val="00926243"/>
    <w:rsid w:val="0092689F"/>
    <w:rsid w:val="009320EC"/>
    <w:rsid w:val="009367B2"/>
    <w:rsid w:val="00940022"/>
    <w:rsid w:val="0094073E"/>
    <w:rsid w:val="0094235C"/>
    <w:rsid w:val="00944D2D"/>
    <w:rsid w:val="009472C9"/>
    <w:rsid w:val="00952289"/>
    <w:rsid w:val="009539D7"/>
    <w:rsid w:val="00953B7B"/>
    <w:rsid w:val="00956832"/>
    <w:rsid w:val="00961C36"/>
    <w:rsid w:val="009625BD"/>
    <w:rsid w:val="0096287F"/>
    <w:rsid w:val="00964970"/>
    <w:rsid w:val="00964FF8"/>
    <w:rsid w:val="0097353E"/>
    <w:rsid w:val="0097724E"/>
    <w:rsid w:val="009806CA"/>
    <w:rsid w:val="0098093B"/>
    <w:rsid w:val="009809CE"/>
    <w:rsid w:val="0098224D"/>
    <w:rsid w:val="009841B6"/>
    <w:rsid w:val="009926DE"/>
    <w:rsid w:val="009931F5"/>
    <w:rsid w:val="00993273"/>
    <w:rsid w:val="00993322"/>
    <w:rsid w:val="009969DF"/>
    <w:rsid w:val="009A3DD5"/>
    <w:rsid w:val="009A6EF9"/>
    <w:rsid w:val="009B57F3"/>
    <w:rsid w:val="009B6FA3"/>
    <w:rsid w:val="009C0342"/>
    <w:rsid w:val="009C56FF"/>
    <w:rsid w:val="009E2132"/>
    <w:rsid w:val="009E4A48"/>
    <w:rsid w:val="009F0A5A"/>
    <w:rsid w:val="009F6B37"/>
    <w:rsid w:val="00A015ED"/>
    <w:rsid w:val="00A01F1A"/>
    <w:rsid w:val="00A04781"/>
    <w:rsid w:val="00A06F75"/>
    <w:rsid w:val="00A07841"/>
    <w:rsid w:val="00A124DE"/>
    <w:rsid w:val="00A16EF9"/>
    <w:rsid w:val="00A17FC4"/>
    <w:rsid w:val="00A26DC1"/>
    <w:rsid w:val="00A325B6"/>
    <w:rsid w:val="00A33AE9"/>
    <w:rsid w:val="00A35413"/>
    <w:rsid w:val="00A41CAD"/>
    <w:rsid w:val="00A467C0"/>
    <w:rsid w:val="00A505DE"/>
    <w:rsid w:val="00A51EFE"/>
    <w:rsid w:val="00A52B96"/>
    <w:rsid w:val="00A5374D"/>
    <w:rsid w:val="00A551AA"/>
    <w:rsid w:val="00A56B0C"/>
    <w:rsid w:val="00A5794D"/>
    <w:rsid w:val="00A57B8C"/>
    <w:rsid w:val="00A609B2"/>
    <w:rsid w:val="00A613D3"/>
    <w:rsid w:val="00A643F3"/>
    <w:rsid w:val="00A6637D"/>
    <w:rsid w:val="00A672CC"/>
    <w:rsid w:val="00A712B8"/>
    <w:rsid w:val="00A73238"/>
    <w:rsid w:val="00A76A4F"/>
    <w:rsid w:val="00A8159A"/>
    <w:rsid w:val="00A83554"/>
    <w:rsid w:val="00A8730D"/>
    <w:rsid w:val="00AA76D8"/>
    <w:rsid w:val="00AB080A"/>
    <w:rsid w:val="00AB112E"/>
    <w:rsid w:val="00AB137B"/>
    <w:rsid w:val="00AB294E"/>
    <w:rsid w:val="00AB64CA"/>
    <w:rsid w:val="00AB6E17"/>
    <w:rsid w:val="00AB735A"/>
    <w:rsid w:val="00AC0CF7"/>
    <w:rsid w:val="00AC1C54"/>
    <w:rsid w:val="00AC4111"/>
    <w:rsid w:val="00AC5F97"/>
    <w:rsid w:val="00AC75E6"/>
    <w:rsid w:val="00AC789F"/>
    <w:rsid w:val="00AD2FA8"/>
    <w:rsid w:val="00AD519A"/>
    <w:rsid w:val="00AD5DAA"/>
    <w:rsid w:val="00AF0E8D"/>
    <w:rsid w:val="00AF2B1B"/>
    <w:rsid w:val="00AF49DE"/>
    <w:rsid w:val="00AF6665"/>
    <w:rsid w:val="00B004C5"/>
    <w:rsid w:val="00B1219E"/>
    <w:rsid w:val="00B15479"/>
    <w:rsid w:val="00B202FB"/>
    <w:rsid w:val="00B326C2"/>
    <w:rsid w:val="00B33203"/>
    <w:rsid w:val="00B33B31"/>
    <w:rsid w:val="00B34226"/>
    <w:rsid w:val="00B351CD"/>
    <w:rsid w:val="00B408E2"/>
    <w:rsid w:val="00B4635A"/>
    <w:rsid w:val="00B47248"/>
    <w:rsid w:val="00B528B2"/>
    <w:rsid w:val="00B5728F"/>
    <w:rsid w:val="00B63540"/>
    <w:rsid w:val="00B6412C"/>
    <w:rsid w:val="00B66607"/>
    <w:rsid w:val="00B774A1"/>
    <w:rsid w:val="00B77634"/>
    <w:rsid w:val="00B87943"/>
    <w:rsid w:val="00B963B4"/>
    <w:rsid w:val="00B96792"/>
    <w:rsid w:val="00BA4F90"/>
    <w:rsid w:val="00BB0480"/>
    <w:rsid w:val="00BB2443"/>
    <w:rsid w:val="00BB2DC4"/>
    <w:rsid w:val="00BB6785"/>
    <w:rsid w:val="00BB6ADD"/>
    <w:rsid w:val="00BB6E4F"/>
    <w:rsid w:val="00BB7723"/>
    <w:rsid w:val="00BC047B"/>
    <w:rsid w:val="00BD1A0E"/>
    <w:rsid w:val="00BD31E8"/>
    <w:rsid w:val="00BD7005"/>
    <w:rsid w:val="00BE1D66"/>
    <w:rsid w:val="00BE23E2"/>
    <w:rsid w:val="00BE2996"/>
    <w:rsid w:val="00BE6566"/>
    <w:rsid w:val="00BF08B3"/>
    <w:rsid w:val="00BF250E"/>
    <w:rsid w:val="00BF412E"/>
    <w:rsid w:val="00BF58B0"/>
    <w:rsid w:val="00BF714F"/>
    <w:rsid w:val="00C01244"/>
    <w:rsid w:val="00C01F28"/>
    <w:rsid w:val="00C024E0"/>
    <w:rsid w:val="00C04A68"/>
    <w:rsid w:val="00C10BA6"/>
    <w:rsid w:val="00C125BB"/>
    <w:rsid w:val="00C127B6"/>
    <w:rsid w:val="00C133A9"/>
    <w:rsid w:val="00C23A13"/>
    <w:rsid w:val="00C24782"/>
    <w:rsid w:val="00C262D5"/>
    <w:rsid w:val="00C26558"/>
    <w:rsid w:val="00C31026"/>
    <w:rsid w:val="00C31B27"/>
    <w:rsid w:val="00C33831"/>
    <w:rsid w:val="00C33A71"/>
    <w:rsid w:val="00C35196"/>
    <w:rsid w:val="00C40147"/>
    <w:rsid w:val="00C43BC6"/>
    <w:rsid w:val="00C45134"/>
    <w:rsid w:val="00C4547E"/>
    <w:rsid w:val="00C45E3F"/>
    <w:rsid w:val="00C5303F"/>
    <w:rsid w:val="00C54851"/>
    <w:rsid w:val="00C54BDA"/>
    <w:rsid w:val="00C54FC7"/>
    <w:rsid w:val="00C613C5"/>
    <w:rsid w:val="00C63F0F"/>
    <w:rsid w:val="00C64114"/>
    <w:rsid w:val="00C6555B"/>
    <w:rsid w:val="00C65A22"/>
    <w:rsid w:val="00C703D1"/>
    <w:rsid w:val="00C77D10"/>
    <w:rsid w:val="00C84CA7"/>
    <w:rsid w:val="00C9085A"/>
    <w:rsid w:val="00C92E95"/>
    <w:rsid w:val="00C93AA8"/>
    <w:rsid w:val="00C947E6"/>
    <w:rsid w:val="00C97D0D"/>
    <w:rsid w:val="00CA19C9"/>
    <w:rsid w:val="00CA351F"/>
    <w:rsid w:val="00CA6D46"/>
    <w:rsid w:val="00CB3287"/>
    <w:rsid w:val="00CB353D"/>
    <w:rsid w:val="00CB5B82"/>
    <w:rsid w:val="00CB5C55"/>
    <w:rsid w:val="00CC3104"/>
    <w:rsid w:val="00CD0109"/>
    <w:rsid w:val="00CD2C93"/>
    <w:rsid w:val="00CD2F12"/>
    <w:rsid w:val="00CD7551"/>
    <w:rsid w:val="00CE2D81"/>
    <w:rsid w:val="00CE431F"/>
    <w:rsid w:val="00CE487C"/>
    <w:rsid w:val="00CE6EA8"/>
    <w:rsid w:val="00CE7416"/>
    <w:rsid w:val="00CF0222"/>
    <w:rsid w:val="00CF0914"/>
    <w:rsid w:val="00CF633C"/>
    <w:rsid w:val="00D03AB5"/>
    <w:rsid w:val="00D05557"/>
    <w:rsid w:val="00D060AD"/>
    <w:rsid w:val="00D10B5B"/>
    <w:rsid w:val="00D12A76"/>
    <w:rsid w:val="00D14FAE"/>
    <w:rsid w:val="00D1508C"/>
    <w:rsid w:val="00D164C3"/>
    <w:rsid w:val="00D22F76"/>
    <w:rsid w:val="00D25F0E"/>
    <w:rsid w:val="00D31410"/>
    <w:rsid w:val="00D33E91"/>
    <w:rsid w:val="00D34216"/>
    <w:rsid w:val="00D34DAD"/>
    <w:rsid w:val="00D43CE3"/>
    <w:rsid w:val="00D4591C"/>
    <w:rsid w:val="00D504FC"/>
    <w:rsid w:val="00D5480F"/>
    <w:rsid w:val="00D60631"/>
    <w:rsid w:val="00D61E21"/>
    <w:rsid w:val="00D64FB7"/>
    <w:rsid w:val="00D656D5"/>
    <w:rsid w:val="00D70A33"/>
    <w:rsid w:val="00D7342C"/>
    <w:rsid w:val="00D86418"/>
    <w:rsid w:val="00D905A3"/>
    <w:rsid w:val="00D93548"/>
    <w:rsid w:val="00D964F0"/>
    <w:rsid w:val="00D966B3"/>
    <w:rsid w:val="00D96E0A"/>
    <w:rsid w:val="00DA1036"/>
    <w:rsid w:val="00DA2DE7"/>
    <w:rsid w:val="00DA3044"/>
    <w:rsid w:val="00DB0F15"/>
    <w:rsid w:val="00DB2C10"/>
    <w:rsid w:val="00DB451E"/>
    <w:rsid w:val="00DB6C91"/>
    <w:rsid w:val="00DB703F"/>
    <w:rsid w:val="00DC255B"/>
    <w:rsid w:val="00DC3A2D"/>
    <w:rsid w:val="00DD5DCC"/>
    <w:rsid w:val="00DE1163"/>
    <w:rsid w:val="00DE4019"/>
    <w:rsid w:val="00DF013F"/>
    <w:rsid w:val="00DF07EF"/>
    <w:rsid w:val="00DF5872"/>
    <w:rsid w:val="00E04CAC"/>
    <w:rsid w:val="00E05318"/>
    <w:rsid w:val="00E10921"/>
    <w:rsid w:val="00E1320F"/>
    <w:rsid w:val="00E13FB4"/>
    <w:rsid w:val="00E169F9"/>
    <w:rsid w:val="00E1727B"/>
    <w:rsid w:val="00E1739E"/>
    <w:rsid w:val="00E17EF1"/>
    <w:rsid w:val="00E2024E"/>
    <w:rsid w:val="00E21F2F"/>
    <w:rsid w:val="00E23C4B"/>
    <w:rsid w:val="00E23DD1"/>
    <w:rsid w:val="00E242E7"/>
    <w:rsid w:val="00E24F2C"/>
    <w:rsid w:val="00E26377"/>
    <w:rsid w:val="00E2654C"/>
    <w:rsid w:val="00E30172"/>
    <w:rsid w:val="00E333D1"/>
    <w:rsid w:val="00E37072"/>
    <w:rsid w:val="00E3781A"/>
    <w:rsid w:val="00E42C3F"/>
    <w:rsid w:val="00E431B8"/>
    <w:rsid w:val="00E463DD"/>
    <w:rsid w:val="00E465E3"/>
    <w:rsid w:val="00E50B7D"/>
    <w:rsid w:val="00E52A8A"/>
    <w:rsid w:val="00E52CA6"/>
    <w:rsid w:val="00E53FB5"/>
    <w:rsid w:val="00E5518C"/>
    <w:rsid w:val="00E60390"/>
    <w:rsid w:val="00E603C6"/>
    <w:rsid w:val="00E6071C"/>
    <w:rsid w:val="00E63FC1"/>
    <w:rsid w:val="00E6706E"/>
    <w:rsid w:val="00E67688"/>
    <w:rsid w:val="00E6771A"/>
    <w:rsid w:val="00E71890"/>
    <w:rsid w:val="00E80033"/>
    <w:rsid w:val="00E82192"/>
    <w:rsid w:val="00E85C7E"/>
    <w:rsid w:val="00E92786"/>
    <w:rsid w:val="00E930AC"/>
    <w:rsid w:val="00EA17FF"/>
    <w:rsid w:val="00EA20F3"/>
    <w:rsid w:val="00EA2FB2"/>
    <w:rsid w:val="00EA550A"/>
    <w:rsid w:val="00EA5EF4"/>
    <w:rsid w:val="00EB2B23"/>
    <w:rsid w:val="00EB2B4C"/>
    <w:rsid w:val="00EB655B"/>
    <w:rsid w:val="00EB68A7"/>
    <w:rsid w:val="00EC15C0"/>
    <w:rsid w:val="00EC658B"/>
    <w:rsid w:val="00ED06BB"/>
    <w:rsid w:val="00ED4F34"/>
    <w:rsid w:val="00ED720B"/>
    <w:rsid w:val="00EE42E9"/>
    <w:rsid w:val="00EE499C"/>
    <w:rsid w:val="00EE581E"/>
    <w:rsid w:val="00EF037E"/>
    <w:rsid w:val="00F073CB"/>
    <w:rsid w:val="00F07702"/>
    <w:rsid w:val="00F13188"/>
    <w:rsid w:val="00F14E0E"/>
    <w:rsid w:val="00F1704A"/>
    <w:rsid w:val="00F174C9"/>
    <w:rsid w:val="00F27FE7"/>
    <w:rsid w:val="00F31FCB"/>
    <w:rsid w:val="00F31FFE"/>
    <w:rsid w:val="00F35838"/>
    <w:rsid w:val="00F3596F"/>
    <w:rsid w:val="00F44406"/>
    <w:rsid w:val="00F4440E"/>
    <w:rsid w:val="00F46911"/>
    <w:rsid w:val="00F4719E"/>
    <w:rsid w:val="00F519A8"/>
    <w:rsid w:val="00F521FF"/>
    <w:rsid w:val="00F5323A"/>
    <w:rsid w:val="00F53622"/>
    <w:rsid w:val="00F53B25"/>
    <w:rsid w:val="00F541CB"/>
    <w:rsid w:val="00F55877"/>
    <w:rsid w:val="00F574C8"/>
    <w:rsid w:val="00F574DA"/>
    <w:rsid w:val="00F612E8"/>
    <w:rsid w:val="00F633B6"/>
    <w:rsid w:val="00F71059"/>
    <w:rsid w:val="00F74F94"/>
    <w:rsid w:val="00F8000D"/>
    <w:rsid w:val="00F8373C"/>
    <w:rsid w:val="00F8604A"/>
    <w:rsid w:val="00F86ABA"/>
    <w:rsid w:val="00F87AE0"/>
    <w:rsid w:val="00F93351"/>
    <w:rsid w:val="00F93521"/>
    <w:rsid w:val="00F95376"/>
    <w:rsid w:val="00FA1254"/>
    <w:rsid w:val="00FA16E4"/>
    <w:rsid w:val="00FA2D0A"/>
    <w:rsid w:val="00FA4F80"/>
    <w:rsid w:val="00FA5A2B"/>
    <w:rsid w:val="00FB25AE"/>
    <w:rsid w:val="00FB50E0"/>
    <w:rsid w:val="00FB7151"/>
    <w:rsid w:val="00FC00CE"/>
    <w:rsid w:val="00FC0182"/>
    <w:rsid w:val="00FC18BE"/>
    <w:rsid w:val="00FC2837"/>
    <w:rsid w:val="00FC414B"/>
    <w:rsid w:val="00FC47DD"/>
    <w:rsid w:val="00FC4D75"/>
    <w:rsid w:val="00FC6CDC"/>
    <w:rsid w:val="00FD4897"/>
    <w:rsid w:val="00FD7072"/>
    <w:rsid w:val="00FE0AD1"/>
    <w:rsid w:val="00FE12AB"/>
    <w:rsid w:val="00FE1808"/>
    <w:rsid w:val="00FE2772"/>
    <w:rsid w:val="00FE5412"/>
    <w:rsid w:val="00FF01F2"/>
    <w:rsid w:val="00FF2701"/>
    <w:rsid w:val="00FF3B88"/>
    <w:rsid w:val="00FF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3889ED"/>
  <w15:chartTrackingRefBased/>
  <w15:docId w15:val="{2A7E48D2-442C-4319-B537-0C5C1667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65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5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5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F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F7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D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1D154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58A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C6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3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4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9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0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A80251-EBA7-6C42-A98F-07EE20459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875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Zlatan Alagic</dc:creator>
  <cp:keywords/>
  <dc:description/>
  <cp:lastModifiedBy>Zlatan Alagic</cp:lastModifiedBy>
  <cp:revision>451</cp:revision>
  <cp:lastPrinted>2021-03-29T22:23:00Z</cp:lastPrinted>
  <dcterms:created xsi:type="dcterms:W3CDTF">2021-04-09T11:47:00Z</dcterms:created>
  <dcterms:modified xsi:type="dcterms:W3CDTF">2024-09-06T09:36:00Z</dcterms:modified>
</cp:coreProperties>
</file>