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D4D" w:rsidRPr="003425F0" w:rsidRDefault="00DE5D4D" w:rsidP="00960A87">
      <w:pPr>
        <w:tabs>
          <w:tab w:val="left" w:pos="4395"/>
        </w:tabs>
        <w:ind w:left="709"/>
        <w:rPr>
          <w:rFonts w:ascii="Times New Roman" w:hAnsi="Times New Roman" w:cs="Times New Roman"/>
          <w:sz w:val="28"/>
          <w:szCs w:val="28"/>
          <w:lang w:val="en-US"/>
        </w:rPr>
      </w:pPr>
      <w:r w:rsidRPr="003425F0">
        <w:rPr>
          <w:rFonts w:ascii="Times New Roman" w:hAnsi="Times New Roman" w:cs="Times New Roman"/>
          <w:sz w:val="28"/>
          <w:szCs w:val="28"/>
          <w:lang w:val="en-US"/>
        </w:rPr>
        <w:t>Supplementary material</w:t>
      </w:r>
    </w:p>
    <w:p w:rsidR="00DE5D4D" w:rsidRPr="003425F0" w:rsidRDefault="00DE5D4D" w:rsidP="00960A87">
      <w:pPr>
        <w:ind w:left="709"/>
        <w:rPr>
          <w:i/>
          <w:iCs/>
          <w:lang w:val="en-US"/>
        </w:rPr>
      </w:pPr>
    </w:p>
    <w:p w:rsidR="00DE5D4D" w:rsidRPr="0096698E" w:rsidRDefault="00DE5D4D" w:rsidP="00960A87">
      <w:pPr>
        <w:ind w:left="709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List of municipalities where investigations have been performed on boat yards and the respective web sites where the reports can be obtained.</w:t>
      </w:r>
    </w:p>
    <w:tbl>
      <w:tblPr>
        <w:tblW w:w="87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86"/>
        <w:gridCol w:w="2693"/>
        <w:gridCol w:w="2410"/>
      </w:tblGrid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Municipality and their web site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Boatyard and year of investigation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Year of investigation</w:t>
            </w:r>
          </w:p>
        </w:tc>
      </w:tr>
      <w:tr w:rsidR="00DE5D4D" w:rsidRPr="00495CF4">
        <w:tc>
          <w:tcPr>
            <w:tcW w:w="3686" w:type="dxa"/>
            <w:tcBorders>
              <w:bottom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Strömstad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5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kommun@stromstad.se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9B2956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 xml:space="preserve">Hålkedalskilen 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2008</w:t>
            </w:r>
          </w:p>
        </w:tc>
      </w:tr>
      <w:tr w:rsidR="00DE5D4D" w:rsidRPr="00495CF4">
        <w:tc>
          <w:tcPr>
            <w:tcW w:w="3686" w:type="dxa"/>
            <w:tcBorders>
              <w:top w:val="nil"/>
              <w:bottom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2C24B3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 xml:space="preserve">Nilssons båtbyggeri, 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2007, 2009</w:t>
            </w:r>
          </w:p>
        </w:tc>
      </w:tr>
      <w:tr w:rsidR="00DE5D4D" w:rsidRPr="00495CF4">
        <w:tc>
          <w:tcPr>
            <w:tcW w:w="3686" w:type="dxa"/>
            <w:tcBorders>
              <w:top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9B2956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 xml:space="preserve">Råssö 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2003</w:t>
            </w:r>
          </w:p>
        </w:tc>
      </w:tr>
      <w:tr w:rsidR="00DE5D4D" w:rsidRPr="00495CF4">
        <w:trPr>
          <w:trHeight w:val="161"/>
        </w:trPr>
        <w:tc>
          <w:tcPr>
            <w:tcW w:w="3686" w:type="dxa"/>
            <w:tcBorders>
              <w:bottom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Uddevalla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6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kommunen@uddevalla.se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9B2956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Källviken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2003</w:t>
            </w:r>
          </w:p>
        </w:tc>
      </w:tr>
      <w:tr w:rsidR="00DE5D4D" w:rsidRPr="00495CF4">
        <w:tc>
          <w:tcPr>
            <w:tcW w:w="3686" w:type="dxa"/>
            <w:tcBorders>
              <w:top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9B2956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Dragsmark east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2003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Orust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7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orustkommun@orust.se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Orust marina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</w:tr>
      <w:tr w:rsidR="00DE5D4D" w:rsidRPr="00495CF4">
        <w:tc>
          <w:tcPr>
            <w:tcW w:w="3686" w:type="dxa"/>
            <w:tcBorders>
              <w:bottom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Tjörn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8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kommun@tjorn.se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9B2956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 xml:space="preserve">Rönnäng 1:75, 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2008</w:t>
            </w:r>
          </w:p>
        </w:tc>
      </w:tr>
      <w:tr w:rsidR="00DE5D4D" w:rsidRPr="00495CF4">
        <w:tc>
          <w:tcPr>
            <w:tcW w:w="3686" w:type="dxa"/>
            <w:tcBorders>
              <w:top w:val="nil"/>
              <w:bottom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2C24B3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Rönnäng 1:153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2010</w:t>
            </w:r>
          </w:p>
        </w:tc>
      </w:tr>
      <w:tr w:rsidR="00DE5D4D" w:rsidRPr="00495CF4">
        <w:tc>
          <w:tcPr>
            <w:tcW w:w="3686" w:type="dxa"/>
            <w:tcBorders>
              <w:top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9B2956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Toftenäs 1:15; 1:31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2008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Stenungsund,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9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kommun@stenungsund.se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9B2956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Vattenfall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2003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Öckerö,</w:t>
            </w:r>
            <w:r w:rsidRPr="00495CF4">
              <w:rPr>
                <w:sz w:val="16"/>
                <w:szCs w:val="16"/>
              </w:rPr>
              <w:t xml:space="preserve"> 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10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kommun@ockero.se</w:t>
              </w:r>
            </w:hyperlink>
          </w:p>
        </w:tc>
        <w:tc>
          <w:tcPr>
            <w:tcW w:w="2693" w:type="dxa"/>
            <w:shd w:val="clear" w:color="auto" w:fill="FFFFFF"/>
          </w:tcPr>
          <w:p w:rsidR="00DE5D4D" w:rsidRPr="00495CF4" w:rsidRDefault="00DE5D4D" w:rsidP="002C24B3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Röd 1:73</w:t>
            </w:r>
          </w:p>
        </w:tc>
        <w:tc>
          <w:tcPr>
            <w:tcW w:w="2410" w:type="dxa"/>
            <w:shd w:val="clear" w:color="auto" w:fill="FFFFFF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2010</w:t>
            </w:r>
          </w:p>
        </w:tc>
        <w:bookmarkStart w:id="0" w:name="_GoBack"/>
        <w:bookmarkEnd w:id="0"/>
      </w:tr>
      <w:tr w:rsidR="00DE5D4D" w:rsidRPr="00495CF4">
        <w:tc>
          <w:tcPr>
            <w:tcW w:w="3686" w:type="dxa"/>
            <w:tcBorders>
              <w:bottom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Göteborg,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11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stadsledningskontoret@stadshuset.goteborg.se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2C24B3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Fiskebäcks hamn</w:t>
            </w:r>
          </w:p>
          <w:p w:rsidR="00DE5D4D" w:rsidRPr="00495CF4" w:rsidRDefault="00DE5D4D" w:rsidP="002C24B3">
            <w:pPr>
              <w:pStyle w:val="TableContents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2010</w:t>
            </w:r>
          </w:p>
        </w:tc>
      </w:tr>
      <w:tr w:rsidR="00DE5D4D" w:rsidRPr="00495CF4">
        <w:tc>
          <w:tcPr>
            <w:tcW w:w="3686" w:type="dxa"/>
            <w:tcBorders>
              <w:top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Skintebo bryggor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2009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Halmstad,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12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halmstad.kommun@halmstad.se</w:t>
              </w:r>
            </w:hyperlink>
          </w:p>
        </w:tc>
        <w:tc>
          <w:tcPr>
            <w:tcW w:w="2693" w:type="dxa"/>
            <w:shd w:val="clear" w:color="auto" w:fill="FFFFFF"/>
          </w:tcPr>
          <w:p w:rsidR="00DE5D4D" w:rsidRPr="00495CF4" w:rsidRDefault="00DE5D4D" w:rsidP="00E60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Bryggan 1</w:t>
            </w:r>
          </w:p>
        </w:tc>
        <w:tc>
          <w:tcPr>
            <w:tcW w:w="2410" w:type="dxa"/>
            <w:shd w:val="clear" w:color="auto" w:fill="FFFFFF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2011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Lomma,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13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kommunstyrelsen@lomma.se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Lomma hamn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2010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Malmö,</w:t>
            </w:r>
            <w:r w:rsidRPr="00495CF4">
              <w:rPr>
                <w:sz w:val="16"/>
                <w:szCs w:val="16"/>
              </w:rPr>
              <w:t xml:space="preserve"> 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14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kommunstyrelsen@malmo.se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Dragör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2009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Simrishamn,</w:t>
            </w:r>
            <w:r w:rsidRPr="00495CF4">
              <w:rPr>
                <w:sz w:val="16"/>
                <w:szCs w:val="16"/>
              </w:rPr>
              <w:t xml:space="preserve"> </w:t>
            </w:r>
            <w:hyperlink r:id="rId15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kommunledningskontoret@simrishamn.se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2C24B3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Skillinge hamn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2007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Ronneby,</w:t>
            </w:r>
            <w:r w:rsidRPr="00495CF4">
              <w:rPr>
                <w:sz w:val="16"/>
                <w:szCs w:val="16"/>
              </w:rPr>
              <w:t xml:space="preserve"> 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16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stadshuset@ronneby.se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82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Angelskog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</w:tr>
      <w:tr w:rsidR="00DE5D4D" w:rsidRPr="00495CF4">
        <w:tc>
          <w:tcPr>
            <w:tcW w:w="3686" w:type="dxa"/>
            <w:tcBorders>
              <w:bottom w:val="nil"/>
            </w:tcBorders>
          </w:tcPr>
          <w:p w:rsidR="00DE5D4D" w:rsidRPr="00495CF4" w:rsidRDefault="00DE5D4D" w:rsidP="002C24B3">
            <w:pPr>
              <w:rPr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Norrköping,</w:t>
            </w:r>
            <w:r w:rsidRPr="00495CF4">
              <w:rPr>
                <w:sz w:val="16"/>
                <w:szCs w:val="16"/>
              </w:rPr>
              <w:t xml:space="preserve"> 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hyperlink r:id="rId17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norrkoping.kommun@norrkoping.se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82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 xml:space="preserve">Hästö 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</w:tr>
      <w:tr w:rsidR="00DE5D4D" w:rsidRPr="00495CF4">
        <w:tc>
          <w:tcPr>
            <w:tcW w:w="3686" w:type="dxa"/>
            <w:tcBorders>
              <w:top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 xml:space="preserve">Lindö 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2009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Nyköping,</w:t>
            </w:r>
            <w:r w:rsidRPr="00495CF4">
              <w:rPr>
                <w:sz w:val="16"/>
                <w:szCs w:val="16"/>
              </w:rPr>
              <w:t xml:space="preserve"> 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18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kommun@nykoping.se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Strandängen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2002, 2004 and 2006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Oxelösund,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19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kommun@oxelosund.se</w:t>
              </w:r>
            </w:hyperlink>
          </w:p>
        </w:tc>
        <w:tc>
          <w:tcPr>
            <w:tcW w:w="2693" w:type="dxa"/>
            <w:shd w:val="clear" w:color="auto" w:fill="FFFFFF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Femöre 1:4</w:t>
            </w:r>
          </w:p>
        </w:tc>
        <w:tc>
          <w:tcPr>
            <w:tcW w:w="2410" w:type="dxa"/>
            <w:shd w:val="clear" w:color="auto" w:fill="FFFFFF"/>
          </w:tcPr>
          <w:p w:rsidR="00DE5D4D" w:rsidRPr="00495CF4" w:rsidRDefault="00DE5D4D" w:rsidP="00495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Nynäshamn,</w:t>
            </w:r>
            <w:r w:rsidRPr="00495CF4">
              <w:rPr>
                <w:sz w:val="16"/>
                <w:szCs w:val="16"/>
              </w:rPr>
              <w:t xml:space="preserve"> 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20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kommunstyrelsen@nynashamn.se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Bo Klok</w:t>
            </w:r>
          </w:p>
        </w:tc>
        <w:tc>
          <w:tcPr>
            <w:tcW w:w="2410" w:type="dxa"/>
            <w:shd w:val="clear" w:color="auto" w:fill="FFFFFF"/>
          </w:tcPr>
          <w:p w:rsidR="00DE5D4D" w:rsidRPr="00495CF4" w:rsidRDefault="00DE5D4D" w:rsidP="00495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Tyresö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21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kommun@tyreso.se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Tyresö strand 1:36 (1:35)</w:t>
            </w:r>
          </w:p>
        </w:tc>
        <w:tc>
          <w:tcPr>
            <w:tcW w:w="2410" w:type="dxa"/>
            <w:shd w:val="clear" w:color="auto" w:fill="FFFFFF"/>
          </w:tcPr>
          <w:p w:rsidR="00DE5D4D" w:rsidRPr="00495CF4" w:rsidRDefault="00DE5D4D" w:rsidP="00495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</w:tr>
      <w:tr w:rsidR="00DE5D4D" w:rsidRPr="00495CF4">
        <w:tc>
          <w:tcPr>
            <w:tcW w:w="3686" w:type="dxa"/>
            <w:tcBorders>
              <w:bottom w:val="nil"/>
            </w:tcBorders>
          </w:tcPr>
          <w:p w:rsidR="00DE5D4D" w:rsidRPr="00495CF4" w:rsidRDefault="00DE5D4D" w:rsidP="002C24B3">
            <w:pPr>
              <w:rPr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Nacka,</w:t>
            </w:r>
            <w:r w:rsidRPr="00495CF4">
              <w:rPr>
                <w:sz w:val="16"/>
                <w:szCs w:val="16"/>
              </w:rPr>
              <w:t xml:space="preserve"> 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22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info@nacka.se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495CF4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Fisksätra marina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2011</w:t>
            </w:r>
          </w:p>
        </w:tc>
      </w:tr>
      <w:tr w:rsidR="00DE5D4D" w:rsidRPr="00495CF4">
        <w:tc>
          <w:tcPr>
            <w:tcW w:w="3686" w:type="dxa"/>
            <w:tcBorders>
              <w:top w:val="nil"/>
              <w:bottom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Kilsviken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2006</w:t>
            </w:r>
          </w:p>
        </w:tc>
      </w:tr>
      <w:tr w:rsidR="00DE5D4D" w:rsidRPr="00495CF4">
        <w:tc>
          <w:tcPr>
            <w:tcW w:w="3686" w:type="dxa"/>
            <w:tcBorders>
              <w:top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2C24B3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Skutviken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2008</w:t>
            </w:r>
          </w:p>
        </w:tc>
      </w:tr>
      <w:tr w:rsidR="00DE5D4D" w:rsidRPr="00495CF4">
        <w:tc>
          <w:tcPr>
            <w:tcW w:w="3686" w:type="dxa"/>
            <w:tcBorders>
              <w:bottom w:val="nil"/>
            </w:tcBorders>
          </w:tcPr>
          <w:p w:rsidR="00DE5D4D" w:rsidRPr="00495CF4" w:rsidRDefault="00DE5D4D" w:rsidP="002C24B3">
            <w:pPr>
              <w:rPr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Stockholm stad,</w:t>
            </w:r>
            <w:r w:rsidRPr="00495CF4">
              <w:rPr>
                <w:sz w:val="16"/>
                <w:szCs w:val="16"/>
              </w:rPr>
              <w:t xml:space="preserve"> 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23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kommunstyrelsen@stockholm.se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Vikingarnas Segelsällskap (Djurgården)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1997</w:t>
            </w:r>
          </w:p>
        </w:tc>
      </w:tr>
      <w:tr w:rsidR="00DE5D4D" w:rsidRPr="00495CF4">
        <w:tc>
          <w:tcPr>
            <w:tcW w:w="3686" w:type="dxa"/>
            <w:tcBorders>
              <w:top w:val="nil"/>
              <w:bottom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6310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Margretelund</w:t>
            </w:r>
          </w:p>
          <w:p w:rsidR="00DE5D4D" w:rsidRPr="00495CF4" w:rsidRDefault="00DE5D4D" w:rsidP="006310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(Ulvsundasjön)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1997</w:t>
            </w:r>
          </w:p>
        </w:tc>
      </w:tr>
      <w:tr w:rsidR="00DE5D4D" w:rsidRPr="00495CF4">
        <w:tc>
          <w:tcPr>
            <w:tcW w:w="3686" w:type="dxa"/>
            <w:tcBorders>
              <w:top w:val="nil"/>
              <w:bottom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6310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Årstaviken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1997</w:t>
            </w:r>
          </w:p>
        </w:tc>
      </w:tr>
      <w:tr w:rsidR="00DE5D4D" w:rsidRPr="00495CF4">
        <w:tc>
          <w:tcPr>
            <w:tcW w:w="3686" w:type="dxa"/>
            <w:tcBorders>
              <w:top w:val="nil"/>
              <w:bottom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6310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Fiskarfjärden (Skärholmen)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1997</w:t>
            </w:r>
          </w:p>
        </w:tc>
      </w:tr>
      <w:tr w:rsidR="00DE5D4D" w:rsidRPr="00495CF4">
        <w:tc>
          <w:tcPr>
            <w:tcW w:w="3686" w:type="dxa"/>
            <w:tcBorders>
              <w:top w:val="nil"/>
            </w:tcBorders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Göta Segelsällskap (Långholmen)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1997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pStyle w:val="TableContents"/>
              <w:rPr>
                <w:rFonts w:eastAsia="Times New Roman"/>
                <w:sz w:val="16"/>
                <w:szCs w:val="16"/>
              </w:rPr>
            </w:pPr>
            <w:r w:rsidRPr="00495CF4">
              <w:rPr>
                <w:rFonts w:eastAsia="Times New Roman"/>
                <w:sz w:val="16"/>
                <w:szCs w:val="16"/>
              </w:rPr>
              <w:t xml:space="preserve">Danderyd, </w:t>
            </w:r>
          </w:p>
          <w:p w:rsidR="00DE5D4D" w:rsidRPr="00495CF4" w:rsidRDefault="00DE5D4D" w:rsidP="002C24B3">
            <w:pPr>
              <w:pStyle w:val="TableContents"/>
              <w:rPr>
                <w:rFonts w:eastAsia="Times New Roman"/>
                <w:sz w:val="16"/>
                <w:szCs w:val="16"/>
              </w:rPr>
            </w:pPr>
            <w:hyperlink r:id="rId24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kommunen@danderyd.se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2C24B3">
            <w:pPr>
              <w:pStyle w:val="TableContents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Björkdungens förskola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pStyle w:val="TableContents"/>
              <w:jc w:val="center"/>
              <w:rPr>
                <w:rFonts w:eastAsia="Times New Roman"/>
                <w:sz w:val="20"/>
                <w:szCs w:val="20"/>
              </w:rPr>
            </w:pPr>
            <w:r w:rsidRPr="00495CF4">
              <w:rPr>
                <w:rFonts w:eastAsia="Times New Roman"/>
                <w:sz w:val="20"/>
                <w:szCs w:val="20"/>
              </w:rPr>
              <w:t>2006</w:t>
            </w:r>
          </w:p>
        </w:tc>
      </w:tr>
      <w:tr w:rsidR="00DE5D4D" w:rsidRPr="00495CF4">
        <w:tc>
          <w:tcPr>
            <w:tcW w:w="3686" w:type="dxa"/>
          </w:tcPr>
          <w:p w:rsidR="00DE5D4D" w:rsidRPr="00495CF4" w:rsidRDefault="00DE5D4D" w:rsidP="002C24B3">
            <w:pPr>
              <w:rPr>
                <w:sz w:val="16"/>
                <w:szCs w:val="16"/>
              </w:rPr>
            </w:pPr>
            <w:r w:rsidRPr="00495CF4">
              <w:rPr>
                <w:rFonts w:ascii="Times New Roman" w:hAnsi="Times New Roman" w:cs="Times New Roman"/>
                <w:sz w:val="16"/>
                <w:szCs w:val="16"/>
              </w:rPr>
              <w:t>Östhammar,</w:t>
            </w:r>
            <w:r w:rsidRPr="00495CF4">
              <w:rPr>
                <w:sz w:val="16"/>
                <w:szCs w:val="16"/>
              </w:rPr>
              <w:t xml:space="preserve"> </w:t>
            </w:r>
          </w:p>
          <w:p w:rsidR="00DE5D4D" w:rsidRPr="00495CF4" w:rsidRDefault="00DE5D4D" w:rsidP="002C24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25" w:history="1">
              <w:r w:rsidRPr="00495CF4">
                <w:rPr>
                  <w:rStyle w:val="Hyperlink"/>
                  <w:rFonts w:ascii="Arial" w:hAnsi="Arial" w:cs="Arial"/>
                  <w:color w:val="E6460A"/>
                  <w:sz w:val="16"/>
                  <w:szCs w:val="16"/>
                  <w:shd w:val="clear" w:color="auto" w:fill="FFFFFF"/>
                </w:rPr>
                <w:t>kommunen@osthammar.se</w:t>
              </w:r>
            </w:hyperlink>
          </w:p>
        </w:tc>
        <w:tc>
          <w:tcPr>
            <w:tcW w:w="2693" w:type="dxa"/>
          </w:tcPr>
          <w:p w:rsidR="00DE5D4D" w:rsidRPr="00495CF4" w:rsidRDefault="00DE5D4D" w:rsidP="002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Cirkusplatsen</w:t>
            </w:r>
          </w:p>
        </w:tc>
        <w:tc>
          <w:tcPr>
            <w:tcW w:w="2410" w:type="dxa"/>
          </w:tcPr>
          <w:p w:rsidR="00DE5D4D" w:rsidRPr="00495CF4" w:rsidRDefault="00DE5D4D" w:rsidP="00495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5CF4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</w:tr>
    </w:tbl>
    <w:p w:rsidR="00DE5D4D" w:rsidRDefault="00DE5D4D" w:rsidP="002C24B3"/>
    <w:p w:rsidR="00DE5D4D" w:rsidRDefault="00DE5D4D" w:rsidP="002C24B3"/>
    <w:p w:rsidR="00DE5D4D" w:rsidRPr="002C24B3" w:rsidRDefault="00DE5D4D" w:rsidP="002C24B3"/>
    <w:p w:rsidR="00DE5D4D" w:rsidRPr="002C24B3" w:rsidRDefault="00DE5D4D" w:rsidP="002C24B3">
      <w:pPr>
        <w:pStyle w:val="ListParagraph"/>
        <w:ind w:hanging="720"/>
      </w:pPr>
    </w:p>
    <w:p w:rsidR="00DE5D4D" w:rsidRPr="002C24B3" w:rsidRDefault="00DE5D4D" w:rsidP="002C24B3"/>
    <w:sectPr w:rsidR="00DE5D4D" w:rsidRPr="002C24B3" w:rsidSect="003425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??¨¬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15B73"/>
    <w:multiLevelType w:val="hybridMultilevel"/>
    <w:tmpl w:val="2DA4468E"/>
    <w:lvl w:ilvl="0" w:tplc="FA90FF78">
      <w:start w:val="41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D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D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D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D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6EF92478"/>
    <w:multiLevelType w:val="hybridMultilevel"/>
    <w:tmpl w:val="060C4676"/>
    <w:lvl w:ilvl="0" w:tplc="A85C6E82">
      <w:start w:val="4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130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27D2"/>
    <w:rsid w:val="00020D56"/>
    <w:rsid w:val="00045A58"/>
    <w:rsid w:val="00050D1C"/>
    <w:rsid w:val="0005120C"/>
    <w:rsid w:val="000550E0"/>
    <w:rsid w:val="00057F4E"/>
    <w:rsid w:val="00061AB3"/>
    <w:rsid w:val="00073482"/>
    <w:rsid w:val="00073B5E"/>
    <w:rsid w:val="00087FB6"/>
    <w:rsid w:val="00093EC4"/>
    <w:rsid w:val="00096096"/>
    <w:rsid w:val="00096A70"/>
    <w:rsid w:val="000A01E0"/>
    <w:rsid w:val="000B27D2"/>
    <w:rsid w:val="000B3024"/>
    <w:rsid w:val="000D3494"/>
    <w:rsid w:val="000D7AE3"/>
    <w:rsid w:val="000F3C6A"/>
    <w:rsid w:val="00104EFD"/>
    <w:rsid w:val="00112554"/>
    <w:rsid w:val="001231B4"/>
    <w:rsid w:val="00123852"/>
    <w:rsid w:val="001273E6"/>
    <w:rsid w:val="001318E0"/>
    <w:rsid w:val="0013194A"/>
    <w:rsid w:val="00132171"/>
    <w:rsid w:val="00137869"/>
    <w:rsid w:val="0014273F"/>
    <w:rsid w:val="001513B3"/>
    <w:rsid w:val="00153029"/>
    <w:rsid w:val="00162E3F"/>
    <w:rsid w:val="00173F49"/>
    <w:rsid w:val="0017528D"/>
    <w:rsid w:val="00175E09"/>
    <w:rsid w:val="00176250"/>
    <w:rsid w:val="00183AEE"/>
    <w:rsid w:val="00197FF7"/>
    <w:rsid w:val="001A5701"/>
    <w:rsid w:val="001B347D"/>
    <w:rsid w:val="001B679F"/>
    <w:rsid w:val="001D0C09"/>
    <w:rsid w:val="001E5BA3"/>
    <w:rsid w:val="001F47F9"/>
    <w:rsid w:val="00207F80"/>
    <w:rsid w:val="002151B2"/>
    <w:rsid w:val="00215C48"/>
    <w:rsid w:val="00227E46"/>
    <w:rsid w:val="002411B4"/>
    <w:rsid w:val="00243320"/>
    <w:rsid w:val="00243489"/>
    <w:rsid w:val="00253661"/>
    <w:rsid w:val="002662A2"/>
    <w:rsid w:val="00270E31"/>
    <w:rsid w:val="002879CD"/>
    <w:rsid w:val="002A7D17"/>
    <w:rsid w:val="002B2A1B"/>
    <w:rsid w:val="002B5E54"/>
    <w:rsid w:val="002B67D1"/>
    <w:rsid w:val="002C0C4B"/>
    <w:rsid w:val="002C24B3"/>
    <w:rsid w:val="002C2A3D"/>
    <w:rsid w:val="002C4B64"/>
    <w:rsid w:val="002D2D77"/>
    <w:rsid w:val="002E3555"/>
    <w:rsid w:val="002E7928"/>
    <w:rsid w:val="002F3B3B"/>
    <w:rsid w:val="002F4CF2"/>
    <w:rsid w:val="003017CB"/>
    <w:rsid w:val="00312785"/>
    <w:rsid w:val="00325B76"/>
    <w:rsid w:val="00332536"/>
    <w:rsid w:val="00341C4D"/>
    <w:rsid w:val="003425F0"/>
    <w:rsid w:val="00353725"/>
    <w:rsid w:val="003574E8"/>
    <w:rsid w:val="00361DE5"/>
    <w:rsid w:val="003633E0"/>
    <w:rsid w:val="00364767"/>
    <w:rsid w:val="0036523E"/>
    <w:rsid w:val="003746BF"/>
    <w:rsid w:val="003808BC"/>
    <w:rsid w:val="00392448"/>
    <w:rsid w:val="003A7B8D"/>
    <w:rsid w:val="003C0546"/>
    <w:rsid w:val="003D66FA"/>
    <w:rsid w:val="003D7C5F"/>
    <w:rsid w:val="003E0033"/>
    <w:rsid w:val="003E6497"/>
    <w:rsid w:val="003F2D45"/>
    <w:rsid w:val="00405A97"/>
    <w:rsid w:val="004075FA"/>
    <w:rsid w:val="00411609"/>
    <w:rsid w:val="004167B3"/>
    <w:rsid w:val="0042187E"/>
    <w:rsid w:val="00422D60"/>
    <w:rsid w:val="00427AA6"/>
    <w:rsid w:val="004346AC"/>
    <w:rsid w:val="00441FA3"/>
    <w:rsid w:val="00443D96"/>
    <w:rsid w:val="0044674A"/>
    <w:rsid w:val="00446E64"/>
    <w:rsid w:val="00451383"/>
    <w:rsid w:val="00464A50"/>
    <w:rsid w:val="00475A81"/>
    <w:rsid w:val="0047742A"/>
    <w:rsid w:val="004805F9"/>
    <w:rsid w:val="004807BC"/>
    <w:rsid w:val="004838B2"/>
    <w:rsid w:val="00495CF4"/>
    <w:rsid w:val="004A35FB"/>
    <w:rsid w:val="004B1773"/>
    <w:rsid w:val="004B1F80"/>
    <w:rsid w:val="004D486E"/>
    <w:rsid w:val="004D66A3"/>
    <w:rsid w:val="004D6A65"/>
    <w:rsid w:val="004D7D23"/>
    <w:rsid w:val="004F71A2"/>
    <w:rsid w:val="00512101"/>
    <w:rsid w:val="00512BE9"/>
    <w:rsid w:val="00514052"/>
    <w:rsid w:val="00514CBF"/>
    <w:rsid w:val="00533C93"/>
    <w:rsid w:val="0053713D"/>
    <w:rsid w:val="0053728F"/>
    <w:rsid w:val="00543CF8"/>
    <w:rsid w:val="00555276"/>
    <w:rsid w:val="00561AB3"/>
    <w:rsid w:val="0057150F"/>
    <w:rsid w:val="00575E19"/>
    <w:rsid w:val="00576E68"/>
    <w:rsid w:val="0058543C"/>
    <w:rsid w:val="005859EE"/>
    <w:rsid w:val="00587F0D"/>
    <w:rsid w:val="00591BD9"/>
    <w:rsid w:val="005A33D6"/>
    <w:rsid w:val="005B04B0"/>
    <w:rsid w:val="005B6429"/>
    <w:rsid w:val="005B73A4"/>
    <w:rsid w:val="005B7DCF"/>
    <w:rsid w:val="00601ED9"/>
    <w:rsid w:val="00616092"/>
    <w:rsid w:val="006202C5"/>
    <w:rsid w:val="00621EC2"/>
    <w:rsid w:val="00625D10"/>
    <w:rsid w:val="00626AE6"/>
    <w:rsid w:val="00631093"/>
    <w:rsid w:val="00643899"/>
    <w:rsid w:val="0065338B"/>
    <w:rsid w:val="006606FA"/>
    <w:rsid w:val="00671F19"/>
    <w:rsid w:val="0067649C"/>
    <w:rsid w:val="00682A64"/>
    <w:rsid w:val="00692700"/>
    <w:rsid w:val="00692900"/>
    <w:rsid w:val="006A44D1"/>
    <w:rsid w:val="006B76B1"/>
    <w:rsid w:val="006B76FA"/>
    <w:rsid w:val="006C59EF"/>
    <w:rsid w:val="006D05AD"/>
    <w:rsid w:val="006D0B54"/>
    <w:rsid w:val="006D2C31"/>
    <w:rsid w:val="006D4BBC"/>
    <w:rsid w:val="006E0403"/>
    <w:rsid w:val="006E16EE"/>
    <w:rsid w:val="006E1895"/>
    <w:rsid w:val="006F52D5"/>
    <w:rsid w:val="00714C61"/>
    <w:rsid w:val="007217C3"/>
    <w:rsid w:val="007251EE"/>
    <w:rsid w:val="007253D3"/>
    <w:rsid w:val="00730F0C"/>
    <w:rsid w:val="00731DB2"/>
    <w:rsid w:val="007337AC"/>
    <w:rsid w:val="00757248"/>
    <w:rsid w:val="00773B24"/>
    <w:rsid w:val="00776656"/>
    <w:rsid w:val="00784276"/>
    <w:rsid w:val="00785FD2"/>
    <w:rsid w:val="00790197"/>
    <w:rsid w:val="007930E8"/>
    <w:rsid w:val="007A03DB"/>
    <w:rsid w:val="007A1854"/>
    <w:rsid w:val="007A18F3"/>
    <w:rsid w:val="007B5B3F"/>
    <w:rsid w:val="007E5394"/>
    <w:rsid w:val="00810977"/>
    <w:rsid w:val="00817340"/>
    <w:rsid w:val="008214C0"/>
    <w:rsid w:val="00824F92"/>
    <w:rsid w:val="00834B29"/>
    <w:rsid w:val="00836FAB"/>
    <w:rsid w:val="00837A74"/>
    <w:rsid w:val="00840972"/>
    <w:rsid w:val="0084708C"/>
    <w:rsid w:val="00847DB4"/>
    <w:rsid w:val="00852CAB"/>
    <w:rsid w:val="008569B3"/>
    <w:rsid w:val="0085776A"/>
    <w:rsid w:val="008601A8"/>
    <w:rsid w:val="00863CEB"/>
    <w:rsid w:val="0087284F"/>
    <w:rsid w:val="008729ED"/>
    <w:rsid w:val="008775AE"/>
    <w:rsid w:val="008A6E43"/>
    <w:rsid w:val="008B495F"/>
    <w:rsid w:val="008C013E"/>
    <w:rsid w:val="008C3A54"/>
    <w:rsid w:val="008D11ED"/>
    <w:rsid w:val="008D1FCF"/>
    <w:rsid w:val="008E0669"/>
    <w:rsid w:val="008E18B2"/>
    <w:rsid w:val="008E2EFC"/>
    <w:rsid w:val="008E7E1B"/>
    <w:rsid w:val="008F1890"/>
    <w:rsid w:val="008F5ADB"/>
    <w:rsid w:val="008F6F35"/>
    <w:rsid w:val="00910023"/>
    <w:rsid w:val="009111CD"/>
    <w:rsid w:val="00923682"/>
    <w:rsid w:val="00924E75"/>
    <w:rsid w:val="00933B15"/>
    <w:rsid w:val="009363A4"/>
    <w:rsid w:val="00960A87"/>
    <w:rsid w:val="00963E06"/>
    <w:rsid w:val="0096609E"/>
    <w:rsid w:val="0096698E"/>
    <w:rsid w:val="00970412"/>
    <w:rsid w:val="00973590"/>
    <w:rsid w:val="009B2956"/>
    <w:rsid w:val="009B7649"/>
    <w:rsid w:val="009C7A14"/>
    <w:rsid w:val="009D567E"/>
    <w:rsid w:val="009E60D3"/>
    <w:rsid w:val="009E6737"/>
    <w:rsid w:val="009F4987"/>
    <w:rsid w:val="00A0060F"/>
    <w:rsid w:val="00A01FEE"/>
    <w:rsid w:val="00A05413"/>
    <w:rsid w:val="00A2787A"/>
    <w:rsid w:val="00A565C5"/>
    <w:rsid w:val="00A63450"/>
    <w:rsid w:val="00A63B70"/>
    <w:rsid w:val="00A662C0"/>
    <w:rsid w:val="00A7061C"/>
    <w:rsid w:val="00A759B0"/>
    <w:rsid w:val="00A776A5"/>
    <w:rsid w:val="00A810C5"/>
    <w:rsid w:val="00A831C9"/>
    <w:rsid w:val="00A85EDF"/>
    <w:rsid w:val="00A92070"/>
    <w:rsid w:val="00A97A13"/>
    <w:rsid w:val="00AA4BAE"/>
    <w:rsid w:val="00AA6541"/>
    <w:rsid w:val="00AB2FA1"/>
    <w:rsid w:val="00AC15EC"/>
    <w:rsid w:val="00AC18A0"/>
    <w:rsid w:val="00AC7598"/>
    <w:rsid w:val="00AD1F32"/>
    <w:rsid w:val="00AD64B4"/>
    <w:rsid w:val="00AE105B"/>
    <w:rsid w:val="00AE1E54"/>
    <w:rsid w:val="00AE35FD"/>
    <w:rsid w:val="00AF03DD"/>
    <w:rsid w:val="00AF73C9"/>
    <w:rsid w:val="00B049B4"/>
    <w:rsid w:val="00B10C0C"/>
    <w:rsid w:val="00B12C77"/>
    <w:rsid w:val="00B13841"/>
    <w:rsid w:val="00B22691"/>
    <w:rsid w:val="00B30D06"/>
    <w:rsid w:val="00B321DE"/>
    <w:rsid w:val="00B36969"/>
    <w:rsid w:val="00B37EC6"/>
    <w:rsid w:val="00B5037C"/>
    <w:rsid w:val="00B537EE"/>
    <w:rsid w:val="00B76E7C"/>
    <w:rsid w:val="00B83206"/>
    <w:rsid w:val="00B965B5"/>
    <w:rsid w:val="00BA5200"/>
    <w:rsid w:val="00BB3BB8"/>
    <w:rsid w:val="00BB4042"/>
    <w:rsid w:val="00BB55EF"/>
    <w:rsid w:val="00BB7BB6"/>
    <w:rsid w:val="00BC6DE7"/>
    <w:rsid w:val="00BD408F"/>
    <w:rsid w:val="00BD77DE"/>
    <w:rsid w:val="00C05934"/>
    <w:rsid w:val="00C07BD8"/>
    <w:rsid w:val="00C337D1"/>
    <w:rsid w:val="00C408E3"/>
    <w:rsid w:val="00C47932"/>
    <w:rsid w:val="00C739E4"/>
    <w:rsid w:val="00C91D69"/>
    <w:rsid w:val="00C93DA0"/>
    <w:rsid w:val="00CA3FB3"/>
    <w:rsid w:val="00CB6204"/>
    <w:rsid w:val="00CB6B84"/>
    <w:rsid w:val="00CB798B"/>
    <w:rsid w:val="00CC0297"/>
    <w:rsid w:val="00CD021F"/>
    <w:rsid w:val="00CE3BD7"/>
    <w:rsid w:val="00CE4767"/>
    <w:rsid w:val="00CE7EEC"/>
    <w:rsid w:val="00D14773"/>
    <w:rsid w:val="00D200B3"/>
    <w:rsid w:val="00D315D2"/>
    <w:rsid w:val="00D43C02"/>
    <w:rsid w:val="00D5096B"/>
    <w:rsid w:val="00D612E4"/>
    <w:rsid w:val="00D627F7"/>
    <w:rsid w:val="00D62D49"/>
    <w:rsid w:val="00D7513F"/>
    <w:rsid w:val="00D75A1F"/>
    <w:rsid w:val="00D77B69"/>
    <w:rsid w:val="00D814E1"/>
    <w:rsid w:val="00D8697B"/>
    <w:rsid w:val="00D9065F"/>
    <w:rsid w:val="00DA0596"/>
    <w:rsid w:val="00DA32F3"/>
    <w:rsid w:val="00DA7B41"/>
    <w:rsid w:val="00DB0FC2"/>
    <w:rsid w:val="00DC2B95"/>
    <w:rsid w:val="00DC3CED"/>
    <w:rsid w:val="00DD0794"/>
    <w:rsid w:val="00DE5D4D"/>
    <w:rsid w:val="00DF4D2A"/>
    <w:rsid w:val="00E030F3"/>
    <w:rsid w:val="00E10CCC"/>
    <w:rsid w:val="00E134E6"/>
    <w:rsid w:val="00E15185"/>
    <w:rsid w:val="00E20E97"/>
    <w:rsid w:val="00E2271E"/>
    <w:rsid w:val="00E23EEC"/>
    <w:rsid w:val="00E24058"/>
    <w:rsid w:val="00E27572"/>
    <w:rsid w:val="00E372E2"/>
    <w:rsid w:val="00E401CB"/>
    <w:rsid w:val="00E45862"/>
    <w:rsid w:val="00E505AE"/>
    <w:rsid w:val="00E60D42"/>
    <w:rsid w:val="00E7416E"/>
    <w:rsid w:val="00E81C14"/>
    <w:rsid w:val="00E829F2"/>
    <w:rsid w:val="00E83737"/>
    <w:rsid w:val="00EA33B6"/>
    <w:rsid w:val="00EA6FAD"/>
    <w:rsid w:val="00EB6A2A"/>
    <w:rsid w:val="00EC4956"/>
    <w:rsid w:val="00EC676E"/>
    <w:rsid w:val="00EC6F78"/>
    <w:rsid w:val="00ED1F9D"/>
    <w:rsid w:val="00ED28A7"/>
    <w:rsid w:val="00ED37C9"/>
    <w:rsid w:val="00ED3B88"/>
    <w:rsid w:val="00EF0CDB"/>
    <w:rsid w:val="00EF47F1"/>
    <w:rsid w:val="00F2658B"/>
    <w:rsid w:val="00F27291"/>
    <w:rsid w:val="00F363B7"/>
    <w:rsid w:val="00F402A6"/>
    <w:rsid w:val="00F43657"/>
    <w:rsid w:val="00F60E46"/>
    <w:rsid w:val="00F71DA1"/>
    <w:rsid w:val="00F74F2F"/>
    <w:rsid w:val="00F80A3E"/>
    <w:rsid w:val="00F81CD7"/>
    <w:rsid w:val="00F85201"/>
    <w:rsid w:val="00F926EB"/>
    <w:rsid w:val="00F93B78"/>
    <w:rsid w:val="00F9770E"/>
    <w:rsid w:val="00FA1EC4"/>
    <w:rsid w:val="00FB43EB"/>
    <w:rsid w:val="00FC14A0"/>
    <w:rsid w:val="00FC7358"/>
    <w:rsid w:val="00FD6E0F"/>
    <w:rsid w:val="00FE1190"/>
    <w:rsid w:val="00FE2499"/>
    <w:rsid w:val="00FF4013"/>
    <w:rsid w:val="00FF413F"/>
    <w:rsid w:val="00FF4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3E6"/>
    <w:rPr>
      <w:rFonts w:cs="Calibri"/>
      <w:lang w:val="sv-S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B27D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B27D2"/>
    <w:pPr>
      <w:ind w:left="720"/>
    </w:pPr>
    <w:rPr>
      <w:lang w:eastAsia="sv-SE"/>
    </w:rPr>
  </w:style>
  <w:style w:type="paragraph" w:customStyle="1" w:styleId="TableContents">
    <w:name w:val="Table Contents"/>
    <w:basedOn w:val="Normal"/>
    <w:uiPriority w:val="99"/>
    <w:rsid w:val="00E45862"/>
    <w:pPr>
      <w:widowControl w:val="0"/>
      <w:suppressLineNumbers/>
      <w:suppressAutoHyphens/>
      <w:autoSpaceDN w:val="0"/>
      <w:textAlignment w:val="baseline"/>
    </w:pPr>
    <w:rPr>
      <w:rFonts w:ascii="Times New Roman" w:eastAsia="SimSun" w:hAnsi="Times New Roman" w:cs="Times New Roman"/>
      <w:kern w:val="3"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rsid w:val="00D612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612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612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612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612E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612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612E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3425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@tjorn.se" TargetMode="External"/><Relationship Id="rId13" Type="http://schemas.openxmlformats.org/officeDocument/2006/relationships/hyperlink" Target="mailto:kommunstyrelsen@lomma.se" TargetMode="External"/><Relationship Id="rId18" Type="http://schemas.openxmlformats.org/officeDocument/2006/relationships/hyperlink" Target="mailto:kommun@nykoping.se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kommun@tyreso.se" TargetMode="External"/><Relationship Id="rId7" Type="http://schemas.openxmlformats.org/officeDocument/2006/relationships/hyperlink" Target="mailto:orustkommun@orust.se" TargetMode="External"/><Relationship Id="rId12" Type="http://schemas.openxmlformats.org/officeDocument/2006/relationships/hyperlink" Target="mailto:halmstad.kommun@halmstad.se" TargetMode="External"/><Relationship Id="rId17" Type="http://schemas.openxmlformats.org/officeDocument/2006/relationships/hyperlink" Target="mailto:norrkoping.kommun@norrkoping.se" TargetMode="External"/><Relationship Id="rId25" Type="http://schemas.openxmlformats.org/officeDocument/2006/relationships/hyperlink" Target="mailto:kommunen@osthammar.se" TargetMode="External"/><Relationship Id="rId2" Type="http://schemas.openxmlformats.org/officeDocument/2006/relationships/styles" Target="styles.xml"/><Relationship Id="rId16" Type="http://schemas.openxmlformats.org/officeDocument/2006/relationships/hyperlink" Target="mailto:stadshuset@ronneby.se" TargetMode="External"/><Relationship Id="rId20" Type="http://schemas.openxmlformats.org/officeDocument/2006/relationships/hyperlink" Target="mailto:kommunstyrelsen@nynashamn.se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kommunen@uddevalla.se" TargetMode="External"/><Relationship Id="rId11" Type="http://schemas.openxmlformats.org/officeDocument/2006/relationships/hyperlink" Target="mailto:stadsledningskontoret@stadshuset.goteborg.se" TargetMode="External"/><Relationship Id="rId24" Type="http://schemas.openxmlformats.org/officeDocument/2006/relationships/hyperlink" Target="mailto:kommunen@danderyd.se" TargetMode="External"/><Relationship Id="rId5" Type="http://schemas.openxmlformats.org/officeDocument/2006/relationships/hyperlink" Target="mailto:kommun@stromstad.se" TargetMode="External"/><Relationship Id="rId15" Type="http://schemas.openxmlformats.org/officeDocument/2006/relationships/hyperlink" Target="mailto:kommunledningskontoret@simrishamn.se" TargetMode="External"/><Relationship Id="rId23" Type="http://schemas.openxmlformats.org/officeDocument/2006/relationships/hyperlink" Target="mailto:kommunstyrelsen@stockholm.se" TargetMode="External"/><Relationship Id="rId10" Type="http://schemas.openxmlformats.org/officeDocument/2006/relationships/hyperlink" Target="mailto:kommun@ockero.se" TargetMode="External"/><Relationship Id="rId19" Type="http://schemas.openxmlformats.org/officeDocument/2006/relationships/hyperlink" Target="mailto:kommun@oxelosund.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mmun@stenungsund.se" TargetMode="External"/><Relationship Id="rId14" Type="http://schemas.openxmlformats.org/officeDocument/2006/relationships/hyperlink" Target="mailto:kommunstyrelsen@malmo.se" TargetMode="External"/><Relationship Id="rId22" Type="http://schemas.openxmlformats.org/officeDocument/2006/relationships/hyperlink" Target="mailto:info@nacka.s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44</TotalTime>
  <Pages>1</Pages>
  <Words>403</Words>
  <Characters>2299</Characters>
  <Application>Microsoft Office Outlook</Application>
  <DocSecurity>0</DocSecurity>
  <Lines>0</Lines>
  <Paragraphs>0</Paragraphs>
  <ScaleCrop>false</ScaleCrop>
  <Company>SPS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Eklund</dc:creator>
  <cp:keywords/>
  <dc:description/>
  <cp:lastModifiedBy>0000820</cp:lastModifiedBy>
  <cp:revision>5</cp:revision>
  <cp:lastPrinted>2011-12-06T14:17:00Z</cp:lastPrinted>
  <dcterms:created xsi:type="dcterms:W3CDTF">2014-01-30T11:05:00Z</dcterms:created>
  <dcterms:modified xsi:type="dcterms:W3CDTF">2014-02-21T11:29:00Z</dcterms:modified>
</cp:coreProperties>
</file>