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FF" w:rsidRDefault="009372FF">
      <w:r>
        <w:t>Supplement</w:t>
      </w:r>
      <w:r w:rsidR="009B70DF">
        <w:t xml:space="preserve"> 1</w:t>
      </w:r>
      <w:bookmarkStart w:id="0" w:name="_GoBack"/>
      <w:bookmarkEnd w:id="0"/>
    </w:p>
    <w:p w:rsidR="009372FF" w:rsidRPr="009B70DF" w:rsidRDefault="009372FF">
      <w:pPr>
        <w:rPr>
          <w:i/>
          <w:lang w:val="en-US"/>
        </w:rPr>
      </w:pPr>
      <w:r w:rsidRPr="009B70DF">
        <w:rPr>
          <w:i/>
        </w:rPr>
        <w:t xml:space="preserve">Table S1. </w:t>
      </w:r>
      <w:r w:rsidRPr="009B70DF">
        <w:rPr>
          <w:i/>
          <w:lang w:val="en-US"/>
        </w:rPr>
        <w:t xml:space="preserve">The </w:t>
      </w:r>
      <w:r w:rsidR="005B7906" w:rsidRPr="009B70DF">
        <w:rPr>
          <w:i/>
          <w:lang w:val="en-US"/>
        </w:rPr>
        <w:t xml:space="preserve">impact of activities on ecosystem services. Ecosystem services </w:t>
      </w:r>
      <w:proofErr w:type="gramStart"/>
      <w:r w:rsidR="005B7906" w:rsidRPr="009B70DF">
        <w:rPr>
          <w:i/>
          <w:lang w:val="en-US"/>
        </w:rPr>
        <w:t>are indicated</w:t>
      </w:r>
      <w:proofErr w:type="gramEnd"/>
      <w:r w:rsidR="005B7906" w:rsidRPr="009B70DF">
        <w:rPr>
          <w:i/>
          <w:lang w:val="en-US"/>
        </w:rPr>
        <w:t xml:space="preserve"> by their abbreviations provided in Table 2.</w:t>
      </w:r>
    </w:p>
    <w:tbl>
      <w:tblPr>
        <w:tblW w:w="13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1"/>
        <w:gridCol w:w="413"/>
        <w:gridCol w:w="413"/>
        <w:gridCol w:w="420"/>
        <w:gridCol w:w="427"/>
        <w:gridCol w:w="413"/>
        <w:gridCol w:w="413"/>
        <w:gridCol w:w="413"/>
        <w:gridCol w:w="423"/>
        <w:gridCol w:w="413"/>
        <w:gridCol w:w="484"/>
        <w:gridCol w:w="484"/>
        <w:gridCol w:w="482"/>
        <w:gridCol w:w="431"/>
        <w:gridCol w:w="390"/>
        <w:gridCol w:w="380"/>
        <w:gridCol w:w="406"/>
        <w:gridCol w:w="469"/>
        <w:gridCol w:w="441"/>
        <w:gridCol w:w="429"/>
        <w:gridCol w:w="475"/>
        <w:gridCol w:w="454"/>
        <w:gridCol w:w="411"/>
        <w:gridCol w:w="475"/>
        <w:gridCol w:w="396"/>
      </w:tblGrid>
      <w:tr w:rsidR="009372FF" w:rsidRPr="009372FF" w:rsidTr="009372FF">
        <w:trPr>
          <w:trHeight w:val="420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Activity</w:t>
            </w:r>
            <w:proofErr w:type="spellEnd"/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RM1 BCC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RM2 PP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RM3 FWD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RM4 BDIV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RM5 HAB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RM6 RSIL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RM7 CA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RM8 SRET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RM9 EUT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RM10</w:t>
            </w:r>
          </w:p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BIOL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RM11</w:t>
            </w:r>
          </w:p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TOX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P1 FOOD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P2 RAW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P3 GEN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P4 CHE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P5 ORN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P6 ENRG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C1 RECR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C2 AEST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C3 SCIED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C4 CULH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C5 INSP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C6 NATH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Sum</w:t>
            </w:r>
            <w:proofErr w:type="spellEnd"/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Land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claim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15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Restructuring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of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seabed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morphology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25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Extraction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of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minerals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20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Renewable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energy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generation 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15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Nuclear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power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17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Transmission (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cables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)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9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  <w:t>Fish and shellfish harvesting (prof.)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53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Hunting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collecting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10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Aquaculture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18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Agriculture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35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Forestry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33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Transport —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infrastructure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26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Transport — shipping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30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Urban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uses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24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Industrial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uses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31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Waste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treatment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disposal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34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Tourism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leisure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infrastructure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22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Tourism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leisure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activities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29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</w:pPr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  <w:t>Fish and shellfish harvesting (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  <w:t>recr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  <w:t>.)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33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Security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/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defence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,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Military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operations 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11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Scientific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educational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activities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Eutrophication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51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Toxic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pollution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28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Climate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change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CO2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26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Climate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change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Temperature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34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Climate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change</w:t>
            </w:r>
            <w:proofErr w:type="spellEnd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Salinity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37</w:t>
            </w:r>
          </w:p>
        </w:tc>
      </w:tr>
      <w:tr w:rsidR="009372FF" w:rsidRPr="009372FF" w:rsidTr="009372FF">
        <w:trPr>
          <w:trHeight w:val="170"/>
        </w:trPr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9372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Sum</w:t>
            </w:r>
            <w:proofErr w:type="spellEnd"/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50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39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26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9372F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FF" w:rsidRPr="009372FF" w:rsidRDefault="009372FF" w:rsidP="00937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</w:tr>
    </w:tbl>
    <w:p w:rsidR="007D4D7A" w:rsidRPr="009372FF" w:rsidRDefault="007D4D7A" w:rsidP="00F97B62">
      <w:pPr>
        <w:rPr>
          <w:rFonts w:ascii="Calibri" w:hAnsi="Calibri" w:cs="Calibri"/>
          <w:sz w:val="14"/>
          <w:szCs w:val="14"/>
        </w:rPr>
      </w:pPr>
    </w:p>
    <w:sectPr w:rsidR="007D4D7A" w:rsidRPr="009372FF" w:rsidSect="00946E25">
      <w:headerReference w:type="even" r:id="rId12"/>
      <w:headerReference w:type="first" r:id="rId13"/>
      <w:pgSz w:w="16838" w:h="11906" w:orient="landscape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2FF" w:rsidRDefault="009372FF" w:rsidP="00B65B3A">
      <w:pPr>
        <w:spacing w:after="0" w:line="240" w:lineRule="auto"/>
      </w:pPr>
      <w:r>
        <w:separator/>
      </w:r>
    </w:p>
    <w:p w:rsidR="009372FF" w:rsidRDefault="009372FF"/>
  </w:endnote>
  <w:endnote w:type="continuationSeparator" w:id="0">
    <w:p w:rsidR="009372FF" w:rsidRDefault="009372FF" w:rsidP="00B65B3A">
      <w:pPr>
        <w:spacing w:after="0" w:line="240" w:lineRule="auto"/>
      </w:pPr>
      <w:r>
        <w:continuationSeparator/>
      </w:r>
    </w:p>
    <w:p w:rsidR="009372FF" w:rsidRDefault="00937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2FF" w:rsidRDefault="009372FF" w:rsidP="00B65B3A">
      <w:pPr>
        <w:spacing w:after="0" w:line="240" w:lineRule="auto"/>
      </w:pPr>
      <w:r>
        <w:separator/>
      </w:r>
    </w:p>
  </w:footnote>
  <w:footnote w:type="continuationSeparator" w:id="0">
    <w:p w:rsidR="009372FF" w:rsidRDefault="009372FF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2FF" w:rsidRDefault="009372FF" w:rsidP="00B65B3A">
    <w:pPr>
      <w:pStyle w:val="Sidhuvud"/>
      <w:spacing w:before="240" w:after="276"/>
    </w:pPr>
  </w:p>
  <w:p w:rsidR="009372FF" w:rsidRDefault="009372FF" w:rsidP="00B65B3A">
    <w:pPr>
      <w:spacing w:after="276"/>
    </w:pPr>
  </w:p>
  <w:p w:rsidR="009372FF" w:rsidRDefault="009372FF"/>
  <w:p w:rsidR="009372FF" w:rsidRDefault="009372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2FF" w:rsidRPr="00B30794" w:rsidRDefault="009372FF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25"/>
    <w:rsid w:val="00002EF2"/>
    <w:rsid w:val="00017F5C"/>
    <w:rsid w:val="0002287F"/>
    <w:rsid w:val="0003125C"/>
    <w:rsid w:val="0005173A"/>
    <w:rsid w:val="00053E90"/>
    <w:rsid w:val="000D0FE3"/>
    <w:rsid w:val="000F5E03"/>
    <w:rsid w:val="001231E4"/>
    <w:rsid w:val="001406CC"/>
    <w:rsid w:val="001414D6"/>
    <w:rsid w:val="00152C1E"/>
    <w:rsid w:val="00153304"/>
    <w:rsid w:val="00196B58"/>
    <w:rsid w:val="001A1F63"/>
    <w:rsid w:val="001B155A"/>
    <w:rsid w:val="001C3335"/>
    <w:rsid w:val="001E0C17"/>
    <w:rsid w:val="002169D8"/>
    <w:rsid w:val="00265D48"/>
    <w:rsid w:val="00266BE1"/>
    <w:rsid w:val="002E6AE3"/>
    <w:rsid w:val="003152C4"/>
    <w:rsid w:val="00316A97"/>
    <w:rsid w:val="00346952"/>
    <w:rsid w:val="00373994"/>
    <w:rsid w:val="00384C8B"/>
    <w:rsid w:val="003B2F68"/>
    <w:rsid w:val="003E5DF0"/>
    <w:rsid w:val="00417F51"/>
    <w:rsid w:val="004210DE"/>
    <w:rsid w:val="004227D9"/>
    <w:rsid w:val="00426CA6"/>
    <w:rsid w:val="004332BF"/>
    <w:rsid w:val="004343E5"/>
    <w:rsid w:val="0045434E"/>
    <w:rsid w:val="00463513"/>
    <w:rsid w:val="004B6550"/>
    <w:rsid w:val="00505276"/>
    <w:rsid w:val="00521C3B"/>
    <w:rsid w:val="0052484B"/>
    <w:rsid w:val="005267B8"/>
    <w:rsid w:val="00574CAE"/>
    <w:rsid w:val="005B5620"/>
    <w:rsid w:val="005B7906"/>
    <w:rsid w:val="006049CB"/>
    <w:rsid w:val="0060679E"/>
    <w:rsid w:val="006114A3"/>
    <w:rsid w:val="006323DC"/>
    <w:rsid w:val="00633F86"/>
    <w:rsid w:val="00695E24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12EF"/>
    <w:rsid w:val="00757618"/>
    <w:rsid w:val="0077745B"/>
    <w:rsid w:val="00796EB5"/>
    <w:rsid w:val="007B14B8"/>
    <w:rsid w:val="007D4D7A"/>
    <w:rsid w:val="007E4639"/>
    <w:rsid w:val="007E47DA"/>
    <w:rsid w:val="007F3F68"/>
    <w:rsid w:val="007F6F9B"/>
    <w:rsid w:val="008036B5"/>
    <w:rsid w:val="00843EA7"/>
    <w:rsid w:val="0084674F"/>
    <w:rsid w:val="00862510"/>
    <w:rsid w:val="00864EFB"/>
    <w:rsid w:val="00890B5B"/>
    <w:rsid w:val="008B35B5"/>
    <w:rsid w:val="008C7FA3"/>
    <w:rsid w:val="008E2971"/>
    <w:rsid w:val="008E2C57"/>
    <w:rsid w:val="008E724E"/>
    <w:rsid w:val="008F24D9"/>
    <w:rsid w:val="009109E8"/>
    <w:rsid w:val="009372FF"/>
    <w:rsid w:val="00946E25"/>
    <w:rsid w:val="009662BC"/>
    <w:rsid w:val="009B70DF"/>
    <w:rsid w:val="00A07925"/>
    <w:rsid w:val="00A22A18"/>
    <w:rsid w:val="00A47A74"/>
    <w:rsid w:val="00A73167"/>
    <w:rsid w:val="00A82303"/>
    <w:rsid w:val="00A8595D"/>
    <w:rsid w:val="00AA5A49"/>
    <w:rsid w:val="00AC0BC2"/>
    <w:rsid w:val="00AD1A0A"/>
    <w:rsid w:val="00AF5948"/>
    <w:rsid w:val="00B30794"/>
    <w:rsid w:val="00B54D19"/>
    <w:rsid w:val="00B65B3A"/>
    <w:rsid w:val="00BA0E41"/>
    <w:rsid w:val="00BD281F"/>
    <w:rsid w:val="00BF1046"/>
    <w:rsid w:val="00BF5EBE"/>
    <w:rsid w:val="00C07176"/>
    <w:rsid w:val="00C26923"/>
    <w:rsid w:val="00C32E09"/>
    <w:rsid w:val="00C56D4E"/>
    <w:rsid w:val="00C62AB9"/>
    <w:rsid w:val="00C84384"/>
    <w:rsid w:val="00C87604"/>
    <w:rsid w:val="00CB57EA"/>
    <w:rsid w:val="00CC31D7"/>
    <w:rsid w:val="00CD410A"/>
    <w:rsid w:val="00D00E93"/>
    <w:rsid w:val="00D65A45"/>
    <w:rsid w:val="00D83999"/>
    <w:rsid w:val="00DB02E7"/>
    <w:rsid w:val="00DB7E7E"/>
    <w:rsid w:val="00DC260E"/>
    <w:rsid w:val="00DD59D8"/>
    <w:rsid w:val="00DF14CB"/>
    <w:rsid w:val="00E00700"/>
    <w:rsid w:val="00E01AE2"/>
    <w:rsid w:val="00E032A9"/>
    <w:rsid w:val="00E11BD3"/>
    <w:rsid w:val="00E17891"/>
    <w:rsid w:val="00E32A53"/>
    <w:rsid w:val="00E5258F"/>
    <w:rsid w:val="00F05B25"/>
    <w:rsid w:val="00F171CE"/>
    <w:rsid w:val="00F240C5"/>
    <w:rsid w:val="00F36535"/>
    <w:rsid w:val="00F370B7"/>
    <w:rsid w:val="00F616DB"/>
    <w:rsid w:val="00F74F50"/>
    <w:rsid w:val="00F96F2A"/>
    <w:rsid w:val="00F97B62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3684B"/>
  <w15:chartTrackingRefBased/>
  <w15:docId w15:val="{23D5A36B-1247-4CE5-A093-0A7F5426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73A"/>
  </w:style>
  <w:style w:type="paragraph" w:styleId="Rubrik1">
    <w:name w:val="heading 1"/>
    <w:basedOn w:val="Normal"/>
    <w:next w:val="Normal"/>
    <w:link w:val="Rubrik1Char"/>
    <w:uiPriority w:val="9"/>
    <w:qFormat/>
    <w:rsid w:val="0005173A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05173A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5173A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0517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173A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5173A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5173A"/>
    <w:rPr>
      <w:rFonts w:eastAsiaTheme="majorEastAsia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05173A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05173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semiHidden/>
    <w:rsid w:val="0005173A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5173A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05173A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05173A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05173A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5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173A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5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05173A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05173A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05173A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05173A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05173A"/>
    <w:rPr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05173A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05173A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05173A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05173A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05173A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05173A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05173A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05173A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05173A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05173A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05173A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05173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05173A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05173A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05173A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05173A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05173A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05173A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05173A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05173A"/>
    <w:pPr>
      <w:ind w:right="4111"/>
    </w:pPr>
  </w:style>
  <w:style w:type="character" w:styleId="Stark">
    <w:name w:val="Strong"/>
    <w:basedOn w:val="Standardstycketeckensnitt"/>
    <w:uiPriority w:val="1"/>
    <w:rsid w:val="0005173A"/>
    <w:rPr>
      <w:b/>
      <w:bCs/>
    </w:rPr>
  </w:style>
  <w:style w:type="table" w:customStyle="1" w:styleId="Sidfottabell">
    <w:name w:val="Sidfot tabell"/>
    <w:basedOn w:val="Normaltabell"/>
    <w:uiPriority w:val="99"/>
    <w:rsid w:val="0005173A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05173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5173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5173A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05173A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05173A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05173A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05173A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05173A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05173A"/>
    <w:rPr>
      <w:rFonts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05173A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05173A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571DE-9FEF-443E-BFEF-8D8A10FF54E4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2D3889A-5064-492D-A83C-C0AF16F4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AE512E79</Template>
  <TotalTime>14</TotalTime>
  <Pages>1</Pages>
  <Words>370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Bryhn</dc:creator>
  <cp:keywords/>
  <dc:description/>
  <cp:lastModifiedBy>Andreas Bryhn</cp:lastModifiedBy>
  <cp:revision>3</cp:revision>
  <cp:lastPrinted>2012-03-26T17:07:00Z</cp:lastPrinted>
  <dcterms:created xsi:type="dcterms:W3CDTF">2019-08-31T10:24:00Z</dcterms:created>
  <dcterms:modified xsi:type="dcterms:W3CDTF">2019-08-31T10:38:00Z</dcterms:modified>
</cp:coreProperties>
</file>