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96C74" w14:textId="2002991A" w:rsidR="00A43C37" w:rsidRDefault="00A43C37" w:rsidP="00A43C37">
      <w:pPr>
        <w:pStyle w:val="Title"/>
      </w:pPr>
      <w:r>
        <w:t>Online Resource 1</w:t>
      </w:r>
    </w:p>
    <w:p w14:paraId="5EADED26" w14:textId="77777777" w:rsidR="00A43C37" w:rsidRDefault="00A43C37" w:rsidP="00A43C37">
      <w:pPr>
        <w:pStyle w:val="Title"/>
      </w:pPr>
      <w:r w:rsidRPr="00536077">
        <w:t>Treatment patterns, unmet need, and impact on patient-reported outcomes of psoriatic arthritis in the United States and Europe</w:t>
      </w:r>
    </w:p>
    <w:p w14:paraId="2AE4CE08" w14:textId="196E410D" w:rsidR="00A43C37" w:rsidRPr="00A43C37" w:rsidRDefault="00A43C37" w:rsidP="00A43C37">
      <w:pPr>
        <w:pStyle w:val="Paragraph"/>
        <w:spacing w:line="480" w:lineRule="auto"/>
      </w:pPr>
      <w:r w:rsidRPr="00A43C37">
        <w:rPr>
          <w:b/>
        </w:rPr>
        <w:t>Journal:</w:t>
      </w:r>
      <w:r>
        <w:t xml:space="preserve"> </w:t>
      </w:r>
      <w:r w:rsidRPr="00A43C37">
        <w:rPr>
          <w:i/>
        </w:rPr>
        <w:t>Rheumatology International</w:t>
      </w:r>
    </w:p>
    <w:p w14:paraId="516FB4FA" w14:textId="77777777" w:rsidR="00A43C37" w:rsidRPr="00536077" w:rsidRDefault="00A43C37" w:rsidP="00A43C37">
      <w:pPr>
        <w:spacing w:after="240" w:line="480" w:lineRule="auto"/>
      </w:pPr>
      <w:r w:rsidRPr="00536077">
        <w:t>Alice Gottlieb</w:t>
      </w:r>
      <w:r w:rsidRPr="00536077">
        <w:rPr>
          <w:vertAlign w:val="superscript"/>
        </w:rPr>
        <w:t>1</w:t>
      </w:r>
      <w:r w:rsidRPr="00536077">
        <w:t xml:space="preserve"> • Jordi Gratacos</w:t>
      </w:r>
      <w:r w:rsidRPr="00536077">
        <w:rPr>
          <w:vertAlign w:val="superscript"/>
        </w:rPr>
        <w:t xml:space="preserve">2 </w:t>
      </w:r>
      <w:r w:rsidRPr="00536077">
        <w:t>• Ara Dikranian</w:t>
      </w:r>
      <w:r w:rsidRPr="00536077">
        <w:rPr>
          <w:vertAlign w:val="superscript"/>
        </w:rPr>
        <w:t>3</w:t>
      </w:r>
      <w:r w:rsidRPr="00536077">
        <w:t xml:space="preserve"> • Astrid van Tubergen</w:t>
      </w:r>
      <w:r w:rsidRPr="00536077">
        <w:rPr>
          <w:vertAlign w:val="superscript"/>
        </w:rPr>
        <w:t>4</w:t>
      </w:r>
      <w:r w:rsidRPr="00536077">
        <w:t xml:space="preserve"> • Lara Fallon</w:t>
      </w:r>
      <w:r w:rsidRPr="00536077">
        <w:rPr>
          <w:vertAlign w:val="superscript"/>
        </w:rPr>
        <w:t>5</w:t>
      </w:r>
      <w:r w:rsidRPr="00536077">
        <w:t xml:space="preserve"> • Birol Emir</w:t>
      </w:r>
      <w:r w:rsidRPr="00536077">
        <w:rPr>
          <w:vertAlign w:val="superscript"/>
        </w:rPr>
        <w:t>6</w:t>
      </w:r>
      <w:r w:rsidRPr="00536077">
        <w:t xml:space="preserve"> • </w:t>
      </w:r>
      <w:proofErr w:type="spellStart"/>
      <w:r w:rsidRPr="00536077">
        <w:t>Laraine</w:t>
      </w:r>
      <w:proofErr w:type="spellEnd"/>
      <w:r w:rsidRPr="00536077">
        <w:t xml:space="preserve"> Aikman</w:t>
      </w:r>
      <w:r w:rsidRPr="00536077">
        <w:rPr>
          <w:vertAlign w:val="superscript"/>
        </w:rPr>
        <w:t>7</w:t>
      </w:r>
      <w:r w:rsidRPr="00536077">
        <w:t xml:space="preserve"> • Timothy Smith</w:t>
      </w:r>
      <w:r w:rsidRPr="00536077">
        <w:rPr>
          <w:vertAlign w:val="superscript"/>
        </w:rPr>
        <w:t>6</w:t>
      </w:r>
      <w:r w:rsidRPr="00536077">
        <w:t xml:space="preserve"> • Linda Chen</w:t>
      </w:r>
      <w:r w:rsidRPr="00536077">
        <w:rPr>
          <w:vertAlign w:val="superscript"/>
        </w:rPr>
        <w:t>6</w:t>
      </w:r>
    </w:p>
    <w:p w14:paraId="457EC36C" w14:textId="77777777" w:rsidR="00A43C37" w:rsidRPr="00536077" w:rsidRDefault="00A43C37" w:rsidP="00A43C37">
      <w:pPr>
        <w:spacing w:after="240" w:line="480" w:lineRule="auto"/>
        <w:rPr>
          <w:i/>
        </w:rPr>
      </w:pPr>
      <w:r w:rsidRPr="00536077">
        <w:rPr>
          <w:i/>
          <w:vertAlign w:val="superscript"/>
        </w:rPr>
        <w:t>1</w:t>
      </w:r>
      <w:r w:rsidRPr="00536077">
        <w:rPr>
          <w:i/>
        </w:rPr>
        <w:t xml:space="preserve">Department of Dermatology, New York Medical College at Metropolitan Hospital, New York, NY, USA; </w:t>
      </w:r>
      <w:r w:rsidRPr="00536077">
        <w:rPr>
          <w:i/>
          <w:vertAlign w:val="superscript"/>
        </w:rPr>
        <w:t>2</w:t>
      </w:r>
      <w:r w:rsidRPr="00536077">
        <w:rPr>
          <w:i/>
        </w:rPr>
        <w:t xml:space="preserve">Department of Rheumatology, University </w:t>
      </w:r>
      <w:proofErr w:type="spellStart"/>
      <w:r w:rsidRPr="00536077">
        <w:rPr>
          <w:i/>
        </w:rPr>
        <w:t>Hospìtal</w:t>
      </w:r>
      <w:proofErr w:type="spellEnd"/>
      <w:r w:rsidRPr="00536077">
        <w:rPr>
          <w:i/>
        </w:rPr>
        <w:t xml:space="preserve"> </w:t>
      </w:r>
      <w:proofErr w:type="spellStart"/>
      <w:r w:rsidRPr="00536077">
        <w:rPr>
          <w:i/>
        </w:rPr>
        <w:t>Parc</w:t>
      </w:r>
      <w:proofErr w:type="spellEnd"/>
      <w:r w:rsidRPr="00536077">
        <w:rPr>
          <w:i/>
        </w:rPr>
        <w:t xml:space="preserve"> </w:t>
      </w:r>
      <w:proofErr w:type="spellStart"/>
      <w:r w:rsidRPr="00536077">
        <w:rPr>
          <w:i/>
        </w:rPr>
        <w:t>Taulí</w:t>
      </w:r>
      <w:proofErr w:type="spellEnd"/>
      <w:r w:rsidRPr="00536077">
        <w:rPr>
          <w:i/>
        </w:rPr>
        <w:t xml:space="preserve"> Sabadell, Barcelona, Spain; </w:t>
      </w:r>
      <w:r w:rsidRPr="00536077">
        <w:rPr>
          <w:i/>
          <w:vertAlign w:val="superscript"/>
        </w:rPr>
        <w:t>3</w:t>
      </w:r>
      <w:r w:rsidRPr="00536077">
        <w:rPr>
          <w:i/>
        </w:rPr>
        <w:t xml:space="preserve">Cabrillo Center for Rheumatic Disease, San Diego, CA, USA; </w:t>
      </w:r>
      <w:r w:rsidRPr="00536077">
        <w:rPr>
          <w:i/>
          <w:vertAlign w:val="superscript"/>
        </w:rPr>
        <w:t>4</w:t>
      </w:r>
      <w:r w:rsidRPr="00536077">
        <w:rPr>
          <w:i/>
        </w:rPr>
        <w:t xml:space="preserve">Department of Medicine, Division of Rheumatology, Maastricht University Medical Center, Maastricht, Netherlands; </w:t>
      </w:r>
      <w:r w:rsidRPr="00536077">
        <w:rPr>
          <w:i/>
          <w:vertAlign w:val="superscript"/>
        </w:rPr>
        <w:t>5</w:t>
      </w:r>
      <w:r w:rsidRPr="00536077">
        <w:rPr>
          <w:i/>
        </w:rPr>
        <w:t xml:space="preserve">Pfizer Canada, Montreal, QC, Canada; </w:t>
      </w:r>
      <w:r w:rsidRPr="00536077">
        <w:rPr>
          <w:i/>
          <w:vertAlign w:val="superscript"/>
        </w:rPr>
        <w:t>6</w:t>
      </w:r>
      <w:r w:rsidRPr="00536077">
        <w:rPr>
          <w:i/>
        </w:rPr>
        <w:t xml:space="preserve">Pfizer </w:t>
      </w:r>
      <w:proofErr w:type="spellStart"/>
      <w:r w:rsidRPr="00536077">
        <w:rPr>
          <w:i/>
        </w:rPr>
        <w:t>Inc</w:t>
      </w:r>
      <w:proofErr w:type="spellEnd"/>
      <w:r w:rsidRPr="00536077">
        <w:rPr>
          <w:i/>
        </w:rPr>
        <w:t xml:space="preserve">, New York, NY, USA; </w:t>
      </w:r>
      <w:r w:rsidRPr="00536077">
        <w:rPr>
          <w:i/>
          <w:vertAlign w:val="superscript"/>
        </w:rPr>
        <w:t>7</w:t>
      </w:r>
      <w:r w:rsidRPr="00536077">
        <w:rPr>
          <w:i/>
        </w:rPr>
        <w:t>Pfizer Ltd, Sandwich, UK</w:t>
      </w:r>
    </w:p>
    <w:p w14:paraId="64F7A706" w14:textId="67F18E7B" w:rsidR="00A43C37" w:rsidRDefault="00A43C37" w:rsidP="00174114">
      <w:pPr>
        <w:spacing w:after="240" w:line="480" w:lineRule="auto"/>
      </w:pPr>
      <w:r w:rsidRPr="00536077">
        <w:rPr>
          <w:b/>
        </w:rPr>
        <w:sym w:font="Wingdings" w:char="F02A"/>
      </w:r>
      <w:r w:rsidRPr="00536077">
        <w:rPr>
          <w:b/>
        </w:rPr>
        <w:t xml:space="preserve"> </w:t>
      </w:r>
      <w:r w:rsidRPr="00536077">
        <w:t xml:space="preserve">Alice Gottlieb, </w:t>
      </w:r>
      <w:r w:rsidRPr="00536077">
        <w:rPr>
          <w:lang w:eastAsia="ja-JP"/>
        </w:rPr>
        <w:t>Department of Dermatology, New York Medical College at Metropolitan Hospital, 1901 First Avenue, Floor 14B, New York, NY 10021, USA.</w:t>
      </w:r>
      <w:r w:rsidRPr="00536077">
        <w:t xml:space="preserve"> </w:t>
      </w:r>
      <w:r w:rsidRPr="00536077">
        <w:br/>
        <w:t>Tel: +1 (</w:t>
      </w:r>
      <w:r w:rsidRPr="00536077">
        <w:rPr>
          <w:lang w:eastAsia="ja-JP"/>
        </w:rPr>
        <w:t>212) 423-7467. Fax: +1 (212) 423-8464.</w:t>
      </w:r>
      <w:r w:rsidRPr="00536077">
        <w:t xml:space="preserve"> E-mail: </w:t>
      </w:r>
      <w:hyperlink r:id="rId11" w:history="1">
        <w:r w:rsidRPr="00536077">
          <w:rPr>
            <w:rStyle w:val="Hyperlink"/>
          </w:rPr>
          <w:t>alicegottliebderm@gmail.com</w:t>
        </w:r>
      </w:hyperlink>
      <w:r w:rsidRPr="00536077">
        <w:t xml:space="preserve"> </w:t>
      </w:r>
      <w:r>
        <w:br w:type="page"/>
      </w:r>
    </w:p>
    <w:p w14:paraId="2DF02E87" w14:textId="092692E4" w:rsidR="001513D0" w:rsidRPr="003C102B" w:rsidRDefault="00817D07" w:rsidP="001513D0">
      <w:pPr>
        <w:tabs>
          <w:tab w:val="left" w:pos="360"/>
        </w:tabs>
        <w:spacing w:line="480" w:lineRule="auto"/>
      </w:pPr>
      <w:r>
        <w:rPr>
          <w:b/>
        </w:rPr>
        <w:lastRenderedPageBreak/>
        <w:t>Online Resource 1</w:t>
      </w:r>
      <w:r w:rsidR="001513D0" w:rsidRPr="003C102B">
        <w:rPr>
          <w:b/>
        </w:rPr>
        <w:t xml:space="preserve">. </w:t>
      </w:r>
      <w:r w:rsidRPr="00817D07">
        <w:t>Table showing d</w:t>
      </w:r>
      <w:r w:rsidR="001513D0" w:rsidRPr="00817D07">
        <w:t>emographics and characteristics of EU5 respondents who reporte</w:t>
      </w:r>
      <w:r>
        <w:t xml:space="preserve">d a diagnosis of </w:t>
      </w:r>
      <w:proofErr w:type="spellStart"/>
      <w:r>
        <w:t>PsA</w:t>
      </w:r>
      <w:proofErr w:type="spellEnd"/>
      <w:r>
        <w:t xml:space="preserve"> by country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2"/>
        <w:gridCol w:w="820"/>
        <w:gridCol w:w="773"/>
        <w:gridCol w:w="812"/>
        <w:gridCol w:w="819"/>
        <w:gridCol w:w="772"/>
        <w:gridCol w:w="811"/>
        <w:gridCol w:w="819"/>
        <w:gridCol w:w="772"/>
        <w:gridCol w:w="811"/>
        <w:gridCol w:w="829"/>
        <w:gridCol w:w="772"/>
        <w:gridCol w:w="811"/>
        <w:gridCol w:w="819"/>
        <w:gridCol w:w="772"/>
        <w:gridCol w:w="806"/>
      </w:tblGrid>
      <w:tr w:rsidR="001513D0" w:rsidRPr="003C102B" w14:paraId="662868E5" w14:textId="77777777" w:rsidTr="004943B9"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35CB07" w14:textId="77777777" w:rsidR="001513D0" w:rsidRPr="003C102B" w:rsidRDefault="001513D0" w:rsidP="00984319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92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BAD185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France</w:t>
            </w:r>
          </w:p>
          <w:p w14:paraId="5E048619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Current treatment reported</w:t>
            </w:r>
          </w:p>
        </w:tc>
        <w:tc>
          <w:tcPr>
            <w:tcW w:w="92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99626B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Germany</w:t>
            </w:r>
          </w:p>
          <w:p w14:paraId="0D618DF2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Current treatment reported</w:t>
            </w:r>
          </w:p>
        </w:tc>
        <w:tc>
          <w:tcPr>
            <w:tcW w:w="92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8F461E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Italy</w:t>
            </w:r>
          </w:p>
          <w:p w14:paraId="7D81D87E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Current treatment reported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5B53AE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Spain</w:t>
            </w:r>
          </w:p>
          <w:p w14:paraId="3FA6286E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Current treatment reported</w:t>
            </w:r>
          </w:p>
        </w:tc>
        <w:tc>
          <w:tcPr>
            <w:tcW w:w="927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69E54A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UK</w:t>
            </w:r>
          </w:p>
          <w:p w14:paraId="4D8E4636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Current treatment reported</w:t>
            </w:r>
          </w:p>
        </w:tc>
      </w:tr>
      <w:tr w:rsidR="001513D0" w:rsidRPr="003C102B" w14:paraId="60C334A0" w14:textId="77777777" w:rsidTr="004943B9">
        <w:tc>
          <w:tcPr>
            <w:tcW w:w="3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4D0CE2" w14:textId="77777777" w:rsidR="001513D0" w:rsidRPr="003C102B" w:rsidRDefault="001513D0" w:rsidP="00984319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1F3FEF6" w14:textId="7D53A556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Advanced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2888FA70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9FC50B6" w14:textId="0CFAC21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Other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4FB12E88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56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52FE22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No current  treatment</w:t>
            </w:r>
          </w:p>
          <w:p w14:paraId="19EC3951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116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5F9F89" w14:textId="0AF4AAED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Advanced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6D780CB4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8C4F9A" w14:textId="674DECE9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Other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6ED6844F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9EC1D6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No current  treatment</w:t>
            </w:r>
          </w:p>
          <w:p w14:paraId="037F0164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201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651A37" w14:textId="338683EE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Advanced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53AB955C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8DBB0B" w14:textId="4A8020C5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Other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704D7FEB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313C00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No current  treatment</w:t>
            </w:r>
          </w:p>
          <w:p w14:paraId="43D7BFEA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117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EA4DC6" w14:textId="3A19075A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Advanced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25B66FA3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E5775C" w14:textId="30760134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Other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1820F8A3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EF547D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No current  treatment</w:t>
            </w:r>
          </w:p>
          <w:p w14:paraId="4F891FFE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9D3248" w14:textId="6D3BCAE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Advanced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5B9EDA48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28EC19" w14:textId="29E3FD80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Other therapies</w:t>
            </w:r>
            <w:r w:rsidR="00C52F80">
              <w:rPr>
                <w:b/>
                <w:sz w:val="16"/>
                <w:szCs w:val="16"/>
              </w:rPr>
              <w:br/>
            </w:r>
          </w:p>
          <w:p w14:paraId="54F66328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46DAEA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No current  treatment</w:t>
            </w:r>
          </w:p>
          <w:p w14:paraId="3848ED45" w14:textId="77777777" w:rsidR="001513D0" w:rsidRPr="003C102B" w:rsidRDefault="001513D0" w:rsidP="0098431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3C102B">
              <w:rPr>
                <w:b/>
                <w:sz w:val="16"/>
                <w:szCs w:val="16"/>
              </w:rPr>
              <w:t>N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=</w:t>
            </w:r>
            <w:r w:rsidR="001C4E4E" w:rsidRPr="003C102B">
              <w:rPr>
                <w:b/>
                <w:sz w:val="16"/>
                <w:szCs w:val="16"/>
              </w:rPr>
              <w:t xml:space="preserve"> </w:t>
            </w:r>
            <w:r w:rsidRPr="003C102B">
              <w:rPr>
                <w:b/>
                <w:sz w:val="16"/>
                <w:szCs w:val="16"/>
              </w:rPr>
              <w:t>122</w:t>
            </w:r>
          </w:p>
        </w:tc>
      </w:tr>
      <w:tr w:rsidR="001513D0" w:rsidRPr="003C102B" w14:paraId="75823AC9" w14:textId="77777777" w:rsidTr="004943B9"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6BFAF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Age in years, mean (SD)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B4631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45.4 </w:t>
            </w:r>
            <w:r w:rsidR="001C4E4E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(14.3)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49F38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55.6 (16.5)</w:t>
            </w:r>
            <w:r w:rsidRPr="003C102B">
              <w:rPr>
                <w:sz w:val="16"/>
                <w:szCs w:val="16"/>
                <w:vertAlign w:val="superscript"/>
              </w:rPr>
              <w:t>†††</w:t>
            </w:r>
          </w:p>
        </w:tc>
        <w:tc>
          <w:tcPr>
            <w:tcW w:w="31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11104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45.1 (16.1)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AB876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54.7 </w:t>
            </w:r>
            <w:r w:rsidR="001C4E4E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(11.4)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7773E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56.3 (12.2)</w:t>
            </w:r>
          </w:p>
        </w:tc>
        <w:tc>
          <w:tcPr>
            <w:tcW w:w="31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A6692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54.7 (15.2)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1D60F3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53.3 </w:t>
            </w:r>
            <w:r w:rsidR="001C4E4E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(12.3)</w:t>
            </w:r>
          </w:p>
        </w:tc>
        <w:tc>
          <w:tcPr>
            <w:tcW w:w="29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1D2B4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56.6 (12.3)</w:t>
            </w:r>
            <w:r w:rsidRPr="003C102B">
              <w:rPr>
                <w:sz w:val="16"/>
                <w:szCs w:val="16"/>
                <w:vertAlign w:val="superscript"/>
              </w:rPr>
              <w:t>††</w:t>
            </w:r>
          </w:p>
        </w:tc>
        <w:tc>
          <w:tcPr>
            <w:tcW w:w="313" w:type="pc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13582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48.2 (15.7)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29C3F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52.3 </w:t>
            </w:r>
            <w:r w:rsidR="001C4E4E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(14.0)</w:t>
            </w:r>
          </w:p>
        </w:tc>
        <w:tc>
          <w:tcPr>
            <w:tcW w:w="29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4E73B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56.1 (13.7)</w:t>
            </w:r>
          </w:p>
        </w:tc>
        <w:tc>
          <w:tcPr>
            <w:tcW w:w="313" w:type="pc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BA807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49.4 (17.1)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DFEDB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44.6 (13.3)***</w:t>
            </w:r>
          </w:p>
        </w:tc>
        <w:tc>
          <w:tcPr>
            <w:tcW w:w="29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AE4E3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57.5 (12.7)</w:t>
            </w:r>
            <w:r w:rsidRPr="003C102B">
              <w:rPr>
                <w:sz w:val="16"/>
                <w:szCs w:val="16"/>
                <w:vertAlign w:val="superscript"/>
              </w:rPr>
              <w:t>†††</w:t>
            </w:r>
          </w:p>
        </w:tc>
        <w:tc>
          <w:tcPr>
            <w:tcW w:w="313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FB15D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47.2 (16.9)</w:t>
            </w:r>
          </w:p>
        </w:tc>
      </w:tr>
      <w:tr w:rsidR="001513D0" w:rsidRPr="003C102B" w14:paraId="10D20F28" w14:textId="77777777" w:rsidTr="004943B9"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16351F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Females, n (%)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00B9A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5 </w:t>
            </w:r>
            <w:r w:rsidRPr="003C102B">
              <w:rPr>
                <w:sz w:val="16"/>
                <w:szCs w:val="16"/>
              </w:rPr>
              <w:br/>
              <w:t>(55.6)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DF423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38</w:t>
            </w:r>
            <w:r w:rsidRPr="003C102B">
              <w:rPr>
                <w:sz w:val="16"/>
                <w:szCs w:val="16"/>
              </w:rPr>
              <w:br/>
              <w:t xml:space="preserve"> (67.9)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D00B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64</w:t>
            </w:r>
            <w:r w:rsidRPr="003C102B">
              <w:rPr>
                <w:sz w:val="16"/>
                <w:szCs w:val="16"/>
              </w:rPr>
              <w:br/>
              <w:t xml:space="preserve"> (55.2)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105AA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9</w:t>
            </w:r>
            <w:r w:rsidRPr="003C102B">
              <w:rPr>
                <w:sz w:val="16"/>
                <w:szCs w:val="16"/>
              </w:rPr>
              <w:br/>
              <w:t xml:space="preserve"> (45.0)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34056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46</w:t>
            </w:r>
            <w:r w:rsidRPr="003C102B">
              <w:rPr>
                <w:sz w:val="16"/>
                <w:szCs w:val="16"/>
              </w:rPr>
              <w:br/>
              <w:t xml:space="preserve"> (58.2)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782AD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105</w:t>
            </w:r>
            <w:r w:rsidRPr="003C102B">
              <w:rPr>
                <w:sz w:val="16"/>
                <w:szCs w:val="16"/>
              </w:rPr>
              <w:br/>
              <w:t xml:space="preserve"> (52.2)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11316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11</w:t>
            </w:r>
            <w:r w:rsidRPr="003C102B">
              <w:rPr>
                <w:sz w:val="16"/>
                <w:szCs w:val="16"/>
              </w:rPr>
              <w:br/>
              <w:t xml:space="preserve"> (68.8)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56A23E4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21</w:t>
            </w:r>
            <w:r w:rsidRPr="003C102B">
              <w:rPr>
                <w:sz w:val="16"/>
                <w:szCs w:val="16"/>
              </w:rPr>
              <w:br/>
              <w:t xml:space="preserve"> (51.2)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3CD4A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53</w:t>
            </w:r>
            <w:r w:rsidRPr="003C102B">
              <w:rPr>
                <w:sz w:val="16"/>
                <w:szCs w:val="16"/>
              </w:rPr>
              <w:br/>
              <w:t xml:space="preserve"> (45.3)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B806B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</w:t>
            </w:r>
            <w:r w:rsidRPr="003C102B">
              <w:rPr>
                <w:sz w:val="16"/>
                <w:szCs w:val="16"/>
              </w:rPr>
              <w:br/>
              <w:t xml:space="preserve"> (50.0)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37E60C0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13</w:t>
            </w:r>
            <w:r w:rsidRPr="003C102B">
              <w:rPr>
                <w:sz w:val="16"/>
                <w:szCs w:val="16"/>
              </w:rPr>
              <w:br/>
              <w:t xml:space="preserve"> (65.0)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67F37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23</w:t>
            </w:r>
            <w:r w:rsidRPr="003C102B">
              <w:rPr>
                <w:sz w:val="16"/>
                <w:szCs w:val="16"/>
              </w:rPr>
              <w:br/>
              <w:t xml:space="preserve"> (44.2)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F4A37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</w:t>
            </w:r>
            <w:r w:rsidRPr="003C102B">
              <w:rPr>
                <w:sz w:val="16"/>
                <w:szCs w:val="16"/>
              </w:rPr>
              <w:br/>
              <w:t xml:space="preserve"> (43.8)*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412F76F3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55</w:t>
            </w:r>
            <w:r w:rsidRPr="003C102B">
              <w:rPr>
                <w:sz w:val="16"/>
                <w:szCs w:val="16"/>
              </w:rPr>
              <w:br/>
              <w:t xml:space="preserve"> (74.3)</w:t>
            </w:r>
            <w:r w:rsidRPr="003C102B">
              <w:rPr>
                <w:sz w:val="16"/>
                <w:szCs w:val="16"/>
                <w:vertAlign w:val="superscript"/>
              </w:rPr>
              <w:t>††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54F3320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66</w:t>
            </w:r>
            <w:r w:rsidRPr="003C102B">
              <w:rPr>
                <w:sz w:val="16"/>
                <w:szCs w:val="16"/>
              </w:rPr>
              <w:br/>
              <w:t xml:space="preserve"> (54.1)</w:t>
            </w:r>
          </w:p>
        </w:tc>
      </w:tr>
      <w:tr w:rsidR="001513D0" w:rsidRPr="003C102B" w14:paraId="2B5DCCDC" w14:textId="77777777" w:rsidTr="004943B9"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9C2D3F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White ethnicity, n (%)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80C12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7F956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93FAF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EDE13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A2F4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A5AA3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7FC283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3556272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29F8D6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3BFD82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76796746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7BDCC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D2350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5749533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330A409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NR</w:t>
            </w:r>
          </w:p>
        </w:tc>
      </w:tr>
      <w:tr w:rsidR="001513D0" w:rsidRPr="003C102B" w14:paraId="5B4EAEA1" w14:textId="77777777" w:rsidTr="004943B9"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8D722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3C102B">
              <w:rPr>
                <w:sz w:val="16"/>
                <w:szCs w:val="16"/>
              </w:rPr>
              <w:t>Employed, n (%)</w:t>
            </w:r>
            <w:r w:rsidRPr="003C102B">
              <w:rPr>
                <w:sz w:val="16"/>
                <w:szCs w:val="16"/>
                <w:vertAlign w:val="superscript"/>
              </w:rPr>
              <w:t>a</w:t>
            </w:r>
          </w:p>
          <w:p w14:paraId="44B20A91" w14:textId="77777777" w:rsidR="001513D0" w:rsidRPr="003C102B" w:rsidRDefault="00980222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Employed full-</w:t>
            </w:r>
            <w:proofErr w:type="spellStart"/>
            <w:r w:rsidR="001513D0" w:rsidRPr="003C102B">
              <w:rPr>
                <w:sz w:val="16"/>
                <w:szCs w:val="16"/>
              </w:rPr>
              <w:t>time</w:t>
            </w:r>
            <w:r w:rsidR="001513D0" w:rsidRPr="003C102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7D4C46FF" w14:textId="77777777" w:rsidR="001513D0" w:rsidRPr="003C102B" w:rsidRDefault="00980222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Employed part-</w:t>
            </w:r>
            <w:proofErr w:type="spellStart"/>
            <w:r w:rsidR="001513D0" w:rsidRPr="003C102B">
              <w:rPr>
                <w:sz w:val="16"/>
                <w:szCs w:val="16"/>
              </w:rPr>
              <w:t>time</w:t>
            </w:r>
            <w:r w:rsidR="001513D0" w:rsidRPr="003C102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724C9B2C" w14:textId="77777777" w:rsidR="001513D0" w:rsidRPr="003C102B" w:rsidRDefault="00980222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Self-</w:t>
            </w:r>
            <w:proofErr w:type="spellStart"/>
            <w:r w:rsidR="001513D0" w:rsidRPr="003C102B">
              <w:rPr>
                <w:sz w:val="16"/>
                <w:szCs w:val="16"/>
              </w:rPr>
              <w:t>employed</w:t>
            </w:r>
            <w:r w:rsidR="001513D0" w:rsidRPr="003C102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E9CE9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 (44.4)</w:t>
            </w:r>
            <w:r w:rsidRPr="003C102B">
              <w:rPr>
                <w:sz w:val="16"/>
                <w:szCs w:val="16"/>
              </w:rPr>
              <w:br/>
            </w:r>
          </w:p>
          <w:p w14:paraId="47A8189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 (50.0)</w:t>
            </w:r>
            <w:r w:rsidRPr="003C102B">
              <w:rPr>
                <w:sz w:val="16"/>
                <w:szCs w:val="16"/>
              </w:rPr>
              <w:br/>
            </w:r>
          </w:p>
          <w:p w14:paraId="16C4B55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 (50.0)</w:t>
            </w:r>
            <w:r w:rsidRPr="003C102B">
              <w:rPr>
                <w:sz w:val="16"/>
                <w:szCs w:val="16"/>
              </w:rPr>
              <w:br/>
            </w:r>
          </w:p>
          <w:p w14:paraId="136EC6C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D25F3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19 (33.9)</w:t>
            </w:r>
            <w:r w:rsidRPr="003C102B">
              <w:rPr>
                <w:sz w:val="16"/>
                <w:szCs w:val="16"/>
              </w:rPr>
              <w:br/>
            </w:r>
          </w:p>
          <w:p w14:paraId="2835AAB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13 (68.4)</w:t>
            </w:r>
            <w:r w:rsidRPr="003C102B">
              <w:rPr>
                <w:sz w:val="16"/>
                <w:szCs w:val="16"/>
              </w:rPr>
              <w:br/>
            </w:r>
          </w:p>
          <w:p w14:paraId="2DE2838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 (21.1)</w:t>
            </w:r>
            <w:r w:rsidRPr="003C102B">
              <w:rPr>
                <w:sz w:val="16"/>
                <w:szCs w:val="16"/>
              </w:rPr>
              <w:br/>
            </w:r>
          </w:p>
          <w:p w14:paraId="65DD68A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 (10.5)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3A90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72 (62.1)</w:t>
            </w:r>
            <w:r w:rsidRPr="003C102B">
              <w:rPr>
                <w:sz w:val="16"/>
                <w:szCs w:val="16"/>
              </w:rPr>
              <w:br/>
            </w:r>
          </w:p>
          <w:p w14:paraId="79774DE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53 (73.6)</w:t>
            </w:r>
            <w:r w:rsidRPr="003C102B">
              <w:rPr>
                <w:sz w:val="16"/>
                <w:szCs w:val="16"/>
              </w:rPr>
              <w:br/>
            </w:r>
          </w:p>
          <w:p w14:paraId="70F455C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13 (18.1)</w:t>
            </w:r>
            <w:r w:rsidRPr="003C102B">
              <w:rPr>
                <w:sz w:val="16"/>
                <w:szCs w:val="16"/>
              </w:rPr>
              <w:br/>
            </w:r>
          </w:p>
          <w:p w14:paraId="688BC2C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(8.3)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BC468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11 (55.0)</w:t>
            </w:r>
            <w:r w:rsidRPr="003C102B">
              <w:rPr>
                <w:sz w:val="16"/>
                <w:szCs w:val="16"/>
              </w:rPr>
              <w:br/>
            </w:r>
          </w:p>
          <w:p w14:paraId="55E9802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 (63.6)</w:t>
            </w:r>
            <w:r w:rsidRPr="003C102B">
              <w:rPr>
                <w:sz w:val="16"/>
                <w:szCs w:val="16"/>
              </w:rPr>
              <w:br/>
            </w:r>
          </w:p>
          <w:p w14:paraId="79E6485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(27.3)</w:t>
            </w:r>
            <w:r w:rsidRPr="003C102B">
              <w:rPr>
                <w:sz w:val="16"/>
                <w:szCs w:val="16"/>
              </w:rPr>
              <w:br/>
            </w:r>
          </w:p>
          <w:p w14:paraId="1271E1D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(9.1)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28DD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34 (43.0)</w:t>
            </w:r>
            <w:r w:rsidRPr="003C102B">
              <w:rPr>
                <w:sz w:val="16"/>
                <w:szCs w:val="16"/>
              </w:rPr>
              <w:br/>
            </w:r>
          </w:p>
          <w:p w14:paraId="3539221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19 (55.9)</w:t>
            </w:r>
            <w:r w:rsidRPr="003C102B">
              <w:rPr>
                <w:sz w:val="16"/>
                <w:szCs w:val="16"/>
              </w:rPr>
              <w:br/>
            </w:r>
          </w:p>
          <w:p w14:paraId="6BDCA44A" w14:textId="77777777" w:rsidR="001513D0" w:rsidRPr="003C102B" w:rsidRDefault="008D0E47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12</w:t>
            </w:r>
            <w:r w:rsidR="001513D0" w:rsidRPr="003C102B">
              <w:rPr>
                <w:sz w:val="16"/>
                <w:szCs w:val="16"/>
              </w:rPr>
              <w:t xml:space="preserve"> (</w:t>
            </w:r>
            <w:r w:rsidR="00A260F6" w:rsidRPr="003C102B">
              <w:rPr>
                <w:sz w:val="16"/>
                <w:szCs w:val="16"/>
              </w:rPr>
              <w:t>35.3</w:t>
            </w:r>
            <w:r w:rsidR="001513D0" w:rsidRPr="003C102B">
              <w:rPr>
                <w:sz w:val="16"/>
                <w:szCs w:val="16"/>
              </w:rPr>
              <w:t>)</w:t>
            </w:r>
            <w:r w:rsidR="001513D0" w:rsidRPr="003C102B">
              <w:rPr>
                <w:sz w:val="16"/>
                <w:szCs w:val="16"/>
              </w:rPr>
              <w:br/>
            </w:r>
          </w:p>
          <w:p w14:paraId="0A979AFB" w14:textId="77777777" w:rsidR="001513D0" w:rsidRPr="003C102B" w:rsidRDefault="008D0E47" w:rsidP="00A260F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</w:t>
            </w:r>
            <w:r w:rsidR="001513D0" w:rsidRPr="003C102B">
              <w:rPr>
                <w:sz w:val="16"/>
                <w:szCs w:val="16"/>
              </w:rPr>
              <w:t xml:space="preserve"> (</w:t>
            </w:r>
            <w:r w:rsidR="00A260F6" w:rsidRPr="003C102B">
              <w:rPr>
                <w:sz w:val="16"/>
                <w:szCs w:val="16"/>
              </w:rPr>
              <w:t>8</w:t>
            </w:r>
            <w:r w:rsidRPr="003C102B">
              <w:rPr>
                <w:sz w:val="16"/>
                <w:szCs w:val="16"/>
              </w:rPr>
              <w:t>.8</w:t>
            </w:r>
            <w:r w:rsidR="001513D0" w:rsidRPr="003C102B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21387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97 (48.3)</w:t>
            </w:r>
            <w:r w:rsidRPr="003C102B">
              <w:rPr>
                <w:sz w:val="16"/>
                <w:szCs w:val="16"/>
              </w:rPr>
              <w:br/>
            </w:r>
          </w:p>
          <w:p w14:paraId="168030A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57 (58.8)</w:t>
            </w:r>
            <w:r w:rsidRPr="003C102B">
              <w:rPr>
                <w:sz w:val="16"/>
                <w:szCs w:val="16"/>
              </w:rPr>
              <w:br/>
            </w:r>
          </w:p>
          <w:p w14:paraId="4ED76796" w14:textId="77777777" w:rsidR="001513D0" w:rsidRPr="003C102B" w:rsidRDefault="00A260F6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26</w:t>
            </w:r>
            <w:r w:rsidR="001513D0" w:rsidRPr="003C102B">
              <w:rPr>
                <w:sz w:val="16"/>
                <w:szCs w:val="16"/>
              </w:rPr>
              <w:t xml:space="preserve"> (</w:t>
            </w:r>
            <w:r w:rsidRPr="003C102B">
              <w:rPr>
                <w:sz w:val="16"/>
                <w:szCs w:val="16"/>
              </w:rPr>
              <w:t>26.8</w:t>
            </w:r>
            <w:r w:rsidR="001513D0" w:rsidRPr="003C102B">
              <w:rPr>
                <w:sz w:val="16"/>
                <w:szCs w:val="16"/>
              </w:rPr>
              <w:t>)</w:t>
            </w:r>
            <w:r w:rsidR="001513D0" w:rsidRPr="003C102B">
              <w:rPr>
                <w:sz w:val="16"/>
                <w:szCs w:val="16"/>
              </w:rPr>
              <w:br/>
            </w:r>
          </w:p>
          <w:p w14:paraId="38ADB511" w14:textId="77777777" w:rsidR="001513D0" w:rsidRPr="003C102B" w:rsidRDefault="00A260F6" w:rsidP="00A260F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14</w:t>
            </w:r>
            <w:r w:rsidR="001513D0" w:rsidRPr="003C102B">
              <w:rPr>
                <w:sz w:val="16"/>
                <w:szCs w:val="16"/>
              </w:rPr>
              <w:t xml:space="preserve"> (</w:t>
            </w:r>
            <w:r w:rsidRPr="003C102B">
              <w:rPr>
                <w:sz w:val="16"/>
                <w:szCs w:val="16"/>
              </w:rPr>
              <w:t>14.4</w:t>
            </w:r>
            <w:r w:rsidR="001513D0" w:rsidRPr="003C102B">
              <w:rPr>
                <w:sz w:val="16"/>
                <w:szCs w:val="16"/>
              </w:rPr>
              <w:t>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08234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8 (50.0)</w:t>
            </w:r>
            <w:r w:rsidRPr="003C102B">
              <w:rPr>
                <w:sz w:val="16"/>
                <w:szCs w:val="16"/>
              </w:rPr>
              <w:br/>
            </w:r>
          </w:p>
          <w:p w14:paraId="023DDC9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(37.5)</w:t>
            </w:r>
            <w:r w:rsidRPr="003C102B">
              <w:rPr>
                <w:sz w:val="16"/>
                <w:szCs w:val="16"/>
              </w:rPr>
              <w:br/>
            </w:r>
          </w:p>
          <w:p w14:paraId="1A44747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 (50.0)</w:t>
            </w:r>
            <w:r w:rsidRPr="003C102B">
              <w:rPr>
                <w:sz w:val="16"/>
                <w:szCs w:val="16"/>
              </w:rPr>
              <w:br/>
            </w:r>
          </w:p>
          <w:p w14:paraId="4F35748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(12.5)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50C4CB8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20 (48.8)</w:t>
            </w:r>
            <w:r w:rsidRPr="003C102B">
              <w:rPr>
                <w:sz w:val="16"/>
                <w:szCs w:val="16"/>
              </w:rPr>
              <w:br/>
            </w:r>
          </w:p>
          <w:p w14:paraId="28C06AA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10 (50.0)</w:t>
            </w:r>
            <w:r w:rsidRPr="003C102B">
              <w:rPr>
                <w:sz w:val="16"/>
                <w:szCs w:val="16"/>
              </w:rPr>
              <w:br/>
            </w:r>
          </w:p>
          <w:p w14:paraId="78C98C5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(15.0)</w:t>
            </w:r>
            <w:r w:rsidRPr="003C102B">
              <w:rPr>
                <w:sz w:val="16"/>
                <w:szCs w:val="16"/>
              </w:rPr>
              <w:br/>
            </w:r>
          </w:p>
          <w:p w14:paraId="671A04D3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 (35.0)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38126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73 (62.4)</w:t>
            </w:r>
            <w:r w:rsidRPr="003C102B">
              <w:rPr>
                <w:sz w:val="16"/>
                <w:szCs w:val="16"/>
              </w:rPr>
              <w:br/>
            </w:r>
          </w:p>
          <w:p w14:paraId="3E26EE02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43 (58.9)</w:t>
            </w:r>
            <w:r w:rsidRPr="003C102B">
              <w:rPr>
                <w:sz w:val="16"/>
                <w:szCs w:val="16"/>
              </w:rPr>
              <w:br/>
            </w:r>
          </w:p>
          <w:p w14:paraId="76858E7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</w:t>
            </w:r>
            <w:r w:rsidR="00A260F6" w:rsidRPr="003C102B">
              <w:rPr>
                <w:sz w:val="16"/>
                <w:szCs w:val="16"/>
              </w:rPr>
              <w:t>4</w:t>
            </w:r>
            <w:r w:rsidRPr="003C102B">
              <w:rPr>
                <w:sz w:val="16"/>
                <w:szCs w:val="16"/>
              </w:rPr>
              <w:t xml:space="preserve"> (</w:t>
            </w:r>
            <w:r w:rsidR="005261BF" w:rsidRPr="003C102B">
              <w:rPr>
                <w:sz w:val="16"/>
                <w:szCs w:val="16"/>
              </w:rPr>
              <w:t>19.2</w:t>
            </w:r>
            <w:r w:rsidRPr="003C102B">
              <w:rPr>
                <w:sz w:val="16"/>
                <w:szCs w:val="16"/>
              </w:rPr>
              <w:t>)</w:t>
            </w:r>
            <w:r w:rsidRPr="003C102B">
              <w:rPr>
                <w:sz w:val="16"/>
                <w:szCs w:val="16"/>
              </w:rPr>
              <w:br/>
            </w:r>
          </w:p>
          <w:p w14:paraId="7CB7D0A8" w14:textId="77777777" w:rsidR="001513D0" w:rsidRPr="003C102B" w:rsidRDefault="001513D0" w:rsidP="005261B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</w:t>
            </w:r>
            <w:r w:rsidR="00A260F6" w:rsidRPr="003C102B">
              <w:rPr>
                <w:sz w:val="16"/>
                <w:szCs w:val="16"/>
              </w:rPr>
              <w:t>6</w:t>
            </w:r>
            <w:r w:rsidRPr="003C102B">
              <w:rPr>
                <w:sz w:val="16"/>
                <w:szCs w:val="16"/>
              </w:rPr>
              <w:t xml:space="preserve"> (</w:t>
            </w:r>
            <w:r w:rsidR="005261BF" w:rsidRPr="003C102B">
              <w:rPr>
                <w:sz w:val="16"/>
                <w:szCs w:val="16"/>
              </w:rPr>
              <w:t>21.9</w:t>
            </w:r>
            <w:r w:rsidRPr="003C102B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CCC46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(62.5)</w:t>
            </w:r>
            <w:r w:rsidRPr="003C102B">
              <w:rPr>
                <w:sz w:val="16"/>
                <w:szCs w:val="16"/>
              </w:rPr>
              <w:br/>
            </w:r>
          </w:p>
          <w:p w14:paraId="74986C2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 (80.0)</w:t>
            </w:r>
            <w:r w:rsidRPr="003C102B">
              <w:rPr>
                <w:sz w:val="16"/>
                <w:szCs w:val="16"/>
              </w:rPr>
              <w:br/>
            </w:r>
          </w:p>
          <w:p w14:paraId="1679025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  <w:r w:rsidRPr="003C102B">
              <w:rPr>
                <w:sz w:val="16"/>
                <w:szCs w:val="16"/>
              </w:rPr>
              <w:br/>
            </w:r>
          </w:p>
          <w:p w14:paraId="3B5C4B4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(20.0)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5EC0C40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13 (65.0)</w:t>
            </w:r>
            <w:r w:rsidRPr="003C102B">
              <w:rPr>
                <w:sz w:val="16"/>
                <w:szCs w:val="16"/>
              </w:rPr>
              <w:br/>
            </w:r>
          </w:p>
          <w:p w14:paraId="242DF7B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(46.2)</w:t>
            </w:r>
            <w:r w:rsidRPr="003C102B">
              <w:rPr>
                <w:sz w:val="16"/>
                <w:szCs w:val="16"/>
              </w:rPr>
              <w:br/>
            </w:r>
          </w:p>
          <w:p w14:paraId="1285353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(38.5)</w:t>
            </w:r>
            <w:r w:rsidRPr="003C102B">
              <w:rPr>
                <w:sz w:val="16"/>
                <w:szCs w:val="16"/>
              </w:rPr>
              <w:br/>
            </w:r>
          </w:p>
          <w:p w14:paraId="1B587ED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 (15.4)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06C67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34 (65.4)</w:t>
            </w:r>
            <w:r w:rsidRPr="003C102B">
              <w:rPr>
                <w:sz w:val="16"/>
                <w:szCs w:val="16"/>
              </w:rPr>
              <w:br/>
            </w:r>
          </w:p>
          <w:p w14:paraId="77F96EB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21 (61.8)</w:t>
            </w:r>
            <w:r w:rsidRPr="003C102B">
              <w:rPr>
                <w:sz w:val="16"/>
                <w:szCs w:val="16"/>
              </w:rPr>
              <w:br/>
            </w:r>
          </w:p>
          <w:p w14:paraId="3719635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 (20.6)</w:t>
            </w:r>
            <w:r w:rsidRPr="003C102B">
              <w:rPr>
                <w:sz w:val="16"/>
                <w:szCs w:val="16"/>
              </w:rPr>
              <w:br/>
            </w:r>
          </w:p>
          <w:p w14:paraId="6405841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(17.6)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8F44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10 (62.5)</w:t>
            </w:r>
            <w:r w:rsidRPr="003C102B">
              <w:rPr>
                <w:sz w:val="16"/>
                <w:szCs w:val="16"/>
              </w:rPr>
              <w:br/>
            </w:r>
          </w:p>
          <w:p w14:paraId="66B0B2D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8 (80.0)</w:t>
            </w:r>
            <w:r w:rsidRPr="003C102B">
              <w:rPr>
                <w:sz w:val="16"/>
                <w:szCs w:val="16"/>
              </w:rPr>
              <w:br/>
            </w:r>
          </w:p>
          <w:p w14:paraId="23C9DAE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(10.0)</w:t>
            </w:r>
            <w:r w:rsidRPr="003C102B">
              <w:rPr>
                <w:sz w:val="16"/>
                <w:szCs w:val="16"/>
              </w:rPr>
              <w:br/>
            </w:r>
          </w:p>
          <w:p w14:paraId="11DF2F2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(10.0)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3A219CB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25 (33.8)</w:t>
            </w:r>
            <w:r w:rsidRPr="003C102B">
              <w:rPr>
                <w:sz w:val="16"/>
                <w:szCs w:val="16"/>
              </w:rPr>
              <w:br/>
            </w:r>
          </w:p>
          <w:p w14:paraId="36865B12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17 (68.0)</w:t>
            </w:r>
            <w:r w:rsidRPr="003C102B">
              <w:rPr>
                <w:sz w:val="16"/>
                <w:szCs w:val="16"/>
              </w:rPr>
              <w:br/>
            </w:r>
          </w:p>
          <w:p w14:paraId="5B6090A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(12.0)</w:t>
            </w:r>
            <w:r w:rsidRPr="003C102B">
              <w:rPr>
                <w:sz w:val="16"/>
                <w:szCs w:val="16"/>
              </w:rPr>
              <w:br/>
            </w:r>
          </w:p>
          <w:p w14:paraId="229A9C6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(20.0)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206F02A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76 (62.3)</w:t>
            </w:r>
            <w:r w:rsidRPr="003C102B">
              <w:rPr>
                <w:sz w:val="16"/>
                <w:szCs w:val="16"/>
              </w:rPr>
              <w:br/>
            </w:r>
          </w:p>
          <w:p w14:paraId="5DC63F7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53 (69.7)</w:t>
            </w:r>
            <w:r w:rsidRPr="003C102B">
              <w:rPr>
                <w:sz w:val="16"/>
                <w:szCs w:val="16"/>
              </w:rPr>
              <w:br/>
            </w:r>
          </w:p>
          <w:p w14:paraId="197EE22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16 (21.1)</w:t>
            </w:r>
            <w:r w:rsidRPr="003C102B">
              <w:rPr>
                <w:sz w:val="16"/>
                <w:szCs w:val="16"/>
              </w:rPr>
              <w:br/>
            </w:r>
          </w:p>
          <w:p w14:paraId="33B5AA2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 (9.2)</w:t>
            </w:r>
          </w:p>
        </w:tc>
      </w:tr>
      <w:tr w:rsidR="001513D0" w:rsidRPr="003C102B" w14:paraId="423614AA" w14:textId="77777777" w:rsidTr="004943B9"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E435B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Health insurance,</w:t>
            </w:r>
            <w:r w:rsidR="00980222" w:rsidRPr="003C102B">
              <w:rPr>
                <w:sz w:val="16"/>
                <w:szCs w:val="16"/>
              </w:rPr>
              <w:t xml:space="preserve"> </w:t>
            </w:r>
            <w:r w:rsidRPr="003C102B">
              <w:rPr>
                <w:sz w:val="16"/>
                <w:szCs w:val="16"/>
              </w:rPr>
              <w:t>N, n (%)</w:t>
            </w:r>
            <w:r w:rsidRPr="003C102B">
              <w:rPr>
                <w:sz w:val="16"/>
                <w:szCs w:val="16"/>
                <w:vertAlign w:val="superscript"/>
              </w:rPr>
              <w:t>c</w:t>
            </w:r>
            <w:r w:rsidRPr="003C102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BAF758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9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9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AF930E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54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54 </w:t>
            </w:r>
            <w:r w:rsidRPr="003C102B">
              <w:rPr>
                <w:sz w:val="16"/>
                <w:szCs w:val="16"/>
              </w:rPr>
              <w:br/>
              <w:t>(</w:t>
            </w:r>
            <w:r w:rsidR="008F348A" w:rsidRPr="003C102B">
              <w:rPr>
                <w:sz w:val="16"/>
                <w:szCs w:val="16"/>
              </w:rPr>
              <w:t>100.0</w:t>
            </w:r>
            <w:r w:rsidRPr="003C102B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A960BE" w14:textId="77777777" w:rsidR="001513D0" w:rsidRPr="003C102B" w:rsidRDefault="008D0E47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106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106</w:t>
            </w:r>
            <w:r w:rsidR="001513D0" w:rsidRPr="003C102B">
              <w:rPr>
                <w:sz w:val="16"/>
                <w:szCs w:val="16"/>
              </w:rPr>
              <w:br/>
              <w:t xml:space="preserve"> (91.5)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13F27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20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20</w:t>
            </w:r>
            <w:r w:rsidRPr="003C102B">
              <w:rPr>
                <w:sz w:val="16"/>
                <w:szCs w:val="16"/>
              </w:rPr>
              <w:br/>
              <w:t xml:space="preserve"> (100.0)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1084C0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79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78 </w:t>
            </w:r>
            <w:r w:rsidRPr="003C102B">
              <w:rPr>
                <w:sz w:val="16"/>
                <w:szCs w:val="16"/>
              </w:rPr>
              <w:br/>
              <w:t>(98.7)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17B77" w14:textId="77777777" w:rsidR="001513D0" w:rsidRPr="003C102B" w:rsidRDefault="00A260F6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201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195</w:t>
            </w:r>
            <w:r w:rsidR="001513D0" w:rsidRPr="003C102B">
              <w:rPr>
                <w:sz w:val="16"/>
                <w:szCs w:val="16"/>
              </w:rPr>
              <w:br/>
              <w:t xml:space="preserve"> (9</w:t>
            </w:r>
            <w:r w:rsidRPr="003C102B">
              <w:rPr>
                <w:sz w:val="16"/>
                <w:szCs w:val="16"/>
              </w:rPr>
              <w:t>7</w:t>
            </w:r>
            <w:r w:rsidR="001513D0" w:rsidRPr="003C102B">
              <w:rPr>
                <w:sz w:val="16"/>
                <w:szCs w:val="16"/>
              </w:rPr>
              <w:t>.</w:t>
            </w:r>
            <w:r w:rsidRPr="003C102B">
              <w:rPr>
                <w:sz w:val="16"/>
                <w:szCs w:val="16"/>
              </w:rPr>
              <w:t>0</w:t>
            </w:r>
            <w:r w:rsidR="001513D0" w:rsidRPr="003C102B">
              <w:rPr>
                <w:sz w:val="16"/>
                <w:szCs w:val="16"/>
              </w:rPr>
              <w:t>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AA432B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12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12</w:t>
            </w:r>
            <w:r w:rsidRPr="003C102B">
              <w:rPr>
                <w:sz w:val="16"/>
                <w:szCs w:val="16"/>
              </w:rPr>
              <w:br/>
              <w:t xml:space="preserve"> (100.0)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66DFB8A3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39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39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BB3443" w14:textId="77777777" w:rsidR="001513D0" w:rsidRPr="003C102B" w:rsidRDefault="00F1091C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98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98</w:t>
            </w:r>
            <w:r w:rsidR="001513D0" w:rsidRPr="003C102B">
              <w:rPr>
                <w:sz w:val="16"/>
                <w:szCs w:val="16"/>
              </w:rPr>
              <w:t xml:space="preserve"> </w:t>
            </w:r>
            <w:r w:rsidR="001513D0"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D0A929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8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8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4EF653EC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20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20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FE7041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</w:t>
            </w:r>
            <w:r w:rsidR="00F1091C" w:rsidRPr="003C102B">
              <w:rPr>
                <w:sz w:val="16"/>
                <w:szCs w:val="16"/>
              </w:rPr>
              <w:t>0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5</w:t>
            </w:r>
            <w:r w:rsidR="00F1091C" w:rsidRPr="003C102B">
              <w:rPr>
                <w:sz w:val="16"/>
                <w:szCs w:val="16"/>
              </w:rPr>
              <w:t>0</w:t>
            </w:r>
            <w:r w:rsidRPr="003C102B">
              <w:rPr>
                <w:sz w:val="16"/>
                <w:szCs w:val="16"/>
              </w:rPr>
              <w:t xml:space="preserve">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25608D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14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14</w:t>
            </w:r>
            <w:r w:rsidRPr="003C102B">
              <w:rPr>
                <w:sz w:val="16"/>
                <w:szCs w:val="16"/>
              </w:rPr>
              <w:br/>
              <w:t xml:space="preserve"> (100.0)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2AF5F37D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59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59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388ADC66" w14:textId="77777777" w:rsidR="001513D0" w:rsidRPr="003C102B" w:rsidRDefault="001513D0" w:rsidP="009802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107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 xml:space="preserve">107 </w:t>
            </w:r>
            <w:r w:rsidRPr="003C102B">
              <w:rPr>
                <w:sz w:val="16"/>
                <w:szCs w:val="16"/>
              </w:rPr>
              <w:br/>
              <w:t>(100.0)</w:t>
            </w:r>
          </w:p>
        </w:tc>
      </w:tr>
      <w:tr w:rsidR="001513D0" w:rsidRPr="003C102B" w14:paraId="2C391560" w14:textId="77777777" w:rsidTr="004943B9"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C38EE8" w14:textId="343118CA" w:rsidR="001513D0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BMI</w:t>
            </w:r>
            <w:r w:rsidR="004569F5">
              <w:rPr>
                <w:sz w:val="16"/>
                <w:szCs w:val="16"/>
              </w:rPr>
              <w:t xml:space="preserve"> kg/m</w:t>
            </w:r>
            <w:r w:rsidR="004569F5" w:rsidRPr="004569F5">
              <w:rPr>
                <w:sz w:val="16"/>
                <w:szCs w:val="16"/>
                <w:vertAlign w:val="superscript"/>
              </w:rPr>
              <w:t>2</w:t>
            </w:r>
            <w:r w:rsidRPr="003C102B">
              <w:rPr>
                <w:sz w:val="16"/>
                <w:szCs w:val="16"/>
              </w:rPr>
              <w:t>, n (%)</w:t>
            </w:r>
          </w:p>
          <w:p w14:paraId="0F9C7478" w14:textId="43B9ABBD" w:rsidR="004569F5" w:rsidRPr="003C102B" w:rsidRDefault="004569F5" w:rsidP="004569F5">
            <w:pPr>
              <w:spacing w:before="120" w:after="12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  <w:p w14:paraId="7C4E2941" w14:textId="77777777" w:rsidR="001513D0" w:rsidRPr="003C102B" w:rsidRDefault="001513D0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&lt;18.5</w:t>
            </w:r>
          </w:p>
          <w:p w14:paraId="5D918DAF" w14:textId="77777777" w:rsidR="001513D0" w:rsidRPr="003C102B" w:rsidRDefault="001513D0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18.5–&lt;25</w:t>
            </w:r>
          </w:p>
          <w:p w14:paraId="33F56225" w14:textId="77777777" w:rsidR="001513D0" w:rsidRPr="003C102B" w:rsidRDefault="001513D0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25–&lt;30</w:t>
            </w:r>
          </w:p>
          <w:p w14:paraId="67C2EAAC" w14:textId="77777777" w:rsidR="001513D0" w:rsidRPr="003C102B" w:rsidRDefault="001513D0" w:rsidP="00984319">
            <w:pPr>
              <w:spacing w:before="120" w:after="120"/>
              <w:ind w:left="57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≥30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B1C265" w14:textId="5A90BB43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07E9479A" w14:textId="08888952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14:paraId="2D7B647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71CA503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(55.6)</w:t>
            </w:r>
          </w:p>
          <w:p w14:paraId="7975560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1 (11.1)</w:t>
            </w:r>
          </w:p>
          <w:p w14:paraId="25714B6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(33.3)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660BE1" w14:textId="7D6CEBA4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1B6C8623" w14:textId="2178D8AC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  <w:p w14:paraId="13E2745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(9.1)</w:t>
            </w:r>
          </w:p>
          <w:p w14:paraId="7195A03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15 (27.3)</w:t>
            </w:r>
          </w:p>
          <w:p w14:paraId="142F644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22 (40.0)</w:t>
            </w:r>
          </w:p>
          <w:p w14:paraId="7927920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13 (23.6)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1AB969" w14:textId="5698E31F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2D62A01E" w14:textId="341D03DE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  <w:p w14:paraId="6247F67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(5.4)</w:t>
            </w:r>
          </w:p>
          <w:p w14:paraId="7DC62C4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45 (40.2)</w:t>
            </w:r>
          </w:p>
          <w:p w14:paraId="369DC13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37 (33.0)</w:t>
            </w:r>
          </w:p>
          <w:p w14:paraId="5D09322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24 (21.4)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D66C65" w14:textId="424DEF82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3BA5699A" w14:textId="582A3D21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14:paraId="7109312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08B0D7C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(5.0)</w:t>
            </w:r>
          </w:p>
          <w:p w14:paraId="0351CE6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6 (30.0)</w:t>
            </w:r>
          </w:p>
          <w:p w14:paraId="7466E262" w14:textId="77777777" w:rsidR="001513D0" w:rsidRPr="003C102B" w:rsidRDefault="001513D0" w:rsidP="00A260F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</w:t>
            </w:r>
            <w:r w:rsidR="00A260F6" w:rsidRPr="003C102B">
              <w:rPr>
                <w:sz w:val="16"/>
                <w:szCs w:val="16"/>
              </w:rPr>
              <w:t>3</w:t>
            </w:r>
            <w:r w:rsidRPr="003C102B">
              <w:rPr>
                <w:sz w:val="16"/>
                <w:szCs w:val="16"/>
              </w:rPr>
              <w:t xml:space="preserve"> (65.0)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07BB92" w14:textId="42EA207F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53D11674" w14:textId="60851463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  <w:p w14:paraId="05B3A516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57D0F6B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22 (29.7)</w:t>
            </w:r>
          </w:p>
          <w:p w14:paraId="0694928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22 (29.7)</w:t>
            </w:r>
          </w:p>
          <w:p w14:paraId="0CC6480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30 (40.5)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C5AEC6" w14:textId="2AED92E9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1757545B" w14:textId="06180667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  <w:p w14:paraId="13CEBC4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(1.6)</w:t>
            </w:r>
          </w:p>
          <w:p w14:paraId="7D1A655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59 (30.4)</w:t>
            </w:r>
          </w:p>
          <w:p w14:paraId="78AE50C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71 (36.6)</w:t>
            </w:r>
          </w:p>
          <w:p w14:paraId="525DFFD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61 (31.4)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41114F" w14:textId="7729C843" w:rsidR="004569F5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25592A9A" w14:textId="39AAA9CE" w:rsidR="001513D0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14:paraId="68C4199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(40.0)</w:t>
            </w:r>
          </w:p>
          <w:p w14:paraId="461729F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(20.0)</w:t>
            </w:r>
          </w:p>
          <w:p w14:paraId="01B2070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6 (40.0)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25C57682" w14:textId="18F4A775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5935FB76" w14:textId="40D58B49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  <w:p w14:paraId="23602B9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3B7488C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13 (33.3)</w:t>
            </w:r>
          </w:p>
          <w:p w14:paraId="00B04D7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14 (35.9)</w:t>
            </w:r>
          </w:p>
          <w:p w14:paraId="06982B1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12 (30.8)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9E3EE" w14:textId="7CC8E361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06FCBCE1" w14:textId="5877F608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  <w:p w14:paraId="7469E6E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(4.3)</w:t>
            </w:r>
          </w:p>
          <w:p w14:paraId="1DCB0FE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48 (41.4)</w:t>
            </w:r>
          </w:p>
          <w:p w14:paraId="122DC59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36 (31.0)</w:t>
            </w:r>
          </w:p>
          <w:p w14:paraId="0102264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27 (23.3)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83EF6D" w14:textId="41C80310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28E6C381" w14:textId="19F1032E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14:paraId="4284FCD2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02E3C987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(37.5)</w:t>
            </w:r>
          </w:p>
          <w:p w14:paraId="77B6ED3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4 (50.0)</w:t>
            </w:r>
          </w:p>
          <w:p w14:paraId="3FB791D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 (12.5)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01B7D9C1" w14:textId="312A5C59" w:rsidR="004569F5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37E6F572" w14:textId="63711EE7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14:paraId="7C09EC5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23BC5C9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8 (40.0)</w:t>
            </w:r>
          </w:p>
          <w:p w14:paraId="0C39ABE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7 (35.0)</w:t>
            </w:r>
          </w:p>
          <w:p w14:paraId="1B84B7F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(25.0)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91C8DB" w14:textId="41258C83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3262D821" w14:textId="05296FCC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  <w:p w14:paraId="6CD362C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4 (7.8)</w:t>
            </w:r>
          </w:p>
          <w:p w14:paraId="0480873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19 (37.2)</w:t>
            </w:r>
          </w:p>
          <w:p w14:paraId="51D0219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20 (39.2)</w:t>
            </w:r>
          </w:p>
          <w:p w14:paraId="38A6A60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8 (15.7)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3C4F81" w14:textId="588C50AF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150A28EE" w14:textId="2FE589E5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14:paraId="60C2F67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</w:t>
            </w:r>
          </w:p>
          <w:p w14:paraId="3275C43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(54.6)</w:t>
            </w:r>
          </w:p>
          <w:p w14:paraId="6AF63AE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2 (18.2)</w:t>
            </w:r>
          </w:p>
          <w:p w14:paraId="033F0C4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 (27.3)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24C707F1" w14:textId="1A003446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41D0FC1E" w14:textId="2831918C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  <w:p w14:paraId="02885D9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 (3.1)</w:t>
            </w:r>
          </w:p>
          <w:p w14:paraId="447BBE8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14 (21.5)</w:t>
            </w:r>
          </w:p>
          <w:p w14:paraId="5A48215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23 (35.4)</w:t>
            </w:r>
          </w:p>
          <w:p w14:paraId="1C35276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26 (40.0)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3E3692B5" w14:textId="14E22E16" w:rsidR="001513D0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/>
            </w:r>
          </w:p>
          <w:p w14:paraId="0964D395" w14:textId="21F9AC53" w:rsidR="004569F5" w:rsidRPr="003C102B" w:rsidRDefault="004569F5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  <w:p w14:paraId="4EA70B3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 (5.7)</w:t>
            </w:r>
          </w:p>
          <w:p w14:paraId="7966E2B2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26 (30.0)</w:t>
            </w:r>
          </w:p>
          <w:p w14:paraId="7B13C81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32 (36.4)</w:t>
            </w:r>
          </w:p>
          <w:p w14:paraId="40EF025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25 (28.4)</w:t>
            </w:r>
          </w:p>
        </w:tc>
      </w:tr>
      <w:tr w:rsidR="001513D0" w:rsidRPr="003C102B" w14:paraId="7B96A6C4" w14:textId="77777777" w:rsidTr="004943B9">
        <w:tc>
          <w:tcPr>
            <w:tcW w:w="36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F5DAF2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lastRenderedPageBreak/>
              <w:t>Current smoker, n (%)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DD2BF1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6 (66.7)**</w:t>
            </w:r>
            <w:r w:rsidRPr="003C102B">
              <w:rPr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EB6E9A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12 </w:t>
            </w:r>
            <w:r w:rsidRPr="003C102B">
              <w:rPr>
                <w:sz w:val="16"/>
                <w:szCs w:val="16"/>
              </w:rPr>
              <w:br/>
              <w:t>(21.4)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FEF0A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35</w:t>
            </w:r>
            <w:r w:rsidRPr="003C102B">
              <w:rPr>
                <w:sz w:val="16"/>
                <w:szCs w:val="16"/>
              </w:rPr>
              <w:br/>
              <w:t xml:space="preserve"> (30.2)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63D18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5</w:t>
            </w:r>
            <w:r w:rsidRPr="003C102B">
              <w:rPr>
                <w:sz w:val="16"/>
                <w:szCs w:val="16"/>
              </w:rPr>
              <w:br/>
              <w:t xml:space="preserve"> (25.0)</w:t>
            </w:r>
          </w:p>
        </w:tc>
        <w:tc>
          <w:tcPr>
            <w:tcW w:w="2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69CFD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22</w:t>
            </w:r>
            <w:r w:rsidRPr="003C102B">
              <w:rPr>
                <w:sz w:val="16"/>
                <w:szCs w:val="16"/>
              </w:rPr>
              <w:br/>
              <w:t xml:space="preserve"> (27.9)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6E33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80</w:t>
            </w:r>
            <w:r w:rsidRPr="003C102B">
              <w:rPr>
                <w:sz w:val="16"/>
                <w:szCs w:val="16"/>
              </w:rPr>
              <w:br/>
              <w:t xml:space="preserve"> (39.8)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58723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7</w:t>
            </w:r>
            <w:r w:rsidRPr="003C102B">
              <w:rPr>
                <w:sz w:val="16"/>
                <w:szCs w:val="16"/>
              </w:rPr>
              <w:br/>
              <w:t xml:space="preserve"> (43.8)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5022F77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20 </w:t>
            </w:r>
            <w:r w:rsidRPr="003C102B">
              <w:rPr>
                <w:sz w:val="16"/>
                <w:szCs w:val="16"/>
              </w:rPr>
              <w:br/>
              <w:t>(48.8)</w:t>
            </w:r>
            <w:r w:rsidRPr="003C102B">
              <w:rPr>
                <w:sz w:val="16"/>
                <w:szCs w:val="16"/>
                <w:vertAlign w:val="superscript"/>
              </w:rPr>
              <w:t>††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7C1BE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30</w:t>
            </w:r>
            <w:r w:rsidRPr="003C102B">
              <w:rPr>
                <w:sz w:val="16"/>
                <w:szCs w:val="16"/>
              </w:rPr>
              <w:br/>
              <w:t xml:space="preserve"> (25.6)</w:t>
            </w:r>
          </w:p>
        </w:tc>
        <w:tc>
          <w:tcPr>
            <w:tcW w:w="320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47ED1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7 </w:t>
            </w:r>
            <w:r w:rsidRPr="003C102B">
              <w:rPr>
                <w:sz w:val="16"/>
                <w:szCs w:val="16"/>
              </w:rPr>
              <w:br/>
              <w:t>(87.5)*</w:t>
            </w:r>
            <w:r w:rsidRPr="003C102B">
              <w:rPr>
                <w:sz w:val="16"/>
                <w:szCs w:val="16"/>
                <w:vertAlign w:val="superscript"/>
              </w:rPr>
              <w:t>†††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6E5FB30B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7 </w:t>
            </w:r>
            <w:r w:rsidRPr="003C102B">
              <w:rPr>
                <w:sz w:val="16"/>
                <w:szCs w:val="16"/>
              </w:rPr>
              <w:br/>
              <w:t>(35.0)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649A9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13 </w:t>
            </w:r>
            <w:r w:rsidRPr="003C102B">
              <w:rPr>
                <w:sz w:val="16"/>
                <w:szCs w:val="16"/>
              </w:rPr>
              <w:br/>
              <w:t>(25.0)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8C6F5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8 </w:t>
            </w:r>
            <w:r w:rsidRPr="003C102B">
              <w:rPr>
                <w:sz w:val="16"/>
                <w:szCs w:val="16"/>
              </w:rPr>
              <w:br/>
              <w:t>(50.0)</w:t>
            </w:r>
          </w:p>
        </w:tc>
        <w:tc>
          <w:tcPr>
            <w:tcW w:w="298" w:type="pct"/>
            <w:tcMar>
              <w:left w:w="57" w:type="dxa"/>
              <w:right w:w="57" w:type="dxa"/>
            </w:tcMar>
            <w:vAlign w:val="center"/>
          </w:tcPr>
          <w:p w14:paraId="04987BE8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21</w:t>
            </w:r>
            <w:r w:rsidRPr="003C102B">
              <w:rPr>
                <w:sz w:val="16"/>
                <w:szCs w:val="16"/>
              </w:rPr>
              <w:br/>
              <w:t xml:space="preserve"> (28.4)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68D62D59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37</w:t>
            </w:r>
            <w:r w:rsidRPr="003C102B">
              <w:rPr>
                <w:sz w:val="16"/>
                <w:szCs w:val="16"/>
              </w:rPr>
              <w:br/>
              <w:t xml:space="preserve"> (30.3)</w:t>
            </w:r>
          </w:p>
        </w:tc>
      </w:tr>
      <w:tr w:rsidR="001513D0" w:rsidRPr="003C102B" w14:paraId="16A81C5D" w14:textId="77777777" w:rsidTr="004943B9">
        <w:tc>
          <w:tcPr>
            <w:tcW w:w="3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889B92" w14:textId="77777777" w:rsidR="001513D0" w:rsidRPr="003C102B" w:rsidRDefault="001513D0" w:rsidP="00984319">
            <w:pPr>
              <w:spacing w:before="120" w:after="120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Adjusted </w:t>
            </w:r>
            <w:proofErr w:type="spellStart"/>
            <w:r w:rsidRPr="003C102B">
              <w:rPr>
                <w:sz w:val="16"/>
                <w:szCs w:val="16"/>
              </w:rPr>
              <w:t>Charlson</w:t>
            </w:r>
            <w:proofErr w:type="spellEnd"/>
            <w:r w:rsidRPr="003C102B">
              <w:rPr>
                <w:sz w:val="16"/>
                <w:szCs w:val="16"/>
              </w:rPr>
              <w:t xml:space="preserve"> Comorbidity Index score, mean (SD)</w:t>
            </w:r>
            <w:r w:rsidRPr="003C102B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51F4E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0.78 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(1.64)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EE96D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0.64 (1.18)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DB84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0.37 (0.89)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72CEF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0.90 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(0.97)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7B81E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1.24 (1.51)</w:t>
            </w:r>
            <w:r w:rsidRPr="003C102B">
              <w:rPr>
                <w:sz w:val="16"/>
                <w:szCs w:val="16"/>
                <w:vertAlign w:val="superscript"/>
              </w:rPr>
              <w:t>††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3415A0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0.74 (1.42)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2E5B4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0.56 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(1.09)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7005C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0.46 (0.81)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99DD4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0.32 (0.74)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CC06DF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1.88 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(2.30)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309DDC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1.00 (1.38)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24DCB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0.42 (0.78)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3F925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 xml:space="preserve">3.06 </w:t>
            </w:r>
            <w:r w:rsidR="00980222" w:rsidRPr="003C102B">
              <w:rPr>
                <w:sz w:val="16"/>
                <w:szCs w:val="16"/>
              </w:rPr>
              <w:br/>
            </w:r>
            <w:r w:rsidRPr="003C102B">
              <w:rPr>
                <w:sz w:val="16"/>
                <w:szCs w:val="16"/>
              </w:rPr>
              <w:t>(5.92)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EA0824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0.59 (0.89)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46FEC2" w14:textId="77777777" w:rsidR="001513D0" w:rsidRPr="003C102B" w:rsidRDefault="001513D0" w:rsidP="009843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C102B">
              <w:rPr>
                <w:sz w:val="16"/>
                <w:szCs w:val="16"/>
              </w:rPr>
              <w:t>0.37 (1.02)</w:t>
            </w:r>
          </w:p>
        </w:tc>
      </w:tr>
    </w:tbl>
    <w:p w14:paraId="4A54E4FD" w14:textId="0C4C8A12" w:rsidR="001513D0" w:rsidRPr="003C102B" w:rsidRDefault="00102CAF" w:rsidP="00C42A7F">
      <w:pPr>
        <w:spacing w:before="120" w:after="120" w:line="276" w:lineRule="auto"/>
        <w:rPr>
          <w:sz w:val="20"/>
        </w:rPr>
      </w:pPr>
      <w:r w:rsidRPr="003C102B">
        <w:rPr>
          <w:sz w:val="20"/>
        </w:rPr>
        <w:t>*</w:t>
      </w:r>
      <w:r w:rsidRPr="003C102B">
        <w:rPr>
          <w:i/>
          <w:sz w:val="20"/>
        </w:rPr>
        <w:t>P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≤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0</w:t>
      </w:r>
      <w:r w:rsidRPr="003C102B">
        <w:rPr>
          <w:sz w:val="20"/>
        </w:rPr>
        <w:t>.05, **</w:t>
      </w:r>
      <w:r w:rsidRPr="003C102B">
        <w:rPr>
          <w:i/>
          <w:sz w:val="20"/>
        </w:rPr>
        <w:t>P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&lt;</w:t>
      </w:r>
      <w:r w:rsidRPr="003C102B">
        <w:rPr>
          <w:sz w:val="20"/>
        </w:rPr>
        <w:t xml:space="preserve"> 0.01, ***</w:t>
      </w:r>
      <w:r w:rsidRPr="003C102B">
        <w:rPr>
          <w:i/>
          <w:sz w:val="20"/>
        </w:rPr>
        <w:t>P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&lt;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0.001 vs</w:t>
      </w:r>
      <w:r w:rsidR="00980222" w:rsidRPr="003C102B">
        <w:rPr>
          <w:sz w:val="20"/>
        </w:rPr>
        <w:t>.</w:t>
      </w:r>
      <w:r w:rsidR="001513D0" w:rsidRPr="003C102B">
        <w:rPr>
          <w:sz w:val="20"/>
        </w:rPr>
        <w:t xml:space="preserve"> other; </w:t>
      </w:r>
      <w:r w:rsidR="001513D0" w:rsidRPr="003C102B">
        <w:rPr>
          <w:sz w:val="20"/>
          <w:vertAlign w:val="superscript"/>
        </w:rPr>
        <w:t>†</w:t>
      </w:r>
      <w:r w:rsidRPr="003C102B">
        <w:rPr>
          <w:i/>
          <w:sz w:val="20"/>
        </w:rPr>
        <w:t>P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≤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 xml:space="preserve">0.05, </w:t>
      </w:r>
      <w:r w:rsidR="001513D0" w:rsidRPr="003C102B">
        <w:rPr>
          <w:sz w:val="20"/>
          <w:vertAlign w:val="superscript"/>
        </w:rPr>
        <w:t>††</w:t>
      </w:r>
      <w:r w:rsidRPr="003C102B">
        <w:rPr>
          <w:i/>
          <w:sz w:val="20"/>
        </w:rPr>
        <w:t>P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≤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 xml:space="preserve">0.01, </w:t>
      </w:r>
      <w:r w:rsidR="001513D0" w:rsidRPr="003C102B">
        <w:rPr>
          <w:sz w:val="20"/>
          <w:vertAlign w:val="superscript"/>
        </w:rPr>
        <w:t>†††</w:t>
      </w:r>
      <w:r w:rsidRPr="003C102B">
        <w:rPr>
          <w:i/>
          <w:sz w:val="20"/>
        </w:rPr>
        <w:t>P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≤</w:t>
      </w:r>
      <w:r w:rsidRPr="003C102B">
        <w:rPr>
          <w:sz w:val="20"/>
        </w:rPr>
        <w:t xml:space="preserve"> </w:t>
      </w:r>
      <w:r w:rsidR="001513D0" w:rsidRPr="003C102B">
        <w:rPr>
          <w:sz w:val="20"/>
        </w:rPr>
        <w:t>0.001 vs</w:t>
      </w:r>
      <w:r w:rsidR="00980222" w:rsidRPr="003C102B">
        <w:rPr>
          <w:sz w:val="20"/>
        </w:rPr>
        <w:t>.</w:t>
      </w:r>
      <w:r w:rsidR="001513D0" w:rsidRPr="003C102B">
        <w:rPr>
          <w:sz w:val="20"/>
        </w:rPr>
        <w:t xml:space="preserve"> no treatment</w:t>
      </w:r>
      <w:r w:rsidR="00E04BC3">
        <w:rPr>
          <w:sz w:val="20"/>
        </w:rPr>
        <w:t xml:space="preserve"> within each country</w:t>
      </w:r>
      <w:bookmarkStart w:id="0" w:name="_GoBack"/>
      <w:bookmarkEnd w:id="0"/>
    </w:p>
    <w:p w14:paraId="35E1A982" w14:textId="139C6EA2" w:rsidR="001513D0" w:rsidRPr="003C102B" w:rsidRDefault="001513D0" w:rsidP="00C42A7F">
      <w:pPr>
        <w:spacing w:before="120" w:after="120" w:line="276" w:lineRule="auto"/>
        <w:rPr>
          <w:sz w:val="20"/>
        </w:rPr>
      </w:pPr>
      <w:proofErr w:type="spellStart"/>
      <w:r w:rsidRPr="003C102B">
        <w:rPr>
          <w:sz w:val="20"/>
          <w:vertAlign w:val="superscript"/>
        </w:rPr>
        <w:t>a</w:t>
      </w:r>
      <w:r w:rsidRPr="003C102B">
        <w:rPr>
          <w:sz w:val="20"/>
        </w:rPr>
        <w:t>Full</w:t>
      </w:r>
      <w:proofErr w:type="spellEnd"/>
      <w:r w:rsidRPr="003C102B">
        <w:rPr>
          <w:sz w:val="20"/>
        </w:rPr>
        <w:t>- or part-time employment or self-employed</w:t>
      </w:r>
      <w:r w:rsidRPr="003C102B">
        <w:rPr>
          <w:sz w:val="20"/>
        </w:rPr>
        <w:br/>
      </w:r>
      <w:proofErr w:type="spellStart"/>
      <w:r w:rsidRPr="003C102B">
        <w:rPr>
          <w:sz w:val="20"/>
          <w:vertAlign w:val="superscript"/>
        </w:rPr>
        <w:t>b</w:t>
      </w:r>
      <w:r w:rsidRPr="003C102B">
        <w:rPr>
          <w:sz w:val="20"/>
        </w:rPr>
        <w:t>Calculated</w:t>
      </w:r>
      <w:proofErr w:type="spellEnd"/>
      <w:r w:rsidRPr="003C102B">
        <w:rPr>
          <w:sz w:val="20"/>
        </w:rPr>
        <w:t xml:space="preserve"> as a proportion of total employed</w:t>
      </w:r>
      <w:r w:rsidRPr="003C102B">
        <w:rPr>
          <w:sz w:val="20"/>
        </w:rPr>
        <w:br/>
      </w:r>
      <w:proofErr w:type="spellStart"/>
      <w:r w:rsidRPr="003C102B">
        <w:rPr>
          <w:sz w:val="20"/>
          <w:vertAlign w:val="superscript"/>
        </w:rPr>
        <w:t>c</w:t>
      </w:r>
      <w:r w:rsidRPr="003C102B">
        <w:rPr>
          <w:sz w:val="20"/>
        </w:rPr>
        <w:t>Health</w:t>
      </w:r>
      <w:proofErr w:type="spellEnd"/>
      <w:r w:rsidRPr="003C102B">
        <w:rPr>
          <w:sz w:val="20"/>
        </w:rPr>
        <w:t xml:space="preserve"> insurance not reported for EU5 as healthcare systems vary in European countries. Based on response (yes/no) to question ‘Do you currently have health insurance?’</w:t>
      </w:r>
      <w:r w:rsidRPr="003C102B">
        <w:rPr>
          <w:sz w:val="20"/>
        </w:rPr>
        <w:br/>
      </w:r>
      <w:proofErr w:type="spellStart"/>
      <w:r w:rsidRPr="003C102B">
        <w:rPr>
          <w:sz w:val="20"/>
          <w:vertAlign w:val="superscript"/>
        </w:rPr>
        <w:t>d</w:t>
      </w:r>
      <w:r w:rsidRPr="003C102B">
        <w:rPr>
          <w:sz w:val="20"/>
        </w:rPr>
        <w:t>Higher</w:t>
      </w:r>
      <w:proofErr w:type="spellEnd"/>
      <w:r w:rsidRPr="003C102B">
        <w:rPr>
          <w:sz w:val="20"/>
        </w:rPr>
        <w:t xml:space="preserve"> scores represent greater comorbidity</w:t>
      </w:r>
    </w:p>
    <w:p w14:paraId="4CA59964" w14:textId="440C26BC" w:rsidR="00A82287" w:rsidRDefault="00980222" w:rsidP="00817D07">
      <w:pPr>
        <w:spacing w:before="120" w:after="120" w:line="276" w:lineRule="auto"/>
        <w:rPr>
          <w:sz w:val="20"/>
        </w:rPr>
      </w:pPr>
      <w:r w:rsidRPr="00817D07">
        <w:rPr>
          <w:i/>
          <w:sz w:val="20"/>
        </w:rPr>
        <w:t>BMI</w:t>
      </w:r>
      <w:r w:rsidR="00817D07">
        <w:rPr>
          <w:sz w:val="20"/>
        </w:rPr>
        <w:t xml:space="preserve"> </w:t>
      </w:r>
      <w:r w:rsidRPr="003C102B">
        <w:rPr>
          <w:sz w:val="20"/>
        </w:rPr>
        <w:t xml:space="preserve">body mass index; </w:t>
      </w:r>
      <w:r w:rsidR="00C52F80" w:rsidRPr="00C52F80">
        <w:rPr>
          <w:i/>
          <w:sz w:val="20"/>
        </w:rPr>
        <w:t>EU5</w:t>
      </w:r>
      <w:r w:rsidR="00C52F80" w:rsidRPr="00C52F80">
        <w:rPr>
          <w:sz w:val="20"/>
        </w:rPr>
        <w:t xml:space="preserve"> France, Germany, Italy, Spain, UK;</w:t>
      </w:r>
      <w:r w:rsidR="00C52F80">
        <w:rPr>
          <w:sz w:val="20"/>
        </w:rPr>
        <w:t xml:space="preserve"> </w:t>
      </w:r>
      <w:r w:rsidRPr="00817D07">
        <w:rPr>
          <w:i/>
          <w:sz w:val="20"/>
        </w:rPr>
        <w:t>NA</w:t>
      </w:r>
      <w:r w:rsidRPr="003C102B">
        <w:rPr>
          <w:sz w:val="20"/>
        </w:rPr>
        <w:t xml:space="preserve"> not applicable; </w:t>
      </w:r>
      <w:r w:rsidRPr="00817D07">
        <w:rPr>
          <w:i/>
          <w:sz w:val="20"/>
        </w:rPr>
        <w:t xml:space="preserve">NR </w:t>
      </w:r>
      <w:r w:rsidRPr="003C102B">
        <w:rPr>
          <w:sz w:val="20"/>
        </w:rPr>
        <w:t>not recorded;</w:t>
      </w:r>
      <w:r w:rsidRPr="00D3272F">
        <w:rPr>
          <w:sz w:val="20"/>
        </w:rPr>
        <w:t xml:space="preserve"> </w:t>
      </w:r>
      <w:proofErr w:type="spellStart"/>
      <w:r w:rsidRPr="00817D07">
        <w:rPr>
          <w:i/>
          <w:sz w:val="20"/>
        </w:rPr>
        <w:t>PsA</w:t>
      </w:r>
      <w:proofErr w:type="spellEnd"/>
      <w:r w:rsidRPr="00817D07">
        <w:rPr>
          <w:i/>
          <w:sz w:val="20"/>
        </w:rPr>
        <w:t xml:space="preserve"> </w:t>
      </w:r>
      <w:r w:rsidRPr="00D3272F">
        <w:rPr>
          <w:sz w:val="20"/>
        </w:rPr>
        <w:t xml:space="preserve">psoriatic arthritis; </w:t>
      </w:r>
      <w:r w:rsidRPr="00817D07">
        <w:rPr>
          <w:i/>
          <w:sz w:val="20"/>
        </w:rPr>
        <w:t>SD</w:t>
      </w:r>
      <w:r w:rsidR="001513D0" w:rsidRPr="00D3272F">
        <w:rPr>
          <w:sz w:val="20"/>
        </w:rPr>
        <w:t xml:space="preserve"> standard deviation</w:t>
      </w:r>
    </w:p>
    <w:sectPr w:rsidR="00A82287" w:rsidSect="005D3CC8">
      <w:footerReference w:type="default" r:id="rId12"/>
      <w:pgSz w:w="15840" w:h="12240" w:orient="landscape" w:code="1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CDF31" w14:textId="77777777" w:rsidR="00535DAB" w:rsidRDefault="00535DAB" w:rsidP="005F5871">
      <w:r>
        <w:separator/>
      </w:r>
    </w:p>
  </w:endnote>
  <w:endnote w:type="continuationSeparator" w:id="0">
    <w:p w14:paraId="1CE1B2E5" w14:textId="77777777" w:rsidR="00535DAB" w:rsidRDefault="00535DAB" w:rsidP="005F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96352" w14:textId="3366E337" w:rsidR="00614F6C" w:rsidRDefault="00614F6C" w:rsidP="00DB60E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4BC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022E4" w14:textId="77777777" w:rsidR="00535DAB" w:rsidRDefault="00535DAB" w:rsidP="005F5871">
      <w:r>
        <w:separator/>
      </w:r>
    </w:p>
  </w:footnote>
  <w:footnote w:type="continuationSeparator" w:id="0">
    <w:p w14:paraId="4ECA4C27" w14:textId="77777777" w:rsidR="00535DAB" w:rsidRDefault="00535DAB" w:rsidP="005F5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BB0"/>
    <w:multiLevelType w:val="singleLevel"/>
    <w:tmpl w:val="8556D11E"/>
    <w:lvl w:ilvl="0">
      <w:start w:val="1"/>
      <w:numFmt w:val="lowerLetter"/>
      <w:lvlRestart w:val="0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1" w15:restartNumberingAfterBreak="0">
    <w:nsid w:val="01B35183"/>
    <w:multiLevelType w:val="singleLevel"/>
    <w:tmpl w:val="3446CFFC"/>
    <w:lvl w:ilvl="0">
      <w:start w:val="1"/>
      <w:numFmt w:val="decimal"/>
      <w:lvlRestart w:val="0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2" w15:restartNumberingAfterBreak="0">
    <w:nsid w:val="02176D71"/>
    <w:multiLevelType w:val="singleLevel"/>
    <w:tmpl w:val="A54611D6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3" w15:restartNumberingAfterBreak="0">
    <w:nsid w:val="05BD59FF"/>
    <w:multiLevelType w:val="singleLevel"/>
    <w:tmpl w:val="83B40A7E"/>
    <w:name w:val="dtBL List Bullet 5"/>
    <w:lvl w:ilvl="0">
      <w:start w:val="1"/>
      <w:numFmt w:val="bullet"/>
      <w:lvlRestart w:val="0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</w:abstractNum>
  <w:abstractNum w:abstractNumId="4" w15:restartNumberingAfterBreak="0">
    <w:nsid w:val="0C955CFA"/>
    <w:multiLevelType w:val="singleLevel"/>
    <w:tmpl w:val="2BE8B33A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5" w15:restartNumberingAfterBreak="0">
    <w:nsid w:val="190B7846"/>
    <w:multiLevelType w:val="hybridMultilevel"/>
    <w:tmpl w:val="E0CE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A96"/>
    <w:multiLevelType w:val="singleLevel"/>
    <w:tmpl w:val="063A2B84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</w:abstractNum>
  <w:abstractNum w:abstractNumId="7" w15:restartNumberingAfterBreak="0">
    <w:nsid w:val="1C5A5FC6"/>
    <w:multiLevelType w:val="hybridMultilevel"/>
    <w:tmpl w:val="D8E67F76"/>
    <w:styleLink w:val="ImportedStyle3"/>
    <w:lvl w:ilvl="0" w:tplc="3A985E8E">
      <w:start w:val="1"/>
      <w:numFmt w:val="bullet"/>
      <w:lvlText w:val="•"/>
      <w:lvlJc w:val="left"/>
      <w:pPr>
        <w:ind w:left="260" w:hanging="2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0E496CA">
      <w:start w:val="1"/>
      <w:numFmt w:val="bullet"/>
      <w:lvlText w:val="o"/>
      <w:lvlJc w:val="left"/>
      <w:pPr>
        <w:ind w:left="54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ACE630">
      <w:start w:val="1"/>
      <w:numFmt w:val="bullet"/>
      <w:lvlText w:val="▪"/>
      <w:lvlJc w:val="left"/>
      <w:pPr>
        <w:ind w:left="126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CD2D2">
      <w:start w:val="1"/>
      <w:numFmt w:val="bullet"/>
      <w:lvlText w:val="•"/>
      <w:lvlJc w:val="left"/>
      <w:pPr>
        <w:ind w:left="198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8C73E8">
      <w:start w:val="1"/>
      <w:numFmt w:val="bullet"/>
      <w:lvlText w:val="o"/>
      <w:lvlJc w:val="left"/>
      <w:pPr>
        <w:ind w:left="270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C2393C">
      <w:start w:val="1"/>
      <w:numFmt w:val="bullet"/>
      <w:lvlText w:val="▪"/>
      <w:lvlJc w:val="left"/>
      <w:pPr>
        <w:ind w:left="342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80488E">
      <w:start w:val="1"/>
      <w:numFmt w:val="bullet"/>
      <w:lvlText w:val="•"/>
      <w:lvlJc w:val="left"/>
      <w:pPr>
        <w:ind w:left="414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8297F8">
      <w:start w:val="1"/>
      <w:numFmt w:val="bullet"/>
      <w:lvlText w:val="o"/>
      <w:lvlJc w:val="left"/>
      <w:pPr>
        <w:ind w:left="486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76C2F6">
      <w:start w:val="1"/>
      <w:numFmt w:val="bullet"/>
      <w:lvlText w:val="▪"/>
      <w:lvlJc w:val="left"/>
      <w:pPr>
        <w:ind w:left="558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C68745D"/>
    <w:multiLevelType w:val="singleLevel"/>
    <w:tmpl w:val="8F38D0B6"/>
    <w:lvl w:ilvl="0">
      <w:start w:val="1"/>
      <w:numFmt w:val="lowerLetter"/>
      <w:lvlRestart w:val="0"/>
      <w:pStyle w:val="ListAlpha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9" w15:restartNumberingAfterBreak="0">
    <w:nsid w:val="1EEF5C45"/>
    <w:multiLevelType w:val="hybridMultilevel"/>
    <w:tmpl w:val="0C22E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9F46A9"/>
    <w:multiLevelType w:val="singleLevel"/>
    <w:tmpl w:val="4E28D0AC"/>
    <w:lvl w:ilvl="0">
      <w:start w:val="1"/>
      <w:numFmt w:val="lowerLetter"/>
      <w:lvlRestart w:val="0"/>
      <w:pStyle w:val="ListAlpha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1" w15:restartNumberingAfterBreak="0">
    <w:nsid w:val="2A553EA5"/>
    <w:multiLevelType w:val="hybridMultilevel"/>
    <w:tmpl w:val="4FF62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13AD4"/>
    <w:multiLevelType w:val="hybridMultilevel"/>
    <w:tmpl w:val="552E4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B44BD"/>
    <w:multiLevelType w:val="singleLevel"/>
    <w:tmpl w:val="01128DDA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4" w15:restartNumberingAfterBreak="0">
    <w:nsid w:val="2F59347A"/>
    <w:multiLevelType w:val="hybridMultilevel"/>
    <w:tmpl w:val="EE4C9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D5E5C"/>
    <w:multiLevelType w:val="singleLevel"/>
    <w:tmpl w:val="49B28100"/>
    <w:lvl w:ilvl="0">
      <w:start w:val="1"/>
      <w:numFmt w:val="lowerLetter"/>
      <w:lvlRestart w:val="0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16" w15:restartNumberingAfterBreak="0">
    <w:nsid w:val="32CE3D57"/>
    <w:multiLevelType w:val="singleLevel"/>
    <w:tmpl w:val="FFC4B7EE"/>
    <w:lvl w:ilvl="0">
      <w:start w:val="1"/>
      <w:numFmt w:val="lowerLetter"/>
      <w:lvlRestart w:val="0"/>
      <w:pStyle w:val="ListAlpha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7" w15:restartNumberingAfterBreak="0">
    <w:nsid w:val="38555065"/>
    <w:multiLevelType w:val="hybridMultilevel"/>
    <w:tmpl w:val="EDE4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D6A12"/>
    <w:multiLevelType w:val="singleLevel"/>
    <w:tmpl w:val="FFC28068"/>
    <w:lvl w:ilvl="0">
      <w:start w:val="1"/>
      <w:numFmt w:val="decimal"/>
      <w:lvlRestart w:val="0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</w:abstractNum>
  <w:abstractNum w:abstractNumId="19" w15:restartNumberingAfterBreak="0">
    <w:nsid w:val="3AB03A27"/>
    <w:multiLevelType w:val="singleLevel"/>
    <w:tmpl w:val="EAA41330"/>
    <w:lvl w:ilvl="0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20" w15:restartNumberingAfterBreak="0">
    <w:nsid w:val="4B1E0C40"/>
    <w:multiLevelType w:val="singleLevel"/>
    <w:tmpl w:val="678A761A"/>
    <w:lvl w:ilvl="0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</w:abstractNum>
  <w:abstractNum w:abstractNumId="21" w15:restartNumberingAfterBreak="0">
    <w:nsid w:val="51A27861"/>
    <w:multiLevelType w:val="hybridMultilevel"/>
    <w:tmpl w:val="0C8A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B4F80"/>
    <w:multiLevelType w:val="singleLevel"/>
    <w:tmpl w:val="EE62C734"/>
    <w:lvl w:ilvl="0">
      <w:start w:val="1"/>
      <w:numFmt w:val="decimal"/>
      <w:lvlRestart w:val="0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23" w15:restartNumberingAfterBreak="0">
    <w:nsid w:val="61C809DD"/>
    <w:multiLevelType w:val="hybridMultilevel"/>
    <w:tmpl w:val="24064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157EF"/>
    <w:multiLevelType w:val="hybridMultilevel"/>
    <w:tmpl w:val="62D03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AF178B"/>
    <w:multiLevelType w:val="singleLevel"/>
    <w:tmpl w:val="AD5C2B24"/>
    <w:lvl w:ilvl="0">
      <w:start w:val="1"/>
      <w:numFmt w:val="decimal"/>
      <w:lvlRestart w:val="0"/>
      <w:pStyle w:val="ListNumber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26" w15:restartNumberingAfterBreak="0">
    <w:nsid w:val="774A3101"/>
    <w:multiLevelType w:val="multilevel"/>
    <w:tmpl w:val="AEDEE8B6"/>
    <w:lvl w:ilvl="0">
      <w:start w:val="1"/>
      <w:numFmt w:val="decimal"/>
      <w:lvlRestart w:val="0"/>
      <w:pStyle w:val="Heading1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</w:abstractNum>
  <w:abstractNum w:abstractNumId="27" w15:restartNumberingAfterBreak="0">
    <w:nsid w:val="781A458C"/>
    <w:multiLevelType w:val="hybridMultilevel"/>
    <w:tmpl w:val="53A68632"/>
    <w:lvl w:ilvl="0" w:tplc="CE80BD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F3C64"/>
    <w:multiLevelType w:val="singleLevel"/>
    <w:tmpl w:val="A45254F6"/>
    <w:lvl w:ilvl="0">
      <w:start w:val="1"/>
      <w:numFmt w:val="bullet"/>
      <w:lvlRestart w:val="0"/>
      <w:pStyle w:val="ListBullet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29" w15:restartNumberingAfterBreak="0">
    <w:nsid w:val="7C9B0C21"/>
    <w:multiLevelType w:val="hybridMultilevel"/>
    <w:tmpl w:val="09766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A67F9"/>
    <w:multiLevelType w:val="singleLevel"/>
    <w:tmpl w:val="604CDF50"/>
    <w:lvl w:ilvl="0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</w:abstractNum>
  <w:abstractNum w:abstractNumId="31" w15:restartNumberingAfterBreak="0">
    <w:nsid w:val="7E083F62"/>
    <w:multiLevelType w:val="multilevel"/>
    <w:tmpl w:val="E7AAF62C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</w:num>
  <w:num w:numId="2">
    <w:abstractNumId w:val="10"/>
  </w:num>
  <w:num w:numId="3">
    <w:abstractNumId w:val="15"/>
  </w:num>
  <w:num w:numId="4">
    <w:abstractNumId w:val="0"/>
  </w:num>
  <w:num w:numId="5">
    <w:abstractNumId w:val="8"/>
  </w:num>
  <w:num w:numId="6">
    <w:abstractNumId w:val="16"/>
  </w:num>
  <w:num w:numId="7">
    <w:abstractNumId w:val="2"/>
  </w:num>
  <w:num w:numId="8">
    <w:abstractNumId w:val="4"/>
  </w:num>
  <w:num w:numId="9">
    <w:abstractNumId w:val="30"/>
  </w:num>
  <w:num w:numId="10">
    <w:abstractNumId w:val="6"/>
  </w:num>
  <w:num w:numId="11">
    <w:abstractNumId w:val="3"/>
  </w:num>
  <w:num w:numId="12">
    <w:abstractNumId w:val="28"/>
  </w:num>
  <w:num w:numId="13">
    <w:abstractNumId w:val="13"/>
  </w:num>
  <w:num w:numId="14">
    <w:abstractNumId w:val="19"/>
  </w:num>
  <w:num w:numId="15">
    <w:abstractNumId w:val="1"/>
  </w:num>
  <w:num w:numId="16">
    <w:abstractNumId w:val="22"/>
  </w:num>
  <w:num w:numId="17">
    <w:abstractNumId w:val="18"/>
  </w:num>
  <w:num w:numId="18">
    <w:abstractNumId w:val="25"/>
  </w:num>
  <w:num w:numId="19">
    <w:abstractNumId w:val="20"/>
  </w:num>
  <w:num w:numId="20">
    <w:abstractNumId w:val="26"/>
  </w:num>
  <w:num w:numId="21">
    <w:abstractNumId w:val="27"/>
  </w:num>
  <w:num w:numId="22">
    <w:abstractNumId w:val="29"/>
  </w:num>
  <w:num w:numId="23">
    <w:abstractNumId w:val="5"/>
  </w:num>
  <w:num w:numId="24">
    <w:abstractNumId w:val="14"/>
  </w:num>
  <w:num w:numId="25">
    <w:abstractNumId w:val="21"/>
  </w:num>
  <w:num w:numId="26">
    <w:abstractNumId w:val="11"/>
  </w:num>
  <w:num w:numId="27">
    <w:abstractNumId w:val="12"/>
  </w:num>
  <w:num w:numId="28">
    <w:abstractNumId w:val="23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17"/>
  </w:num>
  <w:num w:numId="36">
    <w:abstractNumId w:val="7"/>
  </w:num>
  <w:num w:numId="37">
    <w:abstractNumId w:val="9"/>
  </w:num>
  <w:num w:numId="3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I:\MCM\Styles\Arthritis Care and Research.os&lt;/StartingRefnum&gt;&lt;FontName&gt;Times New Roman&lt;/FontName&gt;&lt;FontSize&gt;12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fizer CP-690,550&lt;/item&gt;&lt;/Libraries&gt;&lt;/Databases&gt;"/>
  </w:docVars>
  <w:rsids>
    <w:rsidRoot w:val="00D24AD3"/>
    <w:rsid w:val="000008CD"/>
    <w:rsid w:val="0000140C"/>
    <w:rsid w:val="00001772"/>
    <w:rsid w:val="00003B9C"/>
    <w:rsid w:val="000049B2"/>
    <w:rsid w:val="00005CCA"/>
    <w:rsid w:val="000067B6"/>
    <w:rsid w:val="00007B32"/>
    <w:rsid w:val="00007FE4"/>
    <w:rsid w:val="000115D5"/>
    <w:rsid w:val="00011B0F"/>
    <w:rsid w:val="000123B6"/>
    <w:rsid w:val="0001341B"/>
    <w:rsid w:val="000145F6"/>
    <w:rsid w:val="000146E7"/>
    <w:rsid w:val="000163FB"/>
    <w:rsid w:val="00016F1E"/>
    <w:rsid w:val="00020FE0"/>
    <w:rsid w:val="00021C73"/>
    <w:rsid w:val="00022982"/>
    <w:rsid w:val="00022DAF"/>
    <w:rsid w:val="00022F90"/>
    <w:rsid w:val="00023CE3"/>
    <w:rsid w:val="00023F55"/>
    <w:rsid w:val="00025DBF"/>
    <w:rsid w:val="0002742B"/>
    <w:rsid w:val="00027890"/>
    <w:rsid w:val="000279F0"/>
    <w:rsid w:val="0003025D"/>
    <w:rsid w:val="00032024"/>
    <w:rsid w:val="000325BA"/>
    <w:rsid w:val="00032DA2"/>
    <w:rsid w:val="00032F34"/>
    <w:rsid w:val="00034020"/>
    <w:rsid w:val="000340A0"/>
    <w:rsid w:val="000341A7"/>
    <w:rsid w:val="0003529D"/>
    <w:rsid w:val="000355AE"/>
    <w:rsid w:val="00037C3F"/>
    <w:rsid w:val="00044715"/>
    <w:rsid w:val="000448E9"/>
    <w:rsid w:val="00044BA5"/>
    <w:rsid w:val="000450F9"/>
    <w:rsid w:val="000468B2"/>
    <w:rsid w:val="00050C0C"/>
    <w:rsid w:val="000514A8"/>
    <w:rsid w:val="000514D6"/>
    <w:rsid w:val="0005192C"/>
    <w:rsid w:val="0005198C"/>
    <w:rsid w:val="00052B83"/>
    <w:rsid w:val="00053EF0"/>
    <w:rsid w:val="00054DD0"/>
    <w:rsid w:val="000561EA"/>
    <w:rsid w:val="00056EE1"/>
    <w:rsid w:val="00057819"/>
    <w:rsid w:val="000604F7"/>
    <w:rsid w:val="000605C7"/>
    <w:rsid w:val="000609D1"/>
    <w:rsid w:val="00062DFB"/>
    <w:rsid w:val="00065107"/>
    <w:rsid w:val="0006577D"/>
    <w:rsid w:val="00070A30"/>
    <w:rsid w:val="000720CA"/>
    <w:rsid w:val="0007218F"/>
    <w:rsid w:val="0007225B"/>
    <w:rsid w:val="00072761"/>
    <w:rsid w:val="00073A0B"/>
    <w:rsid w:val="000740B4"/>
    <w:rsid w:val="000742D6"/>
    <w:rsid w:val="0007430E"/>
    <w:rsid w:val="00074BE4"/>
    <w:rsid w:val="00077015"/>
    <w:rsid w:val="00077501"/>
    <w:rsid w:val="0008064D"/>
    <w:rsid w:val="000826A7"/>
    <w:rsid w:val="00083288"/>
    <w:rsid w:val="000833A2"/>
    <w:rsid w:val="00083728"/>
    <w:rsid w:val="00083F82"/>
    <w:rsid w:val="00084724"/>
    <w:rsid w:val="0008477B"/>
    <w:rsid w:val="00085A57"/>
    <w:rsid w:val="00086923"/>
    <w:rsid w:val="00086D37"/>
    <w:rsid w:val="000948EB"/>
    <w:rsid w:val="00094C26"/>
    <w:rsid w:val="0009646F"/>
    <w:rsid w:val="0009682A"/>
    <w:rsid w:val="00096FB8"/>
    <w:rsid w:val="0009705E"/>
    <w:rsid w:val="00097203"/>
    <w:rsid w:val="00097A7C"/>
    <w:rsid w:val="000A025E"/>
    <w:rsid w:val="000A1731"/>
    <w:rsid w:val="000A2FEF"/>
    <w:rsid w:val="000A4015"/>
    <w:rsid w:val="000A4FFD"/>
    <w:rsid w:val="000A66E0"/>
    <w:rsid w:val="000A6716"/>
    <w:rsid w:val="000A6B2D"/>
    <w:rsid w:val="000A725E"/>
    <w:rsid w:val="000B256D"/>
    <w:rsid w:val="000B4060"/>
    <w:rsid w:val="000B42D8"/>
    <w:rsid w:val="000B4839"/>
    <w:rsid w:val="000B66E0"/>
    <w:rsid w:val="000B674D"/>
    <w:rsid w:val="000B681D"/>
    <w:rsid w:val="000C171E"/>
    <w:rsid w:val="000C2092"/>
    <w:rsid w:val="000C2D09"/>
    <w:rsid w:val="000C3DF0"/>
    <w:rsid w:val="000C456E"/>
    <w:rsid w:val="000C47A2"/>
    <w:rsid w:val="000C4E1F"/>
    <w:rsid w:val="000C5AD4"/>
    <w:rsid w:val="000C6366"/>
    <w:rsid w:val="000C74A0"/>
    <w:rsid w:val="000C77F0"/>
    <w:rsid w:val="000D08AB"/>
    <w:rsid w:val="000D0EBD"/>
    <w:rsid w:val="000D215E"/>
    <w:rsid w:val="000D411D"/>
    <w:rsid w:val="000D41A7"/>
    <w:rsid w:val="000D5B3E"/>
    <w:rsid w:val="000D6F94"/>
    <w:rsid w:val="000E19DE"/>
    <w:rsid w:val="000E2C18"/>
    <w:rsid w:val="000E36B6"/>
    <w:rsid w:val="000E4093"/>
    <w:rsid w:val="000E5050"/>
    <w:rsid w:val="000E6F00"/>
    <w:rsid w:val="000F0B4D"/>
    <w:rsid w:val="000F0D64"/>
    <w:rsid w:val="000F1874"/>
    <w:rsid w:val="000F1F8E"/>
    <w:rsid w:val="000F29A0"/>
    <w:rsid w:val="000F6E8E"/>
    <w:rsid w:val="000F7AB3"/>
    <w:rsid w:val="00102CAF"/>
    <w:rsid w:val="00104DFB"/>
    <w:rsid w:val="00106295"/>
    <w:rsid w:val="0010789E"/>
    <w:rsid w:val="001079A2"/>
    <w:rsid w:val="00110CF9"/>
    <w:rsid w:val="00111610"/>
    <w:rsid w:val="001122E5"/>
    <w:rsid w:val="001162FB"/>
    <w:rsid w:val="0011657A"/>
    <w:rsid w:val="0012020F"/>
    <w:rsid w:val="00120A62"/>
    <w:rsid w:val="001221E6"/>
    <w:rsid w:val="00123586"/>
    <w:rsid w:val="001237EC"/>
    <w:rsid w:val="0012671B"/>
    <w:rsid w:val="001269CF"/>
    <w:rsid w:val="001271D2"/>
    <w:rsid w:val="00127C4E"/>
    <w:rsid w:val="001320B3"/>
    <w:rsid w:val="0013224D"/>
    <w:rsid w:val="0013229F"/>
    <w:rsid w:val="00140C79"/>
    <w:rsid w:val="00141C60"/>
    <w:rsid w:val="001433FC"/>
    <w:rsid w:val="00145B66"/>
    <w:rsid w:val="00146FE7"/>
    <w:rsid w:val="0015091B"/>
    <w:rsid w:val="001513D0"/>
    <w:rsid w:val="00151595"/>
    <w:rsid w:val="00154776"/>
    <w:rsid w:val="00156808"/>
    <w:rsid w:val="001569AC"/>
    <w:rsid w:val="001616B1"/>
    <w:rsid w:val="001628C1"/>
    <w:rsid w:val="00162AF1"/>
    <w:rsid w:val="00163A52"/>
    <w:rsid w:val="00164B8F"/>
    <w:rsid w:val="00164E86"/>
    <w:rsid w:val="0016519B"/>
    <w:rsid w:val="001653EF"/>
    <w:rsid w:val="00170204"/>
    <w:rsid w:val="0017046B"/>
    <w:rsid w:val="00172D1E"/>
    <w:rsid w:val="00173335"/>
    <w:rsid w:val="00173397"/>
    <w:rsid w:val="00173808"/>
    <w:rsid w:val="00174114"/>
    <w:rsid w:val="00174BC5"/>
    <w:rsid w:val="00175171"/>
    <w:rsid w:val="00176B0B"/>
    <w:rsid w:val="00180868"/>
    <w:rsid w:val="001811BC"/>
    <w:rsid w:val="00182548"/>
    <w:rsid w:val="0018631D"/>
    <w:rsid w:val="0018667C"/>
    <w:rsid w:val="00190206"/>
    <w:rsid w:val="00190AE7"/>
    <w:rsid w:val="00192AFF"/>
    <w:rsid w:val="001932DC"/>
    <w:rsid w:val="00196185"/>
    <w:rsid w:val="00196958"/>
    <w:rsid w:val="001975B1"/>
    <w:rsid w:val="00197953"/>
    <w:rsid w:val="001A0499"/>
    <w:rsid w:val="001A12CC"/>
    <w:rsid w:val="001A211F"/>
    <w:rsid w:val="001A62D4"/>
    <w:rsid w:val="001A6D59"/>
    <w:rsid w:val="001B272F"/>
    <w:rsid w:val="001B2CEA"/>
    <w:rsid w:val="001B3166"/>
    <w:rsid w:val="001B31D7"/>
    <w:rsid w:val="001B47BC"/>
    <w:rsid w:val="001B48F1"/>
    <w:rsid w:val="001B5C88"/>
    <w:rsid w:val="001B639B"/>
    <w:rsid w:val="001B70D4"/>
    <w:rsid w:val="001B7188"/>
    <w:rsid w:val="001B776D"/>
    <w:rsid w:val="001C06C8"/>
    <w:rsid w:val="001C0D3A"/>
    <w:rsid w:val="001C3290"/>
    <w:rsid w:val="001C35C7"/>
    <w:rsid w:val="001C4E4E"/>
    <w:rsid w:val="001C4E9A"/>
    <w:rsid w:val="001C5765"/>
    <w:rsid w:val="001D4418"/>
    <w:rsid w:val="001D44A9"/>
    <w:rsid w:val="001D55EB"/>
    <w:rsid w:val="001D5BE8"/>
    <w:rsid w:val="001D64D0"/>
    <w:rsid w:val="001E13A9"/>
    <w:rsid w:val="001E1F7E"/>
    <w:rsid w:val="001E2422"/>
    <w:rsid w:val="001E4ECA"/>
    <w:rsid w:val="001E509A"/>
    <w:rsid w:val="001E6371"/>
    <w:rsid w:val="001F0E0C"/>
    <w:rsid w:val="001F2B58"/>
    <w:rsid w:val="001F2C59"/>
    <w:rsid w:val="001F3E98"/>
    <w:rsid w:val="001F4A25"/>
    <w:rsid w:val="001F4EA1"/>
    <w:rsid w:val="001F53E9"/>
    <w:rsid w:val="001F6825"/>
    <w:rsid w:val="001F6AAC"/>
    <w:rsid w:val="001F72F8"/>
    <w:rsid w:val="001F79DD"/>
    <w:rsid w:val="00200340"/>
    <w:rsid w:val="00200A32"/>
    <w:rsid w:val="00200BD5"/>
    <w:rsid w:val="00201CBF"/>
    <w:rsid w:val="002043DB"/>
    <w:rsid w:val="00206727"/>
    <w:rsid w:val="0020699F"/>
    <w:rsid w:val="00206C8B"/>
    <w:rsid w:val="00207754"/>
    <w:rsid w:val="00207A20"/>
    <w:rsid w:val="002105F8"/>
    <w:rsid w:val="00211B97"/>
    <w:rsid w:val="0021206A"/>
    <w:rsid w:val="002129C4"/>
    <w:rsid w:val="00212F9A"/>
    <w:rsid w:val="00213AB4"/>
    <w:rsid w:val="00215C47"/>
    <w:rsid w:val="002223E8"/>
    <w:rsid w:val="002233DA"/>
    <w:rsid w:val="00223CE8"/>
    <w:rsid w:val="0022605D"/>
    <w:rsid w:val="0023190A"/>
    <w:rsid w:val="00232532"/>
    <w:rsid w:val="00232750"/>
    <w:rsid w:val="00232B23"/>
    <w:rsid w:val="002332F5"/>
    <w:rsid w:val="0023383B"/>
    <w:rsid w:val="0023400E"/>
    <w:rsid w:val="00234A79"/>
    <w:rsid w:val="00234DC0"/>
    <w:rsid w:val="00235F45"/>
    <w:rsid w:val="00236986"/>
    <w:rsid w:val="002375A2"/>
    <w:rsid w:val="00240290"/>
    <w:rsid w:val="00240B91"/>
    <w:rsid w:val="00244A5A"/>
    <w:rsid w:val="00245023"/>
    <w:rsid w:val="00245BF8"/>
    <w:rsid w:val="0025114D"/>
    <w:rsid w:val="002513AB"/>
    <w:rsid w:val="002531B5"/>
    <w:rsid w:val="0025443C"/>
    <w:rsid w:val="00255823"/>
    <w:rsid w:val="00255BF7"/>
    <w:rsid w:val="00256427"/>
    <w:rsid w:val="00256722"/>
    <w:rsid w:val="00257063"/>
    <w:rsid w:val="00257478"/>
    <w:rsid w:val="00260E40"/>
    <w:rsid w:val="00261260"/>
    <w:rsid w:val="00261FC5"/>
    <w:rsid w:val="0026236A"/>
    <w:rsid w:val="0026241E"/>
    <w:rsid w:val="002625AD"/>
    <w:rsid w:val="00266500"/>
    <w:rsid w:val="002672A8"/>
    <w:rsid w:val="002673A8"/>
    <w:rsid w:val="00267D35"/>
    <w:rsid w:val="0027223B"/>
    <w:rsid w:val="002723D6"/>
    <w:rsid w:val="00273C49"/>
    <w:rsid w:val="002755E0"/>
    <w:rsid w:val="002758E0"/>
    <w:rsid w:val="002818F3"/>
    <w:rsid w:val="00281B4E"/>
    <w:rsid w:val="00281EB1"/>
    <w:rsid w:val="00282135"/>
    <w:rsid w:val="0028494C"/>
    <w:rsid w:val="002849F5"/>
    <w:rsid w:val="00284EB8"/>
    <w:rsid w:val="00284F85"/>
    <w:rsid w:val="002858D2"/>
    <w:rsid w:val="00285CDE"/>
    <w:rsid w:val="002860B0"/>
    <w:rsid w:val="00286713"/>
    <w:rsid w:val="00286C11"/>
    <w:rsid w:val="002872D5"/>
    <w:rsid w:val="002900CF"/>
    <w:rsid w:val="00290253"/>
    <w:rsid w:val="00290F68"/>
    <w:rsid w:val="0029196C"/>
    <w:rsid w:val="00292613"/>
    <w:rsid w:val="0029297C"/>
    <w:rsid w:val="0029533D"/>
    <w:rsid w:val="00295DF8"/>
    <w:rsid w:val="00296CB4"/>
    <w:rsid w:val="00297201"/>
    <w:rsid w:val="002A1ED6"/>
    <w:rsid w:val="002A42C4"/>
    <w:rsid w:val="002A4EB3"/>
    <w:rsid w:val="002A4EDC"/>
    <w:rsid w:val="002A57B2"/>
    <w:rsid w:val="002A582A"/>
    <w:rsid w:val="002A6F77"/>
    <w:rsid w:val="002B0EEC"/>
    <w:rsid w:val="002B2F69"/>
    <w:rsid w:val="002B433E"/>
    <w:rsid w:val="002B634C"/>
    <w:rsid w:val="002C3D99"/>
    <w:rsid w:val="002C4157"/>
    <w:rsid w:val="002C5108"/>
    <w:rsid w:val="002C64FD"/>
    <w:rsid w:val="002C7664"/>
    <w:rsid w:val="002D0CD3"/>
    <w:rsid w:val="002D1C69"/>
    <w:rsid w:val="002D20FD"/>
    <w:rsid w:val="002D2CC0"/>
    <w:rsid w:val="002D2D36"/>
    <w:rsid w:val="002D3775"/>
    <w:rsid w:val="002D4809"/>
    <w:rsid w:val="002D50AD"/>
    <w:rsid w:val="002D6B08"/>
    <w:rsid w:val="002D6C0E"/>
    <w:rsid w:val="002D735C"/>
    <w:rsid w:val="002E09E7"/>
    <w:rsid w:val="002E194D"/>
    <w:rsid w:val="002E1A18"/>
    <w:rsid w:val="002E22F6"/>
    <w:rsid w:val="002E509A"/>
    <w:rsid w:val="002E59C1"/>
    <w:rsid w:val="002E5C1A"/>
    <w:rsid w:val="002E79D5"/>
    <w:rsid w:val="002E7C34"/>
    <w:rsid w:val="002E7FBC"/>
    <w:rsid w:val="002F1005"/>
    <w:rsid w:val="002F135D"/>
    <w:rsid w:val="002F26DA"/>
    <w:rsid w:val="002F2DEC"/>
    <w:rsid w:val="002F3E86"/>
    <w:rsid w:val="002F51C2"/>
    <w:rsid w:val="002F74DF"/>
    <w:rsid w:val="002F77EB"/>
    <w:rsid w:val="003021A5"/>
    <w:rsid w:val="0030414D"/>
    <w:rsid w:val="003041DE"/>
    <w:rsid w:val="003049EC"/>
    <w:rsid w:val="00306763"/>
    <w:rsid w:val="00311EA7"/>
    <w:rsid w:val="00313E94"/>
    <w:rsid w:val="00315766"/>
    <w:rsid w:val="00317503"/>
    <w:rsid w:val="003176DA"/>
    <w:rsid w:val="00317A47"/>
    <w:rsid w:val="00320291"/>
    <w:rsid w:val="0032116B"/>
    <w:rsid w:val="003219DF"/>
    <w:rsid w:val="00321AC0"/>
    <w:rsid w:val="00321D3C"/>
    <w:rsid w:val="003226DB"/>
    <w:rsid w:val="00322D6B"/>
    <w:rsid w:val="00323885"/>
    <w:rsid w:val="0032592B"/>
    <w:rsid w:val="003276FE"/>
    <w:rsid w:val="00327EEB"/>
    <w:rsid w:val="00327F86"/>
    <w:rsid w:val="003308A2"/>
    <w:rsid w:val="00331042"/>
    <w:rsid w:val="003348EF"/>
    <w:rsid w:val="003351AB"/>
    <w:rsid w:val="00335431"/>
    <w:rsid w:val="00335CC1"/>
    <w:rsid w:val="00336BB1"/>
    <w:rsid w:val="0033795F"/>
    <w:rsid w:val="00337A75"/>
    <w:rsid w:val="00337FDD"/>
    <w:rsid w:val="00340DEA"/>
    <w:rsid w:val="00341D43"/>
    <w:rsid w:val="00343B90"/>
    <w:rsid w:val="00350084"/>
    <w:rsid w:val="0035026D"/>
    <w:rsid w:val="00350BCE"/>
    <w:rsid w:val="00351137"/>
    <w:rsid w:val="0035182A"/>
    <w:rsid w:val="00351BE5"/>
    <w:rsid w:val="00355723"/>
    <w:rsid w:val="00355F94"/>
    <w:rsid w:val="003561B3"/>
    <w:rsid w:val="00356BA8"/>
    <w:rsid w:val="003622FA"/>
    <w:rsid w:val="00364DCB"/>
    <w:rsid w:val="0036502F"/>
    <w:rsid w:val="00366584"/>
    <w:rsid w:val="003668DA"/>
    <w:rsid w:val="00367C6E"/>
    <w:rsid w:val="003716C3"/>
    <w:rsid w:val="003719E3"/>
    <w:rsid w:val="00372207"/>
    <w:rsid w:val="00372623"/>
    <w:rsid w:val="00372A6D"/>
    <w:rsid w:val="00373B54"/>
    <w:rsid w:val="00373CFD"/>
    <w:rsid w:val="00374307"/>
    <w:rsid w:val="00374F6D"/>
    <w:rsid w:val="00376129"/>
    <w:rsid w:val="003767AC"/>
    <w:rsid w:val="00377756"/>
    <w:rsid w:val="00377C02"/>
    <w:rsid w:val="003801DD"/>
    <w:rsid w:val="00380519"/>
    <w:rsid w:val="0038158F"/>
    <w:rsid w:val="003824F3"/>
    <w:rsid w:val="00382755"/>
    <w:rsid w:val="00386AEC"/>
    <w:rsid w:val="0038736D"/>
    <w:rsid w:val="003903F2"/>
    <w:rsid w:val="00391A1A"/>
    <w:rsid w:val="00392099"/>
    <w:rsid w:val="00392469"/>
    <w:rsid w:val="0039322A"/>
    <w:rsid w:val="003938E3"/>
    <w:rsid w:val="003961AC"/>
    <w:rsid w:val="003A076D"/>
    <w:rsid w:val="003A1ACE"/>
    <w:rsid w:val="003A2EBA"/>
    <w:rsid w:val="003A3137"/>
    <w:rsid w:val="003A376E"/>
    <w:rsid w:val="003A3948"/>
    <w:rsid w:val="003A47B1"/>
    <w:rsid w:val="003A4E96"/>
    <w:rsid w:val="003A5A4F"/>
    <w:rsid w:val="003A6825"/>
    <w:rsid w:val="003A763F"/>
    <w:rsid w:val="003B31CF"/>
    <w:rsid w:val="003B337E"/>
    <w:rsid w:val="003B4923"/>
    <w:rsid w:val="003B4AB3"/>
    <w:rsid w:val="003B4C98"/>
    <w:rsid w:val="003B5192"/>
    <w:rsid w:val="003B6766"/>
    <w:rsid w:val="003B6D5E"/>
    <w:rsid w:val="003B77D9"/>
    <w:rsid w:val="003B7D9C"/>
    <w:rsid w:val="003C0898"/>
    <w:rsid w:val="003C102B"/>
    <w:rsid w:val="003C19B8"/>
    <w:rsid w:val="003C1E25"/>
    <w:rsid w:val="003C4599"/>
    <w:rsid w:val="003C4CBC"/>
    <w:rsid w:val="003C5AFA"/>
    <w:rsid w:val="003C71CF"/>
    <w:rsid w:val="003D076B"/>
    <w:rsid w:val="003D1015"/>
    <w:rsid w:val="003D1375"/>
    <w:rsid w:val="003D1E7B"/>
    <w:rsid w:val="003D2A37"/>
    <w:rsid w:val="003D2A4E"/>
    <w:rsid w:val="003D368E"/>
    <w:rsid w:val="003D397A"/>
    <w:rsid w:val="003D4354"/>
    <w:rsid w:val="003D4E86"/>
    <w:rsid w:val="003D4F4B"/>
    <w:rsid w:val="003D5076"/>
    <w:rsid w:val="003E2410"/>
    <w:rsid w:val="003E3EB1"/>
    <w:rsid w:val="003E4AAE"/>
    <w:rsid w:val="003E5C39"/>
    <w:rsid w:val="003E5FAC"/>
    <w:rsid w:val="003E7059"/>
    <w:rsid w:val="003E75DE"/>
    <w:rsid w:val="003F310D"/>
    <w:rsid w:val="003F3D91"/>
    <w:rsid w:val="003F5545"/>
    <w:rsid w:val="003F6813"/>
    <w:rsid w:val="003F69AC"/>
    <w:rsid w:val="003F724D"/>
    <w:rsid w:val="00400393"/>
    <w:rsid w:val="0040092C"/>
    <w:rsid w:val="00400CDD"/>
    <w:rsid w:val="00402E06"/>
    <w:rsid w:val="004049BC"/>
    <w:rsid w:val="00406B6F"/>
    <w:rsid w:val="004115FF"/>
    <w:rsid w:val="00411CF7"/>
    <w:rsid w:val="00412565"/>
    <w:rsid w:val="00412BDE"/>
    <w:rsid w:val="00413C73"/>
    <w:rsid w:val="00415B69"/>
    <w:rsid w:val="00416DD7"/>
    <w:rsid w:val="004203D9"/>
    <w:rsid w:val="0042084B"/>
    <w:rsid w:val="00420F09"/>
    <w:rsid w:val="00422D6F"/>
    <w:rsid w:val="00422E21"/>
    <w:rsid w:val="004262A7"/>
    <w:rsid w:val="004264E2"/>
    <w:rsid w:val="00430B2B"/>
    <w:rsid w:val="004334A6"/>
    <w:rsid w:val="00434BC9"/>
    <w:rsid w:val="00435196"/>
    <w:rsid w:val="0043667B"/>
    <w:rsid w:val="004366B6"/>
    <w:rsid w:val="0043765D"/>
    <w:rsid w:val="00437A9C"/>
    <w:rsid w:val="00437CE1"/>
    <w:rsid w:val="00440A3B"/>
    <w:rsid w:val="004410B3"/>
    <w:rsid w:val="004416D9"/>
    <w:rsid w:val="00443B1C"/>
    <w:rsid w:val="00444919"/>
    <w:rsid w:val="00445019"/>
    <w:rsid w:val="004468DC"/>
    <w:rsid w:val="004473C4"/>
    <w:rsid w:val="00450602"/>
    <w:rsid w:val="004528D8"/>
    <w:rsid w:val="004569F5"/>
    <w:rsid w:val="00457767"/>
    <w:rsid w:val="004608BD"/>
    <w:rsid w:val="00460D41"/>
    <w:rsid w:val="004633A9"/>
    <w:rsid w:val="004662F0"/>
    <w:rsid w:val="004665B6"/>
    <w:rsid w:val="004666E1"/>
    <w:rsid w:val="004678F6"/>
    <w:rsid w:val="00467FB8"/>
    <w:rsid w:val="00472ABB"/>
    <w:rsid w:val="00473AFD"/>
    <w:rsid w:val="00473B64"/>
    <w:rsid w:val="004740C7"/>
    <w:rsid w:val="0047424C"/>
    <w:rsid w:val="00474B69"/>
    <w:rsid w:val="00475ADC"/>
    <w:rsid w:val="00477396"/>
    <w:rsid w:val="004776F8"/>
    <w:rsid w:val="00480401"/>
    <w:rsid w:val="004807B7"/>
    <w:rsid w:val="00480C49"/>
    <w:rsid w:val="0048129E"/>
    <w:rsid w:val="00481FD3"/>
    <w:rsid w:val="0048220E"/>
    <w:rsid w:val="00482C0A"/>
    <w:rsid w:val="004835DE"/>
    <w:rsid w:val="004851E9"/>
    <w:rsid w:val="00485805"/>
    <w:rsid w:val="00490046"/>
    <w:rsid w:val="0049008A"/>
    <w:rsid w:val="0049009B"/>
    <w:rsid w:val="004912B6"/>
    <w:rsid w:val="004916F6"/>
    <w:rsid w:val="004917DA"/>
    <w:rsid w:val="004935C4"/>
    <w:rsid w:val="004943B9"/>
    <w:rsid w:val="00494799"/>
    <w:rsid w:val="00495A53"/>
    <w:rsid w:val="004974B5"/>
    <w:rsid w:val="004A0079"/>
    <w:rsid w:val="004A06D1"/>
    <w:rsid w:val="004A0C93"/>
    <w:rsid w:val="004A28EB"/>
    <w:rsid w:val="004A2B5F"/>
    <w:rsid w:val="004A3DA4"/>
    <w:rsid w:val="004A3E95"/>
    <w:rsid w:val="004A3FAC"/>
    <w:rsid w:val="004A569D"/>
    <w:rsid w:val="004B0374"/>
    <w:rsid w:val="004B0588"/>
    <w:rsid w:val="004B227B"/>
    <w:rsid w:val="004B25E7"/>
    <w:rsid w:val="004B4CCE"/>
    <w:rsid w:val="004B4F2B"/>
    <w:rsid w:val="004B5720"/>
    <w:rsid w:val="004B5C6B"/>
    <w:rsid w:val="004B689B"/>
    <w:rsid w:val="004B757C"/>
    <w:rsid w:val="004C0903"/>
    <w:rsid w:val="004C195F"/>
    <w:rsid w:val="004C1BE6"/>
    <w:rsid w:val="004C26C8"/>
    <w:rsid w:val="004C459B"/>
    <w:rsid w:val="004C4E6D"/>
    <w:rsid w:val="004C5DC8"/>
    <w:rsid w:val="004C5E1D"/>
    <w:rsid w:val="004C5FF8"/>
    <w:rsid w:val="004C64CE"/>
    <w:rsid w:val="004C6AEC"/>
    <w:rsid w:val="004C795E"/>
    <w:rsid w:val="004D01BC"/>
    <w:rsid w:val="004D162A"/>
    <w:rsid w:val="004D22B9"/>
    <w:rsid w:val="004D2CFC"/>
    <w:rsid w:val="004D3B1C"/>
    <w:rsid w:val="004D4B24"/>
    <w:rsid w:val="004D5351"/>
    <w:rsid w:val="004D5E76"/>
    <w:rsid w:val="004D66F4"/>
    <w:rsid w:val="004D73BA"/>
    <w:rsid w:val="004E1576"/>
    <w:rsid w:val="004E1751"/>
    <w:rsid w:val="004E199C"/>
    <w:rsid w:val="004E1B99"/>
    <w:rsid w:val="004E37A2"/>
    <w:rsid w:val="004E3C9B"/>
    <w:rsid w:val="004E45ED"/>
    <w:rsid w:val="004E5B4D"/>
    <w:rsid w:val="004E664E"/>
    <w:rsid w:val="004E706A"/>
    <w:rsid w:val="004F0A05"/>
    <w:rsid w:val="004F0EEE"/>
    <w:rsid w:val="004F1004"/>
    <w:rsid w:val="004F2101"/>
    <w:rsid w:val="004F236D"/>
    <w:rsid w:val="004F28EA"/>
    <w:rsid w:val="004F34EA"/>
    <w:rsid w:val="004F59A2"/>
    <w:rsid w:val="004F6875"/>
    <w:rsid w:val="004F6F62"/>
    <w:rsid w:val="004F713C"/>
    <w:rsid w:val="00500C17"/>
    <w:rsid w:val="005027D4"/>
    <w:rsid w:val="00502EEE"/>
    <w:rsid w:val="0050337A"/>
    <w:rsid w:val="00504273"/>
    <w:rsid w:val="0050432D"/>
    <w:rsid w:val="005073EE"/>
    <w:rsid w:val="00510220"/>
    <w:rsid w:val="0051082D"/>
    <w:rsid w:val="005116CF"/>
    <w:rsid w:val="00512D92"/>
    <w:rsid w:val="00514FAB"/>
    <w:rsid w:val="00515B2A"/>
    <w:rsid w:val="00515F92"/>
    <w:rsid w:val="005207F4"/>
    <w:rsid w:val="00522026"/>
    <w:rsid w:val="00523DF7"/>
    <w:rsid w:val="00524B93"/>
    <w:rsid w:val="00525493"/>
    <w:rsid w:val="005254F1"/>
    <w:rsid w:val="00525D5A"/>
    <w:rsid w:val="005261BF"/>
    <w:rsid w:val="005265E7"/>
    <w:rsid w:val="00531C07"/>
    <w:rsid w:val="00531C8F"/>
    <w:rsid w:val="00531E9A"/>
    <w:rsid w:val="00531F04"/>
    <w:rsid w:val="005324B1"/>
    <w:rsid w:val="00532AE8"/>
    <w:rsid w:val="005332A5"/>
    <w:rsid w:val="00533D94"/>
    <w:rsid w:val="00534E4A"/>
    <w:rsid w:val="00535DAB"/>
    <w:rsid w:val="0054023C"/>
    <w:rsid w:val="005407C7"/>
    <w:rsid w:val="005414D5"/>
    <w:rsid w:val="005428F8"/>
    <w:rsid w:val="00543DA3"/>
    <w:rsid w:val="00545745"/>
    <w:rsid w:val="00550215"/>
    <w:rsid w:val="00550F3F"/>
    <w:rsid w:val="00551423"/>
    <w:rsid w:val="00551ADB"/>
    <w:rsid w:val="00552574"/>
    <w:rsid w:val="00552614"/>
    <w:rsid w:val="005528A0"/>
    <w:rsid w:val="005546F4"/>
    <w:rsid w:val="00555861"/>
    <w:rsid w:val="00556D22"/>
    <w:rsid w:val="00561520"/>
    <w:rsid w:val="0056299A"/>
    <w:rsid w:val="005636DC"/>
    <w:rsid w:val="0056419F"/>
    <w:rsid w:val="00565307"/>
    <w:rsid w:val="00567BEF"/>
    <w:rsid w:val="005732B6"/>
    <w:rsid w:val="005736DF"/>
    <w:rsid w:val="00575EB3"/>
    <w:rsid w:val="005760F2"/>
    <w:rsid w:val="00577E98"/>
    <w:rsid w:val="00577EB9"/>
    <w:rsid w:val="00580DB7"/>
    <w:rsid w:val="00581A18"/>
    <w:rsid w:val="00584539"/>
    <w:rsid w:val="00584837"/>
    <w:rsid w:val="00585799"/>
    <w:rsid w:val="0058674D"/>
    <w:rsid w:val="00586F67"/>
    <w:rsid w:val="00587A05"/>
    <w:rsid w:val="00587A10"/>
    <w:rsid w:val="00590579"/>
    <w:rsid w:val="00590A9E"/>
    <w:rsid w:val="0059169D"/>
    <w:rsid w:val="0059242C"/>
    <w:rsid w:val="005928B7"/>
    <w:rsid w:val="00595B87"/>
    <w:rsid w:val="00596BE9"/>
    <w:rsid w:val="00596DE1"/>
    <w:rsid w:val="00597DFE"/>
    <w:rsid w:val="005A0384"/>
    <w:rsid w:val="005A06B8"/>
    <w:rsid w:val="005A079C"/>
    <w:rsid w:val="005A2C18"/>
    <w:rsid w:val="005A3047"/>
    <w:rsid w:val="005A41C3"/>
    <w:rsid w:val="005A433E"/>
    <w:rsid w:val="005A4EF3"/>
    <w:rsid w:val="005A5187"/>
    <w:rsid w:val="005A5DFE"/>
    <w:rsid w:val="005A72E2"/>
    <w:rsid w:val="005A7348"/>
    <w:rsid w:val="005B2E0A"/>
    <w:rsid w:val="005B3708"/>
    <w:rsid w:val="005B3EF1"/>
    <w:rsid w:val="005B4974"/>
    <w:rsid w:val="005B6948"/>
    <w:rsid w:val="005C0184"/>
    <w:rsid w:val="005C2466"/>
    <w:rsid w:val="005C3845"/>
    <w:rsid w:val="005C393B"/>
    <w:rsid w:val="005C3FE8"/>
    <w:rsid w:val="005C4F4F"/>
    <w:rsid w:val="005C5339"/>
    <w:rsid w:val="005C6495"/>
    <w:rsid w:val="005C761F"/>
    <w:rsid w:val="005D27A3"/>
    <w:rsid w:val="005D301B"/>
    <w:rsid w:val="005D3796"/>
    <w:rsid w:val="005D3CC8"/>
    <w:rsid w:val="005D3F26"/>
    <w:rsid w:val="005D4164"/>
    <w:rsid w:val="005D4BB4"/>
    <w:rsid w:val="005D6EC2"/>
    <w:rsid w:val="005E0266"/>
    <w:rsid w:val="005E0DD6"/>
    <w:rsid w:val="005E1898"/>
    <w:rsid w:val="005E3A5C"/>
    <w:rsid w:val="005E4BD0"/>
    <w:rsid w:val="005E6A56"/>
    <w:rsid w:val="005E7FC3"/>
    <w:rsid w:val="005F07F6"/>
    <w:rsid w:val="005F2639"/>
    <w:rsid w:val="005F2909"/>
    <w:rsid w:val="005F2B68"/>
    <w:rsid w:val="005F4AC6"/>
    <w:rsid w:val="005F4B47"/>
    <w:rsid w:val="005F568C"/>
    <w:rsid w:val="005F5871"/>
    <w:rsid w:val="005F5FF7"/>
    <w:rsid w:val="005F62F4"/>
    <w:rsid w:val="005F6464"/>
    <w:rsid w:val="005F677C"/>
    <w:rsid w:val="005F7C1D"/>
    <w:rsid w:val="00600970"/>
    <w:rsid w:val="00600F05"/>
    <w:rsid w:val="00602272"/>
    <w:rsid w:val="00602E72"/>
    <w:rsid w:val="00602F02"/>
    <w:rsid w:val="0060340A"/>
    <w:rsid w:val="00603DDF"/>
    <w:rsid w:val="0060410F"/>
    <w:rsid w:val="0060521B"/>
    <w:rsid w:val="00606EB0"/>
    <w:rsid w:val="006070A3"/>
    <w:rsid w:val="006119D2"/>
    <w:rsid w:val="00611F7C"/>
    <w:rsid w:val="006120A0"/>
    <w:rsid w:val="006121A9"/>
    <w:rsid w:val="006128BA"/>
    <w:rsid w:val="00614F6C"/>
    <w:rsid w:val="006171F9"/>
    <w:rsid w:val="00617E88"/>
    <w:rsid w:val="0062198B"/>
    <w:rsid w:val="00622D14"/>
    <w:rsid w:val="00623842"/>
    <w:rsid w:val="00626ECF"/>
    <w:rsid w:val="00627353"/>
    <w:rsid w:val="0063057B"/>
    <w:rsid w:val="006324FF"/>
    <w:rsid w:val="00632612"/>
    <w:rsid w:val="006331C7"/>
    <w:rsid w:val="006333EA"/>
    <w:rsid w:val="00633DD3"/>
    <w:rsid w:val="00636CDC"/>
    <w:rsid w:val="00637A8C"/>
    <w:rsid w:val="006408CD"/>
    <w:rsid w:val="00640A00"/>
    <w:rsid w:val="006426BD"/>
    <w:rsid w:val="00642701"/>
    <w:rsid w:val="0064387E"/>
    <w:rsid w:val="00645727"/>
    <w:rsid w:val="006463CA"/>
    <w:rsid w:val="00646CDA"/>
    <w:rsid w:val="00647ABE"/>
    <w:rsid w:val="00650164"/>
    <w:rsid w:val="006504E4"/>
    <w:rsid w:val="00650D68"/>
    <w:rsid w:val="00651284"/>
    <w:rsid w:val="006519C2"/>
    <w:rsid w:val="00653C28"/>
    <w:rsid w:val="0065686C"/>
    <w:rsid w:val="00657387"/>
    <w:rsid w:val="006573A1"/>
    <w:rsid w:val="0065756E"/>
    <w:rsid w:val="006601D2"/>
    <w:rsid w:val="006606B9"/>
    <w:rsid w:val="00662291"/>
    <w:rsid w:val="006630C8"/>
    <w:rsid w:val="0066352B"/>
    <w:rsid w:val="00663AA8"/>
    <w:rsid w:val="00663B7F"/>
    <w:rsid w:val="00666BA0"/>
    <w:rsid w:val="0067150F"/>
    <w:rsid w:val="00672183"/>
    <w:rsid w:val="0067357A"/>
    <w:rsid w:val="00675143"/>
    <w:rsid w:val="00675936"/>
    <w:rsid w:val="00675E5A"/>
    <w:rsid w:val="00676FDA"/>
    <w:rsid w:val="00677038"/>
    <w:rsid w:val="00681374"/>
    <w:rsid w:val="0068177D"/>
    <w:rsid w:val="00682247"/>
    <w:rsid w:val="00682C2B"/>
    <w:rsid w:val="00683C3C"/>
    <w:rsid w:val="00684205"/>
    <w:rsid w:val="00686F3D"/>
    <w:rsid w:val="00687885"/>
    <w:rsid w:val="00687B97"/>
    <w:rsid w:val="0069045A"/>
    <w:rsid w:val="00690625"/>
    <w:rsid w:val="00690CF8"/>
    <w:rsid w:val="00691094"/>
    <w:rsid w:val="00692096"/>
    <w:rsid w:val="00692513"/>
    <w:rsid w:val="00693882"/>
    <w:rsid w:val="00693DEB"/>
    <w:rsid w:val="00694F01"/>
    <w:rsid w:val="00695DE4"/>
    <w:rsid w:val="006A0729"/>
    <w:rsid w:val="006A0A88"/>
    <w:rsid w:val="006A33C6"/>
    <w:rsid w:val="006A3995"/>
    <w:rsid w:val="006A475B"/>
    <w:rsid w:val="006A5CCE"/>
    <w:rsid w:val="006A5CDA"/>
    <w:rsid w:val="006A6A56"/>
    <w:rsid w:val="006A6B94"/>
    <w:rsid w:val="006A71BD"/>
    <w:rsid w:val="006B03DB"/>
    <w:rsid w:val="006B1560"/>
    <w:rsid w:val="006B17AA"/>
    <w:rsid w:val="006B212D"/>
    <w:rsid w:val="006B2934"/>
    <w:rsid w:val="006B4269"/>
    <w:rsid w:val="006B4398"/>
    <w:rsid w:val="006B4A90"/>
    <w:rsid w:val="006B6428"/>
    <w:rsid w:val="006B6D6F"/>
    <w:rsid w:val="006B7006"/>
    <w:rsid w:val="006C0303"/>
    <w:rsid w:val="006C0ABB"/>
    <w:rsid w:val="006C1EEC"/>
    <w:rsid w:val="006C4643"/>
    <w:rsid w:val="006C4F41"/>
    <w:rsid w:val="006C5B9D"/>
    <w:rsid w:val="006C6355"/>
    <w:rsid w:val="006D109A"/>
    <w:rsid w:val="006D143C"/>
    <w:rsid w:val="006D17D1"/>
    <w:rsid w:val="006D2868"/>
    <w:rsid w:val="006D38B6"/>
    <w:rsid w:val="006D4F29"/>
    <w:rsid w:val="006D5D34"/>
    <w:rsid w:val="006D5D6D"/>
    <w:rsid w:val="006D7929"/>
    <w:rsid w:val="006E0C72"/>
    <w:rsid w:val="006E14F8"/>
    <w:rsid w:val="006E1F36"/>
    <w:rsid w:val="006E3032"/>
    <w:rsid w:val="006E38C1"/>
    <w:rsid w:val="006E3A3C"/>
    <w:rsid w:val="006E51EF"/>
    <w:rsid w:val="006E6B4C"/>
    <w:rsid w:val="006E7357"/>
    <w:rsid w:val="006E7B72"/>
    <w:rsid w:val="006F1305"/>
    <w:rsid w:val="006F1B1E"/>
    <w:rsid w:val="006F339D"/>
    <w:rsid w:val="006F48B0"/>
    <w:rsid w:val="006F52DE"/>
    <w:rsid w:val="006F6731"/>
    <w:rsid w:val="006F7B61"/>
    <w:rsid w:val="007008FA"/>
    <w:rsid w:val="0070191A"/>
    <w:rsid w:val="00702BC4"/>
    <w:rsid w:val="00703129"/>
    <w:rsid w:val="007101C8"/>
    <w:rsid w:val="00711B25"/>
    <w:rsid w:val="00712099"/>
    <w:rsid w:val="00712295"/>
    <w:rsid w:val="0071385F"/>
    <w:rsid w:val="00713CFB"/>
    <w:rsid w:val="00716AE2"/>
    <w:rsid w:val="00720ABD"/>
    <w:rsid w:val="007220C8"/>
    <w:rsid w:val="00722702"/>
    <w:rsid w:val="00722AA1"/>
    <w:rsid w:val="00723138"/>
    <w:rsid w:val="007236B3"/>
    <w:rsid w:val="00723808"/>
    <w:rsid w:val="00725A9B"/>
    <w:rsid w:val="00726E13"/>
    <w:rsid w:val="00726F0B"/>
    <w:rsid w:val="00727299"/>
    <w:rsid w:val="007321E1"/>
    <w:rsid w:val="007322C8"/>
    <w:rsid w:val="00733568"/>
    <w:rsid w:val="00733C6A"/>
    <w:rsid w:val="007340C6"/>
    <w:rsid w:val="00734970"/>
    <w:rsid w:val="0073632F"/>
    <w:rsid w:val="007403A1"/>
    <w:rsid w:val="00741A86"/>
    <w:rsid w:val="0074341A"/>
    <w:rsid w:val="007459A6"/>
    <w:rsid w:val="00745D2A"/>
    <w:rsid w:val="00745F3E"/>
    <w:rsid w:val="0074700E"/>
    <w:rsid w:val="0075079B"/>
    <w:rsid w:val="00751984"/>
    <w:rsid w:val="00752CF2"/>
    <w:rsid w:val="00752D8E"/>
    <w:rsid w:val="00753023"/>
    <w:rsid w:val="00756003"/>
    <w:rsid w:val="0076046E"/>
    <w:rsid w:val="007618F0"/>
    <w:rsid w:val="00762072"/>
    <w:rsid w:val="007622CD"/>
    <w:rsid w:val="007638BA"/>
    <w:rsid w:val="00764EAD"/>
    <w:rsid w:val="0076504F"/>
    <w:rsid w:val="00765B75"/>
    <w:rsid w:val="007667EA"/>
    <w:rsid w:val="00770078"/>
    <w:rsid w:val="007703C1"/>
    <w:rsid w:val="00771094"/>
    <w:rsid w:val="007721E4"/>
    <w:rsid w:val="00772E54"/>
    <w:rsid w:val="00773684"/>
    <w:rsid w:val="00774E3F"/>
    <w:rsid w:val="00775CBF"/>
    <w:rsid w:val="007760AC"/>
    <w:rsid w:val="00776115"/>
    <w:rsid w:val="00776770"/>
    <w:rsid w:val="00782411"/>
    <w:rsid w:val="00782933"/>
    <w:rsid w:val="00783577"/>
    <w:rsid w:val="00785012"/>
    <w:rsid w:val="007851E9"/>
    <w:rsid w:val="00786139"/>
    <w:rsid w:val="007877A2"/>
    <w:rsid w:val="00787FF1"/>
    <w:rsid w:val="00790A16"/>
    <w:rsid w:val="00791D68"/>
    <w:rsid w:val="00793709"/>
    <w:rsid w:val="00794969"/>
    <w:rsid w:val="00794EFE"/>
    <w:rsid w:val="007953DD"/>
    <w:rsid w:val="007958DA"/>
    <w:rsid w:val="00795B59"/>
    <w:rsid w:val="00795DF8"/>
    <w:rsid w:val="0079755B"/>
    <w:rsid w:val="007A1243"/>
    <w:rsid w:val="007A14D9"/>
    <w:rsid w:val="007A19A5"/>
    <w:rsid w:val="007A41A8"/>
    <w:rsid w:val="007A493E"/>
    <w:rsid w:val="007A5A4B"/>
    <w:rsid w:val="007A6671"/>
    <w:rsid w:val="007A6D53"/>
    <w:rsid w:val="007B05E6"/>
    <w:rsid w:val="007B09CF"/>
    <w:rsid w:val="007B0FAB"/>
    <w:rsid w:val="007B211D"/>
    <w:rsid w:val="007B4F32"/>
    <w:rsid w:val="007B569B"/>
    <w:rsid w:val="007B5CE3"/>
    <w:rsid w:val="007B5E26"/>
    <w:rsid w:val="007B7164"/>
    <w:rsid w:val="007C0099"/>
    <w:rsid w:val="007C085D"/>
    <w:rsid w:val="007C3079"/>
    <w:rsid w:val="007C3452"/>
    <w:rsid w:val="007C3A29"/>
    <w:rsid w:val="007C5C14"/>
    <w:rsid w:val="007C7641"/>
    <w:rsid w:val="007C78E9"/>
    <w:rsid w:val="007D2145"/>
    <w:rsid w:val="007D2526"/>
    <w:rsid w:val="007D3208"/>
    <w:rsid w:val="007D377A"/>
    <w:rsid w:val="007D4B4D"/>
    <w:rsid w:val="007D56EB"/>
    <w:rsid w:val="007D78E7"/>
    <w:rsid w:val="007E40FA"/>
    <w:rsid w:val="007E456C"/>
    <w:rsid w:val="007E4CBA"/>
    <w:rsid w:val="007E4E0E"/>
    <w:rsid w:val="007E5370"/>
    <w:rsid w:val="007E54EC"/>
    <w:rsid w:val="007E6531"/>
    <w:rsid w:val="007E6C1D"/>
    <w:rsid w:val="007F050B"/>
    <w:rsid w:val="007F0A6C"/>
    <w:rsid w:val="007F0D7A"/>
    <w:rsid w:val="007F0D99"/>
    <w:rsid w:val="007F1171"/>
    <w:rsid w:val="007F1291"/>
    <w:rsid w:val="007F3502"/>
    <w:rsid w:val="007F3573"/>
    <w:rsid w:val="007F3F2D"/>
    <w:rsid w:val="007F4F47"/>
    <w:rsid w:val="007F7642"/>
    <w:rsid w:val="007F7D04"/>
    <w:rsid w:val="0080119D"/>
    <w:rsid w:val="008011BA"/>
    <w:rsid w:val="0080202E"/>
    <w:rsid w:val="0080494A"/>
    <w:rsid w:val="008066F4"/>
    <w:rsid w:val="00806CEE"/>
    <w:rsid w:val="00806E8B"/>
    <w:rsid w:val="00807785"/>
    <w:rsid w:val="008113E6"/>
    <w:rsid w:val="00812BBC"/>
    <w:rsid w:val="00812E8D"/>
    <w:rsid w:val="0081372E"/>
    <w:rsid w:val="0081548F"/>
    <w:rsid w:val="0081554D"/>
    <w:rsid w:val="00816670"/>
    <w:rsid w:val="00816BD2"/>
    <w:rsid w:val="00817A16"/>
    <w:rsid w:val="00817CA4"/>
    <w:rsid w:val="00817D07"/>
    <w:rsid w:val="00820442"/>
    <w:rsid w:val="00825BDF"/>
    <w:rsid w:val="008269A1"/>
    <w:rsid w:val="00827738"/>
    <w:rsid w:val="00830C17"/>
    <w:rsid w:val="00831ABC"/>
    <w:rsid w:val="00833859"/>
    <w:rsid w:val="00834ECB"/>
    <w:rsid w:val="0084144B"/>
    <w:rsid w:val="00841C87"/>
    <w:rsid w:val="0084281B"/>
    <w:rsid w:val="008429BF"/>
    <w:rsid w:val="00843F24"/>
    <w:rsid w:val="00844C23"/>
    <w:rsid w:val="00847A52"/>
    <w:rsid w:val="00847B08"/>
    <w:rsid w:val="00850521"/>
    <w:rsid w:val="00851800"/>
    <w:rsid w:val="008523D1"/>
    <w:rsid w:val="00853C02"/>
    <w:rsid w:val="00856569"/>
    <w:rsid w:val="0085679C"/>
    <w:rsid w:val="00856BD9"/>
    <w:rsid w:val="00857504"/>
    <w:rsid w:val="00857E4C"/>
    <w:rsid w:val="00861B4F"/>
    <w:rsid w:val="00862743"/>
    <w:rsid w:val="00863049"/>
    <w:rsid w:val="00863A91"/>
    <w:rsid w:val="008641A0"/>
    <w:rsid w:val="008649D1"/>
    <w:rsid w:val="0086695A"/>
    <w:rsid w:val="00870206"/>
    <w:rsid w:val="00873A70"/>
    <w:rsid w:val="008740C9"/>
    <w:rsid w:val="008745B6"/>
    <w:rsid w:val="00875436"/>
    <w:rsid w:val="00875F31"/>
    <w:rsid w:val="0087699D"/>
    <w:rsid w:val="00876A0F"/>
    <w:rsid w:val="00877A6F"/>
    <w:rsid w:val="008808CC"/>
    <w:rsid w:val="00881952"/>
    <w:rsid w:val="0088280C"/>
    <w:rsid w:val="008833AC"/>
    <w:rsid w:val="00884010"/>
    <w:rsid w:val="00885B76"/>
    <w:rsid w:val="008862BB"/>
    <w:rsid w:val="008903E4"/>
    <w:rsid w:val="0089459F"/>
    <w:rsid w:val="00895689"/>
    <w:rsid w:val="00897325"/>
    <w:rsid w:val="00897EB9"/>
    <w:rsid w:val="008A0FDE"/>
    <w:rsid w:val="008A1B64"/>
    <w:rsid w:val="008A3546"/>
    <w:rsid w:val="008A357A"/>
    <w:rsid w:val="008A41BD"/>
    <w:rsid w:val="008A46C9"/>
    <w:rsid w:val="008A5A23"/>
    <w:rsid w:val="008A6441"/>
    <w:rsid w:val="008A6539"/>
    <w:rsid w:val="008A79AC"/>
    <w:rsid w:val="008A7FB8"/>
    <w:rsid w:val="008B01AF"/>
    <w:rsid w:val="008B0DC8"/>
    <w:rsid w:val="008B213B"/>
    <w:rsid w:val="008B25E2"/>
    <w:rsid w:val="008B348B"/>
    <w:rsid w:val="008B3967"/>
    <w:rsid w:val="008B4253"/>
    <w:rsid w:val="008B6053"/>
    <w:rsid w:val="008B66E3"/>
    <w:rsid w:val="008B6C06"/>
    <w:rsid w:val="008C027F"/>
    <w:rsid w:val="008C0DCC"/>
    <w:rsid w:val="008C19AA"/>
    <w:rsid w:val="008C327A"/>
    <w:rsid w:val="008C35E6"/>
    <w:rsid w:val="008C3B4A"/>
    <w:rsid w:val="008C3C6B"/>
    <w:rsid w:val="008C5ACC"/>
    <w:rsid w:val="008C5E92"/>
    <w:rsid w:val="008C695D"/>
    <w:rsid w:val="008C695E"/>
    <w:rsid w:val="008C6A04"/>
    <w:rsid w:val="008C7A4C"/>
    <w:rsid w:val="008D0E47"/>
    <w:rsid w:val="008D24F0"/>
    <w:rsid w:val="008D412E"/>
    <w:rsid w:val="008D4C5F"/>
    <w:rsid w:val="008D626D"/>
    <w:rsid w:val="008D77E2"/>
    <w:rsid w:val="008E0B88"/>
    <w:rsid w:val="008E0E6F"/>
    <w:rsid w:val="008E149F"/>
    <w:rsid w:val="008E5A8D"/>
    <w:rsid w:val="008E695A"/>
    <w:rsid w:val="008E6CEC"/>
    <w:rsid w:val="008E6F9F"/>
    <w:rsid w:val="008E74BA"/>
    <w:rsid w:val="008E7879"/>
    <w:rsid w:val="008E79CE"/>
    <w:rsid w:val="008E7CBB"/>
    <w:rsid w:val="008F0D83"/>
    <w:rsid w:val="008F0E22"/>
    <w:rsid w:val="008F2F00"/>
    <w:rsid w:val="008F348A"/>
    <w:rsid w:val="008F3547"/>
    <w:rsid w:val="008F3698"/>
    <w:rsid w:val="008F5984"/>
    <w:rsid w:val="008F63A6"/>
    <w:rsid w:val="008F7C8D"/>
    <w:rsid w:val="009001D4"/>
    <w:rsid w:val="00901A78"/>
    <w:rsid w:val="00902772"/>
    <w:rsid w:val="009037FF"/>
    <w:rsid w:val="00903F49"/>
    <w:rsid w:val="009042B4"/>
    <w:rsid w:val="00904521"/>
    <w:rsid w:val="00905DF8"/>
    <w:rsid w:val="00906284"/>
    <w:rsid w:val="00906514"/>
    <w:rsid w:val="00913339"/>
    <w:rsid w:val="00913AF4"/>
    <w:rsid w:val="009166B4"/>
    <w:rsid w:val="009167B3"/>
    <w:rsid w:val="00916E2D"/>
    <w:rsid w:val="00916E6A"/>
    <w:rsid w:val="00917E1E"/>
    <w:rsid w:val="00920831"/>
    <w:rsid w:val="00920F7B"/>
    <w:rsid w:val="00921EEE"/>
    <w:rsid w:val="00922DAC"/>
    <w:rsid w:val="00923B81"/>
    <w:rsid w:val="0092421F"/>
    <w:rsid w:val="00925AE1"/>
    <w:rsid w:val="00930AA4"/>
    <w:rsid w:val="00934AB6"/>
    <w:rsid w:val="00934CEC"/>
    <w:rsid w:val="00934FFF"/>
    <w:rsid w:val="00937C94"/>
    <w:rsid w:val="00937FE7"/>
    <w:rsid w:val="0094310D"/>
    <w:rsid w:val="0094567F"/>
    <w:rsid w:val="009461AB"/>
    <w:rsid w:val="009462C1"/>
    <w:rsid w:val="00950677"/>
    <w:rsid w:val="00951C85"/>
    <w:rsid w:val="00952692"/>
    <w:rsid w:val="00952776"/>
    <w:rsid w:val="00952C5D"/>
    <w:rsid w:val="00953AC4"/>
    <w:rsid w:val="00954867"/>
    <w:rsid w:val="00955285"/>
    <w:rsid w:val="00956667"/>
    <w:rsid w:val="00960486"/>
    <w:rsid w:val="009611B2"/>
    <w:rsid w:val="00961677"/>
    <w:rsid w:val="00961960"/>
    <w:rsid w:val="00961E17"/>
    <w:rsid w:val="00961F6D"/>
    <w:rsid w:val="00963BF5"/>
    <w:rsid w:val="00964215"/>
    <w:rsid w:val="00964434"/>
    <w:rsid w:val="00973874"/>
    <w:rsid w:val="00973F0C"/>
    <w:rsid w:val="00974335"/>
    <w:rsid w:val="009757B7"/>
    <w:rsid w:val="009770D3"/>
    <w:rsid w:val="00977332"/>
    <w:rsid w:val="00980222"/>
    <w:rsid w:val="0098122F"/>
    <w:rsid w:val="00982605"/>
    <w:rsid w:val="00983139"/>
    <w:rsid w:val="009841B6"/>
    <w:rsid w:val="00984319"/>
    <w:rsid w:val="00985475"/>
    <w:rsid w:val="0098707E"/>
    <w:rsid w:val="00987304"/>
    <w:rsid w:val="00987A7B"/>
    <w:rsid w:val="00992262"/>
    <w:rsid w:val="00992524"/>
    <w:rsid w:val="009937E2"/>
    <w:rsid w:val="009938A7"/>
    <w:rsid w:val="009954B7"/>
    <w:rsid w:val="009A08C4"/>
    <w:rsid w:val="009A3010"/>
    <w:rsid w:val="009A48F8"/>
    <w:rsid w:val="009A52DF"/>
    <w:rsid w:val="009A5452"/>
    <w:rsid w:val="009A5922"/>
    <w:rsid w:val="009A7A73"/>
    <w:rsid w:val="009B03CE"/>
    <w:rsid w:val="009B0E9A"/>
    <w:rsid w:val="009B19F1"/>
    <w:rsid w:val="009B2EBB"/>
    <w:rsid w:val="009B2F12"/>
    <w:rsid w:val="009B3076"/>
    <w:rsid w:val="009B36EF"/>
    <w:rsid w:val="009C0E5B"/>
    <w:rsid w:val="009C1C61"/>
    <w:rsid w:val="009C243C"/>
    <w:rsid w:val="009C2586"/>
    <w:rsid w:val="009C2DC1"/>
    <w:rsid w:val="009C425C"/>
    <w:rsid w:val="009C4F5E"/>
    <w:rsid w:val="009C6129"/>
    <w:rsid w:val="009C61D8"/>
    <w:rsid w:val="009D0481"/>
    <w:rsid w:val="009D0689"/>
    <w:rsid w:val="009D0B5D"/>
    <w:rsid w:val="009D1597"/>
    <w:rsid w:val="009D1CCB"/>
    <w:rsid w:val="009D4821"/>
    <w:rsid w:val="009D4C08"/>
    <w:rsid w:val="009D69F2"/>
    <w:rsid w:val="009D6A4E"/>
    <w:rsid w:val="009D6F7A"/>
    <w:rsid w:val="009D7052"/>
    <w:rsid w:val="009E0DE5"/>
    <w:rsid w:val="009E19EE"/>
    <w:rsid w:val="009E30D9"/>
    <w:rsid w:val="009E39FE"/>
    <w:rsid w:val="009E3B5D"/>
    <w:rsid w:val="009E459C"/>
    <w:rsid w:val="009E5A5B"/>
    <w:rsid w:val="009E69F9"/>
    <w:rsid w:val="009E6E25"/>
    <w:rsid w:val="009F093F"/>
    <w:rsid w:val="009F09CF"/>
    <w:rsid w:val="009F1725"/>
    <w:rsid w:val="009F2C88"/>
    <w:rsid w:val="009F302B"/>
    <w:rsid w:val="009F3C9D"/>
    <w:rsid w:val="009F4352"/>
    <w:rsid w:val="009F4550"/>
    <w:rsid w:val="009F5442"/>
    <w:rsid w:val="009F54E2"/>
    <w:rsid w:val="009F6608"/>
    <w:rsid w:val="009F70A1"/>
    <w:rsid w:val="009F737F"/>
    <w:rsid w:val="00A0045D"/>
    <w:rsid w:val="00A0099C"/>
    <w:rsid w:val="00A012B3"/>
    <w:rsid w:val="00A0140C"/>
    <w:rsid w:val="00A0226A"/>
    <w:rsid w:val="00A029BA"/>
    <w:rsid w:val="00A034B2"/>
    <w:rsid w:val="00A038F2"/>
    <w:rsid w:val="00A04FFB"/>
    <w:rsid w:val="00A052E0"/>
    <w:rsid w:val="00A065E1"/>
    <w:rsid w:val="00A06D4A"/>
    <w:rsid w:val="00A07126"/>
    <w:rsid w:val="00A0729C"/>
    <w:rsid w:val="00A10653"/>
    <w:rsid w:val="00A1181C"/>
    <w:rsid w:val="00A1257F"/>
    <w:rsid w:val="00A14655"/>
    <w:rsid w:val="00A1623E"/>
    <w:rsid w:val="00A1684D"/>
    <w:rsid w:val="00A16AE5"/>
    <w:rsid w:val="00A170BE"/>
    <w:rsid w:val="00A174E2"/>
    <w:rsid w:val="00A17BC6"/>
    <w:rsid w:val="00A229F0"/>
    <w:rsid w:val="00A245FB"/>
    <w:rsid w:val="00A24A86"/>
    <w:rsid w:val="00A260F6"/>
    <w:rsid w:val="00A2698B"/>
    <w:rsid w:val="00A26C07"/>
    <w:rsid w:val="00A33021"/>
    <w:rsid w:val="00A33D00"/>
    <w:rsid w:val="00A34EBC"/>
    <w:rsid w:val="00A35194"/>
    <w:rsid w:val="00A36E8F"/>
    <w:rsid w:val="00A42145"/>
    <w:rsid w:val="00A43C37"/>
    <w:rsid w:val="00A4492E"/>
    <w:rsid w:val="00A44B15"/>
    <w:rsid w:val="00A47B8D"/>
    <w:rsid w:val="00A50E5E"/>
    <w:rsid w:val="00A51234"/>
    <w:rsid w:val="00A52F2D"/>
    <w:rsid w:val="00A53EBC"/>
    <w:rsid w:val="00A54CF0"/>
    <w:rsid w:val="00A54DC3"/>
    <w:rsid w:val="00A6194A"/>
    <w:rsid w:val="00A61BB1"/>
    <w:rsid w:val="00A637F6"/>
    <w:rsid w:val="00A63978"/>
    <w:rsid w:val="00A64339"/>
    <w:rsid w:val="00A650F1"/>
    <w:rsid w:val="00A66F2A"/>
    <w:rsid w:val="00A6772C"/>
    <w:rsid w:val="00A67CCA"/>
    <w:rsid w:val="00A70857"/>
    <w:rsid w:val="00A71C86"/>
    <w:rsid w:val="00A7202E"/>
    <w:rsid w:val="00A735F0"/>
    <w:rsid w:val="00A76B38"/>
    <w:rsid w:val="00A77C47"/>
    <w:rsid w:val="00A81202"/>
    <w:rsid w:val="00A82287"/>
    <w:rsid w:val="00A839DE"/>
    <w:rsid w:val="00A83D81"/>
    <w:rsid w:val="00A83E91"/>
    <w:rsid w:val="00A847C2"/>
    <w:rsid w:val="00A85AA2"/>
    <w:rsid w:val="00A85B66"/>
    <w:rsid w:val="00A86170"/>
    <w:rsid w:val="00A871A2"/>
    <w:rsid w:val="00A90C1E"/>
    <w:rsid w:val="00A91784"/>
    <w:rsid w:val="00A93E24"/>
    <w:rsid w:val="00A945C9"/>
    <w:rsid w:val="00A94B5B"/>
    <w:rsid w:val="00A94FFE"/>
    <w:rsid w:val="00A95B9A"/>
    <w:rsid w:val="00A96490"/>
    <w:rsid w:val="00AA02D4"/>
    <w:rsid w:val="00AA0DDB"/>
    <w:rsid w:val="00AA1A3A"/>
    <w:rsid w:val="00AA1AE6"/>
    <w:rsid w:val="00AA1CD8"/>
    <w:rsid w:val="00AA22ED"/>
    <w:rsid w:val="00AA2802"/>
    <w:rsid w:val="00AA5703"/>
    <w:rsid w:val="00AA61EF"/>
    <w:rsid w:val="00AA6B74"/>
    <w:rsid w:val="00AA72F7"/>
    <w:rsid w:val="00AB1379"/>
    <w:rsid w:val="00AB16A1"/>
    <w:rsid w:val="00AB2ED0"/>
    <w:rsid w:val="00AB547D"/>
    <w:rsid w:val="00AB6291"/>
    <w:rsid w:val="00AB7310"/>
    <w:rsid w:val="00AB7497"/>
    <w:rsid w:val="00AC1D27"/>
    <w:rsid w:val="00AC1E20"/>
    <w:rsid w:val="00AC2D86"/>
    <w:rsid w:val="00AC2F6D"/>
    <w:rsid w:val="00AC3C78"/>
    <w:rsid w:val="00AC468F"/>
    <w:rsid w:val="00AC4986"/>
    <w:rsid w:val="00AC5126"/>
    <w:rsid w:val="00AC550F"/>
    <w:rsid w:val="00AD1F94"/>
    <w:rsid w:val="00AD2C6E"/>
    <w:rsid w:val="00AD3D01"/>
    <w:rsid w:val="00AD4459"/>
    <w:rsid w:val="00AE130C"/>
    <w:rsid w:val="00AE34A0"/>
    <w:rsid w:val="00AE44AF"/>
    <w:rsid w:val="00AE4775"/>
    <w:rsid w:val="00AE4A2C"/>
    <w:rsid w:val="00AE7140"/>
    <w:rsid w:val="00AE7C2E"/>
    <w:rsid w:val="00AE7D24"/>
    <w:rsid w:val="00AF1412"/>
    <w:rsid w:val="00AF1946"/>
    <w:rsid w:val="00AF221F"/>
    <w:rsid w:val="00AF32E9"/>
    <w:rsid w:val="00AF66B0"/>
    <w:rsid w:val="00AF74B0"/>
    <w:rsid w:val="00AF7D4D"/>
    <w:rsid w:val="00B000DD"/>
    <w:rsid w:val="00B00226"/>
    <w:rsid w:val="00B02AC0"/>
    <w:rsid w:val="00B02CCB"/>
    <w:rsid w:val="00B03060"/>
    <w:rsid w:val="00B03455"/>
    <w:rsid w:val="00B0442E"/>
    <w:rsid w:val="00B044EA"/>
    <w:rsid w:val="00B0575A"/>
    <w:rsid w:val="00B0753C"/>
    <w:rsid w:val="00B07737"/>
    <w:rsid w:val="00B0773E"/>
    <w:rsid w:val="00B07920"/>
    <w:rsid w:val="00B07DFB"/>
    <w:rsid w:val="00B1017A"/>
    <w:rsid w:val="00B13103"/>
    <w:rsid w:val="00B14D85"/>
    <w:rsid w:val="00B16924"/>
    <w:rsid w:val="00B21051"/>
    <w:rsid w:val="00B2170E"/>
    <w:rsid w:val="00B2295F"/>
    <w:rsid w:val="00B22DC7"/>
    <w:rsid w:val="00B23531"/>
    <w:rsid w:val="00B24607"/>
    <w:rsid w:val="00B247AA"/>
    <w:rsid w:val="00B24BA2"/>
    <w:rsid w:val="00B25282"/>
    <w:rsid w:val="00B252E8"/>
    <w:rsid w:val="00B25821"/>
    <w:rsid w:val="00B271E4"/>
    <w:rsid w:val="00B3254A"/>
    <w:rsid w:val="00B33CA2"/>
    <w:rsid w:val="00B3512A"/>
    <w:rsid w:val="00B358BF"/>
    <w:rsid w:val="00B36CEB"/>
    <w:rsid w:val="00B37310"/>
    <w:rsid w:val="00B37614"/>
    <w:rsid w:val="00B37AC6"/>
    <w:rsid w:val="00B407F5"/>
    <w:rsid w:val="00B40A9B"/>
    <w:rsid w:val="00B4103F"/>
    <w:rsid w:val="00B41706"/>
    <w:rsid w:val="00B427D7"/>
    <w:rsid w:val="00B447AF"/>
    <w:rsid w:val="00B4483D"/>
    <w:rsid w:val="00B45F75"/>
    <w:rsid w:val="00B4743A"/>
    <w:rsid w:val="00B4799F"/>
    <w:rsid w:val="00B47A75"/>
    <w:rsid w:val="00B47B3E"/>
    <w:rsid w:val="00B508CD"/>
    <w:rsid w:val="00B51A61"/>
    <w:rsid w:val="00B52724"/>
    <w:rsid w:val="00B5273D"/>
    <w:rsid w:val="00B54251"/>
    <w:rsid w:val="00B545CB"/>
    <w:rsid w:val="00B549D4"/>
    <w:rsid w:val="00B5594A"/>
    <w:rsid w:val="00B56BC8"/>
    <w:rsid w:val="00B61948"/>
    <w:rsid w:val="00B62B74"/>
    <w:rsid w:val="00B63BAC"/>
    <w:rsid w:val="00B710F4"/>
    <w:rsid w:val="00B7110A"/>
    <w:rsid w:val="00B71EF5"/>
    <w:rsid w:val="00B72CEA"/>
    <w:rsid w:val="00B74203"/>
    <w:rsid w:val="00B7469B"/>
    <w:rsid w:val="00B74B7F"/>
    <w:rsid w:val="00B7653C"/>
    <w:rsid w:val="00B76847"/>
    <w:rsid w:val="00B76B33"/>
    <w:rsid w:val="00B77F8E"/>
    <w:rsid w:val="00B8020B"/>
    <w:rsid w:val="00B80327"/>
    <w:rsid w:val="00B80E84"/>
    <w:rsid w:val="00B815CD"/>
    <w:rsid w:val="00B820B5"/>
    <w:rsid w:val="00B83DBA"/>
    <w:rsid w:val="00B84691"/>
    <w:rsid w:val="00B85009"/>
    <w:rsid w:val="00B86D76"/>
    <w:rsid w:val="00B9137E"/>
    <w:rsid w:val="00B931CC"/>
    <w:rsid w:val="00B96C31"/>
    <w:rsid w:val="00B97F36"/>
    <w:rsid w:val="00BA01F5"/>
    <w:rsid w:val="00BA1541"/>
    <w:rsid w:val="00BA158C"/>
    <w:rsid w:val="00BA1E33"/>
    <w:rsid w:val="00BA269D"/>
    <w:rsid w:val="00BA32A8"/>
    <w:rsid w:val="00BA6A52"/>
    <w:rsid w:val="00BA7F03"/>
    <w:rsid w:val="00BB1AC6"/>
    <w:rsid w:val="00BB27B3"/>
    <w:rsid w:val="00BB4D0A"/>
    <w:rsid w:val="00BB7A3C"/>
    <w:rsid w:val="00BC03A2"/>
    <w:rsid w:val="00BC33CA"/>
    <w:rsid w:val="00BC3C80"/>
    <w:rsid w:val="00BC442B"/>
    <w:rsid w:val="00BC4684"/>
    <w:rsid w:val="00BC48B7"/>
    <w:rsid w:val="00BC502B"/>
    <w:rsid w:val="00BC531C"/>
    <w:rsid w:val="00BC61DC"/>
    <w:rsid w:val="00BC651E"/>
    <w:rsid w:val="00BC7ED7"/>
    <w:rsid w:val="00BD01C2"/>
    <w:rsid w:val="00BD020C"/>
    <w:rsid w:val="00BD2825"/>
    <w:rsid w:val="00BD3B99"/>
    <w:rsid w:val="00BD3BCB"/>
    <w:rsid w:val="00BD5872"/>
    <w:rsid w:val="00BD79E6"/>
    <w:rsid w:val="00BD7D43"/>
    <w:rsid w:val="00BE0211"/>
    <w:rsid w:val="00BE0DBB"/>
    <w:rsid w:val="00BE2769"/>
    <w:rsid w:val="00BE3046"/>
    <w:rsid w:val="00BE6CE4"/>
    <w:rsid w:val="00BE7860"/>
    <w:rsid w:val="00BF1501"/>
    <w:rsid w:val="00BF202C"/>
    <w:rsid w:val="00BF34CC"/>
    <w:rsid w:val="00BF6047"/>
    <w:rsid w:val="00BF690E"/>
    <w:rsid w:val="00BF772F"/>
    <w:rsid w:val="00C0099F"/>
    <w:rsid w:val="00C00E2E"/>
    <w:rsid w:val="00C012AA"/>
    <w:rsid w:val="00C032A9"/>
    <w:rsid w:val="00C041C7"/>
    <w:rsid w:val="00C047D9"/>
    <w:rsid w:val="00C04A1A"/>
    <w:rsid w:val="00C05FA9"/>
    <w:rsid w:val="00C06499"/>
    <w:rsid w:val="00C0775F"/>
    <w:rsid w:val="00C106E8"/>
    <w:rsid w:val="00C11A74"/>
    <w:rsid w:val="00C11E73"/>
    <w:rsid w:val="00C1354B"/>
    <w:rsid w:val="00C150C1"/>
    <w:rsid w:val="00C15313"/>
    <w:rsid w:val="00C17C09"/>
    <w:rsid w:val="00C17C4F"/>
    <w:rsid w:val="00C220F5"/>
    <w:rsid w:val="00C229DC"/>
    <w:rsid w:val="00C237AF"/>
    <w:rsid w:val="00C23A11"/>
    <w:rsid w:val="00C23BC0"/>
    <w:rsid w:val="00C24A08"/>
    <w:rsid w:val="00C24AF6"/>
    <w:rsid w:val="00C25DCC"/>
    <w:rsid w:val="00C26618"/>
    <w:rsid w:val="00C26E52"/>
    <w:rsid w:val="00C27CD6"/>
    <w:rsid w:val="00C31227"/>
    <w:rsid w:val="00C318AD"/>
    <w:rsid w:val="00C33D13"/>
    <w:rsid w:val="00C34922"/>
    <w:rsid w:val="00C34F53"/>
    <w:rsid w:val="00C3557C"/>
    <w:rsid w:val="00C36514"/>
    <w:rsid w:val="00C36CA9"/>
    <w:rsid w:val="00C36E13"/>
    <w:rsid w:val="00C40806"/>
    <w:rsid w:val="00C41027"/>
    <w:rsid w:val="00C4150B"/>
    <w:rsid w:val="00C42289"/>
    <w:rsid w:val="00C42A7F"/>
    <w:rsid w:val="00C434F9"/>
    <w:rsid w:val="00C43B74"/>
    <w:rsid w:val="00C44046"/>
    <w:rsid w:val="00C45CE7"/>
    <w:rsid w:val="00C46CB6"/>
    <w:rsid w:val="00C46CE2"/>
    <w:rsid w:val="00C47268"/>
    <w:rsid w:val="00C4727F"/>
    <w:rsid w:val="00C47E26"/>
    <w:rsid w:val="00C50001"/>
    <w:rsid w:val="00C518A0"/>
    <w:rsid w:val="00C5194B"/>
    <w:rsid w:val="00C52437"/>
    <w:rsid w:val="00C52C38"/>
    <w:rsid w:val="00C52F80"/>
    <w:rsid w:val="00C5453A"/>
    <w:rsid w:val="00C54604"/>
    <w:rsid w:val="00C54BA4"/>
    <w:rsid w:val="00C560EC"/>
    <w:rsid w:val="00C57BB1"/>
    <w:rsid w:val="00C60A0D"/>
    <w:rsid w:val="00C61309"/>
    <w:rsid w:val="00C6137E"/>
    <w:rsid w:val="00C63480"/>
    <w:rsid w:val="00C634EC"/>
    <w:rsid w:val="00C64EBA"/>
    <w:rsid w:val="00C6522B"/>
    <w:rsid w:val="00C66FF8"/>
    <w:rsid w:val="00C67202"/>
    <w:rsid w:val="00C6786C"/>
    <w:rsid w:val="00C705D2"/>
    <w:rsid w:val="00C70B4D"/>
    <w:rsid w:val="00C7324C"/>
    <w:rsid w:val="00C7333C"/>
    <w:rsid w:val="00C73408"/>
    <w:rsid w:val="00C7358D"/>
    <w:rsid w:val="00C737DF"/>
    <w:rsid w:val="00C74C83"/>
    <w:rsid w:val="00C75537"/>
    <w:rsid w:val="00C76923"/>
    <w:rsid w:val="00C804D6"/>
    <w:rsid w:val="00C82E84"/>
    <w:rsid w:val="00C83959"/>
    <w:rsid w:val="00C842AB"/>
    <w:rsid w:val="00C8472D"/>
    <w:rsid w:val="00C8589F"/>
    <w:rsid w:val="00C86940"/>
    <w:rsid w:val="00C86B54"/>
    <w:rsid w:val="00C8768A"/>
    <w:rsid w:val="00C901E1"/>
    <w:rsid w:val="00C903FD"/>
    <w:rsid w:val="00C90AC1"/>
    <w:rsid w:val="00C90B6C"/>
    <w:rsid w:val="00C91AEC"/>
    <w:rsid w:val="00C921DF"/>
    <w:rsid w:val="00C937BB"/>
    <w:rsid w:val="00C940F8"/>
    <w:rsid w:val="00C96370"/>
    <w:rsid w:val="00C96780"/>
    <w:rsid w:val="00C96785"/>
    <w:rsid w:val="00CA00F1"/>
    <w:rsid w:val="00CA1681"/>
    <w:rsid w:val="00CA2A7A"/>
    <w:rsid w:val="00CA31B6"/>
    <w:rsid w:val="00CA3EC9"/>
    <w:rsid w:val="00CA5572"/>
    <w:rsid w:val="00CA6A81"/>
    <w:rsid w:val="00CB1E2A"/>
    <w:rsid w:val="00CB2082"/>
    <w:rsid w:val="00CB297D"/>
    <w:rsid w:val="00CB2DFF"/>
    <w:rsid w:val="00CB34CD"/>
    <w:rsid w:val="00CB4CBB"/>
    <w:rsid w:val="00CB5C2D"/>
    <w:rsid w:val="00CB66D0"/>
    <w:rsid w:val="00CC0397"/>
    <w:rsid w:val="00CC0EB2"/>
    <w:rsid w:val="00CC2A7E"/>
    <w:rsid w:val="00CC5057"/>
    <w:rsid w:val="00CC5845"/>
    <w:rsid w:val="00CC6986"/>
    <w:rsid w:val="00CC6D21"/>
    <w:rsid w:val="00CC79B6"/>
    <w:rsid w:val="00CC7B9F"/>
    <w:rsid w:val="00CC7CF9"/>
    <w:rsid w:val="00CD0276"/>
    <w:rsid w:val="00CD1C3B"/>
    <w:rsid w:val="00CD1D3D"/>
    <w:rsid w:val="00CD42CA"/>
    <w:rsid w:val="00CD4562"/>
    <w:rsid w:val="00CD552C"/>
    <w:rsid w:val="00CD6B77"/>
    <w:rsid w:val="00CD757C"/>
    <w:rsid w:val="00CD77A9"/>
    <w:rsid w:val="00CD7BA4"/>
    <w:rsid w:val="00CD7C2C"/>
    <w:rsid w:val="00CE0DFF"/>
    <w:rsid w:val="00CE2380"/>
    <w:rsid w:val="00CE3111"/>
    <w:rsid w:val="00CE4A3B"/>
    <w:rsid w:val="00CE586C"/>
    <w:rsid w:val="00CE60A0"/>
    <w:rsid w:val="00CE6D4A"/>
    <w:rsid w:val="00CE70DB"/>
    <w:rsid w:val="00CF089F"/>
    <w:rsid w:val="00CF09A0"/>
    <w:rsid w:val="00CF109C"/>
    <w:rsid w:val="00CF139C"/>
    <w:rsid w:val="00CF1E67"/>
    <w:rsid w:val="00CF2591"/>
    <w:rsid w:val="00CF3E9E"/>
    <w:rsid w:val="00CF4ACF"/>
    <w:rsid w:val="00CF55F2"/>
    <w:rsid w:val="00CF78FA"/>
    <w:rsid w:val="00D03F3E"/>
    <w:rsid w:val="00D040F7"/>
    <w:rsid w:val="00D070FD"/>
    <w:rsid w:val="00D07936"/>
    <w:rsid w:val="00D07D25"/>
    <w:rsid w:val="00D10ADB"/>
    <w:rsid w:val="00D115A2"/>
    <w:rsid w:val="00D1257C"/>
    <w:rsid w:val="00D13F1F"/>
    <w:rsid w:val="00D144A9"/>
    <w:rsid w:val="00D16A02"/>
    <w:rsid w:val="00D20E62"/>
    <w:rsid w:val="00D240CF"/>
    <w:rsid w:val="00D24534"/>
    <w:rsid w:val="00D24AD3"/>
    <w:rsid w:val="00D26098"/>
    <w:rsid w:val="00D27B64"/>
    <w:rsid w:val="00D30413"/>
    <w:rsid w:val="00D30B5C"/>
    <w:rsid w:val="00D312A1"/>
    <w:rsid w:val="00D31660"/>
    <w:rsid w:val="00D31851"/>
    <w:rsid w:val="00D31A9A"/>
    <w:rsid w:val="00D326C4"/>
    <w:rsid w:val="00D3272F"/>
    <w:rsid w:val="00D32990"/>
    <w:rsid w:val="00D334D3"/>
    <w:rsid w:val="00D33652"/>
    <w:rsid w:val="00D34B6E"/>
    <w:rsid w:val="00D36D7E"/>
    <w:rsid w:val="00D41A5F"/>
    <w:rsid w:val="00D42AA0"/>
    <w:rsid w:val="00D42E4E"/>
    <w:rsid w:val="00D44F06"/>
    <w:rsid w:val="00D45C76"/>
    <w:rsid w:val="00D45D5E"/>
    <w:rsid w:val="00D46D35"/>
    <w:rsid w:val="00D47091"/>
    <w:rsid w:val="00D505F7"/>
    <w:rsid w:val="00D508BC"/>
    <w:rsid w:val="00D512E2"/>
    <w:rsid w:val="00D519FE"/>
    <w:rsid w:val="00D51D5D"/>
    <w:rsid w:val="00D51FAD"/>
    <w:rsid w:val="00D522BA"/>
    <w:rsid w:val="00D52D64"/>
    <w:rsid w:val="00D53C05"/>
    <w:rsid w:val="00D55708"/>
    <w:rsid w:val="00D56A99"/>
    <w:rsid w:val="00D56F76"/>
    <w:rsid w:val="00D62D9D"/>
    <w:rsid w:val="00D62F3E"/>
    <w:rsid w:val="00D67E8D"/>
    <w:rsid w:val="00D7191B"/>
    <w:rsid w:val="00D723CE"/>
    <w:rsid w:val="00D7331A"/>
    <w:rsid w:val="00D76827"/>
    <w:rsid w:val="00D77126"/>
    <w:rsid w:val="00D80F1C"/>
    <w:rsid w:val="00D826F0"/>
    <w:rsid w:val="00D835E8"/>
    <w:rsid w:val="00D83EDB"/>
    <w:rsid w:val="00D84BE6"/>
    <w:rsid w:val="00D85D24"/>
    <w:rsid w:val="00D87955"/>
    <w:rsid w:val="00D915FE"/>
    <w:rsid w:val="00D9468D"/>
    <w:rsid w:val="00D955C3"/>
    <w:rsid w:val="00D969DB"/>
    <w:rsid w:val="00D96A71"/>
    <w:rsid w:val="00D96C7F"/>
    <w:rsid w:val="00DA053F"/>
    <w:rsid w:val="00DA08E8"/>
    <w:rsid w:val="00DA21B1"/>
    <w:rsid w:val="00DA2C9A"/>
    <w:rsid w:val="00DA40BC"/>
    <w:rsid w:val="00DA4311"/>
    <w:rsid w:val="00DA7A58"/>
    <w:rsid w:val="00DB1417"/>
    <w:rsid w:val="00DB22F3"/>
    <w:rsid w:val="00DB3898"/>
    <w:rsid w:val="00DB3980"/>
    <w:rsid w:val="00DB3988"/>
    <w:rsid w:val="00DB4366"/>
    <w:rsid w:val="00DB5481"/>
    <w:rsid w:val="00DB5BF8"/>
    <w:rsid w:val="00DB5D25"/>
    <w:rsid w:val="00DB60E5"/>
    <w:rsid w:val="00DB65C9"/>
    <w:rsid w:val="00DB65DA"/>
    <w:rsid w:val="00DB68B9"/>
    <w:rsid w:val="00DB69FA"/>
    <w:rsid w:val="00DB6BBA"/>
    <w:rsid w:val="00DB6F7F"/>
    <w:rsid w:val="00DB72E8"/>
    <w:rsid w:val="00DC2242"/>
    <w:rsid w:val="00DC2AB2"/>
    <w:rsid w:val="00DC31D8"/>
    <w:rsid w:val="00DC3E22"/>
    <w:rsid w:val="00DC53AD"/>
    <w:rsid w:val="00DC7035"/>
    <w:rsid w:val="00DC764E"/>
    <w:rsid w:val="00DC7980"/>
    <w:rsid w:val="00DD03CC"/>
    <w:rsid w:val="00DD18DE"/>
    <w:rsid w:val="00DD3777"/>
    <w:rsid w:val="00DD388F"/>
    <w:rsid w:val="00DD3FD9"/>
    <w:rsid w:val="00DD4C99"/>
    <w:rsid w:val="00DD5940"/>
    <w:rsid w:val="00DD5987"/>
    <w:rsid w:val="00DD6A29"/>
    <w:rsid w:val="00DD752D"/>
    <w:rsid w:val="00DE3622"/>
    <w:rsid w:val="00DE415F"/>
    <w:rsid w:val="00DE661D"/>
    <w:rsid w:val="00DF0A28"/>
    <w:rsid w:val="00DF1930"/>
    <w:rsid w:val="00DF21C0"/>
    <w:rsid w:val="00DF31D8"/>
    <w:rsid w:val="00DF377C"/>
    <w:rsid w:val="00DF53A7"/>
    <w:rsid w:val="00DF6A0F"/>
    <w:rsid w:val="00DF6F76"/>
    <w:rsid w:val="00DF79EE"/>
    <w:rsid w:val="00E00470"/>
    <w:rsid w:val="00E01E26"/>
    <w:rsid w:val="00E036D2"/>
    <w:rsid w:val="00E0494A"/>
    <w:rsid w:val="00E04BC3"/>
    <w:rsid w:val="00E077D5"/>
    <w:rsid w:val="00E10FF0"/>
    <w:rsid w:val="00E1104A"/>
    <w:rsid w:val="00E11EF7"/>
    <w:rsid w:val="00E12219"/>
    <w:rsid w:val="00E13D67"/>
    <w:rsid w:val="00E162CD"/>
    <w:rsid w:val="00E1694C"/>
    <w:rsid w:val="00E1779A"/>
    <w:rsid w:val="00E20B6A"/>
    <w:rsid w:val="00E20C54"/>
    <w:rsid w:val="00E22517"/>
    <w:rsid w:val="00E229FD"/>
    <w:rsid w:val="00E22CC1"/>
    <w:rsid w:val="00E23590"/>
    <w:rsid w:val="00E26730"/>
    <w:rsid w:val="00E31934"/>
    <w:rsid w:val="00E32DC9"/>
    <w:rsid w:val="00E33F39"/>
    <w:rsid w:val="00E34AAC"/>
    <w:rsid w:val="00E3580B"/>
    <w:rsid w:val="00E42B0C"/>
    <w:rsid w:val="00E43CCA"/>
    <w:rsid w:val="00E442FC"/>
    <w:rsid w:val="00E4728B"/>
    <w:rsid w:val="00E51B74"/>
    <w:rsid w:val="00E52CEC"/>
    <w:rsid w:val="00E5309E"/>
    <w:rsid w:val="00E53F60"/>
    <w:rsid w:val="00E54AD8"/>
    <w:rsid w:val="00E54E89"/>
    <w:rsid w:val="00E62432"/>
    <w:rsid w:val="00E6347D"/>
    <w:rsid w:val="00E65236"/>
    <w:rsid w:val="00E6542C"/>
    <w:rsid w:val="00E67F79"/>
    <w:rsid w:val="00E707F2"/>
    <w:rsid w:val="00E73AED"/>
    <w:rsid w:val="00E7441C"/>
    <w:rsid w:val="00E7541F"/>
    <w:rsid w:val="00E76EDA"/>
    <w:rsid w:val="00E84AED"/>
    <w:rsid w:val="00E851DA"/>
    <w:rsid w:val="00E85E48"/>
    <w:rsid w:val="00E86ACB"/>
    <w:rsid w:val="00E86D3D"/>
    <w:rsid w:val="00E86D4B"/>
    <w:rsid w:val="00E871A4"/>
    <w:rsid w:val="00E878EC"/>
    <w:rsid w:val="00E90069"/>
    <w:rsid w:val="00E90825"/>
    <w:rsid w:val="00E9354B"/>
    <w:rsid w:val="00E93B72"/>
    <w:rsid w:val="00E94959"/>
    <w:rsid w:val="00E94961"/>
    <w:rsid w:val="00E968E9"/>
    <w:rsid w:val="00EA0AEB"/>
    <w:rsid w:val="00EA2C5B"/>
    <w:rsid w:val="00EA3B94"/>
    <w:rsid w:val="00EA48C2"/>
    <w:rsid w:val="00EA7457"/>
    <w:rsid w:val="00EA7E9A"/>
    <w:rsid w:val="00EB0C6E"/>
    <w:rsid w:val="00EB3BC2"/>
    <w:rsid w:val="00EB6774"/>
    <w:rsid w:val="00EB740B"/>
    <w:rsid w:val="00EB740C"/>
    <w:rsid w:val="00EB752A"/>
    <w:rsid w:val="00EB763D"/>
    <w:rsid w:val="00EC0F98"/>
    <w:rsid w:val="00EC100A"/>
    <w:rsid w:val="00EC1588"/>
    <w:rsid w:val="00EC16A2"/>
    <w:rsid w:val="00EC1EA5"/>
    <w:rsid w:val="00EC6468"/>
    <w:rsid w:val="00EC6CA2"/>
    <w:rsid w:val="00ED0008"/>
    <w:rsid w:val="00ED0CB3"/>
    <w:rsid w:val="00ED1463"/>
    <w:rsid w:val="00ED15AC"/>
    <w:rsid w:val="00ED1D80"/>
    <w:rsid w:val="00ED2579"/>
    <w:rsid w:val="00ED3B11"/>
    <w:rsid w:val="00ED4BCF"/>
    <w:rsid w:val="00ED6C67"/>
    <w:rsid w:val="00ED744A"/>
    <w:rsid w:val="00EE0F6A"/>
    <w:rsid w:val="00EE1434"/>
    <w:rsid w:val="00EE19E4"/>
    <w:rsid w:val="00EE1BF3"/>
    <w:rsid w:val="00EE2118"/>
    <w:rsid w:val="00EE2F5F"/>
    <w:rsid w:val="00EE3F71"/>
    <w:rsid w:val="00EE3F91"/>
    <w:rsid w:val="00EE43EF"/>
    <w:rsid w:val="00EE4E53"/>
    <w:rsid w:val="00EE51E2"/>
    <w:rsid w:val="00EE6075"/>
    <w:rsid w:val="00EE7284"/>
    <w:rsid w:val="00EE7BB8"/>
    <w:rsid w:val="00EF1082"/>
    <w:rsid w:val="00EF3AF5"/>
    <w:rsid w:val="00EF4546"/>
    <w:rsid w:val="00EF5398"/>
    <w:rsid w:val="00EF5619"/>
    <w:rsid w:val="00EF62CB"/>
    <w:rsid w:val="00EF65C4"/>
    <w:rsid w:val="00EF6847"/>
    <w:rsid w:val="00F0415E"/>
    <w:rsid w:val="00F04464"/>
    <w:rsid w:val="00F049EA"/>
    <w:rsid w:val="00F04B98"/>
    <w:rsid w:val="00F04F01"/>
    <w:rsid w:val="00F05268"/>
    <w:rsid w:val="00F05A8A"/>
    <w:rsid w:val="00F060AC"/>
    <w:rsid w:val="00F06E67"/>
    <w:rsid w:val="00F07308"/>
    <w:rsid w:val="00F074EE"/>
    <w:rsid w:val="00F1091C"/>
    <w:rsid w:val="00F10A98"/>
    <w:rsid w:val="00F10F12"/>
    <w:rsid w:val="00F11274"/>
    <w:rsid w:val="00F11768"/>
    <w:rsid w:val="00F11DFA"/>
    <w:rsid w:val="00F12242"/>
    <w:rsid w:val="00F1248C"/>
    <w:rsid w:val="00F124DA"/>
    <w:rsid w:val="00F134AC"/>
    <w:rsid w:val="00F15913"/>
    <w:rsid w:val="00F16D52"/>
    <w:rsid w:val="00F16E9F"/>
    <w:rsid w:val="00F1746F"/>
    <w:rsid w:val="00F22CE4"/>
    <w:rsid w:val="00F23BE8"/>
    <w:rsid w:val="00F242F2"/>
    <w:rsid w:val="00F246F2"/>
    <w:rsid w:val="00F24A28"/>
    <w:rsid w:val="00F269E7"/>
    <w:rsid w:val="00F26B8E"/>
    <w:rsid w:val="00F3044B"/>
    <w:rsid w:val="00F307E3"/>
    <w:rsid w:val="00F30A86"/>
    <w:rsid w:val="00F3106F"/>
    <w:rsid w:val="00F31266"/>
    <w:rsid w:val="00F31873"/>
    <w:rsid w:val="00F31DF8"/>
    <w:rsid w:val="00F33541"/>
    <w:rsid w:val="00F33762"/>
    <w:rsid w:val="00F34D78"/>
    <w:rsid w:val="00F34EDC"/>
    <w:rsid w:val="00F351D1"/>
    <w:rsid w:val="00F3536E"/>
    <w:rsid w:val="00F35901"/>
    <w:rsid w:val="00F36287"/>
    <w:rsid w:val="00F4218A"/>
    <w:rsid w:val="00F430B4"/>
    <w:rsid w:val="00F44E14"/>
    <w:rsid w:val="00F44F98"/>
    <w:rsid w:val="00F453C9"/>
    <w:rsid w:val="00F5002A"/>
    <w:rsid w:val="00F51DD5"/>
    <w:rsid w:val="00F52669"/>
    <w:rsid w:val="00F528F2"/>
    <w:rsid w:val="00F52E73"/>
    <w:rsid w:val="00F5699E"/>
    <w:rsid w:val="00F56DBA"/>
    <w:rsid w:val="00F63DA0"/>
    <w:rsid w:val="00F63FAF"/>
    <w:rsid w:val="00F6718A"/>
    <w:rsid w:val="00F67362"/>
    <w:rsid w:val="00F67C18"/>
    <w:rsid w:val="00F70399"/>
    <w:rsid w:val="00F71B23"/>
    <w:rsid w:val="00F73DF0"/>
    <w:rsid w:val="00F802CF"/>
    <w:rsid w:val="00F82749"/>
    <w:rsid w:val="00F8278A"/>
    <w:rsid w:val="00F82FA4"/>
    <w:rsid w:val="00F8558E"/>
    <w:rsid w:val="00F858D0"/>
    <w:rsid w:val="00F85B2B"/>
    <w:rsid w:val="00F866FD"/>
    <w:rsid w:val="00F868E3"/>
    <w:rsid w:val="00F90C1B"/>
    <w:rsid w:val="00F91672"/>
    <w:rsid w:val="00F9291C"/>
    <w:rsid w:val="00F93A50"/>
    <w:rsid w:val="00F93B08"/>
    <w:rsid w:val="00F95E72"/>
    <w:rsid w:val="00F97250"/>
    <w:rsid w:val="00FA1475"/>
    <w:rsid w:val="00FA2DB4"/>
    <w:rsid w:val="00FA3429"/>
    <w:rsid w:val="00FA5393"/>
    <w:rsid w:val="00FA5FFA"/>
    <w:rsid w:val="00FA6BE5"/>
    <w:rsid w:val="00FB13F6"/>
    <w:rsid w:val="00FB1E92"/>
    <w:rsid w:val="00FB1FC8"/>
    <w:rsid w:val="00FB2986"/>
    <w:rsid w:val="00FB372D"/>
    <w:rsid w:val="00FB3B89"/>
    <w:rsid w:val="00FB4008"/>
    <w:rsid w:val="00FB5ED2"/>
    <w:rsid w:val="00FC0A8F"/>
    <w:rsid w:val="00FC14B2"/>
    <w:rsid w:val="00FC419F"/>
    <w:rsid w:val="00FC458B"/>
    <w:rsid w:val="00FC64D3"/>
    <w:rsid w:val="00FC663A"/>
    <w:rsid w:val="00FC66D6"/>
    <w:rsid w:val="00FD03B1"/>
    <w:rsid w:val="00FD0586"/>
    <w:rsid w:val="00FD11E2"/>
    <w:rsid w:val="00FD225F"/>
    <w:rsid w:val="00FD659F"/>
    <w:rsid w:val="00FD6A97"/>
    <w:rsid w:val="00FD77EC"/>
    <w:rsid w:val="00FE03BE"/>
    <w:rsid w:val="00FE0C98"/>
    <w:rsid w:val="00FE5140"/>
    <w:rsid w:val="00FE5D5C"/>
    <w:rsid w:val="00FF29C4"/>
    <w:rsid w:val="00FF366F"/>
    <w:rsid w:val="00FF39F5"/>
    <w:rsid w:val="00FF57BB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97885"/>
  <w15:chartTrackingRefBased/>
  <w15:docId w15:val="{5D174643-1041-4B31-9C65-299DD9FD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next w:val="Paragraph"/>
    <w:link w:val="Heading1Char"/>
    <w:uiPriority w:val="9"/>
    <w:qFormat/>
    <w:rsid w:val="005F5871"/>
    <w:pPr>
      <w:keepNext/>
      <w:numPr>
        <w:numId w:val="20"/>
      </w:numPr>
      <w:spacing w:before="120" w:after="120"/>
      <w:outlineLvl w:val="0"/>
    </w:pPr>
    <w:rPr>
      <w:b/>
      <w:bCs/>
      <w:caps/>
      <w:sz w:val="24"/>
      <w:szCs w:val="28"/>
      <w:lang w:val="en-US" w:eastAsia="en-US"/>
    </w:rPr>
  </w:style>
  <w:style w:type="paragraph" w:styleId="Heading2">
    <w:name w:val="heading 2"/>
    <w:next w:val="Paragraph"/>
    <w:link w:val="Heading2Char"/>
    <w:uiPriority w:val="9"/>
    <w:qFormat/>
    <w:rsid w:val="005F5871"/>
    <w:pPr>
      <w:keepNext/>
      <w:numPr>
        <w:ilvl w:val="1"/>
        <w:numId w:val="20"/>
      </w:numPr>
      <w:spacing w:before="120" w:after="120"/>
      <w:outlineLvl w:val="1"/>
    </w:pPr>
    <w:rPr>
      <w:b/>
      <w:bCs/>
      <w:sz w:val="24"/>
      <w:szCs w:val="26"/>
      <w:lang w:val="en-US" w:eastAsia="en-US"/>
    </w:rPr>
  </w:style>
  <w:style w:type="paragraph" w:styleId="Heading3">
    <w:name w:val="heading 3"/>
    <w:next w:val="Paragraph"/>
    <w:link w:val="Heading3Char"/>
    <w:uiPriority w:val="9"/>
    <w:qFormat/>
    <w:rsid w:val="005F5871"/>
    <w:pPr>
      <w:keepNext/>
      <w:numPr>
        <w:ilvl w:val="2"/>
        <w:numId w:val="20"/>
      </w:numPr>
      <w:spacing w:before="120" w:after="120"/>
      <w:outlineLvl w:val="2"/>
    </w:pPr>
    <w:rPr>
      <w:b/>
      <w:sz w:val="24"/>
      <w:szCs w:val="26"/>
      <w:lang w:val="en-US" w:eastAsia="en-US"/>
    </w:rPr>
  </w:style>
  <w:style w:type="paragraph" w:styleId="Heading4">
    <w:name w:val="heading 4"/>
    <w:next w:val="Paragraph"/>
    <w:link w:val="Heading4Char"/>
    <w:uiPriority w:val="9"/>
    <w:qFormat/>
    <w:rsid w:val="005F5871"/>
    <w:pPr>
      <w:keepNext/>
      <w:numPr>
        <w:ilvl w:val="3"/>
        <w:numId w:val="20"/>
      </w:numPr>
      <w:spacing w:before="120" w:after="120"/>
      <w:outlineLvl w:val="3"/>
    </w:pPr>
    <w:rPr>
      <w:b/>
      <w:bCs/>
      <w:sz w:val="24"/>
      <w:szCs w:val="24"/>
      <w:lang w:val="en-US" w:eastAsia="en-US"/>
    </w:rPr>
  </w:style>
  <w:style w:type="paragraph" w:styleId="Heading5">
    <w:name w:val="heading 5"/>
    <w:next w:val="Paragraph"/>
    <w:link w:val="Heading5Char"/>
    <w:uiPriority w:val="9"/>
    <w:qFormat/>
    <w:rsid w:val="005F5871"/>
    <w:pPr>
      <w:keepNext/>
      <w:numPr>
        <w:ilvl w:val="4"/>
        <w:numId w:val="20"/>
      </w:numPr>
      <w:spacing w:before="120" w:after="120"/>
      <w:outlineLvl w:val="4"/>
    </w:pPr>
    <w:rPr>
      <w:b/>
      <w:iCs/>
      <w:sz w:val="24"/>
      <w:szCs w:val="24"/>
      <w:lang w:val="en-US" w:eastAsia="en-US"/>
    </w:rPr>
  </w:style>
  <w:style w:type="paragraph" w:styleId="Heading6">
    <w:name w:val="heading 6"/>
    <w:next w:val="Paragraph"/>
    <w:link w:val="Heading6Char"/>
    <w:qFormat/>
    <w:rsid w:val="005F5871"/>
    <w:pPr>
      <w:keepNext/>
      <w:numPr>
        <w:ilvl w:val="5"/>
        <w:numId w:val="20"/>
      </w:numPr>
      <w:spacing w:before="120" w:after="120"/>
      <w:outlineLvl w:val="5"/>
    </w:pPr>
    <w:rPr>
      <w:b/>
      <w:iCs/>
      <w:sz w:val="24"/>
      <w:szCs w:val="24"/>
      <w:lang w:val="en-US" w:eastAsia="en-US"/>
    </w:rPr>
  </w:style>
  <w:style w:type="paragraph" w:styleId="Heading7">
    <w:name w:val="heading 7"/>
    <w:next w:val="Paragraph"/>
    <w:link w:val="Heading7Char"/>
    <w:uiPriority w:val="9"/>
    <w:qFormat/>
    <w:rsid w:val="005F5871"/>
    <w:pPr>
      <w:keepNext/>
      <w:numPr>
        <w:ilvl w:val="6"/>
        <w:numId w:val="20"/>
      </w:numPr>
      <w:spacing w:before="120" w:after="120"/>
      <w:outlineLvl w:val="6"/>
    </w:pPr>
    <w:rPr>
      <w:b/>
      <w:iCs/>
      <w:sz w:val="24"/>
      <w:szCs w:val="24"/>
      <w:lang w:val="en-US" w:eastAsia="en-US"/>
    </w:rPr>
  </w:style>
  <w:style w:type="paragraph" w:styleId="Heading8">
    <w:name w:val="heading 8"/>
    <w:next w:val="Paragraph"/>
    <w:link w:val="Heading8Char"/>
    <w:uiPriority w:val="9"/>
    <w:qFormat/>
    <w:rsid w:val="005F5871"/>
    <w:pPr>
      <w:keepNext/>
      <w:numPr>
        <w:ilvl w:val="7"/>
        <w:numId w:val="20"/>
      </w:numPr>
      <w:spacing w:before="120" w:after="120"/>
      <w:outlineLvl w:val="7"/>
    </w:pPr>
    <w:rPr>
      <w:b/>
      <w:iCs/>
      <w:sz w:val="24"/>
      <w:szCs w:val="24"/>
      <w:lang w:val="en-US" w:eastAsia="en-US"/>
    </w:rPr>
  </w:style>
  <w:style w:type="paragraph" w:styleId="Heading9">
    <w:name w:val="heading 9"/>
    <w:next w:val="Paragraph"/>
    <w:link w:val="Heading9Char"/>
    <w:uiPriority w:val="9"/>
    <w:qFormat/>
    <w:rsid w:val="005F5871"/>
    <w:pPr>
      <w:keepNext/>
      <w:numPr>
        <w:ilvl w:val="8"/>
        <w:numId w:val="20"/>
      </w:numPr>
      <w:spacing w:before="120" w:after="120"/>
      <w:outlineLvl w:val="8"/>
    </w:pPr>
    <w:rPr>
      <w:b/>
      <w:i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link w:val="ParagraphChar"/>
    <w:qFormat/>
    <w:rsid w:val="005F5871"/>
    <w:pPr>
      <w:spacing w:after="240"/>
    </w:pPr>
    <w:rPr>
      <w:sz w:val="24"/>
      <w:szCs w:val="24"/>
      <w:lang w:val="en-US" w:eastAsia="en-US"/>
    </w:rPr>
  </w:style>
  <w:style w:type="character" w:customStyle="1" w:styleId="ParagraphChar">
    <w:name w:val="Paragraph Char"/>
    <w:link w:val="Paragraph"/>
    <w:rsid w:val="005F5871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5F5871"/>
    <w:rPr>
      <w:b/>
      <w:bCs/>
      <w:caps/>
      <w:sz w:val="24"/>
      <w:szCs w:val="28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5F5871"/>
    <w:rPr>
      <w:b/>
      <w:bCs/>
      <w:sz w:val="24"/>
      <w:szCs w:val="26"/>
      <w:lang w:val="en-US" w:eastAsia="en-US" w:bidi="ar-SA"/>
    </w:rPr>
  </w:style>
  <w:style w:type="character" w:customStyle="1" w:styleId="Heading3Char">
    <w:name w:val="Heading 3 Char"/>
    <w:link w:val="Heading3"/>
    <w:uiPriority w:val="9"/>
    <w:rsid w:val="005F5871"/>
    <w:rPr>
      <w:b/>
      <w:sz w:val="24"/>
      <w:szCs w:val="26"/>
      <w:lang w:val="en-US" w:eastAsia="en-US" w:bidi="ar-SA"/>
    </w:rPr>
  </w:style>
  <w:style w:type="character" w:customStyle="1" w:styleId="Heading4Char">
    <w:name w:val="Heading 4 Char"/>
    <w:link w:val="Heading4"/>
    <w:uiPriority w:val="9"/>
    <w:rsid w:val="005F5871"/>
    <w:rPr>
      <w:b/>
      <w:bCs/>
      <w:sz w:val="24"/>
      <w:szCs w:val="24"/>
      <w:lang w:val="en-US" w:eastAsia="en-US" w:bidi="ar-SA"/>
    </w:rPr>
  </w:style>
  <w:style w:type="character" w:customStyle="1" w:styleId="Heading5Char">
    <w:name w:val="Heading 5 Char"/>
    <w:link w:val="Heading5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6Char">
    <w:name w:val="Heading 6 Char"/>
    <w:link w:val="Heading6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7Char">
    <w:name w:val="Heading 7 Char"/>
    <w:link w:val="Heading7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8Char">
    <w:name w:val="Heading 8 Char"/>
    <w:link w:val="Heading8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9Char">
    <w:name w:val="Heading 9 Char"/>
    <w:link w:val="Heading9"/>
    <w:uiPriority w:val="9"/>
    <w:rsid w:val="005F5871"/>
    <w:rPr>
      <w:b/>
      <w:iCs/>
      <w:sz w:val="24"/>
      <w:szCs w:val="24"/>
      <w:lang w:val="en-US" w:eastAsia="en-US" w:bidi="ar-SA"/>
    </w:rPr>
  </w:style>
  <w:style w:type="paragraph" w:customStyle="1" w:styleId="Appendix1">
    <w:name w:val="Appendix 1"/>
    <w:next w:val="Paragraph"/>
    <w:rsid w:val="005F5871"/>
    <w:pPr>
      <w:keepNext/>
      <w:numPr>
        <w:numId w:val="1"/>
      </w:numPr>
      <w:spacing w:after="240"/>
    </w:pPr>
    <w:rPr>
      <w:b/>
      <w:sz w:val="24"/>
      <w:szCs w:val="24"/>
      <w:lang w:val="en-US" w:eastAsia="en-US"/>
    </w:rPr>
  </w:style>
  <w:style w:type="paragraph" w:customStyle="1" w:styleId="Appendix2">
    <w:name w:val="Appendix 2"/>
    <w:next w:val="Paragraph"/>
    <w:rsid w:val="005F5871"/>
    <w:pPr>
      <w:keepNext/>
      <w:numPr>
        <w:ilvl w:val="1"/>
        <w:numId w:val="1"/>
      </w:numPr>
      <w:spacing w:after="240"/>
    </w:pPr>
    <w:rPr>
      <w:rFonts w:cs="Arial"/>
      <w:b/>
      <w:sz w:val="24"/>
      <w:szCs w:val="24"/>
      <w:lang w:val="en-US" w:eastAsia="en-US"/>
    </w:rPr>
  </w:style>
  <w:style w:type="paragraph" w:customStyle="1" w:styleId="Appendix3">
    <w:name w:val="Appendix 3"/>
    <w:next w:val="Paragraph"/>
    <w:rsid w:val="005F5871"/>
    <w:pPr>
      <w:keepNext/>
      <w:numPr>
        <w:ilvl w:val="2"/>
        <w:numId w:val="1"/>
      </w:numPr>
      <w:spacing w:after="240"/>
    </w:pPr>
    <w:rPr>
      <w:rFonts w:cs="Arial"/>
      <w:b/>
      <w:bCs/>
      <w:sz w:val="24"/>
      <w:szCs w:val="24"/>
      <w:lang w:val="en-US" w:eastAsia="en-US"/>
    </w:rPr>
  </w:style>
  <w:style w:type="paragraph" w:customStyle="1" w:styleId="AuthSig">
    <w:name w:val="AuthSig"/>
    <w:rsid w:val="005F5871"/>
    <w:pPr>
      <w:tabs>
        <w:tab w:val="right" w:pos="9000"/>
      </w:tabs>
    </w:pPr>
    <w:rPr>
      <w:sz w:val="24"/>
      <w:szCs w:val="24"/>
      <w:lang w:val="en-US" w:eastAsia="en-US"/>
    </w:rPr>
  </w:style>
  <w:style w:type="paragraph" w:styleId="Caption">
    <w:name w:val="caption"/>
    <w:next w:val="Paragraph"/>
    <w:uiPriority w:val="35"/>
    <w:qFormat/>
    <w:rsid w:val="005F5871"/>
    <w:pPr>
      <w:keepNext/>
      <w:tabs>
        <w:tab w:val="left" w:pos="1152"/>
      </w:tabs>
      <w:spacing w:before="120" w:after="120"/>
      <w:ind w:left="1152" w:hanging="1152"/>
    </w:pPr>
    <w:rPr>
      <w:rFonts w:cs="Arial"/>
      <w:b/>
      <w:bCs/>
      <w:sz w:val="24"/>
      <w:szCs w:val="24"/>
      <w:lang w:val="en-US" w:eastAsia="en-US"/>
    </w:rPr>
  </w:style>
  <w:style w:type="paragraph" w:customStyle="1" w:styleId="EquationFootnote">
    <w:name w:val="Equation Footnote"/>
    <w:next w:val="Paragraph"/>
    <w:rsid w:val="005F5871"/>
    <w:rPr>
      <w:sz w:val="24"/>
      <w:lang w:val="en-US" w:eastAsia="en-US"/>
    </w:rPr>
  </w:style>
  <w:style w:type="character" w:customStyle="1" w:styleId="ExampleText">
    <w:name w:val="Example Text"/>
    <w:rsid w:val="005F5871"/>
    <w:rPr>
      <w:color w:val="FF0000"/>
    </w:rPr>
  </w:style>
  <w:style w:type="paragraph" w:customStyle="1" w:styleId="Figure">
    <w:name w:val="Figure"/>
    <w:next w:val="Paragraph"/>
    <w:rsid w:val="005F5871"/>
    <w:pPr>
      <w:spacing w:after="240"/>
    </w:pPr>
    <w:rPr>
      <w:lang w:val="en-US" w:eastAsia="en-US"/>
    </w:rPr>
  </w:style>
  <w:style w:type="paragraph" w:customStyle="1" w:styleId="FigureFootnote">
    <w:name w:val="Figure Footnote"/>
    <w:next w:val="Paragraph"/>
    <w:rsid w:val="005F5871"/>
    <w:pPr>
      <w:spacing w:after="240"/>
    </w:pPr>
    <w:rPr>
      <w:lang w:val="en-US" w:eastAsia="en-US"/>
    </w:rPr>
  </w:style>
  <w:style w:type="character" w:styleId="EndnoteReference">
    <w:name w:val="endnote reference"/>
    <w:rsid w:val="005F5871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5F5871"/>
    <w:pPr>
      <w:spacing w:after="240"/>
      <w:ind w:left="461" w:right="1440" w:hanging="461"/>
    </w:pPr>
    <w:rPr>
      <w:sz w:val="24"/>
      <w:lang w:val="en-US" w:eastAsia="en-US"/>
    </w:rPr>
  </w:style>
  <w:style w:type="character" w:customStyle="1" w:styleId="EndnoteTextChar">
    <w:name w:val="Endnote Text Char"/>
    <w:link w:val="EndnoteText"/>
    <w:rsid w:val="005F5871"/>
    <w:rPr>
      <w:sz w:val="24"/>
      <w:lang w:val="en-US" w:eastAsia="en-US" w:bidi="ar-SA"/>
    </w:rPr>
  </w:style>
  <w:style w:type="character" w:styleId="FootnoteReference">
    <w:name w:val="footnote reference"/>
    <w:uiPriority w:val="99"/>
    <w:rsid w:val="005F5871"/>
    <w:rPr>
      <w:vertAlign w:val="superscript"/>
    </w:rPr>
  </w:style>
  <w:style w:type="paragraph" w:styleId="BalloonText">
    <w:name w:val="Balloon Text"/>
    <w:basedOn w:val="Normal"/>
    <w:link w:val="BalloonTextChar"/>
    <w:rsid w:val="005F5871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F5871"/>
    <w:rPr>
      <w:rFonts w:ascii="Tahoma" w:hAnsi="Tahoma"/>
      <w:sz w:val="16"/>
      <w:szCs w:val="16"/>
      <w:lang w:val="en-US" w:eastAsia="en-US"/>
    </w:rPr>
  </w:style>
  <w:style w:type="paragraph" w:styleId="Footer">
    <w:name w:val="footer"/>
    <w:link w:val="FooterChar"/>
    <w:autoRedefine/>
    <w:uiPriority w:val="99"/>
    <w:rsid w:val="005F5871"/>
    <w:pPr>
      <w:jc w:val="center"/>
    </w:pPr>
    <w:rPr>
      <w:rFonts w:cs="Arial"/>
      <w:lang w:val="en-US" w:eastAsia="en-US"/>
    </w:rPr>
  </w:style>
  <w:style w:type="character" w:customStyle="1" w:styleId="FooterChar">
    <w:name w:val="Footer Char"/>
    <w:link w:val="Footer"/>
    <w:uiPriority w:val="99"/>
    <w:rsid w:val="005F5871"/>
    <w:rPr>
      <w:rFonts w:cs="Arial"/>
      <w:lang w:val="en-US" w:eastAsia="en-US" w:bidi="ar-SA"/>
    </w:rPr>
  </w:style>
  <w:style w:type="paragraph" w:styleId="FootnoteText">
    <w:name w:val="footnote text"/>
    <w:link w:val="FootnoteTextChar"/>
    <w:uiPriority w:val="99"/>
    <w:rsid w:val="005F5871"/>
    <w:pPr>
      <w:spacing w:after="120"/>
      <w:ind w:firstLine="461"/>
    </w:pPr>
    <w:rPr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F5871"/>
    <w:rPr>
      <w:lang w:val="en-US" w:eastAsia="en-US" w:bidi="ar-SA"/>
    </w:rPr>
  </w:style>
  <w:style w:type="paragraph" w:styleId="Header">
    <w:name w:val="header"/>
    <w:link w:val="HeaderChar"/>
    <w:rsid w:val="005F5871"/>
    <w:pPr>
      <w:tabs>
        <w:tab w:val="right" w:pos="9000"/>
      </w:tabs>
    </w:pPr>
    <w:rPr>
      <w:rFonts w:cs="Arial"/>
      <w:lang w:val="en-US" w:eastAsia="en-US"/>
    </w:rPr>
  </w:style>
  <w:style w:type="character" w:customStyle="1" w:styleId="HeaderChar">
    <w:name w:val="Header Char"/>
    <w:link w:val="Header"/>
    <w:rsid w:val="005F5871"/>
    <w:rPr>
      <w:rFonts w:cs="Arial"/>
      <w:lang w:val="en-US" w:eastAsia="en-US" w:bidi="ar-SA"/>
    </w:rPr>
  </w:style>
  <w:style w:type="paragraph" w:customStyle="1" w:styleId="Heading1NoTOC">
    <w:name w:val="Heading 1 NoTOC"/>
    <w:next w:val="Paragraph"/>
    <w:rsid w:val="005F5871"/>
    <w:pPr>
      <w:keepNext/>
      <w:spacing w:before="120" w:after="120"/>
    </w:pPr>
    <w:rPr>
      <w:rFonts w:cs="Arial"/>
      <w:b/>
      <w:bCs/>
      <w:caps/>
      <w:sz w:val="24"/>
      <w:szCs w:val="28"/>
      <w:lang w:val="en-US" w:eastAsia="en-US"/>
    </w:rPr>
  </w:style>
  <w:style w:type="paragraph" w:customStyle="1" w:styleId="Heading1Unnumbered">
    <w:name w:val="Heading 1 Unnumbered"/>
    <w:next w:val="Paragraph"/>
    <w:rsid w:val="005F5871"/>
    <w:pPr>
      <w:keepNext/>
      <w:spacing w:before="120" w:after="120"/>
      <w:outlineLvl w:val="0"/>
    </w:pPr>
    <w:rPr>
      <w:rFonts w:cs="Arial"/>
      <w:b/>
      <w:bCs/>
      <w:caps/>
      <w:sz w:val="24"/>
      <w:szCs w:val="28"/>
      <w:lang w:val="en-US" w:eastAsia="en-US"/>
    </w:rPr>
  </w:style>
  <w:style w:type="paragraph" w:customStyle="1" w:styleId="Heading2NoTOC">
    <w:name w:val="Heading 2 NoTOC"/>
    <w:next w:val="Paragraph"/>
    <w:rsid w:val="005F5871"/>
    <w:pPr>
      <w:keepNext/>
      <w:spacing w:before="120" w:after="120"/>
    </w:pPr>
    <w:rPr>
      <w:rFonts w:cs="Arial"/>
      <w:b/>
      <w:bCs/>
      <w:sz w:val="24"/>
      <w:szCs w:val="26"/>
      <w:lang w:val="en-US" w:eastAsia="en-US"/>
    </w:rPr>
  </w:style>
  <w:style w:type="character" w:styleId="Hyperlink">
    <w:name w:val="Hyperlink"/>
    <w:uiPriority w:val="99"/>
    <w:rsid w:val="005F5871"/>
    <w:rPr>
      <w:color w:val="0000FF"/>
      <w:u w:val="none"/>
    </w:rPr>
  </w:style>
  <w:style w:type="paragraph" w:customStyle="1" w:styleId="ListAlpha">
    <w:name w:val="List Alpha"/>
    <w:rsid w:val="005F5871"/>
    <w:pPr>
      <w:numPr>
        <w:numId w:val="2"/>
      </w:numPr>
      <w:spacing w:after="240"/>
    </w:pPr>
    <w:rPr>
      <w:sz w:val="24"/>
      <w:szCs w:val="24"/>
      <w:lang w:val="en-US" w:eastAsia="en-US"/>
    </w:rPr>
  </w:style>
  <w:style w:type="paragraph" w:customStyle="1" w:styleId="ListAlpha2">
    <w:name w:val="List Alpha 2"/>
    <w:rsid w:val="005F5871"/>
    <w:pPr>
      <w:numPr>
        <w:numId w:val="3"/>
      </w:numPr>
      <w:spacing w:after="240"/>
    </w:pPr>
    <w:rPr>
      <w:sz w:val="24"/>
      <w:szCs w:val="24"/>
      <w:lang w:val="en-US" w:eastAsia="en-US"/>
    </w:rPr>
  </w:style>
  <w:style w:type="paragraph" w:customStyle="1" w:styleId="ListAlpha3">
    <w:name w:val="List Alpha 3"/>
    <w:rsid w:val="005F5871"/>
    <w:pPr>
      <w:numPr>
        <w:numId w:val="4"/>
      </w:numPr>
      <w:spacing w:after="240"/>
    </w:pPr>
    <w:rPr>
      <w:sz w:val="24"/>
      <w:szCs w:val="24"/>
      <w:lang w:val="en-US" w:eastAsia="en-US"/>
    </w:rPr>
  </w:style>
  <w:style w:type="paragraph" w:customStyle="1" w:styleId="ListAlpha4">
    <w:name w:val="List Alpha 4"/>
    <w:rsid w:val="005F5871"/>
    <w:pPr>
      <w:numPr>
        <w:numId w:val="5"/>
      </w:numPr>
      <w:spacing w:after="240"/>
    </w:pPr>
    <w:rPr>
      <w:sz w:val="24"/>
      <w:szCs w:val="24"/>
      <w:lang w:val="en-US" w:eastAsia="en-US"/>
    </w:rPr>
  </w:style>
  <w:style w:type="paragraph" w:customStyle="1" w:styleId="ListAlphaTable">
    <w:name w:val="List Alpha Table"/>
    <w:rsid w:val="005F5871"/>
    <w:pPr>
      <w:numPr>
        <w:numId w:val="6"/>
      </w:numPr>
    </w:pPr>
    <w:rPr>
      <w:lang w:val="en-US" w:eastAsia="en-US"/>
    </w:rPr>
  </w:style>
  <w:style w:type="paragraph" w:styleId="ListBullet">
    <w:name w:val="List Bullet"/>
    <w:rsid w:val="005F5871"/>
    <w:pPr>
      <w:numPr>
        <w:numId w:val="7"/>
      </w:numPr>
      <w:spacing w:after="240"/>
    </w:pPr>
    <w:rPr>
      <w:sz w:val="24"/>
      <w:szCs w:val="24"/>
      <w:lang w:val="en-US" w:eastAsia="en-US"/>
    </w:rPr>
  </w:style>
  <w:style w:type="paragraph" w:styleId="ListBullet2">
    <w:name w:val="List Bullet 2"/>
    <w:rsid w:val="005F5871"/>
    <w:pPr>
      <w:numPr>
        <w:numId w:val="8"/>
      </w:numPr>
      <w:spacing w:after="240"/>
    </w:pPr>
    <w:rPr>
      <w:sz w:val="24"/>
      <w:szCs w:val="24"/>
      <w:lang w:val="en-US" w:eastAsia="en-US"/>
    </w:rPr>
  </w:style>
  <w:style w:type="paragraph" w:styleId="ListBullet3">
    <w:name w:val="List Bullet 3"/>
    <w:rsid w:val="005F5871"/>
    <w:pPr>
      <w:numPr>
        <w:numId w:val="9"/>
      </w:numPr>
      <w:spacing w:after="240"/>
    </w:pPr>
    <w:rPr>
      <w:sz w:val="24"/>
      <w:szCs w:val="24"/>
      <w:lang w:val="en-US" w:eastAsia="en-US"/>
    </w:rPr>
  </w:style>
  <w:style w:type="paragraph" w:styleId="ListBullet4">
    <w:name w:val="List Bullet 4"/>
    <w:rsid w:val="005F5871"/>
    <w:pPr>
      <w:numPr>
        <w:numId w:val="10"/>
      </w:numPr>
      <w:spacing w:after="240"/>
    </w:pPr>
    <w:rPr>
      <w:sz w:val="24"/>
      <w:szCs w:val="24"/>
      <w:lang w:val="en-US" w:eastAsia="en-US"/>
    </w:rPr>
  </w:style>
  <w:style w:type="paragraph" w:styleId="ListBullet5">
    <w:name w:val="List Bullet 5"/>
    <w:rsid w:val="005F5871"/>
    <w:pPr>
      <w:numPr>
        <w:numId w:val="11"/>
      </w:numPr>
      <w:spacing w:after="240"/>
    </w:pPr>
    <w:rPr>
      <w:sz w:val="24"/>
      <w:lang w:val="en-US" w:eastAsia="en-US"/>
    </w:rPr>
  </w:style>
  <w:style w:type="paragraph" w:customStyle="1" w:styleId="ListBulletTable">
    <w:name w:val="List Bullet Table"/>
    <w:rsid w:val="005F5871"/>
    <w:pPr>
      <w:numPr>
        <w:numId w:val="12"/>
      </w:numPr>
    </w:pPr>
    <w:rPr>
      <w:lang w:val="en-US" w:eastAsia="en-US"/>
    </w:rPr>
  </w:style>
  <w:style w:type="paragraph" w:styleId="ListNumber">
    <w:name w:val="List Number"/>
    <w:rsid w:val="005F5871"/>
    <w:pPr>
      <w:numPr>
        <w:numId w:val="13"/>
      </w:numPr>
      <w:spacing w:after="240"/>
    </w:pPr>
    <w:rPr>
      <w:sz w:val="24"/>
      <w:szCs w:val="24"/>
      <w:lang w:val="en-US" w:eastAsia="en-US"/>
    </w:rPr>
  </w:style>
  <w:style w:type="paragraph" w:styleId="ListNumber2">
    <w:name w:val="List Number 2"/>
    <w:rsid w:val="005F5871"/>
    <w:pPr>
      <w:numPr>
        <w:numId w:val="14"/>
      </w:numPr>
      <w:spacing w:after="240"/>
    </w:pPr>
    <w:rPr>
      <w:sz w:val="24"/>
      <w:szCs w:val="24"/>
      <w:lang w:val="en-US" w:eastAsia="en-US"/>
    </w:rPr>
  </w:style>
  <w:style w:type="paragraph" w:styleId="ListNumber3">
    <w:name w:val="List Number 3"/>
    <w:rsid w:val="005F5871"/>
    <w:pPr>
      <w:numPr>
        <w:numId w:val="15"/>
      </w:numPr>
      <w:spacing w:after="240"/>
    </w:pPr>
    <w:rPr>
      <w:sz w:val="24"/>
      <w:szCs w:val="24"/>
      <w:lang w:val="en-US" w:eastAsia="en-US"/>
    </w:rPr>
  </w:style>
  <w:style w:type="paragraph" w:styleId="ListNumber4">
    <w:name w:val="List Number 4"/>
    <w:rsid w:val="005F5871"/>
    <w:pPr>
      <w:numPr>
        <w:numId w:val="16"/>
      </w:numPr>
      <w:spacing w:after="240"/>
    </w:pPr>
    <w:rPr>
      <w:sz w:val="24"/>
      <w:szCs w:val="24"/>
      <w:lang w:val="en-US" w:eastAsia="en-US"/>
    </w:rPr>
  </w:style>
  <w:style w:type="paragraph" w:styleId="ListNumber5">
    <w:name w:val="List Number 5"/>
    <w:rsid w:val="005F5871"/>
    <w:pPr>
      <w:numPr>
        <w:numId w:val="17"/>
      </w:numPr>
      <w:spacing w:after="240"/>
    </w:pPr>
    <w:rPr>
      <w:sz w:val="24"/>
      <w:szCs w:val="24"/>
      <w:lang w:val="en-US" w:eastAsia="en-US"/>
    </w:rPr>
  </w:style>
  <w:style w:type="paragraph" w:customStyle="1" w:styleId="ListNumberTable">
    <w:name w:val="List Number Table"/>
    <w:rsid w:val="005F5871"/>
    <w:pPr>
      <w:numPr>
        <w:numId w:val="18"/>
      </w:numPr>
    </w:pPr>
    <w:rPr>
      <w:lang w:val="en-US" w:eastAsia="en-US"/>
    </w:rPr>
  </w:style>
  <w:style w:type="paragraph" w:customStyle="1" w:styleId="ParagraphCentered">
    <w:name w:val="Paragraph Centered"/>
    <w:rsid w:val="005F5871"/>
    <w:pPr>
      <w:spacing w:after="240"/>
      <w:jc w:val="center"/>
    </w:pPr>
    <w:rPr>
      <w:bCs/>
      <w:sz w:val="24"/>
      <w:szCs w:val="24"/>
      <w:lang w:val="en-US" w:eastAsia="en-US"/>
    </w:rPr>
  </w:style>
  <w:style w:type="character" w:customStyle="1" w:styleId="TableText12">
    <w:name w:val="TableText 12"/>
    <w:rsid w:val="005F5871"/>
    <w:rPr>
      <w:rFonts w:ascii="Times New Roman" w:hAnsi="Times New Roman"/>
      <w:sz w:val="24"/>
    </w:rPr>
  </w:style>
  <w:style w:type="paragraph" w:customStyle="1" w:styleId="RefText">
    <w:name w:val="RefText"/>
    <w:rsid w:val="005F5871"/>
    <w:pPr>
      <w:numPr>
        <w:numId w:val="19"/>
      </w:numPr>
      <w:spacing w:after="240"/>
    </w:pPr>
    <w:rPr>
      <w:sz w:val="24"/>
      <w:szCs w:val="24"/>
      <w:lang w:val="en-US" w:eastAsia="en-US"/>
    </w:rPr>
  </w:style>
  <w:style w:type="paragraph" w:styleId="TableofFigures">
    <w:name w:val="table of figures"/>
    <w:basedOn w:val="Paragraph"/>
    <w:next w:val="Paragraph"/>
    <w:autoRedefine/>
    <w:uiPriority w:val="99"/>
    <w:rsid w:val="005F5871"/>
    <w:pPr>
      <w:keepLines/>
      <w:tabs>
        <w:tab w:val="right" w:leader="dot" w:pos="9000"/>
      </w:tabs>
      <w:spacing w:before="120" w:after="120"/>
      <w:ind w:left="1152" w:right="576" w:hanging="1152"/>
    </w:pPr>
    <w:rPr>
      <w:color w:val="0000FF"/>
    </w:rPr>
  </w:style>
  <w:style w:type="paragraph" w:customStyle="1" w:styleId="TableTextCenterSpace">
    <w:name w:val="TableText Center Space"/>
    <w:rsid w:val="005F5871"/>
    <w:pPr>
      <w:spacing w:before="60" w:after="60"/>
      <w:jc w:val="center"/>
    </w:pPr>
    <w:rPr>
      <w:lang w:val="en-US" w:eastAsia="en-US"/>
    </w:rPr>
  </w:style>
  <w:style w:type="paragraph" w:customStyle="1" w:styleId="TableTextCentered">
    <w:name w:val="TableText Centered"/>
    <w:link w:val="TableTextCenteredChar"/>
    <w:rsid w:val="005F5871"/>
    <w:pPr>
      <w:jc w:val="center"/>
    </w:pPr>
    <w:rPr>
      <w:lang w:val="en-US" w:eastAsia="en-US"/>
    </w:rPr>
  </w:style>
  <w:style w:type="paragraph" w:customStyle="1" w:styleId="TableTextColHead">
    <w:name w:val="TableText Col Head"/>
    <w:link w:val="TableTextColHeadChar"/>
    <w:rsid w:val="005F5871"/>
    <w:pPr>
      <w:jc w:val="center"/>
    </w:pPr>
    <w:rPr>
      <w:b/>
      <w:lang w:val="en-US" w:eastAsia="en-US"/>
    </w:rPr>
  </w:style>
  <w:style w:type="paragraph" w:customStyle="1" w:styleId="TableTextColHeadSpace">
    <w:name w:val="TableText Col Head Space"/>
    <w:next w:val="TableTextCentered"/>
    <w:rsid w:val="005F5871"/>
    <w:pPr>
      <w:spacing w:before="60" w:after="60"/>
      <w:jc w:val="center"/>
    </w:pPr>
    <w:rPr>
      <w:b/>
      <w:lang w:val="en-US" w:eastAsia="en-US"/>
    </w:rPr>
  </w:style>
  <w:style w:type="paragraph" w:customStyle="1" w:styleId="TableTextSpace">
    <w:name w:val="TableText Space"/>
    <w:rsid w:val="005F5871"/>
    <w:pPr>
      <w:spacing w:before="60" w:after="60"/>
    </w:pPr>
    <w:rPr>
      <w:lang w:val="en-US" w:eastAsia="en-US"/>
    </w:rPr>
  </w:style>
  <w:style w:type="paragraph" w:styleId="Title">
    <w:name w:val="Title"/>
    <w:next w:val="Paragraph"/>
    <w:link w:val="TitleChar"/>
    <w:qFormat/>
    <w:rsid w:val="00817D07"/>
    <w:pPr>
      <w:spacing w:after="240" w:line="480" w:lineRule="auto"/>
    </w:pPr>
    <w:rPr>
      <w:rFonts w:ascii="Times New Roman Bold" w:hAnsi="Times New Roman Bold" w:cs="Arial"/>
      <w:b/>
      <w:bCs/>
      <w:kern w:val="28"/>
      <w:sz w:val="28"/>
      <w:szCs w:val="32"/>
      <w:lang w:val="en-US" w:eastAsia="en-US"/>
    </w:rPr>
  </w:style>
  <w:style w:type="character" w:customStyle="1" w:styleId="TitleChar">
    <w:name w:val="Title Char"/>
    <w:link w:val="Title"/>
    <w:rsid w:val="00817D07"/>
    <w:rPr>
      <w:rFonts w:ascii="Times New Roman Bold" w:hAnsi="Times New Roman Bold" w:cs="Arial"/>
      <w:b/>
      <w:bCs/>
      <w:kern w:val="28"/>
      <w:sz w:val="28"/>
      <w:szCs w:val="32"/>
      <w:lang w:val="en-US" w:eastAsia="en-US"/>
    </w:rPr>
  </w:style>
  <w:style w:type="paragraph" w:styleId="TOC1">
    <w:name w:val="toc 1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before="120" w:after="120"/>
      <w:ind w:left="288" w:right="576" w:hanging="288"/>
    </w:pPr>
    <w:rPr>
      <w:caps/>
      <w:color w:val="0000FF"/>
    </w:rPr>
  </w:style>
  <w:style w:type="paragraph" w:styleId="TOC2">
    <w:name w:val="toc 2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864" w:right="576" w:hanging="288"/>
    </w:pPr>
    <w:rPr>
      <w:color w:val="0000FF"/>
    </w:rPr>
  </w:style>
  <w:style w:type="paragraph" w:styleId="TOC3">
    <w:name w:val="toc 3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1440" w:right="576" w:hanging="1440"/>
    </w:pPr>
    <w:rPr>
      <w:color w:val="0000FF"/>
    </w:rPr>
  </w:style>
  <w:style w:type="paragraph" w:styleId="TOC4">
    <w:name w:val="toc 4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1980" w:right="576" w:hanging="1440"/>
    </w:pPr>
    <w:rPr>
      <w:color w:val="0000FF"/>
    </w:rPr>
  </w:style>
  <w:style w:type="paragraph" w:customStyle="1" w:styleId="TOCX1">
    <w:name w:val="TOCX 1"/>
    <w:rsid w:val="005F5871"/>
    <w:pPr>
      <w:tabs>
        <w:tab w:val="left" w:pos="648"/>
        <w:tab w:val="right" w:leader="dot" w:pos="9000"/>
      </w:tabs>
      <w:spacing w:before="60" w:after="60"/>
      <w:ind w:left="547" w:right="-288" w:hanging="547"/>
    </w:pPr>
    <w:rPr>
      <w:caps/>
      <w:sz w:val="24"/>
      <w:lang w:val="en-US" w:eastAsia="en-US"/>
    </w:rPr>
  </w:style>
  <w:style w:type="paragraph" w:customStyle="1" w:styleId="TOCX2">
    <w:name w:val="TOCX 2"/>
    <w:rsid w:val="005F5871"/>
    <w:pPr>
      <w:tabs>
        <w:tab w:val="left" w:pos="936"/>
        <w:tab w:val="right" w:leader="dot" w:pos="9000"/>
      </w:tabs>
      <w:spacing w:before="60" w:after="60"/>
      <w:ind w:left="792" w:right="-288" w:hanging="547"/>
    </w:pPr>
    <w:rPr>
      <w:sz w:val="24"/>
      <w:lang w:val="en-US" w:eastAsia="en-US"/>
    </w:rPr>
  </w:style>
  <w:style w:type="character" w:customStyle="1" w:styleId="TableText9">
    <w:name w:val="TableText 9"/>
    <w:rsid w:val="005F5871"/>
    <w:rPr>
      <w:rFonts w:ascii="Times New Roman" w:hAnsi="Times New Roman"/>
      <w:sz w:val="18"/>
    </w:rPr>
  </w:style>
  <w:style w:type="paragraph" w:customStyle="1" w:styleId="TitlePage">
    <w:name w:val="Title Page"/>
    <w:rsid w:val="005F5871"/>
    <w:pPr>
      <w:jc w:val="center"/>
    </w:pPr>
    <w:rPr>
      <w:b/>
      <w:sz w:val="24"/>
      <w:lang w:val="en-US" w:eastAsia="en-US"/>
    </w:rPr>
  </w:style>
  <w:style w:type="paragraph" w:customStyle="1" w:styleId="TableText">
    <w:name w:val="TableText"/>
    <w:link w:val="TableTextChar"/>
    <w:rsid w:val="005F5871"/>
    <w:rPr>
      <w:rFonts w:cs="Arial"/>
      <w:lang w:val="en-US" w:eastAsia="en-US"/>
    </w:rPr>
  </w:style>
  <w:style w:type="paragraph" w:customStyle="1" w:styleId="TableTextFootnote">
    <w:name w:val="TableText Footnote"/>
    <w:link w:val="TableTextFootnote0"/>
    <w:rsid w:val="005F5871"/>
    <w:pPr>
      <w:tabs>
        <w:tab w:val="left" w:pos="360"/>
      </w:tabs>
    </w:pPr>
    <w:rPr>
      <w:lang w:val="en-US" w:eastAsia="en-US"/>
    </w:rPr>
  </w:style>
  <w:style w:type="character" w:customStyle="1" w:styleId="BlueText">
    <w:name w:val="Blue Text"/>
    <w:rsid w:val="005F5871"/>
    <w:rPr>
      <w:color w:val="0000FF"/>
    </w:rPr>
  </w:style>
  <w:style w:type="paragraph" w:customStyle="1" w:styleId="Heading2Unnumbered">
    <w:name w:val="Heading 2 Unnumbered"/>
    <w:next w:val="Paragraph"/>
    <w:rsid w:val="005F5871"/>
    <w:pPr>
      <w:keepNext/>
      <w:spacing w:before="120" w:after="120"/>
      <w:outlineLvl w:val="1"/>
    </w:pPr>
    <w:rPr>
      <w:b/>
      <w:sz w:val="24"/>
      <w:lang w:val="en-US" w:eastAsia="en-US"/>
    </w:rPr>
  </w:style>
  <w:style w:type="paragraph" w:customStyle="1" w:styleId="Heading3Unnumbered">
    <w:name w:val="Heading 3 Unnumbered"/>
    <w:next w:val="Paragraph"/>
    <w:rsid w:val="005F5871"/>
    <w:pPr>
      <w:keepNext/>
      <w:spacing w:before="120" w:after="120"/>
      <w:outlineLvl w:val="2"/>
    </w:pPr>
    <w:rPr>
      <w:b/>
      <w:sz w:val="24"/>
      <w:lang w:val="en-US" w:eastAsia="en-US"/>
    </w:rPr>
  </w:style>
  <w:style w:type="paragraph" w:customStyle="1" w:styleId="Heading4Unnumbered">
    <w:name w:val="Heading 4 Unnumbered"/>
    <w:next w:val="Paragraph"/>
    <w:rsid w:val="005F5871"/>
    <w:pPr>
      <w:keepNext/>
      <w:spacing w:before="120" w:after="120"/>
      <w:outlineLvl w:val="3"/>
    </w:pPr>
    <w:rPr>
      <w:b/>
      <w:sz w:val="24"/>
      <w:lang w:val="en-US" w:eastAsia="en-US"/>
    </w:rPr>
  </w:style>
  <w:style w:type="paragraph" w:customStyle="1" w:styleId="ListNoBullet">
    <w:name w:val="List No Bullet"/>
    <w:rsid w:val="005F5871"/>
    <w:rPr>
      <w:sz w:val="24"/>
      <w:lang w:val="en-US" w:eastAsia="en-US"/>
    </w:rPr>
  </w:style>
  <w:style w:type="paragraph" w:customStyle="1" w:styleId="ASCII">
    <w:name w:val="ASCII"/>
    <w:basedOn w:val="Paragraph"/>
    <w:autoRedefine/>
    <w:rsid w:val="005F5871"/>
    <w:pPr>
      <w:spacing w:after="0" w:line="150" w:lineRule="exact"/>
    </w:pPr>
    <w:rPr>
      <w:rFonts w:ascii="Courier New" w:hAnsi="Courier New"/>
      <w:sz w:val="15"/>
    </w:rPr>
  </w:style>
  <w:style w:type="paragraph" w:customStyle="1" w:styleId="CaptionCrossReference">
    <w:name w:val="Caption CrossReference"/>
    <w:basedOn w:val="Paragraph"/>
    <w:autoRedefine/>
    <w:rsid w:val="005F5871"/>
    <w:pPr>
      <w:keepNext/>
      <w:spacing w:before="120" w:after="120"/>
    </w:pPr>
    <w:rPr>
      <w:b/>
      <w:kern w:val="28"/>
    </w:rPr>
  </w:style>
  <w:style w:type="character" w:styleId="CommentReference">
    <w:name w:val="annotation reference"/>
    <w:uiPriority w:val="99"/>
    <w:rsid w:val="005F5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587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F5871"/>
    <w:rPr>
      <w:lang w:val="en-US" w:eastAsia="en-US"/>
    </w:rPr>
  </w:style>
  <w:style w:type="paragraph" w:styleId="CommentSubject">
    <w:name w:val="annotation subject"/>
    <w:basedOn w:val="Normal"/>
    <w:link w:val="CommentSubjectChar"/>
    <w:rsid w:val="005F5871"/>
    <w:pPr>
      <w:overflowPunct w:val="0"/>
      <w:autoSpaceDE w:val="0"/>
      <w:autoSpaceDN w:val="0"/>
      <w:adjustRightInd w:val="0"/>
      <w:textAlignment w:val="baseline"/>
    </w:pPr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F5871"/>
    <w:rPr>
      <w:b/>
      <w:bCs/>
      <w:lang w:val="en-US" w:eastAsia="en-US"/>
    </w:rPr>
  </w:style>
  <w:style w:type="character" w:styleId="Emphasis">
    <w:name w:val="Emphasis"/>
    <w:uiPriority w:val="20"/>
    <w:qFormat/>
    <w:rsid w:val="005F5871"/>
    <w:rPr>
      <w:i/>
      <w:iCs/>
    </w:rPr>
  </w:style>
  <w:style w:type="character" w:customStyle="1" w:styleId="Instructions">
    <w:name w:val="Instructions"/>
    <w:rsid w:val="005F5871"/>
    <w:rPr>
      <w:i/>
      <w:iCs/>
      <w:color w:val="008000"/>
    </w:rPr>
  </w:style>
  <w:style w:type="character" w:styleId="LineNumber">
    <w:name w:val="line number"/>
    <w:basedOn w:val="DefaultParagraphFont"/>
    <w:rsid w:val="005F5871"/>
  </w:style>
  <w:style w:type="paragraph" w:customStyle="1" w:styleId="ListofFigures">
    <w:name w:val="List of Figur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Tables">
    <w:name w:val="List of Tabl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SupportiveAppendices">
    <w:name w:val="Supportive Appendices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SupportiveFigure">
    <w:name w:val="Supportive Figure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SupportiveTable">
    <w:name w:val="Supportive Table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TableAnnotationReference">
    <w:name w:val="Table Annotation Reference"/>
    <w:basedOn w:val="Paragraph"/>
    <w:autoRedefine/>
    <w:rsid w:val="005F5871"/>
    <w:rPr>
      <w:vertAlign w:val="superscript"/>
    </w:rPr>
  </w:style>
  <w:style w:type="paragraph" w:customStyle="1" w:styleId="TOCHeadingCentered">
    <w:name w:val="TOC Heading Centered"/>
    <w:basedOn w:val="Paragraph"/>
    <w:next w:val="Paragraph"/>
    <w:autoRedefine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Appendices">
    <w:name w:val="List of Appendic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EndNoteBibliography">
    <w:name w:val="EndNote Bibliography"/>
    <w:basedOn w:val="Normal"/>
    <w:link w:val="EndNoteBibliographyChar"/>
    <w:rsid w:val="005F5871"/>
    <w:pPr>
      <w:spacing w:before="120" w:after="120"/>
      <w:jc w:val="both"/>
    </w:pPr>
    <w:rPr>
      <w:rFonts w:ascii="Calibri" w:hAnsi="Calibri"/>
      <w:noProof/>
      <w:color w:val="4E5053"/>
      <w:sz w:val="22"/>
      <w:szCs w:val="22"/>
    </w:rPr>
  </w:style>
  <w:style w:type="character" w:customStyle="1" w:styleId="EndNoteBibliographyChar">
    <w:name w:val="EndNote Bibliography Char"/>
    <w:link w:val="EndNoteBibliography"/>
    <w:rsid w:val="005F5871"/>
    <w:rPr>
      <w:rFonts w:ascii="Calibri" w:hAnsi="Calibri"/>
      <w:noProof/>
      <w:color w:val="4E5053"/>
      <w:sz w:val="22"/>
      <w:szCs w:val="22"/>
      <w:lang w:val="en-US" w:eastAsia="en-US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34"/>
    <w:qFormat/>
    <w:rsid w:val="005F5871"/>
    <w:pPr>
      <w:numPr>
        <w:numId w:val="21"/>
      </w:numPr>
      <w:spacing w:before="120" w:after="120" w:line="276" w:lineRule="auto"/>
      <w:jc w:val="both"/>
    </w:pPr>
    <w:rPr>
      <w:rFonts w:ascii="Calibri" w:hAnsi="Calibri"/>
      <w:color w:val="4E5053"/>
      <w:sz w:val="22"/>
      <w:szCs w:val="22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34"/>
    <w:rsid w:val="005F5871"/>
    <w:rPr>
      <w:rFonts w:ascii="Calibri" w:hAnsi="Calibri"/>
      <w:color w:val="4E5053"/>
      <w:sz w:val="22"/>
      <w:szCs w:val="22"/>
      <w:lang w:val="en-US" w:eastAsia="en-US"/>
    </w:rPr>
  </w:style>
  <w:style w:type="character" w:styleId="Strong">
    <w:name w:val="Strong"/>
    <w:uiPriority w:val="22"/>
    <w:qFormat/>
    <w:rsid w:val="005F5871"/>
    <w:rPr>
      <w:b/>
      <w:bCs/>
    </w:rPr>
  </w:style>
  <w:style w:type="paragraph" w:customStyle="1" w:styleId="Table-Normal">
    <w:name w:val="Table - Normal"/>
    <w:basedOn w:val="Normal"/>
    <w:qFormat/>
    <w:rsid w:val="005F5871"/>
    <w:rPr>
      <w:rFonts w:ascii="Calibri" w:hAnsi="Calibri"/>
      <w:bCs/>
      <w:color w:val="4E5053"/>
      <w:sz w:val="22"/>
      <w:szCs w:val="22"/>
    </w:rPr>
  </w:style>
  <w:style w:type="character" w:customStyle="1" w:styleId="xapple-style-span">
    <w:name w:val="x_apple-style-span"/>
    <w:rsid w:val="005F5871"/>
  </w:style>
  <w:style w:type="paragraph" w:customStyle="1" w:styleId="EndNoteBibliographyTitle">
    <w:name w:val="EndNote Bibliography Title"/>
    <w:basedOn w:val="Normal"/>
    <w:link w:val="EndNoteBibliographyTitleChar"/>
    <w:rsid w:val="005F5871"/>
    <w:pPr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/>
      <w:noProof/>
      <w:sz w:val="22"/>
    </w:rPr>
  </w:style>
  <w:style w:type="character" w:customStyle="1" w:styleId="EndNoteBibliographyTitleChar">
    <w:name w:val="EndNote Bibliography Title Char"/>
    <w:link w:val="EndNoteBibliographyTitle"/>
    <w:rsid w:val="005F5871"/>
    <w:rPr>
      <w:rFonts w:ascii="Calibri" w:hAnsi="Calibri"/>
      <w:noProof/>
      <w:sz w:val="22"/>
      <w:szCs w:val="24"/>
      <w:lang w:val="en-US" w:eastAsia="en-US"/>
    </w:rPr>
  </w:style>
  <w:style w:type="character" w:customStyle="1" w:styleId="pubmedlink">
    <w:name w:val="pubmedlink"/>
    <w:rsid w:val="00457767"/>
  </w:style>
  <w:style w:type="character" w:customStyle="1" w:styleId="reftext0">
    <w:name w:val="reftext"/>
    <w:rsid w:val="00457767"/>
  </w:style>
  <w:style w:type="paragraph" w:styleId="NormalWeb">
    <w:name w:val="Normal (Web)"/>
    <w:basedOn w:val="Normal"/>
    <w:uiPriority w:val="99"/>
    <w:unhideWhenUsed/>
    <w:rsid w:val="003716C3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716C3"/>
  </w:style>
  <w:style w:type="character" w:customStyle="1" w:styleId="jrnl">
    <w:name w:val="jrnl"/>
    <w:rsid w:val="00BA6A52"/>
  </w:style>
  <w:style w:type="character" w:styleId="FollowedHyperlink">
    <w:name w:val="FollowedHyperlink"/>
    <w:rsid w:val="004D162A"/>
    <w:rPr>
      <w:color w:val="954F72"/>
      <w:u w:val="single"/>
    </w:rPr>
  </w:style>
  <w:style w:type="character" w:customStyle="1" w:styleId="highlight2">
    <w:name w:val="highlight2"/>
    <w:rsid w:val="007F3573"/>
  </w:style>
  <w:style w:type="table" w:styleId="TableGrid">
    <w:name w:val="Table Grid"/>
    <w:basedOn w:val="TableNormal"/>
    <w:uiPriority w:val="39"/>
    <w:rsid w:val="00BB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8B66E3"/>
    <w:pPr>
      <w:spacing w:before="100" w:beforeAutospacing="1" w:after="100" w:afterAutospacing="1"/>
    </w:pPr>
    <w:rPr>
      <w:lang w:val="en-GB" w:eastAsia="en-GB"/>
    </w:rPr>
  </w:style>
  <w:style w:type="character" w:customStyle="1" w:styleId="element-citation">
    <w:name w:val="element-citation"/>
    <w:rsid w:val="00795B59"/>
  </w:style>
  <w:style w:type="character" w:customStyle="1" w:styleId="ref-journal">
    <w:name w:val="ref-journal"/>
    <w:rsid w:val="00795B59"/>
  </w:style>
  <w:style w:type="character" w:customStyle="1" w:styleId="ref-vol">
    <w:name w:val="ref-vol"/>
    <w:rsid w:val="00795B59"/>
  </w:style>
  <w:style w:type="character" w:customStyle="1" w:styleId="TableTextChar">
    <w:name w:val="TableText Char"/>
    <w:link w:val="TableText"/>
    <w:rsid w:val="009841B6"/>
    <w:rPr>
      <w:rFonts w:cs="Arial"/>
      <w:lang w:val="en-US" w:eastAsia="en-US" w:bidi="ar-SA"/>
    </w:rPr>
  </w:style>
  <w:style w:type="character" w:customStyle="1" w:styleId="TableTextColHeadChar">
    <w:name w:val="TableText Col Head Char"/>
    <w:link w:val="TableTextColHead"/>
    <w:rsid w:val="009841B6"/>
    <w:rPr>
      <w:b/>
      <w:lang w:val="en-US" w:eastAsia="en-US" w:bidi="ar-SA"/>
    </w:rPr>
  </w:style>
  <w:style w:type="character" w:customStyle="1" w:styleId="TableTextCenteredChar">
    <w:name w:val="TableText Centered Char"/>
    <w:link w:val="TableTextCentered"/>
    <w:rsid w:val="009841B6"/>
    <w:rPr>
      <w:lang w:val="en-US" w:eastAsia="en-US" w:bidi="ar-SA"/>
    </w:rPr>
  </w:style>
  <w:style w:type="character" w:customStyle="1" w:styleId="TableTextFootnote0">
    <w:name w:val="TableText Footnote (文字)"/>
    <w:link w:val="TableTextFootnote"/>
    <w:rsid w:val="003E5FAC"/>
    <w:rPr>
      <w:lang w:val="en-US" w:eastAsia="en-US" w:bidi="ar-SA"/>
    </w:rPr>
  </w:style>
  <w:style w:type="character" w:customStyle="1" w:styleId="highlight">
    <w:name w:val="highlight"/>
    <w:basedOn w:val="DefaultParagraphFont"/>
    <w:rsid w:val="004917DA"/>
  </w:style>
  <w:style w:type="paragraph" w:customStyle="1" w:styleId="Default">
    <w:name w:val="Default"/>
    <w:rsid w:val="00F703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ImportedStyle3">
    <w:name w:val="Imported Style 3"/>
    <w:rsid w:val="00FE5D5C"/>
    <w:pPr>
      <w:numPr>
        <w:numId w:val="36"/>
      </w:numPr>
    </w:pPr>
  </w:style>
  <w:style w:type="character" w:customStyle="1" w:styleId="mixed-citation">
    <w:name w:val="mixed-citation"/>
    <w:rsid w:val="000C4E1F"/>
  </w:style>
  <w:style w:type="paragraph" w:styleId="HTMLPreformatted">
    <w:name w:val="HTML Preformatted"/>
    <w:basedOn w:val="Normal"/>
    <w:link w:val="HTMLPreformattedChar"/>
    <w:uiPriority w:val="99"/>
    <w:unhideWhenUsed/>
    <w:rsid w:val="001B2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link w:val="HTMLPreformatted"/>
    <w:uiPriority w:val="99"/>
    <w:rsid w:val="001B272F"/>
    <w:rPr>
      <w:rFonts w:ascii="Courier New" w:hAnsi="Courier New" w:cs="Courier New"/>
    </w:rPr>
  </w:style>
  <w:style w:type="character" w:customStyle="1" w:styleId="ref-authors2">
    <w:name w:val="ref-authors2"/>
    <w:rsid w:val="008F5984"/>
    <w:rPr>
      <w:color w:val="505050"/>
    </w:rPr>
  </w:style>
  <w:style w:type="character" w:customStyle="1" w:styleId="ref-title3">
    <w:name w:val="ref-title3"/>
    <w:rsid w:val="008F5984"/>
    <w:rPr>
      <w:b/>
      <w:bCs/>
      <w:vanish w:val="0"/>
      <w:webHidden w:val="0"/>
      <w:color w:val="505050"/>
      <w:specVanish w:val="0"/>
    </w:rPr>
  </w:style>
  <w:style w:type="character" w:customStyle="1" w:styleId="ref-host2">
    <w:name w:val="ref-host2"/>
    <w:rsid w:val="008F5984"/>
    <w:rPr>
      <w:vanish w:val="0"/>
      <w:webHidden w:val="0"/>
      <w:specVanish w:val="0"/>
    </w:rPr>
  </w:style>
  <w:style w:type="paragraph" w:customStyle="1" w:styleId="title1">
    <w:name w:val="title1"/>
    <w:basedOn w:val="Normal"/>
    <w:rsid w:val="00EE0F6A"/>
    <w:rPr>
      <w:sz w:val="27"/>
      <w:szCs w:val="27"/>
      <w:lang w:val="en-GB" w:eastAsia="en-GB"/>
    </w:rPr>
  </w:style>
  <w:style w:type="paragraph" w:customStyle="1" w:styleId="desc2">
    <w:name w:val="desc2"/>
    <w:basedOn w:val="Normal"/>
    <w:rsid w:val="00EE0F6A"/>
    <w:rPr>
      <w:sz w:val="26"/>
      <w:szCs w:val="26"/>
      <w:lang w:val="en-GB" w:eastAsia="en-GB"/>
    </w:rPr>
  </w:style>
  <w:style w:type="paragraph" w:customStyle="1" w:styleId="details1">
    <w:name w:val="details1"/>
    <w:basedOn w:val="Normal"/>
    <w:rsid w:val="00EE0F6A"/>
    <w:rPr>
      <w:sz w:val="22"/>
      <w:szCs w:val="22"/>
      <w:lang w:val="en-GB" w:eastAsia="en-GB"/>
    </w:rPr>
  </w:style>
  <w:style w:type="character" w:styleId="HTMLCite">
    <w:name w:val="HTML Cite"/>
    <w:uiPriority w:val="99"/>
    <w:unhideWhenUsed/>
    <w:rsid w:val="00236986"/>
    <w:rPr>
      <w:i/>
      <w:iCs/>
    </w:rPr>
  </w:style>
  <w:style w:type="character" w:customStyle="1" w:styleId="author">
    <w:name w:val="author"/>
    <w:rsid w:val="00236986"/>
  </w:style>
  <w:style w:type="character" w:customStyle="1" w:styleId="articletitle">
    <w:name w:val="articletitle"/>
    <w:rsid w:val="00236986"/>
  </w:style>
  <w:style w:type="character" w:customStyle="1" w:styleId="journaltitle">
    <w:name w:val="journaltitle"/>
    <w:rsid w:val="00236986"/>
  </w:style>
  <w:style w:type="character" w:customStyle="1" w:styleId="pubyear">
    <w:name w:val="pubyear"/>
    <w:rsid w:val="00236986"/>
  </w:style>
  <w:style w:type="character" w:customStyle="1" w:styleId="vol">
    <w:name w:val="vol"/>
    <w:rsid w:val="00236986"/>
  </w:style>
  <w:style w:type="character" w:customStyle="1" w:styleId="pagefirst">
    <w:name w:val="pagefirst"/>
    <w:rsid w:val="00236986"/>
  </w:style>
  <w:style w:type="character" w:customStyle="1" w:styleId="pagelast">
    <w:name w:val="pagelast"/>
    <w:rsid w:val="00236986"/>
  </w:style>
  <w:style w:type="paragraph" w:styleId="Revision">
    <w:name w:val="Revision"/>
    <w:hidden/>
    <w:uiPriority w:val="99"/>
    <w:semiHidden/>
    <w:rsid w:val="00B2295F"/>
    <w:rPr>
      <w:sz w:val="24"/>
      <w:szCs w:val="24"/>
      <w:lang w:val="en-US" w:eastAsia="en-US"/>
    </w:rPr>
  </w:style>
  <w:style w:type="character" w:customStyle="1" w:styleId="ref-title">
    <w:name w:val="ref-title"/>
    <w:rsid w:val="0029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7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81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974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43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44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354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2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93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501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4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546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4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76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8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4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69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42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05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85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37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2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1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6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45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2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4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2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7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7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7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72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39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975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2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1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8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910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8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088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1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3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8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8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1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98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437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8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52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31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03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485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53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642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1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27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27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9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9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4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48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2333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523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21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9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8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968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3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2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1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90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93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1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449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332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07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693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58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628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832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808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157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245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8566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998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84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06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0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99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11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61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8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05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5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4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737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9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44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61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10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37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0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21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3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58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8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53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51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7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632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0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1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5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70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07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7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13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037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7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39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33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2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9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9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6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8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5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63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9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2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7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55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9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64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15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7539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70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38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2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0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7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1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7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2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10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6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49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14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979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64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490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752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635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511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186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58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1046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9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85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31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50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87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11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355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709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53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3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17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78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5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34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21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8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01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63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90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8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1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08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66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cegottliebderm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N3Templates\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EB187A337CBA60448E9FCA3212C1C25B" ma:contentTypeVersion="0" ma:contentTypeDescription="Create a new document." ma:contentTypeScope="" ma:versionID="150f0414a6656d24f9f15403323c5f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0D9F1-44F4-48E9-B0AC-03B3D36DECB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335433-0C55-4437-84E9-32AA9C9952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DC4AD-1EA8-4E5A-A7AE-3C0538B54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891114-2E0C-4000-B752-2C619FB0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</Template>
  <TotalTime>15</TotalTime>
  <Pages>3</Pages>
  <Words>817</Words>
  <Characters>3981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cmc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Gardner</dc:creator>
  <cp:keywords/>
  <cp:lastModifiedBy>Knight, Richard (MAN-CMC)</cp:lastModifiedBy>
  <cp:revision>9</cp:revision>
  <cp:lastPrinted>2017-11-20T09:35:00Z</cp:lastPrinted>
  <dcterms:created xsi:type="dcterms:W3CDTF">2018-05-23T19:29:00Z</dcterms:created>
  <dcterms:modified xsi:type="dcterms:W3CDTF">2018-10-19T10:36:00Z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0x010100FA0963FA69A646AA916D2E41284FC10000EB187A337CBA60448E9FCA3212C1C25B</vt:lpwstr>
  </property>
</Properties>
</file>