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F8F7D1" w14:textId="653EA8C1" w:rsidR="00384818" w:rsidRPr="00384818" w:rsidRDefault="00384818" w:rsidP="00384818">
      <w:pPr>
        <w:spacing w:after="240" w:line="480" w:lineRule="auto"/>
        <w:rPr>
          <w:rFonts w:ascii="Times New Roman Bold" w:hAnsi="Times New Roman Bold" w:cs="Arial"/>
          <w:b/>
          <w:bCs/>
          <w:kern w:val="28"/>
          <w:sz w:val="28"/>
          <w:szCs w:val="32"/>
        </w:rPr>
      </w:pPr>
      <w:r w:rsidRPr="00384818">
        <w:rPr>
          <w:rFonts w:ascii="Times New Roman Bold" w:hAnsi="Times New Roman Bold" w:cs="Arial"/>
          <w:b/>
          <w:bCs/>
          <w:kern w:val="28"/>
          <w:sz w:val="28"/>
          <w:szCs w:val="32"/>
        </w:rPr>
        <w:t xml:space="preserve">Online Resource </w:t>
      </w:r>
      <w:r>
        <w:rPr>
          <w:rFonts w:ascii="Times New Roman Bold" w:hAnsi="Times New Roman Bold" w:cs="Arial"/>
          <w:b/>
          <w:bCs/>
          <w:kern w:val="28"/>
          <w:sz w:val="28"/>
          <w:szCs w:val="32"/>
        </w:rPr>
        <w:t>2</w:t>
      </w:r>
    </w:p>
    <w:p w14:paraId="3E47FD18" w14:textId="77777777" w:rsidR="00384818" w:rsidRPr="00384818" w:rsidRDefault="00384818" w:rsidP="00384818">
      <w:pPr>
        <w:spacing w:after="240" w:line="480" w:lineRule="auto"/>
        <w:rPr>
          <w:rFonts w:ascii="Times New Roman Bold" w:hAnsi="Times New Roman Bold" w:cs="Arial"/>
          <w:b/>
          <w:bCs/>
          <w:kern w:val="28"/>
          <w:sz w:val="28"/>
          <w:szCs w:val="32"/>
        </w:rPr>
      </w:pPr>
      <w:r w:rsidRPr="00384818">
        <w:rPr>
          <w:rFonts w:ascii="Times New Roman Bold" w:hAnsi="Times New Roman Bold" w:cs="Arial"/>
          <w:b/>
          <w:bCs/>
          <w:kern w:val="28"/>
          <w:sz w:val="28"/>
          <w:szCs w:val="32"/>
        </w:rPr>
        <w:t>Treatment patterns, unmet need, and impact on patient-reported outcomes of psoriatic arthritis in the United States and Europe</w:t>
      </w:r>
    </w:p>
    <w:p w14:paraId="6AC55855" w14:textId="77777777" w:rsidR="00384818" w:rsidRPr="00384818" w:rsidRDefault="00384818" w:rsidP="00384818">
      <w:pPr>
        <w:spacing w:after="240" w:line="480" w:lineRule="auto"/>
      </w:pPr>
      <w:r w:rsidRPr="00384818">
        <w:rPr>
          <w:b/>
        </w:rPr>
        <w:t>Journal:</w:t>
      </w:r>
      <w:r w:rsidRPr="00384818">
        <w:t xml:space="preserve"> </w:t>
      </w:r>
      <w:r w:rsidRPr="00384818">
        <w:rPr>
          <w:i/>
        </w:rPr>
        <w:t>Rheumatology International</w:t>
      </w:r>
    </w:p>
    <w:p w14:paraId="2FDAB42F" w14:textId="77777777" w:rsidR="00384818" w:rsidRPr="00384818" w:rsidRDefault="00384818" w:rsidP="00384818">
      <w:pPr>
        <w:spacing w:after="240" w:line="480" w:lineRule="auto"/>
      </w:pPr>
      <w:r w:rsidRPr="00384818">
        <w:t>Alice Gottlieb</w:t>
      </w:r>
      <w:r w:rsidRPr="00384818">
        <w:rPr>
          <w:vertAlign w:val="superscript"/>
        </w:rPr>
        <w:t>1</w:t>
      </w:r>
      <w:r w:rsidRPr="00384818">
        <w:t xml:space="preserve"> • Jordi Gratacos</w:t>
      </w:r>
      <w:r w:rsidRPr="00384818">
        <w:rPr>
          <w:vertAlign w:val="superscript"/>
        </w:rPr>
        <w:t xml:space="preserve">2 </w:t>
      </w:r>
      <w:r w:rsidRPr="00384818">
        <w:t>• Ara Dikranian</w:t>
      </w:r>
      <w:r w:rsidRPr="00384818">
        <w:rPr>
          <w:vertAlign w:val="superscript"/>
        </w:rPr>
        <w:t>3</w:t>
      </w:r>
      <w:r w:rsidRPr="00384818">
        <w:t xml:space="preserve"> • Astrid van Tubergen</w:t>
      </w:r>
      <w:r w:rsidRPr="00384818">
        <w:rPr>
          <w:vertAlign w:val="superscript"/>
        </w:rPr>
        <w:t>4</w:t>
      </w:r>
      <w:r w:rsidRPr="00384818">
        <w:t xml:space="preserve"> • Lara Fallon</w:t>
      </w:r>
      <w:r w:rsidRPr="00384818">
        <w:rPr>
          <w:vertAlign w:val="superscript"/>
        </w:rPr>
        <w:t>5</w:t>
      </w:r>
      <w:r w:rsidRPr="00384818">
        <w:t xml:space="preserve"> • Birol Emir</w:t>
      </w:r>
      <w:r w:rsidRPr="00384818">
        <w:rPr>
          <w:vertAlign w:val="superscript"/>
        </w:rPr>
        <w:t>6</w:t>
      </w:r>
      <w:r w:rsidRPr="00384818">
        <w:t xml:space="preserve"> • Laraine Aikman</w:t>
      </w:r>
      <w:r w:rsidRPr="00384818">
        <w:rPr>
          <w:vertAlign w:val="superscript"/>
        </w:rPr>
        <w:t>7</w:t>
      </w:r>
      <w:r w:rsidRPr="00384818">
        <w:t xml:space="preserve"> • Timothy Smith</w:t>
      </w:r>
      <w:r w:rsidRPr="00384818">
        <w:rPr>
          <w:vertAlign w:val="superscript"/>
        </w:rPr>
        <w:t>6</w:t>
      </w:r>
      <w:r w:rsidRPr="00384818">
        <w:t xml:space="preserve"> • Linda Chen</w:t>
      </w:r>
      <w:r w:rsidRPr="00384818">
        <w:rPr>
          <w:vertAlign w:val="superscript"/>
        </w:rPr>
        <w:t>6</w:t>
      </w:r>
    </w:p>
    <w:p w14:paraId="743F39ED" w14:textId="77777777" w:rsidR="00384818" w:rsidRPr="00384818" w:rsidRDefault="00384818" w:rsidP="00384818">
      <w:pPr>
        <w:spacing w:after="240" w:line="480" w:lineRule="auto"/>
        <w:rPr>
          <w:i/>
        </w:rPr>
      </w:pPr>
      <w:r w:rsidRPr="00384818">
        <w:rPr>
          <w:i/>
          <w:vertAlign w:val="superscript"/>
        </w:rPr>
        <w:t>1</w:t>
      </w:r>
      <w:r w:rsidRPr="00384818">
        <w:rPr>
          <w:i/>
        </w:rPr>
        <w:t xml:space="preserve">Department of Dermatology, New York Medical College at Metropolitan Hospital, New York, NY, USA; </w:t>
      </w:r>
      <w:r w:rsidRPr="00384818">
        <w:rPr>
          <w:i/>
          <w:vertAlign w:val="superscript"/>
        </w:rPr>
        <w:t>2</w:t>
      </w:r>
      <w:r w:rsidRPr="00384818">
        <w:rPr>
          <w:i/>
        </w:rPr>
        <w:t xml:space="preserve">Department of Rheumatology, University Hospìtal Parc Taulí Sabadell, Barcelona, Spain; </w:t>
      </w:r>
      <w:r w:rsidRPr="00384818">
        <w:rPr>
          <w:i/>
          <w:vertAlign w:val="superscript"/>
        </w:rPr>
        <w:t>3</w:t>
      </w:r>
      <w:r w:rsidRPr="00384818">
        <w:rPr>
          <w:i/>
        </w:rPr>
        <w:t xml:space="preserve">Cabrillo Center for Rheumatic Disease, San Diego, CA, USA; </w:t>
      </w:r>
      <w:r w:rsidRPr="00384818">
        <w:rPr>
          <w:i/>
          <w:vertAlign w:val="superscript"/>
        </w:rPr>
        <w:t>4</w:t>
      </w:r>
      <w:r w:rsidRPr="00384818">
        <w:rPr>
          <w:i/>
        </w:rPr>
        <w:t xml:space="preserve">Department of Medicine, Division of Rheumatology, Maastricht University Medical Center, Maastricht, Netherlands; </w:t>
      </w:r>
      <w:r w:rsidRPr="00384818">
        <w:rPr>
          <w:i/>
          <w:vertAlign w:val="superscript"/>
        </w:rPr>
        <w:t>5</w:t>
      </w:r>
      <w:r w:rsidRPr="00384818">
        <w:rPr>
          <w:i/>
        </w:rPr>
        <w:t xml:space="preserve">Pfizer Canada, Montreal, QC, Canada; </w:t>
      </w:r>
      <w:r w:rsidRPr="00384818">
        <w:rPr>
          <w:i/>
          <w:vertAlign w:val="superscript"/>
        </w:rPr>
        <w:t>6</w:t>
      </w:r>
      <w:r w:rsidRPr="00384818">
        <w:rPr>
          <w:i/>
        </w:rPr>
        <w:t xml:space="preserve">Pfizer Inc, New York, NY, USA; </w:t>
      </w:r>
      <w:r w:rsidRPr="00384818">
        <w:rPr>
          <w:i/>
          <w:vertAlign w:val="superscript"/>
        </w:rPr>
        <w:t>7</w:t>
      </w:r>
      <w:r w:rsidRPr="00384818">
        <w:rPr>
          <w:i/>
        </w:rPr>
        <w:t>Pfizer Ltd, Sandwich, UK</w:t>
      </w:r>
    </w:p>
    <w:p w14:paraId="25ECD49F" w14:textId="77777777" w:rsidR="00384818" w:rsidRDefault="00384818" w:rsidP="00384818">
      <w:pPr>
        <w:spacing w:after="240" w:line="480" w:lineRule="auto"/>
      </w:pPr>
      <w:r w:rsidRPr="00384818">
        <w:rPr>
          <w:b/>
        </w:rPr>
        <w:sym w:font="Wingdings" w:char="F02A"/>
      </w:r>
      <w:r w:rsidRPr="00384818">
        <w:rPr>
          <w:b/>
        </w:rPr>
        <w:t xml:space="preserve"> </w:t>
      </w:r>
      <w:r w:rsidRPr="00384818">
        <w:t xml:space="preserve">Alice Gottlieb, </w:t>
      </w:r>
      <w:r w:rsidRPr="00384818">
        <w:rPr>
          <w:lang w:eastAsia="ja-JP"/>
        </w:rPr>
        <w:t>Department of Dermatology, New York Medical College at Metropolitan Hospital, 1901 First Avenue, Floor 14B, New York, NY 10021, USA.</w:t>
      </w:r>
      <w:r w:rsidRPr="00384818">
        <w:t xml:space="preserve"> </w:t>
      </w:r>
      <w:r w:rsidRPr="00384818">
        <w:br/>
        <w:t>Tel: +1 (</w:t>
      </w:r>
      <w:r w:rsidRPr="00384818">
        <w:rPr>
          <w:lang w:eastAsia="ja-JP"/>
        </w:rPr>
        <w:t>212) 423-7467. Fax: +1 (212) 423-8464.</w:t>
      </w:r>
      <w:r w:rsidRPr="00384818">
        <w:t xml:space="preserve"> E-mail: </w:t>
      </w:r>
      <w:hyperlink r:id="rId11" w:history="1">
        <w:r w:rsidRPr="00384818">
          <w:rPr>
            <w:color w:val="0000FF"/>
          </w:rPr>
          <w:t>alicegottliebderm@gmail.com</w:t>
        </w:r>
      </w:hyperlink>
      <w:r w:rsidRPr="00384818">
        <w:t xml:space="preserve"> </w:t>
      </w:r>
    </w:p>
    <w:p w14:paraId="406D7AB6" w14:textId="33CD2CAC" w:rsidR="008E79CE" w:rsidRPr="00384818" w:rsidRDefault="00384818" w:rsidP="00384818">
      <w:pPr>
        <w:spacing w:after="240" w:line="480" w:lineRule="auto"/>
        <w:rPr>
          <w:i/>
        </w:rPr>
      </w:pPr>
      <w:r>
        <w:rPr>
          <w:b/>
        </w:rPr>
        <w:lastRenderedPageBreak/>
        <w:t>Online Resource 2</w:t>
      </w:r>
      <w:r w:rsidR="008E79CE" w:rsidRPr="00D3272F">
        <w:rPr>
          <w:b/>
        </w:rPr>
        <w:t xml:space="preserve">. </w:t>
      </w:r>
      <w:r w:rsidRPr="00384818">
        <w:t>Table showing t</w:t>
      </w:r>
      <w:r w:rsidR="008E79CE" w:rsidRPr="00384818">
        <w:t xml:space="preserve">ypes of US health insurance of survey respondents </w:t>
      </w:r>
      <w:r w:rsidR="00980222" w:rsidRPr="00384818">
        <w:t>who reported a diagnosis of PsA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89"/>
        <w:gridCol w:w="2100"/>
        <w:gridCol w:w="1721"/>
        <w:gridCol w:w="2250"/>
      </w:tblGrid>
      <w:tr w:rsidR="008E79CE" w:rsidRPr="00D3272F" w14:paraId="031CBE9B" w14:textId="77777777" w:rsidTr="007D2145">
        <w:tc>
          <w:tcPr>
            <w:tcW w:w="2658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3097268" w14:textId="77777777" w:rsidR="008E79CE" w:rsidRPr="00D3272F" w:rsidRDefault="008E79CE" w:rsidP="009B03CE">
            <w:pPr>
              <w:spacing w:before="120" w:after="120"/>
              <w:rPr>
                <w:b/>
                <w:sz w:val="20"/>
                <w:szCs w:val="20"/>
              </w:rPr>
            </w:pPr>
          </w:p>
        </w:tc>
        <w:tc>
          <w:tcPr>
            <w:tcW w:w="2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76D4E6" w14:textId="77777777" w:rsidR="008E79CE" w:rsidRPr="00D3272F" w:rsidRDefault="008E79CE" w:rsidP="009B03C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D3272F">
              <w:rPr>
                <w:b/>
                <w:sz w:val="20"/>
                <w:szCs w:val="20"/>
              </w:rPr>
              <w:t>US patients</w:t>
            </w:r>
          </w:p>
          <w:p w14:paraId="55D26295" w14:textId="77777777" w:rsidR="008E79CE" w:rsidRPr="00D3272F" w:rsidRDefault="008E79CE" w:rsidP="009B03C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D3272F">
              <w:rPr>
                <w:b/>
                <w:sz w:val="20"/>
                <w:szCs w:val="20"/>
              </w:rPr>
              <w:t>Current treatment reported</w:t>
            </w:r>
          </w:p>
        </w:tc>
      </w:tr>
      <w:tr w:rsidR="008E79CE" w:rsidRPr="00D3272F" w14:paraId="4A768AEC" w14:textId="77777777" w:rsidTr="007D2145">
        <w:tc>
          <w:tcPr>
            <w:tcW w:w="2658" w:type="pct"/>
            <w:tcBorders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8F6EF" w14:textId="77777777" w:rsidR="008E79CE" w:rsidRPr="00D3272F" w:rsidRDefault="008E79CE" w:rsidP="009B03CE">
            <w:pPr>
              <w:spacing w:before="120" w:after="120"/>
              <w:rPr>
                <w:b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B5F243" w14:textId="77777777" w:rsidR="008E79CE" w:rsidRPr="00D3272F" w:rsidRDefault="008E79CE" w:rsidP="009B03C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D3272F">
              <w:rPr>
                <w:b/>
                <w:sz w:val="20"/>
                <w:szCs w:val="20"/>
              </w:rPr>
              <w:t>Advanced therapies</w:t>
            </w:r>
          </w:p>
          <w:p w14:paraId="371BD119" w14:textId="77777777" w:rsidR="008E79CE" w:rsidRPr="00D3272F" w:rsidRDefault="008E79CE" w:rsidP="009B03C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D3272F">
              <w:rPr>
                <w:b/>
                <w:sz w:val="20"/>
                <w:szCs w:val="20"/>
              </w:rPr>
              <w:t>N</w:t>
            </w:r>
            <w:r w:rsidR="00980222" w:rsidRPr="00D3272F">
              <w:rPr>
                <w:b/>
                <w:sz w:val="20"/>
                <w:szCs w:val="20"/>
              </w:rPr>
              <w:t xml:space="preserve"> </w:t>
            </w:r>
            <w:r w:rsidRPr="00D3272F">
              <w:rPr>
                <w:b/>
                <w:sz w:val="20"/>
                <w:szCs w:val="20"/>
              </w:rPr>
              <w:t>=</w:t>
            </w:r>
            <w:r w:rsidR="00980222" w:rsidRPr="00D3272F">
              <w:rPr>
                <w:b/>
                <w:sz w:val="20"/>
                <w:szCs w:val="20"/>
              </w:rPr>
              <w:t xml:space="preserve"> </w:t>
            </w:r>
            <w:r w:rsidRPr="00D3272F">
              <w:rPr>
                <w:b/>
                <w:sz w:val="20"/>
                <w:szCs w:val="20"/>
              </w:rPr>
              <w:t>225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316DDF" w14:textId="77777777" w:rsidR="008E79CE" w:rsidRPr="00D3272F" w:rsidRDefault="008E79CE" w:rsidP="009B03C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D3272F">
              <w:rPr>
                <w:b/>
                <w:sz w:val="20"/>
                <w:szCs w:val="20"/>
              </w:rPr>
              <w:t>Other therapies</w:t>
            </w:r>
          </w:p>
          <w:p w14:paraId="2050C9EC" w14:textId="77777777" w:rsidR="008E79CE" w:rsidRPr="00D3272F" w:rsidRDefault="008E79CE" w:rsidP="009B03C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D3272F">
              <w:rPr>
                <w:b/>
                <w:sz w:val="20"/>
                <w:szCs w:val="20"/>
              </w:rPr>
              <w:t>N</w:t>
            </w:r>
            <w:r w:rsidR="00980222" w:rsidRPr="00D3272F">
              <w:rPr>
                <w:b/>
                <w:sz w:val="20"/>
                <w:szCs w:val="20"/>
              </w:rPr>
              <w:t xml:space="preserve"> </w:t>
            </w:r>
            <w:r w:rsidRPr="00D3272F">
              <w:rPr>
                <w:b/>
                <w:sz w:val="20"/>
                <w:szCs w:val="20"/>
              </w:rPr>
              <w:t>=</w:t>
            </w:r>
            <w:r w:rsidR="00980222" w:rsidRPr="00D3272F">
              <w:rPr>
                <w:b/>
                <w:sz w:val="20"/>
                <w:szCs w:val="20"/>
              </w:rPr>
              <w:t xml:space="preserve"> </w:t>
            </w:r>
            <w:r w:rsidRPr="00D3272F">
              <w:rPr>
                <w:b/>
                <w:sz w:val="20"/>
                <w:szCs w:val="20"/>
              </w:rPr>
              <w:t>172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5F2844" w14:textId="77777777" w:rsidR="008E79CE" w:rsidRPr="00D3272F" w:rsidRDefault="00980222" w:rsidP="009B03C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D3272F">
              <w:rPr>
                <w:b/>
                <w:sz w:val="20"/>
                <w:szCs w:val="20"/>
              </w:rPr>
              <w:t xml:space="preserve">No current </w:t>
            </w:r>
            <w:r w:rsidR="008E79CE" w:rsidRPr="00D3272F">
              <w:rPr>
                <w:b/>
                <w:sz w:val="20"/>
                <w:szCs w:val="20"/>
              </w:rPr>
              <w:t>treatment</w:t>
            </w:r>
          </w:p>
          <w:p w14:paraId="1B98A820" w14:textId="77777777" w:rsidR="008E79CE" w:rsidRPr="00D3272F" w:rsidRDefault="008E79CE" w:rsidP="009B03C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D3272F">
              <w:rPr>
                <w:b/>
                <w:sz w:val="20"/>
                <w:szCs w:val="20"/>
              </w:rPr>
              <w:t>N</w:t>
            </w:r>
            <w:r w:rsidR="00980222" w:rsidRPr="00D3272F">
              <w:rPr>
                <w:b/>
                <w:sz w:val="20"/>
                <w:szCs w:val="20"/>
              </w:rPr>
              <w:t xml:space="preserve"> </w:t>
            </w:r>
            <w:r w:rsidRPr="00D3272F">
              <w:rPr>
                <w:b/>
                <w:sz w:val="20"/>
                <w:szCs w:val="20"/>
              </w:rPr>
              <w:t>=</w:t>
            </w:r>
            <w:r w:rsidR="00980222" w:rsidRPr="00D3272F">
              <w:rPr>
                <w:b/>
                <w:sz w:val="20"/>
                <w:szCs w:val="20"/>
              </w:rPr>
              <w:t xml:space="preserve"> </w:t>
            </w:r>
            <w:r w:rsidRPr="00D3272F">
              <w:rPr>
                <w:b/>
                <w:sz w:val="20"/>
                <w:szCs w:val="20"/>
              </w:rPr>
              <w:t>640</w:t>
            </w:r>
          </w:p>
        </w:tc>
      </w:tr>
      <w:tr w:rsidR="008E79CE" w:rsidRPr="00D3272F" w14:paraId="3259744E" w14:textId="77777777" w:rsidTr="007D2145">
        <w:tc>
          <w:tcPr>
            <w:tcW w:w="2658" w:type="pct"/>
            <w:tcBorders>
              <w:left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40BC5B86" w14:textId="77777777" w:rsidR="008E79CE" w:rsidRPr="00D3272F" w:rsidRDefault="008E79CE" w:rsidP="009B03CE">
            <w:pPr>
              <w:spacing w:before="120" w:after="120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Health insurance,</w:t>
            </w:r>
            <w:r w:rsidRPr="00D3272F">
              <w:rPr>
                <w:sz w:val="20"/>
                <w:szCs w:val="20"/>
                <w:vertAlign w:val="superscript"/>
              </w:rPr>
              <w:t xml:space="preserve"> </w:t>
            </w:r>
            <w:r w:rsidRPr="00D3272F">
              <w:rPr>
                <w:sz w:val="20"/>
                <w:szCs w:val="20"/>
              </w:rPr>
              <w:t>n (%)</w:t>
            </w:r>
          </w:p>
        </w:tc>
        <w:tc>
          <w:tcPr>
            <w:tcW w:w="81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0FEAB7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209 (93.0</w:t>
            </w:r>
            <w:r w:rsidR="00E54AD8" w:rsidRPr="00D3272F">
              <w:rPr>
                <w:sz w:val="20"/>
                <w:szCs w:val="20"/>
              </w:rPr>
              <w:t>%</w:t>
            </w:r>
            <w:r w:rsidRPr="00D3272F">
              <w:rPr>
                <w:sz w:val="20"/>
                <w:szCs w:val="20"/>
              </w:rPr>
              <w:t>)***</w:t>
            </w:r>
            <w:r w:rsidRPr="00D3272F">
              <w:rPr>
                <w:sz w:val="20"/>
                <w:szCs w:val="20"/>
                <w:vertAlign w:val="superscript"/>
              </w:rPr>
              <w:t>†††</w:t>
            </w:r>
          </w:p>
        </w:tc>
        <w:tc>
          <w:tcPr>
            <w:tcW w:w="664" w:type="pct"/>
            <w:shd w:val="clear" w:color="auto" w:fill="auto"/>
            <w:vAlign w:val="center"/>
          </w:tcPr>
          <w:p w14:paraId="1EAC2974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164 (95.3</w:t>
            </w:r>
            <w:r w:rsidR="00E54AD8" w:rsidRPr="00D3272F">
              <w:rPr>
                <w:sz w:val="20"/>
                <w:szCs w:val="20"/>
              </w:rPr>
              <w:t>%</w:t>
            </w:r>
            <w:r w:rsidRPr="00D3272F">
              <w:rPr>
                <w:sz w:val="20"/>
                <w:szCs w:val="20"/>
              </w:rPr>
              <w:t>)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4DBEF8BE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541 (84.5</w:t>
            </w:r>
            <w:r w:rsidR="00E54AD8" w:rsidRPr="00D3272F">
              <w:rPr>
                <w:sz w:val="20"/>
                <w:szCs w:val="20"/>
              </w:rPr>
              <w:t>%</w:t>
            </w:r>
            <w:r w:rsidRPr="00D3272F">
              <w:rPr>
                <w:sz w:val="20"/>
                <w:szCs w:val="20"/>
              </w:rPr>
              <w:t>)</w:t>
            </w:r>
          </w:p>
        </w:tc>
      </w:tr>
      <w:tr w:rsidR="008E79CE" w:rsidRPr="00D3272F" w14:paraId="477B9F8E" w14:textId="77777777" w:rsidTr="007D2145">
        <w:tc>
          <w:tcPr>
            <w:tcW w:w="2658" w:type="pct"/>
            <w:tcBorders>
              <w:left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2CCFA1AA" w14:textId="77777777" w:rsidR="008E79CE" w:rsidRPr="00D3272F" w:rsidRDefault="008E79CE" w:rsidP="009B03CE">
            <w:pPr>
              <w:spacing w:before="120" w:after="120"/>
              <w:ind w:left="170"/>
              <w:rPr>
                <w:sz w:val="20"/>
                <w:szCs w:val="20"/>
                <w:vertAlign w:val="superscript"/>
              </w:rPr>
            </w:pPr>
            <w:r w:rsidRPr="00D3272F">
              <w:rPr>
                <w:sz w:val="20"/>
                <w:szCs w:val="20"/>
              </w:rPr>
              <w:t>Insurance coverage through an employer, n (%)</w:t>
            </w:r>
          </w:p>
          <w:p w14:paraId="3479BB9E" w14:textId="77777777" w:rsidR="008E79CE" w:rsidRPr="00D3272F" w:rsidRDefault="008E79CE" w:rsidP="009B03CE">
            <w:pPr>
              <w:spacing w:before="120" w:after="120"/>
              <w:ind w:left="340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Current or former</w:t>
            </w:r>
          </w:p>
          <w:p w14:paraId="3D1F7377" w14:textId="77777777" w:rsidR="008E79CE" w:rsidRPr="00D3272F" w:rsidRDefault="008E79CE" w:rsidP="009B03CE">
            <w:pPr>
              <w:spacing w:before="120" w:after="120"/>
              <w:ind w:left="340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 xml:space="preserve">Spouse's/partner's </w:t>
            </w:r>
          </w:p>
          <w:p w14:paraId="7A9D789D" w14:textId="77777777" w:rsidR="008E79CE" w:rsidRPr="00D3272F" w:rsidRDefault="008E79CE" w:rsidP="009B03CE">
            <w:pPr>
              <w:spacing w:before="120" w:after="120"/>
              <w:ind w:left="340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 xml:space="preserve">Parent's or legal guardian's </w:t>
            </w:r>
          </w:p>
        </w:tc>
        <w:tc>
          <w:tcPr>
            <w:tcW w:w="81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291DD1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</w:p>
          <w:p w14:paraId="72699B49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75 (35.9%)</w:t>
            </w:r>
          </w:p>
          <w:p w14:paraId="587740D8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26 (12.4%)</w:t>
            </w:r>
          </w:p>
          <w:p w14:paraId="71FF8C16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0 (0.0%)</w:t>
            </w:r>
          </w:p>
        </w:tc>
        <w:tc>
          <w:tcPr>
            <w:tcW w:w="664" w:type="pct"/>
            <w:shd w:val="clear" w:color="auto" w:fill="auto"/>
            <w:vAlign w:val="center"/>
          </w:tcPr>
          <w:p w14:paraId="73AE1E3A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</w:p>
          <w:p w14:paraId="79CA892F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34 (20.7%)</w:t>
            </w:r>
          </w:p>
          <w:p w14:paraId="69FDC27D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20 (12.2%)</w:t>
            </w:r>
          </w:p>
          <w:p w14:paraId="471B1D56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1 (0.6%)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7641439B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</w:p>
          <w:p w14:paraId="40CB8992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147 (27.2%)</w:t>
            </w:r>
          </w:p>
          <w:p w14:paraId="5B696E0B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67 (12.4%)</w:t>
            </w:r>
          </w:p>
          <w:p w14:paraId="76AF8B30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7 (1.3%)</w:t>
            </w:r>
          </w:p>
        </w:tc>
      </w:tr>
      <w:tr w:rsidR="008E79CE" w:rsidRPr="00D3272F" w14:paraId="7C290150" w14:textId="77777777" w:rsidTr="007D2145">
        <w:tc>
          <w:tcPr>
            <w:tcW w:w="2658" w:type="pct"/>
            <w:tcBorders>
              <w:left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6CA4F2CF" w14:textId="77777777" w:rsidR="008E79CE" w:rsidRPr="00D3272F" w:rsidRDefault="008E79CE" w:rsidP="009B03CE">
            <w:pPr>
              <w:spacing w:before="120" w:after="120"/>
              <w:ind w:left="170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Individual/Family insurance plan through a State Health Exchange, n (%)</w:t>
            </w:r>
          </w:p>
        </w:tc>
        <w:tc>
          <w:tcPr>
            <w:tcW w:w="81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03E271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10 (4.8%)</w:t>
            </w:r>
          </w:p>
        </w:tc>
        <w:tc>
          <w:tcPr>
            <w:tcW w:w="664" w:type="pct"/>
            <w:shd w:val="clear" w:color="auto" w:fill="auto"/>
            <w:vAlign w:val="center"/>
          </w:tcPr>
          <w:p w14:paraId="2312CA9D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8 (4.9%)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22F3C067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49 (9.1%)</w:t>
            </w:r>
          </w:p>
        </w:tc>
      </w:tr>
      <w:tr w:rsidR="008E79CE" w:rsidRPr="00D3272F" w14:paraId="04AA4B07" w14:textId="77777777" w:rsidTr="007D2145">
        <w:tc>
          <w:tcPr>
            <w:tcW w:w="2658" w:type="pct"/>
            <w:tcBorders>
              <w:left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4C24485B" w14:textId="77777777" w:rsidR="008E79CE" w:rsidRPr="00D3272F" w:rsidRDefault="008E79CE" w:rsidP="007D2145">
            <w:pPr>
              <w:spacing w:before="120" w:after="120"/>
              <w:ind w:left="170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Individual/Family insurance plan purchased directly by the patient, n (%)</w:t>
            </w:r>
          </w:p>
        </w:tc>
        <w:tc>
          <w:tcPr>
            <w:tcW w:w="81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F8B349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37 (17.7%)</w:t>
            </w:r>
          </w:p>
        </w:tc>
        <w:tc>
          <w:tcPr>
            <w:tcW w:w="664" w:type="pct"/>
            <w:shd w:val="clear" w:color="auto" w:fill="auto"/>
            <w:vAlign w:val="center"/>
          </w:tcPr>
          <w:p w14:paraId="2E02C466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13 (7.9%)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3B353E78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37 (6.8%)</w:t>
            </w:r>
          </w:p>
        </w:tc>
      </w:tr>
      <w:tr w:rsidR="008E79CE" w:rsidRPr="00D3272F" w14:paraId="2F2EE242" w14:textId="77777777" w:rsidTr="007D2145">
        <w:tc>
          <w:tcPr>
            <w:tcW w:w="2658" w:type="pct"/>
            <w:tcBorders>
              <w:left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140CFF52" w14:textId="77777777" w:rsidR="008E79CE" w:rsidRPr="00D3272F" w:rsidRDefault="008E79CE" w:rsidP="009B03CE">
            <w:pPr>
              <w:spacing w:before="120" w:after="120"/>
              <w:ind w:left="170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Medicaid (MediCal for California residents)</w:t>
            </w:r>
          </w:p>
        </w:tc>
        <w:tc>
          <w:tcPr>
            <w:tcW w:w="81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ABB3F8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7 (3.4%)</w:t>
            </w:r>
          </w:p>
        </w:tc>
        <w:tc>
          <w:tcPr>
            <w:tcW w:w="664" w:type="pct"/>
            <w:shd w:val="clear" w:color="auto" w:fill="auto"/>
            <w:vAlign w:val="center"/>
          </w:tcPr>
          <w:p w14:paraId="4324205D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16 (9.8%)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5BFA5F82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66 (12.2%)</w:t>
            </w:r>
          </w:p>
        </w:tc>
      </w:tr>
      <w:tr w:rsidR="008E79CE" w:rsidRPr="00D3272F" w14:paraId="15480419" w14:textId="77777777" w:rsidTr="007D2145">
        <w:tc>
          <w:tcPr>
            <w:tcW w:w="2658" w:type="pct"/>
            <w:tcBorders>
              <w:left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34AAC443" w14:textId="77777777" w:rsidR="008E79CE" w:rsidRPr="00D3272F" w:rsidRDefault="008E79CE" w:rsidP="009B03CE">
            <w:pPr>
              <w:spacing w:before="120" w:after="120"/>
              <w:ind w:left="170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Medicare</w:t>
            </w:r>
          </w:p>
        </w:tc>
        <w:tc>
          <w:tcPr>
            <w:tcW w:w="81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38005B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51 (24.4%)</w:t>
            </w:r>
          </w:p>
        </w:tc>
        <w:tc>
          <w:tcPr>
            <w:tcW w:w="664" w:type="pct"/>
            <w:shd w:val="clear" w:color="auto" w:fill="auto"/>
            <w:vAlign w:val="center"/>
          </w:tcPr>
          <w:p w14:paraId="7D725781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62 (37.8%)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2693F5C3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150 (27.7%)</w:t>
            </w:r>
          </w:p>
        </w:tc>
      </w:tr>
      <w:tr w:rsidR="008E79CE" w:rsidRPr="00D3272F" w14:paraId="3AB7988D" w14:textId="77777777" w:rsidTr="007D2145">
        <w:tc>
          <w:tcPr>
            <w:tcW w:w="2658" w:type="pct"/>
            <w:tcBorders>
              <w:left w:val="single" w:sz="4" w:space="0" w:color="FFFFFF"/>
              <w:right w:val="single" w:sz="4" w:space="0" w:color="auto"/>
            </w:tcBorders>
            <w:shd w:val="clear" w:color="auto" w:fill="auto"/>
          </w:tcPr>
          <w:p w14:paraId="06D1E6C9" w14:textId="77777777" w:rsidR="008E79CE" w:rsidRPr="00D3272F" w:rsidRDefault="008E79CE" w:rsidP="009B03CE">
            <w:pPr>
              <w:spacing w:before="120" w:after="120"/>
              <w:ind w:left="170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Veterans administration/CHAMPUS</w:t>
            </w:r>
          </w:p>
        </w:tc>
        <w:tc>
          <w:tcPr>
            <w:tcW w:w="81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8F6D3C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2 (1.0%)</w:t>
            </w:r>
          </w:p>
        </w:tc>
        <w:tc>
          <w:tcPr>
            <w:tcW w:w="664" w:type="pct"/>
            <w:shd w:val="clear" w:color="auto" w:fill="auto"/>
            <w:vAlign w:val="center"/>
          </w:tcPr>
          <w:p w14:paraId="425E63D3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8 (4.9%)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3A286501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12 (2.2%)</w:t>
            </w:r>
          </w:p>
        </w:tc>
      </w:tr>
      <w:tr w:rsidR="008E79CE" w:rsidRPr="00D3272F" w14:paraId="397935ED" w14:textId="77777777" w:rsidTr="007D2145">
        <w:tc>
          <w:tcPr>
            <w:tcW w:w="2658" w:type="pct"/>
            <w:tcBorders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4341D" w14:textId="77777777" w:rsidR="008E79CE" w:rsidRPr="00D3272F" w:rsidRDefault="008E79CE" w:rsidP="009B03CE">
            <w:pPr>
              <w:spacing w:before="120" w:after="120"/>
              <w:ind w:left="170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TRICARE</w:t>
            </w:r>
          </w:p>
        </w:tc>
        <w:tc>
          <w:tcPr>
            <w:tcW w:w="810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FFCAD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1 (0.5%)</w:t>
            </w: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FD3EE8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2 (1.2%)</w:t>
            </w:r>
          </w:p>
        </w:tc>
        <w:tc>
          <w:tcPr>
            <w:tcW w:w="8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631DC1" w14:textId="77777777" w:rsidR="008E79CE" w:rsidRPr="00D3272F" w:rsidRDefault="008E79CE" w:rsidP="009B03CE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3272F">
              <w:rPr>
                <w:sz w:val="20"/>
                <w:szCs w:val="20"/>
              </w:rPr>
              <w:t>6 (1.1%)</w:t>
            </w:r>
          </w:p>
        </w:tc>
      </w:tr>
    </w:tbl>
    <w:p w14:paraId="7A16A381" w14:textId="0F3FCC1E" w:rsidR="008E79CE" w:rsidRPr="00D3272F" w:rsidRDefault="00102CAF" w:rsidP="00C42A7F">
      <w:pPr>
        <w:spacing w:before="120" w:after="120" w:line="276" w:lineRule="auto"/>
        <w:rPr>
          <w:sz w:val="20"/>
        </w:rPr>
      </w:pPr>
      <w:r w:rsidRPr="00D3272F">
        <w:rPr>
          <w:sz w:val="20"/>
        </w:rPr>
        <w:t>***</w:t>
      </w:r>
      <w:r w:rsidRPr="00D3272F">
        <w:rPr>
          <w:i/>
          <w:sz w:val="20"/>
        </w:rPr>
        <w:t>P</w:t>
      </w:r>
      <w:r w:rsidRPr="00D3272F">
        <w:rPr>
          <w:sz w:val="20"/>
        </w:rPr>
        <w:t xml:space="preserve"> </w:t>
      </w:r>
      <w:r w:rsidR="008E79CE" w:rsidRPr="00D3272F">
        <w:rPr>
          <w:sz w:val="20"/>
        </w:rPr>
        <w:t>&lt;</w:t>
      </w:r>
      <w:r w:rsidRPr="00D3272F">
        <w:rPr>
          <w:sz w:val="20"/>
        </w:rPr>
        <w:t xml:space="preserve"> </w:t>
      </w:r>
      <w:r w:rsidR="008E79CE" w:rsidRPr="00D3272F">
        <w:rPr>
          <w:sz w:val="20"/>
        </w:rPr>
        <w:t>0.001 vs</w:t>
      </w:r>
      <w:r w:rsidR="00980222" w:rsidRPr="00D3272F">
        <w:rPr>
          <w:sz w:val="20"/>
        </w:rPr>
        <w:t>.</w:t>
      </w:r>
      <w:r w:rsidR="008E79CE" w:rsidRPr="00D3272F">
        <w:rPr>
          <w:sz w:val="20"/>
        </w:rPr>
        <w:t xml:space="preserve"> other treatment;</w:t>
      </w:r>
      <w:r w:rsidR="008E79CE" w:rsidRPr="00D3272F">
        <w:rPr>
          <w:sz w:val="20"/>
          <w:vertAlign w:val="superscript"/>
        </w:rPr>
        <w:t xml:space="preserve"> †††</w:t>
      </w:r>
      <w:r w:rsidRPr="00D3272F">
        <w:rPr>
          <w:i/>
          <w:sz w:val="20"/>
        </w:rPr>
        <w:t>P</w:t>
      </w:r>
      <w:r w:rsidRPr="00D3272F">
        <w:rPr>
          <w:sz w:val="20"/>
        </w:rPr>
        <w:t xml:space="preserve"> </w:t>
      </w:r>
      <w:r w:rsidR="008E79CE" w:rsidRPr="00D3272F">
        <w:rPr>
          <w:sz w:val="20"/>
        </w:rPr>
        <w:t>&lt;</w:t>
      </w:r>
      <w:r w:rsidRPr="00D3272F">
        <w:rPr>
          <w:sz w:val="20"/>
        </w:rPr>
        <w:t xml:space="preserve"> </w:t>
      </w:r>
      <w:r w:rsidR="008E79CE" w:rsidRPr="00D3272F">
        <w:rPr>
          <w:sz w:val="20"/>
        </w:rPr>
        <w:t>0.001 vs</w:t>
      </w:r>
      <w:r w:rsidR="00980222" w:rsidRPr="00D3272F">
        <w:rPr>
          <w:sz w:val="20"/>
        </w:rPr>
        <w:t>.</w:t>
      </w:r>
      <w:r w:rsidR="008E79CE" w:rsidRPr="00D3272F">
        <w:rPr>
          <w:sz w:val="20"/>
        </w:rPr>
        <w:t xml:space="preserve"> no treatment</w:t>
      </w:r>
    </w:p>
    <w:p w14:paraId="518B86F8" w14:textId="1D865EF0" w:rsidR="008E79CE" w:rsidRPr="00D3272F" w:rsidRDefault="00980222" w:rsidP="00C42A7F">
      <w:pPr>
        <w:spacing w:before="120" w:after="120" w:line="276" w:lineRule="auto"/>
        <w:rPr>
          <w:b/>
        </w:rPr>
      </w:pPr>
      <w:r w:rsidRPr="00384818">
        <w:rPr>
          <w:i/>
          <w:sz w:val="20"/>
        </w:rPr>
        <w:t xml:space="preserve">CHAMPUS </w:t>
      </w:r>
      <w:r w:rsidR="008E79CE" w:rsidRPr="00D3272F">
        <w:rPr>
          <w:sz w:val="20"/>
        </w:rPr>
        <w:t>Civilian Health and Medical Program of the Uniformed Services</w:t>
      </w:r>
      <w:r w:rsidRPr="00D3272F">
        <w:rPr>
          <w:sz w:val="20"/>
        </w:rPr>
        <w:t xml:space="preserve">; </w:t>
      </w:r>
      <w:r w:rsidRPr="00384818">
        <w:rPr>
          <w:i/>
          <w:sz w:val="20"/>
        </w:rPr>
        <w:t>PsA</w:t>
      </w:r>
      <w:r w:rsidR="00384818">
        <w:rPr>
          <w:sz w:val="20"/>
        </w:rPr>
        <w:t xml:space="preserve"> </w:t>
      </w:r>
      <w:r w:rsidRPr="00D3272F">
        <w:rPr>
          <w:sz w:val="20"/>
        </w:rPr>
        <w:t>psoriatic arthritis</w:t>
      </w:r>
      <w:bookmarkStart w:id="0" w:name="_GoBack"/>
      <w:bookmarkEnd w:id="0"/>
    </w:p>
    <w:sectPr w:rsidR="008E79CE" w:rsidRPr="00D3272F" w:rsidSect="005D3CC8">
      <w:pgSz w:w="15840" w:h="12240" w:orient="landscape" w:code="1"/>
      <w:pgMar w:top="18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DCD49F" w14:textId="77777777" w:rsidR="00C72668" w:rsidRDefault="00C72668" w:rsidP="005F5871">
      <w:r>
        <w:separator/>
      </w:r>
    </w:p>
  </w:endnote>
  <w:endnote w:type="continuationSeparator" w:id="0">
    <w:p w14:paraId="0CA770B2" w14:textId="77777777" w:rsidR="00C72668" w:rsidRDefault="00C72668" w:rsidP="005F5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AF633C" w14:textId="77777777" w:rsidR="00C72668" w:rsidRDefault="00C72668" w:rsidP="005F5871">
      <w:r>
        <w:separator/>
      </w:r>
    </w:p>
  </w:footnote>
  <w:footnote w:type="continuationSeparator" w:id="0">
    <w:p w14:paraId="43ADD8B6" w14:textId="77777777" w:rsidR="00C72668" w:rsidRDefault="00C72668" w:rsidP="005F5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70BB0"/>
    <w:multiLevelType w:val="singleLevel"/>
    <w:tmpl w:val="8556D11E"/>
    <w:lvl w:ilvl="0">
      <w:start w:val="1"/>
      <w:numFmt w:val="lowerLetter"/>
      <w:lvlRestart w:val="0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caps w:val="0"/>
        <w:u w:val="none"/>
      </w:rPr>
    </w:lvl>
  </w:abstractNum>
  <w:abstractNum w:abstractNumId="1" w15:restartNumberingAfterBreak="0">
    <w:nsid w:val="01B35183"/>
    <w:multiLevelType w:val="singleLevel"/>
    <w:tmpl w:val="3446CFFC"/>
    <w:lvl w:ilvl="0">
      <w:start w:val="1"/>
      <w:numFmt w:val="decimal"/>
      <w:lvlRestart w:val="0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caps w:val="0"/>
        <w:u w:val="none"/>
      </w:rPr>
    </w:lvl>
  </w:abstractNum>
  <w:abstractNum w:abstractNumId="2" w15:restartNumberingAfterBreak="0">
    <w:nsid w:val="02176D71"/>
    <w:multiLevelType w:val="singleLevel"/>
    <w:tmpl w:val="A54611D6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u w:val="none"/>
      </w:rPr>
    </w:lvl>
  </w:abstractNum>
  <w:abstractNum w:abstractNumId="3" w15:restartNumberingAfterBreak="0">
    <w:nsid w:val="05BD59FF"/>
    <w:multiLevelType w:val="singleLevel"/>
    <w:tmpl w:val="83B40A7E"/>
    <w:name w:val="dtBL List Bullet 5"/>
    <w:lvl w:ilvl="0">
      <w:start w:val="1"/>
      <w:numFmt w:val="bullet"/>
      <w:lvlRestart w:val="0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aps w:val="0"/>
        <w:u w:val="none"/>
      </w:rPr>
    </w:lvl>
  </w:abstractNum>
  <w:abstractNum w:abstractNumId="4" w15:restartNumberingAfterBreak="0">
    <w:nsid w:val="0C955CFA"/>
    <w:multiLevelType w:val="singleLevel"/>
    <w:tmpl w:val="2BE8B33A"/>
    <w:lvl w:ilvl="0">
      <w:start w:val="1"/>
      <w:numFmt w:val="bullet"/>
      <w:lvlRestart w:val="0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u w:val="none"/>
      </w:rPr>
    </w:lvl>
  </w:abstractNum>
  <w:abstractNum w:abstractNumId="5" w15:restartNumberingAfterBreak="0">
    <w:nsid w:val="190B7846"/>
    <w:multiLevelType w:val="hybridMultilevel"/>
    <w:tmpl w:val="E0CEF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87A96"/>
    <w:multiLevelType w:val="singleLevel"/>
    <w:tmpl w:val="063A2B84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aps w:val="0"/>
        <w:u w:val="none"/>
      </w:rPr>
    </w:lvl>
  </w:abstractNum>
  <w:abstractNum w:abstractNumId="7" w15:restartNumberingAfterBreak="0">
    <w:nsid w:val="1C5A5FC6"/>
    <w:multiLevelType w:val="hybridMultilevel"/>
    <w:tmpl w:val="D8E67F76"/>
    <w:styleLink w:val="ImportedStyle3"/>
    <w:lvl w:ilvl="0" w:tplc="3A985E8E">
      <w:start w:val="1"/>
      <w:numFmt w:val="bullet"/>
      <w:lvlText w:val="•"/>
      <w:lvlJc w:val="left"/>
      <w:pPr>
        <w:ind w:left="260" w:hanging="2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0E496CA">
      <w:start w:val="1"/>
      <w:numFmt w:val="bullet"/>
      <w:lvlText w:val="o"/>
      <w:lvlJc w:val="left"/>
      <w:pPr>
        <w:ind w:left="543" w:hanging="25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1ACE630">
      <w:start w:val="1"/>
      <w:numFmt w:val="bullet"/>
      <w:lvlText w:val="▪"/>
      <w:lvlJc w:val="left"/>
      <w:pPr>
        <w:ind w:left="1263" w:hanging="25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10CD2D2">
      <w:start w:val="1"/>
      <w:numFmt w:val="bullet"/>
      <w:lvlText w:val="•"/>
      <w:lvlJc w:val="left"/>
      <w:pPr>
        <w:ind w:left="1983" w:hanging="25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8C73E8">
      <w:start w:val="1"/>
      <w:numFmt w:val="bullet"/>
      <w:lvlText w:val="o"/>
      <w:lvlJc w:val="left"/>
      <w:pPr>
        <w:ind w:left="2703" w:hanging="25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C2393C">
      <w:start w:val="1"/>
      <w:numFmt w:val="bullet"/>
      <w:lvlText w:val="▪"/>
      <w:lvlJc w:val="left"/>
      <w:pPr>
        <w:ind w:left="3423" w:hanging="25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B80488E">
      <w:start w:val="1"/>
      <w:numFmt w:val="bullet"/>
      <w:lvlText w:val="•"/>
      <w:lvlJc w:val="left"/>
      <w:pPr>
        <w:ind w:left="4143" w:hanging="25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B8297F8">
      <w:start w:val="1"/>
      <w:numFmt w:val="bullet"/>
      <w:lvlText w:val="o"/>
      <w:lvlJc w:val="left"/>
      <w:pPr>
        <w:ind w:left="4863" w:hanging="25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576C2F6">
      <w:start w:val="1"/>
      <w:numFmt w:val="bullet"/>
      <w:lvlText w:val="▪"/>
      <w:lvlJc w:val="left"/>
      <w:pPr>
        <w:ind w:left="5583" w:hanging="25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C68745D"/>
    <w:multiLevelType w:val="singleLevel"/>
    <w:tmpl w:val="8F38D0B6"/>
    <w:lvl w:ilvl="0">
      <w:start w:val="1"/>
      <w:numFmt w:val="lowerLetter"/>
      <w:lvlRestart w:val="0"/>
      <w:pStyle w:val="ListAlpha4"/>
      <w:lvlText w:val="%1."/>
      <w:lvlJc w:val="left"/>
      <w:pPr>
        <w:tabs>
          <w:tab w:val="num" w:pos="1440"/>
        </w:tabs>
        <w:ind w:left="1440" w:hanging="360"/>
      </w:pPr>
      <w:rPr>
        <w:caps w:val="0"/>
        <w:u w:val="none"/>
      </w:rPr>
    </w:lvl>
  </w:abstractNum>
  <w:abstractNum w:abstractNumId="9" w15:restartNumberingAfterBreak="0">
    <w:nsid w:val="1EEF5C45"/>
    <w:multiLevelType w:val="hybridMultilevel"/>
    <w:tmpl w:val="0C22E9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9F46A9"/>
    <w:multiLevelType w:val="singleLevel"/>
    <w:tmpl w:val="4E28D0AC"/>
    <w:lvl w:ilvl="0">
      <w:start w:val="1"/>
      <w:numFmt w:val="lowerLetter"/>
      <w:lvlRestart w:val="0"/>
      <w:pStyle w:val="ListAlpha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</w:abstractNum>
  <w:abstractNum w:abstractNumId="11" w15:restartNumberingAfterBreak="0">
    <w:nsid w:val="2A553EA5"/>
    <w:multiLevelType w:val="hybridMultilevel"/>
    <w:tmpl w:val="4FF62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13AD4"/>
    <w:multiLevelType w:val="hybridMultilevel"/>
    <w:tmpl w:val="552E41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4B44BD"/>
    <w:multiLevelType w:val="singleLevel"/>
    <w:tmpl w:val="01128DDA"/>
    <w:lvl w:ilvl="0">
      <w:start w:val="1"/>
      <w:numFmt w:val="decimal"/>
      <w:lvlRestart w:val="0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</w:abstractNum>
  <w:abstractNum w:abstractNumId="14" w15:restartNumberingAfterBreak="0">
    <w:nsid w:val="2F59347A"/>
    <w:multiLevelType w:val="hybridMultilevel"/>
    <w:tmpl w:val="EE4C9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7D5E5C"/>
    <w:multiLevelType w:val="singleLevel"/>
    <w:tmpl w:val="49B28100"/>
    <w:lvl w:ilvl="0">
      <w:start w:val="1"/>
      <w:numFmt w:val="lowerLetter"/>
      <w:lvlRestart w:val="0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caps w:val="0"/>
        <w:u w:val="none"/>
      </w:rPr>
    </w:lvl>
  </w:abstractNum>
  <w:abstractNum w:abstractNumId="16" w15:restartNumberingAfterBreak="0">
    <w:nsid w:val="32CE3D57"/>
    <w:multiLevelType w:val="singleLevel"/>
    <w:tmpl w:val="FFC4B7EE"/>
    <w:lvl w:ilvl="0">
      <w:start w:val="1"/>
      <w:numFmt w:val="lowerLetter"/>
      <w:lvlRestart w:val="0"/>
      <w:pStyle w:val="ListAlphaTable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</w:abstractNum>
  <w:abstractNum w:abstractNumId="17" w15:restartNumberingAfterBreak="0">
    <w:nsid w:val="38555065"/>
    <w:multiLevelType w:val="hybridMultilevel"/>
    <w:tmpl w:val="EDE40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D6A12"/>
    <w:multiLevelType w:val="singleLevel"/>
    <w:tmpl w:val="FFC28068"/>
    <w:lvl w:ilvl="0">
      <w:start w:val="1"/>
      <w:numFmt w:val="decimal"/>
      <w:lvlRestart w:val="0"/>
      <w:pStyle w:val="ListNumber5"/>
      <w:lvlText w:val="%1."/>
      <w:lvlJc w:val="left"/>
      <w:pPr>
        <w:tabs>
          <w:tab w:val="num" w:pos="1800"/>
        </w:tabs>
        <w:ind w:left="1800" w:hanging="360"/>
      </w:pPr>
      <w:rPr>
        <w:caps w:val="0"/>
        <w:u w:val="none"/>
      </w:rPr>
    </w:lvl>
  </w:abstractNum>
  <w:abstractNum w:abstractNumId="19" w15:restartNumberingAfterBreak="0">
    <w:nsid w:val="3AB03A27"/>
    <w:multiLevelType w:val="singleLevel"/>
    <w:tmpl w:val="EAA41330"/>
    <w:lvl w:ilvl="0">
      <w:start w:val="1"/>
      <w:numFmt w:val="decimal"/>
      <w:lvlRestart w:val="0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caps w:val="0"/>
        <w:u w:val="none"/>
      </w:rPr>
    </w:lvl>
  </w:abstractNum>
  <w:abstractNum w:abstractNumId="20" w15:restartNumberingAfterBreak="0">
    <w:nsid w:val="4B1E0C40"/>
    <w:multiLevelType w:val="singleLevel"/>
    <w:tmpl w:val="678A761A"/>
    <w:lvl w:ilvl="0">
      <w:start w:val="1"/>
      <w:numFmt w:val="decimal"/>
      <w:lvlRestart w:val="0"/>
      <w:pStyle w:val="RefText"/>
      <w:lvlText w:val="%1."/>
      <w:lvlJc w:val="left"/>
      <w:pPr>
        <w:tabs>
          <w:tab w:val="num" w:pos="501"/>
        </w:tabs>
        <w:ind w:left="501" w:hanging="501"/>
      </w:pPr>
      <w:rPr>
        <w:caps w:val="0"/>
        <w:u w:val="none"/>
      </w:rPr>
    </w:lvl>
  </w:abstractNum>
  <w:abstractNum w:abstractNumId="21" w15:restartNumberingAfterBreak="0">
    <w:nsid w:val="51A27861"/>
    <w:multiLevelType w:val="hybridMultilevel"/>
    <w:tmpl w:val="0C8A7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3B4F80"/>
    <w:multiLevelType w:val="singleLevel"/>
    <w:tmpl w:val="EE62C734"/>
    <w:lvl w:ilvl="0">
      <w:start w:val="1"/>
      <w:numFmt w:val="decimal"/>
      <w:lvlRestart w:val="0"/>
      <w:pStyle w:val="ListNumber4"/>
      <w:lvlText w:val="%1."/>
      <w:lvlJc w:val="left"/>
      <w:pPr>
        <w:tabs>
          <w:tab w:val="num" w:pos="1440"/>
        </w:tabs>
        <w:ind w:left="1440" w:hanging="360"/>
      </w:pPr>
      <w:rPr>
        <w:caps w:val="0"/>
        <w:u w:val="none"/>
      </w:rPr>
    </w:lvl>
  </w:abstractNum>
  <w:abstractNum w:abstractNumId="23" w15:restartNumberingAfterBreak="0">
    <w:nsid w:val="61C809DD"/>
    <w:multiLevelType w:val="hybridMultilevel"/>
    <w:tmpl w:val="24064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4157EF"/>
    <w:multiLevelType w:val="hybridMultilevel"/>
    <w:tmpl w:val="62D03B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AF178B"/>
    <w:multiLevelType w:val="singleLevel"/>
    <w:tmpl w:val="AD5C2B24"/>
    <w:lvl w:ilvl="0">
      <w:start w:val="1"/>
      <w:numFmt w:val="decimal"/>
      <w:lvlRestart w:val="0"/>
      <w:pStyle w:val="ListNumberTable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</w:abstractNum>
  <w:abstractNum w:abstractNumId="26" w15:restartNumberingAfterBreak="0">
    <w:nsid w:val="774A3101"/>
    <w:multiLevelType w:val="multilevel"/>
    <w:tmpl w:val="AEDEE8B6"/>
    <w:lvl w:ilvl="0">
      <w:start w:val="1"/>
      <w:numFmt w:val="decimal"/>
      <w:lvlRestart w:val="0"/>
      <w:pStyle w:val="Heading1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/>
        <w:smallCaps w:val="0"/>
        <w:sz w:val="24"/>
        <w:u w:val="none"/>
      </w:rPr>
    </w:lvl>
    <w:lvl w:ilvl="1">
      <w:start w:val="1"/>
      <w:numFmt w:val="decimal"/>
      <w:pStyle w:val="Heading2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2">
      <w:start w:val="1"/>
      <w:numFmt w:val="decimal"/>
      <w:pStyle w:val="Heading3"/>
      <w:suff w:val="space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3">
      <w:start w:val="1"/>
      <w:numFmt w:val="decimal"/>
      <w:pStyle w:val="Heading4"/>
      <w:suff w:val="space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4">
      <w:start w:val="1"/>
      <w:numFmt w:val="decimal"/>
      <w:pStyle w:val="Heading5"/>
      <w:suff w:val="space"/>
      <w:lvlText w:val="%1.%2.%3.%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5">
      <w:start w:val="1"/>
      <w:numFmt w:val="decimal"/>
      <w:pStyle w:val="Heading6"/>
      <w:suff w:val="space"/>
      <w:lvlText w:val="%1.%2.%3.%4.%5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6">
      <w:start w:val="1"/>
      <w:numFmt w:val="decimal"/>
      <w:pStyle w:val="Heading7"/>
      <w:suff w:val="space"/>
      <w:lvlText w:val="%1.%2.%3.%4.%5.%6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7">
      <w:start w:val="1"/>
      <w:numFmt w:val="decimal"/>
      <w:pStyle w:val="Heading8"/>
      <w:suff w:val="space"/>
      <w:lvlText w:val="%1.%2.%3.%4.%5.%6.%7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8">
      <w:start w:val="1"/>
      <w:numFmt w:val="decimal"/>
      <w:pStyle w:val="Heading9"/>
      <w:suff w:val="space"/>
      <w:lvlText w:val="%1.%2.%3.%4.%5.%6.%7.%8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</w:abstractNum>
  <w:abstractNum w:abstractNumId="27" w15:restartNumberingAfterBreak="0">
    <w:nsid w:val="781A458C"/>
    <w:multiLevelType w:val="hybridMultilevel"/>
    <w:tmpl w:val="53A68632"/>
    <w:lvl w:ilvl="0" w:tplc="CE80BD5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7F3C64"/>
    <w:multiLevelType w:val="singleLevel"/>
    <w:tmpl w:val="A45254F6"/>
    <w:lvl w:ilvl="0">
      <w:start w:val="1"/>
      <w:numFmt w:val="bullet"/>
      <w:lvlRestart w:val="0"/>
      <w:pStyle w:val="ListBulletTabl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u w:val="none"/>
      </w:rPr>
    </w:lvl>
  </w:abstractNum>
  <w:abstractNum w:abstractNumId="29" w15:restartNumberingAfterBreak="0">
    <w:nsid w:val="7C9B0C21"/>
    <w:multiLevelType w:val="hybridMultilevel"/>
    <w:tmpl w:val="097668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AA67F9"/>
    <w:multiLevelType w:val="singleLevel"/>
    <w:tmpl w:val="604CDF50"/>
    <w:lvl w:ilvl="0">
      <w:start w:val="1"/>
      <w:numFmt w:val="bullet"/>
      <w:lvlRestart w:val="0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aps w:val="0"/>
        <w:u w:val="none"/>
      </w:rPr>
    </w:lvl>
  </w:abstractNum>
  <w:abstractNum w:abstractNumId="31" w15:restartNumberingAfterBreak="0">
    <w:nsid w:val="7E083F62"/>
    <w:multiLevelType w:val="multilevel"/>
    <w:tmpl w:val="E7AAF62C"/>
    <w:lvl w:ilvl="0">
      <w:start w:val="1"/>
      <w:numFmt w:val="decimal"/>
      <w:lvlRestart w:val="0"/>
      <w:pStyle w:val="Appendix1"/>
      <w:suff w:val="space"/>
      <w:lvlText w:val="Appendix 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1">
      <w:start w:val="1"/>
      <w:numFmt w:val="decimal"/>
      <w:pStyle w:val="Appendix2"/>
      <w:suff w:val="space"/>
      <w:lvlText w:val="Appendix 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2">
      <w:start w:val="1"/>
      <w:numFmt w:val="decimal"/>
      <w:pStyle w:val="Appendix3"/>
      <w:suff w:val="space"/>
      <w:lvlText w:val="Appendix 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1"/>
  </w:num>
  <w:num w:numId="2">
    <w:abstractNumId w:val="10"/>
  </w:num>
  <w:num w:numId="3">
    <w:abstractNumId w:val="15"/>
  </w:num>
  <w:num w:numId="4">
    <w:abstractNumId w:val="0"/>
  </w:num>
  <w:num w:numId="5">
    <w:abstractNumId w:val="8"/>
  </w:num>
  <w:num w:numId="6">
    <w:abstractNumId w:val="16"/>
  </w:num>
  <w:num w:numId="7">
    <w:abstractNumId w:val="2"/>
  </w:num>
  <w:num w:numId="8">
    <w:abstractNumId w:val="4"/>
  </w:num>
  <w:num w:numId="9">
    <w:abstractNumId w:val="30"/>
  </w:num>
  <w:num w:numId="10">
    <w:abstractNumId w:val="6"/>
  </w:num>
  <w:num w:numId="11">
    <w:abstractNumId w:val="3"/>
  </w:num>
  <w:num w:numId="12">
    <w:abstractNumId w:val="28"/>
  </w:num>
  <w:num w:numId="13">
    <w:abstractNumId w:val="13"/>
  </w:num>
  <w:num w:numId="14">
    <w:abstractNumId w:val="19"/>
  </w:num>
  <w:num w:numId="15">
    <w:abstractNumId w:val="1"/>
  </w:num>
  <w:num w:numId="16">
    <w:abstractNumId w:val="22"/>
  </w:num>
  <w:num w:numId="17">
    <w:abstractNumId w:val="18"/>
  </w:num>
  <w:num w:numId="18">
    <w:abstractNumId w:val="25"/>
  </w:num>
  <w:num w:numId="19">
    <w:abstractNumId w:val="20"/>
  </w:num>
  <w:num w:numId="20">
    <w:abstractNumId w:val="26"/>
  </w:num>
  <w:num w:numId="21">
    <w:abstractNumId w:val="27"/>
  </w:num>
  <w:num w:numId="22">
    <w:abstractNumId w:val="29"/>
  </w:num>
  <w:num w:numId="23">
    <w:abstractNumId w:val="5"/>
  </w:num>
  <w:num w:numId="24">
    <w:abstractNumId w:val="14"/>
  </w:num>
  <w:num w:numId="25">
    <w:abstractNumId w:val="21"/>
  </w:num>
  <w:num w:numId="26">
    <w:abstractNumId w:val="11"/>
  </w:num>
  <w:num w:numId="27">
    <w:abstractNumId w:val="12"/>
  </w:num>
  <w:num w:numId="28">
    <w:abstractNumId w:val="23"/>
  </w:num>
  <w:num w:numId="29">
    <w:abstractNumId w:val="27"/>
  </w:num>
  <w:num w:numId="30">
    <w:abstractNumId w:val="27"/>
  </w:num>
  <w:num w:numId="31">
    <w:abstractNumId w:val="27"/>
  </w:num>
  <w:num w:numId="32">
    <w:abstractNumId w:val="27"/>
  </w:num>
  <w:num w:numId="33">
    <w:abstractNumId w:val="27"/>
  </w:num>
  <w:num w:numId="34">
    <w:abstractNumId w:val="27"/>
  </w:num>
  <w:num w:numId="35">
    <w:abstractNumId w:val="17"/>
  </w:num>
  <w:num w:numId="36">
    <w:abstractNumId w:val="7"/>
  </w:num>
  <w:num w:numId="37">
    <w:abstractNumId w:val="9"/>
  </w:num>
  <w:num w:numId="38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FMGR.InstantFormat" w:val="&lt;InstantFormat&gt;&lt;Enabled&gt;0&lt;/Enabled&gt;&lt;ScanUnformatted&gt;1&lt;/ScanUnformatted&gt;&lt;ScanChanges&gt;1&lt;/ScanChanges&gt;&lt;/InstantFormat&gt;"/>
    <w:docVar w:name="REFMGR.Layout" w:val="&lt;Layout&gt;&lt;StartingRefnum&gt;I:\MCM\Styles\Arthritis Care and Research.os&lt;/StartingRefnum&gt;&lt;FontName&gt;Times New Roman&lt;/FontName&gt;&lt;FontSize&gt;12&lt;/FontSize&gt;&lt;ReflistTitle&gt;&lt;/ReflistTitle&gt;&lt;SpaceAfter&gt;1&lt;/SpaceAfter&gt;&lt;ReflistOrder&gt;0&lt;/ReflistOrder&gt;&lt;CitationOrder&gt;0&lt;/CitationOrder&gt;&lt;NumberReferences&gt;1&lt;/NumberReferences&gt;&lt;FirstLineIndent&gt;0&lt;/FirstLineIndent&gt;&lt;HangingIndent&gt;0&lt;/HangingIndent&gt;&lt;LineSpacing&gt;2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Pfizer CP-690,550&lt;/item&gt;&lt;/Libraries&gt;&lt;/Databases&gt;"/>
  </w:docVars>
  <w:rsids>
    <w:rsidRoot w:val="00D24AD3"/>
    <w:rsid w:val="000008CD"/>
    <w:rsid w:val="0000140C"/>
    <w:rsid w:val="00001772"/>
    <w:rsid w:val="00003B9C"/>
    <w:rsid w:val="000049B2"/>
    <w:rsid w:val="00005CCA"/>
    <w:rsid w:val="000067B6"/>
    <w:rsid w:val="00007B32"/>
    <w:rsid w:val="00007FE4"/>
    <w:rsid w:val="000115D5"/>
    <w:rsid w:val="00011B0F"/>
    <w:rsid w:val="000123B6"/>
    <w:rsid w:val="0001341B"/>
    <w:rsid w:val="000145F6"/>
    <w:rsid w:val="000146E7"/>
    <w:rsid w:val="000163FB"/>
    <w:rsid w:val="00016F1E"/>
    <w:rsid w:val="00020FE0"/>
    <w:rsid w:val="00021C73"/>
    <w:rsid w:val="00022982"/>
    <w:rsid w:val="00022DAF"/>
    <w:rsid w:val="00022F90"/>
    <w:rsid w:val="00023CE3"/>
    <w:rsid w:val="00023F55"/>
    <w:rsid w:val="00025DBF"/>
    <w:rsid w:val="0002742B"/>
    <w:rsid w:val="00027890"/>
    <w:rsid w:val="000279F0"/>
    <w:rsid w:val="0003025D"/>
    <w:rsid w:val="00032024"/>
    <w:rsid w:val="000325BA"/>
    <w:rsid w:val="00032DA2"/>
    <w:rsid w:val="00032F34"/>
    <w:rsid w:val="00034020"/>
    <w:rsid w:val="000340A0"/>
    <w:rsid w:val="000341A7"/>
    <w:rsid w:val="0003529D"/>
    <w:rsid w:val="000355AE"/>
    <w:rsid w:val="00037C3F"/>
    <w:rsid w:val="00044715"/>
    <w:rsid w:val="000448E9"/>
    <w:rsid w:val="00044BA5"/>
    <w:rsid w:val="000450F9"/>
    <w:rsid w:val="000468B2"/>
    <w:rsid w:val="00050C0C"/>
    <w:rsid w:val="000514A8"/>
    <w:rsid w:val="000514D6"/>
    <w:rsid w:val="0005192C"/>
    <w:rsid w:val="0005198C"/>
    <w:rsid w:val="00052B83"/>
    <w:rsid w:val="00053EF0"/>
    <w:rsid w:val="00054DD0"/>
    <w:rsid w:val="000561EA"/>
    <w:rsid w:val="00056EE1"/>
    <w:rsid w:val="00057819"/>
    <w:rsid w:val="000604F7"/>
    <w:rsid w:val="000605C7"/>
    <w:rsid w:val="000609D1"/>
    <w:rsid w:val="00062DFB"/>
    <w:rsid w:val="00065107"/>
    <w:rsid w:val="0006577D"/>
    <w:rsid w:val="00070A30"/>
    <w:rsid w:val="000720CA"/>
    <w:rsid w:val="0007218F"/>
    <w:rsid w:val="0007225B"/>
    <w:rsid w:val="00072761"/>
    <w:rsid w:val="00073A0B"/>
    <w:rsid w:val="000740B4"/>
    <w:rsid w:val="000742D6"/>
    <w:rsid w:val="0007430E"/>
    <w:rsid w:val="00074BE4"/>
    <w:rsid w:val="00077015"/>
    <w:rsid w:val="00077501"/>
    <w:rsid w:val="0008064D"/>
    <w:rsid w:val="000826A7"/>
    <w:rsid w:val="00083288"/>
    <w:rsid w:val="000833A2"/>
    <w:rsid w:val="00083728"/>
    <w:rsid w:val="00083F82"/>
    <w:rsid w:val="00084724"/>
    <w:rsid w:val="0008477B"/>
    <w:rsid w:val="00085A57"/>
    <w:rsid w:val="00086923"/>
    <w:rsid w:val="00086D37"/>
    <w:rsid w:val="000948EB"/>
    <w:rsid w:val="00094C26"/>
    <w:rsid w:val="0009646F"/>
    <w:rsid w:val="0009682A"/>
    <w:rsid w:val="00096FB8"/>
    <w:rsid w:val="0009705E"/>
    <w:rsid w:val="00097203"/>
    <w:rsid w:val="00097A7C"/>
    <w:rsid w:val="000A025E"/>
    <w:rsid w:val="000A1731"/>
    <w:rsid w:val="000A2FEF"/>
    <w:rsid w:val="000A4015"/>
    <w:rsid w:val="000A4FFD"/>
    <w:rsid w:val="000A66E0"/>
    <w:rsid w:val="000A6716"/>
    <w:rsid w:val="000A6B2D"/>
    <w:rsid w:val="000A725E"/>
    <w:rsid w:val="000B256D"/>
    <w:rsid w:val="000B4060"/>
    <w:rsid w:val="000B42D8"/>
    <w:rsid w:val="000B4839"/>
    <w:rsid w:val="000B66E0"/>
    <w:rsid w:val="000B674D"/>
    <w:rsid w:val="000B681D"/>
    <w:rsid w:val="000C171E"/>
    <w:rsid w:val="000C2092"/>
    <w:rsid w:val="000C2D09"/>
    <w:rsid w:val="000C3DF0"/>
    <w:rsid w:val="000C456E"/>
    <w:rsid w:val="000C47A2"/>
    <w:rsid w:val="000C4E1F"/>
    <w:rsid w:val="000C5AD4"/>
    <w:rsid w:val="000C6366"/>
    <w:rsid w:val="000C74A0"/>
    <w:rsid w:val="000C77F0"/>
    <w:rsid w:val="000D08AB"/>
    <w:rsid w:val="000D0EBD"/>
    <w:rsid w:val="000D215E"/>
    <w:rsid w:val="000D411D"/>
    <w:rsid w:val="000D41A7"/>
    <w:rsid w:val="000D5B3E"/>
    <w:rsid w:val="000D6F94"/>
    <w:rsid w:val="000E19DE"/>
    <w:rsid w:val="000E2C18"/>
    <w:rsid w:val="000E36B6"/>
    <w:rsid w:val="000E4093"/>
    <w:rsid w:val="000E5050"/>
    <w:rsid w:val="000E6F00"/>
    <w:rsid w:val="000F0B4D"/>
    <w:rsid w:val="000F0D64"/>
    <w:rsid w:val="000F1874"/>
    <w:rsid w:val="000F1F8E"/>
    <w:rsid w:val="000F29A0"/>
    <w:rsid w:val="000F6E8E"/>
    <w:rsid w:val="000F7AB3"/>
    <w:rsid w:val="00102CAF"/>
    <w:rsid w:val="00104DFB"/>
    <w:rsid w:val="00106295"/>
    <w:rsid w:val="0010789E"/>
    <w:rsid w:val="001079A2"/>
    <w:rsid w:val="00110CF9"/>
    <w:rsid w:val="00111610"/>
    <w:rsid w:val="001122E5"/>
    <w:rsid w:val="001162FB"/>
    <w:rsid w:val="0011657A"/>
    <w:rsid w:val="0012020F"/>
    <w:rsid w:val="00120A62"/>
    <w:rsid w:val="001221E6"/>
    <w:rsid w:val="00123586"/>
    <w:rsid w:val="001237EC"/>
    <w:rsid w:val="0012671B"/>
    <w:rsid w:val="001269CF"/>
    <w:rsid w:val="001271D2"/>
    <w:rsid w:val="00127C4E"/>
    <w:rsid w:val="001320B3"/>
    <w:rsid w:val="0013224D"/>
    <w:rsid w:val="0013229F"/>
    <w:rsid w:val="00140C79"/>
    <w:rsid w:val="00141C60"/>
    <w:rsid w:val="001433FC"/>
    <w:rsid w:val="00145B66"/>
    <w:rsid w:val="00146FE7"/>
    <w:rsid w:val="0015091B"/>
    <w:rsid w:val="001513D0"/>
    <w:rsid w:val="00151595"/>
    <w:rsid w:val="00154776"/>
    <w:rsid w:val="00156808"/>
    <w:rsid w:val="001569AC"/>
    <w:rsid w:val="001616B1"/>
    <w:rsid w:val="001628C1"/>
    <w:rsid w:val="00162AF1"/>
    <w:rsid w:val="00163A52"/>
    <w:rsid w:val="00164B8F"/>
    <w:rsid w:val="00164E86"/>
    <w:rsid w:val="0016519B"/>
    <w:rsid w:val="001653EF"/>
    <w:rsid w:val="00170204"/>
    <w:rsid w:val="0017046B"/>
    <w:rsid w:val="00172D1E"/>
    <w:rsid w:val="00173335"/>
    <w:rsid w:val="00173397"/>
    <w:rsid w:val="00173808"/>
    <w:rsid w:val="00174BC5"/>
    <w:rsid w:val="00175171"/>
    <w:rsid w:val="00176B0B"/>
    <w:rsid w:val="00180868"/>
    <w:rsid w:val="001811BC"/>
    <w:rsid w:val="00182548"/>
    <w:rsid w:val="0018631D"/>
    <w:rsid w:val="0018667C"/>
    <w:rsid w:val="00190206"/>
    <w:rsid w:val="00190AE7"/>
    <w:rsid w:val="00192AFF"/>
    <w:rsid w:val="001932DC"/>
    <w:rsid w:val="00196185"/>
    <w:rsid w:val="00196958"/>
    <w:rsid w:val="001975B1"/>
    <w:rsid w:val="00197953"/>
    <w:rsid w:val="001A0499"/>
    <w:rsid w:val="001A12CC"/>
    <w:rsid w:val="001A211F"/>
    <w:rsid w:val="001A62D4"/>
    <w:rsid w:val="001A6D59"/>
    <w:rsid w:val="001B272F"/>
    <w:rsid w:val="001B2CEA"/>
    <w:rsid w:val="001B3166"/>
    <w:rsid w:val="001B31D7"/>
    <w:rsid w:val="001B47BC"/>
    <w:rsid w:val="001B48F1"/>
    <w:rsid w:val="001B5C88"/>
    <w:rsid w:val="001B639B"/>
    <w:rsid w:val="001B70D4"/>
    <w:rsid w:val="001B7188"/>
    <w:rsid w:val="001B776D"/>
    <w:rsid w:val="001C06C8"/>
    <w:rsid w:val="001C0D3A"/>
    <w:rsid w:val="001C3290"/>
    <w:rsid w:val="001C35C7"/>
    <w:rsid w:val="001C4E4E"/>
    <w:rsid w:val="001C4E9A"/>
    <w:rsid w:val="001C5765"/>
    <w:rsid w:val="001D4418"/>
    <w:rsid w:val="001D44A9"/>
    <w:rsid w:val="001D55EB"/>
    <w:rsid w:val="001D5BE8"/>
    <w:rsid w:val="001D64D0"/>
    <w:rsid w:val="001E13A9"/>
    <w:rsid w:val="001E1F7E"/>
    <w:rsid w:val="001E2422"/>
    <w:rsid w:val="001E4ECA"/>
    <w:rsid w:val="001E509A"/>
    <w:rsid w:val="001E6371"/>
    <w:rsid w:val="001F0E0C"/>
    <w:rsid w:val="001F2B58"/>
    <w:rsid w:val="001F2C59"/>
    <w:rsid w:val="001F3E98"/>
    <w:rsid w:val="001F4A25"/>
    <w:rsid w:val="001F4EA1"/>
    <w:rsid w:val="001F53E9"/>
    <w:rsid w:val="001F6825"/>
    <w:rsid w:val="001F6AAC"/>
    <w:rsid w:val="001F72F8"/>
    <w:rsid w:val="001F79DD"/>
    <w:rsid w:val="00200340"/>
    <w:rsid w:val="00200A32"/>
    <w:rsid w:val="00200BD5"/>
    <w:rsid w:val="00201CBF"/>
    <w:rsid w:val="002043DB"/>
    <w:rsid w:val="00206727"/>
    <w:rsid w:val="0020699F"/>
    <w:rsid w:val="00206C8B"/>
    <w:rsid w:val="00207754"/>
    <w:rsid w:val="00207A20"/>
    <w:rsid w:val="002105F8"/>
    <w:rsid w:val="00211B97"/>
    <w:rsid w:val="0021206A"/>
    <w:rsid w:val="002129C4"/>
    <w:rsid w:val="00212F9A"/>
    <w:rsid w:val="00213AB4"/>
    <w:rsid w:val="00215C47"/>
    <w:rsid w:val="002223E8"/>
    <w:rsid w:val="002233DA"/>
    <w:rsid w:val="00223CE8"/>
    <w:rsid w:val="0022605D"/>
    <w:rsid w:val="0023190A"/>
    <w:rsid w:val="00232532"/>
    <w:rsid w:val="00232750"/>
    <w:rsid w:val="00232B23"/>
    <w:rsid w:val="002332F5"/>
    <w:rsid w:val="0023383B"/>
    <w:rsid w:val="0023400E"/>
    <w:rsid w:val="00234A79"/>
    <w:rsid w:val="00234DC0"/>
    <w:rsid w:val="00235F45"/>
    <w:rsid w:val="00236986"/>
    <w:rsid w:val="002375A2"/>
    <w:rsid w:val="00240290"/>
    <w:rsid w:val="00240B91"/>
    <w:rsid w:val="00244A5A"/>
    <w:rsid w:val="00245023"/>
    <w:rsid w:val="00245BF8"/>
    <w:rsid w:val="0025114D"/>
    <w:rsid w:val="002513AB"/>
    <w:rsid w:val="002531B5"/>
    <w:rsid w:val="0025443C"/>
    <w:rsid w:val="00255823"/>
    <w:rsid w:val="00255BF7"/>
    <w:rsid w:val="00256427"/>
    <w:rsid w:val="00256722"/>
    <w:rsid w:val="00257063"/>
    <w:rsid w:val="00257478"/>
    <w:rsid w:val="00260E40"/>
    <w:rsid w:val="00261260"/>
    <w:rsid w:val="00261FC5"/>
    <w:rsid w:val="0026236A"/>
    <w:rsid w:val="0026241E"/>
    <w:rsid w:val="002625AD"/>
    <w:rsid w:val="00266500"/>
    <w:rsid w:val="002672A8"/>
    <w:rsid w:val="002673A8"/>
    <w:rsid w:val="00267D35"/>
    <w:rsid w:val="0027223B"/>
    <w:rsid w:val="002723D6"/>
    <w:rsid w:val="00273C49"/>
    <w:rsid w:val="002755E0"/>
    <w:rsid w:val="002758E0"/>
    <w:rsid w:val="002818F3"/>
    <w:rsid w:val="00281B4E"/>
    <w:rsid w:val="00281EB1"/>
    <w:rsid w:val="00282135"/>
    <w:rsid w:val="0028494C"/>
    <w:rsid w:val="002849F5"/>
    <w:rsid w:val="00284EB8"/>
    <w:rsid w:val="00284F85"/>
    <w:rsid w:val="002858D2"/>
    <w:rsid w:val="00285CDE"/>
    <w:rsid w:val="002860B0"/>
    <w:rsid w:val="00286713"/>
    <w:rsid w:val="00286C11"/>
    <w:rsid w:val="002872D5"/>
    <w:rsid w:val="002900CF"/>
    <w:rsid w:val="00290253"/>
    <w:rsid w:val="00290F68"/>
    <w:rsid w:val="0029196C"/>
    <w:rsid w:val="00292613"/>
    <w:rsid w:val="0029297C"/>
    <w:rsid w:val="0029533D"/>
    <w:rsid w:val="00295DF8"/>
    <w:rsid w:val="00296CB4"/>
    <w:rsid w:val="00297201"/>
    <w:rsid w:val="002A1ED6"/>
    <w:rsid w:val="002A42C4"/>
    <w:rsid w:val="002A4EB3"/>
    <w:rsid w:val="002A4EDC"/>
    <w:rsid w:val="002A57B2"/>
    <w:rsid w:val="002A582A"/>
    <w:rsid w:val="002A6F77"/>
    <w:rsid w:val="002B0EEC"/>
    <w:rsid w:val="002B2F69"/>
    <w:rsid w:val="002B433E"/>
    <w:rsid w:val="002B634C"/>
    <w:rsid w:val="002C3D99"/>
    <w:rsid w:val="002C4157"/>
    <w:rsid w:val="002C5108"/>
    <w:rsid w:val="002C64FD"/>
    <w:rsid w:val="002C7664"/>
    <w:rsid w:val="002D0CD3"/>
    <w:rsid w:val="002D1C69"/>
    <w:rsid w:val="002D20FD"/>
    <w:rsid w:val="002D2CC0"/>
    <w:rsid w:val="002D2D36"/>
    <w:rsid w:val="002D3775"/>
    <w:rsid w:val="002D4809"/>
    <w:rsid w:val="002D50AD"/>
    <w:rsid w:val="002D6B08"/>
    <w:rsid w:val="002D6C0E"/>
    <w:rsid w:val="002D735C"/>
    <w:rsid w:val="002E09E7"/>
    <w:rsid w:val="002E194D"/>
    <w:rsid w:val="002E1A18"/>
    <w:rsid w:val="002E22F6"/>
    <w:rsid w:val="002E509A"/>
    <w:rsid w:val="002E59C1"/>
    <w:rsid w:val="002E5C1A"/>
    <w:rsid w:val="002E79D5"/>
    <w:rsid w:val="002E7C34"/>
    <w:rsid w:val="002E7FBC"/>
    <w:rsid w:val="002F1005"/>
    <w:rsid w:val="002F135D"/>
    <w:rsid w:val="002F26DA"/>
    <w:rsid w:val="002F2DEC"/>
    <w:rsid w:val="002F3E86"/>
    <w:rsid w:val="002F51C2"/>
    <w:rsid w:val="002F74DF"/>
    <w:rsid w:val="002F77EB"/>
    <w:rsid w:val="003021A5"/>
    <w:rsid w:val="0030414D"/>
    <w:rsid w:val="003041DE"/>
    <w:rsid w:val="003049EC"/>
    <w:rsid w:val="00306763"/>
    <w:rsid w:val="00311EA7"/>
    <w:rsid w:val="00313E94"/>
    <w:rsid w:val="00315766"/>
    <w:rsid w:val="00317503"/>
    <w:rsid w:val="003176DA"/>
    <w:rsid w:val="00317A47"/>
    <w:rsid w:val="00320291"/>
    <w:rsid w:val="0032116B"/>
    <w:rsid w:val="003219DF"/>
    <w:rsid w:val="00321AC0"/>
    <w:rsid w:val="00321D3C"/>
    <w:rsid w:val="003226DB"/>
    <w:rsid w:val="00322D6B"/>
    <w:rsid w:val="00323885"/>
    <w:rsid w:val="0032592B"/>
    <w:rsid w:val="003276FE"/>
    <w:rsid w:val="00327EEB"/>
    <w:rsid w:val="00327F86"/>
    <w:rsid w:val="003308A2"/>
    <w:rsid w:val="00331042"/>
    <w:rsid w:val="003348EF"/>
    <w:rsid w:val="003351AB"/>
    <w:rsid w:val="00335431"/>
    <w:rsid w:val="00335CC1"/>
    <w:rsid w:val="00336BB1"/>
    <w:rsid w:val="0033795F"/>
    <w:rsid w:val="00337A75"/>
    <w:rsid w:val="00337FDD"/>
    <w:rsid w:val="00340DEA"/>
    <w:rsid w:val="00341D43"/>
    <w:rsid w:val="00343B90"/>
    <w:rsid w:val="00350084"/>
    <w:rsid w:val="0035026D"/>
    <w:rsid w:val="00350BCE"/>
    <w:rsid w:val="00351137"/>
    <w:rsid w:val="0035182A"/>
    <w:rsid w:val="00351BE5"/>
    <w:rsid w:val="00355723"/>
    <w:rsid w:val="00355F94"/>
    <w:rsid w:val="003561B3"/>
    <w:rsid w:val="00356BA8"/>
    <w:rsid w:val="003622FA"/>
    <w:rsid w:val="00364DCB"/>
    <w:rsid w:val="0036502F"/>
    <w:rsid w:val="00366584"/>
    <w:rsid w:val="003668DA"/>
    <w:rsid w:val="00367C6E"/>
    <w:rsid w:val="003716C3"/>
    <w:rsid w:val="003719E3"/>
    <w:rsid w:val="00372207"/>
    <w:rsid w:val="00372623"/>
    <w:rsid w:val="00372A6D"/>
    <w:rsid w:val="00373B54"/>
    <w:rsid w:val="00373CFD"/>
    <w:rsid w:val="00374307"/>
    <w:rsid w:val="00374F6D"/>
    <w:rsid w:val="00376129"/>
    <w:rsid w:val="003767AC"/>
    <w:rsid w:val="00377756"/>
    <w:rsid w:val="00377C02"/>
    <w:rsid w:val="003801DD"/>
    <w:rsid w:val="00380519"/>
    <w:rsid w:val="0038158F"/>
    <w:rsid w:val="003824F3"/>
    <w:rsid w:val="00382755"/>
    <w:rsid w:val="00384818"/>
    <w:rsid w:val="00386AEC"/>
    <w:rsid w:val="0038736D"/>
    <w:rsid w:val="003903F2"/>
    <w:rsid w:val="00391A1A"/>
    <w:rsid w:val="00392099"/>
    <w:rsid w:val="00392469"/>
    <w:rsid w:val="0039322A"/>
    <w:rsid w:val="003938E3"/>
    <w:rsid w:val="003961AC"/>
    <w:rsid w:val="0039727E"/>
    <w:rsid w:val="003A076D"/>
    <w:rsid w:val="003A1ACE"/>
    <w:rsid w:val="003A2EBA"/>
    <w:rsid w:val="003A3137"/>
    <w:rsid w:val="003A376E"/>
    <w:rsid w:val="003A3948"/>
    <w:rsid w:val="003A47B1"/>
    <w:rsid w:val="003A4E96"/>
    <w:rsid w:val="003A5A4F"/>
    <w:rsid w:val="003A6825"/>
    <w:rsid w:val="003A763F"/>
    <w:rsid w:val="003B31CF"/>
    <w:rsid w:val="003B337E"/>
    <w:rsid w:val="003B4923"/>
    <w:rsid w:val="003B4C98"/>
    <w:rsid w:val="003B5192"/>
    <w:rsid w:val="003B6766"/>
    <w:rsid w:val="003B6D5E"/>
    <w:rsid w:val="003B77D9"/>
    <w:rsid w:val="003B7D9C"/>
    <w:rsid w:val="003C0898"/>
    <w:rsid w:val="003C102B"/>
    <w:rsid w:val="003C19B8"/>
    <w:rsid w:val="003C1E25"/>
    <w:rsid w:val="003C4599"/>
    <w:rsid w:val="003C4CBC"/>
    <w:rsid w:val="003C5AFA"/>
    <w:rsid w:val="003C71CF"/>
    <w:rsid w:val="003D076B"/>
    <w:rsid w:val="003D1015"/>
    <w:rsid w:val="003D1375"/>
    <w:rsid w:val="003D1E7B"/>
    <w:rsid w:val="003D2A37"/>
    <w:rsid w:val="003D2A4E"/>
    <w:rsid w:val="003D368E"/>
    <w:rsid w:val="003D397A"/>
    <w:rsid w:val="003D4354"/>
    <w:rsid w:val="003D4E86"/>
    <w:rsid w:val="003D4F4B"/>
    <w:rsid w:val="003D5076"/>
    <w:rsid w:val="003E2410"/>
    <w:rsid w:val="003E3EB1"/>
    <w:rsid w:val="003E4AAE"/>
    <w:rsid w:val="003E5C39"/>
    <w:rsid w:val="003E5FAC"/>
    <w:rsid w:val="003E7059"/>
    <w:rsid w:val="003E75DE"/>
    <w:rsid w:val="003F310D"/>
    <w:rsid w:val="003F3D91"/>
    <w:rsid w:val="003F5545"/>
    <w:rsid w:val="003F6813"/>
    <w:rsid w:val="003F69AC"/>
    <w:rsid w:val="003F724D"/>
    <w:rsid w:val="00400393"/>
    <w:rsid w:val="0040092C"/>
    <w:rsid w:val="00400CDD"/>
    <w:rsid w:val="00402E06"/>
    <w:rsid w:val="004049BC"/>
    <w:rsid w:val="00406B6F"/>
    <w:rsid w:val="004115FF"/>
    <w:rsid w:val="00411CF7"/>
    <w:rsid w:val="00412565"/>
    <w:rsid w:val="00412BDE"/>
    <w:rsid w:val="00413C73"/>
    <w:rsid w:val="00415B69"/>
    <w:rsid w:val="00416DD7"/>
    <w:rsid w:val="004203D9"/>
    <w:rsid w:val="0042084B"/>
    <w:rsid w:val="00420F09"/>
    <w:rsid w:val="00422D6F"/>
    <w:rsid w:val="00422E21"/>
    <w:rsid w:val="004262A7"/>
    <w:rsid w:val="004264E2"/>
    <w:rsid w:val="00430B2B"/>
    <w:rsid w:val="004334A6"/>
    <w:rsid w:val="00434BC9"/>
    <w:rsid w:val="00435196"/>
    <w:rsid w:val="0043667B"/>
    <w:rsid w:val="004366B6"/>
    <w:rsid w:val="0043765D"/>
    <w:rsid w:val="00437A9C"/>
    <w:rsid w:val="00437CE1"/>
    <w:rsid w:val="00440A3B"/>
    <w:rsid w:val="004410B3"/>
    <w:rsid w:val="004416D9"/>
    <w:rsid w:val="00443B1C"/>
    <w:rsid w:val="00444919"/>
    <w:rsid w:val="00445019"/>
    <w:rsid w:val="004468DC"/>
    <w:rsid w:val="004473C4"/>
    <w:rsid w:val="00450602"/>
    <w:rsid w:val="004528D8"/>
    <w:rsid w:val="00457767"/>
    <w:rsid w:val="004608BD"/>
    <w:rsid w:val="00460D41"/>
    <w:rsid w:val="004633A9"/>
    <w:rsid w:val="004662F0"/>
    <w:rsid w:val="004665B6"/>
    <w:rsid w:val="004666E1"/>
    <w:rsid w:val="004678F6"/>
    <w:rsid w:val="00467FB8"/>
    <w:rsid w:val="00472ABB"/>
    <w:rsid w:val="00473AFD"/>
    <w:rsid w:val="00473B64"/>
    <w:rsid w:val="004740C7"/>
    <w:rsid w:val="0047424C"/>
    <w:rsid w:val="00474B69"/>
    <w:rsid w:val="00477396"/>
    <w:rsid w:val="004776F8"/>
    <w:rsid w:val="00480401"/>
    <w:rsid w:val="004807B7"/>
    <w:rsid w:val="00480C49"/>
    <w:rsid w:val="0048129E"/>
    <w:rsid w:val="00481FD3"/>
    <w:rsid w:val="0048220E"/>
    <w:rsid w:val="00482C0A"/>
    <w:rsid w:val="004835DE"/>
    <w:rsid w:val="004851E9"/>
    <w:rsid w:val="00485805"/>
    <w:rsid w:val="00490046"/>
    <w:rsid w:val="0049008A"/>
    <w:rsid w:val="0049009B"/>
    <w:rsid w:val="004912B6"/>
    <w:rsid w:val="004916F6"/>
    <w:rsid w:val="004917DA"/>
    <w:rsid w:val="004935C4"/>
    <w:rsid w:val="004943B9"/>
    <w:rsid w:val="00494799"/>
    <w:rsid w:val="00495A53"/>
    <w:rsid w:val="004974B5"/>
    <w:rsid w:val="004A0079"/>
    <w:rsid w:val="004A06D1"/>
    <w:rsid w:val="004A0C93"/>
    <w:rsid w:val="004A28EB"/>
    <w:rsid w:val="004A2B5F"/>
    <w:rsid w:val="004A3DA4"/>
    <w:rsid w:val="004A3E95"/>
    <w:rsid w:val="004A3FAC"/>
    <w:rsid w:val="004A569D"/>
    <w:rsid w:val="004B0374"/>
    <w:rsid w:val="004B0588"/>
    <w:rsid w:val="004B227B"/>
    <w:rsid w:val="004B25E7"/>
    <w:rsid w:val="004B4CCE"/>
    <w:rsid w:val="004B4F2B"/>
    <w:rsid w:val="004B5720"/>
    <w:rsid w:val="004B5C6B"/>
    <w:rsid w:val="004B689B"/>
    <w:rsid w:val="004B757C"/>
    <w:rsid w:val="004C0903"/>
    <w:rsid w:val="004C195F"/>
    <w:rsid w:val="004C1BE6"/>
    <w:rsid w:val="004C26C8"/>
    <w:rsid w:val="004C459B"/>
    <w:rsid w:val="004C4E6D"/>
    <w:rsid w:val="004C5DC8"/>
    <w:rsid w:val="004C5E1D"/>
    <w:rsid w:val="004C5FF8"/>
    <w:rsid w:val="004C64CE"/>
    <w:rsid w:val="004C6AEC"/>
    <w:rsid w:val="004C795E"/>
    <w:rsid w:val="004D01BC"/>
    <w:rsid w:val="004D162A"/>
    <w:rsid w:val="004D22B9"/>
    <w:rsid w:val="004D2CFC"/>
    <w:rsid w:val="004D3B1C"/>
    <w:rsid w:val="004D4B24"/>
    <w:rsid w:val="004D5351"/>
    <w:rsid w:val="004D5E76"/>
    <w:rsid w:val="004D66F4"/>
    <w:rsid w:val="004D73BA"/>
    <w:rsid w:val="004E1576"/>
    <w:rsid w:val="004E1751"/>
    <w:rsid w:val="004E199C"/>
    <w:rsid w:val="004E1B99"/>
    <w:rsid w:val="004E37A2"/>
    <w:rsid w:val="004E3C9B"/>
    <w:rsid w:val="004E45ED"/>
    <w:rsid w:val="004E5B4D"/>
    <w:rsid w:val="004E664E"/>
    <w:rsid w:val="004E706A"/>
    <w:rsid w:val="004F0A05"/>
    <w:rsid w:val="004F0EEE"/>
    <w:rsid w:val="004F1004"/>
    <w:rsid w:val="004F2101"/>
    <w:rsid w:val="004F236D"/>
    <w:rsid w:val="004F28EA"/>
    <w:rsid w:val="004F34EA"/>
    <w:rsid w:val="004F59A2"/>
    <w:rsid w:val="004F6875"/>
    <w:rsid w:val="004F6F62"/>
    <w:rsid w:val="004F713C"/>
    <w:rsid w:val="00500C17"/>
    <w:rsid w:val="005027D4"/>
    <w:rsid w:val="00502EEE"/>
    <w:rsid w:val="0050337A"/>
    <w:rsid w:val="00504273"/>
    <w:rsid w:val="0050432D"/>
    <w:rsid w:val="005073EE"/>
    <w:rsid w:val="00510220"/>
    <w:rsid w:val="0051082D"/>
    <w:rsid w:val="005116CF"/>
    <w:rsid w:val="00512D92"/>
    <w:rsid w:val="00514FAB"/>
    <w:rsid w:val="00515B2A"/>
    <w:rsid w:val="00515F92"/>
    <w:rsid w:val="005207F4"/>
    <w:rsid w:val="00522026"/>
    <w:rsid w:val="00523DF7"/>
    <w:rsid w:val="00524B93"/>
    <w:rsid w:val="00525493"/>
    <w:rsid w:val="005254F1"/>
    <w:rsid w:val="00525D5A"/>
    <w:rsid w:val="005261BF"/>
    <w:rsid w:val="005265E7"/>
    <w:rsid w:val="00531C07"/>
    <w:rsid w:val="00531C8F"/>
    <w:rsid w:val="00531E9A"/>
    <w:rsid w:val="00531F04"/>
    <w:rsid w:val="005324B1"/>
    <w:rsid w:val="00532AE8"/>
    <w:rsid w:val="005332A5"/>
    <w:rsid w:val="00533D94"/>
    <w:rsid w:val="00534E4A"/>
    <w:rsid w:val="0054023C"/>
    <w:rsid w:val="005407C7"/>
    <w:rsid w:val="005414D5"/>
    <w:rsid w:val="005428F8"/>
    <w:rsid w:val="00543DA3"/>
    <w:rsid w:val="00545745"/>
    <w:rsid w:val="00550215"/>
    <w:rsid w:val="00550F3F"/>
    <w:rsid w:val="00551423"/>
    <w:rsid w:val="00551ADB"/>
    <w:rsid w:val="00552574"/>
    <w:rsid w:val="00552614"/>
    <w:rsid w:val="005528A0"/>
    <w:rsid w:val="005546F4"/>
    <w:rsid w:val="00555861"/>
    <w:rsid w:val="00556D22"/>
    <w:rsid w:val="00561520"/>
    <w:rsid w:val="0056299A"/>
    <w:rsid w:val="005636DC"/>
    <w:rsid w:val="0056419F"/>
    <w:rsid w:val="00565307"/>
    <w:rsid w:val="00567BEF"/>
    <w:rsid w:val="005732B6"/>
    <w:rsid w:val="005736DF"/>
    <w:rsid w:val="00575EB3"/>
    <w:rsid w:val="005760F2"/>
    <w:rsid w:val="00577E98"/>
    <w:rsid w:val="00577EB9"/>
    <w:rsid w:val="00580DB7"/>
    <w:rsid w:val="00581A18"/>
    <w:rsid w:val="00584539"/>
    <w:rsid w:val="00584837"/>
    <w:rsid w:val="00585799"/>
    <w:rsid w:val="0058674D"/>
    <w:rsid w:val="00586F67"/>
    <w:rsid w:val="00587A05"/>
    <w:rsid w:val="00587A10"/>
    <w:rsid w:val="00590579"/>
    <w:rsid w:val="00590A9E"/>
    <w:rsid w:val="0059169D"/>
    <w:rsid w:val="0059242C"/>
    <w:rsid w:val="005928B7"/>
    <w:rsid w:val="00595B87"/>
    <w:rsid w:val="00596BE9"/>
    <w:rsid w:val="00596DE1"/>
    <w:rsid w:val="00597DFE"/>
    <w:rsid w:val="005A0384"/>
    <w:rsid w:val="005A06B8"/>
    <w:rsid w:val="005A079C"/>
    <w:rsid w:val="005A2C18"/>
    <w:rsid w:val="005A3047"/>
    <w:rsid w:val="005A41C3"/>
    <w:rsid w:val="005A433E"/>
    <w:rsid w:val="005A4EF3"/>
    <w:rsid w:val="005A5187"/>
    <w:rsid w:val="005A5DFE"/>
    <w:rsid w:val="005A72E2"/>
    <w:rsid w:val="005A7348"/>
    <w:rsid w:val="005B2E0A"/>
    <w:rsid w:val="005B3708"/>
    <w:rsid w:val="005B3EF1"/>
    <w:rsid w:val="005B4974"/>
    <w:rsid w:val="005B6948"/>
    <w:rsid w:val="005C0184"/>
    <w:rsid w:val="005C3845"/>
    <w:rsid w:val="005C393B"/>
    <w:rsid w:val="005C3FE8"/>
    <w:rsid w:val="005C4F4F"/>
    <w:rsid w:val="005C5339"/>
    <w:rsid w:val="005C6495"/>
    <w:rsid w:val="005C761F"/>
    <w:rsid w:val="005D27A3"/>
    <w:rsid w:val="005D301B"/>
    <w:rsid w:val="005D3796"/>
    <w:rsid w:val="005D3CC8"/>
    <w:rsid w:val="005D3F26"/>
    <w:rsid w:val="005D4164"/>
    <w:rsid w:val="005D4BB4"/>
    <w:rsid w:val="005D6EC2"/>
    <w:rsid w:val="005E0266"/>
    <w:rsid w:val="005E0DD6"/>
    <w:rsid w:val="005E1898"/>
    <w:rsid w:val="005E3A5C"/>
    <w:rsid w:val="005E4BD0"/>
    <w:rsid w:val="005E6A56"/>
    <w:rsid w:val="005E7FC3"/>
    <w:rsid w:val="005F07F6"/>
    <w:rsid w:val="005F2639"/>
    <w:rsid w:val="005F2909"/>
    <w:rsid w:val="005F2B68"/>
    <w:rsid w:val="005F4AC6"/>
    <w:rsid w:val="005F4B47"/>
    <w:rsid w:val="005F568C"/>
    <w:rsid w:val="005F5871"/>
    <w:rsid w:val="005F5FF7"/>
    <w:rsid w:val="005F62F4"/>
    <w:rsid w:val="005F6464"/>
    <w:rsid w:val="005F677C"/>
    <w:rsid w:val="005F7C1D"/>
    <w:rsid w:val="00600970"/>
    <w:rsid w:val="00600F05"/>
    <w:rsid w:val="00602272"/>
    <w:rsid w:val="00602E72"/>
    <w:rsid w:val="00602F02"/>
    <w:rsid w:val="0060340A"/>
    <w:rsid w:val="00603DDF"/>
    <w:rsid w:val="0060410F"/>
    <w:rsid w:val="0060521B"/>
    <w:rsid w:val="00606EB0"/>
    <w:rsid w:val="006070A3"/>
    <w:rsid w:val="006119D2"/>
    <w:rsid w:val="00611F7C"/>
    <w:rsid w:val="006120A0"/>
    <w:rsid w:val="006121A9"/>
    <w:rsid w:val="006128BA"/>
    <w:rsid w:val="00614F6C"/>
    <w:rsid w:val="006171F9"/>
    <w:rsid w:val="00617E88"/>
    <w:rsid w:val="0062198B"/>
    <w:rsid w:val="00622D14"/>
    <w:rsid w:val="00623842"/>
    <w:rsid w:val="00626ECF"/>
    <w:rsid w:val="00627353"/>
    <w:rsid w:val="0063057B"/>
    <w:rsid w:val="006324FF"/>
    <w:rsid w:val="00632612"/>
    <w:rsid w:val="006331C7"/>
    <w:rsid w:val="006333EA"/>
    <w:rsid w:val="00633DD3"/>
    <w:rsid w:val="00636CDC"/>
    <w:rsid w:val="00637A8C"/>
    <w:rsid w:val="006408CD"/>
    <w:rsid w:val="00640A00"/>
    <w:rsid w:val="006426BD"/>
    <w:rsid w:val="00642701"/>
    <w:rsid w:val="0064387E"/>
    <w:rsid w:val="00645727"/>
    <w:rsid w:val="006463CA"/>
    <w:rsid w:val="00646CDA"/>
    <w:rsid w:val="00647ABE"/>
    <w:rsid w:val="00650164"/>
    <w:rsid w:val="006504E4"/>
    <w:rsid w:val="00650D68"/>
    <w:rsid w:val="00651284"/>
    <w:rsid w:val="006519C2"/>
    <w:rsid w:val="00653C28"/>
    <w:rsid w:val="0065686C"/>
    <w:rsid w:val="00657387"/>
    <w:rsid w:val="006573A1"/>
    <w:rsid w:val="0065756E"/>
    <w:rsid w:val="006601D2"/>
    <w:rsid w:val="006606B9"/>
    <w:rsid w:val="00662291"/>
    <w:rsid w:val="006630C8"/>
    <w:rsid w:val="0066352B"/>
    <w:rsid w:val="00663AA8"/>
    <w:rsid w:val="00663B7F"/>
    <w:rsid w:val="00666BA0"/>
    <w:rsid w:val="0067150F"/>
    <w:rsid w:val="00672183"/>
    <w:rsid w:val="0067357A"/>
    <w:rsid w:val="00675143"/>
    <w:rsid w:val="00675936"/>
    <w:rsid w:val="00675E5A"/>
    <w:rsid w:val="00676FDA"/>
    <w:rsid w:val="00677038"/>
    <w:rsid w:val="00681374"/>
    <w:rsid w:val="0068177D"/>
    <w:rsid w:val="00682247"/>
    <w:rsid w:val="00682C2B"/>
    <w:rsid w:val="00683C3C"/>
    <w:rsid w:val="00684205"/>
    <w:rsid w:val="00686F3D"/>
    <w:rsid w:val="00687885"/>
    <w:rsid w:val="00687B97"/>
    <w:rsid w:val="0069045A"/>
    <w:rsid w:val="00690625"/>
    <w:rsid w:val="00690CF8"/>
    <w:rsid w:val="00691094"/>
    <w:rsid w:val="00692096"/>
    <w:rsid w:val="00692513"/>
    <w:rsid w:val="00693882"/>
    <w:rsid w:val="00693DEB"/>
    <w:rsid w:val="00694F01"/>
    <w:rsid w:val="00695DE4"/>
    <w:rsid w:val="006A0729"/>
    <w:rsid w:val="006A0A88"/>
    <w:rsid w:val="006A33C6"/>
    <w:rsid w:val="006A3995"/>
    <w:rsid w:val="006A475B"/>
    <w:rsid w:val="006A5CCE"/>
    <w:rsid w:val="006A5CDA"/>
    <w:rsid w:val="006A6A56"/>
    <w:rsid w:val="006A6B94"/>
    <w:rsid w:val="006A71BD"/>
    <w:rsid w:val="006B03DB"/>
    <w:rsid w:val="006B1560"/>
    <w:rsid w:val="006B17AA"/>
    <w:rsid w:val="006B212D"/>
    <w:rsid w:val="006B2934"/>
    <w:rsid w:val="006B4269"/>
    <w:rsid w:val="006B4398"/>
    <w:rsid w:val="006B4A90"/>
    <w:rsid w:val="006B6428"/>
    <w:rsid w:val="006B6D6F"/>
    <w:rsid w:val="006B7006"/>
    <w:rsid w:val="006C0303"/>
    <w:rsid w:val="006C0ABB"/>
    <w:rsid w:val="006C1EEC"/>
    <w:rsid w:val="006C4643"/>
    <w:rsid w:val="006C4F41"/>
    <w:rsid w:val="006C5B9D"/>
    <w:rsid w:val="006C6355"/>
    <w:rsid w:val="006D109A"/>
    <w:rsid w:val="006D143C"/>
    <w:rsid w:val="006D17D1"/>
    <w:rsid w:val="006D2868"/>
    <w:rsid w:val="006D38B6"/>
    <w:rsid w:val="006D4F29"/>
    <w:rsid w:val="006D5D34"/>
    <w:rsid w:val="006D5D6D"/>
    <w:rsid w:val="006D7929"/>
    <w:rsid w:val="006E0C72"/>
    <w:rsid w:val="006E14F8"/>
    <w:rsid w:val="006E1F36"/>
    <w:rsid w:val="006E3032"/>
    <w:rsid w:val="006E38C1"/>
    <w:rsid w:val="006E3A3C"/>
    <w:rsid w:val="006E51EF"/>
    <w:rsid w:val="006E6B4C"/>
    <w:rsid w:val="006E7357"/>
    <w:rsid w:val="006E7B72"/>
    <w:rsid w:val="006F1305"/>
    <w:rsid w:val="006F1B1E"/>
    <w:rsid w:val="006F339D"/>
    <w:rsid w:val="006F48B0"/>
    <w:rsid w:val="006F52DE"/>
    <w:rsid w:val="006F6731"/>
    <w:rsid w:val="006F7B61"/>
    <w:rsid w:val="007008FA"/>
    <w:rsid w:val="0070191A"/>
    <w:rsid w:val="00702BC4"/>
    <w:rsid w:val="00703129"/>
    <w:rsid w:val="007101C8"/>
    <w:rsid w:val="00711B25"/>
    <w:rsid w:val="00712099"/>
    <w:rsid w:val="00712295"/>
    <w:rsid w:val="0071385F"/>
    <w:rsid w:val="00713CFB"/>
    <w:rsid w:val="00716AE2"/>
    <w:rsid w:val="00720ABD"/>
    <w:rsid w:val="007220C8"/>
    <w:rsid w:val="00722702"/>
    <w:rsid w:val="00722AA1"/>
    <w:rsid w:val="00723138"/>
    <w:rsid w:val="007236B3"/>
    <w:rsid w:val="00723808"/>
    <w:rsid w:val="00725A9B"/>
    <w:rsid w:val="00726E13"/>
    <w:rsid w:val="00726F0B"/>
    <w:rsid w:val="00727299"/>
    <w:rsid w:val="007321E1"/>
    <w:rsid w:val="007322C8"/>
    <w:rsid w:val="00733568"/>
    <w:rsid w:val="00733C6A"/>
    <w:rsid w:val="007340C6"/>
    <w:rsid w:val="00734970"/>
    <w:rsid w:val="0073632F"/>
    <w:rsid w:val="007403A1"/>
    <w:rsid w:val="00741A86"/>
    <w:rsid w:val="0074341A"/>
    <w:rsid w:val="007459A6"/>
    <w:rsid w:val="00745D2A"/>
    <w:rsid w:val="00745F3E"/>
    <w:rsid w:val="0074700E"/>
    <w:rsid w:val="0075079B"/>
    <w:rsid w:val="00751984"/>
    <w:rsid w:val="00752CF2"/>
    <w:rsid w:val="00752D8E"/>
    <w:rsid w:val="00753023"/>
    <w:rsid w:val="00756003"/>
    <w:rsid w:val="0076046E"/>
    <w:rsid w:val="007618F0"/>
    <w:rsid w:val="00762072"/>
    <w:rsid w:val="007622CD"/>
    <w:rsid w:val="007638BA"/>
    <w:rsid w:val="00764EAD"/>
    <w:rsid w:val="0076504F"/>
    <w:rsid w:val="00765B75"/>
    <w:rsid w:val="007667EA"/>
    <w:rsid w:val="00770078"/>
    <w:rsid w:val="007703C1"/>
    <w:rsid w:val="00771094"/>
    <w:rsid w:val="007721E4"/>
    <w:rsid w:val="00772E54"/>
    <w:rsid w:val="00773684"/>
    <w:rsid w:val="00774E3F"/>
    <w:rsid w:val="00775CBF"/>
    <w:rsid w:val="007760AC"/>
    <w:rsid w:val="00776115"/>
    <w:rsid w:val="00776770"/>
    <w:rsid w:val="00782411"/>
    <w:rsid w:val="00782933"/>
    <w:rsid w:val="00783577"/>
    <w:rsid w:val="00785012"/>
    <w:rsid w:val="007851E9"/>
    <w:rsid w:val="00786139"/>
    <w:rsid w:val="007877A2"/>
    <w:rsid w:val="00787FF1"/>
    <w:rsid w:val="00790A16"/>
    <w:rsid w:val="00791D68"/>
    <w:rsid w:val="00793709"/>
    <w:rsid w:val="00794969"/>
    <w:rsid w:val="00794EFE"/>
    <w:rsid w:val="007953DD"/>
    <w:rsid w:val="007958DA"/>
    <w:rsid w:val="00795B59"/>
    <w:rsid w:val="00795DF8"/>
    <w:rsid w:val="0079755B"/>
    <w:rsid w:val="007A1243"/>
    <w:rsid w:val="007A14D9"/>
    <w:rsid w:val="007A19A5"/>
    <w:rsid w:val="007A41A8"/>
    <w:rsid w:val="007A493E"/>
    <w:rsid w:val="007A5A4B"/>
    <w:rsid w:val="007A6671"/>
    <w:rsid w:val="007A6D53"/>
    <w:rsid w:val="007B05E6"/>
    <w:rsid w:val="007B09CF"/>
    <w:rsid w:val="007B0FAB"/>
    <w:rsid w:val="007B211D"/>
    <w:rsid w:val="007B4F32"/>
    <w:rsid w:val="007B569B"/>
    <w:rsid w:val="007B5CE3"/>
    <w:rsid w:val="007B5E26"/>
    <w:rsid w:val="007B7164"/>
    <w:rsid w:val="007C0099"/>
    <w:rsid w:val="007C085D"/>
    <w:rsid w:val="007C3079"/>
    <w:rsid w:val="007C3452"/>
    <w:rsid w:val="007C3A29"/>
    <w:rsid w:val="007C5C14"/>
    <w:rsid w:val="007C7641"/>
    <w:rsid w:val="007C78E9"/>
    <w:rsid w:val="007D2145"/>
    <w:rsid w:val="007D2526"/>
    <w:rsid w:val="007D3208"/>
    <w:rsid w:val="007D377A"/>
    <w:rsid w:val="007D4B4D"/>
    <w:rsid w:val="007D56EB"/>
    <w:rsid w:val="007D78E7"/>
    <w:rsid w:val="007E40FA"/>
    <w:rsid w:val="007E456C"/>
    <w:rsid w:val="007E4CBA"/>
    <w:rsid w:val="007E4E0E"/>
    <w:rsid w:val="007E5370"/>
    <w:rsid w:val="007E54EC"/>
    <w:rsid w:val="007E6531"/>
    <w:rsid w:val="007E6C1D"/>
    <w:rsid w:val="007F050B"/>
    <w:rsid w:val="007F0A6C"/>
    <w:rsid w:val="007F0D7A"/>
    <w:rsid w:val="007F0D99"/>
    <w:rsid w:val="007F1171"/>
    <w:rsid w:val="007F1291"/>
    <w:rsid w:val="007F3502"/>
    <w:rsid w:val="007F3573"/>
    <w:rsid w:val="007F3F2D"/>
    <w:rsid w:val="007F4F47"/>
    <w:rsid w:val="007F7642"/>
    <w:rsid w:val="007F7D04"/>
    <w:rsid w:val="0080119D"/>
    <w:rsid w:val="008011BA"/>
    <w:rsid w:val="0080202E"/>
    <w:rsid w:val="0080494A"/>
    <w:rsid w:val="008066F4"/>
    <w:rsid w:val="00806CEE"/>
    <w:rsid w:val="00806E8B"/>
    <w:rsid w:val="00807785"/>
    <w:rsid w:val="008113E6"/>
    <w:rsid w:val="00812BBC"/>
    <w:rsid w:val="00812E8D"/>
    <w:rsid w:val="0081372E"/>
    <w:rsid w:val="0081548F"/>
    <w:rsid w:val="0081554D"/>
    <w:rsid w:val="00816670"/>
    <w:rsid w:val="00816BD2"/>
    <w:rsid w:val="00817A16"/>
    <w:rsid w:val="00817CA4"/>
    <w:rsid w:val="00820442"/>
    <w:rsid w:val="00825BDF"/>
    <w:rsid w:val="008269A1"/>
    <w:rsid w:val="00827738"/>
    <w:rsid w:val="00830C17"/>
    <w:rsid w:val="00831ABC"/>
    <w:rsid w:val="00833859"/>
    <w:rsid w:val="00834ECB"/>
    <w:rsid w:val="0084144B"/>
    <w:rsid w:val="00841C87"/>
    <w:rsid w:val="0084281B"/>
    <w:rsid w:val="008429BF"/>
    <w:rsid w:val="00843F24"/>
    <w:rsid w:val="00844C23"/>
    <w:rsid w:val="00847A52"/>
    <w:rsid w:val="00847B08"/>
    <w:rsid w:val="00850521"/>
    <w:rsid w:val="00851800"/>
    <w:rsid w:val="008523D1"/>
    <w:rsid w:val="00853C02"/>
    <w:rsid w:val="00856569"/>
    <w:rsid w:val="0085679C"/>
    <w:rsid w:val="00856BD9"/>
    <w:rsid w:val="00857504"/>
    <w:rsid w:val="00857E4C"/>
    <w:rsid w:val="00861B4F"/>
    <w:rsid w:val="00862743"/>
    <w:rsid w:val="00863049"/>
    <w:rsid w:val="00863A91"/>
    <w:rsid w:val="008641A0"/>
    <w:rsid w:val="008649D1"/>
    <w:rsid w:val="0086695A"/>
    <w:rsid w:val="00870206"/>
    <w:rsid w:val="00873A70"/>
    <w:rsid w:val="008740C9"/>
    <w:rsid w:val="008745B6"/>
    <w:rsid w:val="00875436"/>
    <w:rsid w:val="00875F31"/>
    <w:rsid w:val="0087699D"/>
    <w:rsid w:val="00876A0F"/>
    <w:rsid w:val="00877A6F"/>
    <w:rsid w:val="008808CC"/>
    <w:rsid w:val="00881952"/>
    <w:rsid w:val="0088280C"/>
    <w:rsid w:val="008833AC"/>
    <w:rsid w:val="00884010"/>
    <w:rsid w:val="00885B76"/>
    <w:rsid w:val="008862BB"/>
    <w:rsid w:val="008903E4"/>
    <w:rsid w:val="0089459F"/>
    <w:rsid w:val="00895689"/>
    <w:rsid w:val="00897325"/>
    <w:rsid w:val="00897EB9"/>
    <w:rsid w:val="008A0FDE"/>
    <w:rsid w:val="008A1B64"/>
    <w:rsid w:val="008A3546"/>
    <w:rsid w:val="008A357A"/>
    <w:rsid w:val="008A41BD"/>
    <w:rsid w:val="008A46C9"/>
    <w:rsid w:val="008A5A23"/>
    <w:rsid w:val="008A6441"/>
    <w:rsid w:val="008A6539"/>
    <w:rsid w:val="008A79AC"/>
    <w:rsid w:val="008A7FB8"/>
    <w:rsid w:val="008B01AF"/>
    <w:rsid w:val="008B0DC8"/>
    <w:rsid w:val="008B213B"/>
    <w:rsid w:val="008B25E2"/>
    <w:rsid w:val="008B348B"/>
    <w:rsid w:val="008B3967"/>
    <w:rsid w:val="008B4253"/>
    <w:rsid w:val="008B6053"/>
    <w:rsid w:val="008B66E3"/>
    <w:rsid w:val="008B6C06"/>
    <w:rsid w:val="008C027F"/>
    <w:rsid w:val="008C0DCC"/>
    <w:rsid w:val="008C19AA"/>
    <w:rsid w:val="008C327A"/>
    <w:rsid w:val="008C35E6"/>
    <w:rsid w:val="008C3B4A"/>
    <w:rsid w:val="008C3C6B"/>
    <w:rsid w:val="008C5ACC"/>
    <w:rsid w:val="008C5E92"/>
    <w:rsid w:val="008C695D"/>
    <w:rsid w:val="008C695E"/>
    <w:rsid w:val="008C6A04"/>
    <w:rsid w:val="008C7A4C"/>
    <w:rsid w:val="008D0E47"/>
    <w:rsid w:val="008D24F0"/>
    <w:rsid w:val="008D412E"/>
    <w:rsid w:val="008D4C5F"/>
    <w:rsid w:val="008D626D"/>
    <w:rsid w:val="008D77E2"/>
    <w:rsid w:val="008E0B88"/>
    <w:rsid w:val="008E0E6F"/>
    <w:rsid w:val="008E149F"/>
    <w:rsid w:val="008E5A8D"/>
    <w:rsid w:val="008E695A"/>
    <w:rsid w:val="008E6CEC"/>
    <w:rsid w:val="008E6F9F"/>
    <w:rsid w:val="008E74BA"/>
    <w:rsid w:val="008E7879"/>
    <w:rsid w:val="008E79CE"/>
    <w:rsid w:val="008E7CBB"/>
    <w:rsid w:val="008F0D83"/>
    <w:rsid w:val="008F0E22"/>
    <w:rsid w:val="008F2F00"/>
    <w:rsid w:val="008F348A"/>
    <w:rsid w:val="008F3547"/>
    <w:rsid w:val="008F3698"/>
    <w:rsid w:val="008F5984"/>
    <w:rsid w:val="008F63A6"/>
    <w:rsid w:val="008F7C8D"/>
    <w:rsid w:val="009001D4"/>
    <w:rsid w:val="00901A78"/>
    <w:rsid w:val="00902772"/>
    <w:rsid w:val="009037FF"/>
    <w:rsid w:val="00903F49"/>
    <w:rsid w:val="009042B4"/>
    <w:rsid w:val="00904521"/>
    <w:rsid w:val="00905DF8"/>
    <w:rsid w:val="00906284"/>
    <w:rsid w:val="00906514"/>
    <w:rsid w:val="00913339"/>
    <w:rsid w:val="00913AF4"/>
    <w:rsid w:val="009166B4"/>
    <w:rsid w:val="009167B3"/>
    <w:rsid w:val="00916E2D"/>
    <w:rsid w:val="00916E6A"/>
    <w:rsid w:val="00917E1E"/>
    <w:rsid w:val="00920831"/>
    <w:rsid w:val="00920F7B"/>
    <w:rsid w:val="00921EEE"/>
    <w:rsid w:val="00922DAC"/>
    <w:rsid w:val="00923B81"/>
    <w:rsid w:val="0092421F"/>
    <w:rsid w:val="00925AE1"/>
    <w:rsid w:val="00930AA4"/>
    <w:rsid w:val="00934AB6"/>
    <w:rsid w:val="00934CEC"/>
    <w:rsid w:val="00934FFF"/>
    <w:rsid w:val="00937C94"/>
    <w:rsid w:val="00937FE7"/>
    <w:rsid w:val="0094310D"/>
    <w:rsid w:val="0094567F"/>
    <w:rsid w:val="009461AB"/>
    <w:rsid w:val="009462C1"/>
    <w:rsid w:val="00950677"/>
    <w:rsid w:val="00951C85"/>
    <w:rsid w:val="00952692"/>
    <w:rsid w:val="00952776"/>
    <w:rsid w:val="00952C5D"/>
    <w:rsid w:val="00953AC4"/>
    <w:rsid w:val="00954867"/>
    <w:rsid w:val="00955285"/>
    <w:rsid w:val="00956667"/>
    <w:rsid w:val="00960486"/>
    <w:rsid w:val="009611B2"/>
    <w:rsid w:val="00961677"/>
    <w:rsid w:val="00961960"/>
    <w:rsid w:val="00961E17"/>
    <w:rsid w:val="00961F6D"/>
    <w:rsid w:val="00963BF5"/>
    <w:rsid w:val="00964215"/>
    <w:rsid w:val="00964434"/>
    <w:rsid w:val="00973874"/>
    <w:rsid w:val="00973F0C"/>
    <w:rsid w:val="00974335"/>
    <w:rsid w:val="009757B7"/>
    <w:rsid w:val="009770D3"/>
    <w:rsid w:val="00977332"/>
    <w:rsid w:val="00980222"/>
    <w:rsid w:val="0098122F"/>
    <w:rsid w:val="00982605"/>
    <w:rsid w:val="00983139"/>
    <w:rsid w:val="009841B6"/>
    <w:rsid w:val="00984319"/>
    <w:rsid w:val="00985475"/>
    <w:rsid w:val="0098707E"/>
    <w:rsid w:val="00987304"/>
    <w:rsid w:val="00987A7B"/>
    <w:rsid w:val="00992262"/>
    <w:rsid w:val="00992524"/>
    <w:rsid w:val="009937E2"/>
    <w:rsid w:val="009938A7"/>
    <w:rsid w:val="009954B7"/>
    <w:rsid w:val="009A08C4"/>
    <w:rsid w:val="009A3010"/>
    <w:rsid w:val="009A48F8"/>
    <w:rsid w:val="009A52DF"/>
    <w:rsid w:val="009A5452"/>
    <w:rsid w:val="009A5922"/>
    <w:rsid w:val="009A7A73"/>
    <w:rsid w:val="009B03CE"/>
    <w:rsid w:val="009B0E9A"/>
    <w:rsid w:val="009B19F1"/>
    <w:rsid w:val="009B2EBB"/>
    <w:rsid w:val="009B2F12"/>
    <w:rsid w:val="009B3076"/>
    <w:rsid w:val="009B36EF"/>
    <w:rsid w:val="009C0E5B"/>
    <w:rsid w:val="009C1C61"/>
    <w:rsid w:val="009C243C"/>
    <w:rsid w:val="009C2586"/>
    <w:rsid w:val="009C2DC1"/>
    <w:rsid w:val="009C425C"/>
    <w:rsid w:val="009C4F5E"/>
    <w:rsid w:val="009C6129"/>
    <w:rsid w:val="009C61D8"/>
    <w:rsid w:val="009D0481"/>
    <w:rsid w:val="009D0689"/>
    <w:rsid w:val="009D0B5D"/>
    <w:rsid w:val="009D1597"/>
    <w:rsid w:val="009D1CCB"/>
    <w:rsid w:val="009D4821"/>
    <w:rsid w:val="009D4C08"/>
    <w:rsid w:val="009D69F2"/>
    <w:rsid w:val="009D6A4E"/>
    <w:rsid w:val="009D6F7A"/>
    <w:rsid w:val="009D7052"/>
    <w:rsid w:val="009E0DE5"/>
    <w:rsid w:val="009E19EE"/>
    <w:rsid w:val="009E30D9"/>
    <w:rsid w:val="009E39FE"/>
    <w:rsid w:val="009E3B5D"/>
    <w:rsid w:val="009E459C"/>
    <w:rsid w:val="009E5A5B"/>
    <w:rsid w:val="009E69F9"/>
    <w:rsid w:val="009E6E25"/>
    <w:rsid w:val="009F093F"/>
    <w:rsid w:val="009F09CF"/>
    <w:rsid w:val="009F1725"/>
    <w:rsid w:val="009F2C88"/>
    <w:rsid w:val="009F302B"/>
    <w:rsid w:val="009F3C9D"/>
    <w:rsid w:val="009F4352"/>
    <w:rsid w:val="009F4550"/>
    <w:rsid w:val="009F5442"/>
    <w:rsid w:val="009F54E2"/>
    <w:rsid w:val="009F6608"/>
    <w:rsid w:val="009F70A1"/>
    <w:rsid w:val="009F737F"/>
    <w:rsid w:val="00A0045D"/>
    <w:rsid w:val="00A0099C"/>
    <w:rsid w:val="00A012B3"/>
    <w:rsid w:val="00A0140C"/>
    <w:rsid w:val="00A0226A"/>
    <w:rsid w:val="00A029BA"/>
    <w:rsid w:val="00A034B2"/>
    <w:rsid w:val="00A038F2"/>
    <w:rsid w:val="00A04FFB"/>
    <w:rsid w:val="00A052E0"/>
    <w:rsid w:val="00A065E1"/>
    <w:rsid w:val="00A06D4A"/>
    <w:rsid w:val="00A07126"/>
    <w:rsid w:val="00A0729C"/>
    <w:rsid w:val="00A10653"/>
    <w:rsid w:val="00A1181C"/>
    <w:rsid w:val="00A1257F"/>
    <w:rsid w:val="00A14655"/>
    <w:rsid w:val="00A1623E"/>
    <w:rsid w:val="00A1684D"/>
    <w:rsid w:val="00A16AE5"/>
    <w:rsid w:val="00A170BE"/>
    <w:rsid w:val="00A174E2"/>
    <w:rsid w:val="00A17BC6"/>
    <w:rsid w:val="00A229F0"/>
    <w:rsid w:val="00A245FB"/>
    <w:rsid w:val="00A24A86"/>
    <w:rsid w:val="00A260F6"/>
    <w:rsid w:val="00A2698B"/>
    <w:rsid w:val="00A26C07"/>
    <w:rsid w:val="00A33021"/>
    <w:rsid w:val="00A33D00"/>
    <w:rsid w:val="00A34EBC"/>
    <w:rsid w:val="00A35194"/>
    <w:rsid w:val="00A36E8F"/>
    <w:rsid w:val="00A42145"/>
    <w:rsid w:val="00A4492E"/>
    <w:rsid w:val="00A44B15"/>
    <w:rsid w:val="00A47B8D"/>
    <w:rsid w:val="00A50E5E"/>
    <w:rsid w:val="00A51234"/>
    <w:rsid w:val="00A52F2D"/>
    <w:rsid w:val="00A53EBC"/>
    <w:rsid w:val="00A54CF0"/>
    <w:rsid w:val="00A54DC3"/>
    <w:rsid w:val="00A6194A"/>
    <w:rsid w:val="00A61BB1"/>
    <w:rsid w:val="00A637F6"/>
    <w:rsid w:val="00A63978"/>
    <w:rsid w:val="00A64339"/>
    <w:rsid w:val="00A650F1"/>
    <w:rsid w:val="00A66F2A"/>
    <w:rsid w:val="00A6772C"/>
    <w:rsid w:val="00A67CCA"/>
    <w:rsid w:val="00A70857"/>
    <w:rsid w:val="00A71C86"/>
    <w:rsid w:val="00A7202E"/>
    <w:rsid w:val="00A735F0"/>
    <w:rsid w:val="00A76B38"/>
    <w:rsid w:val="00A77C47"/>
    <w:rsid w:val="00A81202"/>
    <w:rsid w:val="00A82287"/>
    <w:rsid w:val="00A839DE"/>
    <w:rsid w:val="00A83D81"/>
    <w:rsid w:val="00A83E91"/>
    <w:rsid w:val="00A847C2"/>
    <w:rsid w:val="00A85AA2"/>
    <w:rsid w:val="00A85B66"/>
    <w:rsid w:val="00A86170"/>
    <w:rsid w:val="00A871A2"/>
    <w:rsid w:val="00A90C1E"/>
    <w:rsid w:val="00A91784"/>
    <w:rsid w:val="00A93E24"/>
    <w:rsid w:val="00A945C9"/>
    <w:rsid w:val="00A94B5B"/>
    <w:rsid w:val="00A94FFE"/>
    <w:rsid w:val="00A95B9A"/>
    <w:rsid w:val="00A96490"/>
    <w:rsid w:val="00AA02D4"/>
    <w:rsid w:val="00AA0DDB"/>
    <w:rsid w:val="00AA1A3A"/>
    <w:rsid w:val="00AA1AE6"/>
    <w:rsid w:val="00AA1CD8"/>
    <w:rsid w:val="00AA22ED"/>
    <w:rsid w:val="00AA2802"/>
    <w:rsid w:val="00AA5703"/>
    <w:rsid w:val="00AA61EF"/>
    <w:rsid w:val="00AA6B74"/>
    <w:rsid w:val="00AA72F7"/>
    <w:rsid w:val="00AB1379"/>
    <w:rsid w:val="00AB16A1"/>
    <w:rsid w:val="00AB2ED0"/>
    <w:rsid w:val="00AB547D"/>
    <w:rsid w:val="00AB6291"/>
    <w:rsid w:val="00AB7310"/>
    <w:rsid w:val="00AB7497"/>
    <w:rsid w:val="00AC1D27"/>
    <w:rsid w:val="00AC1E20"/>
    <w:rsid w:val="00AC2D86"/>
    <w:rsid w:val="00AC2F6D"/>
    <w:rsid w:val="00AC3C78"/>
    <w:rsid w:val="00AC468F"/>
    <w:rsid w:val="00AC4986"/>
    <w:rsid w:val="00AC5126"/>
    <w:rsid w:val="00AC550F"/>
    <w:rsid w:val="00AD1F94"/>
    <w:rsid w:val="00AD2C6E"/>
    <w:rsid w:val="00AD3D01"/>
    <w:rsid w:val="00AD4459"/>
    <w:rsid w:val="00AE130C"/>
    <w:rsid w:val="00AE34A0"/>
    <w:rsid w:val="00AE44AF"/>
    <w:rsid w:val="00AE4775"/>
    <w:rsid w:val="00AE4A2C"/>
    <w:rsid w:val="00AE7140"/>
    <w:rsid w:val="00AE7C2E"/>
    <w:rsid w:val="00AE7D24"/>
    <w:rsid w:val="00AF1412"/>
    <w:rsid w:val="00AF1946"/>
    <w:rsid w:val="00AF221F"/>
    <w:rsid w:val="00AF32E9"/>
    <w:rsid w:val="00AF66B0"/>
    <w:rsid w:val="00AF74B0"/>
    <w:rsid w:val="00AF7D4D"/>
    <w:rsid w:val="00B000DD"/>
    <w:rsid w:val="00B00226"/>
    <w:rsid w:val="00B02AC0"/>
    <w:rsid w:val="00B02CCB"/>
    <w:rsid w:val="00B03060"/>
    <w:rsid w:val="00B03455"/>
    <w:rsid w:val="00B0442E"/>
    <w:rsid w:val="00B044EA"/>
    <w:rsid w:val="00B0575A"/>
    <w:rsid w:val="00B0753C"/>
    <w:rsid w:val="00B07737"/>
    <w:rsid w:val="00B0773E"/>
    <w:rsid w:val="00B07920"/>
    <w:rsid w:val="00B07DFB"/>
    <w:rsid w:val="00B1017A"/>
    <w:rsid w:val="00B13103"/>
    <w:rsid w:val="00B14D85"/>
    <w:rsid w:val="00B16924"/>
    <w:rsid w:val="00B21051"/>
    <w:rsid w:val="00B2170E"/>
    <w:rsid w:val="00B2295F"/>
    <w:rsid w:val="00B22DC7"/>
    <w:rsid w:val="00B23531"/>
    <w:rsid w:val="00B24607"/>
    <w:rsid w:val="00B247AA"/>
    <w:rsid w:val="00B24BA2"/>
    <w:rsid w:val="00B25282"/>
    <w:rsid w:val="00B252E8"/>
    <w:rsid w:val="00B25821"/>
    <w:rsid w:val="00B271E4"/>
    <w:rsid w:val="00B3254A"/>
    <w:rsid w:val="00B33CA2"/>
    <w:rsid w:val="00B3512A"/>
    <w:rsid w:val="00B358BF"/>
    <w:rsid w:val="00B36CEB"/>
    <w:rsid w:val="00B37310"/>
    <w:rsid w:val="00B37614"/>
    <w:rsid w:val="00B37AC6"/>
    <w:rsid w:val="00B407F5"/>
    <w:rsid w:val="00B40A9B"/>
    <w:rsid w:val="00B4103F"/>
    <w:rsid w:val="00B41706"/>
    <w:rsid w:val="00B427D7"/>
    <w:rsid w:val="00B447AF"/>
    <w:rsid w:val="00B4483D"/>
    <w:rsid w:val="00B45F75"/>
    <w:rsid w:val="00B4743A"/>
    <w:rsid w:val="00B4799F"/>
    <w:rsid w:val="00B47A75"/>
    <w:rsid w:val="00B47B3E"/>
    <w:rsid w:val="00B508CD"/>
    <w:rsid w:val="00B51A61"/>
    <w:rsid w:val="00B52724"/>
    <w:rsid w:val="00B5273D"/>
    <w:rsid w:val="00B54251"/>
    <w:rsid w:val="00B545CB"/>
    <w:rsid w:val="00B549D4"/>
    <w:rsid w:val="00B5594A"/>
    <w:rsid w:val="00B56BC8"/>
    <w:rsid w:val="00B61948"/>
    <w:rsid w:val="00B62B74"/>
    <w:rsid w:val="00B63BAC"/>
    <w:rsid w:val="00B710F4"/>
    <w:rsid w:val="00B7110A"/>
    <w:rsid w:val="00B71EF5"/>
    <w:rsid w:val="00B72CEA"/>
    <w:rsid w:val="00B74203"/>
    <w:rsid w:val="00B7469B"/>
    <w:rsid w:val="00B74B7F"/>
    <w:rsid w:val="00B7653C"/>
    <w:rsid w:val="00B76847"/>
    <w:rsid w:val="00B76B33"/>
    <w:rsid w:val="00B77F8E"/>
    <w:rsid w:val="00B8020B"/>
    <w:rsid w:val="00B80327"/>
    <w:rsid w:val="00B80E84"/>
    <w:rsid w:val="00B815CD"/>
    <w:rsid w:val="00B820B5"/>
    <w:rsid w:val="00B83DBA"/>
    <w:rsid w:val="00B84691"/>
    <w:rsid w:val="00B85009"/>
    <w:rsid w:val="00B86D76"/>
    <w:rsid w:val="00B9137E"/>
    <w:rsid w:val="00B931CC"/>
    <w:rsid w:val="00B96C31"/>
    <w:rsid w:val="00B97F36"/>
    <w:rsid w:val="00BA01F5"/>
    <w:rsid w:val="00BA1541"/>
    <w:rsid w:val="00BA158C"/>
    <w:rsid w:val="00BA1E33"/>
    <w:rsid w:val="00BA269D"/>
    <w:rsid w:val="00BA32A8"/>
    <w:rsid w:val="00BA6A52"/>
    <w:rsid w:val="00BA7F03"/>
    <w:rsid w:val="00BB1AC6"/>
    <w:rsid w:val="00BB27B3"/>
    <w:rsid w:val="00BB4D0A"/>
    <w:rsid w:val="00BB7A3C"/>
    <w:rsid w:val="00BC03A2"/>
    <w:rsid w:val="00BC33CA"/>
    <w:rsid w:val="00BC3C80"/>
    <w:rsid w:val="00BC442B"/>
    <w:rsid w:val="00BC4684"/>
    <w:rsid w:val="00BC48B7"/>
    <w:rsid w:val="00BC502B"/>
    <w:rsid w:val="00BC531C"/>
    <w:rsid w:val="00BC61DC"/>
    <w:rsid w:val="00BC651E"/>
    <w:rsid w:val="00BC7ED7"/>
    <w:rsid w:val="00BD01C2"/>
    <w:rsid w:val="00BD020C"/>
    <w:rsid w:val="00BD2825"/>
    <w:rsid w:val="00BD3B99"/>
    <w:rsid w:val="00BD3BCB"/>
    <w:rsid w:val="00BD5872"/>
    <w:rsid w:val="00BD79E6"/>
    <w:rsid w:val="00BD7D43"/>
    <w:rsid w:val="00BE0211"/>
    <w:rsid w:val="00BE0DBB"/>
    <w:rsid w:val="00BE2769"/>
    <w:rsid w:val="00BE3046"/>
    <w:rsid w:val="00BE6CE4"/>
    <w:rsid w:val="00BE7860"/>
    <w:rsid w:val="00BF1501"/>
    <w:rsid w:val="00BF202C"/>
    <w:rsid w:val="00BF34CC"/>
    <w:rsid w:val="00BF6047"/>
    <w:rsid w:val="00BF690E"/>
    <w:rsid w:val="00BF772F"/>
    <w:rsid w:val="00C0099F"/>
    <w:rsid w:val="00C00E2E"/>
    <w:rsid w:val="00C012AA"/>
    <w:rsid w:val="00C032A9"/>
    <w:rsid w:val="00C041C7"/>
    <w:rsid w:val="00C047D9"/>
    <w:rsid w:val="00C04A1A"/>
    <w:rsid w:val="00C05FA9"/>
    <w:rsid w:val="00C06499"/>
    <w:rsid w:val="00C0775F"/>
    <w:rsid w:val="00C106E8"/>
    <w:rsid w:val="00C11A74"/>
    <w:rsid w:val="00C11E73"/>
    <w:rsid w:val="00C1354B"/>
    <w:rsid w:val="00C150C1"/>
    <w:rsid w:val="00C15313"/>
    <w:rsid w:val="00C17C09"/>
    <w:rsid w:val="00C17C4F"/>
    <w:rsid w:val="00C220F5"/>
    <w:rsid w:val="00C229DC"/>
    <w:rsid w:val="00C237AF"/>
    <w:rsid w:val="00C23A11"/>
    <w:rsid w:val="00C23BC0"/>
    <w:rsid w:val="00C24A08"/>
    <w:rsid w:val="00C24AF6"/>
    <w:rsid w:val="00C25DCC"/>
    <w:rsid w:val="00C26618"/>
    <w:rsid w:val="00C26E52"/>
    <w:rsid w:val="00C27CD6"/>
    <w:rsid w:val="00C31227"/>
    <w:rsid w:val="00C318AD"/>
    <w:rsid w:val="00C33D13"/>
    <w:rsid w:val="00C34922"/>
    <w:rsid w:val="00C34F53"/>
    <w:rsid w:val="00C3557C"/>
    <w:rsid w:val="00C36514"/>
    <w:rsid w:val="00C36CA9"/>
    <w:rsid w:val="00C36E13"/>
    <w:rsid w:val="00C40806"/>
    <w:rsid w:val="00C41027"/>
    <w:rsid w:val="00C4150B"/>
    <w:rsid w:val="00C42289"/>
    <w:rsid w:val="00C42A7F"/>
    <w:rsid w:val="00C434F9"/>
    <w:rsid w:val="00C43B74"/>
    <w:rsid w:val="00C44046"/>
    <w:rsid w:val="00C45CE7"/>
    <w:rsid w:val="00C46CB6"/>
    <w:rsid w:val="00C46CE2"/>
    <w:rsid w:val="00C47268"/>
    <w:rsid w:val="00C4727F"/>
    <w:rsid w:val="00C47E26"/>
    <w:rsid w:val="00C50001"/>
    <w:rsid w:val="00C518A0"/>
    <w:rsid w:val="00C5194B"/>
    <w:rsid w:val="00C52437"/>
    <w:rsid w:val="00C52C38"/>
    <w:rsid w:val="00C5453A"/>
    <w:rsid w:val="00C54604"/>
    <w:rsid w:val="00C54BA4"/>
    <w:rsid w:val="00C560EC"/>
    <w:rsid w:val="00C57BB1"/>
    <w:rsid w:val="00C60A0D"/>
    <w:rsid w:val="00C61309"/>
    <w:rsid w:val="00C6137E"/>
    <w:rsid w:val="00C63480"/>
    <w:rsid w:val="00C634EC"/>
    <w:rsid w:val="00C64EBA"/>
    <w:rsid w:val="00C6522B"/>
    <w:rsid w:val="00C66FF8"/>
    <w:rsid w:val="00C67202"/>
    <w:rsid w:val="00C6786C"/>
    <w:rsid w:val="00C705D2"/>
    <w:rsid w:val="00C70B4D"/>
    <w:rsid w:val="00C72668"/>
    <w:rsid w:val="00C7324C"/>
    <w:rsid w:val="00C7333C"/>
    <w:rsid w:val="00C73408"/>
    <w:rsid w:val="00C7358D"/>
    <w:rsid w:val="00C737DF"/>
    <w:rsid w:val="00C74C83"/>
    <w:rsid w:val="00C75537"/>
    <w:rsid w:val="00C76923"/>
    <w:rsid w:val="00C804D6"/>
    <w:rsid w:val="00C82E84"/>
    <w:rsid w:val="00C83959"/>
    <w:rsid w:val="00C842AB"/>
    <w:rsid w:val="00C8472D"/>
    <w:rsid w:val="00C8589F"/>
    <w:rsid w:val="00C86940"/>
    <w:rsid w:val="00C86B54"/>
    <w:rsid w:val="00C8768A"/>
    <w:rsid w:val="00C901E1"/>
    <w:rsid w:val="00C903FD"/>
    <w:rsid w:val="00C90AC1"/>
    <w:rsid w:val="00C90B6C"/>
    <w:rsid w:val="00C91AEC"/>
    <w:rsid w:val="00C921DF"/>
    <w:rsid w:val="00C937BB"/>
    <w:rsid w:val="00C940F8"/>
    <w:rsid w:val="00C96370"/>
    <w:rsid w:val="00C96780"/>
    <w:rsid w:val="00C96785"/>
    <w:rsid w:val="00CA00F1"/>
    <w:rsid w:val="00CA1681"/>
    <w:rsid w:val="00CA2A7A"/>
    <w:rsid w:val="00CA31B6"/>
    <w:rsid w:val="00CA3EC9"/>
    <w:rsid w:val="00CA5572"/>
    <w:rsid w:val="00CA6A81"/>
    <w:rsid w:val="00CB1E2A"/>
    <w:rsid w:val="00CB2082"/>
    <w:rsid w:val="00CB297D"/>
    <w:rsid w:val="00CB2DFF"/>
    <w:rsid w:val="00CB34CD"/>
    <w:rsid w:val="00CB4CBB"/>
    <w:rsid w:val="00CB5C2D"/>
    <w:rsid w:val="00CB66D0"/>
    <w:rsid w:val="00CC0397"/>
    <w:rsid w:val="00CC0EB2"/>
    <w:rsid w:val="00CC2A7E"/>
    <w:rsid w:val="00CC5057"/>
    <w:rsid w:val="00CC5845"/>
    <w:rsid w:val="00CC6986"/>
    <w:rsid w:val="00CC6D21"/>
    <w:rsid w:val="00CC79B6"/>
    <w:rsid w:val="00CC7B9F"/>
    <w:rsid w:val="00CC7CF9"/>
    <w:rsid w:val="00CD0276"/>
    <w:rsid w:val="00CD1C3B"/>
    <w:rsid w:val="00CD1D3D"/>
    <w:rsid w:val="00CD42CA"/>
    <w:rsid w:val="00CD4562"/>
    <w:rsid w:val="00CD552C"/>
    <w:rsid w:val="00CD6B77"/>
    <w:rsid w:val="00CD757C"/>
    <w:rsid w:val="00CD77A9"/>
    <w:rsid w:val="00CD7BA4"/>
    <w:rsid w:val="00CD7C2C"/>
    <w:rsid w:val="00CE0DFF"/>
    <w:rsid w:val="00CE2380"/>
    <w:rsid w:val="00CE3111"/>
    <w:rsid w:val="00CE4A3B"/>
    <w:rsid w:val="00CE586C"/>
    <w:rsid w:val="00CE60A0"/>
    <w:rsid w:val="00CE6D4A"/>
    <w:rsid w:val="00CE70DB"/>
    <w:rsid w:val="00CF089F"/>
    <w:rsid w:val="00CF09A0"/>
    <w:rsid w:val="00CF109C"/>
    <w:rsid w:val="00CF139C"/>
    <w:rsid w:val="00CF1E67"/>
    <w:rsid w:val="00CF2591"/>
    <w:rsid w:val="00CF3E9E"/>
    <w:rsid w:val="00CF4ACF"/>
    <w:rsid w:val="00CF55F2"/>
    <w:rsid w:val="00CF78FA"/>
    <w:rsid w:val="00D03F3E"/>
    <w:rsid w:val="00D040F7"/>
    <w:rsid w:val="00D070FD"/>
    <w:rsid w:val="00D07936"/>
    <w:rsid w:val="00D07D25"/>
    <w:rsid w:val="00D10ADB"/>
    <w:rsid w:val="00D115A2"/>
    <w:rsid w:val="00D1257C"/>
    <w:rsid w:val="00D13F1F"/>
    <w:rsid w:val="00D144A9"/>
    <w:rsid w:val="00D16A02"/>
    <w:rsid w:val="00D20E62"/>
    <w:rsid w:val="00D240CF"/>
    <w:rsid w:val="00D24534"/>
    <w:rsid w:val="00D24AD3"/>
    <w:rsid w:val="00D26098"/>
    <w:rsid w:val="00D27B64"/>
    <w:rsid w:val="00D30413"/>
    <w:rsid w:val="00D30B5C"/>
    <w:rsid w:val="00D312A1"/>
    <w:rsid w:val="00D31660"/>
    <w:rsid w:val="00D31851"/>
    <w:rsid w:val="00D31A9A"/>
    <w:rsid w:val="00D326C4"/>
    <w:rsid w:val="00D3272F"/>
    <w:rsid w:val="00D32990"/>
    <w:rsid w:val="00D334D3"/>
    <w:rsid w:val="00D33652"/>
    <w:rsid w:val="00D34B6E"/>
    <w:rsid w:val="00D36D7E"/>
    <w:rsid w:val="00D41A5F"/>
    <w:rsid w:val="00D42AA0"/>
    <w:rsid w:val="00D42E4E"/>
    <w:rsid w:val="00D44F06"/>
    <w:rsid w:val="00D45C76"/>
    <w:rsid w:val="00D45D5E"/>
    <w:rsid w:val="00D46D35"/>
    <w:rsid w:val="00D47091"/>
    <w:rsid w:val="00D505F7"/>
    <w:rsid w:val="00D508BC"/>
    <w:rsid w:val="00D512E2"/>
    <w:rsid w:val="00D519FE"/>
    <w:rsid w:val="00D51D5D"/>
    <w:rsid w:val="00D51FAD"/>
    <w:rsid w:val="00D522BA"/>
    <w:rsid w:val="00D52D64"/>
    <w:rsid w:val="00D53C05"/>
    <w:rsid w:val="00D55708"/>
    <w:rsid w:val="00D56A99"/>
    <w:rsid w:val="00D56F76"/>
    <w:rsid w:val="00D62D9D"/>
    <w:rsid w:val="00D62F3E"/>
    <w:rsid w:val="00D67E8D"/>
    <w:rsid w:val="00D7191B"/>
    <w:rsid w:val="00D723CE"/>
    <w:rsid w:val="00D7331A"/>
    <w:rsid w:val="00D76827"/>
    <w:rsid w:val="00D77126"/>
    <w:rsid w:val="00D80F1C"/>
    <w:rsid w:val="00D826F0"/>
    <w:rsid w:val="00D835E8"/>
    <w:rsid w:val="00D83EDB"/>
    <w:rsid w:val="00D84BE6"/>
    <w:rsid w:val="00D85D24"/>
    <w:rsid w:val="00D87955"/>
    <w:rsid w:val="00D915FE"/>
    <w:rsid w:val="00D9468D"/>
    <w:rsid w:val="00D955C3"/>
    <w:rsid w:val="00D969DB"/>
    <w:rsid w:val="00D96A71"/>
    <w:rsid w:val="00D96C7F"/>
    <w:rsid w:val="00DA053F"/>
    <w:rsid w:val="00DA08E8"/>
    <w:rsid w:val="00DA21B1"/>
    <w:rsid w:val="00DA2C9A"/>
    <w:rsid w:val="00DA40BC"/>
    <w:rsid w:val="00DA4311"/>
    <w:rsid w:val="00DA7A58"/>
    <w:rsid w:val="00DB1417"/>
    <w:rsid w:val="00DB22F3"/>
    <w:rsid w:val="00DB3898"/>
    <w:rsid w:val="00DB3980"/>
    <w:rsid w:val="00DB3988"/>
    <w:rsid w:val="00DB4366"/>
    <w:rsid w:val="00DB5481"/>
    <w:rsid w:val="00DB5BF8"/>
    <w:rsid w:val="00DB5D25"/>
    <w:rsid w:val="00DB60E5"/>
    <w:rsid w:val="00DB65C9"/>
    <w:rsid w:val="00DB65DA"/>
    <w:rsid w:val="00DB68B9"/>
    <w:rsid w:val="00DB69FA"/>
    <w:rsid w:val="00DB6BBA"/>
    <w:rsid w:val="00DB6F7F"/>
    <w:rsid w:val="00DB72E8"/>
    <w:rsid w:val="00DC2242"/>
    <w:rsid w:val="00DC2AB2"/>
    <w:rsid w:val="00DC31D8"/>
    <w:rsid w:val="00DC3E22"/>
    <w:rsid w:val="00DC53AD"/>
    <w:rsid w:val="00DC7035"/>
    <w:rsid w:val="00DC764E"/>
    <w:rsid w:val="00DC7980"/>
    <w:rsid w:val="00DD03CC"/>
    <w:rsid w:val="00DD18DE"/>
    <w:rsid w:val="00DD3777"/>
    <w:rsid w:val="00DD388F"/>
    <w:rsid w:val="00DD3FD9"/>
    <w:rsid w:val="00DD4C99"/>
    <w:rsid w:val="00DD5940"/>
    <w:rsid w:val="00DD5987"/>
    <w:rsid w:val="00DD6A29"/>
    <w:rsid w:val="00DD752D"/>
    <w:rsid w:val="00DE3622"/>
    <w:rsid w:val="00DE415F"/>
    <w:rsid w:val="00DE661D"/>
    <w:rsid w:val="00DF0A28"/>
    <w:rsid w:val="00DF1930"/>
    <w:rsid w:val="00DF21C0"/>
    <w:rsid w:val="00DF31D8"/>
    <w:rsid w:val="00DF377C"/>
    <w:rsid w:val="00DF53A7"/>
    <w:rsid w:val="00DF6A0F"/>
    <w:rsid w:val="00DF6F76"/>
    <w:rsid w:val="00DF79EE"/>
    <w:rsid w:val="00E00470"/>
    <w:rsid w:val="00E01E26"/>
    <w:rsid w:val="00E036D2"/>
    <w:rsid w:val="00E0494A"/>
    <w:rsid w:val="00E077D5"/>
    <w:rsid w:val="00E10FF0"/>
    <w:rsid w:val="00E1104A"/>
    <w:rsid w:val="00E11EF7"/>
    <w:rsid w:val="00E12219"/>
    <w:rsid w:val="00E13D67"/>
    <w:rsid w:val="00E162CD"/>
    <w:rsid w:val="00E1694C"/>
    <w:rsid w:val="00E1779A"/>
    <w:rsid w:val="00E20B6A"/>
    <w:rsid w:val="00E20C54"/>
    <w:rsid w:val="00E22517"/>
    <w:rsid w:val="00E229FD"/>
    <w:rsid w:val="00E22CC1"/>
    <w:rsid w:val="00E23590"/>
    <w:rsid w:val="00E26730"/>
    <w:rsid w:val="00E31934"/>
    <w:rsid w:val="00E32DC9"/>
    <w:rsid w:val="00E33F39"/>
    <w:rsid w:val="00E34AAC"/>
    <w:rsid w:val="00E3580B"/>
    <w:rsid w:val="00E42B0C"/>
    <w:rsid w:val="00E43CCA"/>
    <w:rsid w:val="00E442FC"/>
    <w:rsid w:val="00E4728B"/>
    <w:rsid w:val="00E51B74"/>
    <w:rsid w:val="00E52CEC"/>
    <w:rsid w:val="00E5309E"/>
    <w:rsid w:val="00E53F60"/>
    <w:rsid w:val="00E54AD8"/>
    <w:rsid w:val="00E54E89"/>
    <w:rsid w:val="00E62432"/>
    <w:rsid w:val="00E6347D"/>
    <w:rsid w:val="00E65236"/>
    <w:rsid w:val="00E6542C"/>
    <w:rsid w:val="00E67F79"/>
    <w:rsid w:val="00E707F2"/>
    <w:rsid w:val="00E73AED"/>
    <w:rsid w:val="00E7441C"/>
    <w:rsid w:val="00E7541F"/>
    <w:rsid w:val="00E76EDA"/>
    <w:rsid w:val="00E84AED"/>
    <w:rsid w:val="00E851DA"/>
    <w:rsid w:val="00E85E48"/>
    <w:rsid w:val="00E86ACB"/>
    <w:rsid w:val="00E86D3D"/>
    <w:rsid w:val="00E86D4B"/>
    <w:rsid w:val="00E871A4"/>
    <w:rsid w:val="00E878EC"/>
    <w:rsid w:val="00E90069"/>
    <w:rsid w:val="00E90825"/>
    <w:rsid w:val="00E9354B"/>
    <w:rsid w:val="00E93B72"/>
    <w:rsid w:val="00E94959"/>
    <w:rsid w:val="00E94961"/>
    <w:rsid w:val="00E968E9"/>
    <w:rsid w:val="00EA0AEB"/>
    <w:rsid w:val="00EA2C5B"/>
    <w:rsid w:val="00EA3B94"/>
    <w:rsid w:val="00EA48C2"/>
    <w:rsid w:val="00EA7457"/>
    <w:rsid w:val="00EA7E9A"/>
    <w:rsid w:val="00EB0C6E"/>
    <w:rsid w:val="00EB3BC2"/>
    <w:rsid w:val="00EB6774"/>
    <w:rsid w:val="00EB740B"/>
    <w:rsid w:val="00EB740C"/>
    <w:rsid w:val="00EB752A"/>
    <w:rsid w:val="00EB763D"/>
    <w:rsid w:val="00EC0F98"/>
    <w:rsid w:val="00EC100A"/>
    <w:rsid w:val="00EC1588"/>
    <w:rsid w:val="00EC16A2"/>
    <w:rsid w:val="00EC1EA5"/>
    <w:rsid w:val="00EC6468"/>
    <w:rsid w:val="00EC6CA2"/>
    <w:rsid w:val="00ED0008"/>
    <w:rsid w:val="00ED0CB3"/>
    <w:rsid w:val="00ED1463"/>
    <w:rsid w:val="00ED15AC"/>
    <w:rsid w:val="00ED1D80"/>
    <w:rsid w:val="00ED2579"/>
    <w:rsid w:val="00ED3B11"/>
    <w:rsid w:val="00ED4BCF"/>
    <w:rsid w:val="00ED6C67"/>
    <w:rsid w:val="00ED744A"/>
    <w:rsid w:val="00EE0F6A"/>
    <w:rsid w:val="00EE1434"/>
    <w:rsid w:val="00EE19E4"/>
    <w:rsid w:val="00EE1BF3"/>
    <w:rsid w:val="00EE2118"/>
    <w:rsid w:val="00EE2F5F"/>
    <w:rsid w:val="00EE3F71"/>
    <w:rsid w:val="00EE3F91"/>
    <w:rsid w:val="00EE43EF"/>
    <w:rsid w:val="00EE4E53"/>
    <w:rsid w:val="00EE51E2"/>
    <w:rsid w:val="00EE6075"/>
    <w:rsid w:val="00EE7284"/>
    <w:rsid w:val="00EE7BB8"/>
    <w:rsid w:val="00EF1082"/>
    <w:rsid w:val="00EF3AF5"/>
    <w:rsid w:val="00EF4546"/>
    <w:rsid w:val="00EF5398"/>
    <w:rsid w:val="00EF5619"/>
    <w:rsid w:val="00EF62CB"/>
    <w:rsid w:val="00EF65C4"/>
    <w:rsid w:val="00EF6847"/>
    <w:rsid w:val="00F0415E"/>
    <w:rsid w:val="00F04464"/>
    <w:rsid w:val="00F049EA"/>
    <w:rsid w:val="00F04B98"/>
    <w:rsid w:val="00F04F01"/>
    <w:rsid w:val="00F05268"/>
    <w:rsid w:val="00F05A8A"/>
    <w:rsid w:val="00F060AC"/>
    <w:rsid w:val="00F06E67"/>
    <w:rsid w:val="00F07308"/>
    <w:rsid w:val="00F074EE"/>
    <w:rsid w:val="00F1091C"/>
    <w:rsid w:val="00F10A98"/>
    <w:rsid w:val="00F10F12"/>
    <w:rsid w:val="00F11274"/>
    <w:rsid w:val="00F11768"/>
    <w:rsid w:val="00F11DFA"/>
    <w:rsid w:val="00F12242"/>
    <w:rsid w:val="00F1248C"/>
    <w:rsid w:val="00F124DA"/>
    <w:rsid w:val="00F134AC"/>
    <w:rsid w:val="00F15913"/>
    <w:rsid w:val="00F16D52"/>
    <w:rsid w:val="00F16E9F"/>
    <w:rsid w:val="00F1746F"/>
    <w:rsid w:val="00F22CE4"/>
    <w:rsid w:val="00F23BE8"/>
    <w:rsid w:val="00F242F2"/>
    <w:rsid w:val="00F246F2"/>
    <w:rsid w:val="00F24A28"/>
    <w:rsid w:val="00F269E7"/>
    <w:rsid w:val="00F26B8E"/>
    <w:rsid w:val="00F3044B"/>
    <w:rsid w:val="00F307E3"/>
    <w:rsid w:val="00F30A86"/>
    <w:rsid w:val="00F3106F"/>
    <w:rsid w:val="00F31266"/>
    <w:rsid w:val="00F31873"/>
    <w:rsid w:val="00F31DF8"/>
    <w:rsid w:val="00F33541"/>
    <w:rsid w:val="00F33762"/>
    <w:rsid w:val="00F34D78"/>
    <w:rsid w:val="00F34EDC"/>
    <w:rsid w:val="00F351D1"/>
    <w:rsid w:val="00F3536E"/>
    <w:rsid w:val="00F35901"/>
    <w:rsid w:val="00F36287"/>
    <w:rsid w:val="00F4218A"/>
    <w:rsid w:val="00F430B4"/>
    <w:rsid w:val="00F44E14"/>
    <w:rsid w:val="00F44F98"/>
    <w:rsid w:val="00F453C9"/>
    <w:rsid w:val="00F5002A"/>
    <w:rsid w:val="00F51DD5"/>
    <w:rsid w:val="00F52669"/>
    <w:rsid w:val="00F528F2"/>
    <w:rsid w:val="00F52E73"/>
    <w:rsid w:val="00F5699E"/>
    <w:rsid w:val="00F56DBA"/>
    <w:rsid w:val="00F63DA0"/>
    <w:rsid w:val="00F63FAF"/>
    <w:rsid w:val="00F6718A"/>
    <w:rsid w:val="00F67362"/>
    <w:rsid w:val="00F67C18"/>
    <w:rsid w:val="00F70399"/>
    <w:rsid w:val="00F71B23"/>
    <w:rsid w:val="00F73DF0"/>
    <w:rsid w:val="00F802CF"/>
    <w:rsid w:val="00F82749"/>
    <w:rsid w:val="00F8278A"/>
    <w:rsid w:val="00F82FA4"/>
    <w:rsid w:val="00F8558E"/>
    <w:rsid w:val="00F858D0"/>
    <w:rsid w:val="00F85B2B"/>
    <w:rsid w:val="00F866FD"/>
    <w:rsid w:val="00F868E3"/>
    <w:rsid w:val="00F90C1B"/>
    <w:rsid w:val="00F91672"/>
    <w:rsid w:val="00F9291C"/>
    <w:rsid w:val="00F93A50"/>
    <w:rsid w:val="00F93B08"/>
    <w:rsid w:val="00F95E72"/>
    <w:rsid w:val="00F97250"/>
    <w:rsid w:val="00FA1475"/>
    <w:rsid w:val="00FA2DB4"/>
    <w:rsid w:val="00FA3429"/>
    <w:rsid w:val="00FA5393"/>
    <w:rsid w:val="00FA5FFA"/>
    <w:rsid w:val="00FA6BE5"/>
    <w:rsid w:val="00FB13F6"/>
    <w:rsid w:val="00FB1E92"/>
    <w:rsid w:val="00FB1FC8"/>
    <w:rsid w:val="00FB2986"/>
    <w:rsid w:val="00FB372D"/>
    <w:rsid w:val="00FB3B89"/>
    <w:rsid w:val="00FB4008"/>
    <w:rsid w:val="00FB5ED2"/>
    <w:rsid w:val="00FC0A8F"/>
    <w:rsid w:val="00FC14B2"/>
    <w:rsid w:val="00FC419F"/>
    <w:rsid w:val="00FC458B"/>
    <w:rsid w:val="00FC64D3"/>
    <w:rsid w:val="00FC663A"/>
    <w:rsid w:val="00FC66D6"/>
    <w:rsid w:val="00FD03B1"/>
    <w:rsid w:val="00FD0586"/>
    <w:rsid w:val="00FD11E2"/>
    <w:rsid w:val="00FD225F"/>
    <w:rsid w:val="00FD659F"/>
    <w:rsid w:val="00FD6A97"/>
    <w:rsid w:val="00FD77EC"/>
    <w:rsid w:val="00FE03BE"/>
    <w:rsid w:val="00FE0C98"/>
    <w:rsid w:val="00FE5140"/>
    <w:rsid w:val="00FE5D5C"/>
    <w:rsid w:val="00FF29C4"/>
    <w:rsid w:val="00FF366F"/>
    <w:rsid w:val="00FF39F5"/>
    <w:rsid w:val="00FF57BB"/>
    <w:rsid w:val="00FF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697885"/>
  <w15:chartTrackingRefBased/>
  <w15:docId w15:val="{5D174643-1041-4B31-9C65-299DD9FD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annotation text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next w:val="Paragraph"/>
    <w:link w:val="Heading1Char"/>
    <w:uiPriority w:val="9"/>
    <w:qFormat/>
    <w:rsid w:val="005F5871"/>
    <w:pPr>
      <w:keepNext/>
      <w:numPr>
        <w:numId w:val="20"/>
      </w:numPr>
      <w:spacing w:before="120" w:after="120"/>
      <w:outlineLvl w:val="0"/>
    </w:pPr>
    <w:rPr>
      <w:b/>
      <w:bCs/>
      <w:caps/>
      <w:sz w:val="24"/>
      <w:szCs w:val="28"/>
      <w:lang w:val="en-US" w:eastAsia="en-US"/>
    </w:rPr>
  </w:style>
  <w:style w:type="paragraph" w:styleId="Heading2">
    <w:name w:val="heading 2"/>
    <w:next w:val="Paragraph"/>
    <w:link w:val="Heading2Char"/>
    <w:uiPriority w:val="9"/>
    <w:qFormat/>
    <w:rsid w:val="005F5871"/>
    <w:pPr>
      <w:keepNext/>
      <w:numPr>
        <w:ilvl w:val="1"/>
        <w:numId w:val="20"/>
      </w:numPr>
      <w:spacing w:before="120" w:after="120"/>
      <w:outlineLvl w:val="1"/>
    </w:pPr>
    <w:rPr>
      <w:b/>
      <w:bCs/>
      <w:sz w:val="24"/>
      <w:szCs w:val="26"/>
      <w:lang w:val="en-US" w:eastAsia="en-US"/>
    </w:rPr>
  </w:style>
  <w:style w:type="paragraph" w:styleId="Heading3">
    <w:name w:val="heading 3"/>
    <w:next w:val="Paragraph"/>
    <w:link w:val="Heading3Char"/>
    <w:uiPriority w:val="9"/>
    <w:qFormat/>
    <w:rsid w:val="005F5871"/>
    <w:pPr>
      <w:keepNext/>
      <w:numPr>
        <w:ilvl w:val="2"/>
        <w:numId w:val="20"/>
      </w:numPr>
      <w:spacing w:before="120" w:after="120"/>
      <w:outlineLvl w:val="2"/>
    </w:pPr>
    <w:rPr>
      <w:b/>
      <w:sz w:val="24"/>
      <w:szCs w:val="26"/>
      <w:lang w:val="en-US" w:eastAsia="en-US"/>
    </w:rPr>
  </w:style>
  <w:style w:type="paragraph" w:styleId="Heading4">
    <w:name w:val="heading 4"/>
    <w:next w:val="Paragraph"/>
    <w:link w:val="Heading4Char"/>
    <w:uiPriority w:val="9"/>
    <w:qFormat/>
    <w:rsid w:val="005F5871"/>
    <w:pPr>
      <w:keepNext/>
      <w:numPr>
        <w:ilvl w:val="3"/>
        <w:numId w:val="20"/>
      </w:numPr>
      <w:spacing w:before="120" w:after="120"/>
      <w:outlineLvl w:val="3"/>
    </w:pPr>
    <w:rPr>
      <w:b/>
      <w:bCs/>
      <w:sz w:val="24"/>
      <w:szCs w:val="24"/>
      <w:lang w:val="en-US" w:eastAsia="en-US"/>
    </w:rPr>
  </w:style>
  <w:style w:type="paragraph" w:styleId="Heading5">
    <w:name w:val="heading 5"/>
    <w:next w:val="Paragraph"/>
    <w:link w:val="Heading5Char"/>
    <w:uiPriority w:val="9"/>
    <w:qFormat/>
    <w:rsid w:val="005F5871"/>
    <w:pPr>
      <w:keepNext/>
      <w:numPr>
        <w:ilvl w:val="4"/>
        <w:numId w:val="20"/>
      </w:numPr>
      <w:spacing w:before="120" w:after="120"/>
      <w:outlineLvl w:val="4"/>
    </w:pPr>
    <w:rPr>
      <w:b/>
      <w:iCs/>
      <w:sz w:val="24"/>
      <w:szCs w:val="24"/>
      <w:lang w:val="en-US" w:eastAsia="en-US"/>
    </w:rPr>
  </w:style>
  <w:style w:type="paragraph" w:styleId="Heading6">
    <w:name w:val="heading 6"/>
    <w:next w:val="Paragraph"/>
    <w:link w:val="Heading6Char"/>
    <w:qFormat/>
    <w:rsid w:val="005F5871"/>
    <w:pPr>
      <w:keepNext/>
      <w:numPr>
        <w:ilvl w:val="5"/>
        <w:numId w:val="20"/>
      </w:numPr>
      <w:spacing w:before="120" w:after="120"/>
      <w:outlineLvl w:val="5"/>
    </w:pPr>
    <w:rPr>
      <w:b/>
      <w:iCs/>
      <w:sz w:val="24"/>
      <w:szCs w:val="24"/>
      <w:lang w:val="en-US" w:eastAsia="en-US"/>
    </w:rPr>
  </w:style>
  <w:style w:type="paragraph" w:styleId="Heading7">
    <w:name w:val="heading 7"/>
    <w:next w:val="Paragraph"/>
    <w:link w:val="Heading7Char"/>
    <w:uiPriority w:val="9"/>
    <w:qFormat/>
    <w:rsid w:val="005F5871"/>
    <w:pPr>
      <w:keepNext/>
      <w:numPr>
        <w:ilvl w:val="6"/>
        <w:numId w:val="20"/>
      </w:numPr>
      <w:spacing w:before="120" w:after="120"/>
      <w:outlineLvl w:val="6"/>
    </w:pPr>
    <w:rPr>
      <w:b/>
      <w:iCs/>
      <w:sz w:val="24"/>
      <w:szCs w:val="24"/>
      <w:lang w:val="en-US" w:eastAsia="en-US"/>
    </w:rPr>
  </w:style>
  <w:style w:type="paragraph" w:styleId="Heading8">
    <w:name w:val="heading 8"/>
    <w:next w:val="Paragraph"/>
    <w:link w:val="Heading8Char"/>
    <w:uiPriority w:val="9"/>
    <w:qFormat/>
    <w:rsid w:val="005F5871"/>
    <w:pPr>
      <w:keepNext/>
      <w:numPr>
        <w:ilvl w:val="7"/>
        <w:numId w:val="20"/>
      </w:numPr>
      <w:spacing w:before="120" w:after="120"/>
      <w:outlineLvl w:val="7"/>
    </w:pPr>
    <w:rPr>
      <w:b/>
      <w:iCs/>
      <w:sz w:val="24"/>
      <w:szCs w:val="24"/>
      <w:lang w:val="en-US" w:eastAsia="en-US"/>
    </w:rPr>
  </w:style>
  <w:style w:type="paragraph" w:styleId="Heading9">
    <w:name w:val="heading 9"/>
    <w:next w:val="Paragraph"/>
    <w:link w:val="Heading9Char"/>
    <w:uiPriority w:val="9"/>
    <w:qFormat/>
    <w:rsid w:val="005F5871"/>
    <w:pPr>
      <w:keepNext/>
      <w:numPr>
        <w:ilvl w:val="8"/>
        <w:numId w:val="20"/>
      </w:numPr>
      <w:spacing w:before="120" w:after="120"/>
      <w:outlineLvl w:val="8"/>
    </w:pPr>
    <w:rPr>
      <w:b/>
      <w:i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link w:val="ParagraphChar"/>
    <w:qFormat/>
    <w:rsid w:val="005F5871"/>
    <w:pPr>
      <w:spacing w:after="240"/>
    </w:pPr>
    <w:rPr>
      <w:sz w:val="24"/>
      <w:szCs w:val="24"/>
      <w:lang w:val="en-US" w:eastAsia="en-US"/>
    </w:rPr>
  </w:style>
  <w:style w:type="character" w:customStyle="1" w:styleId="ParagraphChar">
    <w:name w:val="Paragraph Char"/>
    <w:link w:val="Paragraph"/>
    <w:rsid w:val="005F5871"/>
    <w:rPr>
      <w:sz w:val="24"/>
      <w:szCs w:val="24"/>
      <w:lang w:val="en-US" w:eastAsia="en-US" w:bidi="ar-SA"/>
    </w:rPr>
  </w:style>
  <w:style w:type="character" w:customStyle="1" w:styleId="Heading1Char">
    <w:name w:val="Heading 1 Char"/>
    <w:link w:val="Heading1"/>
    <w:uiPriority w:val="9"/>
    <w:rsid w:val="005F5871"/>
    <w:rPr>
      <w:b/>
      <w:bCs/>
      <w:caps/>
      <w:sz w:val="24"/>
      <w:szCs w:val="28"/>
      <w:lang w:val="en-US" w:eastAsia="en-US" w:bidi="ar-SA"/>
    </w:rPr>
  </w:style>
  <w:style w:type="character" w:customStyle="1" w:styleId="Heading2Char">
    <w:name w:val="Heading 2 Char"/>
    <w:link w:val="Heading2"/>
    <w:uiPriority w:val="9"/>
    <w:rsid w:val="005F5871"/>
    <w:rPr>
      <w:b/>
      <w:bCs/>
      <w:sz w:val="24"/>
      <w:szCs w:val="26"/>
      <w:lang w:val="en-US" w:eastAsia="en-US" w:bidi="ar-SA"/>
    </w:rPr>
  </w:style>
  <w:style w:type="character" w:customStyle="1" w:styleId="Heading3Char">
    <w:name w:val="Heading 3 Char"/>
    <w:link w:val="Heading3"/>
    <w:uiPriority w:val="9"/>
    <w:rsid w:val="005F5871"/>
    <w:rPr>
      <w:b/>
      <w:sz w:val="24"/>
      <w:szCs w:val="26"/>
      <w:lang w:val="en-US" w:eastAsia="en-US" w:bidi="ar-SA"/>
    </w:rPr>
  </w:style>
  <w:style w:type="character" w:customStyle="1" w:styleId="Heading4Char">
    <w:name w:val="Heading 4 Char"/>
    <w:link w:val="Heading4"/>
    <w:uiPriority w:val="9"/>
    <w:rsid w:val="005F5871"/>
    <w:rPr>
      <w:b/>
      <w:bCs/>
      <w:sz w:val="24"/>
      <w:szCs w:val="24"/>
      <w:lang w:val="en-US" w:eastAsia="en-US" w:bidi="ar-SA"/>
    </w:rPr>
  </w:style>
  <w:style w:type="character" w:customStyle="1" w:styleId="Heading5Char">
    <w:name w:val="Heading 5 Char"/>
    <w:link w:val="Heading5"/>
    <w:uiPriority w:val="9"/>
    <w:rsid w:val="005F5871"/>
    <w:rPr>
      <w:b/>
      <w:iCs/>
      <w:sz w:val="24"/>
      <w:szCs w:val="24"/>
      <w:lang w:val="en-US" w:eastAsia="en-US" w:bidi="ar-SA"/>
    </w:rPr>
  </w:style>
  <w:style w:type="character" w:customStyle="1" w:styleId="Heading6Char">
    <w:name w:val="Heading 6 Char"/>
    <w:link w:val="Heading6"/>
    <w:rsid w:val="005F5871"/>
    <w:rPr>
      <w:b/>
      <w:iCs/>
      <w:sz w:val="24"/>
      <w:szCs w:val="24"/>
      <w:lang w:val="en-US" w:eastAsia="en-US" w:bidi="ar-SA"/>
    </w:rPr>
  </w:style>
  <w:style w:type="character" w:customStyle="1" w:styleId="Heading7Char">
    <w:name w:val="Heading 7 Char"/>
    <w:link w:val="Heading7"/>
    <w:uiPriority w:val="9"/>
    <w:rsid w:val="005F5871"/>
    <w:rPr>
      <w:b/>
      <w:iCs/>
      <w:sz w:val="24"/>
      <w:szCs w:val="24"/>
      <w:lang w:val="en-US" w:eastAsia="en-US" w:bidi="ar-SA"/>
    </w:rPr>
  </w:style>
  <w:style w:type="character" w:customStyle="1" w:styleId="Heading8Char">
    <w:name w:val="Heading 8 Char"/>
    <w:link w:val="Heading8"/>
    <w:uiPriority w:val="9"/>
    <w:rsid w:val="005F5871"/>
    <w:rPr>
      <w:b/>
      <w:iCs/>
      <w:sz w:val="24"/>
      <w:szCs w:val="24"/>
      <w:lang w:val="en-US" w:eastAsia="en-US" w:bidi="ar-SA"/>
    </w:rPr>
  </w:style>
  <w:style w:type="character" w:customStyle="1" w:styleId="Heading9Char">
    <w:name w:val="Heading 9 Char"/>
    <w:link w:val="Heading9"/>
    <w:uiPriority w:val="9"/>
    <w:rsid w:val="005F5871"/>
    <w:rPr>
      <w:b/>
      <w:iCs/>
      <w:sz w:val="24"/>
      <w:szCs w:val="24"/>
      <w:lang w:val="en-US" w:eastAsia="en-US" w:bidi="ar-SA"/>
    </w:rPr>
  </w:style>
  <w:style w:type="paragraph" w:customStyle="1" w:styleId="Appendix1">
    <w:name w:val="Appendix 1"/>
    <w:next w:val="Paragraph"/>
    <w:rsid w:val="005F5871"/>
    <w:pPr>
      <w:keepNext/>
      <w:numPr>
        <w:numId w:val="1"/>
      </w:numPr>
      <w:spacing w:after="240"/>
    </w:pPr>
    <w:rPr>
      <w:b/>
      <w:sz w:val="24"/>
      <w:szCs w:val="24"/>
      <w:lang w:val="en-US" w:eastAsia="en-US"/>
    </w:rPr>
  </w:style>
  <w:style w:type="paragraph" w:customStyle="1" w:styleId="Appendix2">
    <w:name w:val="Appendix 2"/>
    <w:next w:val="Paragraph"/>
    <w:rsid w:val="005F5871"/>
    <w:pPr>
      <w:keepNext/>
      <w:numPr>
        <w:ilvl w:val="1"/>
        <w:numId w:val="1"/>
      </w:numPr>
      <w:spacing w:after="240"/>
    </w:pPr>
    <w:rPr>
      <w:rFonts w:cs="Arial"/>
      <w:b/>
      <w:sz w:val="24"/>
      <w:szCs w:val="24"/>
      <w:lang w:val="en-US" w:eastAsia="en-US"/>
    </w:rPr>
  </w:style>
  <w:style w:type="paragraph" w:customStyle="1" w:styleId="Appendix3">
    <w:name w:val="Appendix 3"/>
    <w:next w:val="Paragraph"/>
    <w:rsid w:val="005F5871"/>
    <w:pPr>
      <w:keepNext/>
      <w:numPr>
        <w:ilvl w:val="2"/>
        <w:numId w:val="1"/>
      </w:numPr>
      <w:spacing w:after="240"/>
    </w:pPr>
    <w:rPr>
      <w:rFonts w:cs="Arial"/>
      <w:b/>
      <w:bCs/>
      <w:sz w:val="24"/>
      <w:szCs w:val="24"/>
      <w:lang w:val="en-US" w:eastAsia="en-US"/>
    </w:rPr>
  </w:style>
  <w:style w:type="paragraph" w:customStyle="1" w:styleId="AuthSig">
    <w:name w:val="AuthSig"/>
    <w:rsid w:val="005F5871"/>
    <w:pPr>
      <w:tabs>
        <w:tab w:val="right" w:pos="9000"/>
      </w:tabs>
    </w:pPr>
    <w:rPr>
      <w:sz w:val="24"/>
      <w:szCs w:val="24"/>
      <w:lang w:val="en-US" w:eastAsia="en-US"/>
    </w:rPr>
  </w:style>
  <w:style w:type="paragraph" w:styleId="Caption">
    <w:name w:val="caption"/>
    <w:next w:val="Paragraph"/>
    <w:uiPriority w:val="35"/>
    <w:qFormat/>
    <w:rsid w:val="005F5871"/>
    <w:pPr>
      <w:keepNext/>
      <w:tabs>
        <w:tab w:val="left" w:pos="1152"/>
      </w:tabs>
      <w:spacing w:before="120" w:after="120"/>
      <w:ind w:left="1152" w:hanging="1152"/>
    </w:pPr>
    <w:rPr>
      <w:rFonts w:cs="Arial"/>
      <w:b/>
      <w:bCs/>
      <w:sz w:val="24"/>
      <w:szCs w:val="24"/>
      <w:lang w:val="en-US" w:eastAsia="en-US"/>
    </w:rPr>
  </w:style>
  <w:style w:type="paragraph" w:customStyle="1" w:styleId="EquationFootnote">
    <w:name w:val="Equation Footnote"/>
    <w:next w:val="Paragraph"/>
    <w:rsid w:val="005F5871"/>
    <w:rPr>
      <w:sz w:val="24"/>
      <w:lang w:val="en-US" w:eastAsia="en-US"/>
    </w:rPr>
  </w:style>
  <w:style w:type="character" w:customStyle="1" w:styleId="ExampleText">
    <w:name w:val="Example Text"/>
    <w:rsid w:val="005F5871"/>
    <w:rPr>
      <w:color w:val="FF0000"/>
    </w:rPr>
  </w:style>
  <w:style w:type="paragraph" w:customStyle="1" w:styleId="Figure">
    <w:name w:val="Figure"/>
    <w:next w:val="Paragraph"/>
    <w:rsid w:val="005F5871"/>
    <w:pPr>
      <w:spacing w:after="240"/>
    </w:pPr>
    <w:rPr>
      <w:lang w:val="en-US" w:eastAsia="en-US"/>
    </w:rPr>
  </w:style>
  <w:style w:type="paragraph" w:customStyle="1" w:styleId="FigureFootnote">
    <w:name w:val="Figure Footnote"/>
    <w:next w:val="Paragraph"/>
    <w:rsid w:val="005F5871"/>
    <w:pPr>
      <w:spacing w:after="240"/>
    </w:pPr>
    <w:rPr>
      <w:lang w:val="en-US" w:eastAsia="en-US"/>
    </w:rPr>
  </w:style>
  <w:style w:type="character" w:styleId="EndnoteReference">
    <w:name w:val="endnote reference"/>
    <w:rsid w:val="005F5871"/>
    <w:rPr>
      <w:rFonts w:ascii="Times New Roman" w:hAnsi="Times New Roman" w:cs="Arial"/>
      <w:vertAlign w:val="superscript"/>
    </w:rPr>
  </w:style>
  <w:style w:type="paragraph" w:styleId="EndnoteText">
    <w:name w:val="endnote text"/>
    <w:link w:val="EndnoteTextChar"/>
    <w:rsid w:val="005F5871"/>
    <w:pPr>
      <w:spacing w:after="240"/>
      <w:ind w:left="461" w:right="1440" w:hanging="461"/>
    </w:pPr>
    <w:rPr>
      <w:sz w:val="24"/>
      <w:lang w:val="en-US" w:eastAsia="en-US"/>
    </w:rPr>
  </w:style>
  <w:style w:type="character" w:customStyle="1" w:styleId="EndnoteTextChar">
    <w:name w:val="Endnote Text Char"/>
    <w:link w:val="EndnoteText"/>
    <w:rsid w:val="005F5871"/>
    <w:rPr>
      <w:sz w:val="24"/>
      <w:lang w:val="en-US" w:eastAsia="en-US" w:bidi="ar-SA"/>
    </w:rPr>
  </w:style>
  <w:style w:type="character" w:styleId="FootnoteReference">
    <w:name w:val="footnote reference"/>
    <w:uiPriority w:val="99"/>
    <w:rsid w:val="005F5871"/>
    <w:rPr>
      <w:vertAlign w:val="superscript"/>
    </w:rPr>
  </w:style>
  <w:style w:type="paragraph" w:styleId="BalloonText">
    <w:name w:val="Balloon Text"/>
    <w:basedOn w:val="Normal"/>
    <w:link w:val="BalloonTextChar"/>
    <w:rsid w:val="005F5871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F5871"/>
    <w:rPr>
      <w:rFonts w:ascii="Tahoma" w:hAnsi="Tahoma"/>
      <w:sz w:val="16"/>
      <w:szCs w:val="16"/>
      <w:lang w:val="en-US" w:eastAsia="en-US"/>
    </w:rPr>
  </w:style>
  <w:style w:type="paragraph" w:styleId="Footer">
    <w:name w:val="footer"/>
    <w:link w:val="FooterChar"/>
    <w:autoRedefine/>
    <w:uiPriority w:val="99"/>
    <w:rsid w:val="005F5871"/>
    <w:pPr>
      <w:jc w:val="center"/>
    </w:pPr>
    <w:rPr>
      <w:rFonts w:cs="Arial"/>
      <w:lang w:val="en-US" w:eastAsia="en-US"/>
    </w:rPr>
  </w:style>
  <w:style w:type="character" w:customStyle="1" w:styleId="FooterChar">
    <w:name w:val="Footer Char"/>
    <w:link w:val="Footer"/>
    <w:uiPriority w:val="99"/>
    <w:rsid w:val="005F5871"/>
    <w:rPr>
      <w:rFonts w:cs="Arial"/>
      <w:lang w:val="en-US" w:eastAsia="en-US" w:bidi="ar-SA"/>
    </w:rPr>
  </w:style>
  <w:style w:type="paragraph" w:styleId="FootnoteText">
    <w:name w:val="footnote text"/>
    <w:link w:val="FootnoteTextChar"/>
    <w:uiPriority w:val="99"/>
    <w:rsid w:val="005F5871"/>
    <w:pPr>
      <w:spacing w:after="120"/>
      <w:ind w:firstLine="461"/>
    </w:pPr>
    <w:rPr>
      <w:lang w:val="en-US" w:eastAsia="en-US"/>
    </w:rPr>
  </w:style>
  <w:style w:type="character" w:customStyle="1" w:styleId="FootnoteTextChar">
    <w:name w:val="Footnote Text Char"/>
    <w:link w:val="FootnoteText"/>
    <w:uiPriority w:val="99"/>
    <w:rsid w:val="005F5871"/>
    <w:rPr>
      <w:lang w:val="en-US" w:eastAsia="en-US" w:bidi="ar-SA"/>
    </w:rPr>
  </w:style>
  <w:style w:type="paragraph" w:styleId="Header">
    <w:name w:val="header"/>
    <w:link w:val="HeaderChar"/>
    <w:rsid w:val="005F5871"/>
    <w:pPr>
      <w:tabs>
        <w:tab w:val="right" w:pos="9000"/>
      </w:tabs>
    </w:pPr>
    <w:rPr>
      <w:rFonts w:cs="Arial"/>
      <w:lang w:val="en-US" w:eastAsia="en-US"/>
    </w:rPr>
  </w:style>
  <w:style w:type="character" w:customStyle="1" w:styleId="HeaderChar">
    <w:name w:val="Header Char"/>
    <w:link w:val="Header"/>
    <w:rsid w:val="005F5871"/>
    <w:rPr>
      <w:rFonts w:cs="Arial"/>
      <w:lang w:val="en-US" w:eastAsia="en-US" w:bidi="ar-SA"/>
    </w:rPr>
  </w:style>
  <w:style w:type="paragraph" w:customStyle="1" w:styleId="Heading1NoTOC">
    <w:name w:val="Heading 1 NoTOC"/>
    <w:next w:val="Paragraph"/>
    <w:rsid w:val="005F5871"/>
    <w:pPr>
      <w:keepNext/>
      <w:spacing w:before="120" w:after="120"/>
    </w:pPr>
    <w:rPr>
      <w:rFonts w:cs="Arial"/>
      <w:b/>
      <w:bCs/>
      <w:caps/>
      <w:sz w:val="24"/>
      <w:szCs w:val="28"/>
      <w:lang w:val="en-US" w:eastAsia="en-US"/>
    </w:rPr>
  </w:style>
  <w:style w:type="paragraph" w:customStyle="1" w:styleId="Heading1Unnumbered">
    <w:name w:val="Heading 1 Unnumbered"/>
    <w:next w:val="Paragraph"/>
    <w:rsid w:val="005F5871"/>
    <w:pPr>
      <w:keepNext/>
      <w:spacing w:before="120" w:after="120"/>
      <w:outlineLvl w:val="0"/>
    </w:pPr>
    <w:rPr>
      <w:rFonts w:cs="Arial"/>
      <w:b/>
      <w:bCs/>
      <w:caps/>
      <w:sz w:val="24"/>
      <w:szCs w:val="28"/>
      <w:lang w:val="en-US" w:eastAsia="en-US"/>
    </w:rPr>
  </w:style>
  <w:style w:type="paragraph" w:customStyle="1" w:styleId="Heading2NoTOC">
    <w:name w:val="Heading 2 NoTOC"/>
    <w:next w:val="Paragraph"/>
    <w:rsid w:val="005F5871"/>
    <w:pPr>
      <w:keepNext/>
      <w:spacing w:before="120" w:after="120"/>
    </w:pPr>
    <w:rPr>
      <w:rFonts w:cs="Arial"/>
      <w:b/>
      <w:bCs/>
      <w:sz w:val="24"/>
      <w:szCs w:val="26"/>
      <w:lang w:val="en-US" w:eastAsia="en-US"/>
    </w:rPr>
  </w:style>
  <w:style w:type="character" w:styleId="Hyperlink">
    <w:name w:val="Hyperlink"/>
    <w:uiPriority w:val="99"/>
    <w:rsid w:val="005F5871"/>
    <w:rPr>
      <w:color w:val="0000FF"/>
      <w:u w:val="none"/>
    </w:rPr>
  </w:style>
  <w:style w:type="paragraph" w:customStyle="1" w:styleId="ListAlpha">
    <w:name w:val="List Alpha"/>
    <w:rsid w:val="005F5871"/>
    <w:pPr>
      <w:numPr>
        <w:numId w:val="2"/>
      </w:numPr>
      <w:spacing w:after="240"/>
    </w:pPr>
    <w:rPr>
      <w:sz w:val="24"/>
      <w:szCs w:val="24"/>
      <w:lang w:val="en-US" w:eastAsia="en-US"/>
    </w:rPr>
  </w:style>
  <w:style w:type="paragraph" w:customStyle="1" w:styleId="ListAlpha2">
    <w:name w:val="List Alpha 2"/>
    <w:rsid w:val="005F5871"/>
    <w:pPr>
      <w:numPr>
        <w:numId w:val="3"/>
      </w:numPr>
      <w:spacing w:after="240"/>
    </w:pPr>
    <w:rPr>
      <w:sz w:val="24"/>
      <w:szCs w:val="24"/>
      <w:lang w:val="en-US" w:eastAsia="en-US"/>
    </w:rPr>
  </w:style>
  <w:style w:type="paragraph" w:customStyle="1" w:styleId="ListAlpha3">
    <w:name w:val="List Alpha 3"/>
    <w:rsid w:val="005F5871"/>
    <w:pPr>
      <w:numPr>
        <w:numId w:val="4"/>
      </w:numPr>
      <w:spacing w:after="240"/>
    </w:pPr>
    <w:rPr>
      <w:sz w:val="24"/>
      <w:szCs w:val="24"/>
      <w:lang w:val="en-US" w:eastAsia="en-US"/>
    </w:rPr>
  </w:style>
  <w:style w:type="paragraph" w:customStyle="1" w:styleId="ListAlpha4">
    <w:name w:val="List Alpha 4"/>
    <w:rsid w:val="005F5871"/>
    <w:pPr>
      <w:numPr>
        <w:numId w:val="5"/>
      </w:numPr>
      <w:spacing w:after="240"/>
    </w:pPr>
    <w:rPr>
      <w:sz w:val="24"/>
      <w:szCs w:val="24"/>
      <w:lang w:val="en-US" w:eastAsia="en-US"/>
    </w:rPr>
  </w:style>
  <w:style w:type="paragraph" w:customStyle="1" w:styleId="ListAlphaTable">
    <w:name w:val="List Alpha Table"/>
    <w:rsid w:val="005F5871"/>
    <w:pPr>
      <w:numPr>
        <w:numId w:val="6"/>
      </w:numPr>
    </w:pPr>
    <w:rPr>
      <w:lang w:val="en-US" w:eastAsia="en-US"/>
    </w:rPr>
  </w:style>
  <w:style w:type="paragraph" w:styleId="ListBullet">
    <w:name w:val="List Bullet"/>
    <w:rsid w:val="005F5871"/>
    <w:pPr>
      <w:numPr>
        <w:numId w:val="7"/>
      </w:numPr>
      <w:spacing w:after="240"/>
    </w:pPr>
    <w:rPr>
      <w:sz w:val="24"/>
      <w:szCs w:val="24"/>
      <w:lang w:val="en-US" w:eastAsia="en-US"/>
    </w:rPr>
  </w:style>
  <w:style w:type="paragraph" w:styleId="ListBullet2">
    <w:name w:val="List Bullet 2"/>
    <w:rsid w:val="005F5871"/>
    <w:pPr>
      <w:numPr>
        <w:numId w:val="8"/>
      </w:numPr>
      <w:spacing w:after="240"/>
    </w:pPr>
    <w:rPr>
      <w:sz w:val="24"/>
      <w:szCs w:val="24"/>
      <w:lang w:val="en-US" w:eastAsia="en-US"/>
    </w:rPr>
  </w:style>
  <w:style w:type="paragraph" w:styleId="ListBullet3">
    <w:name w:val="List Bullet 3"/>
    <w:rsid w:val="005F5871"/>
    <w:pPr>
      <w:numPr>
        <w:numId w:val="9"/>
      </w:numPr>
      <w:spacing w:after="240"/>
    </w:pPr>
    <w:rPr>
      <w:sz w:val="24"/>
      <w:szCs w:val="24"/>
      <w:lang w:val="en-US" w:eastAsia="en-US"/>
    </w:rPr>
  </w:style>
  <w:style w:type="paragraph" w:styleId="ListBullet4">
    <w:name w:val="List Bullet 4"/>
    <w:rsid w:val="005F5871"/>
    <w:pPr>
      <w:numPr>
        <w:numId w:val="10"/>
      </w:numPr>
      <w:spacing w:after="240"/>
    </w:pPr>
    <w:rPr>
      <w:sz w:val="24"/>
      <w:szCs w:val="24"/>
      <w:lang w:val="en-US" w:eastAsia="en-US"/>
    </w:rPr>
  </w:style>
  <w:style w:type="paragraph" w:styleId="ListBullet5">
    <w:name w:val="List Bullet 5"/>
    <w:rsid w:val="005F5871"/>
    <w:pPr>
      <w:numPr>
        <w:numId w:val="11"/>
      </w:numPr>
      <w:spacing w:after="240"/>
    </w:pPr>
    <w:rPr>
      <w:sz w:val="24"/>
      <w:lang w:val="en-US" w:eastAsia="en-US"/>
    </w:rPr>
  </w:style>
  <w:style w:type="paragraph" w:customStyle="1" w:styleId="ListBulletTable">
    <w:name w:val="List Bullet Table"/>
    <w:rsid w:val="005F5871"/>
    <w:pPr>
      <w:numPr>
        <w:numId w:val="12"/>
      </w:numPr>
    </w:pPr>
    <w:rPr>
      <w:lang w:val="en-US" w:eastAsia="en-US"/>
    </w:rPr>
  </w:style>
  <w:style w:type="paragraph" w:styleId="ListNumber">
    <w:name w:val="List Number"/>
    <w:rsid w:val="005F5871"/>
    <w:pPr>
      <w:numPr>
        <w:numId w:val="13"/>
      </w:numPr>
      <w:spacing w:after="240"/>
    </w:pPr>
    <w:rPr>
      <w:sz w:val="24"/>
      <w:szCs w:val="24"/>
      <w:lang w:val="en-US" w:eastAsia="en-US"/>
    </w:rPr>
  </w:style>
  <w:style w:type="paragraph" w:styleId="ListNumber2">
    <w:name w:val="List Number 2"/>
    <w:rsid w:val="005F5871"/>
    <w:pPr>
      <w:numPr>
        <w:numId w:val="14"/>
      </w:numPr>
      <w:spacing w:after="240"/>
    </w:pPr>
    <w:rPr>
      <w:sz w:val="24"/>
      <w:szCs w:val="24"/>
      <w:lang w:val="en-US" w:eastAsia="en-US"/>
    </w:rPr>
  </w:style>
  <w:style w:type="paragraph" w:styleId="ListNumber3">
    <w:name w:val="List Number 3"/>
    <w:rsid w:val="005F5871"/>
    <w:pPr>
      <w:numPr>
        <w:numId w:val="15"/>
      </w:numPr>
      <w:spacing w:after="240"/>
    </w:pPr>
    <w:rPr>
      <w:sz w:val="24"/>
      <w:szCs w:val="24"/>
      <w:lang w:val="en-US" w:eastAsia="en-US"/>
    </w:rPr>
  </w:style>
  <w:style w:type="paragraph" w:styleId="ListNumber4">
    <w:name w:val="List Number 4"/>
    <w:rsid w:val="005F5871"/>
    <w:pPr>
      <w:numPr>
        <w:numId w:val="16"/>
      </w:numPr>
      <w:spacing w:after="240"/>
    </w:pPr>
    <w:rPr>
      <w:sz w:val="24"/>
      <w:szCs w:val="24"/>
      <w:lang w:val="en-US" w:eastAsia="en-US"/>
    </w:rPr>
  </w:style>
  <w:style w:type="paragraph" w:styleId="ListNumber5">
    <w:name w:val="List Number 5"/>
    <w:rsid w:val="005F5871"/>
    <w:pPr>
      <w:numPr>
        <w:numId w:val="17"/>
      </w:numPr>
      <w:spacing w:after="240"/>
    </w:pPr>
    <w:rPr>
      <w:sz w:val="24"/>
      <w:szCs w:val="24"/>
      <w:lang w:val="en-US" w:eastAsia="en-US"/>
    </w:rPr>
  </w:style>
  <w:style w:type="paragraph" w:customStyle="1" w:styleId="ListNumberTable">
    <w:name w:val="List Number Table"/>
    <w:rsid w:val="005F5871"/>
    <w:pPr>
      <w:numPr>
        <w:numId w:val="18"/>
      </w:numPr>
    </w:pPr>
    <w:rPr>
      <w:lang w:val="en-US" w:eastAsia="en-US"/>
    </w:rPr>
  </w:style>
  <w:style w:type="paragraph" w:customStyle="1" w:styleId="ParagraphCentered">
    <w:name w:val="Paragraph Centered"/>
    <w:rsid w:val="005F5871"/>
    <w:pPr>
      <w:spacing w:after="240"/>
      <w:jc w:val="center"/>
    </w:pPr>
    <w:rPr>
      <w:bCs/>
      <w:sz w:val="24"/>
      <w:szCs w:val="24"/>
      <w:lang w:val="en-US" w:eastAsia="en-US"/>
    </w:rPr>
  </w:style>
  <w:style w:type="character" w:customStyle="1" w:styleId="TableText12">
    <w:name w:val="TableText 12"/>
    <w:rsid w:val="005F5871"/>
    <w:rPr>
      <w:rFonts w:ascii="Times New Roman" w:hAnsi="Times New Roman"/>
      <w:sz w:val="24"/>
    </w:rPr>
  </w:style>
  <w:style w:type="paragraph" w:customStyle="1" w:styleId="RefText">
    <w:name w:val="RefText"/>
    <w:rsid w:val="005F5871"/>
    <w:pPr>
      <w:numPr>
        <w:numId w:val="19"/>
      </w:numPr>
      <w:spacing w:after="240"/>
    </w:pPr>
    <w:rPr>
      <w:sz w:val="24"/>
      <w:szCs w:val="24"/>
      <w:lang w:val="en-US" w:eastAsia="en-US"/>
    </w:rPr>
  </w:style>
  <w:style w:type="paragraph" w:styleId="TableofFigures">
    <w:name w:val="table of figures"/>
    <w:basedOn w:val="Paragraph"/>
    <w:next w:val="Paragraph"/>
    <w:autoRedefine/>
    <w:uiPriority w:val="99"/>
    <w:rsid w:val="005F5871"/>
    <w:pPr>
      <w:keepLines/>
      <w:tabs>
        <w:tab w:val="right" w:leader="dot" w:pos="9000"/>
      </w:tabs>
      <w:spacing w:before="120" w:after="120"/>
      <w:ind w:left="1152" w:right="576" w:hanging="1152"/>
    </w:pPr>
    <w:rPr>
      <w:color w:val="0000FF"/>
    </w:rPr>
  </w:style>
  <w:style w:type="paragraph" w:customStyle="1" w:styleId="TableTextCenterSpace">
    <w:name w:val="TableText Center Space"/>
    <w:rsid w:val="005F5871"/>
    <w:pPr>
      <w:spacing w:before="60" w:after="60"/>
      <w:jc w:val="center"/>
    </w:pPr>
    <w:rPr>
      <w:lang w:val="en-US" w:eastAsia="en-US"/>
    </w:rPr>
  </w:style>
  <w:style w:type="paragraph" w:customStyle="1" w:styleId="TableTextCentered">
    <w:name w:val="TableText Centered"/>
    <w:link w:val="TableTextCenteredChar"/>
    <w:rsid w:val="005F5871"/>
    <w:pPr>
      <w:jc w:val="center"/>
    </w:pPr>
    <w:rPr>
      <w:lang w:val="en-US" w:eastAsia="en-US"/>
    </w:rPr>
  </w:style>
  <w:style w:type="paragraph" w:customStyle="1" w:styleId="TableTextColHead">
    <w:name w:val="TableText Col Head"/>
    <w:link w:val="TableTextColHeadChar"/>
    <w:rsid w:val="005F5871"/>
    <w:pPr>
      <w:jc w:val="center"/>
    </w:pPr>
    <w:rPr>
      <w:b/>
      <w:lang w:val="en-US" w:eastAsia="en-US"/>
    </w:rPr>
  </w:style>
  <w:style w:type="paragraph" w:customStyle="1" w:styleId="TableTextColHeadSpace">
    <w:name w:val="TableText Col Head Space"/>
    <w:next w:val="TableTextCentered"/>
    <w:rsid w:val="005F5871"/>
    <w:pPr>
      <w:spacing w:before="60" w:after="60"/>
      <w:jc w:val="center"/>
    </w:pPr>
    <w:rPr>
      <w:b/>
      <w:lang w:val="en-US" w:eastAsia="en-US"/>
    </w:rPr>
  </w:style>
  <w:style w:type="paragraph" w:customStyle="1" w:styleId="TableTextSpace">
    <w:name w:val="TableText Space"/>
    <w:rsid w:val="005F5871"/>
    <w:pPr>
      <w:spacing w:before="60" w:after="60"/>
    </w:pPr>
    <w:rPr>
      <w:lang w:val="en-US" w:eastAsia="en-US"/>
    </w:rPr>
  </w:style>
  <w:style w:type="paragraph" w:styleId="Title">
    <w:name w:val="Title"/>
    <w:next w:val="Paragraph"/>
    <w:link w:val="TitleChar"/>
    <w:qFormat/>
    <w:rsid w:val="005F5871"/>
    <w:pPr>
      <w:spacing w:before="240" w:after="240"/>
      <w:jc w:val="center"/>
    </w:pPr>
    <w:rPr>
      <w:rFonts w:cs="Arial"/>
      <w:b/>
      <w:bCs/>
      <w:caps/>
      <w:kern w:val="28"/>
      <w:sz w:val="24"/>
      <w:szCs w:val="32"/>
      <w:lang w:val="en-US" w:eastAsia="en-US"/>
    </w:rPr>
  </w:style>
  <w:style w:type="character" w:customStyle="1" w:styleId="TitleChar">
    <w:name w:val="Title Char"/>
    <w:link w:val="Title"/>
    <w:rsid w:val="005F5871"/>
    <w:rPr>
      <w:rFonts w:cs="Arial"/>
      <w:b/>
      <w:bCs/>
      <w:caps/>
      <w:kern w:val="28"/>
      <w:sz w:val="24"/>
      <w:szCs w:val="32"/>
      <w:lang w:val="en-US" w:eastAsia="en-US" w:bidi="ar-SA"/>
    </w:rPr>
  </w:style>
  <w:style w:type="paragraph" w:styleId="TOC1">
    <w:name w:val="toc 1"/>
    <w:basedOn w:val="Paragraph"/>
    <w:next w:val="Paragraph"/>
    <w:autoRedefine/>
    <w:uiPriority w:val="39"/>
    <w:rsid w:val="005F5871"/>
    <w:pPr>
      <w:keepLines/>
      <w:tabs>
        <w:tab w:val="right" w:leader="dot" w:pos="9000"/>
      </w:tabs>
      <w:spacing w:before="120" w:after="120"/>
      <w:ind w:left="288" w:right="576" w:hanging="288"/>
    </w:pPr>
    <w:rPr>
      <w:caps/>
      <w:color w:val="0000FF"/>
    </w:rPr>
  </w:style>
  <w:style w:type="paragraph" w:styleId="TOC2">
    <w:name w:val="toc 2"/>
    <w:basedOn w:val="Paragraph"/>
    <w:next w:val="Paragraph"/>
    <w:autoRedefine/>
    <w:uiPriority w:val="39"/>
    <w:rsid w:val="005F5871"/>
    <w:pPr>
      <w:keepLines/>
      <w:tabs>
        <w:tab w:val="right" w:leader="dot" w:pos="9000"/>
      </w:tabs>
      <w:spacing w:after="120"/>
      <w:ind w:left="864" w:right="576" w:hanging="288"/>
    </w:pPr>
    <w:rPr>
      <w:color w:val="0000FF"/>
    </w:rPr>
  </w:style>
  <w:style w:type="paragraph" w:styleId="TOC3">
    <w:name w:val="toc 3"/>
    <w:basedOn w:val="Paragraph"/>
    <w:next w:val="Paragraph"/>
    <w:autoRedefine/>
    <w:uiPriority w:val="39"/>
    <w:rsid w:val="005F5871"/>
    <w:pPr>
      <w:keepLines/>
      <w:tabs>
        <w:tab w:val="right" w:leader="dot" w:pos="9000"/>
      </w:tabs>
      <w:spacing w:after="120"/>
      <w:ind w:left="1440" w:right="576" w:hanging="1440"/>
    </w:pPr>
    <w:rPr>
      <w:color w:val="0000FF"/>
    </w:rPr>
  </w:style>
  <w:style w:type="paragraph" w:styleId="TOC4">
    <w:name w:val="toc 4"/>
    <w:basedOn w:val="Paragraph"/>
    <w:next w:val="Paragraph"/>
    <w:autoRedefine/>
    <w:uiPriority w:val="39"/>
    <w:rsid w:val="005F5871"/>
    <w:pPr>
      <w:keepLines/>
      <w:tabs>
        <w:tab w:val="right" w:leader="dot" w:pos="9000"/>
      </w:tabs>
      <w:spacing w:after="120"/>
      <w:ind w:left="1980" w:right="576" w:hanging="1440"/>
    </w:pPr>
    <w:rPr>
      <w:color w:val="0000FF"/>
    </w:rPr>
  </w:style>
  <w:style w:type="paragraph" w:customStyle="1" w:styleId="TOCX1">
    <w:name w:val="TOCX 1"/>
    <w:rsid w:val="005F5871"/>
    <w:pPr>
      <w:tabs>
        <w:tab w:val="left" w:pos="648"/>
        <w:tab w:val="right" w:leader="dot" w:pos="9000"/>
      </w:tabs>
      <w:spacing w:before="60" w:after="60"/>
      <w:ind w:left="547" w:right="-288" w:hanging="547"/>
    </w:pPr>
    <w:rPr>
      <w:caps/>
      <w:sz w:val="24"/>
      <w:lang w:val="en-US" w:eastAsia="en-US"/>
    </w:rPr>
  </w:style>
  <w:style w:type="paragraph" w:customStyle="1" w:styleId="TOCX2">
    <w:name w:val="TOCX 2"/>
    <w:rsid w:val="005F5871"/>
    <w:pPr>
      <w:tabs>
        <w:tab w:val="left" w:pos="936"/>
        <w:tab w:val="right" w:leader="dot" w:pos="9000"/>
      </w:tabs>
      <w:spacing w:before="60" w:after="60"/>
      <w:ind w:left="792" w:right="-288" w:hanging="547"/>
    </w:pPr>
    <w:rPr>
      <w:sz w:val="24"/>
      <w:lang w:val="en-US" w:eastAsia="en-US"/>
    </w:rPr>
  </w:style>
  <w:style w:type="character" w:customStyle="1" w:styleId="TableText9">
    <w:name w:val="TableText 9"/>
    <w:rsid w:val="005F5871"/>
    <w:rPr>
      <w:rFonts w:ascii="Times New Roman" w:hAnsi="Times New Roman"/>
      <w:sz w:val="18"/>
    </w:rPr>
  </w:style>
  <w:style w:type="paragraph" w:customStyle="1" w:styleId="TitlePage">
    <w:name w:val="Title Page"/>
    <w:rsid w:val="005F5871"/>
    <w:pPr>
      <w:jc w:val="center"/>
    </w:pPr>
    <w:rPr>
      <w:b/>
      <w:sz w:val="24"/>
      <w:lang w:val="en-US" w:eastAsia="en-US"/>
    </w:rPr>
  </w:style>
  <w:style w:type="paragraph" w:customStyle="1" w:styleId="TableText">
    <w:name w:val="TableText"/>
    <w:link w:val="TableTextChar"/>
    <w:rsid w:val="005F5871"/>
    <w:rPr>
      <w:rFonts w:cs="Arial"/>
      <w:lang w:val="en-US" w:eastAsia="en-US"/>
    </w:rPr>
  </w:style>
  <w:style w:type="paragraph" w:customStyle="1" w:styleId="TableTextFootnote">
    <w:name w:val="TableText Footnote"/>
    <w:link w:val="TableTextFootnote0"/>
    <w:rsid w:val="005F5871"/>
    <w:pPr>
      <w:tabs>
        <w:tab w:val="left" w:pos="360"/>
      </w:tabs>
    </w:pPr>
    <w:rPr>
      <w:lang w:val="en-US" w:eastAsia="en-US"/>
    </w:rPr>
  </w:style>
  <w:style w:type="character" w:customStyle="1" w:styleId="BlueText">
    <w:name w:val="Blue Text"/>
    <w:rsid w:val="005F5871"/>
    <w:rPr>
      <w:color w:val="0000FF"/>
    </w:rPr>
  </w:style>
  <w:style w:type="paragraph" w:customStyle="1" w:styleId="Heading2Unnumbered">
    <w:name w:val="Heading 2 Unnumbered"/>
    <w:next w:val="Paragraph"/>
    <w:rsid w:val="005F5871"/>
    <w:pPr>
      <w:keepNext/>
      <w:spacing w:before="120" w:after="120"/>
      <w:outlineLvl w:val="1"/>
    </w:pPr>
    <w:rPr>
      <w:b/>
      <w:sz w:val="24"/>
      <w:lang w:val="en-US" w:eastAsia="en-US"/>
    </w:rPr>
  </w:style>
  <w:style w:type="paragraph" w:customStyle="1" w:styleId="Heading3Unnumbered">
    <w:name w:val="Heading 3 Unnumbered"/>
    <w:next w:val="Paragraph"/>
    <w:rsid w:val="005F5871"/>
    <w:pPr>
      <w:keepNext/>
      <w:spacing w:before="120" w:after="120"/>
      <w:outlineLvl w:val="2"/>
    </w:pPr>
    <w:rPr>
      <w:b/>
      <w:sz w:val="24"/>
      <w:lang w:val="en-US" w:eastAsia="en-US"/>
    </w:rPr>
  </w:style>
  <w:style w:type="paragraph" w:customStyle="1" w:styleId="Heading4Unnumbered">
    <w:name w:val="Heading 4 Unnumbered"/>
    <w:next w:val="Paragraph"/>
    <w:rsid w:val="005F5871"/>
    <w:pPr>
      <w:keepNext/>
      <w:spacing w:before="120" w:after="120"/>
      <w:outlineLvl w:val="3"/>
    </w:pPr>
    <w:rPr>
      <w:b/>
      <w:sz w:val="24"/>
      <w:lang w:val="en-US" w:eastAsia="en-US"/>
    </w:rPr>
  </w:style>
  <w:style w:type="paragraph" w:customStyle="1" w:styleId="ListNoBullet">
    <w:name w:val="List No Bullet"/>
    <w:rsid w:val="005F5871"/>
    <w:rPr>
      <w:sz w:val="24"/>
      <w:lang w:val="en-US" w:eastAsia="en-US"/>
    </w:rPr>
  </w:style>
  <w:style w:type="paragraph" w:customStyle="1" w:styleId="ASCII">
    <w:name w:val="ASCII"/>
    <w:basedOn w:val="Paragraph"/>
    <w:autoRedefine/>
    <w:rsid w:val="005F5871"/>
    <w:pPr>
      <w:spacing w:after="0" w:line="150" w:lineRule="exact"/>
    </w:pPr>
    <w:rPr>
      <w:rFonts w:ascii="Courier New" w:hAnsi="Courier New"/>
      <w:sz w:val="15"/>
    </w:rPr>
  </w:style>
  <w:style w:type="paragraph" w:customStyle="1" w:styleId="CaptionCrossReference">
    <w:name w:val="Caption CrossReference"/>
    <w:basedOn w:val="Paragraph"/>
    <w:autoRedefine/>
    <w:rsid w:val="005F5871"/>
    <w:pPr>
      <w:keepNext/>
      <w:spacing w:before="120" w:after="120"/>
    </w:pPr>
    <w:rPr>
      <w:b/>
      <w:kern w:val="28"/>
    </w:rPr>
  </w:style>
  <w:style w:type="character" w:styleId="CommentReference">
    <w:name w:val="annotation reference"/>
    <w:uiPriority w:val="99"/>
    <w:rsid w:val="005F58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F587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F5871"/>
    <w:rPr>
      <w:lang w:val="en-US" w:eastAsia="en-US"/>
    </w:rPr>
  </w:style>
  <w:style w:type="paragraph" w:styleId="CommentSubject">
    <w:name w:val="annotation subject"/>
    <w:basedOn w:val="Normal"/>
    <w:link w:val="CommentSubjectChar"/>
    <w:rsid w:val="005F5871"/>
    <w:pPr>
      <w:overflowPunct w:val="0"/>
      <w:autoSpaceDE w:val="0"/>
      <w:autoSpaceDN w:val="0"/>
      <w:adjustRightInd w:val="0"/>
      <w:textAlignment w:val="baseline"/>
    </w:pPr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5F5871"/>
    <w:rPr>
      <w:b/>
      <w:bCs/>
      <w:lang w:val="en-US" w:eastAsia="en-US"/>
    </w:rPr>
  </w:style>
  <w:style w:type="character" w:styleId="Emphasis">
    <w:name w:val="Emphasis"/>
    <w:uiPriority w:val="20"/>
    <w:qFormat/>
    <w:rsid w:val="005F5871"/>
    <w:rPr>
      <w:i/>
      <w:iCs/>
    </w:rPr>
  </w:style>
  <w:style w:type="character" w:customStyle="1" w:styleId="Instructions">
    <w:name w:val="Instructions"/>
    <w:rsid w:val="005F5871"/>
    <w:rPr>
      <w:i/>
      <w:iCs/>
      <w:color w:val="008000"/>
    </w:rPr>
  </w:style>
  <w:style w:type="character" w:styleId="LineNumber">
    <w:name w:val="line number"/>
    <w:basedOn w:val="DefaultParagraphFont"/>
    <w:rsid w:val="005F5871"/>
  </w:style>
  <w:style w:type="paragraph" w:customStyle="1" w:styleId="ListofFigures">
    <w:name w:val="List of Figures"/>
    <w:basedOn w:val="Paragraph"/>
    <w:next w:val="Paragraph"/>
    <w:rsid w:val="005F5871"/>
    <w:pPr>
      <w:keepNext/>
      <w:spacing w:before="120" w:after="120"/>
      <w:jc w:val="center"/>
      <w:outlineLvl w:val="0"/>
    </w:pPr>
    <w:rPr>
      <w:b/>
      <w:caps/>
    </w:rPr>
  </w:style>
  <w:style w:type="paragraph" w:customStyle="1" w:styleId="ListofTables">
    <w:name w:val="List of Tables"/>
    <w:basedOn w:val="Paragraph"/>
    <w:next w:val="Paragraph"/>
    <w:rsid w:val="005F5871"/>
    <w:pPr>
      <w:keepNext/>
      <w:spacing w:before="120" w:after="120"/>
      <w:jc w:val="center"/>
      <w:outlineLvl w:val="0"/>
    </w:pPr>
    <w:rPr>
      <w:b/>
      <w:caps/>
    </w:rPr>
  </w:style>
  <w:style w:type="paragraph" w:customStyle="1" w:styleId="SupportiveAppendices">
    <w:name w:val="Supportive Appendices"/>
    <w:basedOn w:val="Heading2"/>
    <w:next w:val="Paragraph"/>
    <w:autoRedefine/>
    <w:rsid w:val="005F5871"/>
    <w:pPr>
      <w:numPr>
        <w:ilvl w:val="0"/>
        <w:numId w:val="0"/>
      </w:numPr>
    </w:pPr>
    <w:rPr>
      <w:rFonts w:ascii="Times New Roman Bold" w:hAnsi="Times New Roman Bold"/>
      <w:kern w:val="28"/>
    </w:rPr>
  </w:style>
  <w:style w:type="paragraph" w:customStyle="1" w:styleId="SupportiveFigure">
    <w:name w:val="Supportive Figure"/>
    <w:basedOn w:val="Heading2"/>
    <w:next w:val="Paragraph"/>
    <w:autoRedefine/>
    <w:rsid w:val="005F5871"/>
    <w:pPr>
      <w:numPr>
        <w:ilvl w:val="0"/>
        <w:numId w:val="0"/>
      </w:numPr>
    </w:pPr>
    <w:rPr>
      <w:rFonts w:ascii="Times New Roman Bold" w:hAnsi="Times New Roman Bold"/>
      <w:kern w:val="28"/>
    </w:rPr>
  </w:style>
  <w:style w:type="paragraph" w:customStyle="1" w:styleId="SupportiveTable">
    <w:name w:val="Supportive Table"/>
    <w:basedOn w:val="Heading2"/>
    <w:next w:val="Paragraph"/>
    <w:autoRedefine/>
    <w:rsid w:val="005F5871"/>
    <w:pPr>
      <w:numPr>
        <w:ilvl w:val="0"/>
        <w:numId w:val="0"/>
      </w:numPr>
    </w:pPr>
    <w:rPr>
      <w:rFonts w:ascii="Times New Roman Bold" w:hAnsi="Times New Roman Bold"/>
      <w:kern w:val="28"/>
    </w:rPr>
  </w:style>
  <w:style w:type="paragraph" w:customStyle="1" w:styleId="TableAnnotationReference">
    <w:name w:val="Table Annotation Reference"/>
    <w:basedOn w:val="Paragraph"/>
    <w:autoRedefine/>
    <w:rsid w:val="005F5871"/>
    <w:rPr>
      <w:vertAlign w:val="superscript"/>
    </w:rPr>
  </w:style>
  <w:style w:type="paragraph" w:customStyle="1" w:styleId="TOCHeadingCentered">
    <w:name w:val="TOC Heading Centered"/>
    <w:basedOn w:val="Paragraph"/>
    <w:next w:val="Paragraph"/>
    <w:autoRedefine/>
    <w:rsid w:val="005F5871"/>
    <w:pPr>
      <w:keepNext/>
      <w:spacing w:before="120" w:after="120"/>
      <w:jc w:val="center"/>
      <w:outlineLvl w:val="0"/>
    </w:pPr>
    <w:rPr>
      <w:b/>
      <w:caps/>
    </w:rPr>
  </w:style>
  <w:style w:type="paragraph" w:customStyle="1" w:styleId="ListofAppendices">
    <w:name w:val="List of Appendices"/>
    <w:basedOn w:val="Paragraph"/>
    <w:next w:val="Paragraph"/>
    <w:rsid w:val="005F5871"/>
    <w:pPr>
      <w:keepNext/>
      <w:spacing w:before="120" w:after="120"/>
      <w:jc w:val="center"/>
      <w:outlineLvl w:val="0"/>
    </w:pPr>
    <w:rPr>
      <w:b/>
      <w:caps/>
    </w:rPr>
  </w:style>
  <w:style w:type="paragraph" w:customStyle="1" w:styleId="EndNoteBibliography">
    <w:name w:val="EndNote Bibliography"/>
    <w:basedOn w:val="Normal"/>
    <w:link w:val="EndNoteBibliographyChar"/>
    <w:rsid w:val="005F5871"/>
    <w:pPr>
      <w:spacing w:before="120" w:after="120"/>
      <w:jc w:val="both"/>
    </w:pPr>
    <w:rPr>
      <w:rFonts w:ascii="Calibri" w:hAnsi="Calibri"/>
      <w:noProof/>
      <w:color w:val="4E5053"/>
      <w:sz w:val="22"/>
      <w:szCs w:val="22"/>
    </w:rPr>
  </w:style>
  <w:style w:type="character" w:customStyle="1" w:styleId="EndNoteBibliographyChar">
    <w:name w:val="EndNote Bibliography Char"/>
    <w:link w:val="EndNoteBibliography"/>
    <w:rsid w:val="005F5871"/>
    <w:rPr>
      <w:rFonts w:ascii="Calibri" w:hAnsi="Calibri"/>
      <w:noProof/>
      <w:color w:val="4E5053"/>
      <w:sz w:val="22"/>
      <w:szCs w:val="22"/>
      <w:lang w:val="en-US" w:eastAsia="en-US"/>
    </w:rPr>
  </w:style>
  <w:style w:type="paragraph" w:styleId="ListParagraph">
    <w:name w:val="List Paragraph"/>
    <w:aliases w:val="Bullet1,Bullet 1,Bullet List,Section 5"/>
    <w:basedOn w:val="Normal"/>
    <w:link w:val="ListParagraphChar"/>
    <w:uiPriority w:val="34"/>
    <w:qFormat/>
    <w:rsid w:val="005F5871"/>
    <w:pPr>
      <w:numPr>
        <w:numId w:val="21"/>
      </w:numPr>
      <w:spacing w:before="120" w:after="120" w:line="276" w:lineRule="auto"/>
      <w:jc w:val="both"/>
    </w:pPr>
    <w:rPr>
      <w:rFonts w:ascii="Calibri" w:hAnsi="Calibri"/>
      <w:color w:val="4E5053"/>
      <w:sz w:val="22"/>
      <w:szCs w:val="22"/>
    </w:rPr>
  </w:style>
  <w:style w:type="character" w:customStyle="1" w:styleId="ListParagraphChar">
    <w:name w:val="List Paragraph Char"/>
    <w:aliases w:val="Bullet1 Char,Bullet 1 Char,Bullet List Char,Section 5 Char"/>
    <w:link w:val="ListParagraph"/>
    <w:uiPriority w:val="34"/>
    <w:rsid w:val="005F5871"/>
    <w:rPr>
      <w:rFonts w:ascii="Calibri" w:hAnsi="Calibri"/>
      <w:color w:val="4E5053"/>
      <w:sz w:val="22"/>
      <w:szCs w:val="22"/>
      <w:lang w:val="en-US" w:eastAsia="en-US"/>
    </w:rPr>
  </w:style>
  <w:style w:type="character" w:styleId="Strong">
    <w:name w:val="Strong"/>
    <w:uiPriority w:val="22"/>
    <w:qFormat/>
    <w:rsid w:val="005F5871"/>
    <w:rPr>
      <w:b/>
      <w:bCs/>
    </w:rPr>
  </w:style>
  <w:style w:type="paragraph" w:customStyle="1" w:styleId="Table-Normal">
    <w:name w:val="Table - Normal"/>
    <w:basedOn w:val="Normal"/>
    <w:qFormat/>
    <w:rsid w:val="005F5871"/>
    <w:rPr>
      <w:rFonts w:ascii="Calibri" w:hAnsi="Calibri"/>
      <w:bCs/>
      <w:color w:val="4E5053"/>
      <w:sz w:val="22"/>
      <w:szCs w:val="22"/>
    </w:rPr>
  </w:style>
  <w:style w:type="character" w:customStyle="1" w:styleId="xapple-style-span">
    <w:name w:val="x_apple-style-span"/>
    <w:rsid w:val="005F5871"/>
  </w:style>
  <w:style w:type="paragraph" w:customStyle="1" w:styleId="EndNoteBibliographyTitle">
    <w:name w:val="EndNote Bibliography Title"/>
    <w:basedOn w:val="Normal"/>
    <w:link w:val="EndNoteBibliographyTitleChar"/>
    <w:rsid w:val="005F5871"/>
    <w:pPr>
      <w:overflowPunct w:val="0"/>
      <w:autoSpaceDE w:val="0"/>
      <w:autoSpaceDN w:val="0"/>
      <w:adjustRightInd w:val="0"/>
      <w:jc w:val="center"/>
      <w:textAlignment w:val="baseline"/>
    </w:pPr>
    <w:rPr>
      <w:rFonts w:ascii="Calibri" w:hAnsi="Calibri"/>
      <w:noProof/>
      <w:sz w:val="22"/>
    </w:rPr>
  </w:style>
  <w:style w:type="character" w:customStyle="1" w:styleId="EndNoteBibliographyTitleChar">
    <w:name w:val="EndNote Bibliography Title Char"/>
    <w:link w:val="EndNoteBibliographyTitle"/>
    <w:rsid w:val="005F5871"/>
    <w:rPr>
      <w:rFonts w:ascii="Calibri" w:hAnsi="Calibri"/>
      <w:noProof/>
      <w:sz w:val="22"/>
      <w:szCs w:val="24"/>
      <w:lang w:val="en-US" w:eastAsia="en-US"/>
    </w:rPr>
  </w:style>
  <w:style w:type="character" w:customStyle="1" w:styleId="pubmedlink">
    <w:name w:val="pubmedlink"/>
    <w:rsid w:val="00457767"/>
  </w:style>
  <w:style w:type="character" w:customStyle="1" w:styleId="reftext0">
    <w:name w:val="reftext"/>
    <w:rsid w:val="00457767"/>
  </w:style>
  <w:style w:type="paragraph" w:styleId="NormalWeb">
    <w:name w:val="Normal (Web)"/>
    <w:basedOn w:val="Normal"/>
    <w:uiPriority w:val="99"/>
    <w:unhideWhenUsed/>
    <w:rsid w:val="003716C3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716C3"/>
  </w:style>
  <w:style w:type="character" w:customStyle="1" w:styleId="jrnl">
    <w:name w:val="jrnl"/>
    <w:rsid w:val="00BA6A52"/>
  </w:style>
  <w:style w:type="character" w:styleId="FollowedHyperlink">
    <w:name w:val="FollowedHyperlink"/>
    <w:rsid w:val="004D162A"/>
    <w:rPr>
      <w:color w:val="954F72"/>
      <w:u w:val="single"/>
    </w:rPr>
  </w:style>
  <w:style w:type="character" w:customStyle="1" w:styleId="highlight2">
    <w:name w:val="highlight2"/>
    <w:rsid w:val="007F3573"/>
  </w:style>
  <w:style w:type="table" w:styleId="TableGrid">
    <w:name w:val="Table Grid"/>
    <w:basedOn w:val="TableNormal"/>
    <w:uiPriority w:val="39"/>
    <w:rsid w:val="00BB2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Normal"/>
    <w:rsid w:val="008B66E3"/>
    <w:pPr>
      <w:spacing w:before="100" w:beforeAutospacing="1" w:after="100" w:afterAutospacing="1"/>
    </w:pPr>
    <w:rPr>
      <w:lang w:val="en-GB" w:eastAsia="en-GB"/>
    </w:rPr>
  </w:style>
  <w:style w:type="character" w:customStyle="1" w:styleId="element-citation">
    <w:name w:val="element-citation"/>
    <w:rsid w:val="00795B59"/>
  </w:style>
  <w:style w:type="character" w:customStyle="1" w:styleId="ref-journal">
    <w:name w:val="ref-journal"/>
    <w:rsid w:val="00795B59"/>
  </w:style>
  <w:style w:type="character" w:customStyle="1" w:styleId="ref-vol">
    <w:name w:val="ref-vol"/>
    <w:rsid w:val="00795B59"/>
  </w:style>
  <w:style w:type="character" w:customStyle="1" w:styleId="TableTextChar">
    <w:name w:val="TableText Char"/>
    <w:link w:val="TableText"/>
    <w:rsid w:val="009841B6"/>
    <w:rPr>
      <w:rFonts w:cs="Arial"/>
      <w:lang w:val="en-US" w:eastAsia="en-US" w:bidi="ar-SA"/>
    </w:rPr>
  </w:style>
  <w:style w:type="character" w:customStyle="1" w:styleId="TableTextColHeadChar">
    <w:name w:val="TableText Col Head Char"/>
    <w:link w:val="TableTextColHead"/>
    <w:rsid w:val="009841B6"/>
    <w:rPr>
      <w:b/>
      <w:lang w:val="en-US" w:eastAsia="en-US" w:bidi="ar-SA"/>
    </w:rPr>
  </w:style>
  <w:style w:type="character" w:customStyle="1" w:styleId="TableTextCenteredChar">
    <w:name w:val="TableText Centered Char"/>
    <w:link w:val="TableTextCentered"/>
    <w:rsid w:val="009841B6"/>
    <w:rPr>
      <w:lang w:val="en-US" w:eastAsia="en-US" w:bidi="ar-SA"/>
    </w:rPr>
  </w:style>
  <w:style w:type="character" w:customStyle="1" w:styleId="TableTextFootnote0">
    <w:name w:val="TableText Footnote (文字)"/>
    <w:link w:val="TableTextFootnote"/>
    <w:rsid w:val="003E5FAC"/>
    <w:rPr>
      <w:lang w:val="en-US" w:eastAsia="en-US" w:bidi="ar-SA"/>
    </w:rPr>
  </w:style>
  <w:style w:type="character" w:customStyle="1" w:styleId="highlight">
    <w:name w:val="highlight"/>
    <w:basedOn w:val="DefaultParagraphFont"/>
    <w:rsid w:val="004917DA"/>
  </w:style>
  <w:style w:type="paragraph" w:customStyle="1" w:styleId="Default">
    <w:name w:val="Default"/>
    <w:rsid w:val="00F703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ImportedStyle3">
    <w:name w:val="Imported Style 3"/>
    <w:rsid w:val="00FE5D5C"/>
    <w:pPr>
      <w:numPr>
        <w:numId w:val="36"/>
      </w:numPr>
    </w:pPr>
  </w:style>
  <w:style w:type="character" w:customStyle="1" w:styleId="mixed-citation">
    <w:name w:val="mixed-citation"/>
    <w:rsid w:val="000C4E1F"/>
  </w:style>
  <w:style w:type="paragraph" w:styleId="HTMLPreformatted">
    <w:name w:val="HTML Preformatted"/>
    <w:basedOn w:val="Normal"/>
    <w:link w:val="HTMLPreformattedChar"/>
    <w:uiPriority w:val="99"/>
    <w:unhideWhenUsed/>
    <w:rsid w:val="001B27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 w:eastAsia="es-ES"/>
    </w:rPr>
  </w:style>
  <w:style w:type="character" w:customStyle="1" w:styleId="HTMLPreformattedChar">
    <w:name w:val="HTML Preformatted Char"/>
    <w:link w:val="HTMLPreformatted"/>
    <w:uiPriority w:val="99"/>
    <w:rsid w:val="001B272F"/>
    <w:rPr>
      <w:rFonts w:ascii="Courier New" w:hAnsi="Courier New" w:cs="Courier New"/>
    </w:rPr>
  </w:style>
  <w:style w:type="character" w:customStyle="1" w:styleId="ref-authors2">
    <w:name w:val="ref-authors2"/>
    <w:rsid w:val="008F5984"/>
    <w:rPr>
      <w:color w:val="505050"/>
    </w:rPr>
  </w:style>
  <w:style w:type="character" w:customStyle="1" w:styleId="ref-title3">
    <w:name w:val="ref-title3"/>
    <w:rsid w:val="008F5984"/>
    <w:rPr>
      <w:b/>
      <w:bCs/>
      <w:vanish w:val="0"/>
      <w:webHidden w:val="0"/>
      <w:color w:val="505050"/>
      <w:specVanish w:val="0"/>
    </w:rPr>
  </w:style>
  <w:style w:type="character" w:customStyle="1" w:styleId="ref-host2">
    <w:name w:val="ref-host2"/>
    <w:rsid w:val="008F5984"/>
    <w:rPr>
      <w:vanish w:val="0"/>
      <w:webHidden w:val="0"/>
      <w:specVanish w:val="0"/>
    </w:rPr>
  </w:style>
  <w:style w:type="paragraph" w:customStyle="1" w:styleId="title1">
    <w:name w:val="title1"/>
    <w:basedOn w:val="Normal"/>
    <w:rsid w:val="00EE0F6A"/>
    <w:rPr>
      <w:sz w:val="27"/>
      <w:szCs w:val="27"/>
      <w:lang w:val="en-GB" w:eastAsia="en-GB"/>
    </w:rPr>
  </w:style>
  <w:style w:type="paragraph" w:customStyle="1" w:styleId="desc2">
    <w:name w:val="desc2"/>
    <w:basedOn w:val="Normal"/>
    <w:rsid w:val="00EE0F6A"/>
    <w:rPr>
      <w:sz w:val="26"/>
      <w:szCs w:val="26"/>
      <w:lang w:val="en-GB" w:eastAsia="en-GB"/>
    </w:rPr>
  </w:style>
  <w:style w:type="paragraph" w:customStyle="1" w:styleId="details1">
    <w:name w:val="details1"/>
    <w:basedOn w:val="Normal"/>
    <w:rsid w:val="00EE0F6A"/>
    <w:rPr>
      <w:sz w:val="22"/>
      <w:szCs w:val="22"/>
      <w:lang w:val="en-GB" w:eastAsia="en-GB"/>
    </w:rPr>
  </w:style>
  <w:style w:type="character" w:styleId="HTMLCite">
    <w:name w:val="HTML Cite"/>
    <w:uiPriority w:val="99"/>
    <w:unhideWhenUsed/>
    <w:rsid w:val="00236986"/>
    <w:rPr>
      <w:i/>
      <w:iCs/>
    </w:rPr>
  </w:style>
  <w:style w:type="character" w:customStyle="1" w:styleId="author">
    <w:name w:val="author"/>
    <w:rsid w:val="00236986"/>
  </w:style>
  <w:style w:type="character" w:customStyle="1" w:styleId="articletitle">
    <w:name w:val="articletitle"/>
    <w:rsid w:val="00236986"/>
  </w:style>
  <w:style w:type="character" w:customStyle="1" w:styleId="journaltitle">
    <w:name w:val="journaltitle"/>
    <w:rsid w:val="00236986"/>
  </w:style>
  <w:style w:type="character" w:customStyle="1" w:styleId="pubyear">
    <w:name w:val="pubyear"/>
    <w:rsid w:val="00236986"/>
  </w:style>
  <w:style w:type="character" w:customStyle="1" w:styleId="vol">
    <w:name w:val="vol"/>
    <w:rsid w:val="00236986"/>
  </w:style>
  <w:style w:type="character" w:customStyle="1" w:styleId="pagefirst">
    <w:name w:val="pagefirst"/>
    <w:rsid w:val="00236986"/>
  </w:style>
  <w:style w:type="character" w:customStyle="1" w:styleId="pagelast">
    <w:name w:val="pagelast"/>
    <w:rsid w:val="00236986"/>
  </w:style>
  <w:style w:type="paragraph" w:styleId="Revision">
    <w:name w:val="Revision"/>
    <w:hidden/>
    <w:uiPriority w:val="99"/>
    <w:semiHidden/>
    <w:rsid w:val="00B2295F"/>
    <w:rPr>
      <w:sz w:val="24"/>
      <w:szCs w:val="24"/>
      <w:lang w:val="en-US" w:eastAsia="en-US"/>
    </w:rPr>
  </w:style>
  <w:style w:type="character" w:customStyle="1" w:styleId="ref-title">
    <w:name w:val="ref-title"/>
    <w:rsid w:val="00290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975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481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0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24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39745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0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71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43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43440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76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53543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66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21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7935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9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5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0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1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15018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59443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95469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45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766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086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84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8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749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0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5695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27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1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342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848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9058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4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1859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7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38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17376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21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32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8115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7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60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5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69451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624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740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0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37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1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423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2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37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517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04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78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6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72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9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395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22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5975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70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29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1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228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4910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48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088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53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01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3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5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3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39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0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8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186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204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016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9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009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9989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0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25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4378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53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38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6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523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03311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8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23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603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87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12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5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485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8537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8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0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56428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43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4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4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15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127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5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9727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7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79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0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490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9441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0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6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0488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02333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0523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1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7214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9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592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06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38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9680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33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03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2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95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86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01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42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634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41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904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0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934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13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449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5332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0074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693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6588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2628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0832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48083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61578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2451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85664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69981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9842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979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14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5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606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10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57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8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998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14116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7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7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1361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18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05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562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847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9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1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57372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79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095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2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449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1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61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0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1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7810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97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37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5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408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8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212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33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5588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44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888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53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4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951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47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16322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108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51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7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735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6170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93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46077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63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72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2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133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62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06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0377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80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87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7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0392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333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66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12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995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19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16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9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81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455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23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46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87634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49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62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3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0374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6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1195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4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0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17552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72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9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1894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5645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5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3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215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47539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10706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4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038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072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1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0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0301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77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36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2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3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7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2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71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7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072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424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103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66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3149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140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979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4564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490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4752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66350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65119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3186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589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10467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9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1857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319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7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5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65507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5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87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2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112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8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23551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4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91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8709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53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32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3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5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2175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3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9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85783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0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59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3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1340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4214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28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0764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33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98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0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1010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163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76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7790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38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1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4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0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6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6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4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17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937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8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086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66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icegottliebderm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N3Templates\blan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EB187A337CBA60448E9FCA3212C1C25B" ma:contentTypeVersion="0" ma:contentTypeDescription="Create a new document." ma:contentTypeScope="" ma:versionID="150f0414a6656d24f9f15403323c5f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0D9F1-44F4-48E9-B0AC-03B3D36DEC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6DC4AD-1EA8-4E5A-A7AE-3C0538B54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335433-0C55-4437-84E9-32AA9C9952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C26C51-BF9D-406C-8AD0-48717715F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1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cmc</Company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Gardner</dc:creator>
  <cp:keywords/>
  <cp:lastModifiedBy>CMC</cp:lastModifiedBy>
  <cp:revision>3</cp:revision>
  <cp:lastPrinted>2017-11-20T09:35:00Z</cp:lastPrinted>
  <dcterms:created xsi:type="dcterms:W3CDTF">2018-05-23T19:36:00Z</dcterms:created>
  <dcterms:modified xsi:type="dcterms:W3CDTF">2018-05-23T19:37:00Z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0x010100FA0963FA69A646AA916D2E41284FC10000EB187A337CBA60448E9FCA3212C1C25B</vt:lpwstr>
  </property>
</Properties>
</file>