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D34BA" w14:textId="51704B1C" w:rsidR="00A5756E" w:rsidRPr="00A5756E" w:rsidRDefault="00B44D84" w:rsidP="00A5756E">
      <w:pPr>
        <w:spacing w:after="240" w:line="480" w:lineRule="auto"/>
        <w:rPr>
          <w:rFonts w:ascii="Times New Roman Bold" w:hAnsi="Times New Roman Bold" w:cs="Arial"/>
          <w:b/>
          <w:bCs/>
          <w:kern w:val="28"/>
          <w:sz w:val="28"/>
          <w:szCs w:val="32"/>
        </w:rPr>
      </w:pPr>
      <w:r>
        <w:rPr>
          <w:rFonts w:ascii="Times New Roman Bold" w:hAnsi="Times New Roman Bold" w:cs="Arial"/>
          <w:b/>
          <w:bCs/>
          <w:kern w:val="28"/>
          <w:sz w:val="28"/>
          <w:szCs w:val="32"/>
        </w:rPr>
        <w:t>Online Resource 4</w:t>
      </w:r>
    </w:p>
    <w:p w14:paraId="230C970B" w14:textId="77777777" w:rsidR="00A5756E" w:rsidRPr="00A5756E" w:rsidRDefault="00A5756E" w:rsidP="00A5756E">
      <w:pPr>
        <w:spacing w:after="240" w:line="480" w:lineRule="auto"/>
        <w:rPr>
          <w:rFonts w:ascii="Times New Roman Bold" w:hAnsi="Times New Roman Bold" w:cs="Arial"/>
          <w:b/>
          <w:bCs/>
          <w:kern w:val="28"/>
          <w:sz w:val="28"/>
          <w:szCs w:val="32"/>
        </w:rPr>
      </w:pPr>
      <w:r w:rsidRPr="00A5756E">
        <w:rPr>
          <w:rFonts w:ascii="Times New Roman Bold" w:hAnsi="Times New Roman Bold" w:cs="Arial"/>
          <w:b/>
          <w:bCs/>
          <w:kern w:val="28"/>
          <w:sz w:val="28"/>
          <w:szCs w:val="32"/>
        </w:rPr>
        <w:t>Treatment patterns, unmet need, and impact on patient-reported outcomes of psoriatic arthritis in the United States and Europe</w:t>
      </w:r>
    </w:p>
    <w:p w14:paraId="350B41CF" w14:textId="77777777" w:rsidR="00A5756E" w:rsidRPr="00A5756E" w:rsidRDefault="00A5756E" w:rsidP="00A5756E">
      <w:pPr>
        <w:spacing w:after="240" w:line="480" w:lineRule="auto"/>
      </w:pPr>
      <w:r w:rsidRPr="00A5756E">
        <w:rPr>
          <w:b/>
        </w:rPr>
        <w:t>Journal:</w:t>
      </w:r>
      <w:r w:rsidRPr="00A5756E">
        <w:t xml:space="preserve"> </w:t>
      </w:r>
      <w:r w:rsidRPr="00A5756E">
        <w:rPr>
          <w:i/>
        </w:rPr>
        <w:t>Rheumatology International</w:t>
      </w:r>
    </w:p>
    <w:p w14:paraId="0BE8809D" w14:textId="77777777" w:rsidR="00A5756E" w:rsidRPr="00A5756E" w:rsidRDefault="00A5756E" w:rsidP="00A5756E">
      <w:pPr>
        <w:spacing w:after="240" w:line="480" w:lineRule="auto"/>
      </w:pPr>
      <w:r w:rsidRPr="00A5756E">
        <w:t>Alice Gottlieb</w:t>
      </w:r>
      <w:r w:rsidRPr="00A5756E">
        <w:rPr>
          <w:vertAlign w:val="superscript"/>
        </w:rPr>
        <w:t>1</w:t>
      </w:r>
      <w:r w:rsidRPr="00A5756E">
        <w:t xml:space="preserve"> • Jordi Gratacos</w:t>
      </w:r>
      <w:r w:rsidRPr="00A5756E">
        <w:rPr>
          <w:vertAlign w:val="superscript"/>
        </w:rPr>
        <w:t xml:space="preserve">2 </w:t>
      </w:r>
      <w:r w:rsidRPr="00A5756E">
        <w:t>• Ara Dikranian</w:t>
      </w:r>
      <w:r w:rsidRPr="00A5756E">
        <w:rPr>
          <w:vertAlign w:val="superscript"/>
        </w:rPr>
        <w:t>3</w:t>
      </w:r>
      <w:r w:rsidRPr="00A5756E">
        <w:t xml:space="preserve"> • Astrid van Tubergen</w:t>
      </w:r>
      <w:r w:rsidRPr="00A5756E">
        <w:rPr>
          <w:vertAlign w:val="superscript"/>
        </w:rPr>
        <w:t>4</w:t>
      </w:r>
      <w:r w:rsidRPr="00A5756E">
        <w:t xml:space="preserve"> • Lara Fallon</w:t>
      </w:r>
      <w:r w:rsidRPr="00A5756E">
        <w:rPr>
          <w:vertAlign w:val="superscript"/>
        </w:rPr>
        <w:t>5</w:t>
      </w:r>
      <w:r w:rsidRPr="00A5756E">
        <w:t xml:space="preserve"> • </w:t>
      </w:r>
      <w:proofErr w:type="spellStart"/>
      <w:r w:rsidRPr="00A5756E">
        <w:t>Birol</w:t>
      </w:r>
      <w:proofErr w:type="spellEnd"/>
      <w:r w:rsidRPr="00A5756E">
        <w:t> Emir</w:t>
      </w:r>
      <w:r w:rsidRPr="00A5756E">
        <w:rPr>
          <w:vertAlign w:val="superscript"/>
        </w:rPr>
        <w:t>6</w:t>
      </w:r>
      <w:r w:rsidRPr="00A5756E">
        <w:t xml:space="preserve"> • Laraine Aikman</w:t>
      </w:r>
      <w:r w:rsidRPr="00A5756E">
        <w:rPr>
          <w:vertAlign w:val="superscript"/>
        </w:rPr>
        <w:t>7</w:t>
      </w:r>
      <w:r w:rsidRPr="00A5756E">
        <w:t xml:space="preserve"> • Timothy Smith</w:t>
      </w:r>
      <w:r w:rsidRPr="00A5756E">
        <w:rPr>
          <w:vertAlign w:val="superscript"/>
        </w:rPr>
        <w:t>6</w:t>
      </w:r>
      <w:r w:rsidRPr="00A5756E">
        <w:t xml:space="preserve"> • Linda Chen</w:t>
      </w:r>
      <w:r w:rsidRPr="00A5756E">
        <w:rPr>
          <w:vertAlign w:val="superscript"/>
        </w:rPr>
        <w:t>6</w:t>
      </w:r>
    </w:p>
    <w:p w14:paraId="719AB56A" w14:textId="77777777" w:rsidR="00A5756E" w:rsidRPr="00A5756E" w:rsidRDefault="00A5756E" w:rsidP="00A5756E">
      <w:pPr>
        <w:spacing w:after="240" w:line="480" w:lineRule="auto"/>
        <w:rPr>
          <w:i/>
        </w:rPr>
      </w:pPr>
      <w:r w:rsidRPr="00A5756E">
        <w:rPr>
          <w:i/>
          <w:vertAlign w:val="superscript"/>
        </w:rPr>
        <w:t>1</w:t>
      </w:r>
      <w:r w:rsidRPr="00A5756E">
        <w:rPr>
          <w:i/>
        </w:rPr>
        <w:t xml:space="preserve">Department of Dermatology, New York Medical College at Metropolitan Hospital, New York, NY, USA; </w:t>
      </w:r>
      <w:r w:rsidRPr="00A5756E">
        <w:rPr>
          <w:i/>
          <w:vertAlign w:val="superscript"/>
        </w:rPr>
        <w:t>2</w:t>
      </w:r>
      <w:r w:rsidRPr="00A5756E">
        <w:rPr>
          <w:i/>
        </w:rPr>
        <w:t xml:space="preserve">Department of Rheumatology, University </w:t>
      </w:r>
      <w:proofErr w:type="spellStart"/>
      <w:r w:rsidRPr="00A5756E">
        <w:rPr>
          <w:i/>
        </w:rPr>
        <w:t>Hospìtal</w:t>
      </w:r>
      <w:proofErr w:type="spellEnd"/>
      <w:r w:rsidRPr="00A5756E">
        <w:rPr>
          <w:i/>
        </w:rPr>
        <w:t xml:space="preserve"> </w:t>
      </w:r>
      <w:proofErr w:type="spellStart"/>
      <w:r w:rsidRPr="00A5756E">
        <w:rPr>
          <w:i/>
        </w:rPr>
        <w:t>Parc</w:t>
      </w:r>
      <w:proofErr w:type="spellEnd"/>
      <w:r w:rsidRPr="00A5756E">
        <w:rPr>
          <w:i/>
        </w:rPr>
        <w:t xml:space="preserve"> </w:t>
      </w:r>
      <w:proofErr w:type="spellStart"/>
      <w:r w:rsidRPr="00A5756E">
        <w:rPr>
          <w:i/>
        </w:rPr>
        <w:t>Taulí</w:t>
      </w:r>
      <w:proofErr w:type="spellEnd"/>
      <w:r w:rsidRPr="00A5756E">
        <w:rPr>
          <w:i/>
        </w:rPr>
        <w:t xml:space="preserve"> Sabadell, Barcelona, Spain; </w:t>
      </w:r>
      <w:r w:rsidRPr="00A5756E">
        <w:rPr>
          <w:i/>
          <w:vertAlign w:val="superscript"/>
        </w:rPr>
        <w:t>3</w:t>
      </w:r>
      <w:r w:rsidRPr="00A5756E">
        <w:rPr>
          <w:i/>
        </w:rPr>
        <w:t xml:space="preserve">Cabrillo Center for Rheumatic Disease, San Diego, CA, USA; </w:t>
      </w:r>
      <w:r w:rsidRPr="00A5756E">
        <w:rPr>
          <w:i/>
          <w:vertAlign w:val="superscript"/>
        </w:rPr>
        <w:t>4</w:t>
      </w:r>
      <w:r w:rsidRPr="00A5756E">
        <w:rPr>
          <w:i/>
        </w:rPr>
        <w:t xml:space="preserve">Department of Medicine, Division of Rheumatology, Maastricht University Medical Center, Maastricht, Netherlands; </w:t>
      </w:r>
      <w:r w:rsidRPr="00A5756E">
        <w:rPr>
          <w:i/>
          <w:vertAlign w:val="superscript"/>
        </w:rPr>
        <w:t>5</w:t>
      </w:r>
      <w:r w:rsidRPr="00A5756E">
        <w:rPr>
          <w:i/>
        </w:rPr>
        <w:t xml:space="preserve">Pfizer Canada, Montreal, QC, Canada; </w:t>
      </w:r>
      <w:r w:rsidRPr="00A5756E">
        <w:rPr>
          <w:i/>
          <w:vertAlign w:val="superscript"/>
        </w:rPr>
        <w:t>6</w:t>
      </w:r>
      <w:r w:rsidRPr="00A5756E">
        <w:rPr>
          <w:i/>
        </w:rPr>
        <w:t xml:space="preserve">Pfizer </w:t>
      </w:r>
      <w:proofErr w:type="spellStart"/>
      <w:r w:rsidRPr="00A5756E">
        <w:rPr>
          <w:i/>
        </w:rPr>
        <w:t>Inc</w:t>
      </w:r>
      <w:proofErr w:type="spellEnd"/>
      <w:r w:rsidRPr="00A5756E">
        <w:rPr>
          <w:i/>
        </w:rPr>
        <w:t xml:space="preserve">, New York, NY, USA; </w:t>
      </w:r>
      <w:r w:rsidRPr="00A5756E">
        <w:rPr>
          <w:i/>
          <w:vertAlign w:val="superscript"/>
        </w:rPr>
        <w:t>7</w:t>
      </w:r>
      <w:r w:rsidRPr="00A5756E">
        <w:rPr>
          <w:i/>
        </w:rPr>
        <w:t>Pfizer Ltd, Sandwich, UK</w:t>
      </w:r>
    </w:p>
    <w:p w14:paraId="572E8E0E" w14:textId="77777777" w:rsidR="00A5756E" w:rsidRPr="00A5756E" w:rsidRDefault="00A5756E" w:rsidP="00A5756E">
      <w:pPr>
        <w:spacing w:after="240" w:line="480" w:lineRule="auto"/>
      </w:pPr>
      <w:r w:rsidRPr="00A5756E">
        <w:rPr>
          <w:b/>
        </w:rPr>
        <w:sym w:font="Wingdings" w:char="F02A"/>
      </w:r>
      <w:r w:rsidRPr="00A5756E">
        <w:rPr>
          <w:b/>
        </w:rPr>
        <w:t xml:space="preserve"> </w:t>
      </w:r>
      <w:r w:rsidRPr="00A5756E">
        <w:t xml:space="preserve">Alice Gottlieb, </w:t>
      </w:r>
      <w:r w:rsidRPr="00A5756E">
        <w:rPr>
          <w:lang w:eastAsia="ja-JP"/>
        </w:rPr>
        <w:t>Department of Dermatology, New York Medical College at Metropolitan Hospital, 1901 First Avenue, Floor 14B, New York, NY 10021, USA.</w:t>
      </w:r>
      <w:r w:rsidRPr="00A5756E">
        <w:t xml:space="preserve"> </w:t>
      </w:r>
      <w:r w:rsidRPr="00A5756E">
        <w:br/>
        <w:t>Tel: +1 (</w:t>
      </w:r>
      <w:r w:rsidRPr="00A5756E">
        <w:rPr>
          <w:lang w:eastAsia="ja-JP"/>
        </w:rPr>
        <w:t>212) 423-7467. Fax: +1 (212) 423-8464.</w:t>
      </w:r>
      <w:r w:rsidRPr="00A5756E">
        <w:t xml:space="preserve"> E-mail: </w:t>
      </w:r>
      <w:hyperlink r:id="rId11" w:history="1">
        <w:r w:rsidRPr="00A5756E">
          <w:rPr>
            <w:color w:val="0000FF"/>
          </w:rPr>
          <w:t>alicegottliebderm@gmail.com</w:t>
        </w:r>
      </w:hyperlink>
      <w:r w:rsidRPr="00A5756E">
        <w:t xml:space="preserve"> </w:t>
      </w:r>
      <w:r w:rsidRPr="00A5756E">
        <w:br w:type="page"/>
      </w:r>
    </w:p>
    <w:p w14:paraId="5BF492D2" w14:textId="3698E816" w:rsidR="004E5B4D" w:rsidRPr="00D3272F" w:rsidRDefault="00A5756E" w:rsidP="00C44046">
      <w:pPr>
        <w:tabs>
          <w:tab w:val="left" w:pos="360"/>
        </w:tabs>
        <w:spacing w:line="480" w:lineRule="auto"/>
      </w:pPr>
      <w:r>
        <w:rPr>
          <w:b/>
        </w:rPr>
        <w:lastRenderedPageBreak/>
        <w:t>Online Resource 4</w:t>
      </w:r>
      <w:r w:rsidR="00C44046" w:rsidRPr="00D3272F">
        <w:rPr>
          <w:b/>
        </w:rPr>
        <w:t xml:space="preserve">. </w:t>
      </w:r>
      <w:r w:rsidRPr="00A5756E">
        <w:t xml:space="preserve">Figure showing </w:t>
      </w:r>
      <w:r>
        <w:t>s</w:t>
      </w:r>
      <w:r w:rsidR="00C44046" w:rsidRPr="00D3272F">
        <w:t xml:space="preserve">everity of </w:t>
      </w:r>
      <w:proofErr w:type="spellStart"/>
      <w:r w:rsidR="00C44046" w:rsidRPr="00D3272F">
        <w:t>PsA</w:t>
      </w:r>
      <w:proofErr w:type="spellEnd"/>
      <w:r w:rsidR="00C44046" w:rsidRPr="00D3272F">
        <w:t xml:space="preserve"> prior to and when receiving treatment based on patient self-rep</w:t>
      </w:r>
      <w:r w:rsidR="005D3CC8" w:rsidRPr="00D3272F">
        <w:t>ort in individual EU5 countries</w:t>
      </w:r>
    </w:p>
    <w:p w14:paraId="50B159A8" w14:textId="020B7C4A" w:rsidR="00AD2C6E" w:rsidRPr="00D3272F" w:rsidRDefault="005546F4" w:rsidP="00951C85">
      <w:pPr>
        <w:spacing w:line="480" w:lineRule="auto"/>
        <w:jc w:val="center"/>
      </w:pPr>
      <w:r w:rsidRPr="00D3272F">
        <w:rPr>
          <w:noProof/>
          <w:lang w:val="en-GB" w:eastAsia="en-GB"/>
        </w:rPr>
        <w:drawing>
          <wp:inline distT="0" distB="0" distL="0" distR="0" wp14:anchorId="07FA798F" wp14:editId="7E0ADE9F">
            <wp:extent cx="6750685" cy="41662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953EE" w14:textId="2CA80F88" w:rsidR="00A82287" w:rsidRPr="00D3272F" w:rsidRDefault="00F242F2" w:rsidP="00C42A7F">
      <w:pPr>
        <w:spacing w:after="240" w:line="276" w:lineRule="auto"/>
        <w:rPr>
          <w:sz w:val="20"/>
        </w:rPr>
      </w:pPr>
      <w:r w:rsidRPr="00D3272F">
        <w:rPr>
          <w:sz w:val="20"/>
        </w:rPr>
        <w:t>There were no statistically significant differences between treatments in a</w:t>
      </w:r>
      <w:r w:rsidR="00A5756E">
        <w:rPr>
          <w:sz w:val="20"/>
        </w:rPr>
        <w:t>ny of the individual countries</w:t>
      </w:r>
    </w:p>
    <w:p w14:paraId="4CA59964" w14:textId="781BD48B" w:rsidR="00A82287" w:rsidRDefault="00D57A30" w:rsidP="00C42A7F">
      <w:pPr>
        <w:spacing w:after="240" w:line="276" w:lineRule="auto"/>
        <w:rPr>
          <w:sz w:val="20"/>
        </w:rPr>
      </w:pPr>
      <w:r w:rsidRPr="00D57A30">
        <w:rPr>
          <w:i/>
          <w:sz w:val="20"/>
        </w:rPr>
        <w:t xml:space="preserve">EU5 </w:t>
      </w:r>
      <w:r w:rsidRPr="00D57A30">
        <w:rPr>
          <w:sz w:val="20"/>
        </w:rPr>
        <w:t>France, Germany, Italy, Spain, UK;</w:t>
      </w:r>
      <w:r>
        <w:rPr>
          <w:i/>
          <w:sz w:val="20"/>
        </w:rPr>
        <w:t xml:space="preserve"> </w:t>
      </w:r>
      <w:proofErr w:type="spellStart"/>
      <w:r w:rsidR="00A5756E" w:rsidRPr="00A5756E">
        <w:rPr>
          <w:i/>
          <w:sz w:val="20"/>
        </w:rPr>
        <w:t>PsA</w:t>
      </w:r>
      <w:proofErr w:type="spellEnd"/>
      <w:r w:rsidR="00A5756E">
        <w:rPr>
          <w:sz w:val="20"/>
        </w:rPr>
        <w:t xml:space="preserve"> psoriatic arthritis</w:t>
      </w:r>
      <w:bookmarkStart w:id="0" w:name="_GoBack"/>
      <w:bookmarkEnd w:id="0"/>
    </w:p>
    <w:sectPr w:rsidR="00A82287" w:rsidSect="005D3CC8">
      <w:footerReference w:type="default" r:id="rId13"/>
      <w:pgSz w:w="15840" w:h="12240" w:orient="landscape" w:code="1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5E9A4" w14:textId="77777777" w:rsidR="00BA6A3D" w:rsidRDefault="00BA6A3D" w:rsidP="005F5871">
      <w:r>
        <w:separator/>
      </w:r>
    </w:p>
  </w:endnote>
  <w:endnote w:type="continuationSeparator" w:id="0">
    <w:p w14:paraId="41A7D9A0" w14:textId="77777777" w:rsidR="00BA6A3D" w:rsidRDefault="00BA6A3D" w:rsidP="005F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96352" w14:textId="77777777" w:rsidR="00614F6C" w:rsidRDefault="00614F6C" w:rsidP="00DB60E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7A3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91CAE" w14:textId="77777777" w:rsidR="00BA6A3D" w:rsidRDefault="00BA6A3D" w:rsidP="005F5871">
      <w:r>
        <w:separator/>
      </w:r>
    </w:p>
  </w:footnote>
  <w:footnote w:type="continuationSeparator" w:id="0">
    <w:p w14:paraId="59951CF2" w14:textId="77777777" w:rsidR="00BA6A3D" w:rsidRDefault="00BA6A3D" w:rsidP="005F5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BB0"/>
    <w:multiLevelType w:val="singleLevel"/>
    <w:tmpl w:val="8556D11E"/>
    <w:lvl w:ilvl="0">
      <w:start w:val="1"/>
      <w:numFmt w:val="lowerLetter"/>
      <w:lvlRestart w:val="0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1" w15:restartNumberingAfterBreak="0">
    <w:nsid w:val="01B35183"/>
    <w:multiLevelType w:val="singleLevel"/>
    <w:tmpl w:val="3446CFFC"/>
    <w:lvl w:ilvl="0">
      <w:start w:val="1"/>
      <w:numFmt w:val="decimal"/>
      <w:lvlRestart w:val="0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2" w15:restartNumberingAfterBreak="0">
    <w:nsid w:val="02176D71"/>
    <w:multiLevelType w:val="singleLevel"/>
    <w:tmpl w:val="A54611D6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3" w15:restartNumberingAfterBreak="0">
    <w:nsid w:val="05BD59FF"/>
    <w:multiLevelType w:val="singleLevel"/>
    <w:tmpl w:val="83B40A7E"/>
    <w:name w:val="dtBL List Bullet 5"/>
    <w:lvl w:ilvl="0">
      <w:start w:val="1"/>
      <w:numFmt w:val="bullet"/>
      <w:lvlRestart w:val="0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</w:abstractNum>
  <w:abstractNum w:abstractNumId="4" w15:restartNumberingAfterBreak="0">
    <w:nsid w:val="0C955CFA"/>
    <w:multiLevelType w:val="singleLevel"/>
    <w:tmpl w:val="2BE8B33A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5" w15:restartNumberingAfterBreak="0">
    <w:nsid w:val="190B7846"/>
    <w:multiLevelType w:val="hybridMultilevel"/>
    <w:tmpl w:val="E0CE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A96"/>
    <w:multiLevelType w:val="singleLevel"/>
    <w:tmpl w:val="063A2B84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</w:abstractNum>
  <w:abstractNum w:abstractNumId="7" w15:restartNumberingAfterBreak="0">
    <w:nsid w:val="1C5A5FC6"/>
    <w:multiLevelType w:val="hybridMultilevel"/>
    <w:tmpl w:val="D8E67F76"/>
    <w:styleLink w:val="ImportedStyle3"/>
    <w:lvl w:ilvl="0" w:tplc="3A985E8E">
      <w:start w:val="1"/>
      <w:numFmt w:val="bullet"/>
      <w:lvlText w:val="•"/>
      <w:lvlJc w:val="left"/>
      <w:pPr>
        <w:ind w:left="260" w:hanging="2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0E496CA">
      <w:start w:val="1"/>
      <w:numFmt w:val="bullet"/>
      <w:lvlText w:val="o"/>
      <w:lvlJc w:val="left"/>
      <w:pPr>
        <w:ind w:left="54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ACE630">
      <w:start w:val="1"/>
      <w:numFmt w:val="bullet"/>
      <w:lvlText w:val="▪"/>
      <w:lvlJc w:val="left"/>
      <w:pPr>
        <w:ind w:left="126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CD2D2">
      <w:start w:val="1"/>
      <w:numFmt w:val="bullet"/>
      <w:lvlText w:val="•"/>
      <w:lvlJc w:val="left"/>
      <w:pPr>
        <w:ind w:left="198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8C73E8">
      <w:start w:val="1"/>
      <w:numFmt w:val="bullet"/>
      <w:lvlText w:val="o"/>
      <w:lvlJc w:val="left"/>
      <w:pPr>
        <w:ind w:left="270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C2393C">
      <w:start w:val="1"/>
      <w:numFmt w:val="bullet"/>
      <w:lvlText w:val="▪"/>
      <w:lvlJc w:val="left"/>
      <w:pPr>
        <w:ind w:left="342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80488E">
      <w:start w:val="1"/>
      <w:numFmt w:val="bullet"/>
      <w:lvlText w:val="•"/>
      <w:lvlJc w:val="left"/>
      <w:pPr>
        <w:ind w:left="414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8297F8">
      <w:start w:val="1"/>
      <w:numFmt w:val="bullet"/>
      <w:lvlText w:val="o"/>
      <w:lvlJc w:val="left"/>
      <w:pPr>
        <w:ind w:left="486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76C2F6">
      <w:start w:val="1"/>
      <w:numFmt w:val="bullet"/>
      <w:lvlText w:val="▪"/>
      <w:lvlJc w:val="left"/>
      <w:pPr>
        <w:ind w:left="558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C68745D"/>
    <w:multiLevelType w:val="singleLevel"/>
    <w:tmpl w:val="8F38D0B6"/>
    <w:lvl w:ilvl="0">
      <w:start w:val="1"/>
      <w:numFmt w:val="lowerLetter"/>
      <w:lvlRestart w:val="0"/>
      <w:pStyle w:val="ListAlpha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9" w15:restartNumberingAfterBreak="0">
    <w:nsid w:val="1EEF5C45"/>
    <w:multiLevelType w:val="hybridMultilevel"/>
    <w:tmpl w:val="0C22E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9F46A9"/>
    <w:multiLevelType w:val="singleLevel"/>
    <w:tmpl w:val="4E28D0AC"/>
    <w:lvl w:ilvl="0">
      <w:start w:val="1"/>
      <w:numFmt w:val="lowerLetter"/>
      <w:lvlRestart w:val="0"/>
      <w:pStyle w:val="ListAlpha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1" w15:restartNumberingAfterBreak="0">
    <w:nsid w:val="2A553EA5"/>
    <w:multiLevelType w:val="hybridMultilevel"/>
    <w:tmpl w:val="4FF62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13AD4"/>
    <w:multiLevelType w:val="hybridMultilevel"/>
    <w:tmpl w:val="552E4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B44BD"/>
    <w:multiLevelType w:val="singleLevel"/>
    <w:tmpl w:val="01128DDA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4" w15:restartNumberingAfterBreak="0">
    <w:nsid w:val="2F59347A"/>
    <w:multiLevelType w:val="hybridMultilevel"/>
    <w:tmpl w:val="EE4C9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D5E5C"/>
    <w:multiLevelType w:val="singleLevel"/>
    <w:tmpl w:val="49B28100"/>
    <w:lvl w:ilvl="0">
      <w:start w:val="1"/>
      <w:numFmt w:val="lowerLetter"/>
      <w:lvlRestart w:val="0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16" w15:restartNumberingAfterBreak="0">
    <w:nsid w:val="32CE3D57"/>
    <w:multiLevelType w:val="singleLevel"/>
    <w:tmpl w:val="FFC4B7EE"/>
    <w:lvl w:ilvl="0">
      <w:start w:val="1"/>
      <w:numFmt w:val="lowerLetter"/>
      <w:lvlRestart w:val="0"/>
      <w:pStyle w:val="ListAlpha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7" w15:restartNumberingAfterBreak="0">
    <w:nsid w:val="38555065"/>
    <w:multiLevelType w:val="hybridMultilevel"/>
    <w:tmpl w:val="EDE4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D6A12"/>
    <w:multiLevelType w:val="singleLevel"/>
    <w:tmpl w:val="FFC28068"/>
    <w:lvl w:ilvl="0">
      <w:start w:val="1"/>
      <w:numFmt w:val="decimal"/>
      <w:lvlRestart w:val="0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</w:abstractNum>
  <w:abstractNum w:abstractNumId="19" w15:restartNumberingAfterBreak="0">
    <w:nsid w:val="3AB03A27"/>
    <w:multiLevelType w:val="singleLevel"/>
    <w:tmpl w:val="EAA41330"/>
    <w:lvl w:ilvl="0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20" w15:restartNumberingAfterBreak="0">
    <w:nsid w:val="4B1E0C40"/>
    <w:multiLevelType w:val="singleLevel"/>
    <w:tmpl w:val="678A761A"/>
    <w:lvl w:ilvl="0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</w:abstractNum>
  <w:abstractNum w:abstractNumId="21" w15:restartNumberingAfterBreak="0">
    <w:nsid w:val="51A27861"/>
    <w:multiLevelType w:val="hybridMultilevel"/>
    <w:tmpl w:val="0C8A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B4F80"/>
    <w:multiLevelType w:val="singleLevel"/>
    <w:tmpl w:val="EE62C734"/>
    <w:lvl w:ilvl="0">
      <w:start w:val="1"/>
      <w:numFmt w:val="decimal"/>
      <w:lvlRestart w:val="0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23" w15:restartNumberingAfterBreak="0">
    <w:nsid w:val="61C809DD"/>
    <w:multiLevelType w:val="hybridMultilevel"/>
    <w:tmpl w:val="24064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157EF"/>
    <w:multiLevelType w:val="hybridMultilevel"/>
    <w:tmpl w:val="62D03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AF178B"/>
    <w:multiLevelType w:val="singleLevel"/>
    <w:tmpl w:val="AD5C2B24"/>
    <w:lvl w:ilvl="0">
      <w:start w:val="1"/>
      <w:numFmt w:val="decimal"/>
      <w:lvlRestart w:val="0"/>
      <w:pStyle w:val="ListNumber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26" w15:restartNumberingAfterBreak="0">
    <w:nsid w:val="774A3101"/>
    <w:multiLevelType w:val="multilevel"/>
    <w:tmpl w:val="AEDEE8B6"/>
    <w:lvl w:ilvl="0">
      <w:start w:val="1"/>
      <w:numFmt w:val="decimal"/>
      <w:lvlRestart w:val="0"/>
      <w:pStyle w:val="Heading1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</w:abstractNum>
  <w:abstractNum w:abstractNumId="27" w15:restartNumberingAfterBreak="0">
    <w:nsid w:val="781A458C"/>
    <w:multiLevelType w:val="hybridMultilevel"/>
    <w:tmpl w:val="53A68632"/>
    <w:lvl w:ilvl="0" w:tplc="CE80BD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F3C64"/>
    <w:multiLevelType w:val="singleLevel"/>
    <w:tmpl w:val="A45254F6"/>
    <w:lvl w:ilvl="0">
      <w:start w:val="1"/>
      <w:numFmt w:val="bullet"/>
      <w:lvlRestart w:val="0"/>
      <w:pStyle w:val="ListBullet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29" w15:restartNumberingAfterBreak="0">
    <w:nsid w:val="7C9B0C21"/>
    <w:multiLevelType w:val="hybridMultilevel"/>
    <w:tmpl w:val="09766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A67F9"/>
    <w:multiLevelType w:val="singleLevel"/>
    <w:tmpl w:val="604CDF50"/>
    <w:lvl w:ilvl="0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</w:abstractNum>
  <w:abstractNum w:abstractNumId="31" w15:restartNumberingAfterBreak="0">
    <w:nsid w:val="7E083F62"/>
    <w:multiLevelType w:val="multilevel"/>
    <w:tmpl w:val="E7AAF62C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</w:num>
  <w:num w:numId="2">
    <w:abstractNumId w:val="10"/>
  </w:num>
  <w:num w:numId="3">
    <w:abstractNumId w:val="15"/>
  </w:num>
  <w:num w:numId="4">
    <w:abstractNumId w:val="0"/>
  </w:num>
  <w:num w:numId="5">
    <w:abstractNumId w:val="8"/>
  </w:num>
  <w:num w:numId="6">
    <w:abstractNumId w:val="16"/>
  </w:num>
  <w:num w:numId="7">
    <w:abstractNumId w:val="2"/>
  </w:num>
  <w:num w:numId="8">
    <w:abstractNumId w:val="4"/>
  </w:num>
  <w:num w:numId="9">
    <w:abstractNumId w:val="30"/>
  </w:num>
  <w:num w:numId="10">
    <w:abstractNumId w:val="6"/>
  </w:num>
  <w:num w:numId="11">
    <w:abstractNumId w:val="3"/>
  </w:num>
  <w:num w:numId="12">
    <w:abstractNumId w:val="28"/>
  </w:num>
  <w:num w:numId="13">
    <w:abstractNumId w:val="13"/>
  </w:num>
  <w:num w:numId="14">
    <w:abstractNumId w:val="19"/>
  </w:num>
  <w:num w:numId="15">
    <w:abstractNumId w:val="1"/>
  </w:num>
  <w:num w:numId="16">
    <w:abstractNumId w:val="22"/>
  </w:num>
  <w:num w:numId="17">
    <w:abstractNumId w:val="18"/>
  </w:num>
  <w:num w:numId="18">
    <w:abstractNumId w:val="25"/>
  </w:num>
  <w:num w:numId="19">
    <w:abstractNumId w:val="20"/>
  </w:num>
  <w:num w:numId="20">
    <w:abstractNumId w:val="26"/>
  </w:num>
  <w:num w:numId="21">
    <w:abstractNumId w:val="27"/>
  </w:num>
  <w:num w:numId="22">
    <w:abstractNumId w:val="29"/>
  </w:num>
  <w:num w:numId="23">
    <w:abstractNumId w:val="5"/>
  </w:num>
  <w:num w:numId="24">
    <w:abstractNumId w:val="14"/>
  </w:num>
  <w:num w:numId="25">
    <w:abstractNumId w:val="21"/>
  </w:num>
  <w:num w:numId="26">
    <w:abstractNumId w:val="11"/>
  </w:num>
  <w:num w:numId="27">
    <w:abstractNumId w:val="12"/>
  </w:num>
  <w:num w:numId="28">
    <w:abstractNumId w:val="23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17"/>
  </w:num>
  <w:num w:numId="36">
    <w:abstractNumId w:val="7"/>
  </w:num>
  <w:num w:numId="37">
    <w:abstractNumId w:val="9"/>
  </w:num>
  <w:num w:numId="3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I:\MCM\Styles\Arthritis Care and Research.os&lt;/StartingRefnum&gt;&lt;FontName&gt;Times New Roman&lt;/FontName&gt;&lt;FontSize&gt;12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fizer CP-690,550&lt;/item&gt;&lt;/Libraries&gt;&lt;/Databases&gt;"/>
  </w:docVars>
  <w:rsids>
    <w:rsidRoot w:val="00D24AD3"/>
    <w:rsid w:val="000008CD"/>
    <w:rsid w:val="0000140C"/>
    <w:rsid w:val="00001772"/>
    <w:rsid w:val="00003B9C"/>
    <w:rsid w:val="000049B2"/>
    <w:rsid w:val="00005CCA"/>
    <w:rsid w:val="000067B6"/>
    <w:rsid w:val="00007B32"/>
    <w:rsid w:val="00007FE4"/>
    <w:rsid w:val="000115D5"/>
    <w:rsid w:val="00011B0F"/>
    <w:rsid w:val="000123B6"/>
    <w:rsid w:val="0001341B"/>
    <w:rsid w:val="000145F6"/>
    <w:rsid w:val="000146E7"/>
    <w:rsid w:val="000163FB"/>
    <w:rsid w:val="00016F1E"/>
    <w:rsid w:val="00020FE0"/>
    <w:rsid w:val="00021C73"/>
    <w:rsid w:val="00022982"/>
    <w:rsid w:val="00022DAF"/>
    <w:rsid w:val="00022F90"/>
    <w:rsid w:val="00023CE3"/>
    <w:rsid w:val="00023F55"/>
    <w:rsid w:val="00025DBF"/>
    <w:rsid w:val="0002742B"/>
    <w:rsid w:val="00027890"/>
    <w:rsid w:val="000279F0"/>
    <w:rsid w:val="0003025D"/>
    <w:rsid w:val="00032024"/>
    <w:rsid w:val="000325BA"/>
    <w:rsid w:val="00032DA2"/>
    <w:rsid w:val="00032F34"/>
    <w:rsid w:val="00034020"/>
    <w:rsid w:val="000340A0"/>
    <w:rsid w:val="000341A7"/>
    <w:rsid w:val="0003529D"/>
    <w:rsid w:val="000355AE"/>
    <w:rsid w:val="00037C3F"/>
    <w:rsid w:val="00044715"/>
    <w:rsid w:val="000448E9"/>
    <w:rsid w:val="00044BA5"/>
    <w:rsid w:val="000450F9"/>
    <w:rsid w:val="000468B2"/>
    <w:rsid w:val="00050C0C"/>
    <w:rsid w:val="000514A8"/>
    <w:rsid w:val="000514D6"/>
    <w:rsid w:val="0005192C"/>
    <w:rsid w:val="0005198C"/>
    <w:rsid w:val="00052B83"/>
    <w:rsid w:val="00053EF0"/>
    <w:rsid w:val="00054DD0"/>
    <w:rsid w:val="000561EA"/>
    <w:rsid w:val="00056EE1"/>
    <w:rsid w:val="00057819"/>
    <w:rsid w:val="000604F7"/>
    <w:rsid w:val="000605C7"/>
    <w:rsid w:val="000609D1"/>
    <w:rsid w:val="00062DFB"/>
    <w:rsid w:val="00065107"/>
    <w:rsid w:val="0006577D"/>
    <w:rsid w:val="00070A30"/>
    <w:rsid w:val="000720CA"/>
    <w:rsid w:val="0007218F"/>
    <w:rsid w:val="0007225B"/>
    <w:rsid w:val="00072761"/>
    <w:rsid w:val="00073A0B"/>
    <w:rsid w:val="000740B4"/>
    <w:rsid w:val="000742D6"/>
    <w:rsid w:val="0007430E"/>
    <w:rsid w:val="00074BE4"/>
    <w:rsid w:val="00077015"/>
    <w:rsid w:val="00077501"/>
    <w:rsid w:val="0008064D"/>
    <w:rsid w:val="000826A7"/>
    <w:rsid w:val="00083288"/>
    <w:rsid w:val="000833A2"/>
    <w:rsid w:val="00083728"/>
    <w:rsid w:val="00083F82"/>
    <w:rsid w:val="00084724"/>
    <w:rsid w:val="0008477B"/>
    <w:rsid w:val="00085A57"/>
    <w:rsid w:val="00086923"/>
    <w:rsid w:val="00086D37"/>
    <w:rsid w:val="000948EB"/>
    <w:rsid w:val="00094C26"/>
    <w:rsid w:val="0009646F"/>
    <w:rsid w:val="0009682A"/>
    <w:rsid w:val="00096FB8"/>
    <w:rsid w:val="0009705E"/>
    <w:rsid w:val="00097203"/>
    <w:rsid w:val="00097A7C"/>
    <w:rsid w:val="000A025E"/>
    <w:rsid w:val="000A1731"/>
    <w:rsid w:val="000A2FEF"/>
    <w:rsid w:val="000A4015"/>
    <w:rsid w:val="000A4FFD"/>
    <w:rsid w:val="000A66E0"/>
    <w:rsid w:val="000A6716"/>
    <w:rsid w:val="000A6B2D"/>
    <w:rsid w:val="000A725E"/>
    <w:rsid w:val="000B256D"/>
    <w:rsid w:val="000B4060"/>
    <w:rsid w:val="000B42D8"/>
    <w:rsid w:val="000B4839"/>
    <w:rsid w:val="000B66E0"/>
    <w:rsid w:val="000B674D"/>
    <w:rsid w:val="000B681D"/>
    <w:rsid w:val="000C171E"/>
    <w:rsid w:val="000C2092"/>
    <w:rsid w:val="000C2D09"/>
    <w:rsid w:val="000C3DF0"/>
    <w:rsid w:val="000C456E"/>
    <w:rsid w:val="000C47A2"/>
    <w:rsid w:val="000C4E1F"/>
    <w:rsid w:val="000C5AD4"/>
    <w:rsid w:val="000C6366"/>
    <w:rsid w:val="000C74A0"/>
    <w:rsid w:val="000C77F0"/>
    <w:rsid w:val="000D08AB"/>
    <w:rsid w:val="000D0EBD"/>
    <w:rsid w:val="000D215E"/>
    <w:rsid w:val="000D411D"/>
    <w:rsid w:val="000D41A7"/>
    <w:rsid w:val="000D5B3E"/>
    <w:rsid w:val="000D6F94"/>
    <w:rsid w:val="000E19DE"/>
    <w:rsid w:val="000E2C18"/>
    <w:rsid w:val="000E36B6"/>
    <w:rsid w:val="000E4093"/>
    <w:rsid w:val="000E5050"/>
    <w:rsid w:val="000E6F00"/>
    <w:rsid w:val="000F0B4D"/>
    <w:rsid w:val="000F0D64"/>
    <w:rsid w:val="000F1874"/>
    <w:rsid w:val="000F1F8E"/>
    <w:rsid w:val="000F29A0"/>
    <w:rsid w:val="000F6E8E"/>
    <w:rsid w:val="000F7AB3"/>
    <w:rsid w:val="00102CAF"/>
    <w:rsid w:val="00104DFB"/>
    <w:rsid w:val="00106295"/>
    <w:rsid w:val="0010789E"/>
    <w:rsid w:val="001079A2"/>
    <w:rsid w:val="00110CF9"/>
    <w:rsid w:val="00111610"/>
    <w:rsid w:val="001122E5"/>
    <w:rsid w:val="001162FB"/>
    <w:rsid w:val="0011657A"/>
    <w:rsid w:val="0012020F"/>
    <w:rsid w:val="00120A62"/>
    <w:rsid w:val="001221E6"/>
    <w:rsid w:val="00123586"/>
    <w:rsid w:val="001237EC"/>
    <w:rsid w:val="0012671B"/>
    <w:rsid w:val="001269CF"/>
    <w:rsid w:val="001271D2"/>
    <w:rsid w:val="00127C4E"/>
    <w:rsid w:val="001320B3"/>
    <w:rsid w:val="0013224D"/>
    <w:rsid w:val="0013229F"/>
    <w:rsid w:val="00140C79"/>
    <w:rsid w:val="00141C60"/>
    <w:rsid w:val="001433FC"/>
    <w:rsid w:val="00145B66"/>
    <w:rsid w:val="00146FE7"/>
    <w:rsid w:val="0015091B"/>
    <w:rsid w:val="001513D0"/>
    <w:rsid w:val="00151595"/>
    <w:rsid w:val="00154776"/>
    <w:rsid w:val="00156808"/>
    <w:rsid w:val="001569AC"/>
    <w:rsid w:val="001616B1"/>
    <w:rsid w:val="001628C1"/>
    <w:rsid w:val="00162AF1"/>
    <w:rsid w:val="00163A52"/>
    <w:rsid w:val="00164B8F"/>
    <w:rsid w:val="00164E86"/>
    <w:rsid w:val="0016519B"/>
    <w:rsid w:val="001653EF"/>
    <w:rsid w:val="00170204"/>
    <w:rsid w:val="0017046B"/>
    <w:rsid w:val="00172D1E"/>
    <w:rsid w:val="00173335"/>
    <w:rsid w:val="00173397"/>
    <w:rsid w:val="00173808"/>
    <w:rsid w:val="00174BC5"/>
    <w:rsid w:val="00175171"/>
    <w:rsid w:val="00176B0B"/>
    <w:rsid w:val="00180868"/>
    <w:rsid w:val="001811BC"/>
    <w:rsid w:val="00182548"/>
    <w:rsid w:val="0018631D"/>
    <w:rsid w:val="0018667C"/>
    <w:rsid w:val="00190206"/>
    <w:rsid w:val="00190AE7"/>
    <w:rsid w:val="00192AFF"/>
    <w:rsid w:val="001932DC"/>
    <w:rsid w:val="00196185"/>
    <w:rsid w:val="00196958"/>
    <w:rsid w:val="001975B1"/>
    <w:rsid w:val="00197953"/>
    <w:rsid w:val="001A0499"/>
    <w:rsid w:val="001A12CC"/>
    <w:rsid w:val="001A211F"/>
    <w:rsid w:val="001A62D4"/>
    <w:rsid w:val="001A6D59"/>
    <w:rsid w:val="001B272F"/>
    <w:rsid w:val="001B2CEA"/>
    <w:rsid w:val="001B3166"/>
    <w:rsid w:val="001B31D7"/>
    <w:rsid w:val="001B47BC"/>
    <w:rsid w:val="001B48F1"/>
    <w:rsid w:val="001B5C88"/>
    <w:rsid w:val="001B639B"/>
    <w:rsid w:val="001B70D4"/>
    <w:rsid w:val="001B7188"/>
    <w:rsid w:val="001B776D"/>
    <w:rsid w:val="001C06C8"/>
    <w:rsid w:val="001C0D3A"/>
    <w:rsid w:val="001C3290"/>
    <w:rsid w:val="001C35C7"/>
    <w:rsid w:val="001C4E4E"/>
    <w:rsid w:val="001C4E9A"/>
    <w:rsid w:val="001C5765"/>
    <w:rsid w:val="001D4418"/>
    <w:rsid w:val="001D44A9"/>
    <w:rsid w:val="001D55EB"/>
    <w:rsid w:val="001D5BE8"/>
    <w:rsid w:val="001D64D0"/>
    <w:rsid w:val="001E13A9"/>
    <w:rsid w:val="001E1F7E"/>
    <w:rsid w:val="001E2422"/>
    <w:rsid w:val="001E4ECA"/>
    <w:rsid w:val="001E509A"/>
    <w:rsid w:val="001E6371"/>
    <w:rsid w:val="001F0E0C"/>
    <w:rsid w:val="001F2B58"/>
    <w:rsid w:val="001F2C59"/>
    <w:rsid w:val="001F3E98"/>
    <w:rsid w:val="001F4A25"/>
    <w:rsid w:val="001F4EA1"/>
    <w:rsid w:val="001F53E9"/>
    <w:rsid w:val="001F6825"/>
    <w:rsid w:val="001F6AAC"/>
    <w:rsid w:val="001F72F8"/>
    <w:rsid w:val="001F79DD"/>
    <w:rsid w:val="00200340"/>
    <w:rsid w:val="00200A32"/>
    <w:rsid w:val="00200BD5"/>
    <w:rsid w:val="00201CBF"/>
    <w:rsid w:val="002043DB"/>
    <w:rsid w:val="00206727"/>
    <w:rsid w:val="0020699F"/>
    <w:rsid w:val="00206C8B"/>
    <w:rsid w:val="00207754"/>
    <w:rsid w:val="00207A20"/>
    <w:rsid w:val="002105F8"/>
    <w:rsid w:val="00211B97"/>
    <w:rsid w:val="0021206A"/>
    <w:rsid w:val="002129C4"/>
    <w:rsid w:val="00212F9A"/>
    <w:rsid w:val="00213AB4"/>
    <w:rsid w:val="00215C47"/>
    <w:rsid w:val="002223E8"/>
    <w:rsid w:val="002233DA"/>
    <w:rsid w:val="00223CE8"/>
    <w:rsid w:val="0022605D"/>
    <w:rsid w:val="0023190A"/>
    <w:rsid w:val="00232532"/>
    <w:rsid w:val="00232750"/>
    <w:rsid w:val="00232B23"/>
    <w:rsid w:val="002332F5"/>
    <w:rsid w:val="0023383B"/>
    <w:rsid w:val="0023400E"/>
    <w:rsid w:val="00234A79"/>
    <w:rsid w:val="00234DC0"/>
    <w:rsid w:val="00235F45"/>
    <w:rsid w:val="00236986"/>
    <w:rsid w:val="002375A2"/>
    <w:rsid w:val="00240290"/>
    <w:rsid w:val="00240B91"/>
    <w:rsid w:val="00244A5A"/>
    <w:rsid w:val="00245023"/>
    <w:rsid w:val="00245BF8"/>
    <w:rsid w:val="0025114D"/>
    <w:rsid w:val="002513AB"/>
    <w:rsid w:val="002531B5"/>
    <w:rsid w:val="0025443C"/>
    <w:rsid w:val="00255823"/>
    <w:rsid w:val="00255BF7"/>
    <w:rsid w:val="00256427"/>
    <w:rsid w:val="00256722"/>
    <w:rsid w:val="00257063"/>
    <w:rsid w:val="00257478"/>
    <w:rsid w:val="00260E40"/>
    <w:rsid w:val="00261260"/>
    <w:rsid w:val="00261FC5"/>
    <w:rsid w:val="0026236A"/>
    <w:rsid w:val="0026241E"/>
    <w:rsid w:val="002625AD"/>
    <w:rsid w:val="00266500"/>
    <w:rsid w:val="002672A8"/>
    <w:rsid w:val="002673A8"/>
    <w:rsid w:val="00267D35"/>
    <w:rsid w:val="0027223B"/>
    <w:rsid w:val="002723D6"/>
    <w:rsid w:val="00273C49"/>
    <w:rsid w:val="002755E0"/>
    <w:rsid w:val="002758E0"/>
    <w:rsid w:val="002818F3"/>
    <w:rsid w:val="00281B4E"/>
    <w:rsid w:val="00281EB1"/>
    <w:rsid w:val="00282135"/>
    <w:rsid w:val="0028494C"/>
    <w:rsid w:val="002849F5"/>
    <w:rsid w:val="00284EB8"/>
    <w:rsid w:val="00284F85"/>
    <w:rsid w:val="002858D2"/>
    <w:rsid w:val="00285CDE"/>
    <w:rsid w:val="002860B0"/>
    <w:rsid w:val="00286713"/>
    <w:rsid w:val="00286C11"/>
    <w:rsid w:val="002872D5"/>
    <w:rsid w:val="002900CF"/>
    <w:rsid w:val="00290253"/>
    <w:rsid w:val="00290F68"/>
    <w:rsid w:val="0029196C"/>
    <w:rsid w:val="00292613"/>
    <w:rsid w:val="0029297C"/>
    <w:rsid w:val="0029533D"/>
    <w:rsid w:val="00295DF8"/>
    <w:rsid w:val="00296CB4"/>
    <w:rsid w:val="00297201"/>
    <w:rsid w:val="002A1ED6"/>
    <w:rsid w:val="002A42C4"/>
    <w:rsid w:val="002A4EB3"/>
    <w:rsid w:val="002A4EDC"/>
    <w:rsid w:val="002A57B2"/>
    <w:rsid w:val="002A582A"/>
    <w:rsid w:val="002A6F77"/>
    <w:rsid w:val="002B0EEC"/>
    <w:rsid w:val="002B2F69"/>
    <w:rsid w:val="002B433E"/>
    <w:rsid w:val="002B634C"/>
    <w:rsid w:val="002C3D99"/>
    <w:rsid w:val="002C4157"/>
    <w:rsid w:val="002C5108"/>
    <w:rsid w:val="002C64FD"/>
    <w:rsid w:val="002C7664"/>
    <w:rsid w:val="002D0CD3"/>
    <w:rsid w:val="002D1C69"/>
    <w:rsid w:val="002D20FD"/>
    <w:rsid w:val="002D2CC0"/>
    <w:rsid w:val="002D2D36"/>
    <w:rsid w:val="002D3775"/>
    <w:rsid w:val="002D4809"/>
    <w:rsid w:val="002D50AD"/>
    <w:rsid w:val="002D6B08"/>
    <w:rsid w:val="002D6C0E"/>
    <w:rsid w:val="002D735C"/>
    <w:rsid w:val="002E09E7"/>
    <w:rsid w:val="002E194D"/>
    <w:rsid w:val="002E1A18"/>
    <w:rsid w:val="002E22F6"/>
    <w:rsid w:val="002E509A"/>
    <w:rsid w:val="002E59C1"/>
    <w:rsid w:val="002E5C1A"/>
    <w:rsid w:val="002E79D5"/>
    <w:rsid w:val="002E7C34"/>
    <w:rsid w:val="002E7FBC"/>
    <w:rsid w:val="002F1005"/>
    <w:rsid w:val="002F135D"/>
    <w:rsid w:val="002F26DA"/>
    <w:rsid w:val="002F2DEC"/>
    <w:rsid w:val="002F3E86"/>
    <w:rsid w:val="002F51C2"/>
    <w:rsid w:val="002F74DF"/>
    <w:rsid w:val="002F77EB"/>
    <w:rsid w:val="003021A5"/>
    <w:rsid w:val="0030414D"/>
    <w:rsid w:val="003041DE"/>
    <w:rsid w:val="003049EC"/>
    <w:rsid w:val="00306763"/>
    <w:rsid w:val="00311EA7"/>
    <w:rsid w:val="00313E94"/>
    <w:rsid w:val="00315766"/>
    <w:rsid w:val="00317503"/>
    <w:rsid w:val="003176DA"/>
    <w:rsid w:val="00317A47"/>
    <w:rsid w:val="00320291"/>
    <w:rsid w:val="0032116B"/>
    <w:rsid w:val="003219DF"/>
    <w:rsid w:val="00321AC0"/>
    <w:rsid w:val="00321D3C"/>
    <w:rsid w:val="003226DB"/>
    <w:rsid w:val="00322D6B"/>
    <w:rsid w:val="00323885"/>
    <w:rsid w:val="0032592B"/>
    <w:rsid w:val="003276FE"/>
    <w:rsid w:val="00327EEB"/>
    <w:rsid w:val="00327F86"/>
    <w:rsid w:val="003308A2"/>
    <w:rsid w:val="00331042"/>
    <w:rsid w:val="003348EF"/>
    <w:rsid w:val="003351AB"/>
    <w:rsid w:val="00335431"/>
    <w:rsid w:val="00335CC1"/>
    <w:rsid w:val="00336BB1"/>
    <w:rsid w:val="0033795F"/>
    <w:rsid w:val="00337A75"/>
    <w:rsid w:val="00337FDD"/>
    <w:rsid w:val="00340DEA"/>
    <w:rsid w:val="00341D43"/>
    <w:rsid w:val="00343B90"/>
    <w:rsid w:val="00350084"/>
    <w:rsid w:val="0035026D"/>
    <w:rsid w:val="00350BCE"/>
    <w:rsid w:val="00351137"/>
    <w:rsid w:val="0035182A"/>
    <w:rsid w:val="00351BE5"/>
    <w:rsid w:val="00355723"/>
    <w:rsid w:val="00355F94"/>
    <w:rsid w:val="003561B3"/>
    <w:rsid w:val="00356BA8"/>
    <w:rsid w:val="003622FA"/>
    <w:rsid w:val="00364DCB"/>
    <w:rsid w:val="0036502F"/>
    <w:rsid w:val="00366584"/>
    <w:rsid w:val="003668DA"/>
    <w:rsid w:val="00367C6E"/>
    <w:rsid w:val="003716C3"/>
    <w:rsid w:val="003719E3"/>
    <w:rsid w:val="00372207"/>
    <w:rsid w:val="00372623"/>
    <w:rsid w:val="00372A6D"/>
    <w:rsid w:val="00373B54"/>
    <w:rsid w:val="00373CFD"/>
    <w:rsid w:val="00374307"/>
    <w:rsid w:val="00374F6D"/>
    <w:rsid w:val="00376129"/>
    <w:rsid w:val="003767AC"/>
    <w:rsid w:val="00377756"/>
    <w:rsid w:val="00377C02"/>
    <w:rsid w:val="003801DD"/>
    <w:rsid w:val="00380519"/>
    <w:rsid w:val="0038158F"/>
    <w:rsid w:val="003824F3"/>
    <w:rsid w:val="00382755"/>
    <w:rsid w:val="00386AEC"/>
    <w:rsid w:val="0038736D"/>
    <w:rsid w:val="003903F2"/>
    <w:rsid w:val="00391A1A"/>
    <w:rsid w:val="00392099"/>
    <w:rsid w:val="00392469"/>
    <w:rsid w:val="0039322A"/>
    <w:rsid w:val="003938E3"/>
    <w:rsid w:val="003961AC"/>
    <w:rsid w:val="003A076D"/>
    <w:rsid w:val="003A1ACE"/>
    <w:rsid w:val="003A2EBA"/>
    <w:rsid w:val="003A3137"/>
    <w:rsid w:val="003A376E"/>
    <w:rsid w:val="003A3948"/>
    <w:rsid w:val="003A47B1"/>
    <w:rsid w:val="003A4E96"/>
    <w:rsid w:val="003A5A4F"/>
    <w:rsid w:val="003A6825"/>
    <w:rsid w:val="003A763F"/>
    <w:rsid w:val="003B31CF"/>
    <w:rsid w:val="003B337E"/>
    <w:rsid w:val="003B4923"/>
    <w:rsid w:val="003B4C98"/>
    <w:rsid w:val="003B5192"/>
    <w:rsid w:val="003B6766"/>
    <w:rsid w:val="003B6D5E"/>
    <w:rsid w:val="003B77D9"/>
    <w:rsid w:val="003B7D9C"/>
    <w:rsid w:val="003C0898"/>
    <w:rsid w:val="003C102B"/>
    <w:rsid w:val="003C19B8"/>
    <w:rsid w:val="003C1E25"/>
    <w:rsid w:val="003C4599"/>
    <w:rsid w:val="003C4CBC"/>
    <w:rsid w:val="003C5AFA"/>
    <w:rsid w:val="003C71CF"/>
    <w:rsid w:val="003D076B"/>
    <w:rsid w:val="003D1015"/>
    <w:rsid w:val="003D1375"/>
    <w:rsid w:val="003D1E7B"/>
    <w:rsid w:val="003D2A37"/>
    <w:rsid w:val="003D2A4E"/>
    <w:rsid w:val="003D368E"/>
    <w:rsid w:val="003D397A"/>
    <w:rsid w:val="003D4354"/>
    <w:rsid w:val="003D4E86"/>
    <w:rsid w:val="003D4F4B"/>
    <w:rsid w:val="003D5076"/>
    <w:rsid w:val="003E2410"/>
    <w:rsid w:val="003E3EB1"/>
    <w:rsid w:val="003E4AAE"/>
    <w:rsid w:val="003E5C39"/>
    <w:rsid w:val="003E5FAC"/>
    <w:rsid w:val="003E7059"/>
    <w:rsid w:val="003E75DE"/>
    <w:rsid w:val="003F310D"/>
    <w:rsid w:val="003F3D91"/>
    <w:rsid w:val="003F5545"/>
    <w:rsid w:val="003F6813"/>
    <w:rsid w:val="003F69AC"/>
    <w:rsid w:val="003F724D"/>
    <w:rsid w:val="00400393"/>
    <w:rsid w:val="0040092C"/>
    <w:rsid w:val="00400CDD"/>
    <w:rsid w:val="00402E06"/>
    <w:rsid w:val="004049BC"/>
    <w:rsid w:val="00406B6F"/>
    <w:rsid w:val="004115FF"/>
    <w:rsid w:val="00411CF7"/>
    <w:rsid w:val="00412565"/>
    <w:rsid w:val="00412BDE"/>
    <w:rsid w:val="00413C73"/>
    <w:rsid w:val="00415B69"/>
    <w:rsid w:val="00416DD7"/>
    <w:rsid w:val="004203D9"/>
    <w:rsid w:val="0042084B"/>
    <w:rsid w:val="00420F09"/>
    <w:rsid w:val="00422D6F"/>
    <w:rsid w:val="00422E21"/>
    <w:rsid w:val="004262A7"/>
    <w:rsid w:val="004264E2"/>
    <w:rsid w:val="00430B2B"/>
    <w:rsid w:val="004334A6"/>
    <w:rsid w:val="00434BC9"/>
    <w:rsid w:val="00435196"/>
    <w:rsid w:val="0043667B"/>
    <w:rsid w:val="004366B6"/>
    <w:rsid w:val="0043765D"/>
    <w:rsid w:val="00437A9C"/>
    <w:rsid w:val="00437CE1"/>
    <w:rsid w:val="00440A3B"/>
    <w:rsid w:val="004410B3"/>
    <w:rsid w:val="004416D9"/>
    <w:rsid w:val="00443B1C"/>
    <w:rsid w:val="00444919"/>
    <w:rsid w:val="00445019"/>
    <w:rsid w:val="004468DC"/>
    <w:rsid w:val="004473C4"/>
    <w:rsid w:val="00450602"/>
    <w:rsid w:val="004528D8"/>
    <w:rsid w:val="00457767"/>
    <w:rsid w:val="004608BD"/>
    <w:rsid w:val="00460D41"/>
    <w:rsid w:val="004633A9"/>
    <w:rsid w:val="004662F0"/>
    <w:rsid w:val="004665B6"/>
    <w:rsid w:val="004666E1"/>
    <w:rsid w:val="004678F6"/>
    <w:rsid w:val="00467FB8"/>
    <w:rsid w:val="00472ABB"/>
    <w:rsid w:val="00473AFD"/>
    <w:rsid w:val="00473B64"/>
    <w:rsid w:val="004740C7"/>
    <w:rsid w:val="0047424C"/>
    <w:rsid w:val="00474B69"/>
    <w:rsid w:val="00477396"/>
    <w:rsid w:val="004776F8"/>
    <w:rsid w:val="00480401"/>
    <w:rsid w:val="004807B7"/>
    <w:rsid w:val="00480C49"/>
    <w:rsid w:val="0048129E"/>
    <w:rsid w:val="00481FD3"/>
    <w:rsid w:val="0048220E"/>
    <w:rsid w:val="00482C0A"/>
    <w:rsid w:val="004835DE"/>
    <w:rsid w:val="004851E9"/>
    <w:rsid w:val="00485805"/>
    <w:rsid w:val="00490046"/>
    <w:rsid w:val="0049008A"/>
    <w:rsid w:val="0049009B"/>
    <w:rsid w:val="004912B6"/>
    <w:rsid w:val="004916F6"/>
    <w:rsid w:val="004917DA"/>
    <w:rsid w:val="004935C4"/>
    <w:rsid w:val="004943B9"/>
    <w:rsid w:val="00494799"/>
    <w:rsid w:val="00495A53"/>
    <w:rsid w:val="004974B5"/>
    <w:rsid w:val="004A0079"/>
    <w:rsid w:val="004A06D1"/>
    <w:rsid w:val="004A0C93"/>
    <w:rsid w:val="004A28EB"/>
    <w:rsid w:val="004A2B5F"/>
    <w:rsid w:val="004A3DA4"/>
    <w:rsid w:val="004A3E95"/>
    <w:rsid w:val="004A3FAC"/>
    <w:rsid w:val="004A569D"/>
    <w:rsid w:val="004B0374"/>
    <w:rsid w:val="004B0588"/>
    <w:rsid w:val="004B227B"/>
    <w:rsid w:val="004B25E7"/>
    <w:rsid w:val="004B4CCE"/>
    <w:rsid w:val="004B4F2B"/>
    <w:rsid w:val="004B5720"/>
    <w:rsid w:val="004B5C6B"/>
    <w:rsid w:val="004B689B"/>
    <w:rsid w:val="004B757C"/>
    <w:rsid w:val="004C0903"/>
    <w:rsid w:val="004C195F"/>
    <w:rsid w:val="004C1BE6"/>
    <w:rsid w:val="004C26C8"/>
    <w:rsid w:val="004C459B"/>
    <w:rsid w:val="004C4E6D"/>
    <w:rsid w:val="004C5DC8"/>
    <w:rsid w:val="004C5E1D"/>
    <w:rsid w:val="004C5FF8"/>
    <w:rsid w:val="004C64CE"/>
    <w:rsid w:val="004C6AEC"/>
    <w:rsid w:val="004C795E"/>
    <w:rsid w:val="004D01BC"/>
    <w:rsid w:val="004D162A"/>
    <w:rsid w:val="004D22B9"/>
    <w:rsid w:val="004D2CFC"/>
    <w:rsid w:val="004D3B1C"/>
    <w:rsid w:val="004D4B24"/>
    <w:rsid w:val="004D5351"/>
    <w:rsid w:val="004D5E76"/>
    <w:rsid w:val="004D66F4"/>
    <w:rsid w:val="004D73BA"/>
    <w:rsid w:val="004E1576"/>
    <w:rsid w:val="004E1751"/>
    <w:rsid w:val="004E199C"/>
    <w:rsid w:val="004E1B99"/>
    <w:rsid w:val="004E37A2"/>
    <w:rsid w:val="004E3C9B"/>
    <w:rsid w:val="004E45ED"/>
    <w:rsid w:val="004E5B4D"/>
    <w:rsid w:val="004E664E"/>
    <w:rsid w:val="004E706A"/>
    <w:rsid w:val="004F0A05"/>
    <w:rsid w:val="004F0EEE"/>
    <w:rsid w:val="004F1004"/>
    <w:rsid w:val="004F2101"/>
    <w:rsid w:val="004F236D"/>
    <w:rsid w:val="004F28EA"/>
    <w:rsid w:val="004F34EA"/>
    <w:rsid w:val="004F59A2"/>
    <w:rsid w:val="004F6875"/>
    <w:rsid w:val="004F6F62"/>
    <w:rsid w:val="004F713C"/>
    <w:rsid w:val="00500C17"/>
    <w:rsid w:val="005027D4"/>
    <w:rsid w:val="00502EEE"/>
    <w:rsid w:val="0050337A"/>
    <w:rsid w:val="00504273"/>
    <w:rsid w:val="0050432D"/>
    <w:rsid w:val="005073EE"/>
    <w:rsid w:val="00510220"/>
    <w:rsid w:val="0051082D"/>
    <w:rsid w:val="005116CF"/>
    <w:rsid w:val="00512D92"/>
    <w:rsid w:val="00514FAB"/>
    <w:rsid w:val="00515B2A"/>
    <w:rsid w:val="00515F92"/>
    <w:rsid w:val="005207F4"/>
    <w:rsid w:val="00522026"/>
    <w:rsid w:val="00523DF7"/>
    <w:rsid w:val="00524B93"/>
    <w:rsid w:val="00525493"/>
    <w:rsid w:val="005254F1"/>
    <w:rsid w:val="00525D5A"/>
    <w:rsid w:val="005261BF"/>
    <w:rsid w:val="005265E7"/>
    <w:rsid w:val="00531C07"/>
    <w:rsid w:val="00531C8F"/>
    <w:rsid w:val="00531E9A"/>
    <w:rsid w:val="00531F04"/>
    <w:rsid w:val="005324B1"/>
    <w:rsid w:val="00532AE8"/>
    <w:rsid w:val="005332A5"/>
    <w:rsid w:val="00533D94"/>
    <w:rsid w:val="00534E4A"/>
    <w:rsid w:val="0054023C"/>
    <w:rsid w:val="005407C7"/>
    <w:rsid w:val="005414D5"/>
    <w:rsid w:val="005428F8"/>
    <w:rsid w:val="00543DA3"/>
    <w:rsid w:val="00545745"/>
    <w:rsid w:val="00550215"/>
    <w:rsid w:val="00550F3F"/>
    <w:rsid w:val="00551423"/>
    <w:rsid w:val="00551ADB"/>
    <w:rsid w:val="00552574"/>
    <w:rsid w:val="00552614"/>
    <w:rsid w:val="005528A0"/>
    <w:rsid w:val="005546F4"/>
    <w:rsid w:val="00555861"/>
    <w:rsid w:val="00556D22"/>
    <w:rsid w:val="00561520"/>
    <w:rsid w:val="0056299A"/>
    <w:rsid w:val="005636DC"/>
    <w:rsid w:val="0056419F"/>
    <w:rsid w:val="00565307"/>
    <w:rsid w:val="00567BEF"/>
    <w:rsid w:val="005732B6"/>
    <w:rsid w:val="005736DF"/>
    <w:rsid w:val="00575EB3"/>
    <w:rsid w:val="005760F2"/>
    <w:rsid w:val="00577E98"/>
    <w:rsid w:val="00577EB9"/>
    <w:rsid w:val="00580DB7"/>
    <w:rsid w:val="00581A18"/>
    <w:rsid w:val="00584539"/>
    <w:rsid w:val="00584837"/>
    <w:rsid w:val="00585799"/>
    <w:rsid w:val="0058674D"/>
    <w:rsid w:val="00586F67"/>
    <w:rsid w:val="00587A05"/>
    <w:rsid w:val="00587A10"/>
    <w:rsid w:val="00590579"/>
    <w:rsid w:val="00590A9E"/>
    <w:rsid w:val="0059169D"/>
    <w:rsid w:val="0059242C"/>
    <w:rsid w:val="005928B7"/>
    <w:rsid w:val="00595B87"/>
    <w:rsid w:val="00596BE9"/>
    <w:rsid w:val="00596DE1"/>
    <w:rsid w:val="00597DFE"/>
    <w:rsid w:val="005A0384"/>
    <w:rsid w:val="005A06B8"/>
    <w:rsid w:val="005A079C"/>
    <w:rsid w:val="005A2C18"/>
    <w:rsid w:val="005A3047"/>
    <w:rsid w:val="005A41C3"/>
    <w:rsid w:val="005A433E"/>
    <w:rsid w:val="005A4EF3"/>
    <w:rsid w:val="005A5187"/>
    <w:rsid w:val="005A5DFE"/>
    <w:rsid w:val="005A72E2"/>
    <w:rsid w:val="005A7348"/>
    <w:rsid w:val="005B2E0A"/>
    <w:rsid w:val="005B3708"/>
    <w:rsid w:val="005B3EF1"/>
    <w:rsid w:val="005B4974"/>
    <w:rsid w:val="005B6948"/>
    <w:rsid w:val="005C0184"/>
    <w:rsid w:val="005C3845"/>
    <w:rsid w:val="005C393B"/>
    <w:rsid w:val="005C3FE8"/>
    <w:rsid w:val="005C4F4F"/>
    <w:rsid w:val="005C5339"/>
    <w:rsid w:val="005C6495"/>
    <w:rsid w:val="005C761F"/>
    <w:rsid w:val="005D27A3"/>
    <w:rsid w:val="005D301B"/>
    <w:rsid w:val="005D3796"/>
    <w:rsid w:val="005D3CC8"/>
    <w:rsid w:val="005D3F26"/>
    <w:rsid w:val="005D4164"/>
    <w:rsid w:val="005D4BB4"/>
    <w:rsid w:val="005D6EC2"/>
    <w:rsid w:val="005E0266"/>
    <w:rsid w:val="005E0DD6"/>
    <w:rsid w:val="005E1898"/>
    <w:rsid w:val="005E3A5C"/>
    <w:rsid w:val="005E4BD0"/>
    <w:rsid w:val="005E6A56"/>
    <w:rsid w:val="005E7FC3"/>
    <w:rsid w:val="005F07F6"/>
    <w:rsid w:val="005F2639"/>
    <w:rsid w:val="005F2909"/>
    <w:rsid w:val="005F2B68"/>
    <w:rsid w:val="005F4AC6"/>
    <w:rsid w:val="005F4B47"/>
    <w:rsid w:val="005F568C"/>
    <w:rsid w:val="005F5871"/>
    <w:rsid w:val="005F5FF7"/>
    <w:rsid w:val="005F62F4"/>
    <w:rsid w:val="005F6464"/>
    <w:rsid w:val="005F677C"/>
    <w:rsid w:val="005F7C1D"/>
    <w:rsid w:val="00600970"/>
    <w:rsid w:val="00600F05"/>
    <w:rsid w:val="00602272"/>
    <w:rsid w:val="00602E72"/>
    <w:rsid w:val="00602F02"/>
    <w:rsid w:val="0060340A"/>
    <w:rsid w:val="00603DDF"/>
    <w:rsid w:val="0060410F"/>
    <w:rsid w:val="0060521B"/>
    <w:rsid w:val="00606EB0"/>
    <w:rsid w:val="006070A3"/>
    <w:rsid w:val="006119D2"/>
    <w:rsid w:val="00611F7C"/>
    <w:rsid w:val="006120A0"/>
    <w:rsid w:val="006121A9"/>
    <w:rsid w:val="006128BA"/>
    <w:rsid w:val="00614F6C"/>
    <w:rsid w:val="006171F9"/>
    <w:rsid w:val="00617E88"/>
    <w:rsid w:val="0062198B"/>
    <w:rsid w:val="00622D14"/>
    <w:rsid w:val="00623842"/>
    <w:rsid w:val="00626ECF"/>
    <w:rsid w:val="00627353"/>
    <w:rsid w:val="0063057B"/>
    <w:rsid w:val="006324FF"/>
    <w:rsid w:val="00632612"/>
    <w:rsid w:val="006331C7"/>
    <w:rsid w:val="006333EA"/>
    <w:rsid w:val="00633DD3"/>
    <w:rsid w:val="00636CDC"/>
    <w:rsid w:val="00637A8C"/>
    <w:rsid w:val="006408CD"/>
    <w:rsid w:val="00640A00"/>
    <w:rsid w:val="006426BD"/>
    <w:rsid w:val="00642701"/>
    <w:rsid w:val="0064387E"/>
    <w:rsid w:val="00645727"/>
    <w:rsid w:val="006463CA"/>
    <w:rsid w:val="00646CDA"/>
    <w:rsid w:val="00647ABE"/>
    <w:rsid w:val="00650164"/>
    <w:rsid w:val="006504E4"/>
    <w:rsid w:val="00650D68"/>
    <w:rsid w:val="00651284"/>
    <w:rsid w:val="006519C2"/>
    <w:rsid w:val="00653C28"/>
    <w:rsid w:val="0065686C"/>
    <w:rsid w:val="00657387"/>
    <w:rsid w:val="006573A1"/>
    <w:rsid w:val="0065756E"/>
    <w:rsid w:val="006601D2"/>
    <w:rsid w:val="006606B9"/>
    <w:rsid w:val="00662291"/>
    <w:rsid w:val="006630C8"/>
    <w:rsid w:val="0066352B"/>
    <w:rsid w:val="00663AA8"/>
    <w:rsid w:val="00663B7F"/>
    <w:rsid w:val="00666BA0"/>
    <w:rsid w:val="0067150F"/>
    <w:rsid w:val="00672183"/>
    <w:rsid w:val="0067357A"/>
    <w:rsid w:val="00675143"/>
    <w:rsid w:val="00675936"/>
    <w:rsid w:val="00675E5A"/>
    <w:rsid w:val="00676FDA"/>
    <w:rsid w:val="00677038"/>
    <w:rsid w:val="00681374"/>
    <w:rsid w:val="0068177D"/>
    <w:rsid w:val="00682247"/>
    <w:rsid w:val="00682C2B"/>
    <w:rsid w:val="00683C3C"/>
    <w:rsid w:val="00684205"/>
    <w:rsid w:val="00686F3D"/>
    <w:rsid w:val="00687885"/>
    <w:rsid w:val="00687B97"/>
    <w:rsid w:val="0069045A"/>
    <w:rsid w:val="00690625"/>
    <w:rsid w:val="00690CF8"/>
    <w:rsid w:val="00691094"/>
    <w:rsid w:val="00692096"/>
    <w:rsid w:val="00692513"/>
    <w:rsid w:val="00693882"/>
    <w:rsid w:val="00693DEB"/>
    <w:rsid w:val="00694F01"/>
    <w:rsid w:val="00695DE4"/>
    <w:rsid w:val="006A0729"/>
    <w:rsid w:val="006A0A88"/>
    <w:rsid w:val="006A33C6"/>
    <w:rsid w:val="006A3995"/>
    <w:rsid w:val="006A475B"/>
    <w:rsid w:val="006A5CCE"/>
    <w:rsid w:val="006A5CDA"/>
    <w:rsid w:val="006A6A56"/>
    <w:rsid w:val="006A6B94"/>
    <w:rsid w:val="006A71BD"/>
    <w:rsid w:val="006B03DB"/>
    <w:rsid w:val="006B1560"/>
    <w:rsid w:val="006B17AA"/>
    <w:rsid w:val="006B212D"/>
    <w:rsid w:val="006B2934"/>
    <w:rsid w:val="006B4269"/>
    <w:rsid w:val="006B4398"/>
    <w:rsid w:val="006B4A90"/>
    <w:rsid w:val="006B6428"/>
    <w:rsid w:val="006B6D6F"/>
    <w:rsid w:val="006B7006"/>
    <w:rsid w:val="006C0303"/>
    <w:rsid w:val="006C0ABB"/>
    <w:rsid w:val="006C1EEC"/>
    <w:rsid w:val="006C4643"/>
    <w:rsid w:val="006C4F41"/>
    <w:rsid w:val="006C5B9D"/>
    <w:rsid w:val="006C6355"/>
    <w:rsid w:val="006D109A"/>
    <w:rsid w:val="006D143C"/>
    <w:rsid w:val="006D17D1"/>
    <w:rsid w:val="006D2868"/>
    <w:rsid w:val="006D38B6"/>
    <w:rsid w:val="006D4F29"/>
    <w:rsid w:val="006D5D34"/>
    <w:rsid w:val="006D5D6D"/>
    <w:rsid w:val="006D7929"/>
    <w:rsid w:val="006E0C72"/>
    <w:rsid w:val="006E14F8"/>
    <w:rsid w:val="006E1F36"/>
    <w:rsid w:val="006E3032"/>
    <w:rsid w:val="006E38C1"/>
    <w:rsid w:val="006E3A3C"/>
    <w:rsid w:val="006E51EF"/>
    <w:rsid w:val="006E6B4C"/>
    <w:rsid w:val="006E7357"/>
    <w:rsid w:val="006E7B72"/>
    <w:rsid w:val="006F1305"/>
    <w:rsid w:val="006F1B1E"/>
    <w:rsid w:val="006F339D"/>
    <w:rsid w:val="006F48B0"/>
    <w:rsid w:val="006F52DE"/>
    <w:rsid w:val="006F6731"/>
    <w:rsid w:val="006F7B61"/>
    <w:rsid w:val="007008FA"/>
    <w:rsid w:val="0070191A"/>
    <w:rsid w:val="00702BC4"/>
    <w:rsid w:val="00703129"/>
    <w:rsid w:val="007101C8"/>
    <w:rsid w:val="00711B25"/>
    <w:rsid w:val="00712099"/>
    <w:rsid w:val="00712295"/>
    <w:rsid w:val="0071385F"/>
    <w:rsid w:val="00713CFB"/>
    <w:rsid w:val="00716AE2"/>
    <w:rsid w:val="00720ABD"/>
    <w:rsid w:val="007220C8"/>
    <w:rsid w:val="00722702"/>
    <w:rsid w:val="00722AA1"/>
    <w:rsid w:val="00723138"/>
    <w:rsid w:val="007236B3"/>
    <w:rsid w:val="00723808"/>
    <w:rsid w:val="00725A9B"/>
    <w:rsid w:val="00726E13"/>
    <w:rsid w:val="00726F0B"/>
    <w:rsid w:val="00727299"/>
    <w:rsid w:val="007321E1"/>
    <w:rsid w:val="007322C8"/>
    <w:rsid w:val="00733568"/>
    <w:rsid w:val="00733C6A"/>
    <w:rsid w:val="007340C6"/>
    <w:rsid w:val="00734970"/>
    <w:rsid w:val="0073632F"/>
    <w:rsid w:val="007403A1"/>
    <w:rsid w:val="00741A86"/>
    <w:rsid w:val="0074341A"/>
    <w:rsid w:val="007459A6"/>
    <w:rsid w:val="00745D2A"/>
    <w:rsid w:val="00745F3E"/>
    <w:rsid w:val="0074700E"/>
    <w:rsid w:val="0075079B"/>
    <w:rsid w:val="00751984"/>
    <w:rsid w:val="00752CF2"/>
    <w:rsid w:val="00752D8E"/>
    <w:rsid w:val="00753023"/>
    <w:rsid w:val="00756003"/>
    <w:rsid w:val="0076046E"/>
    <w:rsid w:val="007618F0"/>
    <w:rsid w:val="00762072"/>
    <w:rsid w:val="007622CD"/>
    <w:rsid w:val="007638BA"/>
    <w:rsid w:val="00764EAD"/>
    <w:rsid w:val="0076504F"/>
    <w:rsid w:val="00765B75"/>
    <w:rsid w:val="007667EA"/>
    <w:rsid w:val="00770078"/>
    <w:rsid w:val="007703C1"/>
    <w:rsid w:val="00771094"/>
    <w:rsid w:val="007721E4"/>
    <w:rsid w:val="00772E54"/>
    <w:rsid w:val="00773684"/>
    <w:rsid w:val="00774E3F"/>
    <w:rsid w:val="00775CBF"/>
    <w:rsid w:val="007760AC"/>
    <w:rsid w:val="00776115"/>
    <w:rsid w:val="00776770"/>
    <w:rsid w:val="00782411"/>
    <w:rsid w:val="00782933"/>
    <w:rsid w:val="00783577"/>
    <w:rsid w:val="00785012"/>
    <w:rsid w:val="007851E9"/>
    <w:rsid w:val="00786139"/>
    <w:rsid w:val="007877A2"/>
    <w:rsid w:val="00787FF1"/>
    <w:rsid w:val="00790A16"/>
    <w:rsid w:val="00791D68"/>
    <w:rsid w:val="00793709"/>
    <w:rsid w:val="00794969"/>
    <w:rsid w:val="00794EFE"/>
    <w:rsid w:val="007953DD"/>
    <w:rsid w:val="007958DA"/>
    <w:rsid w:val="00795B59"/>
    <w:rsid w:val="00795DF8"/>
    <w:rsid w:val="0079755B"/>
    <w:rsid w:val="007A1243"/>
    <w:rsid w:val="007A14D9"/>
    <w:rsid w:val="007A19A5"/>
    <w:rsid w:val="007A41A8"/>
    <w:rsid w:val="007A493E"/>
    <w:rsid w:val="007A5A4B"/>
    <w:rsid w:val="007A6671"/>
    <w:rsid w:val="007A6D53"/>
    <w:rsid w:val="007B05E6"/>
    <w:rsid w:val="007B09CF"/>
    <w:rsid w:val="007B0FAB"/>
    <w:rsid w:val="007B211D"/>
    <w:rsid w:val="007B4F32"/>
    <w:rsid w:val="007B569B"/>
    <w:rsid w:val="007B5CE3"/>
    <w:rsid w:val="007B5E26"/>
    <w:rsid w:val="007B7164"/>
    <w:rsid w:val="007C0099"/>
    <w:rsid w:val="007C085D"/>
    <w:rsid w:val="007C3079"/>
    <w:rsid w:val="007C3452"/>
    <w:rsid w:val="007C3A29"/>
    <w:rsid w:val="007C5C14"/>
    <w:rsid w:val="007C7641"/>
    <w:rsid w:val="007C78E9"/>
    <w:rsid w:val="007D2145"/>
    <w:rsid w:val="007D2526"/>
    <w:rsid w:val="007D3208"/>
    <w:rsid w:val="007D377A"/>
    <w:rsid w:val="007D4B4D"/>
    <w:rsid w:val="007D56EB"/>
    <w:rsid w:val="007D78E7"/>
    <w:rsid w:val="007E40FA"/>
    <w:rsid w:val="007E456C"/>
    <w:rsid w:val="007E4CBA"/>
    <w:rsid w:val="007E4E0E"/>
    <w:rsid w:val="007E5370"/>
    <w:rsid w:val="007E54EC"/>
    <w:rsid w:val="007E6531"/>
    <w:rsid w:val="007E6C1D"/>
    <w:rsid w:val="007F050B"/>
    <w:rsid w:val="007F0A6C"/>
    <w:rsid w:val="007F0D7A"/>
    <w:rsid w:val="007F0D99"/>
    <w:rsid w:val="007F1171"/>
    <w:rsid w:val="007F1291"/>
    <w:rsid w:val="007F3502"/>
    <w:rsid w:val="007F3573"/>
    <w:rsid w:val="007F3F2D"/>
    <w:rsid w:val="007F4F47"/>
    <w:rsid w:val="007F7642"/>
    <w:rsid w:val="007F7D04"/>
    <w:rsid w:val="0080119D"/>
    <w:rsid w:val="008011BA"/>
    <w:rsid w:val="0080202E"/>
    <w:rsid w:val="0080494A"/>
    <w:rsid w:val="008066F4"/>
    <w:rsid w:val="00806CEE"/>
    <w:rsid w:val="00806E8B"/>
    <w:rsid w:val="00807785"/>
    <w:rsid w:val="008113E6"/>
    <w:rsid w:val="00812BBC"/>
    <w:rsid w:val="00812E8D"/>
    <w:rsid w:val="0081372E"/>
    <w:rsid w:val="0081548F"/>
    <w:rsid w:val="0081554D"/>
    <w:rsid w:val="00816670"/>
    <w:rsid w:val="00816BD2"/>
    <w:rsid w:val="00817A16"/>
    <w:rsid w:val="00817CA4"/>
    <w:rsid w:val="00820442"/>
    <w:rsid w:val="00825BDF"/>
    <w:rsid w:val="008269A1"/>
    <w:rsid w:val="00827738"/>
    <w:rsid w:val="00830C17"/>
    <w:rsid w:val="00831ABC"/>
    <w:rsid w:val="00833859"/>
    <w:rsid w:val="00834ECB"/>
    <w:rsid w:val="0084144B"/>
    <w:rsid w:val="00841C87"/>
    <w:rsid w:val="0084281B"/>
    <w:rsid w:val="008429BF"/>
    <w:rsid w:val="00843F24"/>
    <w:rsid w:val="00844C23"/>
    <w:rsid w:val="00847A52"/>
    <w:rsid w:val="00847B08"/>
    <w:rsid w:val="00850521"/>
    <w:rsid w:val="00851800"/>
    <w:rsid w:val="008523D1"/>
    <w:rsid w:val="00853C02"/>
    <w:rsid w:val="00856569"/>
    <w:rsid w:val="0085679C"/>
    <w:rsid w:val="00856BD9"/>
    <w:rsid w:val="00857504"/>
    <w:rsid w:val="00857E4C"/>
    <w:rsid w:val="00861B4F"/>
    <w:rsid w:val="00862743"/>
    <w:rsid w:val="00863049"/>
    <w:rsid w:val="00863A91"/>
    <w:rsid w:val="008641A0"/>
    <w:rsid w:val="008649D1"/>
    <w:rsid w:val="0086695A"/>
    <w:rsid w:val="00870206"/>
    <w:rsid w:val="00873A70"/>
    <w:rsid w:val="008740C9"/>
    <w:rsid w:val="008745B6"/>
    <w:rsid w:val="00875436"/>
    <w:rsid w:val="00875F31"/>
    <w:rsid w:val="0087699D"/>
    <w:rsid w:val="00876A0F"/>
    <w:rsid w:val="00877A6F"/>
    <w:rsid w:val="008808CC"/>
    <w:rsid w:val="00881952"/>
    <w:rsid w:val="0088280C"/>
    <w:rsid w:val="008833AC"/>
    <w:rsid w:val="00884010"/>
    <w:rsid w:val="00885B76"/>
    <w:rsid w:val="008862BB"/>
    <w:rsid w:val="008903E4"/>
    <w:rsid w:val="0089459F"/>
    <w:rsid w:val="00895689"/>
    <w:rsid w:val="00897325"/>
    <w:rsid w:val="00897EB9"/>
    <w:rsid w:val="008A0FDE"/>
    <w:rsid w:val="008A1B64"/>
    <w:rsid w:val="008A3546"/>
    <w:rsid w:val="008A357A"/>
    <w:rsid w:val="008A41BD"/>
    <w:rsid w:val="008A46C9"/>
    <w:rsid w:val="008A5A23"/>
    <w:rsid w:val="008A6441"/>
    <w:rsid w:val="008A6539"/>
    <w:rsid w:val="008A79AC"/>
    <w:rsid w:val="008A7FB8"/>
    <w:rsid w:val="008B01AF"/>
    <w:rsid w:val="008B0DC8"/>
    <w:rsid w:val="008B213B"/>
    <w:rsid w:val="008B25E2"/>
    <w:rsid w:val="008B348B"/>
    <w:rsid w:val="008B3967"/>
    <w:rsid w:val="008B4253"/>
    <w:rsid w:val="008B6053"/>
    <w:rsid w:val="008B66E3"/>
    <w:rsid w:val="008B6C06"/>
    <w:rsid w:val="008C027F"/>
    <w:rsid w:val="008C0DCC"/>
    <w:rsid w:val="008C19AA"/>
    <w:rsid w:val="008C327A"/>
    <w:rsid w:val="008C35E6"/>
    <w:rsid w:val="008C3B4A"/>
    <w:rsid w:val="008C3C6B"/>
    <w:rsid w:val="008C5ACC"/>
    <w:rsid w:val="008C5E92"/>
    <w:rsid w:val="008C695D"/>
    <w:rsid w:val="008C695E"/>
    <w:rsid w:val="008C6A04"/>
    <w:rsid w:val="008C7A4C"/>
    <w:rsid w:val="008D0E47"/>
    <w:rsid w:val="008D24F0"/>
    <w:rsid w:val="008D412E"/>
    <w:rsid w:val="008D4C5F"/>
    <w:rsid w:val="008D626D"/>
    <w:rsid w:val="008D70D4"/>
    <w:rsid w:val="008D77E2"/>
    <w:rsid w:val="008E0B88"/>
    <w:rsid w:val="008E0E6F"/>
    <w:rsid w:val="008E149F"/>
    <w:rsid w:val="008E5A8D"/>
    <w:rsid w:val="008E695A"/>
    <w:rsid w:val="008E6CEC"/>
    <w:rsid w:val="008E6F9F"/>
    <w:rsid w:val="008E74BA"/>
    <w:rsid w:val="008E7879"/>
    <w:rsid w:val="008E79CE"/>
    <w:rsid w:val="008E7CBB"/>
    <w:rsid w:val="008F0D83"/>
    <w:rsid w:val="008F0E22"/>
    <w:rsid w:val="008F2F00"/>
    <w:rsid w:val="008F348A"/>
    <w:rsid w:val="008F3547"/>
    <w:rsid w:val="008F3698"/>
    <w:rsid w:val="008F5984"/>
    <w:rsid w:val="008F63A6"/>
    <w:rsid w:val="008F7C8D"/>
    <w:rsid w:val="009001D4"/>
    <w:rsid w:val="00901A78"/>
    <w:rsid w:val="00902772"/>
    <w:rsid w:val="009037FF"/>
    <w:rsid w:val="00903F49"/>
    <w:rsid w:val="009042B4"/>
    <w:rsid w:val="00904521"/>
    <w:rsid w:val="00905DF8"/>
    <w:rsid w:val="00906284"/>
    <w:rsid w:val="00906514"/>
    <w:rsid w:val="00913339"/>
    <w:rsid w:val="00913AF4"/>
    <w:rsid w:val="009166B4"/>
    <w:rsid w:val="009167B3"/>
    <w:rsid w:val="00916E2D"/>
    <w:rsid w:val="00916E6A"/>
    <w:rsid w:val="00917E1E"/>
    <w:rsid w:val="00920831"/>
    <w:rsid w:val="00920F7B"/>
    <w:rsid w:val="00921EEE"/>
    <w:rsid w:val="00922DAC"/>
    <w:rsid w:val="00923B81"/>
    <w:rsid w:val="0092421F"/>
    <w:rsid w:val="00925AE1"/>
    <w:rsid w:val="00930AA4"/>
    <w:rsid w:val="00934AB6"/>
    <w:rsid w:val="00934CEC"/>
    <w:rsid w:val="00934FFF"/>
    <w:rsid w:val="00937C94"/>
    <w:rsid w:val="00937FE7"/>
    <w:rsid w:val="0094310D"/>
    <w:rsid w:val="0094567F"/>
    <w:rsid w:val="009461AB"/>
    <w:rsid w:val="009462C1"/>
    <w:rsid w:val="00950677"/>
    <w:rsid w:val="00951C85"/>
    <w:rsid w:val="00952692"/>
    <w:rsid w:val="00952776"/>
    <w:rsid w:val="00952C5D"/>
    <w:rsid w:val="00953AC4"/>
    <w:rsid w:val="00954867"/>
    <w:rsid w:val="00955285"/>
    <w:rsid w:val="00956667"/>
    <w:rsid w:val="00960486"/>
    <w:rsid w:val="009611B2"/>
    <w:rsid w:val="00961677"/>
    <w:rsid w:val="00961960"/>
    <w:rsid w:val="00961E17"/>
    <w:rsid w:val="00961F6D"/>
    <w:rsid w:val="00963BF5"/>
    <w:rsid w:val="00964215"/>
    <w:rsid w:val="00964434"/>
    <w:rsid w:val="00973874"/>
    <w:rsid w:val="00973F0C"/>
    <w:rsid w:val="00974335"/>
    <w:rsid w:val="009757B7"/>
    <w:rsid w:val="009770D3"/>
    <w:rsid w:val="00977332"/>
    <w:rsid w:val="00980222"/>
    <w:rsid w:val="0098122F"/>
    <w:rsid w:val="00982605"/>
    <w:rsid w:val="00983139"/>
    <w:rsid w:val="009841B6"/>
    <w:rsid w:val="00984319"/>
    <w:rsid w:val="00985475"/>
    <w:rsid w:val="0098707E"/>
    <w:rsid w:val="00987304"/>
    <w:rsid w:val="00987A7B"/>
    <w:rsid w:val="00992262"/>
    <w:rsid w:val="00992524"/>
    <w:rsid w:val="009937E2"/>
    <w:rsid w:val="009938A7"/>
    <w:rsid w:val="009954B7"/>
    <w:rsid w:val="009A08C4"/>
    <w:rsid w:val="009A3010"/>
    <w:rsid w:val="009A48F8"/>
    <w:rsid w:val="009A52DF"/>
    <w:rsid w:val="009A5452"/>
    <w:rsid w:val="009A5922"/>
    <w:rsid w:val="009A7A73"/>
    <w:rsid w:val="009B03CE"/>
    <w:rsid w:val="009B0E9A"/>
    <w:rsid w:val="009B19F1"/>
    <w:rsid w:val="009B2EBB"/>
    <w:rsid w:val="009B2F12"/>
    <w:rsid w:val="009B3076"/>
    <w:rsid w:val="009B36EF"/>
    <w:rsid w:val="009C0E5B"/>
    <w:rsid w:val="009C1C61"/>
    <w:rsid w:val="009C243C"/>
    <w:rsid w:val="009C2586"/>
    <w:rsid w:val="009C2DC1"/>
    <w:rsid w:val="009C425C"/>
    <w:rsid w:val="009C4F5E"/>
    <w:rsid w:val="009C6129"/>
    <w:rsid w:val="009C61D8"/>
    <w:rsid w:val="009D0481"/>
    <w:rsid w:val="009D0689"/>
    <w:rsid w:val="009D0B5D"/>
    <w:rsid w:val="009D1597"/>
    <w:rsid w:val="009D1CCB"/>
    <w:rsid w:val="009D4821"/>
    <w:rsid w:val="009D4C08"/>
    <w:rsid w:val="009D69F2"/>
    <w:rsid w:val="009D6A4E"/>
    <w:rsid w:val="009D6F7A"/>
    <w:rsid w:val="009D7052"/>
    <w:rsid w:val="009E0DE5"/>
    <w:rsid w:val="009E19EE"/>
    <w:rsid w:val="009E30D9"/>
    <w:rsid w:val="009E39FE"/>
    <w:rsid w:val="009E3B5D"/>
    <w:rsid w:val="009E459C"/>
    <w:rsid w:val="009E5A5B"/>
    <w:rsid w:val="009E69F9"/>
    <w:rsid w:val="009E6E25"/>
    <w:rsid w:val="009F093F"/>
    <w:rsid w:val="009F09CF"/>
    <w:rsid w:val="009F1725"/>
    <w:rsid w:val="009F2C88"/>
    <w:rsid w:val="009F302B"/>
    <w:rsid w:val="009F3C9D"/>
    <w:rsid w:val="009F4352"/>
    <w:rsid w:val="009F4550"/>
    <w:rsid w:val="009F5442"/>
    <w:rsid w:val="009F54E2"/>
    <w:rsid w:val="009F6608"/>
    <w:rsid w:val="009F70A1"/>
    <w:rsid w:val="009F737F"/>
    <w:rsid w:val="00A0045D"/>
    <w:rsid w:val="00A0099C"/>
    <w:rsid w:val="00A012B3"/>
    <w:rsid w:val="00A0140C"/>
    <w:rsid w:val="00A0226A"/>
    <w:rsid w:val="00A029BA"/>
    <w:rsid w:val="00A034B2"/>
    <w:rsid w:val="00A038F2"/>
    <w:rsid w:val="00A04FFB"/>
    <w:rsid w:val="00A052E0"/>
    <w:rsid w:val="00A065E1"/>
    <w:rsid w:val="00A06D4A"/>
    <w:rsid w:val="00A07126"/>
    <w:rsid w:val="00A0729C"/>
    <w:rsid w:val="00A10653"/>
    <w:rsid w:val="00A1181C"/>
    <w:rsid w:val="00A1257F"/>
    <w:rsid w:val="00A14655"/>
    <w:rsid w:val="00A1623E"/>
    <w:rsid w:val="00A1684D"/>
    <w:rsid w:val="00A16AE5"/>
    <w:rsid w:val="00A170BE"/>
    <w:rsid w:val="00A174E2"/>
    <w:rsid w:val="00A17BC6"/>
    <w:rsid w:val="00A229F0"/>
    <w:rsid w:val="00A245FB"/>
    <w:rsid w:val="00A24A86"/>
    <w:rsid w:val="00A260F6"/>
    <w:rsid w:val="00A2698B"/>
    <w:rsid w:val="00A26C07"/>
    <w:rsid w:val="00A33021"/>
    <w:rsid w:val="00A33D00"/>
    <w:rsid w:val="00A34EBC"/>
    <w:rsid w:val="00A35194"/>
    <w:rsid w:val="00A36E8F"/>
    <w:rsid w:val="00A42145"/>
    <w:rsid w:val="00A4492E"/>
    <w:rsid w:val="00A44B15"/>
    <w:rsid w:val="00A47B8D"/>
    <w:rsid w:val="00A50E5E"/>
    <w:rsid w:val="00A51234"/>
    <w:rsid w:val="00A52F2D"/>
    <w:rsid w:val="00A53EBC"/>
    <w:rsid w:val="00A54CF0"/>
    <w:rsid w:val="00A54DC3"/>
    <w:rsid w:val="00A5756E"/>
    <w:rsid w:val="00A6194A"/>
    <w:rsid w:val="00A61BB1"/>
    <w:rsid w:val="00A637F6"/>
    <w:rsid w:val="00A63978"/>
    <w:rsid w:val="00A64339"/>
    <w:rsid w:val="00A650F1"/>
    <w:rsid w:val="00A66F2A"/>
    <w:rsid w:val="00A6772C"/>
    <w:rsid w:val="00A67CCA"/>
    <w:rsid w:val="00A70857"/>
    <w:rsid w:val="00A71C86"/>
    <w:rsid w:val="00A7202E"/>
    <w:rsid w:val="00A735F0"/>
    <w:rsid w:val="00A76B38"/>
    <w:rsid w:val="00A77C47"/>
    <w:rsid w:val="00A81202"/>
    <w:rsid w:val="00A82287"/>
    <w:rsid w:val="00A839DE"/>
    <w:rsid w:val="00A83D81"/>
    <w:rsid w:val="00A83E91"/>
    <w:rsid w:val="00A847C2"/>
    <w:rsid w:val="00A85AA2"/>
    <w:rsid w:val="00A85B66"/>
    <w:rsid w:val="00A86170"/>
    <w:rsid w:val="00A871A2"/>
    <w:rsid w:val="00A90C1E"/>
    <w:rsid w:val="00A91784"/>
    <w:rsid w:val="00A93E24"/>
    <w:rsid w:val="00A945C9"/>
    <w:rsid w:val="00A94B5B"/>
    <w:rsid w:val="00A94FFE"/>
    <w:rsid w:val="00A95B9A"/>
    <w:rsid w:val="00A96490"/>
    <w:rsid w:val="00AA02D4"/>
    <w:rsid w:val="00AA0DDB"/>
    <w:rsid w:val="00AA1A3A"/>
    <w:rsid w:val="00AA1AE6"/>
    <w:rsid w:val="00AA1CD8"/>
    <w:rsid w:val="00AA22ED"/>
    <w:rsid w:val="00AA2802"/>
    <w:rsid w:val="00AA5703"/>
    <w:rsid w:val="00AA61EF"/>
    <w:rsid w:val="00AA6B74"/>
    <w:rsid w:val="00AA72F7"/>
    <w:rsid w:val="00AB1379"/>
    <w:rsid w:val="00AB16A1"/>
    <w:rsid w:val="00AB2ED0"/>
    <w:rsid w:val="00AB547D"/>
    <w:rsid w:val="00AB6291"/>
    <w:rsid w:val="00AB7310"/>
    <w:rsid w:val="00AB7497"/>
    <w:rsid w:val="00AC1D27"/>
    <w:rsid w:val="00AC1E20"/>
    <w:rsid w:val="00AC2D86"/>
    <w:rsid w:val="00AC2F6D"/>
    <w:rsid w:val="00AC3C78"/>
    <w:rsid w:val="00AC468F"/>
    <w:rsid w:val="00AC4986"/>
    <w:rsid w:val="00AC5126"/>
    <w:rsid w:val="00AC550F"/>
    <w:rsid w:val="00AD1F94"/>
    <w:rsid w:val="00AD2C6E"/>
    <w:rsid w:val="00AD3D01"/>
    <w:rsid w:val="00AD4459"/>
    <w:rsid w:val="00AE130C"/>
    <w:rsid w:val="00AE34A0"/>
    <w:rsid w:val="00AE44AF"/>
    <w:rsid w:val="00AE4775"/>
    <w:rsid w:val="00AE4A2C"/>
    <w:rsid w:val="00AE7140"/>
    <w:rsid w:val="00AE7C2E"/>
    <w:rsid w:val="00AE7D24"/>
    <w:rsid w:val="00AF1412"/>
    <w:rsid w:val="00AF1946"/>
    <w:rsid w:val="00AF221F"/>
    <w:rsid w:val="00AF32E9"/>
    <w:rsid w:val="00AF66B0"/>
    <w:rsid w:val="00AF74B0"/>
    <w:rsid w:val="00AF7D4D"/>
    <w:rsid w:val="00B000DD"/>
    <w:rsid w:val="00B00226"/>
    <w:rsid w:val="00B02AC0"/>
    <w:rsid w:val="00B02CCB"/>
    <w:rsid w:val="00B03060"/>
    <w:rsid w:val="00B03455"/>
    <w:rsid w:val="00B0442E"/>
    <w:rsid w:val="00B044EA"/>
    <w:rsid w:val="00B0575A"/>
    <w:rsid w:val="00B0753C"/>
    <w:rsid w:val="00B07737"/>
    <w:rsid w:val="00B0773E"/>
    <w:rsid w:val="00B07920"/>
    <w:rsid w:val="00B07DFB"/>
    <w:rsid w:val="00B1017A"/>
    <w:rsid w:val="00B13103"/>
    <w:rsid w:val="00B14D85"/>
    <w:rsid w:val="00B16924"/>
    <w:rsid w:val="00B21051"/>
    <w:rsid w:val="00B2170E"/>
    <w:rsid w:val="00B2295F"/>
    <w:rsid w:val="00B22DC7"/>
    <w:rsid w:val="00B23531"/>
    <w:rsid w:val="00B24607"/>
    <w:rsid w:val="00B247AA"/>
    <w:rsid w:val="00B24BA2"/>
    <w:rsid w:val="00B25282"/>
    <w:rsid w:val="00B252E8"/>
    <w:rsid w:val="00B25821"/>
    <w:rsid w:val="00B271E4"/>
    <w:rsid w:val="00B3254A"/>
    <w:rsid w:val="00B33CA2"/>
    <w:rsid w:val="00B3512A"/>
    <w:rsid w:val="00B358BF"/>
    <w:rsid w:val="00B36CEB"/>
    <w:rsid w:val="00B37310"/>
    <w:rsid w:val="00B37614"/>
    <w:rsid w:val="00B37AC6"/>
    <w:rsid w:val="00B407F5"/>
    <w:rsid w:val="00B40A9B"/>
    <w:rsid w:val="00B4103F"/>
    <w:rsid w:val="00B41706"/>
    <w:rsid w:val="00B427D7"/>
    <w:rsid w:val="00B447AF"/>
    <w:rsid w:val="00B4483D"/>
    <w:rsid w:val="00B44D84"/>
    <w:rsid w:val="00B45F75"/>
    <w:rsid w:val="00B4743A"/>
    <w:rsid w:val="00B4799F"/>
    <w:rsid w:val="00B47A75"/>
    <w:rsid w:val="00B47B3E"/>
    <w:rsid w:val="00B508CD"/>
    <w:rsid w:val="00B51A61"/>
    <w:rsid w:val="00B52724"/>
    <w:rsid w:val="00B5273D"/>
    <w:rsid w:val="00B54251"/>
    <w:rsid w:val="00B545CB"/>
    <w:rsid w:val="00B549D4"/>
    <w:rsid w:val="00B5594A"/>
    <w:rsid w:val="00B56BC8"/>
    <w:rsid w:val="00B61948"/>
    <w:rsid w:val="00B62B74"/>
    <w:rsid w:val="00B63BAC"/>
    <w:rsid w:val="00B710F4"/>
    <w:rsid w:val="00B7110A"/>
    <w:rsid w:val="00B71EF5"/>
    <w:rsid w:val="00B72CEA"/>
    <w:rsid w:val="00B74203"/>
    <w:rsid w:val="00B7469B"/>
    <w:rsid w:val="00B74B7F"/>
    <w:rsid w:val="00B7653C"/>
    <w:rsid w:val="00B76847"/>
    <w:rsid w:val="00B76B33"/>
    <w:rsid w:val="00B77F8E"/>
    <w:rsid w:val="00B8020B"/>
    <w:rsid w:val="00B80327"/>
    <w:rsid w:val="00B80E84"/>
    <w:rsid w:val="00B815CD"/>
    <w:rsid w:val="00B820B5"/>
    <w:rsid w:val="00B83DBA"/>
    <w:rsid w:val="00B84691"/>
    <w:rsid w:val="00B85009"/>
    <w:rsid w:val="00B86D76"/>
    <w:rsid w:val="00B9137E"/>
    <w:rsid w:val="00B931CC"/>
    <w:rsid w:val="00B96C31"/>
    <w:rsid w:val="00B97F36"/>
    <w:rsid w:val="00BA01F5"/>
    <w:rsid w:val="00BA1541"/>
    <w:rsid w:val="00BA158C"/>
    <w:rsid w:val="00BA1E33"/>
    <w:rsid w:val="00BA269D"/>
    <w:rsid w:val="00BA32A8"/>
    <w:rsid w:val="00BA6A3D"/>
    <w:rsid w:val="00BA6A52"/>
    <w:rsid w:val="00BA7F03"/>
    <w:rsid w:val="00BB1AC6"/>
    <w:rsid w:val="00BB27B3"/>
    <w:rsid w:val="00BB4D0A"/>
    <w:rsid w:val="00BB7A3C"/>
    <w:rsid w:val="00BC03A2"/>
    <w:rsid w:val="00BC33CA"/>
    <w:rsid w:val="00BC3C80"/>
    <w:rsid w:val="00BC442B"/>
    <w:rsid w:val="00BC4684"/>
    <w:rsid w:val="00BC48B7"/>
    <w:rsid w:val="00BC502B"/>
    <w:rsid w:val="00BC531C"/>
    <w:rsid w:val="00BC61DC"/>
    <w:rsid w:val="00BC651E"/>
    <w:rsid w:val="00BC7ED7"/>
    <w:rsid w:val="00BD01C2"/>
    <w:rsid w:val="00BD020C"/>
    <w:rsid w:val="00BD2825"/>
    <w:rsid w:val="00BD3B99"/>
    <w:rsid w:val="00BD3BCB"/>
    <w:rsid w:val="00BD5872"/>
    <w:rsid w:val="00BD79E6"/>
    <w:rsid w:val="00BD7D43"/>
    <w:rsid w:val="00BE0211"/>
    <w:rsid w:val="00BE0DBB"/>
    <w:rsid w:val="00BE2769"/>
    <w:rsid w:val="00BE3046"/>
    <w:rsid w:val="00BE6CE4"/>
    <w:rsid w:val="00BE7860"/>
    <w:rsid w:val="00BF1501"/>
    <w:rsid w:val="00BF202C"/>
    <w:rsid w:val="00BF34CC"/>
    <w:rsid w:val="00BF6047"/>
    <w:rsid w:val="00BF690E"/>
    <w:rsid w:val="00BF772F"/>
    <w:rsid w:val="00C0099F"/>
    <w:rsid w:val="00C00E2E"/>
    <w:rsid w:val="00C012AA"/>
    <w:rsid w:val="00C032A9"/>
    <w:rsid w:val="00C041C7"/>
    <w:rsid w:val="00C047D9"/>
    <w:rsid w:val="00C04A1A"/>
    <w:rsid w:val="00C05FA9"/>
    <w:rsid w:val="00C06499"/>
    <w:rsid w:val="00C0775F"/>
    <w:rsid w:val="00C106E8"/>
    <w:rsid w:val="00C11A74"/>
    <w:rsid w:val="00C11E73"/>
    <w:rsid w:val="00C1354B"/>
    <w:rsid w:val="00C150C1"/>
    <w:rsid w:val="00C15313"/>
    <w:rsid w:val="00C17C09"/>
    <w:rsid w:val="00C17C4F"/>
    <w:rsid w:val="00C220F5"/>
    <w:rsid w:val="00C229DC"/>
    <w:rsid w:val="00C237AF"/>
    <w:rsid w:val="00C23A11"/>
    <w:rsid w:val="00C23BC0"/>
    <w:rsid w:val="00C24A08"/>
    <w:rsid w:val="00C24AF6"/>
    <w:rsid w:val="00C25DCC"/>
    <w:rsid w:val="00C26618"/>
    <w:rsid w:val="00C26E52"/>
    <w:rsid w:val="00C27CD6"/>
    <w:rsid w:val="00C31227"/>
    <w:rsid w:val="00C318AD"/>
    <w:rsid w:val="00C33D13"/>
    <w:rsid w:val="00C34922"/>
    <w:rsid w:val="00C34F53"/>
    <w:rsid w:val="00C3557C"/>
    <w:rsid w:val="00C36514"/>
    <w:rsid w:val="00C36CA9"/>
    <w:rsid w:val="00C36E13"/>
    <w:rsid w:val="00C40806"/>
    <w:rsid w:val="00C41027"/>
    <w:rsid w:val="00C4150B"/>
    <w:rsid w:val="00C42289"/>
    <w:rsid w:val="00C42A7F"/>
    <w:rsid w:val="00C434F9"/>
    <w:rsid w:val="00C43B74"/>
    <w:rsid w:val="00C44046"/>
    <w:rsid w:val="00C45CE7"/>
    <w:rsid w:val="00C46CB6"/>
    <w:rsid w:val="00C46CE2"/>
    <w:rsid w:val="00C47268"/>
    <w:rsid w:val="00C4727F"/>
    <w:rsid w:val="00C47E26"/>
    <w:rsid w:val="00C50001"/>
    <w:rsid w:val="00C518A0"/>
    <w:rsid w:val="00C5194B"/>
    <w:rsid w:val="00C52437"/>
    <w:rsid w:val="00C52C38"/>
    <w:rsid w:val="00C5453A"/>
    <w:rsid w:val="00C54604"/>
    <w:rsid w:val="00C54BA4"/>
    <w:rsid w:val="00C560EC"/>
    <w:rsid w:val="00C57BB1"/>
    <w:rsid w:val="00C60A0D"/>
    <w:rsid w:val="00C61309"/>
    <w:rsid w:val="00C6137E"/>
    <w:rsid w:val="00C63480"/>
    <w:rsid w:val="00C634EC"/>
    <w:rsid w:val="00C64EBA"/>
    <w:rsid w:val="00C6522B"/>
    <w:rsid w:val="00C66FF8"/>
    <w:rsid w:val="00C67202"/>
    <w:rsid w:val="00C6786C"/>
    <w:rsid w:val="00C705D2"/>
    <w:rsid w:val="00C70B4D"/>
    <w:rsid w:val="00C7324C"/>
    <w:rsid w:val="00C7333C"/>
    <w:rsid w:val="00C73408"/>
    <w:rsid w:val="00C7358D"/>
    <w:rsid w:val="00C737DF"/>
    <w:rsid w:val="00C74C83"/>
    <w:rsid w:val="00C75537"/>
    <w:rsid w:val="00C76923"/>
    <w:rsid w:val="00C804D6"/>
    <w:rsid w:val="00C82E84"/>
    <w:rsid w:val="00C83959"/>
    <w:rsid w:val="00C842AB"/>
    <w:rsid w:val="00C8472D"/>
    <w:rsid w:val="00C8589F"/>
    <w:rsid w:val="00C86940"/>
    <w:rsid w:val="00C86B54"/>
    <w:rsid w:val="00C8768A"/>
    <w:rsid w:val="00C901E1"/>
    <w:rsid w:val="00C903FD"/>
    <w:rsid w:val="00C90AC1"/>
    <w:rsid w:val="00C90B6C"/>
    <w:rsid w:val="00C91AEC"/>
    <w:rsid w:val="00C921DF"/>
    <w:rsid w:val="00C937BB"/>
    <w:rsid w:val="00C940F8"/>
    <w:rsid w:val="00C96370"/>
    <w:rsid w:val="00C96780"/>
    <w:rsid w:val="00C96785"/>
    <w:rsid w:val="00CA00F1"/>
    <w:rsid w:val="00CA1681"/>
    <w:rsid w:val="00CA2A7A"/>
    <w:rsid w:val="00CA31B6"/>
    <w:rsid w:val="00CA3EC9"/>
    <w:rsid w:val="00CA5572"/>
    <w:rsid w:val="00CA6A81"/>
    <w:rsid w:val="00CB1E2A"/>
    <w:rsid w:val="00CB2082"/>
    <w:rsid w:val="00CB297D"/>
    <w:rsid w:val="00CB2DFF"/>
    <w:rsid w:val="00CB34CD"/>
    <w:rsid w:val="00CB4CBB"/>
    <w:rsid w:val="00CB5C2D"/>
    <w:rsid w:val="00CB66D0"/>
    <w:rsid w:val="00CC0397"/>
    <w:rsid w:val="00CC0EB2"/>
    <w:rsid w:val="00CC2A7E"/>
    <w:rsid w:val="00CC5057"/>
    <w:rsid w:val="00CC5845"/>
    <w:rsid w:val="00CC6986"/>
    <w:rsid w:val="00CC6D21"/>
    <w:rsid w:val="00CC79B6"/>
    <w:rsid w:val="00CC7B9F"/>
    <w:rsid w:val="00CC7CF9"/>
    <w:rsid w:val="00CD0276"/>
    <w:rsid w:val="00CD1C3B"/>
    <w:rsid w:val="00CD1D3D"/>
    <w:rsid w:val="00CD42CA"/>
    <w:rsid w:val="00CD4562"/>
    <w:rsid w:val="00CD552C"/>
    <w:rsid w:val="00CD6B77"/>
    <w:rsid w:val="00CD757C"/>
    <w:rsid w:val="00CD77A9"/>
    <w:rsid w:val="00CD7BA4"/>
    <w:rsid w:val="00CD7C2C"/>
    <w:rsid w:val="00CE0DFF"/>
    <w:rsid w:val="00CE2380"/>
    <w:rsid w:val="00CE3111"/>
    <w:rsid w:val="00CE4A3B"/>
    <w:rsid w:val="00CE586C"/>
    <w:rsid w:val="00CE60A0"/>
    <w:rsid w:val="00CE6D4A"/>
    <w:rsid w:val="00CE70DB"/>
    <w:rsid w:val="00CF089F"/>
    <w:rsid w:val="00CF09A0"/>
    <w:rsid w:val="00CF109C"/>
    <w:rsid w:val="00CF139C"/>
    <w:rsid w:val="00CF1E67"/>
    <w:rsid w:val="00CF2591"/>
    <w:rsid w:val="00CF3E9E"/>
    <w:rsid w:val="00CF4ACF"/>
    <w:rsid w:val="00CF55F2"/>
    <w:rsid w:val="00CF78FA"/>
    <w:rsid w:val="00D03F3E"/>
    <w:rsid w:val="00D040F7"/>
    <w:rsid w:val="00D070FD"/>
    <w:rsid w:val="00D07936"/>
    <w:rsid w:val="00D07D25"/>
    <w:rsid w:val="00D10ADB"/>
    <w:rsid w:val="00D115A2"/>
    <w:rsid w:val="00D1257C"/>
    <w:rsid w:val="00D13F1F"/>
    <w:rsid w:val="00D144A9"/>
    <w:rsid w:val="00D16A02"/>
    <w:rsid w:val="00D20E62"/>
    <w:rsid w:val="00D240CF"/>
    <w:rsid w:val="00D24534"/>
    <w:rsid w:val="00D24AD3"/>
    <w:rsid w:val="00D26098"/>
    <w:rsid w:val="00D27B64"/>
    <w:rsid w:val="00D30413"/>
    <w:rsid w:val="00D30B5C"/>
    <w:rsid w:val="00D312A1"/>
    <w:rsid w:val="00D31660"/>
    <w:rsid w:val="00D31851"/>
    <w:rsid w:val="00D31A9A"/>
    <w:rsid w:val="00D326C4"/>
    <w:rsid w:val="00D3272F"/>
    <w:rsid w:val="00D32990"/>
    <w:rsid w:val="00D334D3"/>
    <w:rsid w:val="00D33652"/>
    <w:rsid w:val="00D34B6E"/>
    <w:rsid w:val="00D36D7E"/>
    <w:rsid w:val="00D41A5F"/>
    <w:rsid w:val="00D42AA0"/>
    <w:rsid w:val="00D42E4E"/>
    <w:rsid w:val="00D44F06"/>
    <w:rsid w:val="00D45C76"/>
    <w:rsid w:val="00D45D5E"/>
    <w:rsid w:val="00D46D35"/>
    <w:rsid w:val="00D47091"/>
    <w:rsid w:val="00D505F7"/>
    <w:rsid w:val="00D508BC"/>
    <w:rsid w:val="00D512E2"/>
    <w:rsid w:val="00D519FE"/>
    <w:rsid w:val="00D51D5D"/>
    <w:rsid w:val="00D51FAD"/>
    <w:rsid w:val="00D522BA"/>
    <w:rsid w:val="00D52D64"/>
    <w:rsid w:val="00D53C05"/>
    <w:rsid w:val="00D55708"/>
    <w:rsid w:val="00D56A99"/>
    <w:rsid w:val="00D56F76"/>
    <w:rsid w:val="00D57A30"/>
    <w:rsid w:val="00D62D9D"/>
    <w:rsid w:val="00D62F3E"/>
    <w:rsid w:val="00D67E8D"/>
    <w:rsid w:val="00D7191B"/>
    <w:rsid w:val="00D723CE"/>
    <w:rsid w:val="00D7331A"/>
    <w:rsid w:val="00D76827"/>
    <w:rsid w:val="00D77126"/>
    <w:rsid w:val="00D80F1C"/>
    <w:rsid w:val="00D826F0"/>
    <w:rsid w:val="00D835E8"/>
    <w:rsid w:val="00D83EDB"/>
    <w:rsid w:val="00D84BE6"/>
    <w:rsid w:val="00D85D24"/>
    <w:rsid w:val="00D87955"/>
    <w:rsid w:val="00D915FE"/>
    <w:rsid w:val="00D9468D"/>
    <w:rsid w:val="00D955C3"/>
    <w:rsid w:val="00D969DB"/>
    <w:rsid w:val="00D96A71"/>
    <w:rsid w:val="00D96C7F"/>
    <w:rsid w:val="00DA053F"/>
    <w:rsid w:val="00DA08E8"/>
    <w:rsid w:val="00DA21B1"/>
    <w:rsid w:val="00DA2C9A"/>
    <w:rsid w:val="00DA40BC"/>
    <w:rsid w:val="00DA4311"/>
    <w:rsid w:val="00DA7A58"/>
    <w:rsid w:val="00DB1417"/>
    <w:rsid w:val="00DB22F3"/>
    <w:rsid w:val="00DB3898"/>
    <w:rsid w:val="00DB3980"/>
    <w:rsid w:val="00DB3988"/>
    <w:rsid w:val="00DB4366"/>
    <w:rsid w:val="00DB5481"/>
    <w:rsid w:val="00DB5BF8"/>
    <w:rsid w:val="00DB5D25"/>
    <w:rsid w:val="00DB60E5"/>
    <w:rsid w:val="00DB65C9"/>
    <w:rsid w:val="00DB65DA"/>
    <w:rsid w:val="00DB68B9"/>
    <w:rsid w:val="00DB69FA"/>
    <w:rsid w:val="00DB6BBA"/>
    <w:rsid w:val="00DB6F7F"/>
    <w:rsid w:val="00DB72E8"/>
    <w:rsid w:val="00DC2242"/>
    <w:rsid w:val="00DC2AB2"/>
    <w:rsid w:val="00DC31D8"/>
    <w:rsid w:val="00DC3E22"/>
    <w:rsid w:val="00DC53AD"/>
    <w:rsid w:val="00DC7035"/>
    <w:rsid w:val="00DC764E"/>
    <w:rsid w:val="00DC7980"/>
    <w:rsid w:val="00DD03CC"/>
    <w:rsid w:val="00DD18DE"/>
    <w:rsid w:val="00DD3777"/>
    <w:rsid w:val="00DD388F"/>
    <w:rsid w:val="00DD3FD9"/>
    <w:rsid w:val="00DD4C99"/>
    <w:rsid w:val="00DD5940"/>
    <w:rsid w:val="00DD5987"/>
    <w:rsid w:val="00DD6A29"/>
    <w:rsid w:val="00DD752D"/>
    <w:rsid w:val="00DE3622"/>
    <w:rsid w:val="00DE415F"/>
    <w:rsid w:val="00DE661D"/>
    <w:rsid w:val="00DF0A28"/>
    <w:rsid w:val="00DF1930"/>
    <w:rsid w:val="00DF21C0"/>
    <w:rsid w:val="00DF31D8"/>
    <w:rsid w:val="00DF377C"/>
    <w:rsid w:val="00DF53A7"/>
    <w:rsid w:val="00DF6A0F"/>
    <w:rsid w:val="00DF6F76"/>
    <w:rsid w:val="00DF79EE"/>
    <w:rsid w:val="00E00470"/>
    <w:rsid w:val="00E01E26"/>
    <w:rsid w:val="00E036D2"/>
    <w:rsid w:val="00E0494A"/>
    <w:rsid w:val="00E077D5"/>
    <w:rsid w:val="00E10FF0"/>
    <w:rsid w:val="00E1104A"/>
    <w:rsid w:val="00E11EF7"/>
    <w:rsid w:val="00E12219"/>
    <w:rsid w:val="00E13D67"/>
    <w:rsid w:val="00E162CD"/>
    <w:rsid w:val="00E1694C"/>
    <w:rsid w:val="00E1779A"/>
    <w:rsid w:val="00E20B6A"/>
    <w:rsid w:val="00E20C54"/>
    <w:rsid w:val="00E22517"/>
    <w:rsid w:val="00E229FD"/>
    <w:rsid w:val="00E22CC1"/>
    <w:rsid w:val="00E23590"/>
    <w:rsid w:val="00E26730"/>
    <w:rsid w:val="00E31934"/>
    <w:rsid w:val="00E32DC9"/>
    <w:rsid w:val="00E33F39"/>
    <w:rsid w:val="00E34AAC"/>
    <w:rsid w:val="00E3580B"/>
    <w:rsid w:val="00E42B0C"/>
    <w:rsid w:val="00E43CCA"/>
    <w:rsid w:val="00E442FC"/>
    <w:rsid w:val="00E4728B"/>
    <w:rsid w:val="00E51B74"/>
    <w:rsid w:val="00E52CEC"/>
    <w:rsid w:val="00E5309E"/>
    <w:rsid w:val="00E53F60"/>
    <w:rsid w:val="00E54AD8"/>
    <w:rsid w:val="00E54E89"/>
    <w:rsid w:val="00E62432"/>
    <w:rsid w:val="00E6347D"/>
    <w:rsid w:val="00E65236"/>
    <w:rsid w:val="00E6542C"/>
    <w:rsid w:val="00E67F79"/>
    <w:rsid w:val="00E707F2"/>
    <w:rsid w:val="00E73AED"/>
    <w:rsid w:val="00E7441C"/>
    <w:rsid w:val="00E7541F"/>
    <w:rsid w:val="00E76EDA"/>
    <w:rsid w:val="00E84AED"/>
    <w:rsid w:val="00E851DA"/>
    <w:rsid w:val="00E85E48"/>
    <w:rsid w:val="00E86ACB"/>
    <w:rsid w:val="00E86D3D"/>
    <w:rsid w:val="00E86D4B"/>
    <w:rsid w:val="00E871A4"/>
    <w:rsid w:val="00E878EC"/>
    <w:rsid w:val="00E90069"/>
    <w:rsid w:val="00E90825"/>
    <w:rsid w:val="00E9354B"/>
    <w:rsid w:val="00E93B72"/>
    <w:rsid w:val="00E94959"/>
    <w:rsid w:val="00E94961"/>
    <w:rsid w:val="00E968E9"/>
    <w:rsid w:val="00EA0AEB"/>
    <w:rsid w:val="00EA2C5B"/>
    <w:rsid w:val="00EA3B94"/>
    <w:rsid w:val="00EA48C2"/>
    <w:rsid w:val="00EA7457"/>
    <w:rsid w:val="00EA7E9A"/>
    <w:rsid w:val="00EB0C6E"/>
    <w:rsid w:val="00EB3BC2"/>
    <w:rsid w:val="00EB6774"/>
    <w:rsid w:val="00EB740B"/>
    <w:rsid w:val="00EB740C"/>
    <w:rsid w:val="00EB752A"/>
    <w:rsid w:val="00EB763D"/>
    <w:rsid w:val="00EC0F98"/>
    <w:rsid w:val="00EC100A"/>
    <w:rsid w:val="00EC1588"/>
    <w:rsid w:val="00EC16A2"/>
    <w:rsid w:val="00EC1EA5"/>
    <w:rsid w:val="00EC6468"/>
    <w:rsid w:val="00EC6CA2"/>
    <w:rsid w:val="00ED0008"/>
    <w:rsid w:val="00ED0CB3"/>
    <w:rsid w:val="00ED1463"/>
    <w:rsid w:val="00ED15AC"/>
    <w:rsid w:val="00ED1D80"/>
    <w:rsid w:val="00ED2579"/>
    <w:rsid w:val="00ED3B11"/>
    <w:rsid w:val="00ED4BCF"/>
    <w:rsid w:val="00ED6C67"/>
    <w:rsid w:val="00ED744A"/>
    <w:rsid w:val="00EE0F6A"/>
    <w:rsid w:val="00EE1434"/>
    <w:rsid w:val="00EE19E4"/>
    <w:rsid w:val="00EE1BF3"/>
    <w:rsid w:val="00EE2118"/>
    <w:rsid w:val="00EE2F5F"/>
    <w:rsid w:val="00EE3F71"/>
    <w:rsid w:val="00EE3F91"/>
    <w:rsid w:val="00EE43EF"/>
    <w:rsid w:val="00EE4E53"/>
    <w:rsid w:val="00EE51E2"/>
    <w:rsid w:val="00EE6075"/>
    <w:rsid w:val="00EE7284"/>
    <w:rsid w:val="00EE7BB8"/>
    <w:rsid w:val="00EF1082"/>
    <w:rsid w:val="00EF3AF5"/>
    <w:rsid w:val="00EF4546"/>
    <w:rsid w:val="00EF5398"/>
    <w:rsid w:val="00EF5619"/>
    <w:rsid w:val="00EF62CB"/>
    <w:rsid w:val="00EF65C4"/>
    <w:rsid w:val="00EF6847"/>
    <w:rsid w:val="00F0415E"/>
    <w:rsid w:val="00F04464"/>
    <w:rsid w:val="00F049EA"/>
    <w:rsid w:val="00F04B98"/>
    <w:rsid w:val="00F04F01"/>
    <w:rsid w:val="00F05268"/>
    <w:rsid w:val="00F05A8A"/>
    <w:rsid w:val="00F060AC"/>
    <w:rsid w:val="00F06E67"/>
    <w:rsid w:val="00F07308"/>
    <w:rsid w:val="00F074EE"/>
    <w:rsid w:val="00F1091C"/>
    <w:rsid w:val="00F10A98"/>
    <w:rsid w:val="00F10F12"/>
    <w:rsid w:val="00F11274"/>
    <w:rsid w:val="00F11768"/>
    <w:rsid w:val="00F11DFA"/>
    <w:rsid w:val="00F12242"/>
    <w:rsid w:val="00F1248C"/>
    <w:rsid w:val="00F124DA"/>
    <w:rsid w:val="00F134AC"/>
    <w:rsid w:val="00F15913"/>
    <w:rsid w:val="00F16D52"/>
    <w:rsid w:val="00F16E9F"/>
    <w:rsid w:val="00F1746F"/>
    <w:rsid w:val="00F22CE4"/>
    <w:rsid w:val="00F23BE8"/>
    <w:rsid w:val="00F242F2"/>
    <w:rsid w:val="00F246F2"/>
    <w:rsid w:val="00F24A28"/>
    <w:rsid w:val="00F269E7"/>
    <w:rsid w:val="00F26B8E"/>
    <w:rsid w:val="00F3044B"/>
    <w:rsid w:val="00F307E3"/>
    <w:rsid w:val="00F30A86"/>
    <w:rsid w:val="00F3106F"/>
    <w:rsid w:val="00F31266"/>
    <w:rsid w:val="00F31873"/>
    <w:rsid w:val="00F31DF8"/>
    <w:rsid w:val="00F33541"/>
    <w:rsid w:val="00F33762"/>
    <w:rsid w:val="00F34D78"/>
    <w:rsid w:val="00F34EDC"/>
    <w:rsid w:val="00F351D1"/>
    <w:rsid w:val="00F3536E"/>
    <w:rsid w:val="00F35901"/>
    <w:rsid w:val="00F36287"/>
    <w:rsid w:val="00F4218A"/>
    <w:rsid w:val="00F430B4"/>
    <w:rsid w:val="00F44E14"/>
    <w:rsid w:val="00F44F98"/>
    <w:rsid w:val="00F453C9"/>
    <w:rsid w:val="00F5002A"/>
    <w:rsid w:val="00F51DD5"/>
    <w:rsid w:val="00F52669"/>
    <w:rsid w:val="00F528F2"/>
    <w:rsid w:val="00F52E73"/>
    <w:rsid w:val="00F5699E"/>
    <w:rsid w:val="00F56DBA"/>
    <w:rsid w:val="00F63DA0"/>
    <w:rsid w:val="00F63FAF"/>
    <w:rsid w:val="00F6718A"/>
    <w:rsid w:val="00F67362"/>
    <w:rsid w:val="00F67C18"/>
    <w:rsid w:val="00F70399"/>
    <w:rsid w:val="00F71B23"/>
    <w:rsid w:val="00F73DF0"/>
    <w:rsid w:val="00F802CF"/>
    <w:rsid w:val="00F82749"/>
    <w:rsid w:val="00F8278A"/>
    <w:rsid w:val="00F82FA4"/>
    <w:rsid w:val="00F8558E"/>
    <w:rsid w:val="00F858D0"/>
    <w:rsid w:val="00F85B2B"/>
    <w:rsid w:val="00F866FD"/>
    <w:rsid w:val="00F868E3"/>
    <w:rsid w:val="00F90C1B"/>
    <w:rsid w:val="00F91672"/>
    <w:rsid w:val="00F9291C"/>
    <w:rsid w:val="00F93A50"/>
    <w:rsid w:val="00F93B08"/>
    <w:rsid w:val="00F95E72"/>
    <w:rsid w:val="00F97250"/>
    <w:rsid w:val="00FA1475"/>
    <w:rsid w:val="00FA2DB4"/>
    <w:rsid w:val="00FA3429"/>
    <w:rsid w:val="00FA5393"/>
    <w:rsid w:val="00FA5FFA"/>
    <w:rsid w:val="00FA6BE5"/>
    <w:rsid w:val="00FB13F6"/>
    <w:rsid w:val="00FB1E92"/>
    <w:rsid w:val="00FB1FC8"/>
    <w:rsid w:val="00FB2986"/>
    <w:rsid w:val="00FB372D"/>
    <w:rsid w:val="00FB3B89"/>
    <w:rsid w:val="00FB4008"/>
    <w:rsid w:val="00FB5ED2"/>
    <w:rsid w:val="00FC0A8F"/>
    <w:rsid w:val="00FC14B2"/>
    <w:rsid w:val="00FC419F"/>
    <w:rsid w:val="00FC458B"/>
    <w:rsid w:val="00FC64D3"/>
    <w:rsid w:val="00FC663A"/>
    <w:rsid w:val="00FC66D6"/>
    <w:rsid w:val="00FD03B1"/>
    <w:rsid w:val="00FD0586"/>
    <w:rsid w:val="00FD11E2"/>
    <w:rsid w:val="00FD225F"/>
    <w:rsid w:val="00FD659F"/>
    <w:rsid w:val="00FD6A97"/>
    <w:rsid w:val="00FD77EC"/>
    <w:rsid w:val="00FE03BE"/>
    <w:rsid w:val="00FE0C98"/>
    <w:rsid w:val="00FE5140"/>
    <w:rsid w:val="00FE5D5C"/>
    <w:rsid w:val="00FF29C4"/>
    <w:rsid w:val="00FF366F"/>
    <w:rsid w:val="00FF39F5"/>
    <w:rsid w:val="00FF57BB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97885"/>
  <w15:chartTrackingRefBased/>
  <w15:docId w15:val="{5D174643-1041-4B31-9C65-299DD9FD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next w:val="Paragraph"/>
    <w:link w:val="Heading1Char"/>
    <w:uiPriority w:val="9"/>
    <w:qFormat/>
    <w:rsid w:val="005F5871"/>
    <w:pPr>
      <w:keepNext/>
      <w:numPr>
        <w:numId w:val="20"/>
      </w:numPr>
      <w:spacing w:before="120" w:after="120"/>
      <w:outlineLvl w:val="0"/>
    </w:pPr>
    <w:rPr>
      <w:b/>
      <w:bCs/>
      <w:caps/>
      <w:sz w:val="24"/>
      <w:szCs w:val="28"/>
      <w:lang w:val="en-US" w:eastAsia="en-US"/>
    </w:rPr>
  </w:style>
  <w:style w:type="paragraph" w:styleId="Heading2">
    <w:name w:val="heading 2"/>
    <w:next w:val="Paragraph"/>
    <w:link w:val="Heading2Char"/>
    <w:uiPriority w:val="9"/>
    <w:qFormat/>
    <w:rsid w:val="005F5871"/>
    <w:pPr>
      <w:keepNext/>
      <w:numPr>
        <w:ilvl w:val="1"/>
        <w:numId w:val="20"/>
      </w:numPr>
      <w:spacing w:before="120" w:after="120"/>
      <w:outlineLvl w:val="1"/>
    </w:pPr>
    <w:rPr>
      <w:b/>
      <w:bCs/>
      <w:sz w:val="24"/>
      <w:szCs w:val="26"/>
      <w:lang w:val="en-US" w:eastAsia="en-US"/>
    </w:rPr>
  </w:style>
  <w:style w:type="paragraph" w:styleId="Heading3">
    <w:name w:val="heading 3"/>
    <w:next w:val="Paragraph"/>
    <w:link w:val="Heading3Char"/>
    <w:uiPriority w:val="9"/>
    <w:qFormat/>
    <w:rsid w:val="005F5871"/>
    <w:pPr>
      <w:keepNext/>
      <w:numPr>
        <w:ilvl w:val="2"/>
        <w:numId w:val="20"/>
      </w:numPr>
      <w:spacing w:before="120" w:after="120"/>
      <w:outlineLvl w:val="2"/>
    </w:pPr>
    <w:rPr>
      <w:b/>
      <w:sz w:val="24"/>
      <w:szCs w:val="26"/>
      <w:lang w:val="en-US" w:eastAsia="en-US"/>
    </w:rPr>
  </w:style>
  <w:style w:type="paragraph" w:styleId="Heading4">
    <w:name w:val="heading 4"/>
    <w:next w:val="Paragraph"/>
    <w:link w:val="Heading4Char"/>
    <w:uiPriority w:val="9"/>
    <w:qFormat/>
    <w:rsid w:val="005F5871"/>
    <w:pPr>
      <w:keepNext/>
      <w:numPr>
        <w:ilvl w:val="3"/>
        <w:numId w:val="20"/>
      </w:numPr>
      <w:spacing w:before="120" w:after="120"/>
      <w:outlineLvl w:val="3"/>
    </w:pPr>
    <w:rPr>
      <w:b/>
      <w:bCs/>
      <w:sz w:val="24"/>
      <w:szCs w:val="24"/>
      <w:lang w:val="en-US" w:eastAsia="en-US"/>
    </w:rPr>
  </w:style>
  <w:style w:type="paragraph" w:styleId="Heading5">
    <w:name w:val="heading 5"/>
    <w:next w:val="Paragraph"/>
    <w:link w:val="Heading5Char"/>
    <w:uiPriority w:val="9"/>
    <w:qFormat/>
    <w:rsid w:val="005F5871"/>
    <w:pPr>
      <w:keepNext/>
      <w:numPr>
        <w:ilvl w:val="4"/>
        <w:numId w:val="20"/>
      </w:numPr>
      <w:spacing w:before="120" w:after="120"/>
      <w:outlineLvl w:val="4"/>
    </w:pPr>
    <w:rPr>
      <w:b/>
      <w:iCs/>
      <w:sz w:val="24"/>
      <w:szCs w:val="24"/>
      <w:lang w:val="en-US" w:eastAsia="en-US"/>
    </w:rPr>
  </w:style>
  <w:style w:type="paragraph" w:styleId="Heading6">
    <w:name w:val="heading 6"/>
    <w:next w:val="Paragraph"/>
    <w:link w:val="Heading6Char"/>
    <w:qFormat/>
    <w:rsid w:val="005F5871"/>
    <w:pPr>
      <w:keepNext/>
      <w:numPr>
        <w:ilvl w:val="5"/>
        <w:numId w:val="20"/>
      </w:numPr>
      <w:spacing w:before="120" w:after="120"/>
      <w:outlineLvl w:val="5"/>
    </w:pPr>
    <w:rPr>
      <w:b/>
      <w:iCs/>
      <w:sz w:val="24"/>
      <w:szCs w:val="24"/>
      <w:lang w:val="en-US" w:eastAsia="en-US"/>
    </w:rPr>
  </w:style>
  <w:style w:type="paragraph" w:styleId="Heading7">
    <w:name w:val="heading 7"/>
    <w:next w:val="Paragraph"/>
    <w:link w:val="Heading7Char"/>
    <w:uiPriority w:val="9"/>
    <w:qFormat/>
    <w:rsid w:val="005F5871"/>
    <w:pPr>
      <w:keepNext/>
      <w:numPr>
        <w:ilvl w:val="6"/>
        <w:numId w:val="20"/>
      </w:numPr>
      <w:spacing w:before="120" w:after="120"/>
      <w:outlineLvl w:val="6"/>
    </w:pPr>
    <w:rPr>
      <w:b/>
      <w:iCs/>
      <w:sz w:val="24"/>
      <w:szCs w:val="24"/>
      <w:lang w:val="en-US" w:eastAsia="en-US"/>
    </w:rPr>
  </w:style>
  <w:style w:type="paragraph" w:styleId="Heading8">
    <w:name w:val="heading 8"/>
    <w:next w:val="Paragraph"/>
    <w:link w:val="Heading8Char"/>
    <w:uiPriority w:val="9"/>
    <w:qFormat/>
    <w:rsid w:val="005F5871"/>
    <w:pPr>
      <w:keepNext/>
      <w:numPr>
        <w:ilvl w:val="7"/>
        <w:numId w:val="20"/>
      </w:numPr>
      <w:spacing w:before="120" w:after="120"/>
      <w:outlineLvl w:val="7"/>
    </w:pPr>
    <w:rPr>
      <w:b/>
      <w:iCs/>
      <w:sz w:val="24"/>
      <w:szCs w:val="24"/>
      <w:lang w:val="en-US" w:eastAsia="en-US"/>
    </w:rPr>
  </w:style>
  <w:style w:type="paragraph" w:styleId="Heading9">
    <w:name w:val="heading 9"/>
    <w:next w:val="Paragraph"/>
    <w:link w:val="Heading9Char"/>
    <w:uiPriority w:val="9"/>
    <w:qFormat/>
    <w:rsid w:val="005F5871"/>
    <w:pPr>
      <w:keepNext/>
      <w:numPr>
        <w:ilvl w:val="8"/>
        <w:numId w:val="20"/>
      </w:numPr>
      <w:spacing w:before="120" w:after="120"/>
      <w:outlineLvl w:val="8"/>
    </w:pPr>
    <w:rPr>
      <w:b/>
      <w:i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link w:val="ParagraphChar"/>
    <w:qFormat/>
    <w:rsid w:val="005F5871"/>
    <w:pPr>
      <w:spacing w:after="240"/>
    </w:pPr>
    <w:rPr>
      <w:sz w:val="24"/>
      <w:szCs w:val="24"/>
      <w:lang w:val="en-US" w:eastAsia="en-US"/>
    </w:rPr>
  </w:style>
  <w:style w:type="character" w:customStyle="1" w:styleId="ParagraphChar">
    <w:name w:val="Paragraph Char"/>
    <w:link w:val="Paragraph"/>
    <w:rsid w:val="005F5871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5F5871"/>
    <w:rPr>
      <w:b/>
      <w:bCs/>
      <w:caps/>
      <w:sz w:val="24"/>
      <w:szCs w:val="28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5F5871"/>
    <w:rPr>
      <w:b/>
      <w:bCs/>
      <w:sz w:val="24"/>
      <w:szCs w:val="26"/>
      <w:lang w:val="en-US" w:eastAsia="en-US" w:bidi="ar-SA"/>
    </w:rPr>
  </w:style>
  <w:style w:type="character" w:customStyle="1" w:styleId="Heading3Char">
    <w:name w:val="Heading 3 Char"/>
    <w:link w:val="Heading3"/>
    <w:uiPriority w:val="9"/>
    <w:rsid w:val="005F5871"/>
    <w:rPr>
      <w:b/>
      <w:sz w:val="24"/>
      <w:szCs w:val="26"/>
      <w:lang w:val="en-US" w:eastAsia="en-US" w:bidi="ar-SA"/>
    </w:rPr>
  </w:style>
  <w:style w:type="character" w:customStyle="1" w:styleId="Heading4Char">
    <w:name w:val="Heading 4 Char"/>
    <w:link w:val="Heading4"/>
    <w:uiPriority w:val="9"/>
    <w:rsid w:val="005F5871"/>
    <w:rPr>
      <w:b/>
      <w:bCs/>
      <w:sz w:val="24"/>
      <w:szCs w:val="24"/>
      <w:lang w:val="en-US" w:eastAsia="en-US" w:bidi="ar-SA"/>
    </w:rPr>
  </w:style>
  <w:style w:type="character" w:customStyle="1" w:styleId="Heading5Char">
    <w:name w:val="Heading 5 Char"/>
    <w:link w:val="Heading5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6Char">
    <w:name w:val="Heading 6 Char"/>
    <w:link w:val="Heading6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7Char">
    <w:name w:val="Heading 7 Char"/>
    <w:link w:val="Heading7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8Char">
    <w:name w:val="Heading 8 Char"/>
    <w:link w:val="Heading8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9Char">
    <w:name w:val="Heading 9 Char"/>
    <w:link w:val="Heading9"/>
    <w:uiPriority w:val="9"/>
    <w:rsid w:val="005F5871"/>
    <w:rPr>
      <w:b/>
      <w:iCs/>
      <w:sz w:val="24"/>
      <w:szCs w:val="24"/>
      <w:lang w:val="en-US" w:eastAsia="en-US" w:bidi="ar-SA"/>
    </w:rPr>
  </w:style>
  <w:style w:type="paragraph" w:customStyle="1" w:styleId="Appendix1">
    <w:name w:val="Appendix 1"/>
    <w:next w:val="Paragraph"/>
    <w:rsid w:val="005F5871"/>
    <w:pPr>
      <w:keepNext/>
      <w:numPr>
        <w:numId w:val="1"/>
      </w:numPr>
      <w:spacing w:after="240"/>
    </w:pPr>
    <w:rPr>
      <w:b/>
      <w:sz w:val="24"/>
      <w:szCs w:val="24"/>
      <w:lang w:val="en-US" w:eastAsia="en-US"/>
    </w:rPr>
  </w:style>
  <w:style w:type="paragraph" w:customStyle="1" w:styleId="Appendix2">
    <w:name w:val="Appendix 2"/>
    <w:next w:val="Paragraph"/>
    <w:rsid w:val="005F5871"/>
    <w:pPr>
      <w:keepNext/>
      <w:numPr>
        <w:ilvl w:val="1"/>
        <w:numId w:val="1"/>
      </w:numPr>
      <w:spacing w:after="240"/>
    </w:pPr>
    <w:rPr>
      <w:rFonts w:cs="Arial"/>
      <w:b/>
      <w:sz w:val="24"/>
      <w:szCs w:val="24"/>
      <w:lang w:val="en-US" w:eastAsia="en-US"/>
    </w:rPr>
  </w:style>
  <w:style w:type="paragraph" w:customStyle="1" w:styleId="Appendix3">
    <w:name w:val="Appendix 3"/>
    <w:next w:val="Paragraph"/>
    <w:rsid w:val="005F5871"/>
    <w:pPr>
      <w:keepNext/>
      <w:numPr>
        <w:ilvl w:val="2"/>
        <w:numId w:val="1"/>
      </w:numPr>
      <w:spacing w:after="240"/>
    </w:pPr>
    <w:rPr>
      <w:rFonts w:cs="Arial"/>
      <w:b/>
      <w:bCs/>
      <w:sz w:val="24"/>
      <w:szCs w:val="24"/>
      <w:lang w:val="en-US" w:eastAsia="en-US"/>
    </w:rPr>
  </w:style>
  <w:style w:type="paragraph" w:customStyle="1" w:styleId="AuthSig">
    <w:name w:val="AuthSig"/>
    <w:rsid w:val="005F5871"/>
    <w:pPr>
      <w:tabs>
        <w:tab w:val="right" w:pos="9000"/>
      </w:tabs>
    </w:pPr>
    <w:rPr>
      <w:sz w:val="24"/>
      <w:szCs w:val="24"/>
      <w:lang w:val="en-US" w:eastAsia="en-US"/>
    </w:rPr>
  </w:style>
  <w:style w:type="paragraph" w:styleId="Caption">
    <w:name w:val="caption"/>
    <w:next w:val="Paragraph"/>
    <w:uiPriority w:val="35"/>
    <w:qFormat/>
    <w:rsid w:val="005F5871"/>
    <w:pPr>
      <w:keepNext/>
      <w:tabs>
        <w:tab w:val="left" w:pos="1152"/>
      </w:tabs>
      <w:spacing w:before="120" w:after="120"/>
      <w:ind w:left="1152" w:hanging="1152"/>
    </w:pPr>
    <w:rPr>
      <w:rFonts w:cs="Arial"/>
      <w:b/>
      <w:bCs/>
      <w:sz w:val="24"/>
      <w:szCs w:val="24"/>
      <w:lang w:val="en-US" w:eastAsia="en-US"/>
    </w:rPr>
  </w:style>
  <w:style w:type="paragraph" w:customStyle="1" w:styleId="EquationFootnote">
    <w:name w:val="Equation Footnote"/>
    <w:next w:val="Paragraph"/>
    <w:rsid w:val="005F5871"/>
    <w:rPr>
      <w:sz w:val="24"/>
      <w:lang w:val="en-US" w:eastAsia="en-US"/>
    </w:rPr>
  </w:style>
  <w:style w:type="character" w:customStyle="1" w:styleId="ExampleText">
    <w:name w:val="Example Text"/>
    <w:rsid w:val="005F5871"/>
    <w:rPr>
      <w:color w:val="FF0000"/>
    </w:rPr>
  </w:style>
  <w:style w:type="paragraph" w:customStyle="1" w:styleId="Figure">
    <w:name w:val="Figure"/>
    <w:next w:val="Paragraph"/>
    <w:rsid w:val="005F5871"/>
    <w:pPr>
      <w:spacing w:after="240"/>
    </w:pPr>
    <w:rPr>
      <w:lang w:val="en-US" w:eastAsia="en-US"/>
    </w:rPr>
  </w:style>
  <w:style w:type="paragraph" w:customStyle="1" w:styleId="FigureFootnote">
    <w:name w:val="Figure Footnote"/>
    <w:next w:val="Paragraph"/>
    <w:rsid w:val="005F5871"/>
    <w:pPr>
      <w:spacing w:after="240"/>
    </w:pPr>
    <w:rPr>
      <w:lang w:val="en-US" w:eastAsia="en-US"/>
    </w:rPr>
  </w:style>
  <w:style w:type="character" w:styleId="EndnoteReference">
    <w:name w:val="endnote reference"/>
    <w:rsid w:val="005F5871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5F5871"/>
    <w:pPr>
      <w:spacing w:after="240"/>
      <w:ind w:left="461" w:right="1440" w:hanging="461"/>
    </w:pPr>
    <w:rPr>
      <w:sz w:val="24"/>
      <w:lang w:val="en-US" w:eastAsia="en-US"/>
    </w:rPr>
  </w:style>
  <w:style w:type="character" w:customStyle="1" w:styleId="EndnoteTextChar">
    <w:name w:val="Endnote Text Char"/>
    <w:link w:val="EndnoteText"/>
    <w:rsid w:val="005F5871"/>
    <w:rPr>
      <w:sz w:val="24"/>
      <w:lang w:val="en-US" w:eastAsia="en-US" w:bidi="ar-SA"/>
    </w:rPr>
  </w:style>
  <w:style w:type="character" w:styleId="FootnoteReference">
    <w:name w:val="footnote reference"/>
    <w:uiPriority w:val="99"/>
    <w:rsid w:val="005F5871"/>
    <w:rPr>
      <w:vertAlign w:val="superscript"/>
    </w:rPr>
  </w:style>
  <w:style w:type="paragraph" w:styleId="BalloonText">
    <w:name w:val="Balloon Text"/>
    <w:basedOn w:val="Normal"/>
    <w:link w:val="BalloonTextChar"/>
    <w:rsid w:val="005F5871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F5871"/>
    <w:rPr>
      <w:rFonts w:ascii="Tahoma" w:hAnsi="Tahoma"/>
      <w:sz w:val="16"/>
      <w:szCs w:val="16"/>
      <w:lang w:val="en-US" w:eastAsia="en-US"/>
    </w:rPr>
  </w:style>
  <w:style w:type="paragraph" w:styleId="Footer">
    <w:name w:val="footer"/>
    <w:link w:val="FooterChar"/>
    <w:autoRedefine/>
    <w:uiPriority w:val="99"/>
    <w:rsid w:val="005F5871"/>
    <w:pPr>
      <w:jc w:val="center"/>
    </w:pPr>
    <w:rPr>
      <w:rFonts w:cs="Arial"/>
      <w:lang w:val="en-US" w:eastAsia="en-US"/>
    </w:rPr>
  </w:style>
  <w:style w:type="character" w:customStyle="1" w:styleId="FooterChar">
    <w:name w:val="Footer Char"/>
    <w:link w:val="Footer"/>
    <w:uiPriority w:val="99"/>
    <w:rsid w:val="005F5871"/>
    <w:rPr>
      <w:rFonts w:cs="Arial"/>
      <w:lang w:val="en-US" w:eastAsia="en-US" w:bidi="ar-SA"/>
    </w:rPr>
  </w:style>
  <w:style w:type="paragraph" w:styleId="FootnoteText">
    <w:name w:val="footnote text"/>
    <w:link w:val="FootnoteTextChar"/>
    <w:uiPriority w:val="99"/>
    <w:rsid w:val="005F5871"/>
    <w:pPr>
      <w:spacing w:after="120"/>
      <w:ind w:firstLine="461"/>
    </w:pPr>
    <w:rPr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F5871"/>
    <w:rPr>
      <w:lang w:val="en-US" w:eastAsia="en-US" w:bidi="ar-SA"/>
    </w:rPr>
  </w:style>
  <w:style w:type="paragraph" w:styleId="Header">
    <w:name w:val="header"/>
    <w:link w:val="HeaderChar"/>
    <w:rsid w:val="005F5871"/>
    <w:pPr>
      <w:tabs>
        <w:tab w:val="right" w:pos="9000"/>
      </w:tabs>
    </w:pPr>
    <w:rPr>
      <w:rFonts w:cs="Arial"/>
      <w:lang w:val="en-US" w:eastAsia="en-US"/>
    </w:rPr>
  </w:style>
  <w:style w:type="character" w:customStyle="1" w:styleId="HeaderChar">
    <w:name w:val="Header Char"/>
    <w:link w:val="Header"/>
    <w:rsid w:val="005F5871"/>
    <w:rPr>
      <w:rFonts w:cs="Arial"/>
      <w:lang w:val="en-US" w:eastAsia="en-US" w:bidi="ar-SA"/>
    </w:rPr>
  </w:style>
  <w:style w:type="paragraph" w:customStyle="1" w:styleId="Heading1NoTOC">
    <w:name w:val="Heading 1 NoTOC"/>
    <w:next w:val="Paragraph"/>
    <w:rsid w:val="005F5871"/>
    <w:pPr>
      <w:keepNext/>
      <w:spacing w:before="120" w:after="120"/>
    </w:pPr>
    <w:rPr>
      <w:rFonts w:cs="Arial"/>
      <w:b/>
      <w:bCs/>
      <w:caps/>
      <w:sz w:val="24"/>
      <w:szCs w:val="28"/>
      <w:lang w:val="en-US" w:eastAsia="en-US"/>
    </w:rPr>
  </w:style>
  <w:style w:type="paragraph" w:customStyle="1" w:styleId="Heading1Unnumbered">
    <w:name w:val="Heading 1 Unnumbered"/>
    <w:next w:val="Paragraph"/>
    <w:rsid w:val="005F5871"/>
    <w:pPr>
      <w:keepNext/>
      <w:spacing w:before="120" w:after="120"/>
      <w:outlineLvl w:val="0"/>
    </w:pPr>
    <w:rPr>
      <w:rFonts w:cs="Arial"/>
      <w:b/>
      <w:bCs/>
      <w:caps/>
      <w:sz w:val="24"/>
      <w:szCs w:val="28"/>
      <w:lang w:val="en-US" w:eastAsia="en-US"/>
    </w:rPr>
  </w:style>
  <w:style w:type="paragraph" w:customStyle="1" w:styleId="Heading2NoTOC">
    <w:name w:val="Heading 2 NoTOC"/>
    <w:next w:val="Paragraph"/>
    <w:rsid w:val="005F5871"/>
    <w:pPr>
      <w:keepNext/>
      <w:spacing w:before="120" w:after="120"/>
    </w:pPr>
    <w:rPr>
      <w:rFonts w:cs="Arial"/>
      <w:b/>
      <w:bCs/>
      <w:sz w:val="24"/>
      <w:szCs w:val="26"/>
      <w:lang w:val="en-US" w:eastAsia="en-US"/>
    </w:rPr>
  </w:style>
  <w:style w:type="character" w:styleId="Hyperlink">
    <w:name w:val="Hyperlink"/>
    <w:uiPriority w:val="99"/>
    <w:rsid w:val="005F5871"/>
    <w:rPr>
      <w:color w:val="0000FF"/>
      <w:u w:val="none"/>
    </w:rPr>
  </w:style>
  <w:style w:type="paragraph" w:customStyle="1" w:styleId="ListAlpha">
    <w:name w:val="List Alpha"/>
    <w:rsid w:val="005F5871"/>
    <w:pPr>
      <w:numPr>
        <w:numId w:val="2"/>
      </w:numPr>
      <w:spacing w:after="240"/>
    </w:pPr>
    <w:rPr>
      <w:sz w:val="24"/>
      <w:szCs w:val="24"/>
      <w:lang w:val="en-US" w:eastAsia="en-US"/>
    </w:rPr>
  </w:style>
  <w:style w:type="paragraph" w:customStyle="1" w:styleId="ListAlpha2">
    <w:name w:val="List Alpha 2"/>
    <w:rsid w:val="005F5871"/>
    <w:pPr>
      <w:numPr>
        <w:numId w:val="3"/>
      </w:numPr>
      <w:spacing w:after="240"/>
    </w:pPr>
    <w:rPr>
      <w:sz w:val="24"/>
      <w:szCs w:val="24"/>
      <w:lang w:val="en-US" w:eastAsia="en-US"/>
    </w:rPr>
  </w:style>
  <w:style w:type="paragraph" w:customStyle="1" w:styleId="ListAlpha3">
    <w:name w:val="List Alpha 3"/>
    <w:rsid w:val="005F5871"/>
    <w:pPr>
      <w:numPr>
        <w:numId w:val="4"/>
      </w:numPr>
      <w:spacing w:after="240"/>
    </w:pPr>
    <w:rPr>
      <w:sz w:val="24"/>
      <w:szCs w:val="24"/>
      <w:lang w:val="en-US" w:eastAsia="en-US"/>
    </w:rPr>
  </w:style>
  <w:style w:type="paragraph" w:customStyle="1" w:styleId="ListAlpha4">
    <w:name w:val="List Alpha 4"/>
    <w:rsid w:val="005F5871"/>
    <w:pPr>
      <w:numPr>
        <w:numId w:val="5"/>
      </w:numPr>
      <w:spacing w:after="240"/>
    </w:pPr>
    <w:rPr>
      <w:sz w:val="24"/>
      <w:szCs w:val="24"/>
      <w:lang w:val="en-US" w:eastAsia="en-US"/>
    </w:rPr>
  </w:style>
  <w:style w:type="paragraph" w:customStyle="1" w:styleId="ListAlphaTable">
    <w:name w:val="List Alpha Table"/>
    <w:rsid w:val="005F5871"/>
    <w:pPr>
      <w:numPr>
        <w:numId w:val="6"/>
      </w:numPr>
    </w:pPr>
    <w:rPr>
      <w:lang w:val="en-US" w:eastAsia="en-US"/>
    </w:rPr>
  </w:style>
  <w:style w:type="paragraph" w:styleId="ListBullet">
    <w:name w:val="List Bullet"/>
    <w:rsid w:val="005F5871"/>
    <w:pPr>
      <w:numPr>
        <w:numId w:val="7"/>
      </w:numPr>
      <w:spacing w:after="240"/>
    </w:pPr>
    <w:rPr>
      <w:sz w:val="24"/>
      <w:szCs w:val="24"/>
      <w:lang w:val="en-US" w:eastAsia="en-US"/>
    </w:rPr>
  </w:style>
  <w:style w:type="paragraph" w:styleId="ListBullet2">
    <w:name w:val="List Bullet 2"/>
    <w:rsid w:val="005F5871"/>
    <w:pPr>
      <w:numPr>
        <w:numId w:val="8"/>
      </w:numPr>
      <w:spacing w:after="240"/>
    </w:pPr>
    <w:rPr>
      <w:sz w:val="24"/>
      <w:szCs w:val="24"/>
      <w:lang w:val="en-US" w:eastAsia="en-US"/>
    </w:rPr>
  </w:style>
  <w:style w:type="paragraph" w:styleId="ListBullet3">
    <w:name w:val="List Bullet 3"/>
    <w:rsid w:val="005F5871"/>
    <w:pPr>
      <w:numPr>
        <w:numId w:val="9"/>
      </w:numPr>
      <w:spacing w:after="240"/>
    </w:pPr>
    <w:rPr>
      <w:sz w:val="24"/>
      <w:szCs w:val="24"/>
      <w:lang w:val="en-US" w:eastAsia="en-US"/>
    </w:rPr>
  </w:style>
  <w:style w:type="paragraph" w:styleId="ListBullet4">
    <w:name w:val="List Bullet 4"/>
    <w:rsid w:val="005F5871"/>
    <w:pPr>
      <w:numPr>
        <w:numId w:val="10"/>
      </w:numPr>
      <w:spacing w:after="240"/>
    </w:pPr>
    <w:rPr>
      <w:sz w:val="24"/>
      <w:szCs w:val="24"/>
      <w:lang w:val="en-US" w:eastAsia="en-US"/>
    </w:rPr>
  </w:style>
  <w:style w:type="paragraph" w:styleId="ListBullet5">
    <w:name w:val="List Bullet 5"/>
    <w:rsid w:val="005F5871"/>
    <w:pPr>
      <w:numPr>
        <w:numId w:val="11"/>
      </w:numPr>
      <w:spacing w:after="240"/>
    </w:pPr>
    <w:rPr>
      <w:sz w:val="24"/>
      <w:lang w:val="en-US" w:eastAsia="en-US"/>
    </w:rPr>
  </w:style>
  <w:style w:type="paragraph" w:customStyle="1" w:styleId="ListBulletTable">
    <w:name w:val="List Bullet Table"/>
    <w:rsid w:val="005F5871"/>
    <w:pPr>
      <w:numPr>
        <w:numId w:val="12"/>
      </w:numPr>
    </w:pPr>
    <w:rPr>
      <w:lang w:val="en-US" w:eastAsia="en-US"/>
    </w:rPr>
  </w:style>
  <w:style w:type="paragraph" w:styleId="ListNumber">
    <w:name w:val="List Number"/>
    <w:rsid w:val="005F5871"/>
    <w:pPr>
      <w:numPr>
        <w:numId w:val="13"/>
      </w:numPr>
      <w:spacing w:after="240"/>
    </w:pPr>
    <w:rPr>
      <w:sz w:val="24"/>
      <w:szCs w:val="24"/>
      <w:lang w:val="en-US" w:eastAsia="en-US"/>
    </w:rPr>
  </w:style>
  <w:style w:type="paragraph" w:styleId="ListNumber2">
    <w:name w:val="List Number 2"/>
    <w:rsid w:val="005F5871"/>
    <w:pPr>
      <w:numPr>
        <w:numId w:val="14"/>
      </w:numPr>
      <w:spacing w:after="240"/>
    </w:pPr>
    <w:rPr>
      <w:sz w:val="24"/>
      <w:szCs w:val="24"/>
      <w:lang w:val="en-US" w:eastAsia="en-US"/>
    </w:rPr>
  </w:style>
  <w:style w:type="paragraph" w:styleId="ListNumber3">
    <w:name w:val="List Number 3"/>
    <w:rsid w:val="005F5871"/>
    <w:pPr>
      <w:numPr>
        <w:numId w:val="15"/>
      </w:numPr>
      <w:spacing w:after="240"/>
    </w:pPr>
    <w:rPr>
      <w:sz w:val="24"/>
      <w:szCs w:val="24"/>
      <w:lang w:val="en-US" w:eastAsia="en-US"/>
    </w:rPr>
  </w:style>
  <w:style w:type="paragraph" w:styleId="ListNumber4">
    <w:name w:val="List Number 4"/>
    <w:rsid w:val="005F5871"/>
    <w:pPr>
      <w:numPr>
        <w:numId w:val="16"/>
      </w:numPr>
      <w:spacing w:after="240"/>
    </w:pPr>
    <w:rPr>
      <w:sz w:val="24"/>
      <w:szCs w:val="24"/>
      <w:lang w:val="en-US" w:eastAsia="en-US"/>
    </w:rPr>
  </w:style>
  <w:style w:type="paragraph" w:styleId="ListNumber5">
    <w:name w:val="List Number 5"/>
    <w:rsid w:val="005F5871"/>
    <w:pPr>
      <w:numPr>
        <w:numId w:val="17"/>
      </w:numPr>
      <w:spacing w:after="240"/>
    </w:pPr>
    <w:rPr>
      <w:sz w:val="24"/>
      <w:szCs w:val="24"/>
      <w:lang w:val="en-US" w:eastAsia="en-US"/>
    </w:rPr>
  </w:style>
  <w:style w:type="paragraph" w:customStyle="1" w:styleId="ListNumberTable">
    <w:name w:val="List Number Table"/>
    <w:rsid w:val="005F5871"/>
    <w:pPr>
      <w:numPr>
        <w:numId w:val="18"/>
      </w:numPr>
    </w:pPr>
    <w:rPr>
      <w:lang w:val="en-US" w:eastAsia="en-US"/>
    </w:rPr>
  </w:style>
  <w:style w:type="paragraph" w:customStyle="1" w:styleId="ParagraphCentered">
    <w:name w:val="Paragraph Centered"/>
    <w:rsid w:val="005F5871"/>
    <w:pPr>
      <w:spacing w:after="240"/>
      <w:jc w:val="center"/>
    </w:pPr>
    <w:rPr>
      <w:bCs/>
      <w:sz w:val="24"/>
      <w:szCs w:val="24"/>
      <w:lang w:val="en-US" w:eastAsia="en-US"/>
    </w:rPr>
  </w:style>
  <w:style w:type="character" w:customStyle="1" w:styleId="TableText12">
    <w:name w:val="TableText 12"/>
    <w:rsid w:val="005F5871"/>
    <w:rPr>
      <w:rFonts w:ascii="Times New Roman" w:hAnsi="Times New Roman"/>
      <w:sz w:val="24"/>
    </w:rPr>
  </w:style>
  <w:style w:type="paragraph" w:customStyle="1" w:styleId="RefText">
    <w:name w:val="RefText"/>
    <w:rsid w:val="005F5871"/>
    <w:pPr>
      <w:numPr>
        <w:numId w:val="19"/>
      </w:numPr>
      <w:spacing w:after="240"/>
    </w:pPr>
    <w:rPr>
      <w:sz w:val="24"/>
      <w:szCs w:val="24"/>
      <w:lang w:val="en-US" w:eastAsia="en-US"/>
    </w:rPr>
  </w:style>
  <w:style w:type="paragraph" w:styleId="TableofFigures">
    <w:name w:val="table of figures"/>
    <w:basedOn w:val="Paragraph"/>
    <w:next w:val="Paragraph"/>
    <w:autoRedefine/>
    <w:uiPriority w:val="99"/>
    <w:rsid w:val="005F5871"/>
    <w:pPr>
      <w:keepLines/>
      <w:tabs>
        <w:tab w:val="right" w:leader="dot" w:pos="9000"/>
      </w:tabs>
      <w:spacing w:before="120" w:after="120"/>
      <w:ind w:left="1152" w:right="576" w:hanging="1152"/>
    </w:pPr>
    <w:rPr>
      <w:color w:val="0000FF"/>
    </w:rPr>
  </w:style>
  <w:style w:type="paragraph" w:customStyle="1" w:styleId="TableTextCenterSpace">
    <w:name w:val="TableText Center Space"/>
    <w:rsid w:val="005F5871"/>
    <w:pPr>
      <w:spacing w:before="60" w:after="60"/>
      <w:jc w:val="center"/>
    </w:pPr>
    <w:rPr>
      <w:lang w:val="en-US" w:eastAsia="en-US"/>
    </w:rPr>
  </w:style>
  <w:style w:type="paragraph" w:customStyle="1" w:styleId="TableTextCentered">
    <w:name w:val="TableText Centered"/>
    <w:link w:val="TableTextCenteredChar"/>
    <w:rsid w:val="005F5871"/>
    <w:pPr>
      <w:jc w:val="center"/>
    </w:pPr>
    <w:rPr>
      <w:lang w:val="en-US" w:eastAsia="en-US"/>
    </w:rPr>
  </w:style>
  <w:style w:type="paragraph" w:customStyle="1" w:styleId="TableTextColHead">
    <w:name w:val="TableText Col Head"/>
    <w:link w:val="TableTextColHeadChar"/>
    <w:rsid w:val="005F5871"/>
    <w:pPr>
      <w:jc w:val="center"/>
    </w:pPr>
    <w:rPr>
      <w:b/>
      <w:lang w:val="en-US" w:eastAsia="en-US"/>
    </w:rPr>
  </w:style>
  <w:style w:type="paragraph" w:customStyle="1" w:styleId="TableTextColHeadSpace">
    <w:name w:val="TableText Col Head Space"/>
    <w:next w:val="TableTextCentered"/>
    <w:rsid w:val="005F5871"/>
    <w:pPr>
      <w:spacing w:before="60" w:after="60"/>
      <w:jc w:val="center"/>
    </w:pPr>
    <w:rPr>
      <w:b/>
      <w:lang w:val="en-US" w:eastAsia="en-US"/>
    </w:rPr>
  </w:style>
  <w:style w:type="paragraph" w:customStyle="1" w:styleId="TableTextSpace">
    <w:name w:val="TableText Space"/>
    <w:rsid w:val="005F5871"/>
    <w:pPr>
      <w:spacing w:before="60" w:after="60"/>
    </w:pPr>
    <w:rPr>
      <w:lang w:val="en-US" w:eastAsia="en-US"/>
    </w:rPr>
  </w:style>
  <w:style w:type="paragraph" w:styleId="Title">
    <w:name w:val="Title"/>
    <w:next w:val="Paragraph"/>
    <w:link w:val="TitleChar"/>
    <w:qFormat/>
    <w:rsid w:val="005F5871"/>
    <w:pPr>
      <w:spacing w:before="240" w:after="240"/>
      <w:jc w:val="center"/>
    </w:pPr>
    <w:rPr>
      <w:rFonts w:cs="Arial"/>
      <w:b/>
      <w:bCs/>
      <w:caps/>
      <w:kern w:val="28"/>
      <w:sz w:val="24"/>
      <w:szCs w:val="32"/>
      <w:lang w:val="en-US" w:eastAsia="en-US"/>
    </w:rPr>
  </w:style>
  <w:style w:type="character" w:customStyle="1" w:styleId="TitleChar">
    <w:name w:val="Title Char"/>
    <w:link w:val="Title"/>
    <w:rsid w:val="005F5871"/>
    <w:rPr>
      <w:rFonts w:cs="Arial"/>
      <w:b/>
      <w:bCs/>
      <w:caps/>
      <w:kern w:val="28"/>
      <w:sz w:val="24"/>
      <w:szCs w:val="32"/>
      <w:lang w:val="en-US" w:eastAsia="en-US" w:bidi="ar-SA"/>
    </w:rPr>
  </w:style>
  <w:style w:type="paragraph" w:styleId="TOC1">
    <w:name w:val="toc 1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before="120" w:after="120"/>
      <w:ind w:left="288" w:right="576" w:hanging="288"/>
    </w:pPr>
    <w:rPr>
      <w:caps/>
      <w:color w:val="0000FF"/>
    </w:rPr>
  </w:style>
  <w:style w:type="paragraph" w:styleId="TOC2">
    <w:name w:val="toc 2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864" w:right="576" w:hanging="288"/>
    </w:pPr>
    <w:rPr>
      <w:color w:val="0000FF"/>
    </w:rPr>
  </w:style>
  <w:style w:type="paragraph" w:styleId="TOC3">
    <w:name w:val="toc 3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1440" w:right="576" w:hanging="1440"/>
    </w:pPr>
    <w:rPr>
      <w:color w:val="0000FF"/>
    </w:rPr>
  </w:style>
  <w:style w:type="paragraph" w:styleId="TOC4">
    <w:name w:val="toc 4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1980" w:right="576" w:hanging="1440"/>
    </w:pPr>
    <w:rPr>
      <w:color w:val="0000FF"/>
    </w:rPr>
  </w:style>
  <w:style w:type="paragraph" w:customStyle="1" w:styleId="TOCX1">
    <w:name w:val="TOCX 1"/>
    <w:rsid w:val="005F5871"/>
    <w:pPr>
      <w:tabs>
        <w:tab w:val="left" w:pos="648"/>
        <w:tab w:val="right" w:leader="dot" w:pos="9000"/>
      </w:tabs>
      <w:spacing w:before="60" w:after="60"/>
      <w:ind w:left="547" w:right="-288" w:hanging="547"/>
    </w:pPr>
    <w:rPr>
      <w:caps/>
      <w:sz w:val="24"/>
      <w:lang w:val="en-US" w:eastAsia="en-US"/>
    </w:rPr>
  </w:style>
  <w:style w:type="paragraph" w:customStyle="1" w:styleId="TOCX2">
    <w:name w:val="TOCX 2"/>
    <w:rsid w:val="005F5871"/>
    <w:pPr>
      <w:tabs>
        <w:tab w:val="left" w:pos="936"/>
        <w:tab w:val="right" w:leader="dot" w:pos="9000"/>
      </w:tabs>
      <w:spacing w:before="60" w:after="60"/>
      <w:ind w:left="792" w:right="-288" w:hanging="547"/>
    </w:pPr>
    <w:rPr>
      <w:sz w:val="24"/>
      <w:lang w:val="en-US" w:eastAsia="en-US"/>
    </w:rPr>
  </w:style>
  <w:style w:type="character" w:customStyle="1" w:styleId="TableText9">
    <w:name w:val="TableText 9"/>
    <w:rsid w:val="005F5871"/>
    <w:rPr>
      <w:rFonts w:ascii="Times New Roman" w:hAnsi="Times New Roman"/>
      <w:sz w:val="18"/>
    </w:rPr>
  </w:style>
  <w:style w:type="paragraph" w:customStyle="1" w:styleId="TitlePage">
    <w:name w:val="Title Page"/>
    <w:rsid w:val="005F5871"/>
    <w:pPr>
      <w:jc w:val="center"/>
    </w:pPr>
    <w:rPr>
      <w:b/>
      <w:sz w:val="24"/>
      <w:lang w:val="en-US" w:eastAsia="en-US"/>
    </w:rPr>
  </w:style>
  <w:style w:type="paragraph" w:customStyle="1" w:styleId="TableText">
    <w:name w:val="TableText"/>
    <w:link w:val="TableTextChar"/>
    <w:rsid w:val="005F5871"/>
    <w:rPr>
      <w:rFonts w:cs="Arial"/>
      <w:lang w:val="en-US" w:eastAsia="en-US"/>
    </w:rPr>
  </w:style>
  <w:style w:type="paragraph" w:customStyle="1" w:styleId="TableTextFootnote">
    <w:name w:val="TableText Footnote"/>
    <w:link w:val="TableTextFootnote0"/>
    <w:rsid w:val="005F5871"/>
    <w:pPr>
      <w:tabs>
        <w:tab w:val="left" w:pos="360"/>
      </w:tabs>
    </w:pPr>
    <w:rPr>
      <w:lang w:val="en-US" w:eastAsia="en-US"/>
    </w:rPr>
  </w:style>
  <w:style w:type="character" w:customStyle="1" w:styleId="BlueText">
    <w:name w:val="Blue Text"/>
    <w:rsid w:val="005F5871"/>
    <w:rPr>
      <w:color w:val="0000FF"/>
    </w:rPr>
  </w:style>
  <w:style w:type="paragraph" w:customStyle="1" w:styleId="Heading2Unnumbered">
    <w:name w:val="Heading 2 Unnumbered"/>
    <w:next w:val="Paragraph"/>
    <w:rsid w:val="005F5871"/>
    <w:pPr>
      <w:keepNext/>
      <w:spacing w:before="120" w:after="120"/>
      <w:outlineLvl w:val="1"/>
    </w:pPr>
    <w:rPr>
      <w:b/>
      <w:sz w:val="24"/>
      <w:lang w:val="en-US" w:eastAsia="en-US"/>
    </w:rPr>
  </w:style>
  <w:style w:type="paragraph" w:customStyle="1" w:styleId="Heading3Unnumbered">
    <w:name w:val="Heading 3 Unnumbered"/>
    <w:next w:val="Paragraph"/>
    <w:rsid w:val="005F5871"/>
    <w:pPr>
      <w:keepNext/>
      <w:spacing w:before="120" w:after="120"/>
      <w:outlineLvl w:val="2"/>
    </w:pPr>
    <w:rPr>
      <w:b/>
      <w:sz w:val="24"/>
      <w:lang w:val="en-US" w:eastAsia="en-US"/>
    </w:rPr>
  </w:style>
  <w:style w:type="paragraph" w:customStyle="1" w:styleId="Heading4Unnumbered">
    <w:name w:val="Heading 4 Unnumbered"/>
    <w:next w:val="Paragraph"/>
    <w:rsid w:val="005F5871"/>
    <w:pPr>
      <w:keepNext/>
      <w:spacing w:before="120" w:after="120"/>
      <w:outlineLvl w:val="3"/>
    </w:pPr>
    <w:rPr>
      <w:b/>
      <w:sz w:val="24"/>
      <w:lang w:val="en-US" w:eastAsia="en-US"/>
    </w:rPr>
  </w:style>
  <w:style w:type="paragraph" w:customStyle="1" w:styleId="ListNoBullet">
    <w:name w:val="List No Bullet"/>
    <w:rsid w:val="005F5871"/>
    <w:rPr>
      <w:sz w:val="24"/>
      <w:lang w:val="en-US" w:eastAsia="en-US"/>
    </w:rPr>
  </w:style>
  <w:style w:type="paragraph" w:customStyle="1" w:styleId="ASCII">
    <w:name w:val="ASCII"/>
    <w:basedOn w:val="Paragraph"/>
    <w:autoRedefine/>
    <w:rsid w:val="005F5871"/>
    <w:pPr>
      <w:spacing w:after="0" w:line="150" w:lineRule="exact"/>
    </w:pPr>
    <w:rPr>
      <w:rFonts w:ascii="Courier New" w:hAnsi="Courier New"/>
      <w:sz w:val="15"/>
    </w:rPr>
  </w:style>
  <w:style w:type="paragraph" w:customStyle="1" w:styleId="CaptionCrossReference">
    <w:name w:val="Caption CrossReference"/>
    <w:basedOn w:val="Paragraph"/>
    <w:autoRedefine/>
    <w:rsid w:val="005F5871"/>
    <w:pPr>
      <w:keepNext/>
      <w:spacing w:before="120" w:after="120"/>
    </w:pPr>
    <w:rPr>
      <w:b/>
      <w:kern w:val="28"/>
    </w:rPr>
  </w:style>
  <w:style w:type="character" w:styleId="CommentReference">
    <w:name w:val="annotation reference"/>
    <w:uiPriority w:val="99"/>
    <w:rsid w:val="005F5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587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F5871"/>
    <w:rPr>
      <w:lang w:val="en-US" w:eastAsia="en-US"/>
    </w:rPr>
  </w:style>
  <w:style w:type="paragraph" w:styleId="CommentSubject">
    <w:name w:val="annotation subject"/>
    <w:basedOn w:val="Normal"/>
    <w:link w:val="CommentSubjectChar"/>
    <w:rsid w:val="005F5871"/>
    <w:pPr>
      <w:overflowPunct w:val="0"/>
      <w:autoSpaceDE w:val="0"/>
      <w:autoSpaceDN w:val="0"/>
      <w:adjustRightInd w:val="0"/>
      <w:textAlignment w:val="baseline"/>
    </w:pPr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F5871"/>
    <w:rPr>
      <w:b/>
      <w:bCs/>
      <w:lang w:val="en-US" w:eastAsia="en-US"/>
    </w:rPr>
  </w:style>
  <w:style w:type="character" w:styleId="Emphasis">
    <w:name w:val="Emphasis"/>
    <w:uiPriority w:val="20"/>
    <w:qFormat/>
    <w:rsid w:val="005F5871"/>
    <w:rPr>
      <w:i/>
      <w:iCs/>
    </w:rPr>
  </w:style>
  <w:style w:type="character" w:customStyle="1" w:styleId="Instructions">
    <w:name w:val="Instructions"/>
    <w:rsid w:val="005F5871"/>
    <w:rPr>
      <w:i/>
      <w:iCs/>
      <w:color w:val="008000"/>
    </w:rPr>
  </w:style>
  <w:style w:type="character" w:styleId="LineNumber">
    <w:name w:val="line number"/>
    <w:basedOn w:val="DefaultParagraphFont"/>
    <w:rsid w:val="005F5871"/>
  </w:style>
  <w:style w:type="paragraph" w:customStyle="1" w:styleId="ListofFigures">
    <w:name w:val="List of Figur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Tables">
    <w:name w:val="List of Tabl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SupportiveAppendices">
    <w:name w:val="Supportive Appendices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SupportiveFigure">
    <w:name w:val="Supportive Figure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SupportiveTable">
    <w:name w:val="Supportive Table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TableAnnotationReference">
    <w:name w:val="Table Annotation Reference"/>
    <w:basedOn w:val="Paragraph"/>
    <w:autoRedefine/>
    <w:rsid w:val="005F5871"/>
    <w:rPr>
      <w:vertAlign w:val="superscript"/>
    </w:rPr>
  </w:style>
  <w:style w:type="paragraph" w:customStyle="1" w:styleId="TOCHeadingCentered">
    <w:name w:val="TOC Heading Centered"/>
    <w:basedOn w:val="Paragraph"/>
    <w:next w:val="Paragraph"/>
    <w:autoRedefine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Appendices">
    <w:name w:val="List of Appendic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EndNoteBibliography">
    <w:name w:val="EndNote Bibliography"/>
    <w:basedOn w:val="Normal"/>
    <w:link w:val="EndNoteBibliographyChar"/>
    <w:rsid w:val="005F5871"/>
    <w:pPr>
      <w:spacing w:before="120" w:after="120"/>
      <w:jc w:val="both"/>
    </w:pPr>
    <w:rPr>
      <w:rFonts w:ascii="Calibri" w:hAnsi="Calibri"/>
      <w:noProof/>
      <w:color w:val="4E5053"/>
      <w:sz w:val="22"/>
      <w:szCs w:val="22"/>
    </w:rPr>
  </w:style>
  <w:style w:type="character" w:customStyle="1" w:styleId="EndNoteBibliographyChar">
    <w:name w:val="EndNote Bibliography Char"/>
    <w:link w:val="EndNoteBibliography"/>
    <w:rsid w:val="005F5871"/>
    <w:rPr>
      <w:rFonts w:ascii="Calibri" w:hAnsi="Calibri"/>
      <w:noProof/>
      <w:color w:val="4E5053"/>
      <w:sz w:val="22"/>
      <w:szCs w:val="22"/>
      <w:lang w:val="en-US" w:eastAsia="en-US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34"/>
    <w:qFormat/>
    <w:rsid w:val="005F5871"/>
    <w:pPr>
      <w:numPr>
        <w:numId w:val="21"/>
      </w:numPr>
      <w:spacing w:before="120" w:after="120" w:line="276" w:lineRule="auto"/>
      <w:jc w:val="both"/>
    </w:pPr>
    <w:rPr>
      <w:rFonts w:ascii="Calibri" w:hAnsi="Calibri"/>
      <w:color w:val="4E5053"/>
      <w:sz w:val="22"/>
      <w:szCs w:val="22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34"/>
    <w:rsid w:val="005F5871"/>
    <w:rPr>
      <w:rFonts w:ascii="Calibri" w:hAnsi="Calibri"/>
      <w:color w:val="4E5053"/>
      <w:sz w:val="22"/>
      <w:szCs w:val="22"/>
      <w:lang w:val="en-US" w:eastAsia="en-US"/>
    </w:rPr>
  </w:style>
  <w:style w:type="character" w:styleId="Strong">
    <w:name w:val="Strong"/>
    <w:uiPriority w:val="22"/>
    <w:qFormat/>
    <w:rsid w:val="005F5871"/>
    <w:rPr>
      <w:b/>
      <w:bCs/>
    </w:rPr>
  </w:style>
  <w:style w:type="paragraph" w:customStyle="1" w:styleId="Table-Normal">
    <w:name w:val="Table - Normal"/>
    <w:basedOn w:val="Normal"/>
    <w:qFormat/>
    <w:rsid w:val="005F5871"/>
    <w:rPr>
      <w:rFonts w:ascii="Calibri" w:hAnsi="Calibri"/>
      <w:bCs/>
      <w:color w:val="4E5053"/>
      <w:sz w:val="22"/>
      <w:szCs w:val="22"/>
    </w:rPr>
  </w:style>
  <w:style w:type="character" w:customStyle="1" w:styleId="xapple-style-span">
    <w:name w:val="x_apple-style-span"/>
    <w:rsid w:val="005F5871"/>
  </w:style>
  <w:style w:type="paragraph" w:customStyle="1" w:styleId="EndNoteBibliographyTitle">
    <w:name w:val="EndNote Bibliography Title"/>
    <w:basedOn w:val="Normal"/>
    <w:link w:val="EndNoteBibliographyTitleChar"/>
    <w:rsid w:val="005F5871"/>
    <w:pPr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/>
      <w:noProof/>
      <w:sz w:val="22"/>
    </w:rPr>
  </w:style>
  <w:style w:type="character" w:customStyle="1" w:styleId="EndNoteBibliographyTitleChar">
    <w:name w:val="EndNote Bibliography Title Char"/>
    <w:link w:val="EndNoteBibliographyTitle"/>
    <w:rsid w:val="005F5871"/>
    <w:rPr>
      <w:rFonts w:ascii="Calibri" w:hAnsi="Calibri"/>
      <w:noProof/>
      <w:sz w:val="22"/>
      <w:szCs w:val="24"/>
      <w:lang w:val="en-US" w:eastAsia="en-US"/>
    </w:rPr>
  </w:style>
  <w:style w:type="character" w:customStyle="1" w:styleId="pubmedlink">
    <w:name w:val="pubmedlink"/>
    <w:rsid w:val="00457767"/>
  </w:style>
  <w:style w:type="character" w:customStyle="1" w:styleId="reftext0">
    <w:name w:val="reftext"/>
    <w:rsid w:val="00457767"/>
  </w:style>
  <w:style w:type="paragraph" w:styleId="NormalWeb">
    <w:name w:val="Normal (Web)"/>
    <w:basedOn w:val="Normal"/>
    <w:uiPriority w:val="99"/>
    <w:unhideWhenUsed/>
    <w:rsid w:val="003716C3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716C3"/>
  </w:style>
  <w:style w:type="character" w:customStyle="1" w:styleId="jrnl">
    <w:name w:val="jrnl"/>
    <w:rsid w:val="00BA6A52"/>
  </w:style>
  <w:style w:type="character" w:styleId="FollowedHyperlink">
    <w:name w:val="FollowedHyperlink"/>
    <w:rsid w:val="004D162A"/>
    <w:rPr>
      <w:color w:val="954F72"/>
      <w:u w:val="single"/>
    </w:rPr>
  </w:style>
  <w:style w:type="character" w:customStyle="1" w:styleId="highlight2">
    <w:name w:val="highlight2"/>
    <w:rsid w:val="007F3573"/>
  </w:style>
  <w:style w:type="table" w:styleId="TableGrid">
    <w:name w:val="Table Grid"/>
    <w:basedOn w:val="TableNormal"/>
    <w:uiPriority w:val="39"/>
    <w:rsid w:val="00BB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8B66E3"/>
    <w:pPr>
      <w:spacing w:before="100" w:beforeAutospacing="1" w:after="100" w:afterAutospacing="1"/>
    </w:pPr>
    <w:rPr>
      <w:lang w:val="en-GB" w:eastAsia="en-GB"/>
    </w:rPr>
  </w:style>
  <w:style w:type="character" w:customStyle="1" w:styleId="element-citation">
    <w:name w:val="element-citation"/>
    <w:rsid w:val="00795B59"/>
  </w:style>
  <w:style w:type="character" w:customStyle="1" w:styleId="ref-journal">
    <w:name w:val="ref-journal"/>
    <w:rsid w:val="00795B59"/>
  </w:style>
  <w:style w:type="character" w:customStyle="1" w:styleId="ref-vol">
    <w:name w:val="ref-vol"/>
    <w:rsid w:val="00795B59"/>
  </w:style>
  <w:style w:type="character" w:customStyle="1" w:styleId="TableTextChar">
    <w:name w:val="TableText Char"/>
    <w:link w:val="TableText"/>
    <w:rsid w:val="009841B6"/>
    <w:rPr>
      <w:rFonts w:cs="Arial"/>
      <w:lang w:val="en-US" w:eastAsia="en-US" w:bidi="ar-SA"/>
    </w:rPr>
  </w:style>
  <w:style w:type="character" w:customStyle="1" w:styleId="TableTextColHeadChar">
    <w:name w:val="TableText Col Head Char"/>
    <w:link w:val="TableTextColHead"/>
    <w:rsid w:val="009841B6"/>
    <w:rPr>
      <w:b/>
      <w:lang w:val="en-US" w:eastAsia="en-US" w:bidi="ar-SA"/>
    </w:rPr>
  </w:style>
  <w:style w:type="character" w:customStyle="1" w:styleId="TableTextCenteredChar">
    <w:name w:val="TableText Centered Char"/>
    <w:link w:val="TableTextCentered"/>
    <w:rsid w:val="009841B6"/>
    <w:rPr>
      <w:lang w:val="en-US" w:eastAsia="en-US" w:bidi="ar-SA"/>
    </w:rPr>
  </w:style>
  <w:style w:type="character" w:customStyle="1" w:styleId="TableTextFootnote0">
    <w:name w:val="TableText Footnote (文字)"/>
    <w:link w:val="TableTextFootnote"/>
    <w:rsid w:val="003E5FAC"/>
    <w:rPr>
      <w:lang w:val="en-US" w:eastAsia="en-US" w:bidi="ar-SA"/>
    </w:rPr>
  </w:style>
  <w:style w:type="character" w:customStyle="1" w:styleId="highlight">
    <w:name w:val="highlight"/>
    <w:basedOn w:val="DefaultParagraphFont"/>
    <w:rsid w:val="004917DA"/>
  </w:style>
  <w:style w:type="paragraph" w:customStyle="1" w:styleId="Default">
    <w:name w:val="Default"/>
    <w:rsid w:val="00F703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ImportedStyle3">
    <w:name w:val="Imported Style 3"/>
    <w:rsid w:val="00FE5D5C"/>
    <w:pPr>
      <w:numPr>
        <w:numId w:val="36"/>
      </w:numPr>
    </w:pPr>
  </w:style>
  <w:style w:type="character" w:customStyle="1" w:styleId="mixed-citation">
    <w:name w:val="mixed-citation"/>
    <w:rsid w:val="000C4E1F"/>
  </w:style>
  <w:style w:type="paragraph" w:styleId="HTMLPreformatted">
    <w:name w:val="HTML Preformatted"/>
    <w:basedOn w:val="Normal"/>
    <w:link w:val="HTMLPreformattedChar"/>
    <w:uiPriority w:val="99"/>
    <w:unhideWhenUsed/>
    <w:rsid w:val="001B2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link w:val="HTMLPreformatted"/>
    <w:uiPriority w:val="99"/>
    <w:rsid w:val="001B272F"/>
    <w:rPr>
      <w:rFonts w:ascii="Courier New" w:hAnsi="Courier New" w:cs="Courier New"/>
    </w:rPr>
  </w:style>
  <w:style w:type="character" w:customStyle="1" w:styleId="ref-authors2">
    <w:name w:val="ref-authors2"/>
    <w:rsid w:val="008F5984"/>
    <w:rPr>
      <w:color w:val="505050"/>
    </w:rPr>
  </w:style>
  <w:style w:type="character" w:customStyle="1" w:styleId="ref-title3">
    <w:name w:val="ref-title3"/>
    <w:rsid w:val="008F5984"/>
    <w:rPr>
      <w:b/>
      <w:bCs/>
      <w:vanish w:val="0"/>
      <w:webHidden w:val="0"/>
      <w:color w:val="505050"/>
      <w:specVanish w:val="0"/>
    </w:rPr>
  </w:style>
  <w:style w:type="character" w:customStyle="1" w:styleId="ref-host2">
    <w:name w:val="ref-host2"/>
    <w:rsid w:val="008F5984"/>
    <w:rPr>
      <w:vanish w:val="0"/>
      <w:webHidden w:val="0"/>
      <w:specVanish w:val="0"/>
    </w:rPr>
  </w:style>
  <w:style w:type="paragraph" w:customStyle="1" w:styleId="title1">
    <w:name w:val="title1"/>
    <w:basedOn w:val="Normal"/>
    <w:rsid w:val="00EE0F6A"/>
    <w:rPr>
      <w:sz w:val="27"/>
      <w:szCs w:val="27"/>
      <w:lang w:val="en-GB" w:eastAsia="en-GB"/>
    </w:rPr>
  </w:style>
  <w:style w:type="paragraph" w:customStyle="1" w:styleId="desc2">
    <w:name w:val="desc2"/>
    <w:basedOn w:val="Normal"/>
    <w:rsid w:val="00EE0F6A"/>
    <w:rPr>
      <w:sz w:val="26"/>
      <w:szCs w:val="26"/>
      <w:lang w:val="en-GB" w:eastAsia="en-GB"/>
    </w:rPr>
  </w:style>
  <w:style w:type="paragraph" w:customStyle="1" w:styleId="details1">
    <w:name w:val="details1"/>
    <w:basedOn w:val="Normal"/>
    <w:rsid w:val="00EE0F6A"/>
    <w:rPr>
      <w:sz w:val="22"/>
      <w:szCs w:val="22"/>
      <w:lang w:val="en-GB" w:eastAsia="en-GB"/>
    </w:rPr>
  </w:style>
  <w:style w:type="character" w:styleId="HTMLCite">
    <w:name w:val="HTML Cite"/>
    <w:uiPriority w:val="99"/>
    <w:unhideWhenUsed/>
    <w:rsid w:val="00236986"/>
    <w:rPr>
      <w:i/>
      <w:iCs/>
    </w:rPr>
  </w:style>
  <w:style w:type="character" w:customStyle="1" w:styleId="author">
    <w:name w:val="author"/>
    <w:rsid w:val="00236986"/>
  </w:style>
  <w:style w:type="character" w:customStyle="1" w:styleId="articletitle">
    <w:name w:val="articletitle"/>
    <w:rsid w:val="00236986"/>
  </w:style>
  <w:style w:type="character" w:customStyle="1" w:styleId="journaltitle">
    <w:name w:val="journaltitle"/>
    <w:rsid w:val="00236986"/>
  </w:style>
  <w:style w:type="character" w:customStyle="1" w:styleId="pubyear">
    <w:name w:val="pubyear"/>
    <w:rsid w:val="00236986"/>
  </w:style>
  <w:style w:type="character" w:customStyle="1" w:styleId="vol">
    <w:name w:val="vol"/>
    <w:rsid w:val="00236986"/>
  </w:style>
  <w:style w:type="character" w:customStyle="1" w:styleId="pagefirst">
    <w:name w:val="pagefirst"/>
    <w:rsid w:val="00236986"/>
  </w:style>
  <w:style w:type="character" w:customStyle="1" w:styleId="pagelast">
    <w:name w:val="pagelast"/>
    <w:rsid w:val="00236986"/>
  </w:style>
  <w:style w:type="paragraph" w:styleId="Revision">
    <w:name w:val="Revision"/>
    <w:hidden/>
    <w:uiPriority w:val="99"/>
    <w:semiHidden/>
    <w:rsid w:val="00B2295F"/>
    <w:rPr>
      <w:sz w:val="24"/>
      <w:szCs w:val="24"/>
      <w:lang w:val="en-US" w:eastAsia="en-US"/>
    </w:rPr>
  </w:style>
  <w:style w:type="character" w:customStyle="1" w:styleId="ref-title">
    <w:name w:val="ref-title"/>
    <w:rsid w:val="0029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7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81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974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43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44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354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2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93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501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4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546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4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76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8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4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69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42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05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85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37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2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1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6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45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2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4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2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7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7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7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72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39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975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2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1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8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910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8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088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1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3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8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8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1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98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437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8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52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31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03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485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53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642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1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27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27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9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9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4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48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2333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523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21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9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8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968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3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2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1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90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93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1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449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332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07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693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58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628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832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808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157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245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8566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998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84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06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0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99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11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61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8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05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5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4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737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9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44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61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10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37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0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21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3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58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8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53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51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7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632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0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1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5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70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07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7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13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037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7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39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33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2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9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9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6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8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5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63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9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2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7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55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9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64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15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7539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70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38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2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0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7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1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7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2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10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6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49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14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979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64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490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752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635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511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186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58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1046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9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85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31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50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87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11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355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709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53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3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17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78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5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34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21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8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01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63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90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8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1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08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66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cegottliebderm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N3Templates\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EB187A337CBA60448E9FCA3212C1C25B" ma:contentTypeVersion="0" ma:contentTypeDescription="Create a new document." ma:contentTypeScope="" ma:versionID="150f0414a6656d24f9f15403323c5f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DC4AD-1EA8-4E5A-A7AE-3C0538B54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10D9F1-44F4-48E9-B0AC-03B3D36DECBC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D335433-0C55-4437-84E9-32AA9C995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AF85B7-89AC-4CB1-A018-F531E849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181</Words>
  <Characters>1213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cmc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Gardner</dc:creator>
  <cp:keywords/>
  <cp:lastModifiedBy>CMC</cp:lastModifiedBy>
  <cp:revision>5</cp:revision>
  <cp:lastPrinted>2017-11-20T09:35:00Z</cp:lastPrinted>
  <dcterms:created xsi:type="dcterms:W3CDTF">2018-05-23T19:42:00Z</dcterms:created>
  <dcterms:modified xsi:type="dcterms:W3CDTF">2018-05-24T11:59:00Z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0x010100FA0963FA69A646AA916D2E41284FC10000EB187A337CBA60448E9FCA3212C1C25B</vt:lpwstr>
  </property>
</Properties>
</file>