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7096" w:rsidRPr="0003620C" w:rsidRDefault="00957096" w:rsidP="00957096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03620C">
        <w:rPr>
          <w:rFonts w:ascii="Times New Roman" w:hAnsi="Times New Roman" w:cs="Times New Roman"/>
          <w:b/>
          <w:sz w:val="20"/>
          <w:szCs w:val="20"/>
        </w:rPr>
        <w:t>ONLINE RESOURCE 2</w:t>
      </w:r>
    </w:p>
    <w:p w:rsidR="00957096" w:rsidRPr="0003620C" w:rsidRDefault="009902E9" w:rsidP="0095709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902E9">
        <w:rPr>
          <w:rFonts w:ascii="Times New Roman" w:hAnsi="Times New Roman" w:cs="Times New Roman"/>
          <w:sz w:val="20"/>
          <w:szCs w:val="20"/>
        </w:rPr>
        <w:t>Early detection of marine non-indigenous species on Svalbard by DNA metabarcoding of sediment</w:t>
      </w:r>
      <w:bookmarkStart w:id="0" w:name="_GoBack"/>
      <w:bookmarkEnd w:id="0"/>
    </w:p>
    <w:p w:rsidR="00957096" w:rsidRPr="002E6DC2" w:rsidRDefault="00957096" w:rsidP="009570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2E6DC2">
        <w:rPr>
          <w:rFonts w:ascii="Times New Roman" w:hAnsi="Times New Roman" w:cs="Times New Roman"/>
          <w:sz w:val="20"/>
          <w:szCs w:val="20"/>
          <w:lang w:val="en-US"/>
        </w:rPr>
        <w:t>POLAR BIOLOGY</w:t>
      </w:r>
    </w:p>
    <w:p w:rsidR="00957096" w:rsidRPr="002E6DC2" w:rsidRDefault="00957096" w:rsidP="0095709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E6DC2">
        <w:rPr>
          <w:rFonts w:ascii="Times New Roman" w:hAnsi="Times New Roman" w:cs="Times New Roman"/>
          <w:sz w:val="20"/>
          <w:szCs w:val="20"/>
        </w:rPr>
        <w:t xml:space="preserve">M.J. van den Heuvel-Greve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2E6DC2">
        <w:rPr>
          <w:rFonts w:ascii="Times New Roman" w:hAnsi="Times New Roman" w:cs="Times New Roman"/>
          <w:sz w:val="20"/>
          <w:szCs w:val="20"/>
        </w:rPr>
        <w:t xml:space="preserve"> , A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M. van den Brink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E6DC2">
        <w:rPr>
          <w:rFonts w:ascii="Times New Roman" w:hAnsi="Times New Roman" w:cs="Times New Roman"/>
          <w:sz w:val="20"/>
          <w:szCs w:val="20"/>
        </w:rPr>
        <w:t>, S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T. Glorius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E6DC2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G.</w:t>
      </w:r>
      <w:r w:rsidRPr="002E6DC2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de Groot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E6DC2">
        <w:rPr>
          <w:rFonts w:ascii="Times New Roman" w:hAnsi="Times New Roman" w:cs="Times New Roman"/>
          <w:sz w:val="20"/>
          <w:szCs w:val="20"/>
        </w:rPr>
        <w:t>, I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Laros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E6DC2">
        <w:rPr>
          <w:rFonts w:ascii="Times New Roman" w:hAnsi="Times New Roman" w:cs="Times New Roman"/>
          <w:sz w:val="20"/>
          <w:szCs w:val="20"/>
        </w:rPr>
        <w:t>, P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E. Renaud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4,5</w:t>
      </w:r>
      <w:r w:rsidRPr="002E6DC2">
        <w:rPr>
          <w:rFonts w:ascii="Times New Roman" w:hAnsi="Times New Roman" w:cs="Times New Roman"/>
          <w:sz w:val="20"/>
          <w:szCs w:val="20"/>
        </w:rPr>
        <w:t>, R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Pettersen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2E6DC2">
        <w:rPr>
          <w:rFonts w:ascii="Times New Roman" w:hAnsi="Times New Roman" w:cs="Times New Roman"/>
          <w:sz w:val="20"/>
          <w:szCs w:val="20"/>
        </w:rPr>
        <w:t>, J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>M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6DC2">
        <w:rPr>
          <w:rFonts w:ascii="Times New Roman" w:hAnsi="Times New Roman" w:cs="Times New Roman"/>
          <w:sz w:val="20"/>
          <w:szCs w:val="20"/>
        </w:rPr>
        <w:t>Węsławski</w:t>
      </w:r>
      <w:proofErr w:type="spellEnd"/>
      <w:r w:rsidRPr="002E6DC2">
        <w:rPr>
          <w:rFonts w:ascii="Times New Roman" w:hAnsi="Times New Roman" w:cs="Times New Roman"/>
          <w:sz w:val="20"/>
          <w:szCs w:val="20"/>
        </w:rPr>
        <w:t xml:space="preserve">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2E6DC2">
        <w:rPr>
          <w:rFonts w:ascii="Times New Roman" w:hAnsi="Times New Roman" w:cs="Times New Roman"/>
          <w:sz w:val="20"/>
          <w:szCs w:val="20"/>
        </w:rPr>
        <w:t>, P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Kuklinski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2E6DC2">
        <w:rPr>
          <w:rFonts w:ascii="Times New Roman" w:hAnsi="Times New Roman" w:cs="Times New Roman"/>
          <w:sz w:val="20"/>
          <w:szCs w:val="20"/>
        </w:rPr>
        <w:t>, A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J. Murk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:rsidR="00957096" w:rsidRPr="00AE186C" w:rsidRDefault="00957096" w:rsidP="0095709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E186C">
        <w:rPr>
          <w:rFonts w:ascii="Times New Roman" w:hAnsi="Times New Roman" w:cs="Times New Roman"/>
          <w:sz w:val="20"/>
          <w:szCs w:val="20"/>
        </w:rPr>
        <w:t xml:space="preserve"> Wageningen Marine Research, P.O. Box 77, 4400 AB Yerseke, The Netherlands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E186C">
        <w:rPr>
          <w:rFonts w:ascii="Times New Roman" w:hAnsi="Times New Roman" w:cs="Times New Roman"/>
          <w:sz w:val="20"/>
          <w:szCs w:val="20"/>
        </w:rPr>
        <w:t xml:space="preserve"> Wageningen University, Marine Animal Ecology, P.O. Box 338, 6700 AH Wageningen, The Netherlands 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AE186C">
        <w:rPr>
          <w:rFonts w:ascii="Times New Roman" w:hAnsi="Times New Roman" w:cs="Times New Roman"/>
          <w:sz w:val="20"/>
          <w:szCs w:val="20"/>
        </w:rPr>
        <w:t xml:space="preserve"> Wageningen Environmental Research, Wageningen UR, P.O. Box 47, 6700 AA Wageningen, the Netherlands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AE186C">
        <w:rPr>
          <w:rFonts w:ascii="Times New Roman" w:hAnsi="Times New Roman" w:cs="Times New Roman"/>
          <w:sz w:val="20"/>
          <w:szCs w:val="20"/>
        </w:rPr>
        <w:t xml:space="preserve"> University Centre in Svalbard, P.O. Box 156, 9171 Longyearbyen, Svalbard, Norway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AE186C">
        <w:rPr>
          <w:rFonts w:ascii="Times New Roman" w:hAnsi="Times New Roman" w:cs="Times New Roman"/>
          <w:sz w:val="20"/>
          <w:szCs w:val="20"/>
        </w:rPr>
        <w:t xml:space="preserve"> Akvaplan-niva, </w:t>
      </w:r>
      <w:proofErr w:type="spellStart"/>
      <w:r w:rsidRPr="00AE186C">
        <w:rPr>
          <w:rFonts w:ascii="Times New Roman" w:hAnsi="Times New Roman" w:cs="Times New Roman"/>
          <w:sz w:val="20"/>
          <w:szCs w:val="20"/>
        </w:rPr>
        <w:t>Fram</w:t>
      </w:r>
      <w:proofErr w:type="spellEnd"/>
      <w:r w:rsidRPr="00AE186C">
        <w:rPr>
          <w:rFonts w:ascii="Times New Roman" w:hAnsi="Times New Roman" w:cs="Times New Roman"/>
          <w:sz w:val="20"/>
          <w:szCs w:val="20"/>
        </w:rPr>
        <w:t xml:space="preserve"> Centre, 9296 Tromsø, Norway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AE186C">
        <w:rPr>
          <w:rFonts w:ascii="Times New Roman" w:hAnsi="Times New Roman" w:cs="Times New Roman"/>
          <w:sz w:val="20"/>
          <w:szCs w:val="20"/>
        </w:rPr>
        <w:t xml:space="preserve"> Institute of Oceanology Polish Academy of Sciences, Marine Ecology Department, </w:t>
      </w:r>
      <w:proofErr w:type="spellStart"/>
      <w:r w:rsidRPr="00AE186C">
        <w:rPr>
          <w:rFonts w:ascii="Times New Roman" w:hAnsi="Times New Roman" w:cs="Times New Roman"/>
          <w:sz w:val="20"/>
          <w:szCs w:val="20"/>
        </w:rPr>
        <w:t>Powstańców</w:t>
      </w:r>
      <w:proofErr w:type="spellEnd"/>
      <w:r w:rsidRPr="00AE186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E186C">
        <w:rPr>
          <w:rFonts w:ascii="Times New Roman" w:hAnsi="Times New Roman" w:cs="Times New Roman"/>
          <w:sz w:val="20"/>
          <w:szCs w:val="20"/>
        </w:rPr>
        <w:t>Warszawy</w:t>
      </w:r>
      <w:proofErr w:type="spellEnd"/>
      <w:r w:rsidRPr="00AE186C">
        <w:rPr>
          <w:rFonts w:ascii="Times New Roman" w:hAnsi="Times New Roman" w:cs="Times New Roman"/>
          <w:sz w:val="20"/>
          <w:szCs w:val="20"/>
        </w:rPr>
        <w:t xml:space="preserve"> 55, 81</w:t>
      </w:r>
      <w:r w:rsidRPr="00AE186C">
        <w:rPr>
          <w:rFonts w:ascii="Cambria Math" w:hAnsi="Cambria Math" w:cs="Cambria Math"/>
          <w:sz w:val="20"/>
          <w:szCs w:val="20"/>
        </w:rPr>
        <w:t>‐</w:t>
      </w:r>
      <w:r w:rsidRPr="00AE186C">
        <w:rPr>
          <w:rFonts w:ascii="Times New Roman" w:hAnsi="Times New Roman" w:cs="Times New Roman"/>
          <w:sz w:val="20"/>
          <w:szCs w:val="20"/>
        </w:rPr>
        <w:t>712 Sopot, Poland</w:t>
      </w:r>
    </w:p>
    <w:p w:rsidR="00957096" w:rsidRDefault="00957096" w:rsidP="0095709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Corresponding author: </w:t>
      </w:r>
      <w:hyperlink r:id="rId4" w:history="1">
        <w:r w:rsidRPr="00AE186C">
          <w:rPr>
            <w:rStyle w:val="Hyperlink"/>
            <w:rFonts w:ascii="Times New Roman" w:hAnsi="Times New Roman" w:cs="Times New Roman"/>
            <w:sz w:val="20"/>
            <w:szCs w:val="20"/>
          </w:rPr>
          <w:t>martine.vandenheuvel-greve@wur.nl</w:t>
        </w:r>
      </w:hyperlink>
      <w:r w:rsidRPr="00AE186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57096" w:rsidRPr="00957096" w:rsidRDefault="00957096" w:rsidP="0095709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6B17B3" w:rsidRPr="00957096" w:rsidRDefault="006B17B3" w:rsidP="0095709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57096">
        <w:rPr>
          <w:rFonts w:ascii="Times New Roman" w:hAnsi="Times New Roman" w:cs="Times New Roman"/>
          <w:sz w:val="20"/>
          <w:szCs w:val="20"/>
        </w:rPr>
        <w:t>Details</w:t>
      </w:r>
      <w:r w:rsidR="00957096">
        <w:rPr>
          <w:rFonts w:ascii="Times New Roman" w:hAnsi="Times New Roman" w:cs="Times New Roman"/>
          <w:sz w:val="20"/>
          <w:szCs w:val="20"/>
        </w:rPr>
        <w:t xml:space="preserve"> of the </w:t>
      </w:r>
      <w:r w:rsidRPr="00957096">
        <w:rPr>
          <w:rFonts w:ascii="Times New Roman" w:hAnsi="Times New Roman" w:cs="Times New Roman"/>
          <w:sz w:val="20"/>
          <w:szCs w:val="20"/>
        </w:rPr>
        <w:t>sediment</w:t>
      </w:r>
      <w:r w:rsidR="00957096">
        <w:rPr>
          <w:rFonts w:ascii="Times New Roman" w:hAnsi="Times New Roman" w:cs="Times New Roman"/>
          <w:sz w:val="20"/>
          <w:szCs w:val="20"/>
        </w:rPr>
        <w:t xml:space="preserve"> samples that were collected for metabarcoding purposes to assess the presence of marine NIS on Svalbard, July 2017.</w:t>
      </w:r>
      <w:r w:rsidR="00B32226">
        <w:rPr>
          <w:rFonts w:ascii="Times New Roman" w:hAnsi="Times New Roman" w:cs="Times New Roman"/>
          <w:sz w:val="20"/>
          <w:szCs w:val="20"/>
        </w:rPr>
        <w:t xml:space="preserve"> Lat DD = Latitude in decimal degrees N, Lon DD = longitude in decimal degrees 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0"/>
        <w:gridCol w:w="828"/>
        <w:gridCol w:w="2940"/>
        <w:gridCol w:w="1304"/>
        <w:gridCol w:w="1276"/>
        <w:gridCol w:w="1276"/>
        <w:gridCol w:w="1843"/>
        <w:gridCol w:w="2405"/>
      </w:tblGrid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System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B32226" w:rsidP="0095709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="00957096" w:rsidRPr="00957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57096" w:rsidRPr="00957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DD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(N)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B32226" w:rsidP="0095709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="00957096" w:rsidRPr="00957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57096" w:rsidRPr="00957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DD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(E)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957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ample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57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depth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(m)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Sediment characteristics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mine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19/07/2017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78.9253667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11.98285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Pebbles + fine mud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mine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19/07/2017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78.9224833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12.001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mine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19/07/2017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78.9222833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12.0165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mud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mine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19/07/2017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78.92275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12.0090333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mud + pebbles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mine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19/07/2017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78.9226833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12.012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mine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19/07/2017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78.55385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12.00168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mud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mine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19/07/2017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78.55415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11.59692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mud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mine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19/07/2017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78.55467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11.59284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mud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Krossfjorden</w:t>
            </w:r>
            <w:proofErr w:type="spellEnd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 entrance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24/07/2017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79.1544167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11.63415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8-12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Krossfjorden</w:t>
            </w:r>
            <w:proofErr w:type="spellEnd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 entrance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24/07/2017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79.1552167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11.6410167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8-12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Krossfjorden</w:t>
            </w:r>
            <w:proofErr w:type="spellEnd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 entrance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24/07/2017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79.1555667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11.6355167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8-12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Krossfjorden</w:t>
            </w:r>
            <w:proofErr w:type="spellEnd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 entrance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24/07/2017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79.1526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11.6332667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8-12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Kongsfjorden, </w:t>
            </w:r>
            <w:proofErr w:type="spellStart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Austre</w:t>
            </w:r>
            <w:proofErr w:type="spellEnd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 Lovénbreen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78.90485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12.1571667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mud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Kongsfjorden, </w:t>
            </w:r>
            <w:proofErr w:type="spellStart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Austre</w:t>
            </w:r>
            <w:proofErr w:type="spellEnd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 Lovénbreen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78.90525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12.1557333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mud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Kongsfjorden, </w:t>
            </w:r>
            <w:proofErr w:type="spellStart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Austre</w:t>
            </w:r>
            <w:proofErr w:type="spellEnd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 Lovénbreen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78.9050667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12.15405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mud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Kongsfjorden, </w:t>
            </w:r>
            <w:proofErr w:type="spellStart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Austre</w:t>
            </w:r>
            <w:proofErr w:type="spellEnd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 Lovénbreen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78.9056167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12.15215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mud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Kongsfjorden, </w:t>
            </w:r>
            <w:proofErr w:type="spellStart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Vestre</w:t>
            </w:r>
            <w:proofErr w:type="spellEnd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 Lovénbreen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78.90895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12.1197333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sand + mud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Kongsfjorden, </w:t>
            </w:r>
            <w:proofErr w:type="spellStart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Vestre</w:t>
            </w:r>
            <w:proofErr w:type="spellEnd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 Lovénbreen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78.9087833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12.1217333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1cm </w:t>
            </w:r>
            <w:proofErr w:type="spellStart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oxic</w:t>
            </w:r>
            <w:proofErr w:type="spellEnd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, black anoxic below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Kongsfjorden, </w:t>
            </w:r>
            <w:proofErr w:type="spellStart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Vestre</w:t>
            </w:r>
            <w:proofErr w:type="spellEnd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 Lovénbreen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78.9089667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12.1215833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mud + clay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Kongsfjorden, </w:t>
            </w:r>
            <w:proofErr w:type="spellStart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Vestre</w:t>
            </w:r>
            <w:proofErr w:type="spellEnd"/>
            <w:r w:rsidRPr="00957096">
              <w:rPr>
                <w:rFonts w:ascii="Times New Roman" w:hAnsi="Times New Roman" w:cs="Times New Roman"/>
                <w:sz w:val="20"/>
                <w:szCs w:val="20"/>
              </w:rPr>
              <w:t xml:space="preserve"> Lovénbreen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78.9091167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12.1205333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harbour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78.9287333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11.9381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10-30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org sediment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harbour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78.9287333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11.9381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10-30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org sediment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harbour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78.9287333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11.9381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10-30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org sediment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harbour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78.9287333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11.9381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10-30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org sediment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harbour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78.9287333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11.9381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10-30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org sediment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harbour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78.9287333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11.9381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10-30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org sediment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harbour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78.9287333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11.9381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10-30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org sediment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harbour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78.9287333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11.9381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10-30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org sediment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harbour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78.9287333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11.9381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10-30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org sediment</w:t>
            </w:r>
          </w:p>
        </w:tc>
      </w:tr>
      <w:tr w:rsidR="00957096" w:rsidRPr="00957096" w:rsidTr="00B32226">
        <w:trPr>
          <w:trHeight w:val="288"/>
        </w:trPr>
        <w:tc>
          <w:tcPr>
            <w:tcW w:w="1160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Sediment</w:t>
            </w:r>
          </w:p>
        </w:tc>
        <w:tc>
          <w:tcPr>
            <w:tcW w:w="828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marine</w:t>
            </w:r>
          </w:p>
        </w:tc>
        <w:tc>
          <w:tcPr>
            <w:tcW w:w="2940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Kongsfjorden, Ny-Ålesund harbour</w:t>
            </w:r>
          </w:p>
        </w:tc>
        <w:tc>
          <w:tcPr>
            <w:tcW w:w="1304" w:type="dxa"/>
            <w:noWrap/>
            <w:hideMark/>
          </w:tcPr>
          <w:p w:rsidR="00957096" w:rsidRPr="00957096" w:rsidRDefault="00957096" w:rsidP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26/07/2017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78.9287333</w:t>
            </w:r>
          </w:p>
        </w:tc>
        <w:tc>
          <w:tcPr>
            <w:tcW w:w="1276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11.9381</w:t>
            </w:r>
          </w:p>
        </w:tc>
        <w:tc>
          <w:tcPr>
            <w:tcW w:w="1843" w:type="dxa"/>
            <w:noWrap/>
            <w:hideMark/>
          </w:tcPr>
          <w:p w:rsidR="00957096" w:rsidRPr="00957096" w:rsidRDefault="00957096" w:rsidP="00957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10-30</w:t>
            </w:r>
          </w:p>
        </w:tc>
        <w:tc>
          <w:tcPr>
            <w:tcW w:w="2405" w:type="dxa"/>
            <w:noWrap/>
            <w:hideMark/>
          </w:tcPr>
          <w:p w:rsidR="00957096" w:rsidRPr="00957096" w:rsidRDefault="00957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096">
              <w:rPr>
                <w:rFonts w:ascii="Times New Roman" w:hAnsi="Times New Roman" w:cs="Times New Roman"/>
                <w:sz w:val="20"/>
                <w:szCs w:val="20"/>
              </w:rPr>
              <w:t>fine org sediment</w:t>
            </w:r>
          </w:p>
        </w:tc>
      </w:tr>
    </w:tbl>
    <w:p w:rsidR="006B17B3" w:rsidRDefault="006B17B3"/>
    <w:sectPr w:rsidR="006B17B3" w:rsidSect="00957096">
      <w:pgSz w:w="16838" w:h="11906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7B3"/>
    <w:rsid w:val="000B301C"/>
    <w:rsid w:val="006B17B3"/>
    <w:rsid w:val="00957096"/>
    <w:rsid w:val="009902E9"/>
    <w:rsid w:val="00B32226"/>
    <w:rsid w:val="00BD02D9"/>
    <w:rsid w:val="00FB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39CC7F-65F1-45FE-95A9-D4981E4D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1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7B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957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570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9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tine.vandenheuvel-greve@wur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A357C96.dotm</Template>
  <TotalTime>0</TotalTime>
  <Pages>2</Pages>
  <Words>629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Heuvel-Greve, Martine van den</dc:creator>
  <cp:keywords/>
  <dc:description/>
  <cp:lastModifiedBy>Heuvel-Greve, Martine van den</cp:lastModifiedBy>
  <cp:revision>2</cp:revision>
  <dcterms:created xsi:type="dcterms:W3CDTF">2020-12-14T21:37:00Z</dcterms:created>
  <dcterms:modified xsi:type="dcterms:W3CDTF">2020-12-14T21:37:00Z</dcterms:modified>
</cp:coreProperties>
</file>