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17D63" w14:textId="75E089AC" w:rsidR="00710A07" w:rsidRPr="00710A07" w:rsidRDefault="00710A07" w:rsidP="00710A07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710A07">
        <w:rPr>
          <w:rFonts w:ascii="Times New Roman" w:hAnsi="Times New Roman" w:cs="Times New Roman"/>
          <w:b/>
          <w:sz w:val="20"/>
          <w:szCs w:val="20"/>
        </w:rPr>
        <w:t xml:space="preserve">ONLINE RESOURCE </w:t>
      </w:r>
      <w:r w:rsidR="0024106B">
        <w:rPr>
          <w:rFonts w:ascii="Times New Roman" w:hAnsi="Times New Roman" w:cs="Times New Roman"/>
          <w:b/>
          <w:sz w:val="20"/>
          <w:szCs w:val="20"/>
        </w:rPr>
        <w:t>4</w:t>
      </w:r>
    </w:p>
    <w:p w14:paraId="0B73F00C" w14:textId="0309B67D" w:rsidR="00710A07" w:rsidRPr="0024106B" w:rsidRDefault="0024106B" w:rsidP="0078135A">
      <w:pPr>
        <w:rPr>
          <w:rFonts w:ascii="Times New Roman" w:hAnsi="Times New Roman" w:cs="Times New Roman"/>
          <w:bCs/>
          <w:sz w:val="20"/>
          <w:szCs w:val="20"/>
        </w:rPr>
      </w:pPr>
      <w:r w:rsidRPr="0024106B">
        <w:rPr>
          <w:rFonts w:ascii="Times New Roman" w:hAnsi="Times New Roman" w:cs="Times New Roman"/>
          <w:bCs/>
          <w:sz w:val="20"/>
          <w:szCs w:val="20"/>
        </w:rPr>
        <w:t>Early detection of marine non-indigenous species on Svalbard by DNA metabarcoding of sediment</w:t>
      </w:r>
    </w:p>
    <w:p w14:paraId="79CCAEDC" w14:textId="77777777" w:rsidR="00710A07" w:rsidRPr="002E6DC2" w:rsidRDefault="00710A07" w:rsidP="00710A07">
      <w:pPr>
        <w:spacing w:line="48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2E6DC2">
        <w:rPr>
          <w:rFonts w:ascii="Times New Roman" w:hAnsi="Times New Roman" w:cs="Times New Roman"/>
          <w:sz w:val="20"/>
          <w:szCs w:val="20"/>
          <w:lang w:val="en-US"/>
        </w:rPr>
        <w:t>POLAR BIOLOGY</w:t>
      </w:r>
    </w:p>
    <w:p w14:paraId="3C5D1819" w14:textId="77777777" w:rsidR="00710A07" w:rsidRPr="002E6DC2" w:rsidRDefault="00710A07" w:rsidP="00710A0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E6DC2">
        <w:rPr>
          <w:rFonts w:ascii="Times New Roman" w:hAnsi="Times New Roman" w:cs="Times New Roman"/>
          <w:sz w:val="20"/>
          <w:szCs w:val="20"/>
        </w:rPr>
        <w:t xml:space="preserve">M.J. van den Heuvel-Greve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2E6DC2">
        <w:rPr>
          <w:rFonts w:ascii="Times New Roman" w:hAnsi="Times New Roman" w:cs="Times New Roman"/>
          <w:sz w:val="20"/>
          <w:szCs w:val="20"/>
        </w:rPr>
        <w:t xml:space="preserve"> , A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M. van den Brink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E6DC2">
        <w:rPr>
          <w:rFonts w:ascii="Times New Roman" w:hAnsi="Times New Roman" w:cs="Times New Roman"/>
          <w:sz w:val="20"/>
          <w:szCs w:val="20"/>
        </w:rPr>
        <w:t>, S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T. Glorius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E6DC2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G.</w:t>
      </w:r>
      <w:r w:rsidRPr="002E6DC2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 de Groot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2E6DC2">
        <w:rPr>
          <w:rFonts w:ascii="Times New Roman" w:hAnsi="Times New Roman" w:cs="Times New Roman"/>
          <w:sz w:val="20"/>
          <w:szCs w:val="20"/>
        </w:rPr>
        <w:t>, I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 Laros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2E6DC2">
        <w:rPr>
          <w:rFonts w:ascii="Times New Roman" w:hAnsi="Times New Roman" w:cs="Times New Roman"/>
          <w:sz w:val="20"/>
          <w:szCs w:val="20"/>
        </w:rPr>
        <w:t>, P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E. Renaud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4,5</w:t>
      </w:r>
      <w:r w:rsidRPr="002E6DC2">
        <w:rPr>
          <w:rFonts w:ascii="Times New Roman" w:hAnsi="Times New Roman" w:cs="Times New Roman"/>
          <w:sz w:val="20"/>
          <w:szCs w:val="20"/>
        </w:rPr>
        <w:t>, R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 Pettersen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2E6DC2">
        <w:rPr>
          <w:rFonts w:ascii="Times New Roman" w:hAnsi="Times New Roman" w:cs="Times New Roman"/>
          <w:sz w:val="20"/>
          <w:szCs w:val="20"/>
        </w:rPr>
        <w:t>, J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>M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E6DC2">
        <w:rPr>
          <w:rFonts w:ascii="Times New Roman" w:hAnsi="Times New Roman" w:cs="Times New Roman"/>
          <w:sz w:val="20"/>
          <w:szCs w:val="20"/>
        </w:rPr>
        <w:t>Węsławski</w:t>
      </w:r>
      <w:proofErr w:type="spellEnd"/>
      <w:r w:rsidRPr="002E6DC2">
        <w:rPr>
          <w:rFonts w:ascii="Times New Roman" w:hAnsi="Times New Roman" w:cs="Times New Roman"/>
          <w:sz w:val="20"/>
          <w:szCs w:val="20"/>
        </w:rPr>
        <w:t xml:space="preserve">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2E6DC2">
        <w:rPr>
          <w:rFonts w:ascii="Times New Roman" w:hAnsi="Times New Roman" w:cs="Times New Roman"/>
          <w:sz w:val="20"/>
          <w:szCs w:val="20"/>
        </w:rPr>
        <w:t>, P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 Kuklinski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2E6DC2">
        <w:rPr>
          <w:rFonts w:ascii="Times New Roman" w:hAnsi="Times New Roman" w:cs="Times New Roman"/>
          <w:sz w:val="20"/>
          <w:szCs w:val="20"/>
        </w:rPr>
        <w:t>, A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E6DC2">
        <w:rPr>
          <w:rFonts w:ascii="Times New Roman" w:hAnsi="Times New Roman" w:cs="Times New Roman"/>
          <w:sz w:val="20"/>
          <w:szCs w:val="20"/>
        </w:rPr>
        <w:t xml:space="preserve">J. Murk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2</w:t>
      </w:r>
    </w:p>
    <w:p w14:paraId="5A723964" w14:textId="77777777" w:rsidR="00710A07" w:rsidRPr="00AE186C" w:rsidRDefault="00710A07" w:rsidP="00710A0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AE186C">
        <w:rPr>
          <w:rFonts w:ascii="Times New Roman" w:hAnsi="Times New Roman" w:cs="Times New Roman"/>
          <w:sz w:val="20"/>
          <w:szCs w:val="20"/>
        </w:rPr>
        <w:t xml:space="preserve"> Wageningen Marine Research, P.O. Box 77, 4400 AB Yerseke, The Netherlands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AE186C">
        <w:rPr>
          <w:rFonts w:ascii="Times New Roman" w:hAnsi="Times New Roman" w:cs="Times New Roman"/>
          <w:sz w:val="20"/>
          <w:szCs w:val="20"/>
        </w:rPr>
        <w:t xml:space="preserve"> Wageningen University, Marine Animal Ecology, P.O. Box 338, 6700 AH Wageningen, The Netherlands 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AE186C">
        <w:rPr>
          <w:rFonts w:ascii="Times New Roman" w:hAnsi="Times New Roman" w:cs="Times New Roman"/>
          <w:sz w:val="20"/>
          <w:szCs w:val="20"/>
        </w:rPr>
        <w:t xml:space="preserve"> Wageningen Environmental Research, Wageningen UR, P.O. Box 47, 6700 AA Wageningen, the Netherlands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AE186C">
        <w:rPr>
          <w:rFonts w:ascii="Times New Roman" w:hAnsi="Times New Roman" w:cs="Times New Roman"/>
          <w:sz w:val="20"/>
          <w:szCs w:val="20"/>
        </w:rPr>
        <w:t xml:space="preserve"> University Centre in Svalbard, P.O. Box 156, 9171 Longyearbyen, Svalbard, Norway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AE186C">
        <w:rPr>
          <w:rFonts w:ascii="Times New Roman" w:hAnsi="Times New Roman" w:cs="Times New Roman"/>
          <w:sz w:val="20"/>
          <w:szCs w:val="20"/>
        </w:rPr>
        <w:t xml:space="preserve"> Akvaplan-niva, </w:t>
      </w:r>
      <w:proofErr w:type="spellStart"/>
      <w:r w:rsidRPr="00AE186C">
        <w:rPr>
          <w:rFonts w:ascii="Times New Roman" w:hAnsi="Times New Roman" w:cs="Times New Roman"/>
          <w:sz w:val="20"/>
          <w:szCs w:val="20"/>
        </w:rPr>
        <w:t>Fram</w:t>
      </w:r>
      <w:proofErr w:type="spellEnd"/>
      <w:r w:rsidRPr="00AE186C">
        <w:rPr>
          <w:rFonts w:ascii="Times New Roman" w:hAnsi="Times New Roman" w:cs="Times New Roman"/>
          <w:sz w:val="20"/>
          <w:szCs w:val="20"/>
        </w:rPr>
        <w:t xml:space="preserve"> Centre, 9296 Tromsø, Norway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Pr="002E6DC2"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Pr="00AE186C">
        <w:rPr>
          <w:rFonts w:ascii="Times New Roman" w:hAnsi="Times New Roman" w:cs="Times New Roman"/>
          <w:sz w:val="20"/>
          <w:szCs w:val="20"/>
        </w:rPr>
        <w:t xml:space="preserve"> Institute of Oceanology Polish Academy of Sciences, Marine Ecology Department, </w:t>
      </w:r>
      <w:proofErr w:type="spellStart"/>
      <w:r w:rsidRPr="00AE186C">
        <w:rPr>
          <w:rFonts w:ascii="Times New Roman" w:hAnsi="Times New Roman" w:cs="Times New Roman"/>
          <w:sz w:val="20"/>
          <w:szCs w:val="20"/>
        </w:rPr>
        <w:t>Powstańców</w:t>
      </w:r>
      <w:proofErr w:type="spellEnd"/>
      <w:r w:rsidRPr="00AE186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E186C">
        <w:rPr>
          <w:rFonts w:ascii="Times New Roman" w:hAnsi="Times New Roman" w:cs="Times New Roman"/>
          <w:sz w:val="20"/>
          <w:szCs w:val="20"/>
        </w:rPr>
        <w:t>Warszawy</w:t>
      </w:r>
      <w:proofErr w:type="spellEnd"/>
      <w:r w:rsidRPr="00AE186C">
        <w:rPr>
          <w:rFonts w:ascii="Times New Roman" w:hAnsi="Times New Roman" w:cs="Times New Roman"/>
          <w:sz w:val="20"/>
          <w:szCs w:val="20"/>
        </w:rPr>
        <w:t xml:space="preserve"> 55, 81</w:t>
      </w:r>
      <w:r w:rsidRPr="00AE186C">
        <w:rPr>
          <w:rFonts w:ascii="Cambria Math" w:hAnsi="Cambria Math" w:cs="Cambria Math"/>
          <w:sz w:val="20"/>
          <w:szCs w:val="20"/>
        </w:rPr>
        <w:t>‐</w:t>
      </w:r>
      <w:r w:rsidRPr="00AE186C">
        <w:rPr>
          <w:rFonts w:ascii="Times New Roman" w:hAnsi="Times New Roman" w:cs="Times New Roman"/>
          <w:sz w:val="20"/>
          <w:szCs w:val="20"/>
        </w:rPr>
        <w:t>712 Sopot, Poland</w:t>
      </w:r>
    </w:p>
    <w:p w14:paraId="6B10A803" w14:textId="77777777" w:rsidR="00710A07" w:rsidRDefault="00710A07" w:rsidP="00710A0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Corresponding author: </w:t>
      </w:r>
      <w:hyperlink r:id="rId4" w:history="1">
        <w:r w:rsidRPr="00AE186C">
          <w:rPr>
            <w:rStyle w:val="Hyperlink"/>
            <w:rFonts w:ascii="Times New Roman" w:hAnsi="Times New Roman" w:cs="Times New Roman"/>
            <w:sz w:val="20"/>
            <w:szCs w:val="20"/>
          </w:rPr>
          <w:t>martine.vandenheuvel-greve@wur.nl</w:t>
        </w:r>
      </w:hyperlink>
      <w:r w:rsidRPr="00AE186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90A7080" w14:textId="77777777" w:rsidR="00710A07" w:rsidRDefault="00710A07" w:rsidP="00710A07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208AD09E" w14:textId="70FCDF65" w:rsidR="00710A07" w:rsidRPr="00C12D5C" w:rsidRDefault="00710A07" w:rsidP="00710A07">
      <w:pPr>
        <w:rPr>
          <w:rFonts w:ascii="Times New Roman" w:hAnsi="Times New Roman" w:cs="Times New Roman"/>
          <w:sz w:val="20"/>
          <w:szCs w:val="20"/>
        </w:rPr>
      </w:pPr>
      <w:r w:rsidRPr="00C12D5C">
        <w:rPr>
          <w:rFonts w:ascii="Times New Roman" w:hAnsi="Times New Roman" w:cs="Times New Roman"/>
          <w:sz w:val="20"/>
          <w:szCs w:val="20"/>
        </w:rPr>
        <w:t xml:space="preserve">Table A. Species identified in the sediment samples collected in </w:t>
      </w:r>
      <w:proofErr w:type="spellStart"/>
      <w:r w:rsidRPr="00C12D5C">
        <w:rPr>
          <w:rFonts w:ascii="Times New Roman" w:hAnsi="Times New Roman" w:cs="Times New Roman"/>
          <w:sz w:val="20"/>
          <w:szCs w:val="20"/>
        </w:rPr>
        <w:t>Krossfjorden</w:t>
      </w:r>
      <w:proofErr w:type="spellEnd"/>
      <w:r w:rsidRPr="00C12D5C">
        <w:rPr>
          <w:rFonts w:ascii="Times New Roman" w:hAnsi="Times New Roman" w:cs="Times New Roman"/>
          <w:sz w:val="20"/>
          <w:szCs w:val="20"/>
        </w:rPr>
        <w:t xml:space="preserve"> and Kongsfjorden (Ny-Ålesund </w:t>
      </w:r>
      <w:r w:rsidR="008D2450">
        <w:rPr>
          <w:rFonts w:ascii="Times New Roman" w:hAnsi="Times New Roman" w:cs="Times New Roman"/>
          <w:sz w:val="20"/>
          <w:szCs w:val="20"/>
        </w:rPr>
        <w:t xml:space="preserve">(NA) </w:t>
      </w:r>
      <w:r w:rsidRPr="00C12D5C">
        <w:rPr>
          <w:rFonts w:ascii="Times New Roman" w:hAnsi="Times New Roman" w:cs="Times New Roman"/>
          <w:sz w:val="20"/>
          <w:szCs w:val="20"/>
        </w:rPr>
        <w:t xml:space="preserve">harbour, Ny-Ålesund </w:t>
      </w:r>
      <w:r w:rsidR="008D2450">
        <w:rPr>
          <w:rFonts w:ascii="Times New Roman" w:hAnsi="Times New Roman" w:cs="Times New Roman"/>
          <w:sz w:val="20"/>
          <w:szCs w:val="20"/>
        </w:rPr>
        <w:t xml:space="preserve">(NA) </w:t>
      </w:r>
      <w:r w:rsidRPr="00C12D5C">
        <w:rPr>
          <w:rFonts w:ascii="Times New Roman" w:hAnsi="Times New Roman" w:cs="Times New Roman"/>
          <w:sz w:val="20"/>
          <w:szCs w:val="20"/>
        </w:rPr>
        <w:t xml:space="preserve">mine and Lovénbreen) in July 2017, based on the 18S marker. </w:t>
      </w:r>
      <w:r w:rsidR="00D74FCC">
        <w:rPr>
          <w:rFonts w:ascii="Times New Roman" w:hAnsi="Times New Roman" w:cs="Times New Roman"/>
          <w:sz w:val="20"/>
          <w:szCs w:val="20"/>
        </w:rPr>
        <w:t xml:space="preserve">The numbers represent in how many samples the species were identified. </w:t>
      </w:r>
    </w:p>
    <w:tbl>
      <w:tblPr>
        <w:tblW w:w="8083" w:type="dxa"/>
        <w:tblInd w:w="-10" w:type="dxa"/>
        <w:tblLook w:val="04A0" w:firstRow="1" w:lastRow="0" w:firstColumn="1" w:lastColumn="0" w:noHBand="0" w:noVBand="1"/>
      </w:tblPr>
      <w:tblGrid>
        <w:gridCol w:w="1976"/>
        <w:gridCol w:w="3269"/>
        <w:gridCol w:w="567"/>
        <w:gridCol w:w="567"/>
        <w:gridCol w:w="498"/>
        <w:gridCol w:w="567"/>
        <w:gridCol w:w="639"/>
      </w:tblGrid>
      <w:tr w:rsidR="0065567E" w:rsidRPr="00C12D5C" w14:paraId="37022DB1" w14:textId="77777777" w:rsidTr="0065567E">
        <w:trPr>
          <w:trHeight w:val="324"/>
          <w:tblHeader/>
        </w:trPr>
        <w:tc>
          <w:tcPr>
            <w:tcW w:w="1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2097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18S</w:t>
            </w:r>
          </w:p>
        </w:tc>
        <w:tc>
          <w:tcPr>
            <w:tcW w:w="32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E168A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9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FCB27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Location</w:t>
            </w:r>
          </w:p>
        </w:tc>
        <w:tc>
          <w:tcPr>
            <w:tcW w:w="6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58069A" w14:textId="77777777" w:rsidR="0065567E" w:rsidRPr="00C12D5C" w:rsidRDefault="0065567E" w:rsidP="0038274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Total</w:t>
            </w:r>
          </w:p>
        </w:tc>
      </w:tr>
      <w:tr w:rsidR="0065567E" w:rsidRPr="00C12D5C" w14:paraId="1B7DD22F" w14:textId="77777777" w:rsidTr="0065567E">
        <w:trPr>
          <w:cantSplit/>
          <w:trHeight w:val="1796"/>
          <w:tblHeader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FC0C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39E8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803EDFC" w14:textId="77777777" w:rsidR="0065567E" w:rsidRPr="00C12D5C" w:rsidRDefault="0065567E" w:rsidP="0038274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Krossfjorden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CDC0E0" w14:textId="77777777" w:rsidR="0065567E" w:rsidRPr="00C12D5C" w:rsidRDefault="0065567E" w:rsidP="0038274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NA harbour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56D3388" w14:textId="77777777" w:rsidR="0065567E" w:rsidRPr="00C12D5C" w:rsidRDefault="0065567E" w:rsidP="0038274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NA Mine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95EC04D" w14:textId="77777777" w:rsidR="0065567E" w:rsidRPr="00C12D5C" w:rsidRDefault="0065567E" w:rsidP="0038274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Lovénbreen</w:t>
            </w:r>
          </w:p>
        </w:tc>
        <w:tc>
          <w:tcPr>
            <w:tcW w:w="6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03FFE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65567E" w:rsidRPr="00C12D5C" w14:paraId="0A169977" w14:textId="77777777" w:rsidTr="0065567E">
        <w:trPr>
          <w:trHeight w:val="324"/>
          <w:tblHeader/>
        </w:trPr>
        <w:tc>
          <w:tcPr>
            <w:tcW w:w="524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noWrap/>
            <w:vAlign w:val="center"/>
            <w:hideMark/>
          </w:tcPr>
          <w:p w14:paraId="44F5198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Number of samples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4C2B41C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3286AC62" w14:textId="5032580B" w:rsidR="0065567E" w:rsidRPr="00C12D5C" w:rsidRDefault="008D2450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738FFD9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75FFBF4D" w14:textId="521630D4" w:rsidR="0065567E" w:rsidRPr="00C12D5C" w:rsidRDefault="008D2450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6F5AD12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30</w:t>
            </w:r>
          </w:p>
        </w:tc>
      </w:tr>
      <w:tr w:rsidR="0065567E" w:rsidRPr="00C12D5C" w14:paraId="4CFFD324" w14:textId="77777777" w:rsidTr="0065567E">
        <w:trPr>
          <w:trHeight w:val="324"/>
          <w:tblHeader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A2B0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Phylum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2236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Latin name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3FC3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0222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AE6E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99A6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5B4A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65567E" w:rsidRPr="00C12D5C" w14:paraId="4A43CD0F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3E49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Acanthocephala</w:t>
            </w:r>
            <w:proofErr w:type="spellEnd"/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47C5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Echinorhynchus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3AD8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56BE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9AF5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7C94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1CFF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14C6B69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E973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Amoebozoa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CAA0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Paraflabellula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hoguae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A948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FE95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7653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34BD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26FC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459DEC14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80A3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Annelida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C926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Amphitrite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ornata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2EA4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2220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0FD0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8BBA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2FC8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4288BBD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6A7D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19E2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Apistobranchus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28FD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438F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B299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82E8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C9C6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</w:p>
        </w:tc>
      </w:tr>
      <w:tr w:rsidR="0065567E" w:rsidRPr="00C12D5C" w14:paraId="6077439F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BD9B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BFF7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Capitella</w:t>
            </w:r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DAB1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9088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884A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61B5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2B6A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12</w:t>
            </w:r>
          </w:p>
        </w:tc>
      </w:tr>
      <w:tr w:rsidR="0065567E" w:rsidRPr="00C12D5C" w14:paraId="51EC370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A01C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21E8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Dipolydora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bidentata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1BAE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C0E6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1613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AF55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3B2B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4DA2FD9A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8D16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5400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Eteone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longa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18BD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ECA7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B024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2B0E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9BC2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449F457C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7DEF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1009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Lamproderma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AA71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9073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72F2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911B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A2AF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2E275D31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9745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14D0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Lysippe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labiata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6D3C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87D3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7CE9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C5DA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0B1F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71AA3151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EF75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3BCF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Maldane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sarsi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677E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1E65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EEEF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1BB9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75FF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12F67089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2EA6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78CE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Parougia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EB5E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5B58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144D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A0B2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A88F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65567E" w:rsidRPr="00C12D5C" w14:paraId="21BAEDD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7FFB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95E4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Pygospio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C933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761D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25BC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81B9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6529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1A66B48A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3A83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97F5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Scalibregma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inflatum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BF55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05D3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56A9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7DC2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4C8C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55C8ECA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8C17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3AA7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Scoloplos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C9C5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78BA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566C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4A35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BA36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</w:p>
        </w:tc>
      </w:tr>
      <w:tr w:rsidR="0065567E" w:rsidRPr="00C12D5C" w14:paraId="25C52F2E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C9A8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0827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Terebellides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stroemii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0E98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B6EB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3C67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278F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831A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65567E" w:rsidRPr="00C12D5C" w14:paraId="5D2A939C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FBFF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35E4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Tharyx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BDBB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86A1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B158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5AAB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3240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68CE2EB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DAAC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Arthropoda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E603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Acarothrix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F944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99316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917A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E513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D9C9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13</w:t>
            </w:r>
          </w:p>
        </w:tc>
      </w:tr>
      <w:tr w:rsidR="0065567E" w:rsidRPr="00C12D5C" w14:paraId="78D7CDA3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404A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3DF3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Acartia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F491C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bifilosa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384A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4395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83CB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EBD6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41E3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2FCD0B73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8E61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0E92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Ameira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37CC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66BC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1A5C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2BAF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CC25A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0A1280A6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D12D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7C62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Aurila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disparata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C8DD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984D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9CD8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E67F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76A3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</w:p>
        </w:tc>
      </w:tr>
      <w:tr w:rsidR="0065567E" w:rsidRPr="00C12D5C" w14:paraId="25804CF5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E0A6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2617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Bradya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CCC2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13C2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D765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E2B19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3C59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6D906CAC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52CB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06C6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Bythoceratina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F3B6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7244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8932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2690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4294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0D16DBC7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5E13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D056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Calanus</w:t>
            </w:r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(</w:t>
            </w:r>
            <w:r w:rsidRPr="007F491C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finmarchicus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4BE8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F022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3B2B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B268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247B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13</w:t>
            </w:r>
          </w:p>
        </w:tc>
      </w:tr>
      <w:tr w:rsidR="0065567E" w:rsidRPr="00C12D5C" w14:paraId="1262102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A2B0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154D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Cobanocythere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japonica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197A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4631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B7A9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B0D6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F2A9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7D7EF132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2FA4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7E8D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Euterpina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acutifrons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42B1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5839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541B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6125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A9B2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11</w:t>
            </w:r>
          </w:p>
        </w:tc>
      </w:tr>
      <w:tr w:rsidR="0065567E" w:rsidRPr="00C12D5C" w14:paraId="624F3F7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80DB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202F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Howeina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B6E8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B1D5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22BB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4B8E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6DF4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</w:p>
        </w:tc>
      </w:tr>
      <w:tr w:rsidR="0065567E" w:rsidRPr="00C12D5C" w14:paraId="22A33FEE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382D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E4EB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Itunella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8C17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1D9F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4220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B9C5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9E8C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477074A7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8650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98A8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Leptocythere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1020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762A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00BD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2FDE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3C67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62D63780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80CD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0D28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Mesocletodes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7A8A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DACC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A9BF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E6A2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B847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1664EE41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C1B0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5496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Metarhombognathus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D446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4E25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B86F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63C8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DC03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4D0D7CD7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5046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61C7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Oithona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similis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3365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82AC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CF9B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4C5E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8583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2AA8E5F0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B20C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5D9A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Paramphiascella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3C90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4174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E547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C1AB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AFB5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340593F2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9FDE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E7F5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Sentiropsis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4829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2821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699A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0A26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045A3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7688FA0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98BF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AA55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Spinileberis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quadriaculeata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4AED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41AA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0AEB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ADE1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638A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22B27D00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D76D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5509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Stenhelia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D12B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38AC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0237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DCCD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960C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0EA8709E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2202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81FA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Thompsonula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073E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BDD7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B983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C219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292D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</w:p>
        </w:tc>
      </w:tr>
      <w:tr w:rsidR="0065567E" w:rsidRPr="00C12D5C" w14:paraId="1CD01C0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5297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3ACA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Trachyleberis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FE58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4348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0988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9545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F5051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13</w:t>
            </w:r>
          </w:p>
        </w:tc>
      </w:tr>
      <w:tr w:rsidR="0065567E" w:rsidRPr="00C12D5C" w14:paraId="4F299A6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094A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Ascomycota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4CA6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Saccharomyces cerevisiae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C7D7F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6274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DC03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497F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5995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58EA525F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5CA9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Bigyra</w:t>
            </w:r>
            <w:proofErr w:type="spellEnd"/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A0D4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Aplanochytrium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C47C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AAA1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4BCD1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7763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F292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15</w:t>
            </w:r>
          </w:p>
        </w:tc>
      </w:tr>
      <w:tr w:rsidR="0065567E" w:rsidRPr="00C12D5C" w14:paraId="4B0A3D95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6EFD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CB39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Oblongichytrium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8C75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3D38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7DA1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730C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601A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1F222D69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955C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Bryozoa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C3BD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Alcyonidium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mamillatum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0AB3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4A14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B6A1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2042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5C8B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502B9AC6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4E4A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Cephalorhyncha</w:t>
            </w:r>
            <w:proofErr w:type="spellEnd"/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45D1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Pycnophyes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B8A9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1956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CA89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D15E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DAA4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65567E" w:rsidRPr="00C12D5C" w14:paraId="68272D4C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D845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Cercozoa</w:t>
            </w:r>
            <w:proofErr w:type="spellEnd"/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B7C8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Allas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61C8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0AF8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A6AB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DC44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0B0B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19</w:t>
            </w:r>
          </w:p>
        </w:tc>
      </w:tr>
      <w:tr w:rsidR="0065567E" w:rsidRPr="00C12D5C" w14:paraId="4F336D30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1A2E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2B5F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Bodomorpha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4058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40ED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A13F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BC31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9231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65567E" w:rsidRPr="00C12D5C" w14:paraId="4CCCC098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0A9C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ACE00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Cryothecomonas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aestivalis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FDEC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2DFE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43F5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EBCB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A25E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21</w:t>
            </w:r>
          </w:p>
        </w:tc>
      </w:tr>
      <w:tr w:rsidR="0065567E" w:rsidRPr="00C12D5C" w14:paraId="0EA4C3D3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5717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ED1C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Cryothecomonas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1754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DD2D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DF04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77E6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A031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29</w:t>
            </w:r>
          </w:p>
        </w:tc>
      </w:tr>
      <w:tr w:rsidR="0065567E" w:rsidRPr="00C12D5C" w14:paraId="3FC060AC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939E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F8BB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Paulinella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5FEA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79C4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3CF9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FFF3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ECAA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13</w:t>
            </w:r>
          </w:p>
        </w:tc>
      </w:tr>
      <w:tr w:rsidR="0065567E" w:rsidRPr="00C12D5C" w14:paraId="104B5D03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98CB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70C7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Phagomyxa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646A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2475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7D56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2D9D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BC5A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16C2E9F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BE36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0B44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Protaspis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grandis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A709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DF17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4A32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3782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5C63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16</w:t>
            </w:r>
          </w:p>
        </w:tc>
      </w:tr>
      <w:tr w:rsidR="0065567E" w:rsidRPr="00C12D5C" w14:paraId="6689501E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6F12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EADD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Protaspis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443B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7628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BD02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D2C5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B5DC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29</w:t>
            </w:r>
          </w:p>
        </w:tc>
      </w:tr>
      <w:tr w:rsidR="0065567E" w:rsidRPr="00C12D5C" w14:paraId="17D64A5C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36AE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9489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Pseudopirsonia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mucosa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E052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941B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A5AA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47E5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019A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13ADD3CC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F619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FEA9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Pseudopirsonia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B0D6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D9BC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D209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7324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0418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3763EEF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2FC1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Chlorophyta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E0D6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Acrosiphonia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7E48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5F48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33D8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B62D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CB2C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19</w:t>
            </w:r>
          </w:p>
        </w:tc>
      </w:tr>
      <w:tr w:rsidR="0065567E" w:rsidRPr="00C12D5C" w14:paraId="533EFD1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4203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4188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Bolbocoleon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piliferum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9873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4D39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74CA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4B75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9D36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7834F231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1295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AAB7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Chaetomorpha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melagonium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80A3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BC2B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9697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0515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DAFF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05BF3485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C430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5304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Chlamydomonas</w:t>
            </w:r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11A5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CAFF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72BD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A794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C6BC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</w:p>
        </w:tc>
      </w:tr>
      <w:tr w:rsidR="0065567E" w:rsidRPr="00C12D5C" w14:paraId="14746DA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E958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AD74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Chlorella</w:t>
            </w:r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E0D1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9943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889F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12C6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178C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6E45A435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03C7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CB16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Chromochloris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zofingiensis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55AB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6D5F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AF4E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297D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7DCF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36A420E6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97E5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0977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Cladophora</w:t>
            </w:r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D871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4366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6E37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1C10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6C6C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5091F3E0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EED4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1687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Crustomastix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89F9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E7F9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20F6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7030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BADA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429F05E1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5BD4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C268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Dolichomastix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80CA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B713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3041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036A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C7D4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27</w:t>
            </w:r>
          </w:p>
        </w:tc>
      </w:tr>
      <w:tr w:rsidR="0065567E" w:rsidRPr="00C12D5C" w14:paraId="73620BB6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1509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DCF7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Mamiella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9944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99B3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474C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FFFE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9586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1205212F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8354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1083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Mantoniella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004B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12BE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D434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C0F1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C5DB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26</w:t>
            </w:r>
          </w:p>
        </w:tc>
      </w:tr>
      <w:tr w:rsidR="0065567E" w:rsidRPr="00C12D5C" w14:paraId="6DF0CB8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6D5C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3F4A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Micromonas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1B46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27AE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1E58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0595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F655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30</w:t>
            </w:r>
          </w:p>
        </w:tc>
      </w:tr>
      <w:tr w:rsidR="0065567E" w:rsidRPr="00C12D5C" w14:paraId="5F9F3017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D922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BAE9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Planophila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8359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DDE7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D576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FA74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1D90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30238BEC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4C0B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1141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Pterosperma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cristatum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A847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95F7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F361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AC12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018C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11155958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B995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6F50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Pterosperma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883A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049F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2FC9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242D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A2AB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19</w:t>
            </w:r>
          </w:p>
        </w:tc>
      </w:tr>
      <w:tr w:rsidR="0065567E" w:rsidRPr="00C12D5C" w14:paraId="4FDEBF3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1348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9C5C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Pyramimonas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australis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7DB0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A565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FF7D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2D21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2799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65567E" w:rsidRPr="00C12D5C" w14:paraId="0A425EC8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B61E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78D1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Pyramimonas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1E30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F981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BE4E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8834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FFD3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</w:p>
        </w:tc>
      </w:tr>
      <w:tr w:rsidR="0065567E" w:rsidRPr="00C12D5C" w14:paraId="7B463375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AE7D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DCE8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Scotinosphaera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6C11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99A7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7B9A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9D6C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1FA2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0555AE43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1146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97C6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Trebouxia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B82B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1951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2916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1708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7409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23146E0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AE5C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EE2C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Ulva</w:t>
            </w:r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3B0C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1216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B29D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1B4A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CAC2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72A8A1A6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E5FB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Choanozoa</w:t>
            </w:r>
            <w:proofErr w:type="spellEnd"/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B6A9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Lagenoeca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64CF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36E8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51AB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EFC9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C9DA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0805F9E7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E4DE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Chordata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030E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Boltenia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DDED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B474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A792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7ECB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1375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70697FB9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0C3D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626C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Dendrodoa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grossularia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C5CC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F2F7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D539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C431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57EA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12E7DCAA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5C3F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C640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Halocynthia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FD97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58D6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EA1F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7D8F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A847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0AA07F61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911B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A716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Molgula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F491C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manhettensis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6457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4EBC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63EE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82FA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9370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3B9E4BF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3676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3D3D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7F491C">
              <w:rPr>
                <w:rFonts w:ascii="Times New Roman" w:hAnsi="Times New Roman" w:cs="Times New Roman"/>
                <w:i/>
                <w:iCs/>
                <w:strike/>
                <w:color w:val="000000"/>
                <w:sz w:val="20"/>
                <w:szCs w:val="20"/>
              </w:rPr>
              <w:t>Ophioblennius</w:t>
            </w:r>
            <w:proofErr w:type="spellEnd"/>
            <w:r w:rsidRPr="007F491C">
              <w:rPr>
                <w:rFonts w:ascii="Times New Roman" w:hAnsi="Times New Roman" w:cs="Times New Roman"/>
                <w:iCs/>
                <w:strike/>
                <w:color w:val="000000"/>
                <w:sz w:val="20"/>
                <w:szCs w:val="20"/>
              </w:rPr>
              <w:t xml:space="preserve"> sp. </w:t>
            </w:r>
            <w:r w:rsidRPr="00103BF2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(</w:t>
            </w:r>
            <w:r w:rsidRPr="007F491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Apicomplexa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E570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EBB1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CE0C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8610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F2A8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</w:p>
        </w:tc>
      </w:tr>
      <w:tr w:rsidR="0065567E" w:rsidRPr="00C12D5C" w14:paraId="2D6CDB9E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5FA6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53FC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Pelonaia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corrugata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A82D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A6B7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A7E2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5FBD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BACB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65567E" w:rsidRPr="00C12D5C" w14:paraId="18849AEE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203A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Ciliophora</w:t>
            </w:r>
            <w:proofErr w:type="spellEnd"/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313E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Acineta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0A08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A5DF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486A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F9DE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94E7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29</w:t>
            </w:r>
          </w:p>
        </w:tc>
      </w:tr>
      <w:tr w:rsidR="0065567E" w:rsidRPr="00C12D5C" w14:paraId="360AF55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8528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4175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Amphileptus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9426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4938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D5BE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C1C1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E706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1472FAF2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3B15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8796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Anigsteinia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79C6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797F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7DF7A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92DDE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7696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41EA1B3F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1D2A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C42F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Aspidisca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fusca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F23B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9471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93EF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2062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3511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726EB7EC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4157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7ED9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Cyclotrichium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cyclokaryon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B30A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7318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3788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43E29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92F0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20</w:t>
            </w:r>
          </w:p>
        </w:tc>
      </w:tr>
      <w:tr w:rsidR="0065567E" w:rsidRPr="00C12D5C" w14:paraId="6C0D237E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2CD6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E94D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Epiclintes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auricularis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522F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ABC0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BA2F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7E2C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4C31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6DA2CE39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7865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8C0D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Lynnella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semiglobulosa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759C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BEE5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2C77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BB80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F2E6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40D6316E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E472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8BC8E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Mesanophrys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carcini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0CC4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A153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BB84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8DCC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A6A2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63224D85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320B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A67C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Paracineta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10BA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9788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107E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8888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B511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11</w:t>
            </w:r>
          </w:p>
        </w:tc>
      </w:tr>
      <w:tr w:rsidR="0065567E" w:rsidRPr="00C12D5C" w14:paraId="3049EDE8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4DEA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F7A3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Parastrombidinopsis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shimi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7B15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B6F9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58A1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E723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058C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24E42515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8B88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C8F7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Parauronema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FFB0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F440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137E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B5D3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3997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3331A268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F53D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085A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Phialina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17CE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237F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9A41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A055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AB5E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1D05ADE2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045C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2910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Platyophrya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BE95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47AB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38CF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420E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EE0E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1D85A578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C714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2C5D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Spirotrachelostyla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tani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A6AA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A3DD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4462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39A6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784F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4544296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9B1F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DA54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Strombidinopsis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04C6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04C9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6D44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BAEE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24D8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</w:p>
        </w:tc>
      </w:tr>
      <w:tr w:rsidR="0065567E" w:rsidRPr="00C12D5C" w14:paraId="4076D672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6131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720B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Strombidium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57E2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4E97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1E6C6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0846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4420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29</w:t>
            </w:r>
          </w:p>
        </w:tc>
      </w:tr>
      <w:tr w:rsidR="0065567E" w:rsidRPr="00C12D5C" w14:paraId="64381DC6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DB89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E74C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Tintinnopsis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62B47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2F07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C08D0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01AE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5722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10</w:t>
            </w:r>
          </w:p>
        </w:tc>
      </w:tr>
      <w:tr w:rsidR="0065567E" w:rsidRPr="00C12D5C" w14:paraId="6A071895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B213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58D6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Urotricha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27F5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B954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B985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12F7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759A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20</w:t>
            </w:r>
          </w:p>
        </w:tc>
      </w:tr>
      <w:tr w:rsidR="0065567E" w:rsidRPr="00C12D5C" w14:paraId="0A1455A6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6FFD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Cnidaria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0E02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Alveopora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98F6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F147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1265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7F2C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89D3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72CFFA28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66EC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4F8A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Aulactinia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8B34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2D07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409A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2E39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12FB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3BED9B20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CD4B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8E71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Euphysa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0CA2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8B28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6D0B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2FD1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41CB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2494E157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4F8E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Cryptophyta</w:t>
            </w:r>
            <w:proofErr w:type="spellEnd"/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CE34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Goniomonas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E75E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D679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D16A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AE0F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5CEA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18FF1D8F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57AD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6080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Katablepharis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japonica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3280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3D68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AA038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585D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C6D7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15</w:t>
            </w:r>
          </w:p>
        </w:tc>
      </w:tr>
      <w:tr w:rsidR="0065567E" w:rsidRPr="00C12D5C" w14:paraId="3054E6C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DAF7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0809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Telonema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6B55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6AA7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72A8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6F12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D5D6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513710F6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70AB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393F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Telonema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subtile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522C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395B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45A0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E039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BFA1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60F2A76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292D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Euglenozoa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759E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Cercomonas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ED71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D6A2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E8F9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6A45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C52D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65567E" w:rsidRPr="00C12D5C" w14:paraId="549ED0D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D9F3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Gastrotricha</w:t>
            </w:r>
            <w:proofErr w:type="spellEnd"/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2F28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Heterolepidoderma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loricatum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A7F9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E16A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6F6A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2430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2713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61B25D01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F350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Microsporidia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234B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Microsporidium</w:t>
            </w:r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F533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8BE7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0F3A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09F6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FA8F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55A74AC5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6D59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Mollusca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BEC3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Musculus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niger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B7B1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D4E0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789B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AC7C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02EF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6918F957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C3D8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08B2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Arca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Navicula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)</w:t>
            </w:r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B781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ACD6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74B2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AE35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182F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13</w:t>
            </w:r>
          </w:p>
        </w:tc>
      </w:tr>
      <w:tr w:rsidR="0065567E" w:rsidRPr="00C12D5C" w14:paraId="209DBE71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27BB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Myzozoa</w:t>
            </w:r>
            <w:proofErr w:type="spellEnd"/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1D92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Alexandrium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091C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4CED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EEDC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4106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632F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10</w:t>
            </w:r>
          </w:p>
        </w:tc>
      </w:tr>
      <w:tr w:rsidR="0065567E" w:rsidRPr="00C12D5C" w14:paraId="583A5CF7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FBC0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C731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Amoebophrya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B72F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5F1D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C11B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1357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CB36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003B3940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D499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C37B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Amphidinium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FBB7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71CE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C492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FD78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B446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65567E" w:rsidRPr="00C12D5C" w14:paraId="4BB1900A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FF0F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C0DB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Ancora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sagittata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5995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804C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B46C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6A13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2ECC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27</w:t>
            </w:r>
          </w:p>
        </w:tc>
      </w:tr>
      <w:tr w:rsidR="0065567E" w:rsidRPr="00C12D5C" w14:paraId="39EE9259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FA6F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67CE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Ancora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99C2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8003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C665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DF75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663C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22</w:t>
            </w:r>
          </w:p>
        </w:tc>
      </w:tr>
      <w:tr w:rsidR="0065567E" w:rsidRPr="00C12D5C" w14:paraId="362341C9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13DF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4150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Ansanella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granifera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DB8C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7687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E73F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3BE6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CFA1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29</w:t>
            </w:r>
          </w:p>
        </w:tc>
      </w:tr>
      <w:tr w:rsidR="0065567E" w:rsidRPr="00C12D5C" w14:paraId="58CA25A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F986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6A63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Biecheleria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5BB4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D921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96DC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4DF0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C0B4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24</w:t>
            </w:r>
          </w:p>
        </w:tc>
      </w:tr>
      <w:tr w:rsidR="0065567E" w:rsidRPr="00C12D5C" w14:paraId="11F0504E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400C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E2B6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Crypthecodinium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22D6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4EBE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B308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1473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5EE3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2D214D80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58D4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A184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Cryptosporidium</w:t>
            </w:r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D839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E94F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5C8C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38C1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1875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65567E" w:rsidRPr="00C12D5C" w14:paraId="6E7E854F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6F2E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0713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Gymnodinium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BA30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A736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9F5C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7D34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2074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16</w:t>
            </w:r>
          </w:p>
        </w:tc>
      </w:tr>
      <w:tr w:rsidR="0065567E" w:rsidRPr="00C12D5C" w14:paraId="44CBDF2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D295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74F3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Heterocapsa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1D54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04DC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39EB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D5FE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5C17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30</w:t>
            </w:r>
          </w:p>
        </w:tc>
      </w:tr>
      <w:tr w:rsidR="0065567E" w:rsidRPr="00C12D5C" w14:paraId="53053690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D9F3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28B2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Impagidinium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7AE7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DBED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DFD6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EB84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0324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34431562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B26A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7980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Islandinium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minutum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ED82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6BC2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D5DF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B9EB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5546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20</w:t>
            </w:r>
          </w:p>
        </w:tc>
      </w:tr>
      <w:tr w:rsidR="0065567E" w:rsidRPr="00C12D5C" w14:paraId="72867B0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82C0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D600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Islandinium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tricingulatum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3EC1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416C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A988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A416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C7F8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41B66965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B5CF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B49D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Lankesteria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5BC9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030E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14ED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B1D3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BE7C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215E4A19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62DD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489AD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Lecudina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cf.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tuzetae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9848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D5F4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BBC9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DE7D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4C3F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65567E" w:rsidRPr="00C12D5C" w14:paraId="5B4B3068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D6E7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456D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Lecudina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1008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EF61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4AF0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B2FA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FF58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21436338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CE2F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D029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Madanidinium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loirii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BCAB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C1E2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D91F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480D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0DF4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0ECCB16C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2117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3FB6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Nusuttodinium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poecilochroum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08CC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6580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D0B2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1602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2D6F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24DD4183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F35D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1E03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Polarella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glacialis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30AC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1788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A36E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8FD8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40EE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</w:p>
        </w:tc>
      </w:tr>
      <w:tr w:rsidR="0065567E" w:rsidRPr="00C12D5C" w14:paraId="4591E4E9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706E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063E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Prorocentrum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foraminosum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F564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EA62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932B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C26D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B106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4492A570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07AB2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D5E8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Prorocentrum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2188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32AE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1236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6FCB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975A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17</w:t>
            </w:r>
          </w:p>
        </w:tc>
      </w:tr>
      <w:tr w:rsidR="0065567E" w:rsidRPr="00C12D5C" w14:paraId="65149F8A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18E8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4DC6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Protodinium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simplex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297A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0B34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A0A2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33FF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A15D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79B0637A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9581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50D8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Psammosa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pacifica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40DF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7EC8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AF62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205A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0405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6171995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5296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2CF8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Rhytidocystis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C9D4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A512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762D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8862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EBC1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046D1B21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55FA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42FF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Selenidium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177A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7965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021B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A183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09CD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65567E" w:rsidRPr="00C12D5C" w14:paraId="20AB1EC6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6779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7857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Urospora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ovalis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4A27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89A5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6253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F9E5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AD2F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7</w:t>
            </w:r>
          </w:p>
        </w:tc>
      </w:tr>
      <w:tr w:rsidR="0065567E" w:rsidRPr="00C12D5C" w14:paraId="38319ED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866B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A9EE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Warnowia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F40D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82FD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EE3A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0542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88DB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10</w:t>
            </w:r>
          </w:p>
        </w:tc>
      </w:tr>
      <w:tr w:rsidR="0065567E" w:rsidRPr="00C12D5C" w14:paraId="7AC5B6D7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8680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Nematoda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B323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Adoncholaimus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96D1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9F36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B822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D9DF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1C74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</w:p>
        </w:tc>
      </w:tr>
      <w:tr w:rsidR="0065567E" w:rsidRPr="00C12D5C" w14:paraId="061CC200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4591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A419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Alaimella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53AA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7AEE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E6B8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0D59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DF13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02EDA5D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B31C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0629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Bathyeurystomina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0D5B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3EAD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4B1E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B25B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D3D70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7</w:t>
            </w:r>
          </w:p>
        </w:tc>
      </w:tr>
      <w:tr w:rsidR="0065567E" w:rsidRPr="00C12D5C" w14:paraId="49F198A0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0626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BEAD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Calomicrolaimus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parahonestus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CD4D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D46B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DDC4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9544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4287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11</w:t>
            </w:r>
          </w:p>
        </w:tc>
      </w:tr>
      <w:tr w:rsidR="0065567E" w:rsidRPr="00C12D5C" w14:paraId="0EC0DB74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916D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DA1A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Calomicrolaimus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1DCD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170D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3521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1B9C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0538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263BCA2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FA53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2120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Calyptronema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3644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C00A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17A8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67CE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2D7C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10</w:t>
            </w:r>
          </w:p>
        </w:tc>
      </w:tr>
      <w:tr w:rsidR="0065567E" w:rsidRPr="00C12D5C" w14:paraId="1FC500F6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7E9B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D719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Camacolaimus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5B1E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7CAB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8540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C54F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3E85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7</w:t>
            </w:r>
          </w:p>
        </w:tc>
      </w:tr>
      <w:tr w:rsidR="0065567E" w:rsidRPr="00C12D5C" w14:paraId="2CC459C9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2AF6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04B6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Daptonema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8135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normandicum</w:t>
            </w:r>
            <w:proofErr w:type="spellEnd"/>
            <w:r w:rsidRPr="0078135A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+ </w:t>
            </w:r>
            <w:proofErr w:type="spellStart"/>
            <w:r w:rsidRPr="0078135A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oxycerca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AA28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AB59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54EC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CEC5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44FC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3420E55C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5301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395E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Desmodora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communis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7406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E65E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7B7C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1AF2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A043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41F7093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BCE6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AAA1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Desmodora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5492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4CF7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8B23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9F6F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36B4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14</w:t>
            </w:r>
          </w:p>
        </w:tc>
      </w:tr>
      <w:tr w:rsidR="0065567E" w:rsidRPr="00C12D5C" w14:paraId="7007622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A349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1418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Desmolaimus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C63A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87AD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DCDF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375B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8BAE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5D71233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E108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D875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Desmoscolex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DDF4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B7B9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2013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46F6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2512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0E750E15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1804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1EDB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Diploscapter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135D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BCFE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487D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D5F9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8D4B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7E29480E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9E57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3E12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Enoplus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894F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7DA3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B4E0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CC7B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6B6A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43051344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E2DC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0274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Eumonhystera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9475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3B61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E75F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143A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C2D5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520C7F57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0E04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A10E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Eurystomina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77CA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6EF4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78A3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DEB4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8867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705FC034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E183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3567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Halalaimus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8ABE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6D23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B955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CE2DF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6F98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16</w:t>
            </w:r>
          </w:p>
        </w:tc>
      </w:tr>
      <w:tr w:rsidR="0065567E" w:rsidRPr="00C12D5C" w14:paraId="4762999F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D770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B8C2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Halomonhystera</w:t>
            </w:r>
            <w:proofErr w:type="spellEnd"/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6269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45E9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E26A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E371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4B72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22</w:t>
            </w:r>
          </w:p>
        </w:tc>
      </w:tr>
      <w:tr w:rsidR="0065567E" w:rsidRPr="00C12D5C" w14:paraId="09054365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C55C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3BE8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Leptolaimus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10C8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A02E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D9D9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4D0D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C166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22</w:t>
            </w:r>
          </w:p>
        </w:tc>
      </w:tr>
      <w:tr w:rsidR="0065567E" w:rsidRPr="00C12D5C" w14:paraId="2B03EB88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72D7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981BC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Mesacanthion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CF64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FD94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F657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3621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5DAB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24</w:t>
            </w:r>
          </w:p>
        </w:tc>
      </w:tr>
      <w:tr w:rsidR="0065567E" w:rsidRPr="00C12D5C" w14:paraId="4F7CD34A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F867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656B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Metenoploides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6C14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27BB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1060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11FA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6F1F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15</w:t>
            </w:r>
          </w:p>
        </w:tc>
      </w:tr>
      <w:tr w:rsidR="0065567E" w:rsidRPr="00C12D5C" w14:paraId="16CA76F2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299D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3E24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Monoposthia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696E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7A25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C951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06A4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915E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7</w:t>
            </w:r>
          </w:p>
        </w:tc>
      </w:tr>
      <w:tr w:rsidR="0065567E" w:rsidRPr="00C12D5C" w14:paraId="29C0FD2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1D99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527C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Oncholaimus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FD1A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AB1C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335B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1D66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AE43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22</w:t>
            </w:r>
          </w:p>
        </w:tc>
      </w:tr>
      <w:tr w:rsidR="0065567E" w:rsidRPr="00C12D5C" w14:paraId="55BE3408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D64D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350F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Oxystomina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FD4E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7156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D03C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7EB8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4416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18</w:t>
            </w:r>
          </w:p>
        </w:tc>
      </w:tr>
      <w:tr w:rsidR="0065567E" w:rsidRPr="00C12D5C" w14:paraId="4B8C7BB2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EFD6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C6B3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Paracyatholaimus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DF97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84AE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D953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277E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EF51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65567E" w:rsidRPr="00C12D5C" w14:paraId="2DB4B11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2326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58CD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Pellioditis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marina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F36C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665E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F824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54B8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EB9A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65567E" w:rsidRPr="00C12D5C" w14:paraId="6A3F9DE6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B1B4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2045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Sabatieria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pulchra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7299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82F71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E35E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5AA4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1CF0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529B7FDA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96B7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D08E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Sabatieria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155C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58E4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0672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30F5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FC52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20</w:t>
            </w:r>
          </w:p>
        </w:tc>
      </w:tr>
      <w:tr w:rsidR="0065567E" w:rsidRPr="00C12D5C" w14:paraId="3E9A70C8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4A36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CFAF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Sphaerolaimus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B1F3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8F42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BED2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5378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0E76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</w:p>
        </w:tc>
      </w:tr>
      <w:tr w:rsidR="0065567E" w:rsidRPr="00C12D5C" w14:paraId="7EF6BF4E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5793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7A3D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Terschellingia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longicaudata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226E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C9FA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4A04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4C35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7BA6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5C067BF5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614E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C248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Theristus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17AD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23D3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2EF7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8D66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6542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549423A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E5D8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65FE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Thoracostomopsis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F0AD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04FF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7CF5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9B03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B157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11</w:t>
            </w:r>
          </w:p>
        </w:tc>
      </w:tr>
      <w:tr w:rsidR="0065567E" w:rsidRPr="00C12D5C" w14:paraId="70CB25E9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926F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9D03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Viscosia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7B57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85D7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62E3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6DBC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B24A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12</w:t>
            </w:r>
          </w:p>
        </w:tc>
      </w:tr>
      <w:tr w:rsidR="0065567E" w:rsidRPr="00C12D5C" w14:paraId="0B59BB25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A61C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Nemertea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57B7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Carinoma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722A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8B07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78D1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D8C5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DDAA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000F3BD4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D2DB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EC26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Cephalothrix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AC89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DD27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F42D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433B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16FE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5A5FE334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6E2F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F263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Micrura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C8D5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7CC8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E232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8177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82D5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5BB2E6CA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C2D1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Ochrophyta</w:t>
            </w:r>
            <w:proofErr w:type="spellEnd"/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B9F9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Ankylochrysis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E89B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68B3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7DDB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1191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C1A8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04F5D1F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CB83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4C25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Apedinella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radians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1136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1BE5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0EA4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950C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DBF29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12</w:t>
            </w:r>
          </w:p>
        </w:tc>
      </w:tr>
      <w:tr w:rsidR="0065567E" w:rsidRPr="00C12D5C" w14:paraId="1E3F44B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858F8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120B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Chaetoceros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cinctus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0E58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22AF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7CF3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4C69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2B03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11</w:t>
            </w:r>
          </w:p>
        </w:tc>
      </w:tr>
      <w:tr w:rsidR="0065567E" w:rsidRPr="00C12D5C" w14:paraId="398363C5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CCBD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403D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Chaetoceros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mannaii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0E5E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FB94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4097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C4CA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4CF5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7CD2D9C9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75FA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C358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Chaetoceros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5C00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4F83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2D90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DB2C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1053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26</w:t>
            </w:r>
          </w:p>
        </w:tc>
      </w:tr>
      <w:tr w:rsidR="0065567E" w:rsidRPr="00C12D5C" w14:paraId="4A25232A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F9F20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7A44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Cylindrotheca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E46C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D9AC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6B7E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8FD7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FB58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65567E" w:rsidRPr="00C12D5C" w14:paraId="382F9C74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2D19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00ED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Desmarestia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E33B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2467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57D4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2C11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5613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65567E" w:rsidRPr="00C12D5C" w14:paraId="1D20972C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1D25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E9F3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Dinobryon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D50E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58E0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7645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1FCF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20D3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7C167D25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4375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B117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Diploneis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2A98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E791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7063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58C8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CBAC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</w:p>
        </w:tc>
      </w:tr>
      <w:tr w:rsidR="0065567E" w:rsidRPr="00C12D5C" w14:paraId="79C3C9D5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BE34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A4DB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Giraudyopsis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6A5D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44EB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DA69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DBBD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BE2A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65567E" w:rsidRPr="00C12D5C" w14:paraId="5DEC9A89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2D90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DBE7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Gyrosigma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B60B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AD1A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AE1B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11293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68AE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13ABD9A3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15DF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E077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Helicopedinella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CF9A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16DF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4FD8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E87C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C649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16</w:t>
            </w:r>
          </w:p>
        </w:tc>
      </w:tr>
      <w:tr w:rsidR="0065567E" w:rsidRPr="00C12D5C" w14:paraId="483C8F00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9017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9A4A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Heribaudiella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C7FE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3302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A6E2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1AEC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B00D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4D1C5C77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6CAB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CA96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Licmophora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juergensii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36E3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75CC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E949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6051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F4D1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37F6FE32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4329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5EA9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Nannochloropsis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8329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AD04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45BA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DE4A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A78B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32EB0CFC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82909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1D52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Nitzschia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2055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31D7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E2FA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7EAB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3896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</w:p>
        </w:tc>
      </w:tr>
      <w:tr w:rsidR="0065567E" w:rsidRPr="00C12D5C" w14:paraId="33555CF2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DEDF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0304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Paraphysomonas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7938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3912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4BA1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5042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C9AA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19</w:t>
            </w:r>
          </w:p>
        </w:tc>
      </w:tr>
      <w:tr w:rsidR="0065567E" w:rsidRPr="00C12D5C" w14:paraId="4CF9183C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B81C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FD07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Pelagomonas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F7EE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33F2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A849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DBBB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76F6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27</w:t>
            </w:r>
          </w:p>
        </w:tc>
      </w:tr>
      <w:tr w:rsidR="0065567E" w:rsidRPr="00C12D5C" w14:paraId="5513F90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3858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6235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Pleurosigma intermedium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1169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B54B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D2E5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6CAB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BC0E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</w:p>
        </w:tc>
      </w:tr>
      <w:tr w:rsidR="0065567E" w:rsidRPr="00C12D5C" w14:paraId="654B347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5EB6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457B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Pleurosigma</w:t>
            </w:r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4BA3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94AE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BD8E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D3DA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430A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</w:p>
        </w:tc>
      </w:tr>
      <w:tr w:rsidR="0065567E" w:rsidRPr="00C12D5C" w14:paraId="59104091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94D4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609D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Pseudopedinella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elastica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AB2F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0F61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D9F1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DA4F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EE05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30</w:t>
            </w:r>
          </w:p>
        </w:tc>
      </w:tr>
      <w:tr w:rsidR="0065567E" w:rsidRPr="00C12D5C" w14:paraId="559154CC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9DCE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C8F2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Pseudopedinella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1498E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A23C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BE8B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C1A6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EFF9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627DC04A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EEE7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E918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Pteridomonas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07F4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025B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352D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DE3E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C56E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7DEEC687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6CCD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C6A6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Pylaiella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littoralis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3B33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0802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24E2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C5DF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ECBD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4AAE1B92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3179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BC62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Sellaphora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FBBD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7193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0091C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55DE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136B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0880F563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4963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4991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Skeletonema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E669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2F60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4C9A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8C91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80EE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65567E" w:rsidRPr="00C12D5C" w14:paraId="09990147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28A7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5E2B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Thalassiosira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concaviuscula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537C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ACBF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F1B9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35D6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4276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62C97FA0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2A64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104E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Thalassiosira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1130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3EC0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2A56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F561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6F17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21</w:t>
            </w:r>
          </w:p>
        </w:tc>
      </w:tr>
      <w:tr w:rsidR="0065567E" w:rsidRPr="00C12D5C" w14:paraId="3B9D39F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1F57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2B5F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Thaumatomastix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6C25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B92F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239D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1CFC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D345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16</w:t>
            </w:r>
          </w:p>
        </w:tc>
      </w:tr>
      <w:tr w:rsidR="0065567E" w:rsidRPr="00C12D5C" w14:paraId="7B3FAF86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6264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65DC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Uroglena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EA81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3E22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8FEC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2690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380C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68794AF6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D9D1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Oomycota</w:t>
            </w:r>
            <w:proofErr w:type="spellEnd"/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06D7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Anisolpidium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rosenvingei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95FB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9775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46DF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AA3D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D7C6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50683409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DA24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7284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Anisolpidium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38A2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68819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156B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9E11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DD59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65567E" w:rsidRPr="00C12D5C" w14:paraId="18B2FF1A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114D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A22B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Lagenidium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3291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B337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312B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2855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2730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6C741376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1471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0EB2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Olpidiopsis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2756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F885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EAF8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1794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7917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4DF6ADB7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B8D8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Platyhelminthes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1510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Danorhynchus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5ECB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7798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E27B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6014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9CC9C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11</w:t>
            </w:r>
          </w:p>
        </w:tc>
      </w:tr>
      <w:tr w:rsidR="0065567E" w:rsidRPr="00C12D5C" w14:paraId="57858909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3231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517F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Dolichomacrostomum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2925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4EF1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53D3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B3EF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BD34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4F72553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6FF3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A2F9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Gyratrix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BB76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80D9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F0B3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D116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12B2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5E2F71EE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CAA3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C2FB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Limipolycystis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EC79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BEDB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B0A4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6114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0746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5A26B65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2ACD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ED90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Limipolycystis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wallbergi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884C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B613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D9CC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351C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646C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65567E" w:rsidRPr="00C12D5C" w14:paraId="2E2801E7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EAE6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4B09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Maehrenthalia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agilis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E633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238A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47DE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E6D2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DEBB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74D69454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DC68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5CF1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Mesorhynchus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terminostylis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BD7D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55DE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05A3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2782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9420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3532E247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5448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33CD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Microstomum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96F1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6B1F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66C4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4E34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0859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</w:p>
        </w:tc>
      </w:tr>
      <w:tr w:rsidR="0065567E" w:rsidRPr="00C12D5C" w14:paraId="431F0FF7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F9C9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6AAF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Odontorhynchus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46F2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8CE4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F8DC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0014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D309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18</w:t>
            </w:r>
          </w:p>
        </w:tc>
      </w:tr>
      <w:tr w:rsidR="0065567E" w:rsidRPr="00C12D5C" w14:paraId="32BDDA59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4462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434B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Paracrorhynchus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B524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FE39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B702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B310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4F31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7</w:t>
            </w:r>
          </w:p>
        </w:tc>
      </w:tr>
      <w:tr w:rsidR="0065567E" w:rsidRPr="00C12D5C" w14:paraId="307AAE29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E55E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198D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Placorhynchus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68254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B0FF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0B4F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B956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FDEF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7CFBB5EE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8265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3FAC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Plicastoma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cuticulata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6BC1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A4D1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D496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67FA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1D596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2B586259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7F72C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33E4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Proxenetes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3BCF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5270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6DC1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6EA3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4748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2DA0B14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1C65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Rhodophyta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3324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Clathromorphum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B73F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D92D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72B7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AE9D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8C74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7EE1CF72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EA2A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Rotifera</w:t>
            </w:r>
            <w:proofErr w:type="spellEnd"/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2A5A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Proales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reinhardti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1F95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757C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F004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96F5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2340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65567E" w:rsidRPr="00C12D5C" w14:paraId="49610F60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0346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Tardigrada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68A1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Isohypsibius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DE9D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0544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D7DE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418E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B434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003EA382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7B72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Xenacoelomorpha</w:t>
            </w:r>
            <w:proofErr w:type="spellEnd"/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59645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Archaphanostoma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agile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2A63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0ADA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1E52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1306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AEFC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36FCF185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3547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C59C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Kuma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viridis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6B0A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3AEF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B16D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7EDE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F834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17AA18A9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A5F4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5BFB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Nemertoderma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E70C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87F3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6534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597E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1028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598FC4FB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0C04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#N/A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DE03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Anystis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901A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241A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DB4E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0F65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6BF2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72A37B11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4C98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3C23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Aplanochytrium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blankum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9A51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029A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B60B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8F21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B3D8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7DB0392C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5290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389B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Babesia</w:t>
            </w:r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23E9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852F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3B05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0AE9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64DB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36BDBF7F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E491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5E33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Characium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perforatum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FE24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7C7A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25A8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7F49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0F0EF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7E8AD48D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68339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01A7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Creolimax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fragrantissima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F357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2073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AC62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0C0D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245C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520607EE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9247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83A1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Cryptosporidium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serpentis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BDFE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8686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8CFB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66D9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6F65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14</w:t>
            </w:r>
          </w:p>
        </w:tc>
      </w:tr>
      <w:tr w:rsidR="0065567E" w:rsidRPr="00C12D5C" w14:paraId="2E57D0B4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B0D8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1D1C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Cryptosporidium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testudinis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82B3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F96B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5658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5130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8FB9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13</w:t>
            </w:r>
          </w:p>
        </w:tc>
      </w:tr>
      <w:tr w:rsidR="0065567E" w:rsidRPr="00C12D5C" w14:paraId="7AEC7FF4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E59D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A504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Cyranomonas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australis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BFA4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D4FA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4CB8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0AD1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C59C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65567E" w:rsidRPr="00C12D5C" w14:paraId="7E646883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5A5F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ED6F3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Cyranomonas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95D1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5073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1690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6C19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D1FA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23</w:t>
            </w:r>
          </w:p>
        </w:tc>
      </w:tr>
      <w:tr w:rsidR="0065567E" w:rsidRPr="00C12D5C" w14:paraId="3C15EA15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A6CC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C5D5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Kentrophyllum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setigerum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EB67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9BB4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295C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86D8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E880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2531F853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20A8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AFA9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Labyrinthulochytrium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6EB7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4955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110C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D7FB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9EFD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2461697F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0420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0B62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Pseudoperkinsus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tapetis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DCEF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A468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F9C1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4781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02B1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10097270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8EEB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A206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Ventrifissura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62CD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3E33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F9E8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15EB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B326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7E626D26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7DE1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8F38E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Ebria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tripartita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1B49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3A211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3F1D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12BA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3A29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15</w:t>
            </w:r>
          </w:p>
        </w:tc>
      </w:tr>
      <w:tr w:rsidR="0065567E" w:rsidRPr="00C12D5C" w14:paraId="5B23E486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24CA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39AA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Heteromita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globosa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D90F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02BB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A550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D2BA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FDF3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20074D06" w14:textId="77777777" w:rsidTr="0065567E">
        <w:trPr>
          <w:trHeight w:val="324"/>
        </w:trPr>
        <w:tc>
          <w:tcPr>
            <w:tcW w:w="19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2DFD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51276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Heteromita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06F7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1918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9E68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E93A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24A4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1D1F1F4F" w14:textId="77777777" w:rsidTr="0065567E">
        <w:trPr>
          <w:trHeight w:val="32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2958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E43C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Pirsonia</w:t>
            </w:r>
            <w:proofErr w:type="spellEnd"/>
            <w:r w:rsidRPr="00C12D5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940A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279B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572D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4B0B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C8FA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23</w:t>
            </w:r>
          </w:p>
        </w:tc>
      </w:tr>
    </w:tbl>
    <w:p w14:paraId="4E00CAED" w14:textId="77777777" w:rsidR="00710A07" w:rsidRPr="00C12D5C" w:rsidRDefault="00710A07" w:rsidP="00710A07">
      <w:pPr>
        <w:rPr>
          <w:rFonts w:ascii="Times New Roman" w:hAnsi="Times New Roman" w:cs="Times New Roman"/>
          <w:sz w:val="20"/>
          <w:szCs w:val="20"/>
        </w:rPr>
      </w:pPr>
      <w:r w:rsidRPr="00C12D5C">
        <w:rPr>
          <w:rFonts w:ascii="Times New Roman" w:hAnsi="Times New Roman" w:cs="Times New Roman"/>
          <w:sz w:val="20"/>
          <w:szCs w:val="20"/>
        </w:rPr>
        <w:br w:type="page"/>
      </w:r>
    </w:p>
    <w:p w14:paraId="0F75CCE7" w14:textId="6DC323C3" w:rsidR="00710A07" w:rsidRPr="00C12D5C" w:rsidRDefault="00710A07" w:rsidP="00710A07">
      <w:pPr>
        <w:rPr>
          <w:rFonts w:ascii="Times New Roman" w:hAnsi="Times New Roman" w:cs="Times New Roman"/>
          <w:sz w:val="20"/>
          <w:szCs w:val="20"/>
        </w:rPr>
      </w:pPr>
      <w:r w:rsidRPr="00C12D5C">
        <w:rPr>
          <w:rFonts w:ascii="Times New Roman" w:hAnsi="Times New Roman" w:cs="Times New Roman"/>
          <w:sz w:val="20"/>
          <w:szCs w:val="20"/>
        </w:rPr>
        <w:lastRenderedPageBreak/>
        <w:t xml:space="preserve">Table B. Species identified in the sediment samples collected in </w:t>
      </w:r>
      <w:proofErr w:type="spellStart"/>
      <w:r w:rsidRPr="00C12D5C">
        <w:rPr>
          <w:rFonts w:ascii="Times New Roman" w:hAnsi="Times New Roman" w:cs="Times New Roman"/>
          <w:sz w:val="20"/>
          <w:szCs w:val="20"/>
        </w:rPr>
        <w:t>Krossfjorden</w:t>
      </w:r>
      <w:proofErr w:type="spellEnd"/>
      <w:r w:rsidRPr="00C12D5C">
        <w:rPr>
          <w:rFonts w:ascii="Times New Roman" w:hAnsi="Times New Roman" w:cs="Times New Roman"/>
          <w:sz w:val="20"/>
          <w:szCs w:val="20"/>
        </w:rPr>
        <w:t xml:space="preserve"> and Kongsfjorden (Ny-Ålesund harbour, Ny-Ålesund mine and Lovénbreen) in July 2017, based on the CO1 marker.</w:t>
      </w:r>
      <w:r w:rsidR="00D74FCC" w:rsidRPr="00D74FCC">
        <w:rPr>
          <w:rFonts w:ascii="Times New Roman" w:hAnsi="Times New Roman" w:cs="Times New Roman"/>
          <w:sz w:val="20"/>
          <w:szCs w:val="20"/>
        </w:rPr>
        <w:t xml:space="preserve"> </w:t>
      </w:r>
      <w:r w:rsidR="00D74FCC">
        <w:rPr>
          <w:rFonts w:ascii="Times New Roman" w:hAnsi="Times New Roman" w:cs="Times New Roman"/>
          <w:sz w:val="20"/>
          <w:szCs w:val="20"/>
        </w:rPr>
        <w:t>The numbers represent in how many samples the species were identified.</w:t>
      </w:r>
    </w:p>
    <w:tbl>
      <w:tblPr>
        <w:tblW w:w="7461" w:type="dxa"/>
        <w:tblInd w:w="-10" w:type="dxa"/>
        <w:tblLook w:val="04A0" w:firstRow="1" w:lastRow="0" w:firstColumn="1" w:lastColumn="0" w:noHBand="0" w:noVBand="1"/>
      </w:tblPr>
      <w:tblGrid>
        <w:gridCol w:w="1789"/>
        <w:gridCol w:w="2889"/>
        <w:gridCol w:w="498"/>
        <w:gridCol w:w="498"/>
        <w:gridCol w:w="511"/>
        <w:gridCol w:w="498"/>
        <w:gridCol w:w="778"/>
      </w:tblGrid>
      <w:tr w:rsidR="0065567E" w:rsidRPr="00C12D5C" w14:paraId="10611C7A" w14:textId="77777777" w:rsidTr="0065567E">
        <w:trPr>
          <w:trHeight w:val="324"/>
          <w:tblHeader/>
        </w:trPr>
        <w:tc>
          <w:tcPr>
            <w:tcW w:w="467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hideMark/>
          </w:tcPr>
          <w:p w14:paraId="11D437A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COI</w:t>
            </w:r>
          </w:p>
        </w:tc>
        <w:tc>
          <w:tcPr>
            <w:tcW w:w="200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1A1FF6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Location</w:t>
            </w:r>
          </w:p>
        </w:tc>
        <w:tc>
          <w:tcPr>
            <w:tcW w:w="7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ECFAE5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Total</w:t>
            </w:r>
          </w:p>
        </w:tc>
      </w:tr>
      <w:tr w:rsidR="0065567E" w:rsidRPr="00C12D5C" w14:paraId="03E893DF" w14:textId="77777777" w:rsidTr="0065567E">
        <w:trPr>
          <w:trHeight w:val="1788"/>
          <w:tblHeader/>
        </w:trPr>
        <w:tc>
          <w:tcPr>
            <w:tcW w:w="467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5C830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EFBA16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Krossfjorden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66BD7F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NA harbour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48053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NA Mine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FC6EC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Lovénbreen</w:t>
            </w:r>
          </w:p>
        </w:tc>
        <w:tc>
          <w:tcPr>
            <w:tcW w:w="7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3204A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65567E" w:rsidRPr="00C12D5C" w14:paraId="3550BFF7" w14:textId="77777777" w:rsidTr="0065567E">
        <w:trPr>
          <w:trHeight w:val="324"/>
          <w:tblHeader/>
        </w:trPr>
        <w:tc>
          <w:tcPr>
            <w:tcW w:w="46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noWrap/>
            <w:vAlign w:val="center"/>
            <w:hideMark/>
          </w:tcPr>
          <w:p w14:paraId="0C7D7D6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Number of samples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537DF8D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22BFA925" w14:textId="3DAF7AB5" w:rsidR="0065567E" w:rsidRPr="00C12D5C" w:rsidRDefault="008D2450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2DC8B8E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086A1BD6" w14:textId="6A273000" w:rsidR="0065567E" w:rsidRPr="00C12D5C" w:rsidRDefault="008D2450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69BA90C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30</w:t>
            </w:r>
          </w:p>
        </w:tc>
      </w:tr>
      <w:tr w:rsidR="0065567E" w:rsidRPr="00C12D5C" w14:paraId="490ABFD5" w14:textId="77777777" w:rsidTr="0065567E">
        <w:trPr>
          <w:trHeight w:val="324"/>
          <w:tblHeader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13DD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Phylum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F775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Latin name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606E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34E6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32BF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99FA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FBBF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65567E" w:rsidRPr="00C12D5C" w14:paraId="324ED676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E24B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Amoebozoa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2A41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Copromyxa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50B2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A222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CE81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1985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E52E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0F32D79F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63A5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914C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Squamamoeba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953A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C0B9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5370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C267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B60F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77A55434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869F9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Annelida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5D86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Amphitrite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cirrata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55AF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EBA9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A554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5833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8B93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15DA3ED7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C531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B768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Chaetozone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setosa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A21D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01FD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2BF4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0543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BAAF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14</w:t>
            </w:r>
          </w:p>
        </w:tc>
      </w:tr>
      <w:tr w:rsidR="0065567E" w:rsidRPr="00C12D5C" w14:paraId="45AEFF9D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97CA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09FA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Chaetozone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BF94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652B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0D69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4D55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941D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65567E" w:rsidRPr="00C12D5C" w14:paraId="507D21F5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0FA4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E8A9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Chone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mollis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1350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BE95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3975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2558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6E85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69097E55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C9C9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0AFA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Galathowenia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oculata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158A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229C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9727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9EBE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C6D4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3DBE03BF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0638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764B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Harmothoe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74DA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A977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2B3D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9E44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7088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65567E" w:rsidRPr="00C12D5C" w14:paraId="632EE506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289C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C9DD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Leitoscoloplos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26B4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B0A7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DD587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8846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C712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</w:p>
        </w:tc>
      </w:tr>
      <w:tr w:rsidR="0065567E" w:rsidRPr="00C12D5C" w14:paraId="528E023D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505E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11A6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Lumbrineris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C414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0CEB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7AD8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90CD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DF35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65567E" w:rsidRPr="00C12D5C" w14:paraId="59BEFD52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8B4B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92F5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Lysippe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labiata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B0AA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5827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ACD1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BF97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D8CC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38C64BD3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907C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B769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Melinna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maculata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AE59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5B62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9E52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849E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8FD9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65567E" w:rsidRPr="00C12D5C" w14:paraId="1FF8AC49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7A4C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88EC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Pholoe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baltica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1EE7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55C3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E6FE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8FD2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42C6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</w:p>
        </w:tc>
      </w:tr>
      <w:tr w:rsidR="0065567E" w:rsidRPr="00C12D5C" w14:paraId="21094464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634D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5675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Pholoe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72C0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0C75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BE9F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B535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9FE2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111330AF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178C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3834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Scolelepis</w:t>
            </w:r>
            <w:proofErr w:type="spellEnd"/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4972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70EF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670E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7015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B979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</w:tr>
      <w:tr w:rsidR="0065567E" w:rsidRPr="00C12D5C" w14:paraId="637249BC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F5F3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4E9A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Scoloplos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84AB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7E70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63A5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872F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0693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17</w:t>
            </w:r>
          </w:p>
        </w:tc>
      </w:tr>
      <w:tr w:rsidR="0065567E" w:rsidRPr="00C12D5C" w14:paraId="7FD8C7F0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3A5D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CE15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Spio</w:t>
            </w:r>
            <w:proofErr w:type="spellEnd"/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AD38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25A9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9CCF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7DF9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A6E5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37F83B92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B407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40B7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Tubificoides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kozloffi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5EC2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22EF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FE76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C82E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6ABC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06B5F5E0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220D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19E0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Lumbrineris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fragilis 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0EC7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C3AB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656C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BDC4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E23F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02C3D90D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648A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CE91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Maldane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sarsi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4805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D2C5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A635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2C03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62C7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7141234E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A6DB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FBC7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Terebellides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stroemii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48F6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DF65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09A4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CAAB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DABB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47F53BF5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45E6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Arthropoda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63AA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Balanus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0225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1737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66CB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6CC2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2DC2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11DE65D2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9F3C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A07F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Micropsectra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radialis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98A2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6A3A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05C0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7AB7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A118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22C8CFC0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4E89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C487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Semibalanus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balanoides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42B7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4530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191A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E6FC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37F5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43BB174A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6B37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Cephalorhyncha</w:t>
            </w:r>
            <w:proofErr w:type="spellEnd"/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0D23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Priapulus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caudatus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44C6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3DAD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F58A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7C8E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2B9B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63E187A0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9571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Chlorophyta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FB63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Micromonas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pusilla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49CD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2238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A8F3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53DA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C9D44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29</w:t>
            </w:r>
          </w:p>
        </w:tc>
      </w:tr>
      <w:tr w:rsidR="0065567E" w:rsidRPr="00C12D5C" w14:paraId="70F98E2D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CEB2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7065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Micromonas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A9F7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4D89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53D4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D416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41B5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46FAA9D4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04FA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Chordata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D9F7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Botrylloides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violaceus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080F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0023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2795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695C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D386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002AD77D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20A0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Cnidaria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66F9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Euphysa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flammea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D179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E6D9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032F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0358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14E6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4B3C8FE9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97DC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9F01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Plotocnide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borealis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BE16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3655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39F8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C17F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F7C3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</w:p>
        </w:tc>
      </w:tr>
      <w:tr w:rsidR="0065567E" w:rsidRPr="00C12D5C" w14:paraId="5081BE28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9C03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1329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Plotocnide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E389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ED6F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ADE1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5D51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CC5E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51EE4971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8F30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1107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Sarsia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tubulosa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7436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2509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9855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D636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C1A0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33847572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44CE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Mollusca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7972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Admete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viridula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8CE6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3B20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21B4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E218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8251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6F18BE07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A5AD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B244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Astarte borealis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59AF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65F1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B47D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F729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D191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79DC9F6A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3F0C9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345B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Ennucula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tenuis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F8A9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4C9A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8DCB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92D0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154B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65567E" w:rsidRPr="00C12D5C" w14:paraId="64564684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C8DA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3527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Hiatella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0EB0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424F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BA40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14BA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04A1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076EBC5B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C15C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CA61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Macoma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calcarea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A32C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B450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3E89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FF5E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9661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11</w:t>
            </w:r>
          </w:p>
        </w:tc>
      </w:tr>
      <w:tr w:rsidR="0065567E" w:rsidRPr="00C12D5C" w14:paraId="7AF465E0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C986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024E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Margarites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424E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88CB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BC17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9E2C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D990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211C3403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5356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E104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Musculus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niger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66EB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174C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A1FD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4F06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82D3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080D1092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4091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CB0E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Mytilus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F747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3529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3690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02D8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F1F3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3FC9954C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15C1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7FC1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Oenopota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9FB4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9F4C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0B7F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F06C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3DE0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4DC41D1A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16DE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158C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Thyasira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cf.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gouldii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F759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FFD9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0B03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4514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F900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67EE20AC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D44C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Myzozoa</w:t>
            </w:r>
            <w:proofErr w:type="spellEnd"/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3D04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Polarella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glacialis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3D35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090F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37440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8AB2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A305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05BE8BFF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84C0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8EDA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Woloszynskia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134E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854E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DA52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528A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5489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9</w:t>
            </w:r>
          </w:p>
        </w:tc>
      </w:tr>
      <w:tr w:rsidR="0065567E" w:rsidRPr="00C12D5C" w14:paraId="25FD0C20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D5F8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Nematoda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65FC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Terschellingia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3970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5CED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E06F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F312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CF70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6ED0D271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6FFE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Nemertea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3A69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Cephalothrix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iwatai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A868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820F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6875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2F12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9D86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717D1567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63B2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Ochrophyta</w:t>
            </w:r>
            <w:proofErr w:type="spellEnd"/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72C9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Alaria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esculenta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9AA1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F7B3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6C9A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3730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1699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7</w:t>
            </w:r>
          </w:p>
        </w:tc>
      </w:tr>
      <w:tr w:rsidR="0065567E" w:rsidRPr="00C12D5C" w14:paraId="221DE447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B162A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E2BF0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Chorda filum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35F9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76B0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14AA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9A62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937C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537BA45E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B2B7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0675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Chordaria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chordaeformis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9CC6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4550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9EC8C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A69D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A4EB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127E1410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D7FB7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979F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Chordaria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flagelliformis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79BF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7E73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E0C8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4B32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9938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7</w:t>
            </w:r>
          </w:p>
        </w:tc>
      </w:tr>
      <w:tr w:rsidR="0065567E" w:rsidRPr="00C12D5C" w14:paraId="41F33B96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4781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0C34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Desmarestia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B06A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A6C3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C63B0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2FBC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17CF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18</w:t>
            </w:r>
          </w:p>
        </w:tc>
      </w:tr>
      <w:tr w:rsidR="0065567E" w:rsidRPr="00C12D5C" w14:paraId="2E076910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1C40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9446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Dictyosiphon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foeniculaceus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E461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38C6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E90D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7ECE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982B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2DF0FBE9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65D7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C38C2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Dictyosiphon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C572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7BC8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910B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4003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A45B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</w:tr>
      <w:tr w:rsidR="0065567E" w:rsidRPr="00C12D5C" w14:paraId="210369B8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CD451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9E38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Ectocarpus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888A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0016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73B5C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22EF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0D47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5EF67F09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B69D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77D0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Fucus sp</w:t>
            </w:r>
            <w:r w:rsidRPr="007813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(</w:t>
            </w:r>
            <w:proofErr w:type="spellStart"/>
            <w:r w:rsidRPr="0078135A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disticus</w:t>
            </w:r>
            <w:proofErr w:type="spellEnd"/>
            <w:r w:rsidRPr="007813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E202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4174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D4DC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E202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4C6A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10</w:t>
            </w:r>
          </w:p>
        </w:tc>
      </w:tr>
      <w:tr w:rsidR="0065567E" w:rsidRPr="00C12D5C" w14:paraId="22F3941D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47235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E3158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Grammonema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striatula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6462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F5AE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03ED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7AAF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70FB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7</w:t>
            </w:r>
          </w:p>
        </w:tc>
      </w:tr>
      <w:tr w:rsidR="0065567E" w:rsidRPr="00C12D5C" w14:paraId="026D482A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5D6D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F68F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Haplospora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globosa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905F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74E9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FD48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9CDE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D2F5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</w:p>
        </w:tc>
      </w:tr>
      <w:tr w:rsidR="0065567E" w:rsidRPr="00C12D5C" w14:paraId="4157EFF4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631E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518B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Pylaiella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washingtoniensis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003C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DE89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1005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7ADE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740A6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65567E" w:rsidRPr="00C12D5C" w14:paraId="45AE60E8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D40B3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C803CB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Saccharina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groenlandica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9FFB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429F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B7F3E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AD272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3841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7A390A29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8914D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B1BD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Saccharina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D1E1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91D79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C63C1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BB0D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B034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19</w:t>
            </w:r>
          </w:p>
        </w:tc>
      </w:tr>
      <w:tr w:rsidR="0065567E" w:rsidRPr="00C12D5C" w14:paraId="09BB2820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7CB84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7744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Thalassiosira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punctigera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0D6B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9962D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31B3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7987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01F3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</w:p>
        </w:tc>
      </w:tr>
      <w:tr w:rsidR="0065567E" w:rsidRPr="00C12D5C" w14:paraId="38EA9A26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F19A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9220C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Thalassiosira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sp.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62122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2083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2115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08EB3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F3D2C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0A964869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8837E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Rhodophyta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92A86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Devaleraea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ramentacea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007B7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4C40F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23F5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5399B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FEE50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</w:tr>
      <w:tr w:rsidR="0065567E" w:rsidRPr="00C12D5C" w14:paraId="081A9DEB" w14:textId="77777777" w:rsidTr="0065567E">
        <w:trPr>
          <w:trHeight w:val="324"/>
        </w:trPr>
        <w:tc>
          <w:tcPr>
            <w:tcW w:w="17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49359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5A7CF" w14:textId="77777777" w:rsidR="0065567E" w:rsidRPr="00C12D5C" w:rsidRDefault="0065567E" w:rsidP="003827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Polysiphonia</w:t>
            </w:r>
            <w:proofErr w:type="spellEnd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12D5C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arctica</w:t>
            </w:r>
            <w:proofErr w:type="spellEnd"/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A78E25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51C78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2318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33E0A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12D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00DB4" w14:textId="77777777" w:rsidR="0065567E" w:rsidRPr="00C12D5C" w:rsidRDefault="0065567E" w:rsidP="00382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12D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7</w:t>
            </w:r>
          </w:p>
        </w:tc>
      </w:tr>
    </w:tbl>
    <w:p w14:paraId="0028E697" w14:textId="77777777" w:rsidR="00710A07" w:rsidRPr="00C12D5C" w:rsidRDefault="00710A07" w:rsidP="00710A07">
      <w:pPr>
        <w:rPr>
          <w:rFonts w:ascii="Times New Roman" w:hAnsi="Times New Roman" w:cs="Times New Roman"/>
          <w:sz w:val="20"/>
          <w:szCs w:val="20"/>
        </w:rPr>
      </w:pPr>
    </w:p>
    <w:p w14:paraId="71937407" w14:textId="77777777" w:rsidR="00710A07" w:rsidRDefault="00710A07" w:rsidP="00710A07"/>
    <w:p w14:paraId="40D71CAA" w14:textId="77777777" w:rsidR="00BD02D9" w:rsidRDefault="00BD02D9"/>
    <w:sectPr w:rsidR="00BD02D9" w:rsidSect="00F8470F"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A07"/>
    <w:rsid w:val="000B301C"/>
    <w:rsid w:val="00103BF2"/>
    <w:rsid w:val="0024106B"/>
    <w:rsid w:val="0065567E"/>
    <w:rsid w:val="00710A07"/>
    <w:rsid w:val="0078135A"/>
    <w:rsid w:val="007F491C"/>
    <w:rsid w:val="008D2450"/>
    <w:rsid w:val="00BD02D9"/>
    <w:rsid w:val="00D74FCC"/>
    <w:rsid w:val="00FB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5744F"/>
  <w15:chartTrackingRefBased/>
  <w15:docId w15:val="{B7F5FD33-151C-4BED-8068-1435BCDB5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302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10A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10A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0A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0A07"/>
    <w:rPr>
      <w:sz w:val="20"/>
      <w:szCs w:val="20"/>
    </w:rPr>
  </w:style>
  <w:style w:type="table" w:styleId="TableGrid">
    <w:name w:val="Table Grid"/>
    <w:basedOn w:val="TableNormal"/>
    <w:uiPriority w:val="59"/>
    <w:rsid w:val="00710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10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A0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10A0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0A07"/>
    <w:rPr>
      <w:color w:val="954F72"/>
      <w:u w:val="single"/>
    </w:rPr>
  </w:style>
  <w:style w:type="paragraph" w:customStyle="1" w:styleId="msonormal0">
    <w:name w:val="msonormal"/>
    <w:basedOn w:val="Normal"/>
    <w:rsid w:val="00710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ont0">
    <w:name w:val="font0"/>
    <w:basedOn w:val="Normal"/>
    <w:rsid w:val="00710A07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2"/>
      <w:lang w:eastAsia="en-GB"/>
    </w:rPr>
  </w:style>
  <w:style w:type="paragraph" w:customStyle="1" w:styleId="font5">
    <w:name w:val="font5"/>
    <w:basedOn w:val="Normal"/>
    <w:rsid w:val="00710A07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i/>
      <w:iCs/>
      <w:color w:val="000000"/>
      <w:sz w:val="22"/>
      <w:lang w:eastAsia="en-GB"/>
    </w:rPr>
  </w:style>
  <w:style w:type="paragraph" w:customStyle="1" w:styleId="xl66">
    <w:name w:val="xl66"/>
    <w:basedOn w:val="Normal"/>
    <w:rsid w:val="00710A0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8">
    <w:name w:val="xl68"/>
    <w:basedOn w:val="Normal"/>
    <w:rsid w:val="00710A0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9">
    <w:name w:val="xl69"/>
    <w:basedOn w:val="Normal"/>
    <w:rsid w:val="00710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0">
    <w:name w:val="xl70"/>
    <w:basedOn w:val="Normal"/>
    <w:rsid w:val="00710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1">
    <w:name w:val="xl71"/>
    <w:basedOn w:val="Normal"/>
    <w:rsid w:val="00710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2">
    <w:name w:val="xl72"/>
    <w:basedOn w:val="Normal"/>
    <w:rsid w:val="00710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3">
    <w:name w:val="xl73"/>
    <w:basedOn w:val="Normal"/>
    <w:rsid w:val="00710A07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4">
    <w:name w:val="xl74"/>
    <w:basedOn w:val="Normal"/>
    <w:rsid w:val="00710A07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5">
    <w:name w:val="xl75"/>
    <w:basedOn w:val="Normal"/>
    <w:rsid w:val="00710A07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6">
    <w:name w:val="xl76"/>
    <w:basedOn w:val="Normal"/>
    <w:rsid w:val="00710A07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7">
    <w:name w:val="xl77"/>
    <w:basedOn w:val="Normal"/>
    <w:rsid w:val="00710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8">
    <w:name w:val="xl78"/>
    <w:basedOn w:val="Normal"/>
    <w:rsid w:val="00710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paragraph" w:customStyle="1" w:styleId="xl79">
    <w:name w:val="xl79"/>
    <w:basedOn w:val="Normal"/>
    <w:rsid w:val="00710A07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80">
    <w:name w:val="xl80"/>
    <w:basedOn w:val="Normal"/>
    <w:rsid w:val="00710A0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81">
    <w:name w:val="xl81"/>
    <w:basedOn w:val="Normal"/>
    <w:rsid w:val="00710A0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82">
    <w:name w:val="xl82"/>
    <w:basedOn w:val="Normal"/>
    <w:rsid w:val="00710A07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83">
    <w:name w:val="xl83"/>
    <w:basedOn w:val="Normal"/>
    <w:rsid w:val="00710A0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84">
    <w:name w:val="xl84"/>
    <w:basedOn w:val="Normal"/>
    <w:rsid w:val="00710A0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85">
    <w:name w:val="xl85"/>
    <w:basedOn w:val="Normal"/>
    <w:rsid w:val="00710A0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0A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0A07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710A07"/>
    <w:pPr>
      <w:spacing w:after="240" w:line="36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710A07"/>
    <w:rPr>
      <w:rFonts w:ascii="Times New Roman" w:eastAsia="Times New Roman" w:hAnsi="Times New Roman" w:cs="Times New Roman"/>
      <w:sz w:val="24"/>
      <w:szCs w:val="20"/>
    </w:rPr>
  </w:style>
  <w:style w:type="paragraph" w:customStyle="1" w:styleId="xl67">
    <w:name w:val="xl67"/>
    <w:basedOn w:val="Normal"/>
    <w:rsid w:val="00710A0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xl65">
    <w:name w:val="xl65"/>
    <w:basedOn w:val="Normal"/>
    <w:rsid w:val="00710A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tine.vandenheuvel-greve@wur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A357C96.dotm</Template>
  <TotalTime>0</TotalTime>
  <Pages>12</Pages>
  <Words>1806</Words>
  <Characters>9935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Heuvel-Greve, Martine van den</dc:creator>
  <cp:keywords/>
  <dc:description/>
  <cp:lastModifiedBy>Heuvel-Greve, Martine van den</cp:lastModifiedBy>
  <cp:revision>2</cp:revision>
  <dcterms:created xsi:type="dcterms:W3CDTF">2020-12-14T21:42:00Z</dcterms:created>
  <dcterms:modified xsi:type="dcterms:W3CDTF">2020-12-14T21:42:00Z</dcterms:modified>
</cp:coreProperties>
</file>