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B380" w14:textId="77777777" w:rsidR="000112E0" w:rsidRPr="003077CB" w:rsidRDefault="000112E0" w:rsidP="000112E0">
      <w:pPr>
        <w:pStyle w:val="af0"/>
        <w:spacing w:line="276" w:lineRule="auto"/>
        <w:jc w:val="both"/>
        <w:rPr>
          <w:b/>
          <w:bCs/>
        </w:rPr>
      </w:pPr>
      <w:r w:rsidRPr="003077CB">
        <w:rPr>
          <w:b/>
          <w:bCs/>
        </w:rPr>
        <w:t>Table S1. Primers used for quantitative real-time PCR</w:t>
      </w:r>
    </w:p>
    <w:tbl>
      <w:tblPr>
        <w:tblStyle w:val="ab"/>
        <w:tblW w:w="8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3776"/>
        <w:gridCol w:w="4536"/>
      </w:tblGrid>
      <w:tr w:rsidR="000112E0" w:rsidRPr="003077CB" w14:paraId="11E5EE76" w14:textId="77777777" w:rsidTr="004A6E07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A708C0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Genes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510759A8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Forward Primer (5’-3</w:t>
            </w:r>
            <w:r>
              <w:t>'</w:t>
            </w:r>
            <w:r w:rsidRPr="003077CB">
              <w:t>)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14:paraId="22076CCE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Reverse Primer (5’-3’)</w:t>
            </w:r>
          </w:p>
        </w:tc>
      </w:tr>
      <w:tr w:rsidR="000112E0" w:rsidRPr="003077CB" w14:paraId="407CD74F" w14:textId="77777777" w:rsidTr="004A6E07">
        <w:tc>
          <w:tcPr>
            <w:tcW w:w="1260" w:type="dxa"/>
            <w:tcBorders>
              <w:top w:val="single" w:sz="4" w:space="0" w:color="auto"/>
            </w:tcBorders>
          </w:tcPr>
          <w:p w14:paraId="3CF9CD41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OsUBQ5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6440CC8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ACCACTTCGACCGCCACTACT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14:paraId="0BAB2A27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ACGCCTAAGCCTGCTGGTT</w:t>
            </w:r>
          </w:p>
        </w:tc>
      </w:tr>
      <w:tr w:rsidR="000112E0" w:rsidRPr="003077CB" w14:paraId="53221C01" w14:textId="77777777" w:rsidTr="004A6E07">
        <w:tc>
          <w:tcPr>
            <w:tcW w:w="1260" w:type="dxa"/>
          </w:tcPr>
          <w:p w14:paraId="105CD3EF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OsHKT1;5</w:t>
            </w:r>
          </w:p>
        </w:tc>
        <w:tc>
          <w:tcPr>
            <w:tcW w:w="3330" w:type="dxa"/>
          </w:tcPr>
          <w:p w14:paraId="543B3052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CCCATCAACTACAGCGTCCT</w:t>
            </w:r>
          </w:p>
        </w:tc>
        <w:tc>
          <w:tcPr>
            <w:tcW w:w="3455" w:type="dxa"/>
          </w:tcPr>
          <w:p w14:paraId="7DB991FA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AGCTGTACCCCGTGCTGA</w:t>
            </w:r>
          </w:p>
        </w:tc>
      </w:tr>
      <w:tr w:rsidR="000112E0" w:rsidRPr="003077CB" w14:paraId="0A381D1E" w14:textId="77777777" w:rsidTr="004A6E07">
        <w:tc>
          <w:tcPr>
            <w:tcW w:w="1260" w:type="dxa"/>
          </w:tcPr>
          <w:p w14:paraId="5E9939B0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OsSOS1</w:t>
            </w:r>
          </w:p>
        </w:tc>
        <w:tc>
          <w:tcPr>
            <w:tcW w:w="3330" w:type="dxa"/>
          </w:tcPr>
          <w:p w14:paraId="37470149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ATACTGAGTGGGGTTGTTATTG</w:t>
            </w:r>
          </w:p>
        </w:tc>
        <w:tc>
          <w:tcPr>
            <w:tcW w:w="3455" w:type="dxa"/>
          </w:tcPr>
          <w:p w14:paraId="3A091A06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AAAGGTAAATTTCAAAAGGTACATGG</w:t>
            </w:r>
          </w:p>
        </w:tc>
      </w:tr>
      <w:tr w:rsidR="000112E0" w:rsidRPr="003077CB" w14:paraId="162A6FD5" w14:textId="77777777" w:rsidTr="004A6E07">
        <w:tc>
          <w:tcPr>
            <w:tcW w:w="1260" w:type="dxa"/>
          </w:tcPr>
          <w:p w14:paraId="25C1BF92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OsNHX1</w:t>
            </w:r>
          </w:p>
        </w:tc>
        <w:tc>
          <w:tcPr>
            <w:tcW w:w="3330" w:type="dxa"/>
          </w:tcPr>
          <w:p w14:paraId="14DF1C4F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TGGCTGCTGCTAATGAGTTG</w:t>
            </w:r>
          </w:p>
        </w:tc>
        <w:tc>
          <w:tcPr>
            <w:tcW w:w="3455" w:type="dxa"/>
          </w:tcPr>
          <w:p w14:paraId="4E4DB520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ACCAATCATCCCGAACCAT</w:t>
            </w:r>
          </w:p>
        </w:tc>
      </w:tr>
      <w:tr w:rsidR="000112E0" w:rsidRPr="003077CB" w14:paraId="371ABFB8" w14:textId="77777777" w:rsidTr="004A6E07">
        <w:tc>
          <w:tcPr>
            <w:tcW w:w="1260" w:type="dxa"/>
          </w:tcPr>
          <w:p w14:paraId="751104BC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OsNHX2</w:t>
            </w:r>
          </w:p>
        </w:tc>
        <w:tc>
          <w:tcPr>
            <w:tcW w:w="3330" w:type="dxa"/>
          </w:tcPr>
          <w:p w14:paraId="28EF8FA4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TTCATGAGGCCGGTGTTT</w:t>
            </w:r>
          </w:p>
        </w:tc>
        <w:tc>
          <w:tcPr>
            <w:tcW w:w="3455" w:type="dxa"/>
          </w:tcPr>
          <w:p w14:paraId="09665D6C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GCACGCTCCTTTGAAAAAGTT</w:t>
            </w:r>
          </w:p>
        </w:tc>
      </w:tr>
      <w:tr w:rsidR="000112E0" w:rsidRPr="003077CB" w14:paraId="23B157E2" w14:textId="77777777" w:rsidTr="004A6E07">
        <w:tc>
          <w:tcPr>
            <w:tcW w:w="1260" w:type="dxa"/>
          </w:tcPr>
          <w:p w14:paraId="1839B443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OsNHX3</w:t>
            </w:r>
          </w:p>
        </w:tc>
        <w:tc>
          <w:tcPr>
            <w:tcW w:w="3330" w:type="dxa"/>
          </w:tcPr>
          <w:p w14:paraId="78C52D94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AGGCTTCGTTCCTTTCGTG</w:t>
            </w:r>
          </w:p>
        </w:tc>
        <w:tc>
          <w:tcPr>
            <w:tcW w:w="3455" w:type="dxa"/>
          </w:tcPr>
          <w:p w14:paraId="3F726C4B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ATGCTTGCACCTTCTGAACC</w:t>
            </w:r>
          </w:p>
        </w:tc>
      </w:tr>
      <w:tr w:rsidR="000112E0" w:rsidRPr="003077CB" w14:paraId="427CD546" w14:textId="77777777" w:rsidTr="004A6E07">
        <w:tc>
          <w:tcPr>
            <w:tcW w:w="1260" w:type="dxa"/>
          </w:tcPr>
          <w:p w14:paraId="65853C63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OsNHX4</w:t>
            </w:r>
          </w:p>
        </w:tc>
        <w:tc>
          <w:tcPr>
            <w:tcW w:w="3330" w:type="dxa"/>
          </w:tcPr>
          <w:p w14:paraId="436A8026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GACTTCATCATGCCGTTCCT</w:t>
            </w:r>
          </w:p>
        </w:tc>
        <w:tc>
          <w:tcPr>
            <w:tcW w:w="3455" w:type="dxa"/>
          </w:tcPr>
          <w:p w14:paraId="67C31801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CATGAACCTGTCGTCGTCGAACTT</w:t>
            </w:r>
          </w:p>
        </w:tc>
      </w:tr>
      <w:tr w:rsidR="000112E0" w:rsidRPr="003077CB" w14:paraId="228A0853" w14:textId="77777777" w:rsidTr="004A6E07">
        <w:tc>
          <w:tcPr>
            <w:tcW w:w="1260" w:type="dxa"/>
          </w:tcPr>
          <w:p w14:paraId="4A0EC262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OsNHX5</w:t>
            </w:r>
          </w:p>
        </w:tc>
        <w:tc>
          <w:tcPr>
            <w:tcW w:w="3330" w:type="dxa"/>
          </w:tcPr>
          <w:p w14:paraId="33440F48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CCACCTGACAGCCACATACA</w:t>
            </w:r>
          </w:p>
        </w:tc>
        <w:tc>
          <w:tcPr>
            <w:tcW w:w="3455" w:type="dxa"/>
          </w:tcPr>
          <w:p w14:paraId="550B034A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GCCGACGAATCAAGTTGTGT</w:t>
            </w:r>
          </w:p>
        </w:tc>
      </w:tr>
      <w:tr w:rsidR="000112E0" w:rsidRPr="003077CB" w14:paraId="3CC6C6AF" w14:textId="77777777" w:rsidTr="00750C07">
        <w:tc>
          <w:tcPr>
            <w:tcW w:w="1260" w:type="dxa"/>
          </w:tcPr>
          <w:p w14:paraId="246E14D9" w14:textId="77777777" w:rsidR="000112E0" w:rsidRPr="003077CB" w:rsidRDefault="000112E0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 w:rsidRPr="003077CB">
              <w:rPr>
                <w:i/>
                <w:iCs/>
              </w:rPr>
              <w:t>OsHSP90</w:t>
            </w:r>
          </w:p>
        </w:tc>
        <w:tc>
          <w:tcPr>
            <w:tcW w:w="3330" w:type="dxa"/>
          </w:tcPr>
          <w:p w14:paraId="2E228141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AGATGGAGGAGGTGGACTGA</w:t>
            </w:r>
          </w:p>
        </w:tc>
        <w:tc>
          <w:tcPr>
            <w:tcW w:w="3455" w:type="dxa"/>
          </w:tcPr>
          <w:p w14:paraId="7CC56BD5" w14:textId="77777777" w:rsidR="000112E0" w:rsidRPr="003077CB" w:rsidRDefault="000112E0" w:rsidP="004A6E07">
            <w:pPr>
              <w:pStyle w:val="af0"/>
              <w:spacing w:line="276" w:lineRule="auto"/>
              <w:jc w:val="both"/>
            </w:pPr>
            <w:r w:rsidRPr="003077CB">
              <w:t>ACACGACCACACACTGTTGA</w:t>
            </w:r>
          </w:p>
        </w:tc>
      </w:tr>
      <w:tr w:rsidR="00750C07" w:rsidRPr="003077CB" w14:paraId="4BA0F7EB" w14:textId="77777777" w:rsidTr="00750C07">
        <w:tc>
          <w:tcPr>
            <w:tcW w:w="1260" w:type="dxa"/>
          </w:tcPr>
          <w:p w14:paraId="6417D3C0" w14:textId="4E07E290" w:rsidR="00750C07" w:rsidRPr="003077CB" w:rsidRDefault="00750C07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OsHsp</w:t>
            </w:r>
            <w:r w:rsidR="00E016B5">
              <w:rPr>
                <w:i/>
                <w:iCs/>
              </w:rPr>
              <w:t>20</w:t>
            </w:r>
          </w:p>
        </w:tc>
        <w:tc>
          <w:tcPr>
            <w:tcW w:w="3330" w:type="dxa"/>
          </w:tcPr>
          <w:p w14:paraId="01234851" w14:textId="234C70DB" w:rsidR="00750C07" w:rsidRPr="003077CB" w:rsidRDefault="00C20282" w:rsidP="004A6E07">
            <w:pPr>
              <w:pStyle w:val="af0"/>
              <w:spacing w:line="276" w:lineRule="auto"/>
              <w:jc w:val="both"/>
            </w:pPr>
            <w:r w:rsidRPr="00C20282">
              <w:t>CTGATCAAGCCCGACCCTTT</w:t>
            </w:r>
          </w:p>
        </w:tc>
        <w:tc>
          <w:tcPr>
            <w:tcW w:w="3455" w:type="dxa"/>
          </w:tcPr>
          <w:p w14:paraId="4199FD8E" w14:textId="10DFB114" w:rsidR="00750C07" w:rsidRPr="003077CB" w:rsidRDefault="00F910F5" w:rsidP="004A6E07">
            <w:pPr>
              <w:pStyle w:val="af0"/>
              <w:spacing w:line="276" w:lineRule="auto"/>
              <w:jc w:val="both"/>
            </w:pPr>
            <w:r w:rsidRPr="00F910F5">
              <w:t>TCGCCCTTCACAACATTCGA</w:t>
            </w:r>
          </w:p>
        </w:tc>
      </w:tr>
      <w:tr w:rsidR="00750C07" w:rsidRPr="003077CB" w14:paraId="267AABCA" w14:textId="77777777" w:rsidTr="00750C07">
        <w:tc>
          <w:tcPr>
            <w:tcW w:w="1260" w:type="dxa"/>
          </w:tcPr>
          <w:p w14:paraId="350B83B4" w14:textId="45E7BDDE" w:rsidR="00750C07" w:rsidRPr="003077CB" w:rsidRDefault="00E016B5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OsHsp24</w:t>
            </w:r>
            <w:r w:rsidR="003D0EC9">
              <w:rPr>
                <w:i/>
                <w:iCs/>
              </w:rPr>
              <w:t>.1</w:t>
            </w:r>
          </w:p>
        </w:tc>
        <w:tc>
          <w:tcPr>
            <w:tcW w:w="3330" w:type="dxa"/>
          </w:tcPr>
          <w:p w14:paraId="15C8624A" w14:textId="1A2396F6" w:rsidR="00750C07" w:rsidRPr="003077CB" w:rsidRDefault="00BA3351" w:rsidP="004A6E07">
            <w:pPr>
              <w:pStyle w:val="af0"/>
              <w:spacing w:line="276" w:lineRule="auto"/>
              <w:jc w:val="both"/>
            </w:pPr>
            <w:r w:rsidRPr="00BA3351">
              <w:t>CTCGCGTCGTGGTCAAATTC</w:t>
            </w:r>
          </w:p>
        </w:tc>
        <w:tc>
          <w:tcPr>
            <w:tcW w:w="3455" w:type="dxa"/>
          </w:tcPr>
          <w:p w14:paraId="436F78D0" w14:textId="2425D784" w:rsidR="00750C07" w:rsidRPr="003077CB" w:rsidRDefault="00BA3351" w:rsidP="004A6E07">
            <w:pPr>
              <w:pStyle w:val="af0"/>
              <w:spacing w:line="276" w:lineRule="auto"/>
              <w:jc w:val="both"/>
            </w:pPr>
            <w:r w:rsidRPr="00BA3351">
              <w:t>AGAGCAAAATGAAGGACGCC</w:t>
            </w:r>
          </w:p>
        </w:tc>
      </w:tr>
      <w:tr w:rsidR="00750C07" w:rsidRPr="003077CB" w14:paraId="583F1D23" w14:textId="77777777" w:rsidTr="004A6E07">
        <w:tc>
          <w:tcPr>
            <w:tcW w:w="1260" w:type="dxa"/>
            <w:tcBorders>
              <w:bottom w:val="single" w:sz="4" w:space="0" w:color="auto"/>
            </w:tcBorders>
          </w:tcPr>
          <w:p w14:paraId="37C334F6" w14:textId="21AEB201" w:rsidR="00750C07" w:rsidRPr="003077CB" w:rsidRDefault="00E016B5" w:rsidP="004A6E07">
            <w:pPr>
              <w:pStyle w:val="af0"/>
              <w:spacing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OsHsfA2a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6D3912A" w14:textId="0845F0C4" w:rsidR="00750C07" w:rsidRPr="003077CB" w:rsidRDefault="00D05432" w:rsidP="004A6E07">
            <w:pPr>
              <w:pStyle w:val="af0"/>
              <w:spacing w:line="276" w:lineRule="auto"/>
              <w:jc w:val="both"/>
            </w:pPr>
            <w:r w:rsidRPr="00D05432">
              <w:t>GGGTAGCACTGCACTTGTCT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14:paraId="0D74E342" w14:textId="0A6269D8" w:rsidR="00750C07" w:rsidRPr="003077CB" w:rsidRDefault="00D05432" w:rsidP="004A6E07">
            <w:pPr>
              <w:pStyle w:val="af0"/>
              <w:spacing w:line="276" w:lineRule="auto"/>
              <w:jc w:val="both"/>
            </w:pPr>
            <w:r w:rsidRPr="00D05432">
              <w:t>AGAACATTCGAAGCCACCGT</w:t>
            </w:r>
          </w:p>
        </w:tc>
      </w:tr>
    </w:tbl>
    <w:p w14:paraId="7959FA6A" w14:textId="7C59F749" w:rsidR="003E4236" w:rsidRDefault="003E4236" w:rsidP="000C6DCC">
      <w:pPr>
        <w:pStyle w:val="af0"/>
        <w:spacing w:line="276" w:lineRule="auto"/>
        <w:jc w:val="both"/>
        <w:rPr>
          <w:rFonts w:cstheme="minorHAnsi"/>
        </w:rPr>
      </w:pPr>
    </w:p>
    <w:sectPr w:rsidR="003E4236" w:rsidSect="00ED29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70CB" w14:textId="77777777" w:rsidR="0057636C" w:rsidRDefault="0057636C" w:rsidP="00117666">
      <w:pPr>
        <w:spacing w:after="0"/>
      </w:pPr>
      <w:r>
        <w:separator/>
      </w:r>
    </w:p>
  </w:endnote>
  <w:endnote w:type="continuationSeparator" w:id="0">
    <w:p w14:paraId="5EE462E4" w14:textId="77777777" w:rsidR="0057636C" w:rsidRDefault="0057636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CB79" w14:textId="3EB18A79" w:rsidR="00016343" w:rsidRPr="00577C4C" w:rsidRDefault="00016343">
    <w:pPr>
      <w:pStyle w:val="a9"/>
      <w:rPr>
        <w:color w:val="C0000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3C1A1BB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1ED86381" w:rsidR="00016343" w:rsidRPr="00577C4C" w:rsidRDefault="00016343">
                          <w:pPr>
                            <w:pStyle w:val="a9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82A62" w:rsidRPr="00C82A62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20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7C0C9A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2B86276A" w14:textId="1ED86381" w:rsidR="00016343" w:rsidRPr="00577C4C" w:rsidRDefault="00016343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82A62" w:rsidRPr="00C82A62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20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A60F" w14:textId="77777777" w:rsidR="00016343" w:rsidRPr="00577C4C" w:rsidRDefault="00016343">
    <w:pPr>
      <w:pStyle w:val="a9"/>
      <w:rPr>
        <w:b/>
        <w:sz w:val="2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665065DD" w:rsidR="00016343" w:rsidRPr="00577C4C" w:rsidRDefault="00016343">
                          <w:pPr>
                            <w:pStyle w:val="a9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82A62" w:rsidRPr="00C82A62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4C0BEFB" w14:textId="665065DD" w:rsidR="00016343" w:rsidRPr="00577C4C" w:rsidRDefault="00016343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82A62" w:rsidRPr="00C82A62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E22C" w14:textId="77777777" w:rsidR="00016343" w:rsidRDefault="000163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4831" w14:textId="77777777" w:rsidR="0057636C" w:rsidRDefault="0057636C" w:rsidP="00117666">
      <w:pPr>
        <w:spacing w:after="0"/>
      </w:pPr>
      <w:r>
        <w:separator/>
      </w:r>
    </w:p>
  </w:footnote>
  <w:footnote w:type="continuationSeparator" w:id="0">
    <w:p w14:paraId="6F0DA19B" w14:textId="77777777" w:rsidR="0057636C" w:rsidRDefault="0057636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1EC0" w14:textId="54B92735" w:rsidR="00016343" w:rsidRPr="007E3148" w:rsidRDefault="00016343" w:rsidP="00A530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3055" w14:textId="1A817A43" w:rsidR="00016343" w:rsidRPr="00A53000" w:rsidRDefault="00016343" w:rsidP="00A5300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DC69" w14:textId="3F6F3CE2" w:rsidR="00016343" w:rsidRDefault="00016343" w:rsidP="00A53000">
    <w:pPr>
      <w:pStyle w:val="a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50F6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291D"/>
    <w:multiLevelType w:val="hybridMultilevel"/>
    <w:tmpl w:val="05307BF0"/>
    <w:lvl w:ilvl="0" w:tplc="1EE209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8B2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D0C8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81E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9E3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FE5C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0D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ABF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DAAD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a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C6F29"/>
    <w:multiLevelType w:val="multilevel"/>
    <w:tmpl w:val="C6A8CCEA"/>
    <w:numStyleLink w:val="Headings"/>
  </w:abstractNum>
  <w:abstractNum w:abstractNumId="19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19"/>
  </w:num>
  <w:num w:numId="13">
    <w:abstractNumId w:val="14"/>
  </w:num>
  <w:num w:numId="14">
    <w:abstractNumId w:val="6"/>
  </w:num>
  <w:num w:numId="15">
    <w:abstractNumId w:val="13"/>
  </w:num>
  <w:num w:numId="16">
    <w:abstractNumId w:val="16"/>
  </w:num>
  <w:num w:numId="17">
    <w:abstractNumId w:val="5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5"/>
  </w:num>
  <w:num w:numId="22">
    <w:abstractNumId w:val="5"/>
    <w:lvlOverride w:ilvl="0">
      <w:startOverride w:val="1"/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MzO0NLEAIkMjSyUdpeDU4uLM/DyQAiPjWgDCftAALQAAAA=="/>
    <w:docVar w:name="EN.Layout" w:val="&lt;ENLayout&gt;&lt;Style&gt;J Agron Crop Sc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xz5za5deppvxrefrrlxe52rtdrzts0xp0sr&quot;&gt;Aki&amp;apos;s Library 20170327&lt;record-ids&gt;&lt;item&gt;449&lt;/item&gt;&lt;item&gt;481&lt;/item&gt;&lt;item&gt;506&lt;/item&gt;&lt;item&gt;612&lt;/item&gt;&lt;item&gt;667&lt;/item&gt;&lt;item&gt;676&lt;/item&gt;&lt;/record-ids&gt;&lt;/item&gt;&lt;/Libraries&gt;"/>
  </w:docVars>
  <w:rsids>
    <w:rsidRoot w:val="00D40420"/>
    <w:rsid w:val="000001BE"/>
    <w:rsid w:val="00000E14"/>
    <w:rsid w:val="00001879"/>
    <w:rsid w:val="00002285"/>
    <w:rsid w:val="00004367"/>
    <w:rsid w:val="000112E0"/>
    <w:rsid w:val="00012101"/>
    <w:rsid w:val="0001251A"/>
    <w:rsid w:val="00013DBF"/>
    <w:rsid w:val="00015D7B"/>
    <w:rsid w:val="00016343"/>
    <w:rsid w:val="00016F9A"/>
    <w:rsid w:val="000206E5"/>
    <w:rsid w:val="000211C9"/>
    <w:rsid w:val="00021343"/>
    <w:rsid w:val="000217CE"/>
    <w:rsid w:val="00021E86"/>
    <w:rsid w:val="0002273A"/>
    <w:rsid w:val="00023110"/>
    <w:rsid w:val="00023358"/>
    <w:rsid w:val="000240CF"/>
    <w:rsid w:val="00024D0F"/>
    <w:rsid w:val="0002510F"/>
    <w:rsid w:val="00025467"/>
    <w:rsid w:val="00025894"/>
    <w:rsid w:val="00026B6C"/>
    <w:rsid w:val="000317BE"/>
    <w:rsid w:val="00032EF6"/>
    <w:rsid w:val="00033044"/>
    <w:rsid w:val="000340DA"/>
    <w:rsid w:val="00034304"/>
    <w:rsid w:val="00035434"/>
    <w:rsid w:val="00035995"/>
    <w:rsid w:val="000372CD"/>
    <w:rsid w:val="00037355"/>
    <w:rsid w:val="00040700"/>
    <w:rsid w:val="0004485B"/>
    <w:rsid w:val="00045678"/>
    <w:rsid w:val="000458E4"/>
    <w:rsid w:val="00045EAC"/>
    <w:rsid w:val="000504CC"/>
    <w:rsid w:val="00053CEB"/>
    <w:rsid w:val="00054DDD"/>
    <w:rsid w:val="00055F0E"/>
    <w:rsid w:val="00060680"/>
    <w:rsid w:val="00060EBA"/>
    <w:rsid w:val="00062772"/>
    <w:rsid w:val="00063D84"/>
    <w:rsid w:val="00065854"/>
    <w:rsid w:val="0006636D"/>
    <w:rsid w:val="00066D4F"/>
    <w:rsid w:val="0006729F"/>
    <w:rsid w:val="000676B1"/>
    <w:rsid w:val="000678A9"/>
    <w:rsid w:val="00067DF5"/>
    <w:rsid w:val="00072162"/>
    <w:rsid w:val="00073962"/>
    <w:rsid w:val="0007497F"/>
    <w:rsid w:val="00075A41"/>
    <w:rsid w:val="00077D53"/>
    <w:rsid w:val="00081394"/>
    <w:rsid w:val="00083AE2"/>
    <w:rsid w:val="000840DF"/>
    <w:rsid w:val="00085060"/>
    <w:rsid w:val="00086212"/>
    <w:rsid w:val="00086525"/>
    <w:rsid w:val="00087D6D"/>
    <w:rsid w:val="00090BB4"/>
    <w:rsid w:val="0009108A"/>
    <w:rsid w:val="000932F0"/>
    <w:rsid w:val="000936C8"/>
    <w:rsid w:val="00093A24"/>
    <w:rsid w:val="00094114"/>
    <w:rsid w:val="00094D1E"/>
    <w:rsid w:val="00096ED4"/>
    <w:rsid w:val="00097C0F"/>
    <w:rsid w:val="000A062F"/>
    <w:rsid w:val="000A0A41"/>
    <w:rsid w:val="000A206C"/>
    <w:rsid w:val="000A3A33"/>
    <w:rsid w:val="000A55DF"/>
    <w:rsid w:val="000A5887"/>
    <w:rsid w:val="000A5C48"/>
    <w:rsid w:val="000A5E7C"/>
    <w:rsid w:val="000A6446"/>
    <w:rsid w:val="000A66D4"/>
    <w:rsid w:val="000A7269"/>
    <w:rsid w:val="000B123B"/>
    <w:rsid w:val="000B129E"/>
    <w:rsid w:val="000B164C"/>
    <w:rsid w:val="000B2450"/>
    <w:rsid w:val="000B34BD"/>
    <w:rsid w:val="000B44CF"/>
    <w:rsid w:val="000B45B1"/>
    <w:rsid w:val="000B4893"/>
    <w:rsid w:val="000B553C"/>
    <w:rsid w:val="000B5EBE"/>
    <w:rsid w:val="000B6316"/>
    <w:rsid w:val="000B6663"/>
    <w:rsid w:val="000B7673"/>
    <w:rsid w:val="000B7B1C"/>
    <w:rsid w:val="000C43D6"/>
    <w:rsid w:val="000C4973"/>
    <w:rsid w:val="000C6DCC"/>
    <w:rsid w:val="000C7E2A"/>
    <w:rsid w:val="000D0A09"/>
    <w:rsid w:val="000D17B6"/>
    <w:rsid w:val="000D195F"/>
    <w:rsid w:val="000D1AF3"/>
    <w:rsid w:val="000D4E61"/>
    <w:rsid w:val="000E0D45"/>
    <w:rsid w:val="000E1E3A"/>
    <w:rsid w:val="000E32A2"/>
    <w:rsid w:val="000E3BBA"/>
    <w:rsid w:val="000E7E5F"/>
    <w:rsid w:val="000F1B24"/>
    <w:rsid w:val="000F3FA4"/>
    <w:rsid w:val="000F4CFB"/>
    <w:rsid w:val="000F7F89"/>
    <w:rsid w:val="00100FE3"/>
    <w:rsid w:val="001016AE"/>
    <w:rsid w:val="00102C42"/>
    <w:rsid w:val="00102C8E"/>
    <w:rsid w:val="00102CC1"/>
    <w:rsid w:val="0010466A"/>
    <w:rsid w:val="00105491"/>
    <w:rsid w:val="0010550D"/>
    <w:rsid w:val="00107E66"/>
    <w:rsid w:val="00110345"/>
    <w:rsid w:val="0011082D"/>
    <w:rsid w:val="0011170A"/>
    <w:rsid w:val="00111B92"/>
    <w:rsid w:val="00111FD5"/>
    <w:rsid w:val="00112CE0"/>
    <w:rsid w:val="00112ED6"/>
    <w:rsid w:val="00113507"/>
    <w:rsid w:val="00114C28"/>
    <w:rsid w:val="00114F19"/>
    <w:rsid w:val="00115F22"/>
    <w:rsid w:val="001166E7"/>
    <w:rsid w:val="00116B08"/>
    <w:rsid w:val="001171A7"/>
    <w:rsid w:val="00117666"/>
    <w:rsid w:val="001202F0"/>
    <w:rsid w:val="00120FD0"/>
    <w:rsid w:val="001223A7"/>
    <w:rsid w:val="001223F1"/>
    <w:rsid w:val="0012386F"/>
    <w:rsid w:val="00124B61"/>
    <w:rsid w:val="00126F1A"/>
    <w:rsid w:val="00130B45"/>
    <w:rsid w:val="00133318"/>
    <w:rsid w:val="00134256"/>
    <w:rsid w:val="0013531C"/>
    <w:rsid w:val="0013539C"/>
    <w:rsid w:val="00135DFB"/>
    <w:rsid w:val="0013669F"/>
    <w:rsid w:val="001379A2"/>
    <w:rsid w:val="0014201B"/>
    <w:rsid w:val="00142723"/>
    <w:rsid w:val="00142F3D"/>
    <w:rsid w:val="00143B85"/>
    <w:rsid w:val="00144AFB"/>
    <w:rsid w:val="00144BAB"/>
    <w:rsid w:val="00144CA9"/>
    <w:rsid w:val="00147395"/>
    <w:rsid w:val="0015094A"/>
    <w:rsid w:val="00150D57"/>
    <w:rsid w:val="001511EF"/>
    <w:rsid w:val="001514BA"/>
    <w:rsid w:val="0015202A"/>
    <w:rsid w:val="00152161"/>
    <w:rsid w:val="00154CA3"/>
    <w:rsid w:val="001552C9"/>
    <w:rsid w:val="001553AF"/>
    <w:rsid w:val="00155BF7"/>
    <w:rsid w:val="00156EBD"/>
    <w:rsid w:val="001573B6"/>
    <w:rsid w:val="0015766C"/>
    <w:rsid w:val="0016084E"/>
    <w:rsid w:val="00162718"/>
    <w:rsid w:val="0016414B"/>
    <w:rsid w:val="001648F5"/>
    <w:rsid w:val="001649AB"/>
    <w:rsid w:val="0016507E"/>
    <w:rsid w:val="001661CA"/>
    <w:rsid w:val="00166DA1"/>
    <w:rsid w:val="00167355"/>
    <w:rsid w:val="00167D39"/>
    <w:rsid w:val="001700FD"/>
    <w:rsid w:val="00170354"/>
    <w:rsid w:val="00170602"/>
    <w:rsid w:val="00170670"/>
    <w:rsid w:val="00170FD0"/>
    <w:rsid w:val="001728CE"/>
    <w:rsid w:val="00172C7C"/>
    <w:rsid w:val="00174E69"/>
    <w:rsid w:val="0017634F"/>
    <w:rsid w:val="00176B62"/>
    <w:rsid w:val="00176FAB"/>
    <w:rsid w:val="0017738E"/>
    <w:rsid w:val="00177390"/>
    <w:rsid w:val="00177D84"/>
    <w:rsid w:val="00180B33"/>
    <w:rsid w:val="00182A1F"/>
    <w:rsid w:val="00182B5B"/>
    <w:rsid w:val="00182F11"/>
    <w:rsid w:val="0018382E"/>
    <w:rsid w:val="0018424B"/>
    <w:rsid w:val="0018505D"/>
    <w:rsid w:val="00185C80"/>
    <w:rsid w:val="00185DD7"/>
    <w:rsid w:val="00187274"/>
    <w:rsid w:val="00190ACF"/>
    <w:rsid w:val="001913FE"/>
    <w:rsid w:val="001915D1"/>
    <w:rsid w:val="0019241E"/>
    <w:rsid w:val="001946C7"/>
    <w:rsid w:val="00194A45"/>
    <w:rsid w:val="00195F7B"/>
    <w:rsid w:val="001964EF"/>
    <w:rsid w:val="00196AE3"/>
    <w:rsid w:val="001A4E63"/>
    <w:rsid w:val="001A62BA"/>
    <w:rsid w:val="001B0F39"/>
    <w:rsid w:val="001B1A2C"/>
    <w:rsid w:val="001B3A79"/>
    <w:rsid w:val="001B3EA1"/>
    <w:rsid w:val="001B49B6"/>
    <w:rsid w:val="001B4F91"/>
    <w:rsid w:val="001B74EC"/>
    <w:rsid w:val="001B7760"/>
    <w:rsid w:val="001C03FF"/>
    <w:rsid w:val="001C0FB9"/>
    <w:rsid w:val="001C1B56"/>
    <w:rsid w:val="001C4372"/>
    <w:rsid w:val="001D2101"/>
    <w:rsid w:val="001D5C23"/>
    <w:rsid w:val="001D71F4"/>
    <w:rsid w:val="001E0D2B"/>
    <w:rsid w:val="001E32DE"/>
    <w:rsid w:val="001E4B05"/>
    <w:rsid w:val="001E4F08"/>
    <w:rsid w:val="001E5FEF"/>
    <w:rsid w:val="001E6268"/>
    <w:rsid w:val="001E6738"/>
    <w:rsid w:val="001E7475"/>
    <w:rsid w:val="001F07B9"/>
    <w:rsid w:val="001F07DE"/>
    <w:rsid w:val="001F0C27"/>
    <w:rsid w:val="001F1C60"/>
    <w:rsid w:val="001F1DFC"/>
    <w:rsid w:val="001F1F99"/>
    <w:rsid w:val="001F2659"/>
    <w:rsid w:val="001F3027"/>
    <w:rsid w:val="001F342A"/>
    <w:rsid w:val="001F4C07"/>
    <w:rsid w:val="001F4F68"/>
    <w:rsid w:val="001F5FB7"/>
    <w:rsid w:val="001F79C2"/>
    <w:rsid w:val="002007F0"/>
    <w:rsid w:val="002009BD"/>
    <w:rsid w:val="002009CD"/>
    <w:rsid w:val="00201652"/>
    <w:rsid w:val="00201A40"/>
    <w:rsid w:val="00202310"/>
    <w:rsid w:val="00202F3B"/>
    <w:rsid w:val="0020391F"/>
    <w:rsid w:val="002040E6"/>
    <w:rsid w:val="00204C0E"/>
    <w:rsid w:val="00205231"/>
    <w:rsid w:val="00206322"/>
    <w:rsid w:val="0020752B"/>
    <w:rsid w:val="002109B3"/>
    <w:rsid w:val="00210CA4"/>
    <w:rsid w:val="00211741"/>
    <w:rsid w:val="00214979"/>
    <w:rsid w:val="00215482"/>
    <w:rsid w:val="00216F02"/>
    <w:rsid w:val="00217BA1"/>
    <w:rsid w:val="00220AEA"/>
    <w:rsid w:val="00220F13"/>
    <w:rsid w:val="00221B27"/>
    <w:rsid w:val="00222EBF"/>
    <w:rsid w:val="00224D9E"/>
    <w:rsid w:val="00226954"/>
    <w:rsid w:val="0022724E"/>
    <w:rsid w:val="00230334"/>
    <w:rsid w:val="00230E48"/>
    <w:rsid w:val="0023166C"/>
    <w:rsid w:val="00231A2D"/>
    <w:rsid w:val="00231ECD"/>
    <w:rsid w:val="002327FC"/>
    <w:rsid w:val="00232983"/>
    <w:rsid w:val="00233121"/>
    <w:rsid w:val="00233BD0"/>
    <w:rsid w:val="0023475B"/>
    <w:rsid w:val="00234AA9"/>
    <w:rsid w:val="00235622"/>
    <w:rsid w:val="002361D4"/>
    <w:rsid w:val="0023622E"/>
    <w:rsid w:val="002368CB"/>
    <w:rsid w:val="00241887"/>
    <w:rsid w:val="00242162"/>
    <w:rsid w:val="0024295C"/>
    <w:rsid w:val="0024422A"/>
    <w:rsid w:val="0024556C"/>
    <w:rsid w:val="0024731D"/>
    <w:rsid w:val="00252050"/>
    <w:rsid w:val="00252F54"/>
    <w:rsid w:val="00253F75"/>
    <w:rsid w:val="00254E48"/>
    <w:rsid w:val="00254EB7"/>
    <w:rsid w:val="00255CC0"/>
    <w:rsid w:val="00256278"/>
    <w:rsid w:val="00256892"/>
    <w:rsid w:val="00257491"/>
    <w:rsid w:val="00257492"/>
    <w:rsid w:val="00257BBE"/>
    <w:rsid w:val="00260379"/>
    <w:rsid w:val="00260BBF"/>
    <w:rsid w:val="002627DE"/>
    <w:rsid w:val="002629A3"/>
    <w:rsid w:val="002649F5"/>
    <w:rsid w:val="00265660"/>
    <w:rsid w:val="00265A07"/>
    <w:rsid w:val="00265E24"/>
    <w:rsid w:val="00266209"/>
    <w:rsid w:val="002677A0"/>
    <w:rsid w:val="00267B72"/>
    <w:rsid w:val="00267D18"/>
    <w:rsid w:val="0027039B"/>
    <w:rsid w:val="00271250"/>
    <w:rsid w:val="00272138"/>
    <w:rsid w:val="00273152"/>
    <w:rsid w:val="002741B9"/>
    <w:rsid w:val="00274748"/>
    <w:rsid w:val="0027547E"/>
    <w:rsid w:val="00277680"/>
    <w:rsid w:val="00277E5E"/>
    <w:rsid w:val="00280866"/>
    <w:rsid w:val="002814DA"/>
    <w:rsid w:val="00281EC4"/>
    <w:rsid w:val="00282801"/>
    <w:rsid w:val="00284D78"/>
    <w:rsid w:val="002868E2"/>
    <w:rsid w:val="002869C3"/>
    <w:rsid w:val="00287640"/>
    <w:rsid w:val="00292DAA"/>
    <w:rsid w:val="002936E4"/>
    <w:rsid w:val="00293A7F"/>
    <w:rsid w:val="00295A98"/>
    <w:rsid w:val="00296957"/>
    <w:rsid w:val="00296B88"/>
    <w:rsid w:val="00296EF4"/>
    <w:rsid w:val="00297CC6"/>
    <w:rsid w:val="00297D94"/>
    <w:rsid w:val="00297F8E"/>
    <w:rsid w:val="002A166E"/>
    <w:rsid w:val="002A1E50"/>
    <w:rsid w:val="002A2156"/>
    <w:rsid w:val="002A21E8"/>
    <w:rsid w:val="002A260D"/>
    <w:rsid w:val="002A2E6D"/>
    <w:rsid w:val="002A5160"/>
    <w:rsid w:val="002A66F4"/>
    <w:rsid w:val="002B0AB6"/>
    <w:rsid w:val="002B1456"/>
    <w:rsid w:val="002B1ABC"/>
    <w:rsid w:val="002B1C30"/>
    <w:rsid w:val="002B38E1"/>
    <w:rsid w:val="002C04D3"/>
    <w:rsid w:val="002C0A37"/>
    <w:rsid w:val="002C346B"/>
    <w:rsid w:val="002C375A"/>
    <w:rsid w:val="002C3840"/>
    <w:rsid w:val="002C3D49"/>
    <w:rsid w:val="002C460D"/>
    <w:rsid w:val="002C49DF"/>
    <w:rsid w:val="002C5A27"/>
    <w:rsid w:val="002C6B38"/>
    <w:rsid w:val="002C73A6"/>
    <w:rsid w:val="002C74CA"/>
    <w:rsid w:val="002D098F"/>
    <w:rsid w:val="002D1AE7"/>
    <w:rsid w:val="002D1CA3"/>
    <w:rsid w:val="002D215C"/>
    <w:rsid w:val="002D2374"/>
    <w:rsid w:val="002D2772"/>
    <w:rsid w:val="002D3AC1"/>
    <w:rsid w:val="002D3AD8"/>
    <w:rsid w:val="002D3DA4"/>
    <w:rsid w:val="002D6124"/>
    <w:rsid w:val="002E0213"/>
    <w:rsid w:val="002E1895"/>
    <w:rsid w:val="002E19FE"/>
    <w:rsid w:val="002E1EA3"/>
    <w:rsid w:val="002E2371"/>
    <w:rsid w:val="002E29F8"/>
    <w:rsid w:val="002E4024"/>
    <w:rsid w:val="002E5328"/>
    <w:rsid w:val="002E5C99"/>
    <w:rsid w:val="002F0A50"/>
    <w:rsid w:val="002F0B1F"/>
    <w:rsid w:val="002F3EBF"/>
    <w:rsid w:val="002F4F87"/>
    <w:rsid w:val="002F5BFE"/>
    <w:rsid w:val="002F694C"/>
    <w:rsid w:val="002F744D"/>
    <w:rsid w:val="002F7B85"/>
    <w:rsid w:val="00301C99"/>
    <w:rsid w:val="00303141"/>
    <w:rsid w:val="00303651"/>
    <w:rsid w:val="00303B82"/>
    <w:rsid w:val="00303DE6"/>
    <w:rsid w:val="003063B6"/>
    <w:rsid w:val="00310124"/>
    <w:rsid w:val="00310F69"/>
    <w:rsid w:val="0031128E"/>
    <w:rsid w:val="0031249E"/>
    <w:rsid w:val="00312EAF"/>
    <w:rsid w:val="00313014"/>
    <w:rsid w:val="00313620"/>
    <w:rsid w:val="003137BF"/>
    <w:rsid w:val="003148F6"/>
    <w:rsid w:val="0031516B"/>
    <w:rsid w:val="003151C5"/>
    <w:rsid w:val="003160D8"/>
    <w:rsid w:val="00316978"/>
    <w:rsid w:val="0031759D"/>
    <w:rsid w:val="003178CA"/>
    <w:rsid w:val="00320407"/>
    <w:rsid w:val="0032081A"/>
    <w:rsid w:val="003210B6"/>
    <w:rsid w:val="00322306"/>
    <w:rsid w:val="003224CB"/>
    <w:rsid w:val="0032387E"/>
    <w:rsid w:val="0032510A"/>
    <w:rsid w:val="00330AD3"/>
    <w:rsid w:val="003317A2"/>
    <w:rsid w:val="00333F44"/>
    <w:rsid w:val="0033447C"/>
    <w:rsid w:val="003350C6"/>
    <w:rsid w:val="00337760"/>
    <w:rsid w:val="00337AE3"/>
    <w:rsid w:val="00342037"/>
    <w:rsid w:val="00342250"/>
    <w:rsid w:val="003429A4"/>
    <w:rsid w:val="00343C17"/>
    <w:rsid w:val="00343F66"/>
    <w:rsid w:val="00344BA4"/>
    <w:rsid w:val="00345CF9"/>
    <w:rsid w:val="00347BA6"/>
    <w:rsid w:val="00352EE5"/>
    <w:rsid w:val="00353388"/>
    <w:rsid w:val="003534E6"/>
    <w:rsid w:val="00353E6A"/>
    <w:rsid w:val="003544FB"/>
    <w:rsid w:val="003568F4"/>
    <w:rsid w:val="003628B9"/>
    <w:rsid w:val="003644E6"/>
    <w:rsid w:val="00364564"/>
    <w:rsid w:val="00365D63"/>
    <w:rsid w:val="00365FF0"/>
    <w:rsid w:val="0036700C"/>
    <w:rsid w:val="0036793B"/>
    <w:rsid w:val="00370AA6"/>
    <w:rsid w:val="0037107D"/>
    <w:rsid w:val="003710E9"/>
    <w:rsid w:val="00371E45"/>
    <w:rsid w:val="00372682"/>
    <w:rsid w:val="003727F4"/>
    <w:rsid w:val="00372828"/>
    <w:rsid w:val="00374EB7"/>
    <w:rsid w:val="00376CC5"/>
    <w:rsid w:val="0037753C"/>
    <w:rsid w:val="003806D4"/>
    <w:rsid w:val="00380CBF"/>
    <w:rsid w:val="003840E8"/>
    <w:rsid w:val="0038420C"/>
    <w:rsid w:val="003844B6"/>
    <w:rsid w:val="00384CB7"/>
    <w:rsid w:val="00387418"/>
    <w:rsid w:val="003907C5"/>
    <w:rsid w:val="00391CE3"/>
    <w:rsid w:val="00395DBF"/>
    <w:rsid w:val="0039693B"/>
    <w:rsid w:val="0039720D"/>
    <w:rsid w:val="00397B6E"/>
    <w:rsid w:val="003A0C9C"/>
    <w:rsid w:val="003A1C78"/>
    <w:rsid w:val="003A4323"/>
    <w:rsid w:val="003A5830"/>
    <w:rsid w:val="003A592A"/>
    <w:rsid w:val="003A614F"/>
    <w:rsid w:val="003B2F95"/>
    <w:rsid w:val="003B3210"/>
    <w:rsid w:val="003B3C40"/>
    <w:rsid w:val="003B4012"/>
    <w:rsid w:val="003B4B26"/>
    <w:rsid w:val="003B4F90"/>
    <w:rsid w:val="003B54CB"/>
    <w:rsid w:val="003B600A"/>
    <w:rsid w:val="003B6C24"/>
    <w:rsid w:val="003B6E5F"/>
    <w:rsid w:val="003B77CB"/>
    <w:rsid w:val="003C0628"/>
    <w:rsid w:val="003C271F"/>
    <w:rsid w:val="003C2A48"/>
    <w:rsid w:val="003C3C26"/>
    <w:rsid w:val="003C49C5"/>
    <w:rsid w:val="003C69B4"/>
    <w:rsid w:val="003C6D95"/>
    <w:rsid w:val="003C7468"/>
    <w:rsid w:val="003C7535"/>
    <w:rsid w:val="003D0CCE"/>
    <w:rsid w:val="003D0EC9"/>
    <w:rsid w:val="003D2E66"/>
    <w:rsid w:val="003D2F2D"/>
    <w:rsid w:val="003D5DB7"/>
    <w:rsid w:val="003D6C7C"/>
    <w:rsid w:val="003D6F17"/>
    <w:rsid w:val="003D6F3F"/>
    <w:rsid w:val="003D78AC"/>
    <w:rsid w:val="003E02A0"/>
    <w:rsid w:val="003E1C8D"/>
    <w:rsid w:val="003E3B52"/>
    <w:rsid w:val="003E3C09"/>
    <w:rsid w:val="003E3C7D"/>
    <w:rsid w:val="003E405B"/>
    <w:rsid w:val="003E4236"/>
    <w:rsid w:val="003E5D3D"/>
    <w:rsid w:val="003E6CC6"/>
    <w:rsid w:val="003E6D86"/>
    <w:rsid w:val="003E7105"/>
    <w:rsid w:val="003E7169"/>
    <w:rsid w:val="003F26E7"/>
    <w:rsid w:val="003F67B6"/>
    <w:rsid w:val="00400B2A"/>
    <w:rsid w:val="00400DFE"/>
    <w:rsid w:val="00401590"/>
    <w:rsid w:val="0040180F"/>
    <w:rsid w:val="004030D0"/>
    <w:rsid w:val="00403255"/>
    <w:rsid w:val="0040329A"/>
    <w:rsid w:val="0040380C"/>
    <w:rsid w:val="004038B0"/>
    <w:rsid w:val="00404781"/>
    <w:rsid w:val="00404BCB"/>
    <w:rsid w:val="004051EB"/>
    <w:rsid w:val="00405205"/>
    <w:rsid w:val="004058AD"/>
    <w:rsid w:val="00405F57"/>
    <w:rsid w:val="00406AFA"/>
    <w:rsid w:val="00406DA3"/>
    <w:rsid w:val="00406E4B"/>
    <w:rsid w:val="004109CC"/>
    <w:rsid w:val="00410BCA"/>
    <w:rsid w:val="00410F95"/>
    <w:rsid w:val="00411505"/>
    <w:rsid w:val="0041151A"/>
    <w:rsid w:val="00412A80"/>
    <w:rsid w:val="004137CB"/>
    <w:rsid w:val="00413DC1"/>
    <w:rsid w:val="00414B38"/>
    <w:rsid w:val="00420C31"/>
    <w:rsid w:val="004211DE"/>
    <w:rsid w:val="00421247"/>
    <w:rsid w:val="00422C51"/>
    <w:rsid w:val="00424E9E"/>
    <w:rsid w:val="00425469"/>
    <w:rsid w:val="00426FA5"/>
    <w:rsid w:val="00427158"/>
    <w:rsid w:val="004272A3"/>
    <w:rsid w:val="004327F0"/>
    <w:rsid w:val="004329BF"/>
    <w:rsid w:val="0044323C"/>
    <w:rsid w:val="00443613"/>
    <w:rsid w:val="00443B65"/>
    <w:rsid w:val="00444D5C"/>
    <w:rsid w:val="00444EF5"/>
    <w:rsid w:val="0044594D"/>
    <w:rsid w:val="0044679F"/>
    <w:rsid w:val="00446E4C"/>
    <w:rsid w:val="0044701A"/>
    <w:rsid w:val="004471D1"/>
    <w:rsid w:val="00450370"/>
    <w:rsid w:val="0045080C"/>
    <w:rsid w:val="004509E8"/>
    <w:rsid w:val="00450EC1"/>
    <w:rsid w:val="00451D20"/>
    <w:rsid w:val="00452018"/>
    <w:rsid w:val="004532B4"/>
    <w:rsid w:val="00453831"/>
    <w:rsid w:val="00454209"/>
    <w:rsid w:val="004546E1"/>
    <w:rsid w:val="004550CD"/>
    <w:rsid w:val="004559DE"/>
    <w:rsid w:val="004562AA"/>
    <w:rsid w:val="00460AB4"/>
    <w:rsid w:val="00461739"/>
    <w:rsid w:val="00461E6B"/>
    <w:rsid w:val="00463429"/>
    <w:rsid w:val="00463BAF"/>
    <w:rsid w:val="00463E3D"/>
    <w:rsid w:val="00463FFF"/>
    <w:rsid w:val="004642DD"/>
    <w:rsid w:val="004645AE"/>
    <w:rsid w:val="00466E3B"/>
    <w:rsid w:val="00466F71"/>
    <w:rsid w:val="0046702A"/>
    <w:rsid w:val="00470E65"/>
    <w:rsid w:val="00471029"/>
    <w:rsid w:val="0047116F"/>
    <w:rsid w:val="004717F0"/>
    <w:rsid w:val="00472D2D"/>
    <w:rsid w:val="00473349"/>
    <w:rsid w:val="0047449D"/>
    <w:rsid w:val="00475305"/>
    <w:rsid w:val="00476C4E"/>
    <w:rsid w:val="004778F7"/>
    <w:rsid w:val="00477BD4"/>
    <w:rsid w:val="00477F34"/>
    <w:rsid w:val="004825BA"/>
    <w:rsid w:val="0048288F"/>
    <w:rsid w:val="00483969"/>
    <w:rsid w:val="00485841"/>
    <w:rsid w:val="00485855"/>
    <w:rsid w:val="004867CF"/>
    <w:rsid w:val="00486AA7"/>
    <w:rsid w:val="00486D9C"/>
    <w:rsid w:val="004907F0"/>
    <w:rsid w:val="00490B6D"/>
    <w:rsid w:val="00491456"/>
    <w:rsid w:val="00491751"/>
    <w:rsid w:val="0049221D"/>
    <w:rsid w:val="0049229D"/>
    <w:rsid w:val="004923B7"/>
    <w:rsid w:val="00494AA7"/>
    <w:rsid w:val="004954A3"/>
    <w:rsid w:val="00495A83"/>
    <w:rsid w:val="00496E87"/>
    <w:rsid w:val="004A0213"/>
    <w:rsid w:val="004A0FCB"/>
    <w:rsid w:val="004A335F"/>
    <w:rsid w:val="004A3714"/>
    <w:rsid w:val="004A5871"/>
    <w:rsid w:val="004A6E07"/>
    <w:rsid w:val="004A73C9"/>
    <w:rsid w:val="004A76D9"/>
    <w:rsid w:val="004A7804"/>
    <w:rsid w:val="004B0979"/>
    <w:rsid w:val="004B1306"/>
    <w:rsid w:val="004B185E"/>
    <w:rsid w:val="004B2E19"/>
    <w:rsid w:val="004B3310"/>
    <w:rsid w:val="004B3C55"/>
    <w:rsid w:val="004B4C07"/>
    <w:rsid w:val="004B5661"/>
    <w:rsid w:val="004B705D"/>
    <w:rsid w:val="004C0EF2"/>
    <w:rsid w:val="004C1CFF"/>
    <w:rsid w:val="004C6347"/>
    <w:rsid w:val="004C64AC"/>
    <w:rsid w:val="004C64DB"/>
    <w:rsid w:val="004C6ECC"/>
    <w:rsid w:val="004C7DED"/>
    <w:rsid w:val="004D1BD6"/>
    <w:rsid w:val="004D2A49"/>
    <w:rsid w:val="004D3E33"/>
    <w:rsid w:val="004D4939"/>
    <w:rsid w:val="004D5142"/>
    <w:rsid w:val="004D5562"/>
    <w:rsid w:val="004D6779"/>
    <w:rsid w:val="004D71D7"/>
    <w:rsid w:val="004E05F5"/>
    <w:rsid w:val="004E0C11"/>
    <w:rsid w:val="004E0E19"/>
    <w:rsid w:val="004E16A4"/>
    <w:rsid w:val="004E20C3"/>
    <w:rsid w:val="004E30E7"/>
    <w:rsid w:val="004E387C"/>
    <w:rsid w:val="004F03F1"/>
    <w:rsid w:val="004F0454"/>
    <w:rsid w:val="004F0BA8"/>
    <w:rsid w:val="004F17B0"/>
    <w:rsid w:val="004F290E"/>
    <w:rsid w:val="004F33AD"/>
    <w:rsid w:val="004F3D89"/>
    <w:rsid w:val="004F5126"/>
    <w:rsid w:val="004F5336"/>
    <w:rsid w:val="004F71F3"/>
    <w:rsid w:val="00501873"/>
    <w:rsid w:val="00501C42"/>
    <w:rsid w:val="00504480"/>
    <w:rsid w:val="00507930"/>
    <w:rsid w:val="00510209"/>
    <w:rsid w:val="00510770"/>
    <w:rsid w:val="00510B94"/>
    <w:rsid w:val="00511606"/>
    <w:rsid w:val="00511E64"/>
    <w:rsid w:val="0051236E"/>
    <w:rsid w:val="00512630"/>
    <w:rsid w:val="005127E8"/>
    <w:rsid w:val="00512CEC"/>
    <w:rsid w:val="005132E0"/>
    <w:rsid w:val="0051339D"/>
    <w:rsid w:val="005142FE"/>
    <w:rsid w:val="0051458A"/>
    <w:rsid w:val="00515C84"/>
    <w:rsid w:val="00515D4B"/>
    <w:rsid w:val="00516244"/>
    <w:rsid w:val="0051695B"/>
    <w:rsid w:val="00517A5C"/>
    <w:rsid w:val="0052252B"/>
    <w:rsid w:val="005250F2"/>
    <w:rsid w:val="00530222"/>
    <w:rsid w:val="0053046F"/>
    <w:rsid w:val="0053115D"/>
    <w:rsid w:val="00531E81"/>
    <w:rsid w:val="00532100"/>
    <w:rsid w:val="005334D3"/>
    <w:rsid w:val="00533A3F"/>
    <w:rsid w:val="005341FA"/>
    <w:rsid w:val="00536355"/>
    <w:rsid w:val="00536A43"/>
    <w:rsid w:val="00536B4C"/>
    <w:rsid w:val="00536DCF"/>
    <w:rsid w:val="00543482"/>
    <w:rsid w:val="00543522"/>
    <w:rsid w:val="005446BD"/>
    <w:rsid w:val="00545526"/>
    <w:rsid w:val="00545A29"/>
    <w:rsid w:val="00545D9E"/>
    <w:rsid w:val="0054740B"/>
    <w:rsid w:val="00550FC5"/>
    <w:rsid w:val="0055167A"/>
    <w:rsid w:val="00551A5B"/>
    <w:rsid w:val="00554112"/>
    <w:rsid w:val="005547AD"/>
    <w:rsid w:val="00554AC2"/>
    <w:rsid w:val="00554E7B"/>
    <w:rsid w:val="00555A7A"/>
    <w:rsid w:val="00555BD0"/>
    <w:rsid w:val="00556C97"/>
    <w:rsid w:val="005600EE"/>
    <w:rsid w:val="00560110"/>
    <w:rsid w:val="00560C2D"/>
    <w:rsid w:val="00561EAA"/>
    <w:rsid w:val="005632A2"/>
    <w:rsid w:val="00563638"/>
    <w:rsid w:val="0056419E"/>
    <w:rsid w:val="00564AD8"/>
    <w:rsid w:val="005653C9"/>
    <w:rsid w:val="005660FA"/>
    <w:rsid w:val="00566FB9"/>
    <w:rsid w:val="005677B4"/>
    <w:rsid w:val="00572A7D"/>
    <w:rsid w:val="00572E36"/>
    <w:rsid w:val="00574C53"/>
    <w:rsid w:val="00575B04"/>
    <w:rsid w:val="0057636C"/>
    <w:rsid w:val="00576373"/>
    <w:rsid w:val="005765BD"/>
    <w:rsid w:val="00576C31"/>
    <w:rsid w:val="005805F8"/>
    <w:rsid w:val="00580B0D"/>
    <w:rsid w:val="00580D66"/>
    <w:rsid w:val="00584E6A"/>
    <w:rsid w:val="00584FA2"/>
    <w:rsid w:val="00586BC7"/>
    <w:rsid w:val="005874CC"/>
    <w:rsid w:val="00587B18"/>
    <w:rsid w:val="00590456"/>
    <w:rsid w:val="00590B5F"/>
    <w:rsid w:val="005942A9"/>
    <w:rsid w:val="005948AC"/>
    <w:rsid w:val="00594DFB"/>
    <w:rsid w:val="0059657B"/>
    <w:rsid w:val="005968CD"/>
    <w:rsid w:val="005A0908"/>
    <w:rsid w:val="005A1D84"/>
    <w:rsid w:val="005A5318"/>
    <w:rsid w:val="005A70EA"/>
    <w:rsid w:val="005A78D4"/>
    <w:rsid w:val="005B0B73"/>
    <w:rsid w:val="005B3454"/>
    <w:rsid w:val="005B383A"/>
    <w:rsid w:val="005B4A2B"/>
    <w:rsid w:val="005B5EF0"/>
    <w:rsid w:val="005B6738"/>
    <w:rsid w:val="005C008A"/>
    <w:rsid w:val="005C0371"/>
    <w:rsid w:val="005C21B8"/>
    <w:rsid w:val="005C2723"/>
    <w:rsid w:val="005C3963"/>
    <w:rsid w:val="005C406F"/>
    <w:rsid w:val="005C4149"/>
    <w:rsid w:val="005C4E58"/>
    <w:rsid w:val="005C5C7E"/>
    <w:rsid w:val="005C69E4"/>
    <w:rsid w:val="005C7911"/>
    <w:rsid w:val="005D0B4C"/>
    <w:rsid w:val="005D0FBA"/>
    <w:rsid w:val="005D1699"/>
    <w:rsid w:val="005D1840"/>
    <w:rsid w:val="005D1A6E"/>
    <w:rsid w:val="005D2516"/>
    <w:rsid w:val="005D35E4"/>
    <w:rsid w:val="005D4B47"/>
    <w:rsid w:val="005D5690"/>
    <w:rsid w:val="005D741A"/>
    <w:rsid w:val="005D7910"/>
    <w:rsid w:val="005E064F"/>
    <w:rsid w:val="005E16C1"/>
    <w:rsid w:val="005E18EF"/>
    <w:rsid w:val="005E219B"/>
    <w:rsid w:val="005E2C1A"/>
    <w:rsid w:val="005E2F86"/>
    <w:rsid w:val="005E645B"/>
    <w:rsid w:val="005E69EE"/>
    <w:rsid w:val="005F1DE9"/>
    <w:rsid w:val="005F2F28"/>
    <w:rsid w:val="005F394C"/>
    <w:rsid w:val="005F3CE0"/>
    <w:rsid w:val="005F46BC"/>
    <w:rsid w:val="005F47DA"/>
    <w:rsid w:val="005F4901"/>
    <w:rsid w:val="005F5912"/>
    <w:rsid w:val="005F661D"/>
    <w:rsid w:val="005F73DB"/>
    <w:rsid w:val="005F78CA"/>
    <w:rsid w:val="0060007B"/>
    <w:rsid w:val="006002AC"/>
    <w:rsid w:val="006008EF"/>
    <w:rsid w:val="00601D09"/>
    <w:rsid w:val="00602291"/>
    <w:rsid w:val="00604DFC"/>
    <w:rsid w:val="0060640D"/>
    <w:rsid w:val="00610249"/>
    <w:rsid w:val="00610EC1"/>
    <w:rsid w:val="0061170D"/>
    <w:rsid w:val="00611E77"/>
    <w:rsid w:val="006122EB"/>
    <w:rsid w:val="0061368F"/>
    <w:rsid w:val="00614C68"/>
    <w:rsid w:val="0061598B"/>
    <w:rsid w:val="006172D0"/>
    <w:rsid w:val="0062021C"/>
    <w:rsid w:val="00621503"/>
    <w:rsid w:val="0062154F"/>
    <w:rsid w:val="00622517"/>
    <w:rsid w:val="0062272D"/>
    <w:rsid w:val="00622920"/>
    <w:rsid w:val="00623A65"/>
    <w:rsid w:val="00624962"/>
    <w:rsid w:val="00624AE2"/>
    <w:rsid w:val="006257DE"/>
    <w:rsid w:val="0062587D"/>
    <w:rsid w:val="00625930"/>
    <w:rsid w:val="00626026"/>
    <w:rsid w:val="00626AE7"/>
    <w:rsid w:val="00627CC4"/>
    <w:rsid w:val="00631A8C"/>
    <w:rsid w:val="00632F4F"/>
    <w:rsid w:val="0064068B"/>
    <w:rsid w:val="00642029"/>
    <w:rsid w:val="00642D86"/>
    <w:rsid w:val="00643864"/>
    <w:rsid w:val="0064392A"/>
    <w:rsid w:val="006443BA"/>
    <w:rsid w:val="00645D3C"/>
    <w:rsid w:val="00647C7A"/>
    <w:rsid w:val="006503AF"/>
    <w:rsid w:val="00651CA2"/>
    <w:rsid w:val="006525A9"/>
    <w:rsid w:val="006525C9"/>
    <w:rsid w:val="0065313B"/>
    <w:rsid w:val="00653D60"/>
    <w:rsid w:val="00655429"/>
    <w:rsid w:val="006568AF"/>
    <w:rsid w:val="00660614"/>
    <w:rsid w:val="00660B66"/>
    <w:rsid w:val="00660D05"/>
    <w:rsid w:val="00660D76"/>
    <w:rsid w:val="006635FA"/>
    <w:rsid w:val="0066405F"/>
    <w:rsid w:val="00665B11"/>
    <w:rsid w:val="00665FBF"/>
    <w:rsid w:val="00666798"/>
    <w:rsid w:val="00666A51"/>
    <w:rsid w:val="00667A0F"/>
    <w:rsid w:val="00667C09"/>
    <w:rsid w:val="006705D8"/>
    <w:rsid w:val="00670BD0"/>
    <w:rsid w:val="00671D3A"/>
    <w:rsid w:val="00671D9A"/>
    <w:rsid w:val="00672DFC"/>
    <w:rsid w:val="00673952"/>
    <w:rsid w:val="00673ED8"/>
    <w:rsid w:val="0067637E"/>
    <w:rsid w:val="0067672C"/>
    <w:rsid w:val="0068122C"/>
    <w:rsid w:val="00681A09"/>
    <w:rsid w:val="006842F1"/>
    <w:rsid w:val="006843B9"/>
    <w:rsid w:val="00684C07"/>
    <w:rsid w:val="00685417"/>
    <w:rsid w:val="00686C9D"/>
    <w:rsid w:val="006871C6"/>
    <w:rsid w:val="00691A74"/>
    <w:rsid w:val="00692C0C"/>
    <w:rsid w:val="006959A6"/>
    <w:rsid w:val="00696723"/>
    <w:rsid w:val="00697448"/>
    <w:rsid w:val="006A283C"/>
    <w:rsid w:val="006A32BF"/>
    <w:rsid w:val="006A3FAE"/>
    <w:rsid w:val="006A4C61"/>
    <w:rsid w:val="006A4CBA"/>
    <w:rsid w:val="006A5B57"/>
    <w:rsid w:val="006A5D7E"/>
    <w:rsid w:val="006A5F4A"/>
    <w:rsid w:val="006A6482"/>
    <w:rsid w:val="006A798F"/>
    <w:rsid w:val="006B2D5B"/>
    <w:rsid w:val="006B3058"/>
    <w:rsid w:val="006B39B2"/>
    <w:rsid w:val="006B694E"/>
    <w:rsid w:val="006B6CBE"/>
    <w:rsid w:val="006B79E6"/>
    <w:rsid w:val="006B7D14"/>
    <w:rsid w:val="006C0B5D"/>
    <w:rsid w:val="006C186D"/>
    <w:rsid w:val="006C195C"/>
    <w:rsid w:val="006C677B"/>
    <w:rsid w:val="006C6A79"/>
    <w:rsid w:val="006C6FD1"/>
    <w:rsid w:val="006C781B"/>
    <w:rsid w:val="006D3E40"/>
    <w:rsid w:val="006D4A6E"/>
    <w:rsid w:val="006D5B93"/>
    <w:rsid w:val="006E128B"/>
    <w:rsid w:val="006E18DE"/>
    <w:rsid w:val="006E2EA4"/>
    <w:rsid w:val="006E3178"/>
    <w:rsid w:val="006E4B73"/>
    <w:rsid w:val="006E54C5"/>
    <w:rsid w:val="006E571D"/>
    <w:rsid w:val="006E5C32"/>
    <w:rsid w:val="006F0DE2"/>
    <w:rsid w:val="006F245E"/>
    <w:rsid w:val="006F2A3B"/>
    <w:rsid w:val="006F2F77"/>
    <w:rsid w:val="006F31DE"/>
    <w:rsid w:val="006F717B"/>
    <w:rsid w:val="006F7759"/>
    <w:rsid w:val="0070111C"/>
    <w:rsid w:val="00701B83"/>
    <w:rsid w:val="00702056"/>
    <w:rsid w:val="007046A2"/>
    <w:rsid w:val="00705571"/>
    <w:rsid w:val="007060E0"/>
    <w:rsid w:val="0070624D"/>
    <w:rsid w:val="007074BE"/>
    <w:rsid w:val="00707B7F"/>
    <w:rsid w:val="00710B07"/>
    <w:rsid w:val="00710B8A"/>
    <w:rsid w:val="00711F6C"/>
    <w:rsid w:val="0071262D"/>
    <w:rsid w:val="007128EF"/>
    <w:rsid w:val="007159CB"/>
    <w:rsid w:val="00716876"/>
    <w:rsid w:val="007168F0"/>
    <w:rsid w:val="007169C8"/>
    <w:rsid w:val="00717D57"/>
    <w:rsid w:val="00723FD5"/>
    <w:rsid w:val="00724625"/>
    <w:rsid w:val="00725A7D"/>
    <w:rsid w:val="00726BDB"/>
    <w:rsid w:val="00726D21"/>
    <w:rsid w:val="00727093"/>
    <w:rsid w:val="00727827"/>
    <w:rsid w:val="0073085C"/>
    <w:rsid w:val="007313B1"/>
    <w:rsid w:val="007317DC"/>
    <w:rsid w:val="007339AB"/>
    <w:rsid w:val="0073449A"/>
    <w:rsid w:val="007344ED"/>
    <w:rsid w:val="00736155"/>
    <w:rsid w:val="0073659F"/>
    <w:rsid w:val="00737028"/>
    <w:rsid w:val="00742C60"/>
    <w:rsid w:val="0074424F"/>
    <w:rsid w:val="00744F55"/>
    <w:rsid w:val="00745796"/>
    <w:rsid w:val="00746498"/>
    <w:rsid w:val="00746505"/>
    <w:rsid w:val="0074766E"/>
    <w:rsid w:val="00750C07"/>
    <w:rsid w:val="007523E5"/>
    <w:rsid w:val="00752807"/>
    <w:rsid w:val="00752FD1"/>
    <w:rsid w:val="00754B56"/>
    <w:rsid w:val="00756EFE"/>
    <w:rsid w:val="007618EB"/>
    <w:rsid w:val="00761AD6"/>
    <w:rsid w:val="00761AEB"/>
    <w:rsid w:val="00763CEC"/>
    <w:rsid w:val="0076430D"/>
    <w:rsid w:val="00764D8D"/>
    <w:rsid w:val="00764DB0"/>
    <w:rsid w:val="0076507E"/>
    <w:rsid w:val="00771342"/>
    <w:rsid w:val="007718FE"/>
    <w:rsid w:val="007751A3"/>
    <w:rsid w:val="00775A06"/>
    <w:rsid w:val="00776602"/>
    <w:rsid w:val="007767E9"/>
    <w:rsid w:val="00776DB0"/>
    <w:rsid w:val="0078030C"/>
    <w:rsid w:val="0078339B"/>
    <w:rsid w:val="00783C82"/>
    <w:rsid w:val="0078400F"/>
    <w:rsid w:val="00784017"/>
    <w:rsid w:val="00784DE0"/>
    <w:rsid w:val="007867F5"/>
    <w:rsid w:val="00787EFD"/>
    <w:rsid w:val="00790793"/>
    <w:rsid w:val="00790BB3"/>
    <w:rsid w:val="00791AD0"/>
    <w:rsid w:val="00792043"/>
    <w:rsid w:val="00792117"/>
    <w:rsid w:val="00795211"/>
    <w:rsid w:val="00796B90"/>
    <w:rsid w:val="00796BDC"/>
    <w:rsid w:val="00797C63"/>
    <w:rsid w:val="00797EDD"/>
    <w:rsid w:val="007A0963"/>
    <w:rsid w:val="007A2A78"/>
    <w:rsid w:val="007A3571"/>
    <w:rsid w:val="007A3A15"/>
    <w:rsid w:val="007A47D3"/>
    <w:rsid w:val="007A5BB1"/>
    <w:rsid w:val="007A5C1F"/>
    <w:rsid w:val="007A672C"/>
    <w:rsid w:val="007A7D5A"/>
    <w:rsid w:val="007B0322"/>
    <w:rsid w:val="007B33A5"/>
    <w:rsid w:val="007B42B3"/>
    <w:rsid w:val="007B4FD0"/>
    <w:rsid w:val="007B5605"/>
    <w:rsid w:val="007B6967"/>
    <w:rsid w:val="007B726B"/>
    <w:rsid w:val="007C0CE0"/>
    <w:rsid w:val="007C0E3F"/>
    <w:rsid w:val="007C206C"/>
    <w:rsid w:val="007C3DF0"/>
    <w:rsid w:val="007C4BD8"/>
    <w:rsid w:val="007C5654"/>
    <w:rsid w:val="007C5729"/>
    <w:rsid w:val="007C7287"/>
    <w:rsid w:val="007C7C82"/>
    <w:rsid w:val="007D34CD"/>
    <w:rsid w:val="007D3529"/>
    <w:rsid w:val="007D3931"/>
    <w:rsid w:val="007D755D"/>
    <w:rsid w:val="007D7D60"/>
    <w:rsid w:val="007E0A03"/>
    <w:rsid w:val="007E1D83"/>
    <w:rsid w:val="007E217D"/>
    <w:rsid w:val="007E3668"/>
    <w:rsid w:val="007E3C57"/>
    <w:rsid w:val="007E3C69"/>
    <w:rsid w:val="007E5313"/>
    <w:rsid w:val="007E64FE"/>
    <w:rsid w:val="007F0C6D"/>
    <w:rsid w:val="007F11D0"/>
    <w:rsid w:val="007F2FD1"/>
    <w:rsid w:val="007F3218"/>
    <w:rsid w:val="007F3DDB"/>
    <w:rsid w:val="007F3EE6"/>
    <w:rsid w:val="007F47C0"/>
    <w:rsid w:val="007F4CAE"/>
    <w:rsid w:val="007F5531"/>
    <w:rsid w:val="007F5B4B"/>
    <w:rsid w:val="007F662C"/>
    <w:rsid w:val="007F6FE4"/>
    <w:rsid w:val="00801F39"/>
    <w:rsid w:val="008030C8"/>
    <w:rsid w:val="00805317"/>
    <w:rsid w:val="008056B1"/>
    <w:rsid w:val="00805833"/>
    <w:rsid w:val="00806663"/>
    <w:rsid w:val="00807EF8"/>
    <w:rsid w:val="0081034B"/>
    <w:rsid w:val="00810800"/>
    <w:rsid w:val="008111E4"/>
    <w:rsid w:val="0081207B"/>
    <w:rsid w:val="0081301C"/>
    <w:rsid w:val="00813C65"/>
    <w:rsid w:val="00813CCC"/>
    <w:rsid w:val="00815582"/>
    <w:rsid w:val="008155C5"/>
    <w:rsid w:val="00817DD6"/>
    <w:rsid w:val="00820271"/>
    <w:rsid w:val="0082034C"/>
    <w:rsid w:val="008207E0"/>
    <w:rsid w:val="00821568"/>
    <w:rsid w:val="0082160C"/>
    <w:rsid w:val="00822422"/>
    <w:rsid w:val="008266D3"/>
    <w:rsid w:val="00827EE9"/>
    <w:rsid w:val="00830010"/>
    <w:rsid w:val="008301C1"/>
    <w:rsid w:val="0083046F"/>
    <w:rsid w:val="00830C6A"/>
    <w:rsid w:val="00833482"/>
    <w:rsid w:val="00834452"/>
    <w:rsid w:val="00835795"/>
    <w:rsid w:val="00836509"/>
    <w:rsid w:val="00837951"/>
    <w:rsid w:val="00840025"/>
    <w:rsid w:val="008405EF"/>
    <w:rsid w:val="00840DB5"/>
    <w:rsid w:val="00841C83"/>
    <w:rsid w:val="0084336A"/>
    <w:rsid w:val="00843729"/>
    <w:rsid w:val="00843F1F"/>
    <w:rsid w:val="008472A1"/>
    <w:rsid w:val="00850D80"/>
    <w:rsid w:val="00853FFD"/>
    <w:rsid w:val="00854333"/>
    <w:rsid w:val="00855427"/>
    <w:rsid w:val="00855743"/>
    <w:rsid w:val="00855CEB"/>
    <w:rsid w:val="00855D0E"/>
    <w:rsid w:val="00856FCA"/>
    <w:rsid w:val="00861501"/>
    <w:rsid w:val="00862522"/>
    <w:rsid w:val="008628A0"/>
    <w:rsid w:val="008629A9"/>
    <w:rsid w:val="00862F8D"/>
    <w:rsid w:val="008633D4"/>
    <w:rsid w:val="0086443C"/>
    <w:rsid w:val="0086531A"/>
    <w:rsid w:val="00865C70"/>
    <w:rsid w:val="008702AD"/>
    <w:rsid w:val="00871B03"/>
    <w:rsid w:val="008730AE"/>
    <w:rsid w:val="008750DC"/>
    <w:rsid w:val="008771FE"/>
    <w:rsid w:val="00880A1C"/>
    <w:rsid w:val="00880F89"/>
    <w:rsid w:val="00882DBB"/>
    <w:rsid w:val="00882F19"/>
    <w:rsid w:val="00883B98"/>
    <w:rsid w:val="0088513A"/>
    <w:rsid w:val="00885C7E"/>
    <w:rsid w:val="0089099B"/>
    <w:rsid w:val="008914BA"/>
    <w:rsid w:val="00892F53"/>
    <w:rsid w:val="00892FE5"/>
    <w:rsid w:val="00893233"/>
    <w:rsid w:val="00893A65"/>
    <w:rsid w:val="00893C19"/>
    <w:rsid w:val="00893FD0"/>
    <w:rsid w:val="00894240"/>
    <w:rsid w:val="008949CC"/>
    <w:rsid w:val="00895308"/>
    <w:rsid w:val="00895A02"/>
    <w:rsid w:val="00895D09"/>
    <w:rsid w:val="00896C55"/>
    <w:rsid w:val="008970A7"/>
    <w:rsid w:val="008A0240"/>
    <w:rsid w:val="008A4983"/>
    <w:rsid w:val="008A506B"/>
    <w:rsid w:val="008A6953"/>
    <w:rsid w:val="008A7328"/>
    <w:rsid w:val="008A7CAD"/>
    <w:rsid w:val="008B1735"/>
    <w:rsid w:val="008B1DAE"/>
    <w:rsid w:val="008B4740"/>
    <w:rsid w:val="008B4A2B"/>
    <w:rsid w:val="008B4CCF"/>
    <w:rsid w:val="008B6433"/>
    <w:rsid w:val="008C0330"/>
    <w:rsid w:val="008C1A1E"/>
    <w:rsid w:val="008C28EA"/>
    <w:rsid w:val="008C58EB"/>
    <w:rsid w:val="008C6DCA"/>
    <w:rsid w:val="008D197C"/>
    <w:rsid w:val="008D2049"/>
    <w:rsid w:val="008D265F"/>
    <w:rsid w:val="008D2DE9"/>
    <w:rsid w:val="008D50DA"/>
    <w:rsid w:val="008D5254"/>
    <w:rsid w:val="008D5E99"/>
    <w:rsid w:val="008D6B7A"/>
    <w:rsid w:val="008D6C8D"/>
    <w:rsid w:val="008D77E5"/>
    <w:rsid w:val="008E02ED"/>
    <w:rsid w:val="008E1F2D"/>
    <w:rsid w:val="008E2283"/>
    <w:rsid w:val="008E287E"/>
    <w:rsid w:val="008E2B54"/>
    <w:rsid w:val="008E4404"/>
    <w:rsid w:val="008E4C4B"/>
    <w:rsid w:val="008E58C7"/>
    <w:rsid w:val="008E5B41"/>
    <w:rsid w:val="008E5FF9"/>
    <w:rsid w:val="008E6C1E"/>
    <w:rsid w:val="008E6E66"/>
    <w:rsid w:val="008E736F"/>
    <w:rsid w:val="008E7E43"/>
    <w:rsid w:val="008F1250"/>
    <w:rsid w:val="008F1318"/>
    <w:rsid w:val="008F31E0"/>
    <w:rsid w:val="008F5021"/>
    <w:rsid w:val="008F513B"/>
    <w:rsid w:val="008F5140"/>
    <w:rsid w:val="008F5F7C"/>
    <w:rsid w:val="00900300"/>
    <w:rsid w:val="00900D0F"/>
    <w:rsid w:val="00902BDF"/>
    <w:rsid w:val="00902DCC"/>
    <w:rsid w:val="00903434"/>
    <w:rsid w:val="00906F55"/>
    <w:rsid w:val="00907E5E"/>
    <w:rsid w:val="00911006"/>
    <w:rsid w:val="0091136E"/>
    <w:rsid w:val="00911537"/>
    <w:rsid w:val="00912516"/>
    <w:rsid w:val="009134F6"/>
    <w:rsid w:val="0091489F"/>
    <w:rsid w:val="00914DEB"/>
    <w:rsid w:val="00915872"/>
    <w:rsid w:val="00915E07"/>
    <w:rsid w:val="00915F37"/>
    <w:rsid w:val="00916A6B"/>
    <w:rsid w:val="009201BC"/>
    <w:rsid w:val="00920827"/>
    <w:rsid w:val="009215C1"/>
    <w:rsid w:val="00921706"/>
    <w:rsid w:val="0092171A"/>
    <w:rsid w:val="009218E6"/>
    <w:rsid w:val="009231A2"/>
    <w:rsid w:val="00923DE1"/>
    <w:rsid w:val="00924E54"/>
    <w:rsid w:val="00925505"/>
    <w:rsid w:val="00926184"/>
    <w:rsid w:val="00926A1F"/>
    <w:rsid w:val="00926B92"/>
    <w:rsid w:val="009277C1"/>
    <w:rsid w:val="00930173"/>
    <w:rsid w:val="00932AF0"/>
    <w:rsid w:val="00933750"/>
    <w:rsid w:val="0093540A"/>
    <w:rsid w:val="00935EFC"/>
    <w:rsid w:val="009365A0"/>
    <w:rsid w:val="00940F57"/>
    <w:rsid w:val="00940F7B"/>
    <w:rsid w:val="009418AD"/>
    <w:rsid w:val="00942B77"/>
    <w:rsid w:val="00943523"/>
    <w:rsid w:val="00943573"/>
    <w:rsid w:val="0094515A"/>
    <w:rsid w:val="009471F9"/>
    <w:rsid w:val="009474FF"/>
    <w:rsid w:val="009502BC"/>
    <w:rsid w:val="0095442C"/>
    <w:rsid w:val="0095535E"/>
    <w:rsid w:val="00955C81"/>
    <w:rsid w:val="0095655A"/>
    <w:rsid w:val="00956EE2"/>
    <w:rsid w:val="009614CF"/>
    <w:rsid w:val="00962589"/>
    <w:rsid w:val="009652D2"/>
    <w:rsid w:val="009654B6"/>
    <w:rsid w:val="00965EA8"/>
    <w:rsid w:val="00966569"/>
    <w:rsid w:val="009667A4"/>
    <w:rsid w:val="009678D3"/>
    <w:rsid w:val="00970724"/>
    <w:rsid w:val="00970C8F"/>
    <w:rsid w:val="009712D8"/>
    <w:rsid w:val="00971B61"/>
    <w:rsid w:val="00972B25"/>
    <w:rsid w:val="009730A0"/>
    <w:rsid w:val="00973266"/>
    <w:rsid w:val="00973BA7"/>
    <w:rsid w:val="00974365"/>
    <w:rsid w:val="00975525"/>
    <w:rsid w:val="009765E4"/>
    <w:rsid w:val="00980C31"/>
    <w:rsid w:val="0098149A"/>
    <w:rsid w:val="0098285E"/>
    <w:rsid w:val="0098344A"/>
    <w:rsid w:val="00984358"/>
    <w:rsid w:val="009848F1"/>
    <w:rsid w:val="00985330"/>
    <w:rsid w:val="00987DF8"/>
    <w:rsid w:val="00990327"/>
    <w:rsid w:val="00992290"/>
    <w:rsid w:val="009934AF"/>
    <w:rsid w:val="0099397C"/>
    <w:rsid w:val="00994C15"/>
    <w:rsid w:val="009955FF"/>
    <w:rsid w:val="00996AE8"/>
    <w:rsid w:val="009A13D1"/>
    <w:rsid w:val="009A2113"/>
    <w:rsid w:val="009A2EE7"/>
    <w:rsid w:val="009A549A"/>
    <w:rsid w:val="009A6D0C"/>
    <w:rsid w:val="009A77B5"/>
    <w:rsid w:val="009B079B"/>
    <w:rsid w:val="009B25DE"/>
    <w:rsid w:val="009B2B5F"/>
    <w:rsid w:val="009C163B"/>
    <w:rsid w:val="009C19DF"/>
    <w:rsid w:val="009C35A4"/>
    <w:rsid w:val="009C4798"/>
    <w:rsid w:val="009C4852"/>
    <w:rsid w:val="009C66FF"/>
    <w:rsid w:val="009C67CB"/>
    <w:rsid w:val="009D1392"/>
    <w:rsid w:val="009D1934"/>
    <w:rsid w:val="009D259D"/>
    <w:rsid w:val="009D34B1"/>
    <w:rsid w:val="009D3CDB"/>
    <w:rsid w:val="009D41E8"/>
    <w:rsid w:val="009D64DE"/>
    <w:rsid w:val="009D6731"/>
    <w:rsid w:val="009D7D6A"/>
    <w:rsid w:val="009E35BB"/>
    <w:rsid w:val="009E3E28"/>
    <w:rsid w:val="009E4F8B"/>
    <w:rsid w:val="009E5862"/>
    <w:rsid w:val="009E5B7B"/>
    <w:rsid w:val="009E6A38"/>
    <w:rsid w:val="009E6C30"/>
    <w:rsid w:val="009E7B25"/>
    <w:rsid w:val="009E7DB9"/>
    <w:rsid w:val="009F0657"/>
    <w:rsid w:val="009F1306"/>
    <w:rsid w:val="009F1381"/>
    <w:rsid w:val="009F231E"/>
    <w:rsid w:val="009F3E5C"/>
    <w:rsid w:val="009F5E88"/>
    <w:rsid w:val="009F7CD1"/>
    <w:rsid w:val="00A0021C"/>
    <w:rsid w:val="00A00487"/>
    <w:rsid w:val="00A028CE"/>
    <w:rsid w:val="00A02903"/>
    <w:rsid w:val="00A02932"/>
    <w:rsid w:val="00A02FFB"/>
    <w:rsid w:val="00A03D30"/>
    <w:rsid w:val="00A04ED3"/>
    <w:rsid w:val="00A05248"/>
    <w:rsid w:val="00A0528F"/>
    <w:rsid w:val="00A05479"/>
    <w:rsid w:val="00A078B4"/>
    <w:rsid w:val="00A173F7"/>
    <w:rsid w:val="00A22104"/>
    <w:rsid w:val="00A23626"/>
    <w:rsid w:val="00A24678"/>
    <w:rsid w:val="00A24738"/>
    <w:rsid w:val="00A2585D"/>
    <w:rsid w:val="00A25AD3"/>
    <w:rsid w:val="00A26403"/>
    <w:rsid w:val="00A311B1"/>
    <w:rsid w:val="00A34A7D"/>
    <w:rsid w:val="00A353B4"/>
    <w:rsid w:val="00A37E81"/>
    <w:rsid w:val="00A37EA6"/>
    <w:rsid w:val="00A401A6"/>
    <w:rsid w:val="00A40AB7"/>
    <w:rsid w:val="00A41353"/>
    <w:rsid w:val="00A41AFD"/>
    <w:rsid w:val="00A4414B"/>
    <w:rsid w:val="00A44D27"/>
    <w:rsid w:val="00A450D1"/>
    <w:rsid w:val="00A46B32"/>
    <w:rsid w:val="00A476A7"/>
    <w:rsid w:val="00A50943"/>
    <w:rsid w:val="00A50D9D"/>
    <w:rsid w:val="00A514D2"/>
    <w:rsid w:val="00A519F0"/>
    <w:rsid w:val="00A52273"/>
    <w:rsid w:val="00A53000"/>
    <w:rsid w:val="00A545C6"/>
    <w:rsid w:val="00A55245"/>
    <w:rsid w:val="00A57868"/>
    <w:rsid w:val="00A603E9"/>
    <w:rsid w:val="00A60FF6"/>
    <w:rsid w:val="00A612C6"/>
    <w:rsid w:val="00A65506"/>
    <w:rsid w:val="00A66A47"/>
    <w:rsid w:val="00A7326B"/>
    <w:rsid w:val="00A75F87"/>
    <w:rsid w:val="00A77D32"/>
    <w:rsid w:val="00A8061D"/>
    <w:rsid w:val="00A81333"/>
    <w:rsid w:val="00A8171F"/>
    <w:rsid w:val="00A82509"/>
    <w:rsid w:val="00A825A1"/>
    <w:rsid w:val="00A8331D"/>
    <w:rsid w:val="00A84118"/>
    <w:rsid w:val="00A87178"/>
    <w:rsid w:val="00A8774A"/>
    <w:rsid w:val="00A91141"/>
    <w:rsid w:val="00A916B8"/>
    <w:rsid w:val="00A91D46"/>
    <w:rsid w:val="00A926EA"/>
    <w:rsid w:val="00A93B75"/>
    <w:rsid w:val="00A93E18"/>
    <w:rsid w:val="00A953F6"/>
    <w:rsid w:val="00A95887"/>
    <w:rsid w:val="00A95D8B"/>
    <w:rsid w:val="00A97782"/>
    <w:rsid w:val="00A97AF1"/>
    <w:rsid w:val="00AA0E74"/>
    <w:rsid w:val="00AA1805"/>
    <w:rsid w:val="00AA19DB"/>
    <w:rsid w:val="00AA26ED"/>
    <w:rsid w:val="00AA339E"/>
    <w:rsid w:val="00AA4FF2"/>
    <w:rsid w:val="00AA6551"/>
    <w:rsid w:val="00AB0D6A"/>
    <w:rsid w:val="00AB0D90"/>
    <w:rsid w:val="00AB0FD2"/>
    <w:rsid w:val="00AB1A4B"/>
    <w:rsid w:val="00AB2E43"/>
    <w:rsid w:val="00AB2FD1"/>
    <w:rsid w:val="00AB37C1"/>
    <w:rsid w:val="00AB4FF4"/>
    <w:rsid w:val="00AB595C"/>
    <w:rsid w:val="00AB5AED"/>
    <w:rsid w:val="00AB677F"/>
    <w:rsid w:val="00AB6A03"/>
    <w:rsid w:val="00AB6A2C"/>
    <w:rsid w:val="00AB6C95"/>
    <w:rsid w:val="00AB72BF"/>
    <w:rsid w:val="00AC0270"/>
    <w:rsid w:val="00AC107F"/>
    <w:rsid w:val="00AC2789"/>
    <w:rsid w:val="00AC2C96"/>
    <w:rsid w:val="00AC3EA3"/>
    <w:rsid w:val="00AC7461"/>
    <w:rsid w:val="00AC746E"/>
    <w:rsid w:val="00AC7783"/>
    <w:rsid w:val="00AC792D"/>
    <w:rsid w:val="00AC7F1D"/>
    <w:rsid w:val="00AD1103"/>
    <w:rsid w:val="00AD44D7"/>
    <w:rsid w:val="00AD4AF9"/>
    <w:rsid w:val="00AD4FF8"/>
    <w:rsid w:val="00AD5209"/>
    <w:rsid w:val="00AD527D"/>
    <w:rsid w:val="00AD5B3F"/>
    <w:rsid w:val="00AD5D3E"/>
    <w:rsid w:val="00AD7800"/>
    <w:rsid w:val="00AD7929"/>
    <w:rsid w:val="00AE1138"/>
    <w:rsid w:val="00AE1D23"/>
    <w:rsid w:val="00AE2277"/>
    <w:rsid w:val="00AE369E"/>
    <w:rsid w:val="00AE4408"/>
    <w:rsid w:val="00AE4BB7"/>
    <w:rsid w:val="00AE5711"/>
    <w:rsid w:val="00AE61B8"/>
    <w:rsid w:val="00AE701F"/>
    <w:rsid w:val="00AE7845"/>
    <w:rsid w:val="00AF06FE"/>
    <w:rsid w:val="00AF15EC"/>
    <w:rsid w:val="00AF1A1C"/>
    <w:rsid w:val="00AF2485"/>
    <w:rsid w:val="00AF3F11"/>
    <w:rsid w:val="00AF513A"/>
    <w:rsid w:val="00AF654E"/>
    <w:rsid w:val="00AF73F4"/>
    <w:rsid w:val="00AF7D59"/>
    <w:rsid w:val="00AF7DE9"/>
    <w:rsid w:val="00B0047A"/>
    <w:rsid w:val="00B01DA9"/>
    <w:rsid w:val="00B0539A"/>
    <w:rsid w:val="00B055AA"/>
    <w:rsid w:val="00B059FD"/>
    <w:rsid w:val="00B11B24"/>
    <w:rsid w:val="00B11B2B"/>
    <w:rsid w:val="00B13526"/>
    <w:rsid w:val="00B154F1"/>
    <w:rsid w:val="00B15DF3"/>
    <w:rsid w:val="00B16B28"/>
    <w:rsid w:val="00B17090"/>
    <w:rsid w:val="00B17404"/>
    <w:rsid w:val="00B2032F"/>
    <w:rsid w:val="00B20CC0"/>
    <w:rsid w:val="00B21136"/>
    <w:rsid w:val="00B21C6F"/>
    <w:rsid w:val="00B22F03"/>
    <w:rsid w:val="00B25571"/>
    <w:rsid w:val="00B25766"/>
    <w:rsid w:val="00B25DC3"/>
    <w:rsid w:val="00B269B0"/>
    <w:rsid w:val="00B34D01"/>
    <w:rsid w:val="00B360AE"/>
    <w:rsid w:val="00B369D2"/>
    <w:rsid w:val="00B36D23"/>
    <w:rsid w:val="00B370CC"/>
    <w:rsid w:val="00B4250B"/>
    <w:rsid w:val="00B5144E"/>
    <w:rsid w:val="00B51D71"/>
    <w:rsid w:val="00B522E9"/>
    <w:rsid w:val="00B526FE"/>
    <w:rsid w:val="00B52FAE"/>
    <w:rsid w:val="00B53303"/>
    <w:rsid w:val="00B53E7B"/>
    <w:rsid w:val="00B54521"/>
    <w:rsid w:val="00B55FFE"/>
    <w:rsid w:val="00B56699"/>
    <w:rsid w:val="00B60637"/>
    <w:rsid w:val="00B60C3D"/>
    <w:rsid w:val="00B618F2"/>
    <w:rsid w:val="00B657B8"/>
    <w:rsid w:val="00B67C75"/>
    <w:rsid w:val="00B70F95"/>
    <w:rsid w:val="00B71F22"/>
    <w:rsid w:val="00B71F2F"/>
    <w:rsid w:val="00B729A3"/>
    <w:rsid w:val="00B73343"/>
    <w:rsid w:val="00B74231"/>
    <w:rsid w:val="00B745B2"/>
    <w:rsid w:val="00B80499"/>
    <w:rsid w:val="00B81315"/>
    <w:rsid w:val="00B84920"/>
    <w:rsid w:val="00B8556A"/>
    <w:rsid w:val="00B878D2"/>
    <w:rsid w:val="00B87F33"/>
    <w:rsid w:val="00B906BD"/>
    <w:rsid w:val="00B909B4"/>
    <w:rsid w:val="00B91622"/>
    <w:rsid w:val="00B9227C"/>
    <w:rsid w:val="00B922BF"/>
    <w:rsid w:val="00B94C2F"/>
    <w:rsid w:val="00B95BDD"/>
    <w:rsid w:val="00B96672"/>
    <w:rsid w:val="00B96D21"/>
    <w:rsid w:val="00B97F99"/>
    <w:rsid w:val="00BA001E"/>
    <w:rsid w:val="00BA134B"/>
    <w:rsid w:val="00BA1743"/>
    <w:rsid w:val="00BA3351"/>
    <w:rsid w:val="00BA41EE"/>
    <w:rsid w:val="00BA58C1"/>
    <w:rsid w:val="00BA5CEE"/>
    <w:rsid w:val="00BA63A0"/>
    <w:rsid w:val="00BA7FE5"/>
    <w:rsid w:val="00BB1011"/>
    <w:rsid w:val="00BB16F8"/>
    <w:rsid w:val="00BB2388"/>
    <w:rsid w:val="00BB2E50"/>
    <w:rsid w:val="00BB40B1"/>
    <w:rsid w:val="00BB41CE"/>
    <w:rsid w:val="00BB5424"/>
    <w:rsid w:val="00BB6949"/>
    <w:rsid w:val="00BB72C2"/>
    <w:rsid w:val="00BC004B"/>
    <w:rsid w:val="00BC09A8"/>
    <w:rsid w:val="00BC1D80"/>
    <w:rsid w:val="00BC210A"/>
    <w:rsid w:val="00BC22A0"/>
    <w:rsid w:val="00BC284A"/>
    <w:rsid w:val="00BC2D47"/>
    <w:rsid w:val="00BC5445"/>
    <w:rsid w:val="00BC626C"/>
    <w:rsid w:val="00BC648E"/>
    <w:rsid w:val="00BC790E"/>
    <w:rsid w:val="00BD0064"/>
    <w:rsid w:val="00BD1E50"/>
    <w:rsid w:val="00BD287B"/>
    <w:rsid w:val="00BD2A97"/>
    <w:rsid w:val="00BD30AE"/>
    <w:rsid w:val="00BD3126"/>
    <w:rsid w:val="00BD3FBC"/>
    <w:rsid w:val="00BD5572"/>
    <w:rsid w:val="00BD5D65"/>
    <w:rsid w:val="00BD5EA5"/>
    <w:rsid w:val="00BD7062"/>
    <w:rsid w:val="00BD74F5"/>
    <w:rsid w:val="00BE05BF"/>
    <w:rsid w:val="00BE0831"/>
    <w:rsid w:val="00BE385E"/>
    <w:rsid w:val="00BE4FD9"/>
    <w:rsid w:val="00BE6126"/>
    <w:rsid w:val="00BF0A50"/>
    <w:rsid w:val="00BF3726"/>
    <w:rsid w:val="00BF3A2C"/>
    <w:rsid w:val="00BF3FA2"/>
    <w:rsid w:val="00BF46BD"/>
    <w:rsid w:val="00BF4FA4"/>
    <w:rsid w:val="00C012A3"/>
    <w:rsid w:val="00C0196E"/>
    <w:rsid w:val="00C02169"/>
    <w:rsid w:val="00C03243"/>
    <w:rsid w:val="00C03985"/>
    <w:rsid w:val="00C03CC9"/>
    <w:rsid w:val="00C051B6"/>
    <w:rsid w:val="00C06806"/>
    <w:rsid w:val="00C068BB"/>
    <w:rsid w:val="00C06B15"/>
    <w:rsid w:val="00C07459"/>
    <w:rsid w:val="00C11148"/>
    <w:rsid w:val="00C11367"/>
    <w:rsid w:val="00C12BEA"/>
    <w:rsid w:val="00C13462"/>
    <w:rsid w:val="00C14804"/>
    <w:rsid w:val="00C14FF8"/>
    <w:rsid w:val="00C15467"/>
    <w:rsid w:val="00C160DA"/>
    <w:rsid w:val="00C16F19"/>
    <w:rsid w:val="00C17119"/>
    <w:rsid w:val="00C20282"/>
    <w:rsid w:val="00C20BBD"/>
    <w:rsid w:val="00C216B7"/>
    <w:rsid w:val="00C229F1"/>
    <w:rsid w:val="00C23EBF"/>
    <w:rsid w:val="00C255D9"/>
    <w:rsid w:val="00C2613C"/>
    <w:rsid w:val="00C269C2"/>
    <w:rsid w:val="00C300D6"/>
    <w:rsid w:val="00C30EB1"/>
    <w:rsid w:val="00C32873"/>
    <w:rsid w:val="00C3310C"/>
    <w:rsid w:val="00C3340B"/>
    <w:rsid w:val="00C36D45"/>
    <w:rsid w:val="00C37F7E"/>
    <w:rsid w:val="00C40660"/>
    <w:rsid w:val="00C415D1"/>
    <w:rsid w:val="00C4225F"/>
    <w:rsid w:val="00C42C0A"/>
    <w:rsid w:val="00C4346E"/>
    <w:rsid w:val="00C43CA8"/>
    <w:rsid w:val="00C446BF"/>
    <w:rsid w:val="00C45230"/>
    <w:rsid w:val="00C45804"/>
    <w:rsid w:val="00C47EC7"/>
    <w:rsid w:val="00C504AE"/>
    <w:rsid w:val="00C52A7B"/>
    <w:rsid w:val="00C52F64"/>
    <w:rsid w:val="00C52FC8"/>
    <w:rsid w:val="00C530CC"/>
    <w:rsid w:val="00C53381"/>
    <w:rsid w:val="00C54059"/>
    <w:rsid w:val="00C55B2B"/>
    <w:rsid w:val="00C55B70"/>
    <w:rsid w:val="00C55F41"/>
    <w:rsid w:val="00C60CFA"/>
    <w:rsid w:val="00C61CDC"/>
    <w:rsid w:val="00C62D9B"/>
    <w:rsid w:val="00C63194"/>
    <w:rsid w:val="00C6324C"/>
    <w:rsid w:val="00C6326E"/>
    <w:rsid w:val="00C64D53"/>
    <w:rsid w:val="00C653CD"/>
    <w:rsid w:val="00C66AFE"/>
    <w:rsid w:val="00C66FD8"/>
    <w:rsid w:val="00C679AA"/>
    <w:rsid w:val="00C70222"/>
    <w:rsid w:val="00C702C1"/>
    <w:rsid w:val="00C71091"/>
    <w:rsid w:val="00C7207C"/>
    <w:rsid w:val="00C724CF"/>
    <w:rsid w:val="00C74DAA"/>
    <w:rsid w:val="00C75972"/>
    <w:rsid w:val="00C818EF"/>
    <w:rsid w:val="00C81ECE"/>
    <w:rsid w:val="00C82792"/>
    <w:rsid w:val="00C82A62"/>
    <w:rsid w:val="00C83750"/>
    <w:rsid w:val="00C83F43"/>
    <w:rsid w:val="00C8538C"/>
    <w:rsid w:val="00C86133"/>
    <w:rsid w:val="00C873C7"/>
    <w:rsid w:val="00C87534"/>
    <w:rsid w:val="00C90282"/>
    <w:rsid w:val="00C904C0"/>
    <w:rsid w:val="00C9178D"/>
    <w:rsid w:val="00C948FD"/>
    <w:rsid w:val="00C94B57"/>
    <w:rsid w:val="00C94DC1"/>
    <w:rsid w:val="00C952F1"/>
    <w:rsid w:val="00C9541E"/>
    <w:rsid w:val="00C95C0C"/>
    <w:rsid w:val="00C9674E"/>
    <w:rsid w:val="00C97084"/>
    <w:rsid w:val="00C977CA"/>
    <w:rsid w:val="00C97F99"/>
    <w:rsid w:val="00C97FDF"/>
    <w:rsid w:val="00CA0836"/>
    <w:rsid w:val="00CA2E8A"/>
    <w:rsid w:val="00CA350C"/>
    <w:rsid w:val="00CA3D87"/>
    <w:rsid w:val="00CA6966"/>
    <w:rsid w:val="00CA7143"/>
    <w:rsid w:val="00CA750D"/>
    <w:rsid w:val="00CA7DED"/>
    <w:rsid w:val="00CB1384"/>
    <w:rsid w:val="00CB18CB"/>
    <w:rsid w:val="00CB1972"/>
    <w:rsid w:val="00CB2220"/>
    <w:rsid w:val="00CB25E8"/>
    <w:rsid w:val="00CB3E48"/>
    <w:rsid w:val="00CB43D5"/>
    <w:rsid w:val="00CB64C3"/>
    <w:rsid w:val="00CB6C1D"/>
    <w:rsid w:val="00CB72A4"/>
    <w:rsid w:val="00CC04A5"/>
    <w:rsid w:val="00CC0803"/>
    <w:rsid w:val="00CC0E5B"/>
    <w:rsid w:val="00CC210E"/>
    <w:rsid w:val="00CC2396"/>
    <w:rsid w:val="00CC4623"/>
    <w:rsid w:val="00CC52AE"/>
    <w:rsid w:val="00CC5736"/>
    <w:rsid w:val="00CC65AE"/>
    <w:rsid w:val="00CC7320"/>
    <w:rsid w:val="00CC76F9"/>
    <w:rsid w:val="00CC793B"/>
    <w:rsid w:val="00CC7BAA"/>
    <w:rsid w:val="00CC7E60"/>
    <w:rsid w:val="00CD066B"/>
    <w:rsid w:val="00CD08FB"/>
    <w:rsid w:val="00CD117C"/>
    <w:rsid w:val="00CD3ECE"/>
    <w:rsid w:val="00CD43FD"/>
    <w:rsid w:val="00CD46E2"/>
    <w:rsid w:val="00CD53F4"/>
    <w:rsid w:val="00CD5EEA"/>
    <w:rsid w:val="00CE143E"/>
    <w:rsid w:val="00CE2031"/>
    <w:rsid w:val="00CE2B17"/>
    <w:rsid w:val="00CE2B1F"/>
    <w:rsid w:val="00CE2DB8"/>
    <w:rsid w:val="00CE34FA"/>
    <w:rsid w:val="00CE4D6C"/>
    <w:rsid w:val="00CE5E6A"/>
    <w:rsid w:val="00CE67A8"/>
    <w:rsid w:val="00CF1B85"/>
    <w:rsid w:val="00CF3D18"/>
    <w:rsid w:val="00CF3E08"/>
    <w:rsid w:val="00CF517D"/>
    <w:rsid w:val="00CF624D"/>
    <w:rsid w:val="00CF7A2D"/>
    <w:rsid w:val="00D00D0B"/>
    <w:rsid w:val="00D00EDB"/>
    <w:rsid w:val="00D01923"/>
    <w:rsid w:val="00D031EF"/>
    <w:rsid w:val="00D03997"/>
    <w:rsid w:val="00D04B69"/>
    <w:rsid w:val="00D05345"/>
    <w:rsid w:val="00D05432"/>
    <w:rsid w:val="00D05459"/>
    <w:rsid w:val="00D0599B"/>
    <w:rsid w:val="00D05B81"/>
    <w:rsid w:val="00D05DE4"/>
    <w:rsid w:val="00D063CC"/>
    <w:rsid w:val="00D073E9"/>
    <w:rsid w:val="00D14E04"/>
    <w:rsid w:val="00D1523D"/>
    <w:rsid w:val="00D17FBC"/>
    <w:rsid w:val="00D2007C"/>
    <w:rsid w:val="00D20ACD"/>
    <w:rsid w:val="00D20E47"/>
    <w:rsid w:val="00D21E02"/>
    <w:rsid w:val="00D221DF"/>
    <w:rsid w:val="00D22B7B"/>
    <w:rsid w:val="00D22FCB"/>
    <w:rsid w:val="00D2428F"/>
    <w:rsid w:val="00D2563A"/>
    <w:rsid w:val="00D259EA"/>
    <w:rsid w:val="00D25B6E"/>
    <w:rsid w:val="00D25F9F"/>
    <w:rsid w:val="00D2613F"/>
    <w:rsid w:val="00D27335"/>
    <w:rsid w:val="00D279C6"/>
    <w:rsid w:val="00D30B52"/>
    <w:rsid w:val="00D30FBE"/>
    <w:rsid w:val="00D31596"/>
    <w:rsid w:val="00D31E10"/>
    <w:rsid w:val="00D32976"/>
    <w:rsid w:val="00D33EF6"/>
    <w:rsid w:val="00D3681C"/>
    <w:rsid w:val="00D3742B"/>
    <w:rsid w:val="00D37D1F"/>
    <w:rsid w:val="00D40420"/>
    <w:rsid w:val="00D40745"/>
    <w:rsid w:val="00D408B1"/>
    <w:rsid w:val="00D4106A"/>
    <w:rsid w:val="00D4150C"/>
    <w:rsid w:val="00D44048"/>
    <w:rsid w:val="00D46D5B"/>
    <w:rsid w:val="00D46FBD"/>
    <w:rsid w:val="00D51515"/>
    <w:rsid w:val="00D51866"/>
    <w:rsid w:val="00D52705"/>
    <w:rsid w:val="00D537FA"/>
    <w:rsid w:val="00D542F2"/>
    <w:rsid w:val="00D5575E"/>
    <w:rsid w:val="00D55CC9"/>
    <w:rsid w:val="00D55F96"/>
    <w:rsid w:val="00D57832"/>
    <w:rsid w:val="00D60450"/>
    <w:rsid w:val="00D62669"/>
    <w:rsid w:val="00D62CA7"/>
    <w:rsid w:val="00D62CD1"/>
    <w:rsid w:val="00D66362"/>
    <w:rsid w:val="00D66F79"/>
    <w:rsid w:val="00D72B2D"/>
    <w:rsid w:val="00D74571"/>
    <w:rsid w:val="00D7559D"/>
    <w:rsid w:val="00D7643C"/>
    <w:rsid w:val="00D76D3E"/>
    <w:rsid w:val="00D76EAF"/>
    <w:rsid w:val="00D770AB"/>
    <w:rsid w:val="00D80751"/>
    <w:rsid w:val="00D80D99"/>
    <w:rsid w:val="00D81A23"/>
    <w:rsid w:val="00D823D0"/>
    <w:rsid w:val="00D823D3"/>
    <w:rsid w:val="00D828DB"/>
    <w:rsid w:val="00D82E6D"/>
    <w:rsid w:val="00D84359"/>
    <w:rsid w:val="00D86017"/>
    <w:rsid w:val="00D871E4"/>
    <w:rsid w:val="00D917A2"/>
    <w:rsid w:val="00D91FD1"/>
    <w:rsid w:val="00D92033"/>
    <w:rsid w:val="00D94050"/>
    <w:rsid w:val="00D944EA"/>
    <w:rsid w:val="00D9503C"/>
    <w:rsid w:val="00D9534B"/>
    <w:rsid w:val="00D96069"/>
    <w:rsid w:val="00D964A8"/>
    <w:rsid w:val="00D9778F"/>
    <w:rsid w:val="00D97BC8"/>
    <w:rsid w:val="00DA12F8"/>
    <w:rsid w:val="00DA2935"/>
    <w:rsid w:val="00DA2B8F"/>
    <w:rsid w:val="00DA5052"/>
    <w:rsid w:val="00DA58AD"/>
    <w:rsid w:val="00DA624F"/>
    <w:rsid w:val="00DA7D54"/>
    <w:rsid w:val="00DB08AA"/>
    <w:rsid w:val="00DB20BD"/>
    <w:rsid w:val="00DB3D10"/>
    <w:rsid w:val="00DB460F"/>
    <w:rsid w:val="00DB4D1A"/>
    <w:rsid w:val="00DB5FC1"/>
    <w:rsid w:val="00DB6A37"/>
    <w:rsid w:val="00DC0041"/>
    <w:rsid w:val="00DC0F69"/>
    <w:rsid w:val="00DC3723"/>
    <w:rsid w:val="00DC3D6F"/>
    <w:rsid w:val="00DC4A81"/>
    <w:rsid w:val="00DC5584"/>
    <w:rsid w:val="00DC7B51"/>
    <w:rsid w:val="00DD0522"/>
    <w:rsid w:val="00DD325B"/>
    <w:rsid w:val="00DD3E28"/>
    <w:rsid w:val="00DD5518"/>
    <w:rsid w:val="00DD6D1B"/>
    <w:rsid w:val="00DD6E32"/>
    <w:rsid w:val="00DD73EF"/>
    <w:rsid w:val="00DD7AC6"/>
    <w:rsid w:val="00DD7B5D"/>
    <w:rsid w:val="00DE0C10"/>
    <w:rsid w:val="00DE14D1"/>
    <w:rsid w:val="00DE1511"/>
    <w:rsid w:val="00DE2016"/>
    <w:rsid w:val="00DE23E8"/>
    <w:rsid w:val="00DE2481"/>
    <w:rsid w:val="00DE3125"/>
    <w:rsid w:val="00DE695F"/>
    <w:rsid w:val="00DF0DD6"/>
    <w:rsid w:val="00DF146F"/>
    <w:rsid w:val="00DF1496"/>
    <w:rsid w:val="00DF1624"/>
    <w:rsid w:val="00DF187F"/>
    <w:rsid w:val="00DF35EB"/>
    <w:rsid w:val="00DF4489"/>
    <w:rsid w:val="00DF5DB8"/>
    <w:rsid w:val="00DF76CA"/>
    <w:rsid w:val="00DF7EB4"/>
    <w:rsid w:val="00E0128B"/>
    <w:rsid w:val="00E016B5"/>
    <w:rsid w:val="00E04485"/>
    <w:rsid w:val="00E07C17"/>
    <w:rsid w:val="00E07F89"/>
    <w:rsid w:val="00E10581"/>
    <w:rsid w:val="00E11008"/>
    <w:rsid w:val="00E11125"/>
    <w:rsid w:val="00E11B8B"/>
    <w:rsid w:val="00E11C78"/>
    <w:rsid w:val="00E14EA0"/>
    <w:rsid w:val="00E150CA"/>
    <w:rsid w:val="00E17A2D"/>
    <w:rsid w:val="00E21074"/>
    <w:rsid w:val="00E22243"/>
    <w:rsid w:val="00E22A72"/>
    <w:rsid w:val="00E23625"/>
    <w:rsid w:val="00E27821"/>
    <w:rsid w:val="00E27E22"/>
    <w:rsid w:val="00E32636"/>
    <w:rsid w:val="00E3383D"/>
    <w:rsid w:val="00E35060"/>
    <w:rsid w:val="00E35350"/>
    <w:rsid w:val="00E376C7"/>
    <w:rsid w:val="00E4166C"/>
    <w:rsid w:val="00E420F3"/>
    <w:rsid w:val="00E45064"/>
    <w:rsid w:val="00E454D2"/>
    <w:rsid w:val="00E455DE"/>
    <w:rsid w:val="00E457FA"/>
    <w:rsid w:val="00E5118A"/>
    <w:rsid w:val="00E51A33"/>
    <w:rsid w:val="00E51A78"/>
    <w:rsid w:val="00E5274F"/>
    <w:rsid w:val="00E54895"/>
    <w:rsid w:val="00E55138"/>
    <w:rsid w:val="00E55D27"/>
    <w:rsid w:val="00E57256"/>
    <w:rsid w:val="00E57F10"/>
    <w:rsid w:val="00E60C92"/>
    <w:rsid w:val="00E6113E"/>
    <w:rsid w:val="00E622D4"/>
    <w:rsid w:val="00E64E17"/>
    <w:rsid w:val="00E651ED"/>
    <w:rsid w:val="00E65E9B"/>
    <w:rsid w:val="00E660FD"/>
    <w:rsid w:val="00E66216"/>
    <w:rsid w:val="00E70E41"/>
    <w:rsid w:val="00E71026"/>
    <w:rsid w:val="00E71CFB"/>
    <w:rsid w:val="00E71F06"/>
    <w:rsid w:val="00E71F60"/>
    <w:rsid w:val="00E71FCB"/>
    <w:rsid w:val="00E73E1C"/>
    <w:rsid w:val="00E74A07"/>
    <w:rsid w:val="00E75255"/>
    <w:rsid w:val="00E75B6C"/>
    <w:rsid w:val="00E81D72"/>
    <w:rsid w:val="00E852EA"/>
    <w:rsid w:val="00E85896"/>
    <w:rsid w:val="00E87941"/>
    <w:rsid w:val="00E87FAC"/>
    <w:rsid w:val="00E903C4"/>
    <w:rsid w:val="00E92B71"/>
    <w:rsid w:val="00E94B39"/>
    <w:rsid w:val="00E94FEA"/>
    <w:rsid w:val="00E95C2B"/>
    <w:rsid w:val="00E96ACF"/>
    <w:rsid w:val="00E97042"/>
    <w:rsid w:val="00E97565"/>
    <w:rsid w:val="00EA26C8"/>
    <w:rsid w:val="00EA2FC4"/>
    <w:rsid w:val="00EA38FE"/>
    <w:rsid w:val="00EA3D3C"/>
    <w:rsid w:val="00EA477B"/>
    <w:rsid w:val="00EA6C5E"/>
    <w:rsid w:val="00EB1048"/>
    <w:rsid w:val="00EB5038"/>
    <w:rsid w:val="00EB7D5A"/>
    <w:rsid w:val="00EC0C6D"/>
    <w:rsid w:val="00EC0CE5"/>
    <w:rsid w:val="00EC183C"/>
    <w:rsid w:val="00EC320D"/>
    <w:rsid w:val="00EC38B3"/>
    <w:rsid w:val="00EC418B"/>
    <w:rsid w:val="00EC4242"/>
    <w:rsid w:val="00EC4EF9"/>
    <w:rsid w:val="00EC6E1C"/>
    <w:rsid w:val="00EC7CC3"/>
    <w:rsid w:val="00EC7E30"/>
    <w:rsid w:val="00ED0A1F"/>
    <w:rsid w:val="00ED11FA"/>
    <w:rsid w:val="00ED2998"/>
    <w:rsid w:val="00ED5915"/>
    <w:rsid w:val="00ED76ED"/>
    <w:rsid w:val="00EE00EA"/>
    <w:rsid w:val="00EE01AB"/>
    <w:rsid w:val="00EE0511"/>
    <w:rsid w:val="00EE1647"/>
    <w:rsid w:val="00EE3FF8"/>
    <w:rsid w:val="00EE42C4"/>
    <w:rsid w:val="00EE437C"/>
    <w:rsid w:val="00EE4A84"/>
    <w:rsid w:val="00EE4F6E"/>
    <w:rsid w:val="00EE63F1"/>
    <w:rsid w:val="00EE6F60"/>
    <w:rsid w:val="00EF1156"/>
    <w:rsid w:val="00EF11EE"/>
    <w:rsid w:val="00EF2B97"/>
    <w:rsid w:val="00EF2E7B"/>
    <w:rsid w:val="00EF3AD7"/>
    <w:rsid w:val="00EF70AE"/>
    <w:rsid w:val="00EF7CCB"/>
    <w:rsid w:val="00F02884"/>
    <w:rsid w:val="00F02E73"/>
    <w:rsid w:val="00F03232"/>
    <w:rsid w:val="00F03F34"/>
    <w:rsid w:val="00F0424F"/>
    <w:rsid w:val="00F044E4"/>
    <w:rsid w:val="00F04504"/>
    <w:rsid w:val="00F06884"/>
    <w:rsid w:val="00F07D9A"/>
    <w:rsid w:val="00F1059E"/>
    <w:rsid w:val="00F10EE6"/>
    <w:rsid w:val="00F119DF"/>
    <w:rsid w:val="00F1279A"/>
    <w:rsid w:val="00F12C71"/>
    <w:rsid w:val="00F13FCA"/>
    <w:rsid w:val="00F14629"/>
    <w:rsid w:val="00F152C5"/>
    <w:rsid w:val="00F158E9"/>
    <w:rsid w:val="00F20C57"/>
    <w:rsid w:val="00F20D9C"/>
    <w:rsid w:val="00F21F9C"/>
    <w:rsid w:val="00F222E8"/>
    <w:rsid w:val="00F22603"/>
    <w:rsid w:val="00F254A4"/>
    <w:rsid w:val="00F2649B"/>
    <w:rsid w:val="00F301A2"/>
    <w:rsid w:val="00F304A0"/>
    <w:rsid w:val="00F3227A"/>
    <w:rsid w:val="00F3227D"/>
    <w:rsid w:val="00F327BD"/>
    <w:rsid w:val="00F339BF"/>
    <w:rsid w:val="00F35406"/>
    <w:rsid w:val="00F35F7B"/>
    <w:rsid w:val="00F362C7"/>
    <w:rsid w:val="00F363CC"/>
    <w:rsid w:val="00F36AD5"/>
    <w:rsid w:val="00F40F26"/>
    <w:rsid w:val="00F42134"/>
    <w:rsid w:val="00F423E3"/>
    <w:rsid w:val="00F42A2C"/>
    <w:rsid w:val="00F43A65"/>
    <w:rsid w:val="00F44AC4"/>
    <w:rsid w:val="00F44F14"/>
    <w:rsid w:val="00F453B5"/>
    <w:rsid w:val="00F46494"/>
    <w:rsid w:val="00F47648"/>
    <w:rsid w:val="00F50401"/>
    <w:rsid w:val="00F50676"/>
    <w:rsid w:val="00F51952"/>
    <w:rsid w:val="00F52359"/>
    <w:rsid w:val="00F52851"/>
    <w:rsid w:val="00F52E74"/>
    <w:rsid w:val="00F558AB"/>
    <w:rsid w:val="00F567C4"/>
    <w:rsid w:val="00F56A03"/>
    <w:rsid w:val="00F5762E"/>
    <w:rsid w:val="00F617F9"/>
    <w:rsid w:val="00F61A2C"/>
    <w:rsid w:val="00F61D89"/>
    <w:rsid w:val="00F62706"/>
    <w:rsid w:val="00F65FA7"/>
    <w:rsid w:val="00F66867"/>
    <w:rsid w:val="00F67152"/>
    <w:rsid w:val="00F672DE"/>
    <w:rsid w:val="00F67719"/>
    <w:rsid w:val="00F70FEB"/>
    <w:rsid w:val="00F7139D"/>
    <w:rsid w:val="00F72F29"/>
    <w:rsid w:val="00F735DC"/>
    <w:rsid w:val="00F73AF8"/>
    <w:rsid w:val="00F76B3E"/>
    <w:rsid w:val="00F77781"/>
    <w:rsid w:val="00F81D34"/>
    <w:rsid w:val="00F82126"/>
    <w:rsid w:val="00F83400"/>
    <w:rsid w:val="00F865F1"/>
    <w:rsid w:val="00F86ABB"/>
    <w:rsid w:val="00F8719D"/>
    <w:rsid w:val="00F900B0"/>
    <w:rsid w:val="00F910F5"/>
    <w:rsid w:val="00F91EB0"/>
    <w:rsid w:val="00F92E60"/>
    <w:rsid w:val="00F94682"/>
    <w:rsid w:val="00F94C3C"/>
    <w:rsid w:val="00F95D7C"/>
    <w:rsid w:val="00F9626E"/>
    <w:rsid w:val="00F96D38"/>
    <w:rsid w:val="00F97039"/>
    <w:rsid w:val="00F97738"/>
    <w:rsid w:val="00FA03B2"/>
    <w:rsid w:val="00FA06A3"/>
    <w:rsid w:val="00FA07ED"/>
    <w:rsid w:val="00FA0A7D"/>
    <w:rsid w:val="00FA1B67"/>
    <w:rsid w:val="00FA1EAD"/>
    <w:rsid w:val="00FA2241"/>
    <w:rsid w:val="00FA275B"/>
    <w:rsid w:val="00FA4301"/>
    <w:rsid w:val="00FA4332"/>
    <w:rsid w:val="00FA46DB"/>
    <w:rsid w:val="00FA4E53"/>
    <w:rsid w:val="00FA51D7"/>
    <w:rsid w:val="00FA5BC9"/>
    <w:rsid w:val="00FA7131"/>
    <w:rsid w:val="00FB1E5A"/>
    <w:rsid w:val="00FB2013"/>
    <w:rsid w:val="00FB451A"/>
    <w:rsid w:val="00FB604B"/>
    <w:rsid w:val="00FB6B11"/>
    <w:rsid w:val="00FB7701"/>
    <w:rsid w:val="00FC06E9"/>
    <w:rsid w:val="00FC0CD1"/>
    <w:rsid w:val="00FC127D"/>
    <w:rsid w:val="00FC17F7"/>
    <w:rsid w:val="00FC3EFC"/>
    <w:rsid w:val="00FC500B"/>
    <w:rsid w:val="00FC561C"/>
    <w:rsid w:val="00FC563E"/>
    <w:rsid w:val="00FC63C9"/>
    <w:rsid w:val="00FC72FD"/>
    <w:rsid w:val="00FD0DEB"/>
    <w:rsid w:val="00FD14FE"/>
    <w:rsid w:val="00FD1955"/>
    <w:rsid w:val="00FD3AD7"/>
    <w:rsid w:val="00FD3C97"/>
    <w:rsid w:val="00FD5F87"/>
    <w:rsid w:val="00FD61D9"/>
    <w:rsid w:val="00FD7648"/>
    <w:rsid w:val="00FD7A59"/>
    <w:rsid w:val="00FE05C9"/>
    <w:rsid w:val="00FE17B1"/>
    <w:rsid w:val="00FE22B0"/>
    <w:rsid w:val="00FE26DC"/>
    <w:rsid w:val="00FE2770"/>
    <w:rsid w:val="00FE27BC"/>
    <w:rsid w:val="00FE2B65"/>
    <w:rsid w:val="00FE2C23"/>
    <w:rsid w:val="00FF0703"/>
    <w:rsid w:val="00FF12AD"/>
    <w:rsid w:val="00FF1C70"/>
    <w:rsid w:val="00FF24C3"/>
    <w:rsid w:val="00FF44CF"/>
    <w:rsid w:val="00FF4FA6"/>
    <w:rsid w:val="00FF6173"/>
    <w:rsid w:val="00FF6AE9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="ＭＳ 明朝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1"/>
    <w:link w:val="10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1"/>
    <w:link w:val="20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basedOn w:val="a1"/>
    <w:next w:val="a1"/>
    <w:link w:val="30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1"/>
    <w:link w:val="40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1"/>
    <w:link w:val="50"/>
    <w:uiPriority w:val="2"/>
    <w:qFormat/>
    <w:rsid w:val="00D80D99"/>
    <w:pPr>
      <w:numPr>
        <w:ilvl w:val="4"/>
      </w:numPr>
      <w:outlineLvl w:val="4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2"/>
    <w:link w:val="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5">
    <w:name w:val="Emphasis"/>
    <w:basedOn w:val="a2"/>
    <w:uiPriority w:val="20"/>
    <w:qFormat/>
    <w:rsid w:val="00C724CF"/>
    <w:rPr>
      <w:rFonts w:ascii="Times New Roman" w:hAnsi="Times New Roman"/>
      <w:i/>
      <w:iCs/>
    </w:rPr>
  </w:style>
  <w:style w:type="paragraph" w:styleId="a0">
    <w:name w:val="List Paragraph"/>
    <w:basedOn w:val="a1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a6">
    <w:name w:val="Strong"/>
    <w:basedOn w:val="a2"/>
    <w:uiPriority w:val="22"/>
    <w:qFormat/>
    <w:rsid w:val="00C724CF"/>
    <w:rPr>
      <w:rFonts w:ascii="Times New Roman" w:hAnsi="Times New Roman"/>
      <w:b/>
      <w:bCs/>
    </w:rPr>
  </w:style>
  <w:style w:type="paragraph" w:styleId="Web">
    <w:name w:val="Normal (Web)"/>
    <w:basedOn w:val="a1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1"/>
    <w:link w:val="a8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a8">
    <w:name w:val="ヘッダー (文字)"/>
    <w:basedOn w:val="a2"/>
    <w:link w:val="a7"/>
    <w:uiPriority w:val="99"/>
    <w:rsid w:val="00A53000"/>
    <w:rPr>
      <w:rFonts w:ascii="Times New Roman" w:hAnsi="Times New Roman"/>
      <w:b/>
      <w:sz w:val="24"/>
    </w:rPr>
  </w:style>
  <w:style w:type="paragraph" w:styleId="a9">
    <w:name w:val="footer"/>
    <w:basedOn w:val="a1"/>
    <w:link w:val="aa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aa">
    <w:name w:val="フッター (文字)"/>
    <w:basedOn w:val="a2"/>
    <w:link w:val="a9"/>
    <w:uiPriority w:val="99"/>
    <w:rsid w:val="00117666"/>
  </w:style>
  <w:style w:type="table" w:styleId="ab">
    <w:name w:val="Table Grid"/>
    <w:basedOn w:val="a3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1"/>
    <w:link w:val="ad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ad">
    <w:name w:val="脚注文字列 (文字)"/>
    <w:basedOn w:val="a2"/>
    <w:link w:val="ac"/>
    <w:uiPriority w:val="99"/>
    <w:semiHidden/>
    <w:rsid w:val="00117666"/>
    <w:rPr>
      <w:sz w:val="20"/>
      <w:szCs w:val="20"/>
    </w:rPr>
  </w:style>
  <w:style w:type="character" w:styleId="ae">
    <w:name w:val="footnote reference"/>
    <w:basedOn w:val="a2"/>
    <w:uiPriority w:val="99"/>
    <w:semiHidden/>
    <w:unhideWhenUsed/>
    <w:rsid w:val="00117666"/>
    <w:rPr>
      <w:vertAlign w:val="superscript"/>
    </w:rPr>
  </w:style>
  <w:style w:type="paragraph" w:styleId="af">
    <w:name w:val="caption"/>
    <w:basedOn w:val="a1"/>
    <w:next w:val="af0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f1">
    <w:name w:val="Balloon Text"/>
    <w:basedOn w:val="a1"/>
    <w:link w:val="af2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吹き出し (文字)"/>
    <w:basedOn w:val="a2"/>
    <w:link w:val="af1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af3">
    <w:name w:val="line number"/>
    <w:basedOn w:val="a2"/>
    <w:uiPriority w:val="99"/>
    <w:semiHidden/>
    <w:unhideWhenUsed/>
    <w:rsid w:val="00117666"/>
  </w:style>
  <w:style w:type="paragraph" w:styleId="af4">
    <w:name w:val="endnote text"/>
    <w:basedOn w:val="a1"/>
    <w:link w:val="af5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af5">
    <w:name w:val="文末脚注文字列 (文字)"/>
    <w:basedOn w:val="a2"/>
    <w:link w:val="af4"/>
    <w:uiPriority w:val="99"/>
    <w:semiHidden/>
    <w:rsid w:val="00CD066B"/>
    <w:rPr>
      <w:sz w:val="20"/>
      <w:szCs w:val="20"/>
    </w:rPr>
  </w:style>
  <w:style w:type="character" w:styleId="af6">
    <w:name w:val="endnote reference"/>
    <w:basedOn w:val="a2"/>
    <w:uiPriority w:val="99"/>
    <w:semiHidden/>
    <w:unhideWhenUsed/>
    <w:rsid w:val="00CD066B"/>
    <w:rPr>
      <w:vertAlign w:val="superscript"/>
    </w:rPr>
  </w:style>
  <w:style w:type="character" w:styleId="af7">
    <w:name w:val="annotation reference"/>
    <w:basedOn w:val="a2"/>
    <w:uiPriority w:val="99"/>
    <w:semiHidden/>
    <w:unhideWhenUsed/>
    <w:rsid w:val="00725A7D"/>
    <w:rPr>
      <w:sz w:val="16"/>
      <w:szCs w:val="16"/>
    </w:rPr>
  </w:style>
  <w:style w:type="paragraph" w:styleId="af8">
    <w:name w:val="annotation text"/>
    <w:basedOn w:val="a1"/>
    <w:link w:val="af9"/>
    <w:uiPriority w:val="99"/>
    <w:unhideWhenUsed/>
    <w:rsid w:val="00725A7D"/>
    <w:rPr>
      <w:sz w:val="20"/>
      <w:szCs w:val="20"/>
    </w:rPr>
  </w:style>
  <w:style w:type="character" w:customStyle="1" w:styleId="af9">
    <w:name w:val="コメント文字列 (文字)"/>
    <w:basedOn w:val="a2"/>
    <w:link w:val="af8"/>
    <w:uiPriority w:val="99"/>
    <w:rsid w:val="00725A7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5A7D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725A7D"/>
    <w:rPr>
      <w:b/>
      <w:bCs/>
      <w:sz w:val="20"/>
      <w:szCs w:val="20"/>
    </w:rPr>
  </w:style>
  <w:style w:type="character" w:styleId="afc">
    <w:name w:val="Hyperlink"/>
    <w:basedOn w:val="a2"/>
    <w:uiPriority w:val="99"/>
    <w:unhideWhenUsed/>
    <w:rsid w:val="005A1D84"/>
    <w:rPr>
      <w:color w:val="0000FF"/>
      <w:u w:val="single"/>
    </w:rPr>
  </w:style>
  <w:style w:type="character" w:styleId="afd">
    <w:name w:val="FollowedHyperlink"/>
    <w:basedOn w:val="a2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afe">
    <w:name w:val="Title"/>
    <w:basedOn w:val="a1"/>
    <w:next w:val="a1"/>
    <w:link w:val="aff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">
    <w:name w:val="表題 (文字)"/>
    <w:basedOn w:val="a2"/>
    <w:link w:val="afe"/>
    <w:rsid w:val="00D80D99"/>
    <w:rPr>
      <w:rFonts w:ascii="Times New Roman" w:hAnsi="Times New Roman" w:cs="Times New Roman"/>
      <w:b/>
      <w:sz w:val="32"/>
      <w:szCs w:val="32"/>
    </w:rPr>
  </w:style>
  <w:style w:type="paragraph" w:styleId="aff0">
    <w:name w:val="Subtitle"/>
    <w:basedOn w:val="a1"/>
    <w:next w:val="a1"/>
    <w:link w:val="aff1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aff1">
    <w:name w:val="副題 (文字)"/>
    <w:basedOn w:val="a2"/>
    <w:link w:val="aff0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見出し 3 (文字)"/>
    <w:basedOn w:val="a2"/>
    <w:link w:val="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f0">
    <w:name w:val="No Spacing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0">
    <w:name w:val="見出し 4 (文字)"/>
    <w:basedOn w:val="a2"/>
    <w:link w:val="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2"/>
    <w:link w:val="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f0"/>
    <w:next w:val="a1"/>
    <w:uiPriority w:val="1"/>
    <w:qFormat/>
    <w:rsid w:val="00651CA2"/>
  </w:style>
  <w:style w:type="character" w:styleId="aff2">
    <w:name w:val="Subtle Emphasis"/>
    <w:basedOn w:val="a2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21">
    <w:name w:val="Intense Emphasis"/>
    <w:basedOn w:val="a2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f3">
    <w:name w:val="Quote"/>
    <w:basedOn w:val="a1"/>
    <w:next w:val="a1"/>
    <w:link w:val="aff4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4">
    <w:name w:val="引用文 (文字)"/>
    <w:basedOn w:val="a2"/>
    <w:link w:val="aff3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22">
    <w:name w:val="Intense Reference"/>
    <w:basedOn w:val="a2"/>
    <w:uiPriority w:val="32"/>
    <w:qFormat/>
    <w:rsid w:val="00C724CF"/>
    <w:rPr>
      <w:b/>
      <w:bCs/>
      <w:smallCaps/>
      <w:color w:val="auto"/>
      <w:spacing w:val="5"/>
    </w:rPr>
  </w:style>
  <w:style w:type="character" w:styleId="aff5">
    <w:name w:val="Book Title"/>
    <w:basedOn w:val="a2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aff6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a2"/>
    <w:uiPriority w:val="99"/>
    <w:semiHidden/>
    <w:unhideWhenUsed/>
    <w:rsid w:val="00895308"/>
    <w:rPr>
      <w:color w:val="605E5C"/>
      <w:shd w:val="clear" w:color="auto" w:fill="E1DFDD"/>
    </w:rPr>
  </w:style>
  <w:style w:type="paragraph" w:styleId="aff7">
    <w:name w:val="Bibliography"/>
    <w:basedOn w:val="a1"/>
    <w:next w:val="a1"/>
    <w:uiPriority w:val="37"/>
    <w:unhideWhenUsed/>
    <w:rsid w:val="00D51515"/>
    <w:pPr>
      <w:ind w:left="720" w:hanging="720"/>
    </w:pPr>
  </w:style>
  <w:style w:type="paragraph" w:styleId="a">
    <w:name w:val="List Bullet"/>
    <w:basedOn w:val="a1"/>
    <w:uiPriority w:val="99"/>
    <w:unhideWhenUsed/>
    <w:rsid w:val="00C12BEA"/>
    <w:pPr>
      <w:numPr>
        <w:numId w:val="23"/>
      </w:numPr>
      <w:spacing w:before="0" w:after="160" w:line="259" w:lineRule="auto"/>
      <w:contextualSpacing/>
    </w:pPr>
    <w:rPr>
      <w:rFonts w:asciiTheme="minorHAnsi" w:eastAsiaTheme="minorEastAsia" w:hAnsiTheme="minorHAnsi"/>
      <w:sz w:val="22"/>
      <w:lang w:eastAsia="ja-JP"/>
    </w:rPr>
  </w:style>
  <w:style w:type="character" w:customStyle="1" w:styleId="html-italic">
    <w:name w:val="html-italic"/>
    <w:basedOn w:val="a2"/>
    <w:rsid w:val="007060E0"/>
  </w:style>
  <w:style w:type="character" w:styleId="aff8">
    <w:name w:val="Unresolved Mention"/>
    <w:basedOn w:val="a2"/>
    <w:uiPriority w:val="99"/>
    <w:semiHidden/>
    <w:unhideWhenUsed/>
    <w:rsid w:val="007A2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A3156A5-46FE-4868-9A0A-6C100ACF8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Akihiro Ueda</cp:lastModifiedBy>
  <cp:revision>3</cp:revision>
  <cp:lastPrinted>2023-11-02T00:09:00Z</cp:lastPrinted>
  <dcterms:created xsi:type="dcterms:W3CDTF">2024-04-02T09:27:00Z</dcterms:created>
  <dcterms:modified xsi:type="dcterms:W3CDTF">2024-04-02T09:35:00Z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42a8e94347c741e9004737c6492841de01319e3f8916345572e42b5413aaa914</vt:lpwstr>
  </property>
  <property fmtid="{D5CDD505-2E9C-101B-9397-08002B2CF9AE}" pid="11" name="ZOTERO_PREF_1">
    <vt:lpwstr>&lt;data data-version="3" zotero-version="6.0.30"&gt;&lt;session id="EHxQGB1D"/&gt;&lt;style id="http://www.zotero.org/styles/springer-basic-author-date" hasBibliography="1" bibliographyStyleHasBeenSet="1"/&gt;&lt;prefs&gt;&lt;pref name="fieldType" value="Field"/&gt;&lt;pref name="delayC</vt:lpwstr>
  </property>
  <property fmtid="{D5CDD505-2E9C-101B-9397-08002B2CF9AE}" pid="12" name="ZOTERO_PREF_2">
    <vt:lpwstr>itationUpdates" value="true"/&gt;&lt;pref name="dontAskDelayCitationUpdates" value="true"/&gt;&lt;/prefs&gt;&lt;/data&gt;</vt:lpwstr>
  </property>
</Properties>
</file>