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7FC" w:rsidRDefault="00CE27FC" w:rsidP="00A47974">
      <w:pPr>
        <w:widowControl w:val="0"/>
        <w:autoSpaceDE w:val="0"/>
        <w:autoSpaceDN w:val="0"/>
        <w:adjustRightInd w:val="0"/>
        <w:spacing w:after="240" w:line="480" w:lineRule="auto"/>
        <w:rPr>
          <w:b/>
        </w:rPr>
      </w:pPr>
      <w:r>
        <w:rPr>
          <w:b/>
        </w:rPr>
        <w:t>Supplementary Table.</w:t>
      </w:r>
    </w:p>
    <w:p w:rsidR="0073581D" w:rsidRPr="00A33CF7" w:rsidRDefault="00A33CF7" w:rsidP="009813D2">
      <w:pPr>
        <w:autoSpaceDE w:val="0"/>
        <w:autoSpaceDN w:val="0"/>
        <w:adjustRightInd w:val="0"/>
        <w:spacing w:line="480" w:lineRule="auto"/>
        <w:ind w:right="40"/>
        <w:jc w:val="both"/>
      </w:pPr>
      <w:r>
        <w:t>Climate model</w:t>
      </w:r>
      <w:r w:rsidR="00CB4997">
        <w:t>s</w:t>
      </w:r>
      <w:r>
        <w:t xml:space="preserve"> used in the analysis. </w:t>
      </w:r>
    </w:p>
    <w:tbl>
      <w:tblPr>
        <w:tblW w:w="3419" w:type="dxa"/>
        <w:tblInd w:w="93" w:type="dxa"/>
        <w:tblLook w:val="04A0"/>
      </w:tblPr>
      <w:tblGrid>
        <w:gridCol w:w="675"/>
        <w:gridCol w:w="2744"/>
      </w:tblGrid>
      <w:tr w:rsidR="00CB4997" w:rsidRPr="009813D2" w:rsidTr="00A47974">
        <w:trPr>
          <w:trHeight w:val="258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7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AU"/>
              </w:rPr>
              <w:t>Model name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ACCESS1-0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ACCESS1-3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bcc-csm1-1-m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bcc-csm1-1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BNU-ESM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CanESM2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CCSM4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CESM1-BGC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CESM1-CAM5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10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CESM1-WACCM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CMCC-CM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CMCC-CMS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CNRM-CM5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CSIRO-Mk3-6-0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EC-EARTH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FIO-ESM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GFDL-CM3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GFDL-ESM2G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GFDL-ESM2M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20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GISS-E2-H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GISS-E2-R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HadGEM2-AO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HadGEM2-CC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HadGEM2-ES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inmcm4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IPSL-CM5A-LR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IPSL-CM5A-MR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IPSL-CM5B-LR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MIROC5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30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MIROC-ESM-CHEM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31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MIROC-ESM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32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MPI-ESM-LR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33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MPI-ESM-MR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34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MRI-CGCM3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35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NorESM1-ME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36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NorESM1-M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37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CESM1-FASTCHEM</w:t>
            </w:r>
          </w:p>
        </w:tc>
      </w:tr>
      <w:tr w:rsidR="00CB4997" w:rsidRPr="009813D2" w:rsidTr="00A47974">
        <w:trPr>
          <w:trHeight w:val="25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38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4997" w:rsidRPr="009813D2" w:rsidRDefault="00CB4997" w:rsidP="00A33C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9813D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MPI-ESM-P</w:t>
            </w:r>
          </w:p>
        </w:tc>
      </w:tr>
    </w:tbl>
    <w:p w:rsidR="007C0F0B" w:rsidRDefault="007C0F0B" w:rsidP="00F52EF4">
      <w:pPr>
        <w:autoSpaceDE w:val="0"/>
        <w:autoSpaceDN w:val="0"/>
        <w:adjustRightInd w:val="0"/>
        <w:spacing w:line="480" w:lineRule="auto"/>
        <w:ind w:right="42"/>
        <w:jc w:val="both"/>
      </w:pPr>
    </w:p>
    <w:sectPr w:rsidR="007C0F0B" w:rsidSect="00A47974"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D">
      <wne:macro wne:macroName="SPRING.SWIFT.EMSPACESC"/>
    </wne:keymap>
    <wne:keymap wne:kcmPrimary="044E">
      <wne:macro wne:macroName="SPRING.SWIFT.ENSPACESC"/>
    </wne:keymap>
    <wne:keymap wne:kcmPrimary="0644">
      <wne:macro wne:macroName="SPRING.SWIFT.AFFILIATIONELEMENTDIVISION"/>
    </wne:keymap>
    <wne:keymap wne:kcmPrimary="0653">
      <wne:macro wne:macroName="SPRING.SWIFT.AFFILIATIONELEMENTSTREET"/>
    </wne:keymap>
    <wne:keymap wne:kcmPrimary="0658">
      <wne:macro wne:macroName="SPRING.SWIFT.MOVE2END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FAF" w:rsidRDefault="00D30FAF">
      <w:r>
        <w:separator/>
      </w:r>
    </w:p>
  </w:endnote>
  <w:endnote w:type="continuationSeparator" w:id="0">
    <w:p w:rsidR="00D30FAF" w:rsidRDefault="00D30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hitney Book">
    <w:altName w:val="Whitney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MR9">
    <w:altName w:val="Cambria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Pro 57 Condensed">
    <w:altName w:val="Frutiger LT Pro 57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FAF" w:rsidRDefault="00B970FD" w:rsidP="00107C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0FA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0FAF" w:rsidRDefault="00D30FAF" w:rsidP="008C031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98455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FAF" w:rsidRDefault="00B970FD">
        <w:pPr>
          <w:pStyle w:val="Footer"/>
          <w:jc w:val="center"/>
        </w:pPr>
        <w:r>
          <w:fldChar w:fldCharType="begin"/>
        </w:r>
        <w:r w:rsidR="00D30FAF">
          <w:instrText xml:space="preserve"> PAGE   \* MERGEFORMAT </w:instrText>
        </w:r>
        <w:r>
          <w:fldChar w:fldCharType="separate"/>
        </w:r>
        <w:r w:rsidR="00A03A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FAF" w:rsidRDefault="00D30FAF" w:rsidP="008C031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FAF" w:rsidRDefault="00D30FAF">
      <w:r>
        <w:separator/>
      </w:r>
    </w:p>
  </w:footnote>
  <w:footnote w:type="continuationSeparator" w:id="0">
    <w:p w:rsidR="00D30FAF" w:rsidRDefault="00D30F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ACCD7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1E26950"/>
    <w:multiLevelType w:val="hybridMultilevel"/>
    <w:tmpl w:val="C4441A9A"/>
    <w:lvl w:ilvl="0" w:tplc="57688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C01C02"/>
    <w:multiLevelType w:val="hybridMultilevel"/>
    <w:tmpl w:val="602E33F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7074F18"/>
    <w:multiLevelType w:val="hybridMultilevel"/>
    <w:tmpl w:val="60CCCFE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7200123"/>
    <w:multiLevelType w:val="hybridMultilevel"/>
    <w:tmpl w:val="B6DA79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6D0652"/>
    <w:multiLevelType w:val="hybridMultilevel"/>
    <w:tmpl w:val="602E33F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0466DC"/>
    <w:multiLevelType w:val="hybridMultilevel"/>
    <w:tmpl w:val="883253AE"/>
    <w:lvl w:ilvl="0" w:tplc="3C4A6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C51E6C"/>
    <w:multiLevelType w:val="hybridMultilevel"/>
    <w:tmpl w:val="9B92A7F0"/>
    <w:lvl w:ilvl="0" w:tplc="AB1036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D599A"/>
    <w:multiLevelType w:val="hybridMultilevel"/>
    <w:tmpl w:val="81D6886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A800E7"/>
    <w:multiLevelType w:val="hybridMultilevel"/>
    <w:tmpl w:val="CF28AF48"/>
    <w:lvl w:ilvl="0" w:tplc="526A05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F6DE8"/>
    <w:multiLevelType w:val="hybridMultilevel"/>
    <w:tmpl w:val="23B89B0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C3208C"/>
    <w:multiLevelType w:val="hybridMultilevel"/>
    <w:tmpl w:val="C4823468"/>
    <w:lvl w:ilvl="0" w:tplc="C0503D2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4">
    <w:nsid w:val="32354F20"/>
    <w:multiLevelType w:val="hybridMultilevel"/>
    <w:tmpl w:val="AA9218F2"/>
    <w:lvl w:ilvl="0" w:tplc="0C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330C1B56"/>
    <w:multiLevelType w:val="multilevel"/>
    <w:tmpl w:val="60CC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6964974"/>
    <w:multiLevelType w:val="hybridMultilevel"/>
    <w:tmpl w:val="6EF08B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1F3140"/>
    <w:multiLevelType w:val="hybridMultilevel"/>
    <w:tmpl w:val="60CCCFE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CA94F7D"/>
    <w:multiLevelType w:val="hybridMultilevel"/>
    <w:tmpl w:val="BBA8A7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33EDE"/>
    <w:multiLevelType w:val="hybridMultilevel"/>
    <w:tmpl w:val="537AD35C"/>
    <w:lvl w:ilvl="0" w:tplc="0502677A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BE3DC6"/>
    <w:multiLevelType w:val="hybridMultilevel"/>
    <w:tmpl w:val="1A963B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16A87"/>
    <w:multiLevelType w:val="hybridMultilevel"/>
    <w:tmpl w:val="0B04D5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C1019"/>
    <w:multiLevelType w:val="hybridMultilevel"/>
    <w:tmpl w:val="86084BB8"/>
    <w:lvl w:ilvl="0" w:tplc="C99621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B26C4F"/>
    <w:multiLevelType w:val="hybridMultilevel"/>
    <w:tmpl w:val="D36C700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F161E7"/>
    <w:multiLevelType w:val="hybridMultilevel"/>
    <w:tmpl w:val="AC4EB7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0072B6"/>
    <w:multiLevelType w:val="hybridMultilevel"/>
    <w:tmpl w:val="E83851A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5105CEF"/>
    <w:multiLevelType w:val="hybridMultilevel"/>
    <w:tmpl w:val="EDA21DD8"/>
    <w:lvl w:ilvl="0" w:tplc="C0503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6767836"/>
    <w:multiLevelType w:val="hybridMultilevel"/>
    <w:tmpl w:val="05E0D4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ED110A"/>
    <w:multiLevelType w:val="hybridMultilevel"/>
    <w:tmpl w:val="E1204A2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D076347"/>
    <w:multiLevelType w:val="hybridMultilevel"/>
    <w:tmpl w:val="D1703814"/>
    <w:lvl w:ilvl="0" w:tplc="7BB695CA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FCE01B3"/>
    <w:multiLevelType w:val="hybridMultilevel"/>
    <w:tmpl w:val="AFF000F8"/>
    <w:lvl w:ilvl="0" w:tplc="0C09000F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1">
    <w:nsid w:val="715F19F8"/>
    <w:multiLevelType w:val="hybridMultilevel"/>
    <w:tmpl w:val="D8B2D66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47D1FA0"/>
    <w:multiLevelType w:val="hybridMultilevel"/>
    <w:tmpl w:val="1440260A"/>
    <w:lvl w:ilvl="0" w:tplc="B3229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B8782B"/>
    <w:multiLevelType w:val="hybridMultilevel"/>
    <w:tmpl w:val="A462EDC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4E41DC"/>
    <w:multiLevelType w:val="hybridMultilevel"/>
    <w:tmpl w:val="AB509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C2F5C6F"/>
    <w:multiLevelType w:val="hybridMultilevel"/>
    <w:tmpl w:val="B73E3F22"/>
    <w:lvl w:ilvl="0" w:tplc="7362E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DC4621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FF64C9"/>
    <w:multiLevelType w:val="hybridMultilevel"/>
    <w:tmpl w:val="15E09E8E"/>
    <w:lvl w:ilvl="0" w:tplc="92B481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4E1F63"/>
    <w:multiLevelType w:val="hybridMultilevel"/>
    <w:tmpl w:val="AAB8D5F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14"/>
  </w:num>
  <w:num w:numId="3">
    <w:abstractNumId w:val="13"/>
  </w:num>
  <w:num w:numId="4">
    <w:abstractNumId w:val="26"/>
  </w:num>
  <w:num w:numId="5">
    <w:abstractNumId w:val="25"/>
  </w:num>
  <w:num w:numId="6">
    <w:abstractNumId w:val="31"/>
  </w:num>
  <w:num w:numId="7">
    <w:abstractNumId w:val="37"/>
  </w:num>
  <w:num w:numId="8">
    <w:abstractNumId w:val="28"/>
  </w:num>
  <w:num w:numId="9">
    <w:abstractNumId w:val="17"/>
  </w:num>
  <w:num w:numId="10">
    <w:abstractNumId w:val="7"/>
  </w:num>
  <w:num w:numId="11">
    <w:abstractNumId w:val="35"/>
  </w:num>
  <w:num w:numId="12">
    <w:abstractNumId w:val="12"/>
  </w:num>
  <w:num w:numId="13">
    <w:abstractNumId w:val="23"/>
  </w:num>
  <w:num w:numId="14">
    <w:abstractNumId w:val="33"/>
  </w:num>
  <w:num w:numId="15">
    <w:abstractNumId w:val="19"/>
  </w:num>
  <w:num w:numId="16">
    <w:abstractNumId w:val="10"/>
  </w:num>
  <w:num w:numId="17">
    <w:abstractNumId w:val="21"/>
  </w:num>
  <w:num w:numId="18">
    <w:abstractNumId w:val="4"/>
  </w:num>
  <w:num w:numId="19">
    <w:abstractNumId w:val="32"/>
  </w:num>
  <w:num w:numId="20">
    <w:abstractNumId w:val="5"/>
  </w:num>
  <w:num w:numId="21">
    <w:abstractNumId w:val="16"/>
  </w:num>
  <w:num w:numId="22">
    <w:abstractNumId w:val="6"/>
  </w:num>
  <w:num w:numId="23">
    <w:abstractNumId w:val="15"/>
  </w:num>
  <w:num w:numId="24">
    <w:abstractNumId w:val="34"/>
  </w:num>
  <w:num w:numId="25">
    <w:abstractNumId w:val="0"/>
  </w:num>
  <w:num w:numId="26">
    <w:abstractNumId w:val="27"/>
  </w:num>
  <w:num w:numId="27">
    <w:abstractNumId w:val="20"/>
  </w:num>
  <w:num w:numId="28">
    <w:abstractNumId w:val="24"/>
  </w:num>
  <w:num w:numId="29">
    <w:abstractNumId w:val="18"/>
  </w:num>
  <w:num w:numId="30">
    <w:abstractNumId w:val="29"/>
  </w:num>
  <w:num w:numId="31">
    <w:abstractNumId w:val="8"/>
  </w:num>
  <w:num w:numId="32">
    <w:abstractNumId w:val="9"/>
  </w:num>
  <w:num w:numId="33">
    <w:abstractNumId w:val="1"/>
  </w:num>
  <w:num w:numId="34">
    <w:abstractNumId w:val="2"/>
  </w:num>
  <w:num w:numId="35">
    <w:abstractNumId w:val="11"/>
  </w:num>
  <w:num w:numId="36">
    <w:abstractNumId w:val="36"/>
  </w:num>
  <w:num w:numId="37">
    <w:abstractNumId w:val="3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stylePaneFormatFilter w:val="3F01"/>
  <w:defaultTabStop w:val="720"/>
  <w:drawingGridHorizontalSpacing w:val="120"/>
  <w:displayHorizontalDrawingGridEvery w:val="2"/>
  <w:characterSpacingControl w:val="doNotCompress"/>
  <w:doNotValidateAgainstSchema/>
  <w:saveInvalidXml/>
  <w:footnotePr>
    <w:footnote w:id="-1"/>
    <w:footnote w:id="0"/>
  </w:footnotePr>
  <w:endnotePr>
    <w:endnote w:id="-1"/>
    <w:endnote w:id="0"/>
  </w:endnotePr>
  <w:compat>
    <w:useFELayout/>
  </w:compat>
  <w:docVars>
    <w:docVar w:name="SWIFT" w:val="0012689"/>
  </w:docVars>
  <w:rsids>
    <w:rsidRoot w:val="007C0F0B"/>
    <w:rsid w:val="00000F51"/>
    <w:rsid w:val="00002300"/>
    <w:rsid w:val="0000546F"/>
    <w:rsid w:val="0000583D"/>
    <w:rsid w:val="000110F3"/>
    <w:rsid w:val="0001176D"/>
    <w:rsid w:val="00013059"/>
    <w:rsid w:val="00013D74"/>
    <w:rsid w:val="00014C57"/>
    <w:rsid w:val="00020026"/>
    <w:rsid w:val="00022A95"/>
    <w:rsid w:val="00023592"/>
    <w:rsid w:val="00024802"/>
    <w:rsid w:val="00031ACE"/>
    <w:rsid w:val="0003253E"/>
    <w:rsid w:val="00033DF7"/>
    <w:rsid w:val="00034A2D"/>
    <w:rsid w:val="00036C08"/>
    <w:rsid w:val="00036EF8"/>
    <w:rsid w:val="00040270"/>
    <w:rsid w:val="0004151D"/>
    <w:rsid w:val="000421B0"/>
    <w:rsid w:val="0004262A"/>
    <w:rsid w:val="000427A5"/>
    <w:rsid w:val="000439FB"/>
    <w:rsid w:val="00050350"/>
    <w:rsid w:val="000507C9"/>
    <w:rsid w:val="00051EB5"/>
    <w:rsid w:val="00052340"/>
    <w:rsid w:val="000526BA"/>
    <w:rsid w:val="00052774"/>
    <w:rsid w:val="0005549A"/>
    <w:rsid w:val="0005752A"/>
    <w:rsid w:val="00063D26"/>
    <w:rsid w:val="00063FBF"/>
    <w:rsid w:val="000663D6"/>
    <w:rsid w:val="00071322"/>
    <w:rsid w:val="00073219"/>
    <w:rsid w:val="000732CD"/>
    <w:rsid w:val="00073A91"/>
    <w:rsid w:val="000744CB"/>
    <w:rsid w:val="00076A51"/>
    <w:rsid w:val="00077009"/>
    <w:rsid w:val="00077C9D"/>
    <w:rsid w:val="00080762"/>
    <w:rsid w:val="000821DD"/>
    <w:rsid w:val="00083B7A"/>
    <w:rsid w:val="00083FF4"/>
    <w:rsid w:val="00084F28"/>
    <w:rsid w:val="0008559E"/>
    <w:rsid w:val="00090399"/>
    <w:rsid w:val="0009151F"/>
    <w:rsid w:val="000922FA"/>
    <w:rsid w:val="00092332"/>
    <w:rsid w:val="00092A3B"/>
    <w:rsid w:val="000A09C7"/>
    <w:rsid w:val="000A2533"/>
    <w:rsid w:val="000A27D8"/>
    <w:rsid w:val="000A34E6"/>
    <w:rsid w:val="000A6FA8"/>
    <w:rsid w:val="000A7937"/>
    <w:rsid w:val="000B017A"/>
    <w:rsid w:val="000B218A"/>
    <w:rsid w:val="000B4521"/>
    <w:rsid w:val="000B54F2"/>
    <w:rsid w:val="000B5551"/>
    <w:rsid w:val="000B5D23"/>
    <w:rsid w:val="000C2534"/>
    <w:rsid w:val="000C26E0"/>
    <w:rsid w:val="000C30C9"/>
    <w:rsid w:val="000C3227"/>
    <w:rsid w:val="000C3780"/>
    <w:rsid w:val="000C6703"/>
    <w:rsid w:val="000C6875"/>
    <w:rsid w:val="000C74C2"/>
    <w:rsid w:val="000D03C4"/>
    <w:rsid w:val="000D14D0"/>
    <w:rsid w:val="000D19AF"/>
    <w:rsid w:val="000D19C5"/>
    <w:rsid w:val="000D6B36"/>
    <w:rsid w:val="000D74A1"/>
    <w:rsid w:val="000F07ED"/>
    <w:rsid w:val="000F1034"/>
    <w:rsid w:val="000F14E3"/>
    <w:rsid w:val="000F2190"/>
    <w:rsid w:val="000F38A0"/>
    <w:rsid w:val="000F4B46"/>
    <w:rsid w:val="00101663"/>
    <w:rsid w:val="00104C0B"/>
    <w:rsid w:val="00104FAA"/>
    <w:rsid w:val="0010645B"/>
    <w:rsid w:val="00107311"/>
    <w:rsid w:val="00107CA6"/>
    <w:rsid w:val="00107CBC"/>
    <w:rsid w:val="00107E38"/>
    <w:rsid w:val="001115A8"/>
    <w:rsid w:val="00112B75"/>
    <w:rsid w:val="00117862"/>
    <w:rsid w:val="00121705"/>
    <w:rsid w:val="001246D6"/>
    <w:rsid w:val="00124C81"/>
    <w:rsid w:val="001253F3"/>
    <w:rsid w:val="001255E2"/>
    <w:rsid w:val="00125D91"/>
    <w:rsid w:val="00125F81"/>
    <w:rsid w:val="00126EAB"/>
    <w:rsid w:val="001301C5"/>
    <w:rsid w:val="00131E20"/>
    <w:rsid w:val="001327AC"/>
    <w:rsid w:val="00133838"/>
    <w:rsid w:val="00137872"/>
    <w:rsid w:val="00140967"/>
    <w:rsid w:val="00142C0A"/>
    <w:rsid w:val="00143B78"/>
    <w:rsid w:val="001461CC"/>
    <w:rsid w:val="00146EA7"/>
    <w:rsid w:val="001473AC"/>
    <w:rsid w:val="0014797D"/>
    <w:rsid w:val="0015039E"/>
    <w:rsid w:val="001531CA"/>
    <w:rsid w:val="00160BC4"/>
    <w:rsid w:val="00160F62"/>
    <w:rsid w:val="0016387F"/>
    <w:rsid w:val="001642B6"/>
    <w:rsid w:val="00164CBC"/>
    <w:rsid w:val="001655A7"/>
    <w:rsid w:val="00166055"/>
    <w:rsid w:val="001726EB"/>
    <w:rsid w:val="00173097"/>
    <w:rsid w:val="0017400B"/>
    <w:rsid w:val="00174B57"/>
    <w:rsid w:val="00180D5A"/>
    <w:rsid w:val="0018196C"/>
    <w:rsid w:val="00182777"/>
    <w:rsid w:val="001840E5"/>
    <w:rsid w:val="0018476A"/>
    <w:rsid w:val="00184AB2"/>
    <w:rsid w:val="00186BAB"/>
    <w:rsid w:val="00187247"/>
    <w:rsid w:val="0019307B"/>
    <w:rsid w:val="001951FF"/>
    <w:rsid w:val="00195D62"/>
    <w:rsid w:val="001A0B77"/>
    <w:rsid w:val="001A2B10"/>
    <w:rsid w:val="001A5070"/>
    <w:rsid w:val="001A6E63"/>
    <w:rsid w:val="001B0932"/>
    <w:rsid w:val="001B2501"/>
    <w:rsid w:val="001B3397"/>
    <w:rsid w:val="001B4302"/>
    <w:rsid w:val="001B5CE8"/>
    <w:rsid w:val="001C0E3E"/>
    <w:rsid w:val="001C404D"/>
    <w:rsid w:val="001D56E2"/>
    <w:rsid w:val="001D5AD5"/>
    <w:rsid w:val="001D7849"/>
    <w:rsid w:val="001D788D"/>
    <w:rsid w:val="001E0C6F"/>
    <w:rsid w:val="001E0EA0"/>
    <w:rsid w:val="001E1C7B"/>
    <w:rsid w:val="001E33E1"/>
    <w:rsid w:val="001E4AFA"/>
    <w:rsid w:val="001F2E4E"/>
    <w:rsid w:val="00200B9D"/>
    <w:rsid w:val="00204451"/>
    <w:rsid w:val="00211149"/>
    <w:rsid w:val="00213949"/>
    <w:rsid w:val="00214D05"/>
    <w:rsid w:val="00220203"/>
    <w:rsid w:val="00220A37"/>
    <w:rsid w:val="00221255"/>
    <w:rsid w:val="002214F3"/>
    <w:rsid w:val="002228BB"/>
    <w:rsid w:val="00222AEE"/>
    <w:rsid w:val="002273C1"/>
    <w:rsid w:val="00227483"/>
    <w:rsid w:val="002315F8"/>
    <w:rsid w:val="00236312"/>
    <w:rsid w:val="00236584"/>
    <w:rsid w:val="0023669B"/>
    <w:rsid w:val="002408A4"/>
    <w:rsid w:val="002408CD"/>
    <w:rsid w:val="00242076"/>
    <w:rsid w:val="00243F70"/>
    <w:rsid w:val="002444FD"/>
    <w:rsid w:val="00246EE0"/>
    <w:rsid w:val="002479C0"/>
    <w:rsid w:val="00250A06"/>
    <w:rsid w:val="00254990"/>
    <w:rsid w:val="00255AE3"/>
    <w:rsid w:val="00257C78"/>
    <w:rsid w:val="002624A7"/>
    <w:rsid w:val="00263453"/>
    <w:rsid w:val="00263A58"/>
    <w:rsid w:val="00265773"/>
    <w:rsid w:val="0026638D"/>
    <w:rsid w:val="00270AD2"/>
    <w:rsid w:val="00271100"/>
    <w:rsid w:val="00271260"/>
    <w:rsid w:val="002740E8"/>
    <w:rsid w:val="00274C1A"/>
    <w:rsid w:val="00274C9F"/>
    <w:rsid w:val="00275958"/>
    <w:rsid w:val="002808B8"/>
    <w:rsid w:val="00282674"/>
    <w:rsid w:val="00283764"/>
    <w:rsid w:val="0028513A"/>
    <w:rsid w:val="00286165"/>
    <w:rsid w:val="002866CC"/>
    <w:rsid w:val="0029216D"/>
    <w:rsid w:val="00292E75"/>
    <w:rsid w:val="002942C1"/>
    <w:rsid w:val="00297033"/>
    <w:rsid w:val="0029722C"/>
    <w:rsid w:val="002A2908"/>
    <w:rsid w:val="002A547F"/>
    <w:rsid w:val="002B17FC"/>
    <w:rsid w:val="002B2B32"/>
    <w:rsid w:val="002B3493"/>
    <w:rsid w:val="002B3514"/>
    <w:rsid w:val="002B48B4"/>
    <w:rsid w:val="002B63A4"/>
    <w:rsid w:val="002B6CF6"/>
    <w:rsid w:val="002B7992"/>
    <w:rsid w:val="002C0E36"/>
    <w:rsid w:val="002C59A1"/>
    <w:rsid w:val="002C7A7B"/>
    <w:rsid w:val="002D28D8"/>
    <w:rsid w:val="002D2ACE"/>
    <w:rsid w:val="002D3866"/>
    <w:rsid w:val="002E062B"/>
    <w:rsid w:val="002E1FB9"/>
    <w:rsid w:val="002E2A08"/>
    <w:rsid w:val="002E3942"/>
    <w:rsid w:val="002E3D46"/>
    <w:rsid w:val="002E5992"/>
    <w:rsid w:val="002E6A98"/>
    <w:rsid w:val="002E7331"/>
    <w:rsid w:val="002E77F9"/>
    <w:rsid w:val="002E7D36"/>
    <w:rsid w:val="002F0135"/>
    <w:rsid w:val="002F0D53"/>
    <w:rsid w:val="002F0F54"/>
    <w:rsid w:val="002F3F41"/>
    <w:rsid w:val="002F4C96"/>
    <w:rsid w:val="002F7CDF"/>
    <w:rsid w:val="002F7E3E"/>
    <w:rsid w:val="002F7EC4"/>
    <w:rsid w:val="00301375"/>
    <w:rsid w:val="003039A4"/>
    <w:rsid w:val="0030403B"/>
    <w:rsid w:val="00304CF8"/>
    <w:rsid w:val="0030571D"/>
    <w:rsid w:val="0030631A"/>
    <w:rsid w:val="00310A2D"/>
    <w:rsid w:val="0031206C"/>
    <w:rsid w:val="00312834"/>
    <w:rsid w:val="00313E2E"/>
    <w:rsid w:val="0031421A"/>
    <w:rsid w:val="00314480"/>
    <w:rsid w:val="00316738"/>
    <w:rsid w:val="00317697"/>
    <w:rsid w:val="003205C5"/>
    <w:rsid w:val="00321815"/>
    <w:rsid w:val="00322E02"/>
    <w:rsid w:val="00322F81"/>
    <w:rsid w:val="00323421"/>
    <w:rsid w:val="00325408"/>
    <w:rsid w:val="00326332"/>
    <w:rsid w:val="00331057"/>
    <w:rsid w:val="00332D93"/>
    <w:rsid w:val="003348DB"/>
    <w:rsid w:val="00336BA0"/>
    <w:rsid w:val="00345D60"/>
    <w:rsid w:val="00345D8F"/>
    <w:rsid w:val="00347341"/>
    <w:rsid w:val="00347835"/>
    <w:rsid w:val="00350530"/>
    <w:rsid w:val="00352219"/>
    <w:rsid w:val="00353C2E"/>
    <w:rsid w:val="00356148"/>
    <w:rsid w:val="00356510"/>
    <w:rsid w:val="00360792"/>
    <w:rsid w:val="00362F92"/>
    <w:rsid w:val="00366EBD"/>
    <w:rsid w:val="00370C46"/>
    <w:rsid w:val="003730E4"/>
    <w:rsid w:val="003734A6"/>
    <w:rsid w:val="00377176"/>
    <w:rsid w:val="00380117"/>
    <w:rsid w:val="0038500A"/>
    <w:rsid w:val="003855C8"/>
    <w:rsid w:val="003909E9"/>
    <w:rsid w:val="00395EC9"/>
    <w:rsid w:val="003970A5"/>
    <w:rsid w:val="003A0704"/>
    <w:rsid w:val="003A20D6"/>
    <w:rsid w:val="003B03E5"/>
    <w:rsid w:val="003B14B6"/>
    <w:rsid w:val="003B2898"/>
    <w:rsid w:val="003B28DC"/>
    <w:rsid w:val="003B2B22"/>
    <w:rsid w:val="003B4261"/>
    <w:rsid w:val="003B4896"/>
    <w:rsid w:val="003B54DB"/>
    <w:rsid w:val="003B5857"/>
    <w:rsid w:val="003B6FF3"/>
    <w:rsid w:val="003B76BB"/>
    <w:rsid w:val="003C0891"/>
    <w:rsid w:val="003C0DBE"/>
    <w:rsid w:val="003C3DFA"/>
    <w:rsid w:val="003C7AC1"/>
    <w:rsid w:val="003D2755"/>
    <w:rsid w:val="003D41F4"/>
    <w:rsid w:val="003D4C43"/>
    <w:rsid w:val="003D4CCD"/>
    <w:rsid w:val="003D5488"/>
    <w:rsid w:val="003D6A0A"/>
    <w:rsid w:val="003E0395"/>
    <w:rsid w:val="003E0BAF"/>
    <w:rsid w:val="003E30A0"/>
    <w:rsid w:val="003E4BE7"/>
    <w:rsid w:val="003E5942"/>
    <w:rsid w:val="003F2953"/>
    <w:rsid w:val="003F46A1"/>
    <w:rsid w:val="003F4DE4"/>
    <w:rsid w:val="003F5247"/>
    <w:rsid w:val="003F52F4"/>
    <w:rsid w:val="003F666E"/>
    <w:rsid w:val="00400AE9"/>
    <w:rsid w:val="00400CBD"/>
    <w:rsid w:val="00405BC0"/>
    <w:rsid w:val="004063EC"/>
    <w:rsid w:val="00407124"/>
    <w:rsid w:val="00410121"/>
    <w:rsid w:val="00410321"/>
    <w:rsid w:val="004124CF"/>
    <w:rsid w:val="00413F32"/>
    <w:rsid w:val="0041609D"/>
    <w:rsid w:val="00420B20"/>
    <w:rsid w:val="00424895"/>
    <w:rsid w:val="00425DB6"/>
    <w:rsid w:val="00427D67"/>
    <w:rsid w:val="00433F8D"/>
    <w:rsid w:val="004343B6"/>
    <w:rsid w:val="00435263"/>
    <w:rsid w:val="004407BF"/>
    <w:rsid w:val="00441BA3"/>
    <w:rsid w:val="00443101"/>
    <w:rsid w:val="004436AE"/>
    <w:rsid w:val="00443808"/>
    <w:rsid w:val="00443C73"/>
    <w:rsid w:val="0044505B"/>
    <w:rsid w:val="00445677"/>
    <w:rsid w:val="00447890"/>
    <w:rsid w:val="00447976"/>
    <w:rsid w:val="004502D2"/>
    <w:rsid w:val="00451787"/>
    <w:rsid w:val="00451C81"/>
    <w:rsid w:val="004540DF"/>
    <w:rsid w:val="00455665"/>
    <w:rsid w:val="00456ABF"/>
    <w:rsid w:val="00456C31"/>
    <w:rsid w:val="0045769F"/>
    <w:rsid w:val="00460D89"/>
    <w:rsid w:val="00463483"/>
    <w:rsid w:val="00470410"/>
    <w:rsid w:val="0047071B"/>
    <w:rsid w:val="00472DB5"/>
    <w:rsid w:val="00476BD8"/>
    <w:rsid w:val="00476E0D"/>
    <w:rsid w:val="00481019"/>
    <w:rsid w:val="00482187"/>
    <w:rsid w:val="00482359"/>
    <w:rsid w:val="00484169"/>
    <w:rsid w:val="004846F2"/>
    <w:rsid w:val="00484AEC"/>
    <w:rsid w:val="00484E6B"/>
    <w:rsid w:val="0048722F"/>
    <w:rsid w:val="00487CA1"/>
    <w:rsid w:val="004902C4"/>
    <w:rsid w:val="00492DD1"/>
    <w:rsid w:val="0049412A"/>
    <w:rsid w:val="0049527E"/>
    <w:rsid w:val="0049650C"/>
    <w:rsid w:val="004974A1"/>
    <w:rsid w:val="0049750F"/>
    <w:rsid w:val="004A180A"/>
    <w:rsid w:val="004A4ED5"/>
    <w:rsid w:val="004A4F6B"/>
    <w:rsid w:val="004A7C0D"/>
    <w:rsid w:val="004B19C0"/>
    <w:rsid w:val="004B3B7C"/>
    <w:rsid w:val="004B440D"/>
    <w:rsid w:val="004B7059"/>
    <w:rsid w:val="004B71CE"/>
    <w:rsid w:val="004C0D82"/>
    <w:rsid w:val="004C5823"/>
    <w:rsid w:val="004C7912"/>
    <w:rsid w:val="004C7C1F"/>
    <w:rsid w:val="004C7CBC"/>
    <w:rsid w:val="004D2C75"/>
    <w:rsid w:val="004D4871"/>
    <w:rsid w:val="004D4B08"/>
    <w:rsid w:val="004D5103"/>
    <w:rsid w:val="004D6117"/>
    <w:rsid w:val="004E5213"/>
    <w:rsid w:val="004E541F"/>
    <w:rsid w:val="004E6CF6"/>
    <w:rsid w:val="004E6D7F"/>
    <w:rsid w:val="004E7D2E"/>
    <w:rsid w:val="004F3AAD"/>
    <w:rsid w:val="004F3F18"/>
    <w:rsid w:val="004F46EB"/>
    <w:rsid w:val="004F4B68"/>
    <w:rsid w:val="004F6424"/>
    <w:rsid w:val="004F6F52"/>
    <w:rsid w:val="004F785B"/>
    <w:rsid w:val="005005C4"/>
    <w:rsid w:val="00500D4A"/>
    <w:rsid w:val="0050118C"/>
    <w:rsid w:val="005028D6"/>
    <w:rsid w:val="00503675"/>
    <w:rsid w:val="00503E2F"/>
    <w:rsid w:val="00504E99"/>
    <w:rsid w:val="0050581C"/>
    <w:rsid w:val="00506F95"/>
    <w:rsid w:val="00510770"/>
    <w:rsid w:val="005108A1"/>
    <w:rsid w:val="00510B5F"/>
    <w:rsid w:val="00510CEB"/>
    <w:rsid w:val="005123E7"/>
    <w:rsid w:val="00512FA1"/>
    <w:rsid w:val="0051633F"/>
    <w:rsid w:val="00522A69"/>
    <w:rsid w:val="005242FB"/>
    <w:rsid w:val="005252CC"/>
    <w:rsid w:val="005272D6"/>
    <w:rsid w:val="00531406"/>
    <w:rsid w:val="00531B4F"/>
    <w:rsid w:val="005324C1"/>
    <w:rsid w:val="005356B7"/>
    <w:rsid w:val="00541026"/>
    <w:rsid w:val="005441FE"/>
    <w:rsid w:val="005444FD"/>
    <w:rsid w:val="0054516B"/>
    <w:rsid w:val="00551189"/>
    <w:rsid w:val="005515E6"/>
    <w:rsid w:val="005519FE"/>
    <w:rsid w:val="00555603"/>
    <w:rsid w:val="00555EB4"/>
    <w:rsid w:val="00560D68"/>
    <w:rsid w:val="0056335D"/>
    <w:rsid w:val="00571013"/>
    <w:rsid w:val="00571DAD"/>
    <w:rsid w:val="00573BA9"/>
    <w:rsid w:val="005746FA"/>
    <w:rsid w:val="00575DB1"/>
    <w:rsid w:val="0057686F"/>
    <w:rsid w:val="00581BA9"/>
    <w:rsid w:val="0058267F"/>
    <w:rsid w:val="00582C06"/>
    <w:rsid w:val="00584FFE"/>
    <w:rsid w:val="00587188"/>
    <w:rsid w:val="00591D63"/>
    <w:rsid w:val="00592964"/>
    <w:rsid w:val="00596A4C"/>
    <w:rsid w:val="00596AA0"/>
    <w:rsid w:val="005A015D"/>
    <w:rsid w:val="005A291D"/>
    <w:rsid w:val="005A2D2A"/>
    <w:rsid w:val="005A4067"/>
    <w:rsid w:val="005A5BCB"/>
    <w:rsid w:val="005A7133"/>
    <w:rsid w:val="005A72CA"/>
    <w:rsid w:val="005A7CFF"/>
    <w:rsid w:val="005B0281"/>
    <w:rsid w:val="005B614F"/>
    <w:rsid w:val="005C33CC"/>
    <w:rsid w:val="005C571C"/>
    <w:rsid w:val="005C66F5"/>
    <w:rsid w:val="005C7E68"/>
    <w:rsid w:val="005D1362"/>
    <w:rsid w:val="005D1A53"/>
    <w:rsid w:val="005D26CB"/>
    <w:rsid w:val="005D3960"/>
    <w:rsid w:val="005D3D40"/>
    <w:rsid w:val="005D5633"/>
    <w:rsid w:val="005D78ED"/>
    <w:rsid w:val="005E0684"/>
    <w:rsid w:val="005E0702"/>
    <w:rsid w:val="005E171A"/>
    <w:rsid w:val="005E5FB5"/>
    <w:rsid w:val="005E65DB"/>
    <w:rsid w:val="005F0908"/>
    <w:rsid w:val="005F09B6"/>
    <w:rsid w:val="005F21BA"/>
    <w:rsid w:val="005F481D"/>
    <w:rsid w:val="005F74BE"/>
    <w:rsid w:val="005F7AE0"/>
    <w:rsid w:val="00600E4E"/>
    <w:rsid w:val="00601253"/>
    <w:rsid w:val="0060183A"/>
    <w:rsid w:val="00603755"/>
    <w:rsid w:val="00605A82"/>
    <w:rsid w:val="00606B36"/>
    <w:rsid w:val="00606D38"/>
    <w:rsid w:val="0060709E"/>
    <w:rsid w:val="006074A4"/>
    <w:rsid w:val="00610339"/>
    <w:rsid w:val="00611B99"/>
    <w:rsid w:val="00613E75"/>
    <w:rsid w:val="006158CB"/>
    <w:rsid w:val="00616808"/>
    <w:rsid w:val="00620AFE"/>
    <w:rsid w:val="0062144F"/>
    <w:rsid w:val="006214F5"/>
    <w:rsid w:val="00621A87"/>
    <w:rsid w:val="00622574"/>
    <w:rsid w:val="00622CC4"/>
    <w:rsid w:val="00623C4E"/>
    <w:rsid w:val="00623DEB"/>
    <w:rsid w:val="00625E90"/>
    <w:rsid w:val="00626902"/>
    <w:rsid w:val="00626A12"/>
    <w:rsid w:val="00627AAD"/>
    <w:rsid w:val="00632AB9"/>
    <w:rsid w:val="00632C20"/>
    <w:rsid w:val="00634285"/>
    <w:rsid w:val="006345A8"/>
    <w:rsid w:val="00637727"/>
    <w:rsid w:val="006408DB"/>
    <w:rsid w:val="006408E5"/>
    <w:rsid w:val="00642235"/>
    <w:rsid w:val="00646542"/>
    <w:rsid w:val="00647532"/>
    <w:rsid w:val="00653D7C"/>
    <w:rsid w:val="00654C53"/>
    <w:rsid w:val="00654C69"/>
    <w:rsid w:val="00657715"/>
    <w:rsid w:val="00661407"/>
    <w:rsid w:val="00662902"/>
    <w:rsid w:val="00671134"/>
    <w:rsid w:val="0067124C"/>
    <w:rsid w:val="0067269C"/>
    <w:rsid w:val="0067323F"/>
    <w:rsid w:val="00674765"/>
    <w:rsid w:val="00674E83"/>
    <w:rsid w:val="00675747"/>
    <w:rsid w:val="006758D1"/>
    <w:rsid w:val="00680708"/>
    <w:rsid w:val="00681F93"/>
    <w:rsid w:val="00682063"/>
    <w:rsid w:val="006849D6"/>
    <w:rsid w:val="00684CA8"/>
    <w:rsid w:val="00685D8F"/>
    <w:rsid w:val="00686425"/>
    <w:rsid w:val="006948D6"/>
    <w:rsid w:val="00694DF3"/>
    <w:rsid w:val="00696D93"/>
    <w:rsid w:val="006975DB"/>
    <w:rsid w:val="0069783E"/>
    <w:rsid w:val="006A1189"/>
    <w:rsid w:val="006A29B2"/>
    <w:rsid w:val="006A2CED"/>
    <w:rsid w:val="006A35F1"/>
    <w:rsid w:val="006B0030"/>
    <w:rsid w:val="006B3413"/>
    <w:rsid w:val="006B44B7"/>
    <w:rsid w:val="006B4982"/>
    <w:rsid w:val="006B4A5D"/>
    <w:rsid w:val="006B5CF5"/>
    <w:rsid w:val="006B6E1B"/>
    <w:rsid w:val="006B6FD3"/>
    <w:rsid w:val="006B710B"/>
    <w:rsid w:val="006B73FF"/>
    <w:rsid w:val="006B7B36"/>
    <w:rsid w:val="006C0C0F"/>
    <w:rsid w:val="006C0F21"/>
    <w:rsid w:val="006C481D"/>
    <w:rsid w:val="006C5677"/>
    <w:rsid w:val="006C58F0"/>
    <w:rsid w:val="006C68E4"/>
    <w:rsid w:val="006D2F27"/>
    <w:rsid w:val="006D5364"/>
    <w:rsid w:val="006D5998"/>
    <w:rsid w:val="006D7F33"/>
    <w:rsid w:val="006E1D8F"/>
    <w:rsid w:val="006E300F"/>
    <w:rsid w:val="006E58BA"/>
    <w:rsid w:val="006E58EE"/>
    <w:rsid w:val="006E63DF"/>
    <w:rsid w:val="006E68A6"/>
    <w:rsid w:val="006F04F4"/>
    <w:rsid w:val="006F456B"/>
    <w:rsid w:val="006F7517"/>
    <w:rsid w:val="006F7FF2"/>
    <w:rsid w:val="00701076"/>
    <w:rsid w:val="007011CC"/>
    <w:rsid w:val="007031DB"/>
    <w:rsid w:val="007031F5"/>
    <w:rsid w:val="0070379E"/>
    <w:rsid w:val="00703DA6"/>
    <w:rsid w:val="00704032"/>
    <w:rsid w:val="007049A9"/>
    <w:rsid w:val="007074B6"/>
    <w:rsid w:val="00710C6F"/>
    <w:rsid w:val="0071153E"/>
    <w:rsid w:val="00711853"/>
    <w:rsid w:val="007124ED"/>
    <w:rsid w:val="00712B11"/>
    <w:rsid w:val="00712B87"/>
    <w:rsid w:val="00713EBF"/>
    <w:rsid w:val="00715FFD"/>
    <w:rsid w:val="00717309"/>
    <w:rsid w:val="00717626"/>
    <w:rsid w:val="00717B74"/>
    <w:rsid w:val="00720F48"/>
    <w:rsid w:val="0072107E"/>
    <w:rsid w:val="0072109E"/>
    <w:rsid w:val="00722D6A"/>
    <w:rsid w:val="00723473"/>
    <w:rsid w:val="00726B56"/>
    <w:rsid w:val="00727752"/>
    <w:rsid w:val="0073197D"/>
    <w:rsid w:val="007325D3"/>
    <w:rsid w:val="00733750"/>
    <w:rsid w:val="0073581D"/>
    <w:rsid w:val="00736C4E"/>
    <w:rsid w:val="007377A8"/>
    <w:rsid w:val="007425F8"/>
    <w:rsid w:val="007435B8"/>
    <w:rsid w:val="00750F31"/>
    <w:rsid w:val="007510C0"/>
    <w:rsid w:val="00753BD0"/>
    <w:rsid w:val="00753C86"/>
    <w:rsid w:val="00761076"/>
    <w:rsid w:val="00761ABA"/>
    <w:rsid w:val="00761CE7"/>
    <w:rsid w:val="0076242A"/>
    <w:rsid w:val="0076243D"/>
    <w:rsid w:val="007672D1"/>
    <w:rsid w:val="00767625"/>
    <w:rsid w:val="007705D8"/>
    <w:rsid w:val="00772A8F"/>
    <w:rsid w:val="00773CA8"/>
    <w:rsid w:val="007743A5"/>
    <w:rsid w:val="007744FE"/>
    <w:rsid w:val="00774880"/>
    <w:rsid w:val="00774B67"/>
    <w:rsid w:val="00774D9A"/>
    <w:rsid w:val="00775316"/>
    <w:rsid w:val="0077561E"/>
    <w:rsid w:val="00776331"/>
    <w:rsid w:val="00777DA7"/>
    <w:rsid w:val="00785E49"/>
    <w:rsid w:val="007948B8"/>
    <w:rsid w:val="00796EDA"/>
    <w:rsid w:val="007975B3"/>
    <w:rsid w:val="00797B52"/>
    <w:rsid w:val="007A07C4"/>
    <w:rsid w:val="007A1AA2"/>
    <w:rsid w:val="007A21C7"/>
    <w:rsid w:val="007A3513"/>
    <w:rsid w:val="007A3703"/>
    <w:rsid w:val="007A3C8D"/>
    <w:rsid w:val="007A3E9F"/>
    <w:rsid w:val="007A4160"/>
    <w:rsid w:val="007A4306"/>
    <w:rsid w:val="007A48B6"/>
    <w:rsid w:val="007A48FB"/>
    <w:rsid w:val="007A5BB8"/>
    <w:rsid w:val="007A68D6"/>
    <w:rsid w:val="007B099E"/>
    <w:rsid w:val="007B09A3"/>
    <w:rsid w:val="007B3EF1"/>
    <w:rsid w:val="007B49A6"/>
    <w:rsid w:val="007B51A0"/>
    <w:rsid w:val="007B745B"/>
    <w:rsid w:val="007C00BE"/>
    <w:rsid w:val="007C0F0B"/>
    <w:rsid w:val="007C1961"/>
    <w:rsid w:val="007C3A5B"/>
    <w:rsid w:val="007C5B65"/>
    <w:rsid w:val="007C6B29"/>
    <w:rsid w:val="007C6BA9"/>
    <w:rsid w:val="007D0728"/>
    <w:rsid w:val="007D1065"/>
    <w:rsid w:val="007D46FD"/>
    <w:rsid w:val="007E0836"/>
    <w:rsid w:val="007E088F"/>
    <w:rsid w:val="007E4EC0"/>
    <w:rsid w:val="007E4EE3"/>
    <w:rsid w:val="007E5054"/>
    <w:rsid w:val="007E65B6"/>
    <w:rsid w:val="007F0035"/>
    <w:rsid w:val="007F1FDF"/>
    <w:rsid w:val="007F2866"/>
    <w:rsid w:val="007F2D03"/>
    <w:rsid w:val="007F381F"/>
    <w:rsid w:val="007F473F"/>
    <w:rsid w:val="007F50A3"/>
    <w:rsid w:val="007F6E5B"/>
    <w:rsid w:val="0080098F"/>
    <w:rsid w:val="00805BCB"/>
    <w:rsid w:val="00806195"/>
    <w:rsid w:val="008103BB"/>
    <w:rsid w:val="008110E7"/>
    <w:rsid w:val="008114B0"/>
    <w:rsid w:val="00815DAD"/>
    <w:rsid w:val="00815FFB"/>
    <w:rsid w:val="0081636B"/>
    <w:rsid w:val="0081643F"/>
    <w:rsid w:val="00820738"/>
    <w:rsid w:val="0082251A"/>
    <w:rsid w:val="0082260B"/>
    <w:rsid w:val="00822753"/>
    <w:rsid w:val="00822756"/>
    <w:rsid w:val="00824E59"/>
    <w:rsid w:val="00824F09"/>
    <w:rsid w:val="008255F0"/>
    <w:rsid w:val="008256B3"/>
    <w:rsid w:val="00830441"/>
    <w:rsid w:val="0083133B"/>
    <w:rsid w:val="00832309"/>
    <w:rsid w:val="008324E4"/>
    <w:rsid w:val="00832713"/>
    <w:rsid w:val="008338BC"/>
    <w:rsid w:val="0083394E"/>
    <w:rsid w:val="008347AD"/>
    <w:rsid w:val="00834B39"/>
    <w:rsid w:val="00836402"/>
    <w:rsid w:val="00840C6B"/>
    <w:rsid w:val="00840DAA"/>
    <w:rsid w:val="008415B1"/>
    <w:rsid w:val="008416A6"/>
    <w:rsid w:val="0084188B"/>
    <w:rsid w:val="00841C86"/>
    <w:rsid w:val="00842584"/>
    <w:rsid w:val="00842E8C"/>
    <w:rsid w:val="00845F48"/>
    <w:rsid w:val="008470EC"/>
    <w:rsid w:val="00850185"/>
    <w:rsid w:val="00850FE4"/>
    <w:rsid w:val="00851578"/>
    <w:rsid w:val="00851E96"/>
    <w:rsid w:val="008571A4"/>
    <w:rsid w:val="00857E1B"/>
    <w:rsid w:val="00860BEE"/>
    <w:rsid w:val="00862853"/>
    <w:rsid w:val="00863773"/>
    <w:rsid w:val="00864E07"/>
    <w:rsid w:val="00866E5C"/>
    <w:rsid w:val="00871471"/>
    <w:rsid w:val="0087211C"/>
    <w:rsid w:val="008727A2"/>
    <w:rsid w:val="00872B9F"/>
    <w:rsid w:val="00875178"/>
    <w:rsid w:val="00882AA2"/>
    <w:rsid w:val="00883E11"/>
    <w:rsid w:val="0088520C"/>
    <w:rsid w:val="00886342"/>
    <w:rsid w:val="00886F0A"/>
    <w:rsid w:val="00890A16"/>
    <w:rsid w:val="008955F5"/>
    <w:rsid w:val="00897680"/>
    <w:rsid w:val="00897D3A"/>
    <w:rsid w:val="008A4F6C"/>
    <w:rsid w:val="008A5BFA"/>
    <w:rsid w:val="008A7125"/>
    <w:rsid w:val="008A7BD1"/>
    <w:rsid w:val="008B170C"/>
    <w:rsid w:val="008B34D9"/>
    <w:rsid w:val="008B5AB2"/>
    <w:rsid w:val="008B6137"/>
    <w:rsid w:val="008B705E"/>
    <w:rsid w:val="008B7916"/>
    <w:rsid w:val="008C0167"/>
    <w:rsid w:val="008C0313"/>
    <w:rsid w:val="008C2FCE"/>
    <w:rsid w:val="008C405C"/>
    <w:rsid w:val="008C45C1"/>
    <w:rsid w:val="008C46E4"/>
    <w:rsid w:val="008C5109"/>
    <w:rsid w:val="008C644D"/>
    <w:rsid w:val="008C7F65"/>
    <w:rsid w:val="008D0B03"/>
    <w:rsid w:val="008D0F59"/>
    <w:rsid w:val="008D1312"/>
    <w:rsid w:val="008D25CA"/>
    <w:rsid w:val="008D46CA"/>
    <w:rsid w:val="008D53E2"/>
    <w:rsid w:val="008D6226"/>
    <w:rsid w:val="008E10BF"/>
    <w:rsid w:val="008E13D8"/>
    <w:rsid w:val="008E2A51"/>
    <w:rsid w:val="008E46D1"/>
    <w:rsid w:val="008E4EE1"/>
    <w:rsid w:val="008F0F99"/>
    <w:rsid w:val="008F168C"/>
    <w:rsid w:val="008F1692"/>
    <w:rsid w:val="008F1E0A"/>
    <w:rsid w:val="008F42EF"/>
    <w:rsid w:val="008F4CC5"/>
    <w:rsid w:val="008F7F79"/>
    <w:rsid w:val="00900BD3"/>
    <w:rsid w:val="00901056"/>
    <w:rsid w:val="0090137B"/>
    <w:rsid w:val="00905CAF"/>
    <w:rsid w:val="009078CE"/>
    <w:rsid w:val="00911460"/>
    <w:rsid w:val="009126DB"/>
    <w:rsid w:val="0091297A"/>
    <w:rsid w:val="00914337"/>
    <w:rsid w:val="009148F3"/>
    <w:rsid w:val="009157D6"/>
    <w:rsid w:val="00917BFD"/>
    <w:rsid w:val="009202C5"/>
    <w:rsid w:val="00921D92"/>
    <w:rsid w:val="00922582"/>
    <w:rsid w:val="00925E4B"/>
    <w:rsid w:val="00926C61"/>
    <w:rsid w:val="00927032"/>
    <w:rsid w:val="00927DEF"/>
    <w:rsid w:val="00930540"/>
    <w:rsid w:val="009317F5"/>
    <w:rsid w:val="00934347"/>
    <w:rsid w:val="009348B4"/>
    <w:rsid w:val="00935FF6"/>
    <w:rsid w:val="009365ED"/>
    <w:rsid w:val="009379AF"/>
    <w:rsid w:val="009417CC"/>
    <w:rsid w:val="0094657F"/>
    <w:rsid w:val="009475D4"/>
    <w:rsid w:val="009512D1"/>
    <w:rsid w:val="00952CD4"/>
    <w:rsid w:val="00953B99"/>
    <w:rsid w:val="00953DD3"/>
    <w:rsid w:val="00954F32"/>
    <w:rsid w:val="0095734C"/>
    <w:rsid w:val="009576EB"/>
    <w:rsid w:val="0096252C"/>
    <w:rsid w:val="00963502"/>
    <w:rsid w:val="009643FF"/>
    <w:rsid w:val="00964C60"/>
    <w:rsid w:val="00964E88"/>
    <w:rsid w:val="00965274"/>
    <w:rsid w:val="0096652E"/>
    <w:rsid w:val="00966EF3"/>
    <w:rsid w:val="0097177C"/>
    <w:rsid w:val="00971A6A"/>
    <w:rsid w:val="0097225B"/>
    <w:rsid w:val="0097674B"/>
    <w:rsid w:val="009767A2"/>
    <w:rsid w:val="009776AD"/>
    <w:rsid w:val="009813D2"/>
    <w:rsid w:val="0098558F"/>
    <w:rsid w:val="00990FBA"/>
    <w:rsid w:val="009914B2"/>
    <w:rsid w:val="00992CB9"/>
    <w:rsid w:val="00994456"/>
    <w:rsid w:val="00994D12"/>
    <w:rsid w:val="0099797A"/>
    <w:rsid w:val="009A135E"/>
    <w:rsid w:val="009A1E2F"/>
    <w:rsid w:val="009A24B5"/>
    <w:rsid w:val="009A6470"/>
    <w:rsid w:val="009A6D76"/>
    <w:rsid w:val="009A7279"/>
    <w:rsid w:val="009A753E"/>
    <w:rsid w:val="009B0107"/>
    <w:rsid w:val="009B1410"/>
    <w:rsid w:val="009B1C9E"/>
    <w:rsid w:val="009B1EFA"/>
    <w:rsid w:val="009B34EA"/>
    <w:rsid w:val="009B48EF"/>
    <w:rsid w:val="009B51DF"/>
    <w:rsid w:val="009B53AC"/>
    <w:rsid w:val="009B5DBF"/>
    <w:rsid w:val="009C1616"/>
    <w:rsid w:val="009C3643"/>
    <w:rsid w:val="009C52BC"/>
    <w:rsid w:val="009C56CE"/>
    <w:rsid w:val="009C6166"/>
    <w:rsid w:val="009C6871"/>
    <w:rsid w:val="009C7C1A"/>
    <w:rsid w:val="009D1243"/>
    <w:rsid w:val="009D2EC5"/>
    <w:rsid w:val="009D37E8"/>
    <w:rsid w:val="009D58D7"/>
    <w:rsid w:val="009D5A70"/>
    <w:rsid w:val="009D5E46"/>
    <w:rsid w:val="009D64B8"/>
    <w:rsid w:val="009D6F04"/>
    <w:rsid w:val="009D718B"/>
    <w:rsid w:val="009D7997"/>
    <w:rsid w:val="009E3EA7"/>
    <w:rsid w:val="009E5119"/>
    <w:rsid w:val="009E776D"/>
    <w:rsid w:val="009F21E6"/>
    <w:rsid w:val="009F3DC6"/>
    <w:rsid w:val="009F41C1"/>
    <w:rsid w:val="009F68F2"/>
    <w:rsid w:val="009F7741"/>
    <w:rsid w:val="00A0123D"/>
    <w:rsid w:val="00A03ADC"/>
    <w:rsid w:val="00A044AF"/>
    <w:rsid w:val="00A07008"/>
    <w:rsid w:val="00A07783"/>
    <w:rsid w:val="00A11546"/>
    <w:rsid w:val="00A1407A"/>
    <w:rsid w:val="00A15A9E"/>
    <w:rsid w:val="00A17877"/>
    <w:rsid w:val="00A20FD3"/>
    <w:rsid w:val="00A22E6D"/>
    <w:rsid w:val="00A2396D"/>
    <w:rsid w:val="00A2527F"/>
    <w:rsid w:val="00A25319"/>
    <w:rsid w:val="00A262F5"/>
    <w:rsid w:val="00A275E0"/>
    <w:rsid w:val="00A27872"/>
    <w:rsid w:val="00A31316"/>
    <w:rsid w:val="00A33CF7"/>
    <w:rsid w:val="00A35469"/>
    <w:rsid w:val="00A35C4E"/>
    <w:rsid w:val="00A35CEB"/>
    <w:rsid w:val="00A3634D"/>
    <w:rsid w:val="00A41239"/>
    <w:rsid w:val="00A42E71"/>
    <w:rsid w:val="00A449D7"/>
    <w:rsid w:val="00A45F24"/>
    <w:rsid w:val="00A46890"/>
    <w:rsid w:val="00A47974"/>
    <w:rsid w:val="00A50891"/>
    <w:rsid w:val="00A5510E"/>
    <w:rsid w:val="00A5527C"/>
    <w:rsid w:val="00A5618A"/>
    <w:rsid w:val="00A57C67"/>
    <w:rsid w:val="00A64881"/>
    <w:rsid w:val="00A648FD"/>
    <w:rsid w:val="00A6578E"/>
    <w:rsid w:val="00A66C2E"/>
    <w:rsid w:val="00A67C36"/>
    <w:rsid w:val="00A70288"/>
    <w:rsid w:val="00A702C3"/>
    <w:rsid w:val="00A71CB9"/>
    <w:rsid w:val="00A73C60"/>
    <w:rsid w:val="00A80E2D"/>
    <w:rsid w:val="00A8205E"/>
    <w:rsid w:val="00A8612D"/>
    <w:rsid w:val="00A866D8"/>
    <w:rsid w:val="00A86BB4"/>
    <w:rsid w:val="00A90451"/>
    <w:rsid w:val="00A906B2"/>
    <w:rsid w:val="00A90E1E"/>
    <w:rsid w:val="00A9238D"/>
    <w:rsid w:val="00A92507"/>
    <w:rsid w:val="00A940B1"/>
    <w:rsid w:val="00A950C9"/>
    <w:rsid w:val="00A965F0"/>
    <w:rsid w:val="00A97BC6"/>
    <w:rsid w:val="00AA1342"/>
    <w:rsid w:val="00AA4381"/>
    <w:rsid w:val="00AA4386"/>
    <w:rsid w:val="00AA743C"/>
    <w:rsid w:val="00AB1C71"/>
    <w:rsid w:val="00AB41CD"/>
    <w:rsid w:val="00AB71A5"/>
    <w:rsid w:val="00AB741B"/>
    <w:rsid w:val="00AB76E3"/>
    <w:rsid w:val="00AC116A"/>
    <w:rsid w:val="00AC1BAE"/>
    <w:rsid w:val="00AC355C"/>
    <w:rsid w:val="00AC4BBD"/>
    <w:rsid w:val="00AD041B"/>
    <w:rsid w:val="00AD0A46"/>
    <w:rsid w:val="00AD16AA"/>
    <w:rsid w:val="00AD2E11"/>
    <w:rsid w:val="00AD2E1C"/>
    <w:rsid w:val="00AD6FC2"/>
    <w:rsid w:val="00AD75EB"/>
    <w:rsid w:val="00AD7676"/>
    <w:rsid w:val="00AD7933"/>
    <w:rsid w:val="00AE3A05"/>
    <w:rsid w:val="00AE4DA5"/>
    <w:rsid w:val="00AE52EC"/>
    <w:rsid w:val="00AE6227"/>
    <w:rsid w:val="00AE6D17"/>
    <w:rsid w:val="00AE7C84"/>
    <w:rsid w:val="00AF1745"/>
    <w:rsid w:val="00AF2EAE"/>
    <w:rsid w:val="00AF2F6F"/>
    <w:rsid w:val="00AF611F"/>
    <w:rsid w:val="00B0034F"/>
    <w:rsid w:val="00B015E9"/>
    <w:rsid w:val="00B01FF3"/>
    <w:rsid w:val="00B05950"/>
    <w:rsid w:val="00B07E21"/>
    <w:rsid w:val="00B115A0"/>
    <w:rsid w:val="00B13697"/>
    <w:rsid w:val="00B13889"/>
    <w:rsid w:val="00B16A64"/>
    <w:rsid w:val="00B16C36"/>
    <w:rsid w:val="00B1739A"/>
    <w:rsid w:val="00B17824"/>
    <w:rsid w:val="00B215BD"/>
    <w:rsid w:val="00B240CC"/>
    <w:rsid w:val="00B24A1D"/>
    <w:rsid w:val="00B262DB"/>
    <w:rsid w:val="00B26712"/>
    <w:rsid w:val="00B279CA"/>
    <w:rsid w:val="00B30723"/>
    <w:rsid w:val="00B30CA9"/>
    <w:rsid w:val="00B30CF4"/>
    <w:rsid w:val="00B340F9"/>
    <w:rsid w:val="00B34328"/>
    <w:rsid w:val="00B34D2E"/>
    <w:rsid w:val="00B34E15"/>
    <w:rsid w:val="00B36DBC"/>
    <w:rsid w:val="00B36E7B"/>
    <w:rsid w:val="00B40BCC"/>
    <w:rsid w:val="00B41EC9"/>
    <w:rsid w:val="00B44977"/>
    <w:rsid w:val="00B44EF0"/>
    <w:rsid w:val="00B63786"/>
    <w:rsid w:val="00B63DB4"/>
    <w:rsid w:val="00B641A6"/>
    <w:rsid w:val="00B6641B"/>
    <w:rsid w:val="00B732DF"/>
    <w:rsid w:val="00B7470B"/>
    <w:rsid w:val="00B75AF5"/>
    <w:rsid w:val="00B75FCD"/>
    <w:rsid w:val="00B7772D"/>
    <w:rsid w:val="00B77C27"/>
    <w:rsid w:val="00B8143A"/>
    <w:rsid w:val="00B83096"/>
    <w:rsid w:val="00B86E11"/>
    <w:rsid w:val="00B9136D"/>
    <w:rsid w:val="00B925CE"/>
    <w:rsid w:val="00B955B9"/>
    <w:rsid w:val="00B96003"/>
    <w:rsid w:val="00B96883"/>
    <w:rsid w:val="00B970FD"/>
    <w:rsid w:val="00BA0579"/>
    <w:rsid w:val="00BA0C31"/>
    <w:rsid w:val="00BA0EF2"/>
    <w:rsid w:val="00BA49FE"/>
    <w:rsid w:val="00BB0A1B"/>
    <w:rsid w:val="00BB19DA"/>
    <w:rsid w:val="00BB1A65"/>
    <w:rsid w:val="00BB32B5"/>
    <w:rsid w:val="00BB4792"/>
    <w:rsid w:val="00BB6BF0"/>
    <w:rsid w:val="00BB755F"/>
    <w:rsid w:val="00BC1F1E"/>
    <w:rsid w:val="00BC6F63"/>
    <w:rsid w:val="00BD0664"/>
    <w:rsid w:val="00BD28C4"/>
    <w:rsid w:val="00BD3527"/>
    <w:rsid w:val="00BD5441"/>
    <w:rsid w:val="00BD5A35"/>
    <w:rsid w:val="00BD5E79"/>
    <w:rsid w:val="00BD6398"/>
    <w:rsid w:val="00BD69D2"/>
    <w:rsid w:val="00BE0683"/>
    <w:rsid w:val="00BE4CD4"/>
    <w:rsid w:val="00BE4E09"/>
    <w:rsid w:val="00BF0E2A"/>
    <w:rsid w:val="00BF301A"/>
    <w:rsid w:val="00BF30EA"/>
    <w:rsid w:val="00BF4E4F"/>
    <w:rsid w:val="00BF6758"/>
    <w:rsid w:val="00C04144"/>
    <w:rsid w:val="00C045DC"/>
    <w:rsid w:val="00C07362"/>
    <w:rsid w:val="00C07451"/>
    <w:rsid w:val="00C1004E"/>
    <w:rsid w:val="00C1371B"/>
    <w:rsid w:val="00C142C0"/>
    <w:rsid w:val="00C152C6"/>
    <w:rsid w:val="00C15AE3"/>
    <w:rsid w:val="00C165C8"/>
    <w:rsid w:val="00C20605"/>
    <w:rsid w:val="00C21511"/>
    <w:rsid w:val="00C216D8"/>
    <w:rsid w:val="00C21C40"/>
    <w:rsid w:val="00C22077"/>
    <w:rsid w:val="00C22B23"/>
    <w:rsid w:val="00C23C0B"/>
    <w:rsid w:val="00C2430B"/>
    <w:rsid w:val="00C24C0A"/>
    <w:rsid w:val="00C24DBF"/>
    <w:rsid w:val="00C24E14"/>
    <w:rsid w:val="00C25C4A"/>
    <w:rsid w:val="00C26A7A"/>
    <w:rsid w:val="00C3135D"/>
    <w:rsid w:val="00C32B0E"/>
    <w:rsid w:val="00C331C9"/>
    <w:rsid w:val="00C33A28"/>
    <w:rsid w:val="00C34637"/>
    <w:rsid w:val="00C351A9"/>
    <w:rsid w:val="00C35AE3"/>
    <w:rsid w:val="00C3617D"/>
    <w:rsid w:val="00C37100"/>
    <w:rsid w:val="00C3753A"/>
    <w:rsid w:val="00C40563"/>
    <w:rsid w:val="00C44766"/>
    <w:rsid w:val="00C453A8"/>
    <w:rsid w:val="00C45BF5"/>
    <w:rsid w:val="00C45FDC"/>
    <w:rsid w:val="00C460D5"/>
    <w:rsid w:val="00C47195"/>
    <w:rsid w:val="00C47987"/>
    <w:rsid w:val="00C50D8C"/>
    <w:rsid w:val="00C515C8"/>
    <w:rsid w:val="00C51C69"/>
    <w:rsid w:val="00C525E7"/>
    <w:rsid w:val="00C527B8"/>
    <w:rsid w:val="00C579E6"/>
    <w:rsid w:val="00C57AD4"/>
    <w:rsid w:val="00C57CA0"/>
    <w:rsid w:val="00C60504"/>
    <w:rsid w:val="00C613A1"/>
    <w:rsid w:val="00C629CF"/>
    <w:rsid w:val="00C637C5"/>
    <w:rsid w:val="00C66039"/>
    <w:rsid w:val="00C66A10"/>
    <w:rsid w:val="00C71A3A"/>
    <w:rsid w:val="00C763BF"/>
    <w:rsid w:val="00C80C8B"/>
    <w:rsid w:val="00C80E2C"/>
    <w:rsid w:val="00C839CD"/>
    <w:rsid w:val="00C93D54"/>
    <w:rsid w:val="00C957AB"/>
    <w:rsid w:val="00CA0B0B"/>
    <w:rsid w:val="00CA10F3"/>
    <w:rsid w:val="00CA2D87"/>
    <w:rsid w:val="00CA58C8"/>
    <w:rsid w:val="00CA670E"/>
    <w:rsid w:val="00CB0BC2"/>
    <w:rsid w:val="00CB4997"/>
    <w:rsid w:val="00CB710B"/>
    <w:rsid w:val="00CB726A"/>
    <w:rsid w:val="00CC23E9"/>
    <w:rsid w:val="00CC278C"/>
    <w:rsid w:val="00CC422F"/>
    <w:rsid w:val="00CC4F7F"/>
    <w:rsid w:val="00CC5140"/>
    <w:rsid w:val="00CC57E2"/>
    <w:rsid w:val="00CC7C75"/>
    <w:rsid w:val="00CC7ED3"/>
    <w:rsid w:val="00CD038C"/>
    <w:rsid w:val="00CD13EF"/>
    <w:rsid w:val="00CD23F9"/>
    <w:rsid w:val="00CD2ED3"/>
    <w:rsid w:val="00CD47A3"/>
    <w:rsid w:val="00CD48BF"/>
    <w:rsid w:val="00CD7380"/>
    <w:rsid w:val="00CE0C1C"/>
    <w:rsid w:val="00CE0E9A"/>
    <w:rsid w:val="00CE159C"/>
    <w:rsid w:val="00CE1C04"/>
    <w:rsid w:val="00CE27FC"/>
    <w:rsid w:val="00CE47E3"/>
    <w:rsid w:val="00CE78CF"/>
    <w:rsid w:val="00CF21E9"/>
    <w:rsid w:val="00CF29FA"/>
    <w:rsid w:val="00CF31F9"/>
    <w:rsid w:val="00CF3232"/>
    <w:rsid w:val="00CF4AF8"/>
    <w:rsid w:val="00CF4BA8"/>
    <w:rsid w:val="00CF6F54"/>
    <w:rsid w:val="00D035FF"/>
    <w:rsid w:val="00D03F80"/>
    <w:rsid w:val="00D0553B"/>
    <w:rsid w:val="00D06F79"/>
    <w:rsid w:val="00D10751"/>
    <w:rsid w:val="00D17916"/>
    <w:rsid w:val="00D20A60"/>
    <w:rsid w:val="00D20F9E"/>
    <w:rsid w:val="00D2188E"/>
    <w:rsid w:val="00D22F28"/>
    <w:rsid w:val="00D25A59"/>
    <w:rsid w:val="00D25E0A"/>
    <w:rsid w:val="00D30FAF"/>
    <w:rsid w:val="00D3104E"/>
    <w:rsid w:val="00D35DAC"/>
    <w:rsid w:val="00D36D57"/>
    <w:rsid w:val="00D40E76"/>
    <w:rsid w:val="00D41EC6"/>
    <w:rsid w:val="00D42C42"/>
    <w:rsid w:val="00D43821"/>
    <w:rsid w:val="00D44E4A"/>
    <w:rsid w:val="00D46534"/>
    <w:rsid w:val="00D46E73"/>
    <w:rsid w:val="00D47F70"/>
    <w:rsid w:val="00D50C05"/>
    <w:rsid w:val="00D5147F"/>
    <w:rsid w:val="00D54F6B"/>
    <w:rsid w:val="00D55C36"/>
    <w:rsid w:val="00D55F82"/>
    <w:rsid w:val="00D57E34"/>
    <w:rsid w:val="00D57FF3"/>
    <w:rsid w:val="00D607EE"/>
    <w:rsid w:val="00D60BFD"/>
    <w:rsid w:val="00D62876"/>
    <w:rsid w:val="00D63EF1"/>
    <w:rsid w:val="00D642D9"/>
    <w:rsid w:val="00D65EC2"/>
    <w:rsid w:val="00D7140B"/>
    <w:rsid w:val="00D72875"/>
    <w:rsid w:val="00D734ED"/>
    <w:rsid w:val="00D74C5A"/>
    <w:rsid w:val="00D75B14"/>
    <w:rsid w:val="00D776F2"/>
    <w:rsid w:val="00D77C6C"/>
    <w:rsid w:val="00D80121"/>
    <w:rsid w:val="00D80BD5"/>
    <w:rsid w:val="00D813C4"/>
    <w:rsid w:val="00D83361"/>
    <w:rsid w:val="00D84BC7"/>
    <w:rsid w:val="00D85A66"/>
    <w:rsid w:val="00D866A6"/>
    <w:rsid w:val="00D91A11"/>
    <w:rsid w:val="00D91A88"/>
    <w:rsid w:val="00D92D59"/>
    <w:rsid w:val="00D944D8"/>
    <w:rsid w:val="00D94A4E"/>
    <w:rsid w:val="00D95718"/>
    <w:rsid w:val="00DA18F7"/>
    <w:rsid w:val="00DA1EDA"/>
    <w:rsid w:val="00DA2DB2"/>
    <w:rsid w:val="00DA2E25"/>
    <w:rsid w:val="00DA31E4"/>
    <w:rsid w:val="00DA5AA2"/>
    <w:rsid w:val="00DB01D1"/>
    <w:rsid w:val="00DB241C"/>
    <w:rsid w:val="00DB38D8"/>
    <w:rsid w:val="00DB3FD5"/>
    <w:rsid w:val="00DB40E4"/>
    <w:rsid w:val="00DB5B07"/>
    <w:rsid w:val="00DB6426"/>
    <w:rsid w:val="00DB66C7"/>
    <w:rsid w:val="00DB6B31"/>
    <w:rsid w:val="00DC067E"/>
    <w:rsid w:val="00DC114F"/>
    <w:rsid w:val="00DC1D84"/>
    <w:rsid w:val="00DC524E"/>
    <w:rsid w:val="00DC5A9F"/>
    <w:rsid w:val="00DD155E"/>
    <w:rsid w:val="00DD428B"/>
    <w:rsid w:val="00DD52C6"/>
    <w:rsid w:val="00DD6227"/>
    <w:rsid w:val="00DD6374"/>
    <w:rsid w:val="00DD6639"/>
    <w:rsid w:val="00DE0259"/>
    <w:rsid w:val="00DE1FE9"/>
    <w:rsid w:val="00DE35D1"/>
    <w:rsid w:val="00DE419D"/>
    <w:rsid w:val="00DE584E"/>
    <w:rsid w:val="00DF2C73"/>
    <w:rsid w:val="00DF2EFF"/>
    <w:rsid w:val="00DF5971"/>
    <w:rsid w:val="00DF5A80"/>
    <w:rsid w:val="00DF613E"/>
    <w:rsid w:val="00DF721D"/>
    <w:rsid w:val="00E01D20"/>
    <w:rsid w:val="00E05BB5"/>
    <w:rsid w:val="00E06F1D"/>
    <w:rsid w:val="00E1036A"/>
    <w:rsid w:val="00E10A58"/>
    <w:rsid w:val="00E13D4F"/>
    <w:rsid w:val="00E13EF2"/>
    <w:rsid w:val="00E14874"/>
    <w:rsid w:val="00E17226"/>
    <w:rsid w:val="00E1761E"/>
    <w:rsid w:val="00E20A04"/>
    <w:rsid w:val="00E21F48"/>
    <w:rsid w:val="00E226A2"/>
    <w:rsid w:val="00E23777"/>
    <w:rsid w:val="00E308B0"/>
    <w:rsid w:val="00E30BAF"/>
    <w:rsid w:val="00E32E17"/>
    <w:rsid w:val="00E33496"/>
    <w:rsid w:val="00E3648A"/>
    <w:rsid w:val="00E36611"/>
    <w:rsid w:val="00E36648"/>
    <w:rsid w:val="00E3669B"/>
    <w:rsid w:val="00E37F31"/>
    <w:rsid w:val="00E41247"/>
    <w:rsid w:val="00E41DA7"/>
    <w:rsid w:val="00E47CA3"/>
    <w:rsid w:val="00E50F70"/>
    <w:rsid w:val="00E51EDD"/>
    <w:rsid w:val="00E52850"/>
    <w:rsid w:val="00E52C6B"/>
    <w:rsid w:val="00E535D2"/>
    <w:rsid w:val="00E537FC"/>
    <w:rsid w:val="00E54666"/>
    <w:rsid w:val="00E561A3"/>
    <w:rsid w:val="00E60657"/>
    <w:rsid w:val="00E61C29"/>
    <w:rsid w:val="00E6413D"/>
    <w:rsid w:val="00E71016"/>
    <w:rsid w:val="00E73312"/>
    <w:rsid w:val="00E764F2"/>
    <w:rsid w:val="00E8031E"/>
    <w:rsid w:val="00E8127D"/>
    <w:rsid w:val="00E81CD5"/>
    <w:rsid w:val="00E821ED"/>
    <w:rsid w:val="00E83597"/>
    <w:rsid w:val="00E85054"/>
    <w:rsid w:val="00E86539"/>
    <w:rsid w:val="00E869F8"/>
    <w:rsid w:val="00E86B69"/>
    <w:rsid w:val="00E87D19"/>
    <w:rsid w:val="00E90AA6"/>
    <w:rsid w:val="00E93CE4"/>
    <w:rsid w:val="00E94D5C"/>
    <w:rsid w:val="00E960D3"/>
    <w:rsid w:val="00E96950"/>
    <w:rsid w:val="00EA46FC"/>
    <w:rsid w:val="00EA4742"/>
    <w:rsid w:val="00EA5F03"/>
    <w:rsid w:val="00EA69E2"/>
    <w:rsid w:val="00EA6C1C"/>
    <w:rsid w:val="00EB0586"/>
    <w:rsid w:val="00EB260D"/>
    <w:rsid w:val="00EB3E5F"/>
    <w:rsid w:val="00EB477E"/>
    <w:rsid w:val="00EB4A54"/>
    <w:rsid w:val="00EB5A68"/>
    <w:rsid w:val="00EB6DEC"/>
    <w:rsid w:val="00EC0E57"/>
    <w:rsid w:val="00EC11A2"/>
    <w:rsid w:val="00EC1AB1"/>
    <w:rsid w:val="00EC1AC7"/>
    <w:rsid w:val="00EC3424"/>
    <w:rsid w:val="00EC450D"/>
    <w:rsid w:val="00EC6010"/>
    <w:rsid w:val="00ED0B80"/>
    <w:rsid w:val="00ED1FAA"/>
    <w:rsid w:val="00EE0374"/>
    <w:rsid w:val="00EE2A75"/>
    <w:rsid w:val="00EE4BC4"/>
    <w:rsid w:val="00EE5352"/>
    <w:rsid w:val="00EE5AA4"/>
    <w:rsid w:val="00EE6C48"/>
    <w:rsid w:val="00EE72D4"/>
    <w:rsid w:val="00EE791B"/>
    <w:rsid w:val="00EE79BF"/>
    <w:rsid w:val="00EF0774"/>
    <w:rsid w:val="00EF0D40"/>
    <w:rsid w:val="00EF17C8"/>
    <w:rsid w:val="00EF39C5"/>
    <w:rsid w:val="00EF5628"/>
    <w:rsid w:val="00EF5663"/>
    <w:rsid w:val="00EF72B6"/>
    <w:rsid w:val="00EF7E15"/>
    <w:rsid w:val="00F010DC"/>
    <w:rsid w:val="00F04B98"/>
    <w:rsid w:val="00F07AEE"/>
    <w:rsid w:val="00F125DE"/>
    <w:rsid w:val="00F12AB8"/>
    <w:rsid w:val="00F12BF3"/>
    <w:rsid w:val="00F16A5E"/>
    <w:rsid w:val="00F17645"/>
    <w:rsid w:val="00F21600"/>
    <w:rsid w:val="00F24A58"/>
    <w:rsid w:val="00F24D13"/>
    <w:rsid w:val="00F301DD"/>
    <w:rsid w:val="00F31B6F"/>
    <w:rsid w:val="00F3228B"/>
    <w:rsid w:val="00F33819"/>
    <w:rsid w:val="00F3415C"/>
    <w:rsid w:val="00F34C7B"/>
    <w:rsid w:val="00F3509D"/>
    <w:rsid w:val="00F356FC"/>
    <w:rsid w:val="00F3598F"/>
    <w:rsid w:val="00F44175"/>
    <w:rsid w:val="00F46C96"/>
    <w:rsid w:val="00F47B86"/>
    <w:rsid w:val="00F47CD0"/>
    <w:rsid w:val="00F517FA"/>
    <w:rsid w:val="00F52C58"/>
    <w:rsid w:val="00F52EF4"/>
    <w:rsid w:val="00F54587"/>
    <w:rsid w:val="00F6167C"/>
    <w:rsid w:val="00F639BC"/>
    <w:rsid w:val="00F63D4E"/>
    <w:rsid w:val="00F64A58"/>
    <w:rsid w:val="00F65B72"/>
    <w:rsid w:val="00F668DF"/>
    <w:rsid w:val="00F66BE7"/>
    <w:rsid w:val="00F705BC"/>
    <w:rsid w:val="00F720FE"/>
    <w:rsid w:val="00F72BFF"/>
    <w:rsid w:val="00F76A93"/>
    <w:rsid w:val="00F77C5F"/>
    <w:rsid w:val="00F81DCE"/>
    <w:rsid w:val="00F85A48"/>
    <w:rsid w:val="00F90021"/>
    <w:rsid w:val="00F90D5A"/>
    <w:rsid w:val="00F91D19"/>
    <w:rsid w:val="00F9296C"/>
    <w:rsid w:val="00F95015"/>
    <w:rsid w:val="00F95C9D"/>
    <w:rsid w:val="00F96BA5"/>
    <w:rsid w:val="00F9708A"/>
    <w:rsid w:val="00FA02EE"/>
    <w:rsid w:val="00FA0344"/>
    <w:rsid w:val="00FA47D1"/>
    <w:rsid w:val="00FB0492"/>
    <w:rsid w:val="00FB0FF2"/>
    <w:rsid w:val="00FB1172"/>
    <w:rsid w:val="00FB1955"/>
    <w:rsid w:val="00FB6F4D"/>
    <w:rsid w:val="00FB7375"/>
    <w:rsid w:val="00FC0EE0"/>
    <w:rsid w:val="00FC16BB"/>
    <w:rsid w:val="00FC3523"/>
    <w:rsid w:val="00FC4042"/>
    <w:rsid w:val="00FC4BD8"/>
    <w:rsid w:val="00FC5A70"/>
    <w:rsid w:val="00FC6D11"/>
    <w:rsid w:val="00FD1117"/>
    <w:rsid w:val="00FD1BCD"/>
    <w:rsid w:val="00FD2038"/>
    <w:rsid w:val="00FD2F19"/>
    <w:rsid w:val="00FD49A7"/>
    <w:rsid w:val="00FD58D1"/>
    <w:rsid w:val="00FD5DAE"/>
    <w:rsid w:val="00FD5E9C"/>
    <w:rsid w:val="00FD78E8"/>
    <w:rsid w:val="00FD7C9B"/>
    <w:rsid w:val="00FE1685"/>
    <w:rsid w:val="00FE2A5C"/>
    <w:rsid w:val="00FE313E"/>
    <w:rsid w:val="00FE40BF"/>
    <w:rsid w:val="00FE61F8"/>
    <w:rsid w:val="00FE7849"/>
    <w:rsid w:val="00FE7B04"/>
    <w:rsid w:val="00FF405A"/>
    <w:rsid w:val="00FF661D"/>
    <w:rsid w:val="00FF6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ring"/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footer" w:uiPriority="99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032"/>
    <w:rPr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7C0F0B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7C0F0B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locked/>
    <w:rsid w:val="007C0F0B"/>
    <w:rPr>
      <w:rFonts w:ascii="Cambria" w:eastAsia="SimSun" w:hAnsi="Cambria"/>
      <w:b/>
      <w:bCs/>
      <w:kern w:val="32"/>
      <w:sz w:val="32"/>
      <w:szCs w:val="32"/>
      <w:lang w:eastAsia="ko-KR" w:bidi="ar-SA"/>
    </w:rPr>
  </w:style>
  <w:style w:type="paragraph" w:styleId="CommentText">
    <w:name w:val="annotation text"/>
    <w:basedOn w:val="Normal"/>
    <w:link w:val="CommentTextChar"/>
    <w:semiHidden/>
    <w:rsid w:val="007C0F0B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7C0F0B"/>
    <w:rPr>
      <w:rFonts w:eastAsia="Batang"/>
      <w:lang w:eastAsia="ko-KR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C0F0B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7C0F0B"/>
    <w:rPr>
      <w:rFonts w:eastAsia="Batang"/>
      <w:b/>
      <w:bCs/>
      <w:lang w:eastAsia="ko-KR" w:bidi="ar-SA"/>
    </w:rPr>
  </w:style>
  <w:style w:type="character" w:customStyle="1" w:styleId="BalloonTextChar">
    <w:name w:val="Balloon Text Char"/>
    <w:link w:val="BalloonText"/>
    <w:semiHidden/>
    <w:locked/>
    <w:rsid w:val="007C0F0B"/>
    <w:rPr>
      <w:rFonts w:ascii="Tahoma" w:eastAsia="Batang" w:hAnsi="Tahoma" w:cs="Tahoma"/>
      <w:sz w:val="16"/>
      <w:szCs w:val="16"/>
      <w:lang w:val="en-AU" w:eastAsia="ko-KR" w:bidi="ar-SA"/>
    </w:rPr>
  </w:style>
  <w:style w:type="character" w:styleId="Hyperlink">
    <w:name w:val="Hyperlink"/>
    <w:rsid w:val="007C0F0B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C0F0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7C0F0B"/>
    <w:rPr>
      <w:rFonts w:eastAsia="Batang"/>
      <w:sz w:val="24"/>
      <w:szCs w:val="24"/>
      <w:lang w:eastAsia="ko-KR" w:bidi="ar-SA"/>
    </w:rPr>
  </w:style>
  <w:style w:type="character" w:styleId="PageNumber">
    <w:name w:val="page number"/>
    <w:rsid w:val="007C0F0B"/>
    <w:rPr>
      <w:rFonts w:cs="Times New Roman"/>
    </w:rPr>
  </w:style>
  <w:style w:type="paragraph" w:styleId="BodyText2">
    <w:name w:val="Body Text 2"/>
    <w:basedOn w:val="Normal"/>
    <w:rsid w:val="007C0F0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both"/>
    </w:pPr>
    <w:rPr>
      <w:rFonts w:eastAsia="Times New Roman"/>
      <w:i/>
      <w:iCs/>
      <w:sz w:val="20"/>
      <w:szCs w:val="20"/>
      <w:lang w:eastAsia="en-US"/>
    </w:rPr>
  </w:style>
  <w:style w:type="character" w:customStyle="1" w:styleId="Title1">
    <w:name w:val="Title1"/>
    <w:basedOn w:val="DefaultParagraphFont"/>
    <w:rsid w:val="007C0F0B"/>
  </w:style>
  <w:style w:type="character" w:customStyle="1" w:styleId="ital">
    <w:name w:val="ital"/>
    <w:basedOn w:val="DefaultParagraphFont"/>
    <w:rsid w:val="007C0F0B"/>
  </w:style>
  <w:style w:type="character" w:customStyle="1" w:styleId="A11">
    <w:name w:val="A11"/>
    <w:rsid w:val="007C0F0B"/>
    <w:rPr>
      <w:rFonts w:cs="Whitney Book"/>
      <w:color w:val="000000"/>
      <w:sz w:val="9"/>
      <w:szCs w:val="9"/>
    </w:rPr>
  </w:style>
  <w:style w:type="character" w:customStyle="1" w:styleId="st1">
    <w:name w:val="st1"/>
    <w:basedOn w:val="DefaultParagraphFont"/>
    <w:rsid w:val="007C0F0B"/>
  </w:style>
  <w:style w:type="character" w:styleId="FollowedHyperlink">
    <w:name w:val="FollowedHyperlink"/>
    <w:rsid w:val="00761076"/>
    <w:rPr>
      <w:color w:val="800080"/>
      <w:u w:val="single"/>
    </w:rPr>
  </w:style>
  <w:style w:type="table" w:styleId="TableGrid">
    <w:name w:val="Table Grid"/>
    <w:basedOn w:val="TableNormal"/>
    <w:rsid w:val="00F21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1-Accent21">
    <w:name w:val="Medium Grid 1 - Accent 21"/>
    <w:basedOn w:val="Normal"/>
    <w:uiPriority w:val="34"/>
    <w:qFormat/>
    <w:rsid w:val="00560D68"/>
    <w:pPr>
      <w:ind w:left="720"/>
    </w:pPr>
  </w:style>
  <w:style w:type="character" w:styleId="CommentReference">
    <w:name w:val="annotation reference"/>
    <w:semiHidden/>
    <w:rsid w:val="00851578"/>
    <w:rPr>
      <w:sz w:val="16"/>
      <w:szCs w:val="16"/>
    </w:rPr>
  </w:style>
  <w:style w:type="paragraph" w:customStyle="1" w:styleId="timesnewroman">
    <w:name w:val="times new roman"/>
    <w:basedOn w:val="Normal"/>
    <w:rsid w:val="006A29B2"/>
    <w:pPr>
      <w:autoSpaceDE w:val="0"/>
      <w:autoSpaceDN w:val="0"/>
      <w:adjustRightInd w:val="0"/>
    </w:pPr>
    <w:rPr>
      <w:rFonts w:ascii="CMR9" w:eastAsia="MS Mincho" w:hAnsi="CMR9" w:cs="CMR9"/>
      <w:sz w:val="19"/>
      <w:szCs w:val="19"/>
      <w:lang w:eastAsia="ja-JP"/>
    </w:rPr>
  </w:style>
  <w:style w:type="paragraph" w:styleId="NormalWeb">
    <w:name w:val="Normal (Web)"/>
    <w:basedOn w:val="Normal"/>
    <w:uiPriority w:val="99"/>
    <w:unhideWhenUsed/>
    <w:rsid w:val="007E0836"/>
    <w:pPr>
      <w:spacing w:before="100" w:beforeAutospacing="1" w:after="100" w:afterAutospacing="1"/>
    </w:pPr>
    <w:rPr>
      <w:rFonts w:ascii="Times" w:hAnsi="Times"/>
      <w:sz w:val="20"/>
      <w:szCs w:val="20"/>
      <w:lang w:eastAsia="en-US"/>
    </w:rPr>
  </w:style>
  <w:style w:type="character" w:styleId="LineNumber">
    <w:name w:val="line number"/>
    <w:rsid w:val="00407124"/>
  </w:style>
  <w:style w:type="paragraph" w:styleId="Header">
    <w:name w:val="header"/>
    <w:basedOn w:val="Normal"/>
    <w:rsid w:val="001B3397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rsid w:val="009F41C1"/>
  </w:style>
  <w:style w:type="character" w:customStyle="1" w:styleId="author">
    <w:name w:val="author"/>
    <w:rsid w:val="008A7BD1"/>
  </w:style>
  <w:style w:type="character" w:customStyle="1" w:styleId="pubyear">
    <w:name w:val="pubyear"/>
    <w:rsid w:val="008A7BD1"/>
  </w:style>
  <w:style w:type="character" w:customStyle="1" w:styleId="articletitle">
    <w:name w:val="articletitle"/>
    <w:rsid w:val="008A7BD1"/>
  </w:style>
  <w:style w:type="character" w:customStyle="1" w:styleId="journaltitle">
    <w:name w:val="journaltitle"/>
    <w:rsid w:val="008A7BD1"/>
  </w:style>
  <w:style w:type="character" w:customStyle="1" w:styleId="vol">
    <w:name w:val="vol"/>
    <w:rsid w:val="008A7BD1"/>
  </w:style>
  <w:style w:type="paragraph" w:customStyle="1" w:styleId="Default">
    <w:name w:val="Default"/>
    <w:rsid w:val="00D65EC2"/>
    <w:pPr>
      <w:autoSpaceDE w:val="0"/>
      <w:autoSpaceDN w:val="0"/>
      <w:adjustRightInd w:val="0"/>
    </w:pPr>
    <w:rPr>
      <w:rFonts w:ascii="Frutiger LT Pro 57 Condensed" w:hAnsi="Frutiger LT Pro 57 Condensed" w:cs="Frutiger LT Pro 57 Condensed"/>
      <w:color w:val="000000"/>
      <w:lang w:eastAsia="en-AU"/>
    </w:rPr>
  </w:style>
  <w:style w:type="character" w:customStyle="1" w:styleId="A5">
    <w:name w:val="A5"/>
    <w:uiPriority w:val="99"/>
    <w:rsid w:val="00D65EC2"/>
    <w:rPr>
      <w:rFonts w:cs="Frutiger LT Pro 57 Condensed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DD6227"/>
    <w:pPr>
      <w:ind w:left="720"/>
      <w:contextualSpacing/>
    </w:pPr>
    <w:rPr>
      <w:rFonts w:ascii="Calibri" w:eastAsia="Calibri" w:hAnsi="Calibri" w:cs="Calibri"/>
      <w:sz w:val="22"/>
      <w:szCs w:val="22"/>
      <w:lang w:eastAsia="en-AU"/>
    </w:rPr>
  </w:style>
  <w:style w:type="paragraph" w:styleId="Revision">
    <w:name w:val="Revision"/>
    <w:hidden/>
    <w:uiPriority w:val="99"/>
    <w:semiHidden/>
    <w:rsid w:val="00E3669B"/>
    <w:rPr>
      <w:lang w:eastAsia="ko-KR"/>
    </w:rPr>
  </w:style>
  <w:style w:type="character" w:customStyle="1" w:styleId="st">
    <w:name w:val="st"/>
    <w:basedOn w:val="DefaultParagraphFont"/>
    <w:rsid w:val="008E10B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footer" w:uiPriority="99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7C0F0B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7C0F0B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locked/>
    <w:rsid w:val="007C0F0B"/>
    <w:rPr>
      <w:rFonts w:ascii="Cambria" w:eastAsia="SimSun" w:hAnsi="Cambria"/>
      <w:b/>
      <w:bCs/>
      <w:kern w:val="32"/>
      <w:sz w:val="32"/>
      <w:szCs w:val="32"/>
      <w:lang w:val="x-none" w:eastAsia="ko-KR" w:bidi="ar-SA"/>
    </w:rPr>
  </w:style>
  <w:style w:type="paragraph" w:styleId="CommentText">
    <w:name w:val="annotation text"/>
    <w:basedOn w:val="Normal"/>
    <w:link w:val="CommentTextChar"/>
    <w:semiHidden/>
    <w:rsid w:val="007C0F0B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semiHidden/>
    <w:locked/>
    <w:rsid w:val="007C0F0B"/>
    <w:rPr>
      <w:rFonts w:eastAsia="Batang"/>
      <w:lang w:val="x-none" w:eastAsia="ko-KR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C0F0B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7C0F0B"/>
    <w:rPr>
      <w:rFonts w:eastAsia="Batang"/>
      <w:b/>
      <w:bCs/>
      <w:lang w:val="x-none" w:eastAsia="ko-KR" w:bidi="ar-SA"/>
    </w:rPr>
  </w:style>
  <w:style w:type="character" w:customStyle="1" w:styleId="BalloonTextChar">
    <w:name w:val="Balloon Text Char"/>
    <w:link w:val="BalloonText"/>
    <w:semiHidden/>
    <w:locked/>
    <w:rsid w:val="007C0F0B"/>
    <w:rPr>
      <w:rFonts w:ascii="Tahoma" w:eastAsia="Batang" w:hAnsi="Tahoma" w:cs="Tahoma"/>
      <w:sz w:val="16"/>
      <w:szCs w:val="16"/>
      <w:lang w:val="en-AU" w:eastAsia="ko-KR" w:bidi="ar-SA"/>
    </w:rPr>
  </w:style>
  <w:style w:type="character" w:styleId="Hyperlink">
    <w:name w:val="Hyperlink"/>
    <w:rsid w:val="007C0F0B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C0F0B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locked/>
    <w:rsid w:val="007C0F0B"/>
    <w:rPr>
      <w:rFonts w:eastAsia="Batang"/>
      <w:sz w:val="24"/>
      <w:szCs w:val="24"/>
      <w:lang w:val="x-none" w:eastAsia="ko-KR" w:bidi="ar-SA"/>
    </w:rPr>
  </w:style>
  <w:style w:type="character" w:styleId="PageNumber">
    <w:name w:val="page number"/>
    <w:rsid w:val="007C0F0B"/>
    <w:rPr>
      <w:rFonts w:cs="Times New Roman"/>
    </w:rPr>
  </w:style>
  <w:style w:type="paragraph" w:styleId="BodyText2">
    <w:name w:val="Body Text 2"/>
    <w:basedOn w:val="Normal"/>
    <w:rsid w:val="007C0F0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both"/>
    </w:pPr>
    <w:rPr>
      <w:rFonts w:eastAsia="Times New Roman"/>
      <w:i/>
      <w:iCs/>
      <w:sz w:val="20"/>
      <w:szCs w:val="20"/>
      <w:lang w:eastAsia="en-US"/>
    </w:rPr>
  </w:style>
  <w:style w:type="character" w:customStyle="1" w:styleId="Title1">
    <w:name w:val="Title1"/>
    <w:basedOn w:val="DefaultParagraphFont"/>
    <w:rsid w:val="007C0F0B"/>
  </w:style>
  <w:style w:type="character" w:customStyle="1" w:styleId="ital">
    <w:name w:val="ital"/>
    <w:basedOn w:val="DefaultParagraphFont"/>
    <w:rsid w:val="007C0F0B"/>
  </w:style>
  <w:style w:type="character" w:customStyle="1" w:styleId="A11">
    <w:name w:val="A11"/>
    <w:rsid w:val="007C0F0B"/>
    <w:rPr>
      <w:rFonts w:cs="Whitney Book"/>
      <w:color w:val="000000"/>
      <w:sz w:val="9"/>
      <w:szCs w:val="9"/>
    </w:rPr>
  </w:style>
  <w:style w:type="character" w:customStyle="1" w:styleId="st1">
    <w:name w:val="st1"/>
    <w:basedOn w:val="DefaultParagraphFont"/>
    <w:rsid w:val="007C0F0B"/>
  </w:style>
  <w:style w:type="character" w:styleId="FollowedHyperlink">
    <w:name w:val="FollowedHyperlink"/>
    <w:rsid w:val="00761076"/>
    <w:rPr>
      <w:color w:val="800080"/>
      <w:u w:val="single"/>
    </w:rPr>
  </w:style>
  <w:style w:type="table" w:styleId="TableGrid">
    <w:name w:val="Table Grid"/>
    <w:basedOn w:val="TableNormal"/>
    <w:rsid w:val="00F21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1-Accent21">
    <w:name w:val="Medium Grid 1 - Accent 21"/>
    <w:basedOn w:val="Normal"/>
    <w:uiPriority w:val="34"/>
    <w:qFormat/>
    <w:rsid w:val="00560D68"/>
    <w:pPr>
      <w:ind w:left="720"/>
    </w:pPr>
  </w:style>
  <w:style w:type="character" w:styleId="CommentReference">
    <w:name w:val="annotation reference"/>
    <w:semiHidden/>
    <w:rsid w:val="00851578"/>
    <w:rPr>
      <w:sz w:val="16"/>
      <w:szCs w:val="16"/>
    </w:rPr>
  </w:style>
  <w:style w:type="paragraph" w:customStyle="1" w:styleId="timesnewroman">
    <w:name w:val="times new roman"/>
    <w:basedOn w:val="Normal"/>
    <w:rsid w:val="006A29B2"/>
    <w:pPr>
      <w:autoSpaceDE w:val="0"/>
      <w:autoSpaceDN w:val="0"/>
      <w:adjustRightInd w:val="0"/>
    </w:pPr>
    <w:rPr>
      <w:rFonts w:ascii="CMR9" w:eastAsia="MS Mincho" w:hAnsi="CMR9" w:cs="CMR9"/>
      <w:sz w:val="19"/>
      <w:szCs w:val="19"/>
      <w:lang w:eastAsia="ja-JP"/>
    </w:rPr>
  </w:style>
  <w:style w:type="paragraph" w:styleId="NormalWeb">
    <w:name w:val="Normal (Web)"/>
    <w:basedOn w:val="Normal"/>
    <w:uiPriority w:val="99"/>
    <w:unhideWhenUsed/>
    <w:rsid w:val="007E0836"/>
    <w:pPr>
      <w:spacing w:before="100" w:beforeAutospacing="1" w:after="100" w:afterAutospacing="1"/>
    </w:pPr>
    <w:rPr>
      <w:rFonts w:ascii="Times" w:hAnsi="Times"/>
      <w:sz w:val="20"/>
      <w:szCs w:val="20"/>
      <w:lang w:eastAsia="en-US"/>
    </w:rPr>
  </w:style>
  <w:style w:type="character" w:styleId="LineNumber">
    <w:name w:val="line number"/>
    <w:rsid w:val="00407124"/>
  </w:style>
  <w:style w:type="paragraph" w:styleId="Header">
    <w:name w:val="header"/>
    <w:basedOn w:val="Normal"/>
    <w:rsid w:val="001B3397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rsid w:val="009F41C1"/>
  </w:style>
  <w:style w:type="character" w:customStyle="1" w:styleId="author">
    <w:name w:val="author"/>
    <w:rsid w:val="008A7BD1"/>
  </w:style>
  <w:style w:type="character" w:customStyle="1" w:styleId="pubyear">
    <w:name w:val="pubyear"/>
    <w:rsid w:val="008A7BD1"/>
  </w:style>
  <w:style w:type="character" w:customStyle="1" w:styleId="articletitle">
    <w:name w:val="articletitle"/>
    <w:rsid w:val="008A7BD1"/>
  </w:style>
  <w:style w:type="character" w:customStyle="1" w:styleId="journaltitle">
    <w:name w:val="journaltitle"/>
    <w:rsid w:val="008A7BD1"/>
  </w:style>
  <w:style w:type="character" w:customStyle="1" w:styleId="vol">
    <w:name w:val="vol"/>
    <w:rsid w:val="008A7BD1"/>
  </w:style>
  <w:style w:type="paragraph" w:customStyle="1" w:styleId="Default">
    <w:name w:val="Default"/>
    <w:rsid w:val="00D65EC2"/>
    <w:pPr>
      <w:autoSpaceDE w:val="0"/>
      <w:autoSpaceDN w:val="0"/>
      <w:adjustRightInd w:val="0"/>
    </w:pPr>
    <w:rPr>
      <w:rFonts w:ascii="Frutiger LT Pro 57 Condensed" w:hAnsi="Frutiger LT Pro 57 Condensed" w:cs="Frutiger LT Pro 57 Condensed"/>
      <w:color w:val="000000"/>
      <w:lang w:eastAsia="en-AU"/>
    </w:rPr>
  </w:style>
  <w:style w:type="character" w:customStyle="1" w:styleId="A5">
    <w:name w:val="A5"/>
    <w:uiPriority w:val="99"/>
    <w:rsid w:val="00D65EC2"/>
    <w:rPr>
      <w:rFonts w:cs="Frutiger LT Pro 57 Condensed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DD6227"/>
    <w:pPr>
      <w:ind w:left="720"/>
      <w:contextualSpacing/>
    </w:pPr>
    <w:rPr>
      <w:rFonts w:ascii="Calibri" w:eastAsia="Calibri" w:hAnsi="Calibri" w:cs="Calibri"/>
      <w:sz w:val="22"/>
      <w:szCs w:val="22"/>
      <w:lang w:eastAsia="en-AU"/>
    </w:rPr>
  </w:style>
  <w:style w:type="paragraph" w:styleId="Revision">
    <w:name w:val="Revision"/>
    <w:hidden/>
    <w:uiPriority w:val="99"/>
    <w:semiHidden/>
    <w:rsid w:val="00E3669B"/>
    <w:rPr>
      <w:lang w:eastAsia="ko-KR"/>
    </w:rPr>
  </w:style>
  <w:style w:type="character" w:customStyle="1" w:styleId="st">
    <w:name w:val="st"/>
    <w:basedOn w:val="DefaultParagraphFont"/>
    <w:rsid w:val="008E1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3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4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6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7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6646">
                  <w:marLeft w:val="0"/>
                  <w:marRight w:val="0"/>
                  <w:marTop w:val="0"/>
                  <w:marBottom w:val="1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2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0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8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40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4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0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8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8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7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3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86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43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0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4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4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3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1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12689\Spring\Spring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Spring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Robust 21st century changes in the El Niño-Southern Oscillation and associated precipitation variability</vt:lpstr>
    </vt:vector>
  </TitlesOfParts>
  <Company>Bureau of Meteorology</Company>
  <LinksUpToDate>false</LinksUpToDate>
  <CharactersWithSpaces>611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Robust 21st century changes in the El Niño-Southern Oscillation and associated precipitation variability</dc:title>
  <dc:creator>Scott Power</dc:creator>
  <cp:lastModifiedBy>0012689</cp:lastModifiedBy>
  <cp:revision>4</cp:revision>
  <cp:lastPrinted>2016-07-07T08:03:00Z</cp:lastPrinted>
  <dcterms:created xsi:type="dcterms:W3CDTF">2016-08-22T06:24:00Z</dcterms:created>
  <dcterms:modified xsi:type="dcterms:W3CDTF">2016-08-22T06:25:00Z</dcterms:modified>
</cp:coreProperties>
</file>