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5B439" w14:textId="3723225F" w:rsidR="00F01496" w:rsidRPr="00EC0FF1" w:rsidRDefault="001D62D9" w:rsidP="00F01496">
      <w:pPr>
        <w:pStyle w:val="Beschriftung"/>
        <w:spacing w:line="480" w:lineRule="auto"/>
        <w:rPr>
          <w:b w:val="0"/>
          <w:color w:val="auto"/>
          <w:lang w:val="en-GB"/>
        </w:rPr>
      </w:pPr>
      <w:proofErr w:type="gramStart"/>
      <w:r>
        <w:rPr>
          <w:color w:val="auto"/>
          <w:sz w:val="20"/>
          <w:szCs w:val="20"/>
          <w:lang w:val="en-US"/>
        </w:rPr>
        <w:t xml:space="preserve">Supplementary </w:t>
      </w:r>
      <w:r w:rsidR="00F01496" w:rsidRPr="0081601E">
        <w:rPr>
          <w:color w:val="auto"/>
          <w:sz w:val="20"/>
          <w:szCs w:val="20"/>
          <w:lang w:val="en-US"/>
        </w:rPr>
        <w:t xml:space="preserve">Table </w:t>
      </w:r>
      <w:r>
        <w:rPr>
          <w:color w:val="auto"/>
          <w:sz w:val="20"/>
          <w:szCs w:val="20"/>
          <w:lang w:val="en-US"/>
        </w:rPr>
        <w:t>S1</w:t>
      </w:r>
      <w:r w:rsidR="00F01496">
        <w:rPr>
          <w:color w:val="auto"/>
          <w:lang w:val="en-US"/>
        </w:rPr>
        <w:t>.</w:t>
      </w:r>
      <w:proofErr w:type="gramEnd"/>
      <w:r w:rsidR="00F01496">
        <w:rPr>
          <w:b w:val="0"/>
          <w:color w:val="auto"/>
          <w:sz w:val="20"/>
          <w:szCs w:val="20"/>
          <w:lang w:val="en-US"/>
        </w:rPr>
        <w:t xml:space="preserve"> </w:t>
      </w:r>
      <w:r w:rsidR="00FB67CA">
        <w:rPr>
          <w:b w:val="0"/>
          <w:color w:val="auto"/>
          <w:sz w:val="20"/>
          <w:szCs w:val="20"/>
          <w:lang w:val="en-US"/>
        </w:rPr>
        <w:t xml:space="preserve">Flexible factorial analyses show </w:t>
      </w:r>
      <w:r w:rsidR="00FB67CA" w:rsidRPr="00FB67CA">
        <w:rPr>
          <w:color w:val="auto"/>
          <w:sz w:val="20"/>
          <w:szCs w:val="20"/>
          <w:lang w:val="en-US"/>
        </w:rPr>
        <w:t>(a)</w:t>
      </w:r>
      <w:r w:rsidR="00FB67CA">
        <w:rPr>
          <w:b w:val="0"/>
          <w:color w:val="auto"/>
          <w:sz w:val="20"/>
          <w:szCs w:val="20"/>
          <w:lang w:val="en-US"/>
        </w:rPr>
        <w:t xml:space="preserve"> a </w:t>
      </w:r>
      <w:r w:rsidR="00F01496">
        <w:rPr>
          <w:b w:val="0"/>
          <w:color w:val="auto"/>
          <w:sz w:val="20"/>
          <w:szCs w:val="20"/>
          <w:lang w:val="en-US"/>
        </w:rPr>
        <w:t>significant interaction</w:t>
      </w:r>
      <w:r w:rsidR="00F01496" w:rsidRPr="009827D5">
        <w:rPr>
          <w:b w:val="0"/>
          <w:color w:val="auto"/>
          <w:sz w:val="20"/>
          <w:szCs w:val="20"/>
          <w:lang w:val="en-US"/>
        </w:rPr>
        <w:t xml:space="preserve"> between </w:t>
      </w:r>
      <w:r w:rsidR="00F01496">
        <w:rPr>
          <w:b w:val="0"/>
          <w:color w:val="auto"/>
          <w:sz w:val="20"/>
          <w:szCs w:val="20"/>
          <w:lang w:val="en-US"/>
        </w:rPr>
        <w:t>BDNF levels and group status (obese vs. non-obese)</w:t>
      </w:r>
      <w:r>
        <w:rPr>
          <w:b w:val="0"/>
          <w:color w:val="auto"/>
          <w:sz w:val="20"/>
          <w:szCs w:val="20"/>
          <w:lang w:val="en-US"/>
        </w:rPr>
        <w:t>, while</w:t>
      </w:r>
      <w:r w:rsidR="00F01496">
        <w:rPr>
          <w:b w:val="0"/>
          <w:color w:val="auto"/>
          <w:sz w:val="20"/>
          <w:szCs w:val="20"/>
          <w:lang w:val="en-US"/>
        </w:rPr>
        <w:t xml:space="preserve"> </w:t>
      </w:r>
      <w:r w:rsidR="006C1BCC" w:rsidRPr="006C1BCC">
        <w:rPr>
          <w:color w:val="auto"/>
          <w:sz w:val="20"/>
          <w:szCs w:val="20"/>
          <w:lang w:val="en-US"/>
        </w:rPr>
        <w:t>(b &amp; c)</w:t>
      </w:r>
      <w:r w:rsidR="006C1BCC">
        <w:rPr>
          <w:b w:val="0"/>
          <w:color w:val="auto"/>
          <w:sz w:val="20"/>
          <w:szCs w:val="20"/>
          <w:lang w:val="en-US"/>
        </w:rPr>
        <w:t xml:space="preserve"> </w:t>
      </w:r>
      <w:r>
        <w:rPr>
          <w:b w:val="0"/>
          <w:color w:val="auto"/>
          <w:sz w:val="20"/>
          <w:szCs w:val="20"/>
          <w:lang w:val="en-US"/>
        </w:rPr>
        <w:t>no significant main effect of group was found comparing brain activation between obese and non-obese individuals</w:t>
      </w:r>
      <w:r w:rsidR="00F01496">
        <w:rPr>
          <w:b w:val="0"/>
          <w:color w:val="auto"/>
          <w:sz w:val="20"/>
          <w:szCs w:val="20"/>
          <w:lang w:val="en-US"/>
        </w:rPr>
        <w:t xml:space="preserve"> </w:t>
      </w:r>
      <w:r w:rsidR="00F01496" w:rsidRPr="009827D5">
        <w:rPr>
          <w:b w:val="0"/>
          <w:color w:val="auto"/>
          <w:sz w:val="20"/>
          <w:szCs w:val="20"/>
          <w:lang w:val="en-GB"/>
        </w:rPr>
        <w:t>(contrast: “</w:t>
      </w:r>
      <w:r w:rsidR="00F01496">
        <w:rPr>
          <w:b w:val="0"/>
          <w:color w:val="auto"/>
          <w:sz w:val="20"/>
          <w:szCs w:val="20"/>
          <w:lang w:val="en-GB"/>
        </w:rPr>
        <w:t>food</w:t>
      </w:r>
      <w:r w:rsidR="00F01496" w:rsidRPr="009827D5">
        <w:rPr>
          <w:b w:val="0"/>
          <w:color w:val="auto"/>
          <w:sz w:val="20"/>
          <w:szCs w:val="20"/>
          <w:lang w:val="en-GB"/>
        </w:rPr>
        <w:t xml:space="preserve"> - neutral”, </w:t>
      </w:r>
      <w:r w:rsidR="00F01496" w:rsidRPr="009827D5">
        <w:rPr>
          <w:b w:val="0"/>
          <w:i/>
          <w:color w:val="auto"/>
          <w:sz w:val="20"/>
          <w:szCs w:val="20"/>
          <w:lang w:val="en-GB"/>
        </w:rPr>
        <w:t>n</w:t>
      </w:r>
      <w:r w:rsidR="00F01496">
        <w:rPr>
          <w:b w:val="0"/>
          <w:color w:val="auto"/>
          <w:sz w:val="20"/>
          <w:szCs w:val="20"/>
          <w:lang w:val="en-GB"/>
        </w:rPr>
        <w:t xml:space="preserve"> = 39</w:t>
      </w:r>
      <w:r w:rsidR="00F01496" w:rsidRPr="009827D5">
        <w:rPr>
          <w:b w:val="0"/>
          <w:color w:val="auto"/>
          <w:sz w:val="20"/>
          <w:szCs w:val="20"/>
          <w:lang w:val="en-GB"/>
        </w:rPr>
        <w:t>, combined voxel-wise- [</w:t>
      </w:r>
      <w:r w:rsidR="00F01496" w:rsidRPr="009827D5">
        <w:rPr>
          <w:b w:val="0"/>
          <w:i/>
          <w:color w:val="auto"/>
          <w:sz w:val="20"/>
          <w:szCs w:val="20"/>
          <w:lang w:val="en-GB"/>
        </w:rPr>
        <w:t xml:space="preserve">p </w:t>
      </w:r>
      <w:r w:rsidR="00F01496" w:rsidRPr="009827D5">
        <w:rPr>
          <w:b w:val="0"/>
          <w:color w:val="auto"/>
          <w:sz w:val="20"/>
          <w:szCs w:val="20"/>
          <w:lang w:val="en-GB"/>
        </w:rPr>
        <w:t xml:space="preserve">&lt; .001] and cluster-extent-threshold [k &gt; </w:t>
      </w:r>
      <w:r w:rsidR="00F01496">
        <w:rPr>
          <w:b w:val="0"/>
          <w:color w:val="auto"/>
          <w:sz w:val="20"/>
          <w:szCs w:val="20"/>
          <w:lang w:val="en-GB"/>
        </w:rPr>
        <w:t>41</w:t>
      </w:r>
      <w:r w:rsidR="00F01496" w:rsidRPr="009827D5">
        <w:rPr>
          <w:b w:val="0"/>
          <w:color w:val="auto"/>
          <w:sz w:val="20"/>
          <w:szCs w:val="20"/>
          <w:lang w:val="en-GB"/>
        </w:rPr>
        <w:t xml:space="preserve"> voxel], corresponding to </w:t>
      </w:r>
      <w:proofErr w:type="spellStart"/>
      <w:r w:rsidR="00F01496" w:rsidRPr="009827D5">
        <w:rPr>
          <w:b w:val="0"/>
          <w:i/>
          <w:color w:val="auto"/>
          <w:sz w:val="20"/>
          <w:szCs w:val="20"/>
          <w:lang w:val="en-GB"/>
        </w:rPr>
        <w:t>p</w:t>
      </w:r>
      <w:r w:rsidR="00F01496" w:rsidRPr="009827D5">
        <w:rPr>
          <w:b w:val="0"/>
          <w:color w:val="auto"/>
          <w:sz w:val="20"/>
          <w:szCs w:val="20"/>
          <w:vertAlign w:val="subscript"/>
          <w:lang w:val="en-GB"/>
        </w:rPr>
        <w:t>FWE</w:t>
      </w:r>
      <w:proofErr w:type="spellEnd"/>
      <w:r w:rsidR="00F01496" w:rsidRPr="009827D5">
        <w:rPr>
          <w:b w:val="0"/>
          <w:color w:val="auto"/>
          <w:sz w:val="20"/>
          <w:szCs w:val="20"/>
          <w:lang w:val="en-GB"/>
        </w:rPr>
        <w:t xml:space="preserve"> &lt; .05</w:t>
      </w:r>
      <w:r>
        <w:rPr>
          <w:b w:val="0"/>
          <w:color w:val="auto"/>
          <w:sz w:val="20"/>
          <w:szCs w:val="20"/>
          <w:lang w:val="en-GB"/>
        </w:rPr>
        <w:t xml:space="preserve">, covariates: BDNF levels, </w:t>
      </w:r>
      <w:r>
        <w:rPr>
          <w:b w:val="0"/>
          <w:color w:val="auto"/>
          <w:sz w:val="20"/>
          <w:szCs w:val="20"/>
          <w:lang w:val="en-US"/>
        </w:rPr>
        <w:t xml:space="preserve">leptin levels, Beck Depression Inventory (BDI) Scores, </w:t>
      </w:r>
      <w:proofErr w:type="spellStart"/>
      <w:r>
        <w:rPr>
          <w:b w:val="0"/>
          <w:color w:val="auto"/>
          <w:sz w:val="20"/>
          <w:szCs w:val="20"/>
          <w:lang w:val="en-US"/>
        </w:rPr>
        <w:t>Fagerstroem</w:t>
      </w:r>
      <w:proofErr w:type="spellEnd"/>
      <w:r>
        <w:rPr>
          <w:b w:val="0"/>
          <w:color w:val="auto"/>
          <w:sz w:val="20"/>
          <w:szCs w:val="20"/>
          <w:lang w:val="en-US"/>
        </w:rPr>
        <w:t xml:space="preserve"> Test for Nicotine Dependence </w:t>
      </w:r>
      <w:r>
        <w:rPr>
          <w:b w:val="0"/>
          <w:color w:val="auto"/>
          <w:sz w:val="20"/>
          <w:szCs w:val="20"/>
          <w:lang w:val="en-US"/>
        </w:rPr>
        <w:t xml:space="preserve">(FNTD) </w:t>
      </w:r>
      <w:r>
        <w:rPr>
          <w:b w:val="0"/>
          <w:color w:val="auto"/>
          <w:sz w:val="20"/>
          <w:szCs w:val="20"/>
          <w:lang w:val="en-US"/>
        </w:rPr>
        <w:t>Scores</w:t>
      </w:r>
      <w:r>
        <w:rPr>
          <w:b w:val="0"/>
          <w:color w:val="auto"/>
          <w:sz w:val="20"/>
          <w:szCs w:val="20"/>
          <w:lang w:val="en-US"/>
        </w:rPr>
        <w:t>, subjective food craving</w:t>
      </w:r>
      <w:r w:rsidR="00F01496" w:rsidRPr="009827D5">
        <w:rPr>
          <w:b w:val="0"/>
          <w:color w:val="auto"/>
          <w:sz w:val="20"/>
          <w:szCs w:val="20"/>
          <w:lang w:val="en-GB"/>
        </w:rPr>
        <w:t>).</w:t>
      </w:r>
    </w:p>
    <w:tbl>
      <w:tblPr>
        <w:tblW w:w="13772" w:type="dxa"/>
        <w:tblInd w:w="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1256"/>
        <w:gridCol w:w="6209"/>
        <w:gridCol w:w="1544"/>
        <w:gridCol w:w="883"/>
        <w:gridCol w:w="959"/>
        <w:gridCol w:w="830"/>
        <w:gridCol w:w="930"/>
      </w:tblGrid>
      <w:tr w:rsidR="00F01496" w:rsidRPr="00773F24" w14:paraId="374559E2" w14:textId="77777777" w:rsidTr="00F73A6B">
        <w:trPr>
          <w:trHeight w:val="477"/>
        </w:trPr>
        <w:tc>
          <w:tcPr>
            <w:tcW w:w="116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3BFBBF6" w14:textId="77777777" w:rsidR="00F01496" w:rsidRPr="00773F24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773F24">
              <w:rPr>
                <w:rFonts w:cs="Arial"/>
                <w:b/>
                <w:bCs/>
                <w:sz w:val="20"/>
                <w:szCs w:val="20"/>
                <w:lang w:val="en-US"/>
              </w:rPr>
              <w:t>Side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D9A8A42" w14:textId="77777777" w:rsidR="00F01496" w:rsidRPr="00773F24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773F24">
              <w:rPr>
                <w:rFonts w:cs="Arial"/>
                <w:b/>
                <w:bCs/>
                <w:sz w:val="20"/>
                <w:szCs w:val="20"/>
                <w:lang w:val="en-US"/>
              </w:rPr>
              <w:t>Lobe</w:t>
            </w:r>
          </w:p>
        </w:tc>
        <w:tc>
          <w:tcPr>
            <w:tcW w:w="62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CB6E12B" w14:textId="77777777" w:rsidR="00F01496" w:rsidRPr="00773F24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773F24">
              <w:rPr>
                <w:rFonts w:cs="Arial"/>
                <w:b/>
                <w:bCs/>
                <w:sz w:val="20"/>
                <w:szCs w:val="20"/>
                <w:lang w:val="en-US"/>
              </w:rPr>
              <w:t>Brain Regions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EE8E445" w14:textId="77777777" w:rsidR="00F01496" w:rsidRPr="00773F24" w:rsidRDefault="00F01496" w:rsidP="00F73A6B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773F24">
              <w:rPr>
                <w:rFonts w:cs="Arial"/>
                <w:b/>
                <w:bCs/>
                <w:sz w:val="20"/>
                <w:szCs w:val="20"/>
                <w:lang w:val="en-US"/>
              </w:rPr>
              <w:t>Cluster Size</w:t>
            </w:r>
          </w:p>
        </w:tc>
        <w:tc>
          <w:tcPr>
            <w:tcW w:w="267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78A0701" w14:textId="77777777" w:rsidR="00F01496" w:rsidRPr="005C2D48" w:rsidRDefault="00F01496" w:rsidP="00F73A6B">
            <w:pPr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5C2D48">
              <w:rPr>
                <w:rFonts w:cs="Arial"/>
                <w:b/>
                <w:sz w:val="20"/>
                <w:szCs w:val="20"/>
                <w:lang w:val="en-US"/>
              </w:rPr>
              <w:t xml:space="preserve">MNI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C</w:t>
            </w:r>
            <w:r w:rsidRPr="005C2D48">
              <w:rPr>
                <w:rFonts w:cs="Arial"/>
                <w:b/>
                <w:sz w:val="20"/>
                <w:szCs w:val="20"/>
                <w:lang w:val="en-US"/>
              </w:rPr>
              <w:t xml:space="preserve">oordinates </w:t>
            </w:r>
          </w:p>
          <w:p w14:paraId="753B8654" w14:textId="77777777" w:rsidR="00F01496" w:rsidRPr="006D6EAE" w:rsidRDefault="00F01496" w:rsidP="00F73A6B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5C2D48">
              <w:rPr>
                <w:rFonts w:cs="Arial"/>
                <w:b/>
                <w:sz w:val="20"/>
                <w:szCs w:val="20"/>
                <w:lang w:val="en-US"/>
              </w:rPr>
              <w:t>(x, y, z)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79D43F9" w14:textId="77777777" w:rsidR="00F01496" w:rsidRPr="006D6EAE" w:rsidRDefault="00F01496" w:rsidP="00F73A6B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4324B">
              <w:rPr>
                <w:rFonts w:cs="Arial"/>
                <w:b/>
                <w:bCs/>
                <w:i/>
                <w:sz w:val="20"/>
                <w:szCs w:val="20"/>
                <w:lang w:val="en-US"/>
              </w:rPr>
              <w:t>t</w:t>
            </w:r>
            <w:r w:rsidRPr="006D6EAE">
              <w:rPr>
                <w:rFonts w:cs="Arial"/>
                <w:b/>
                <w:bCs/>
                <w:sz w:val="20"/>
                <w:szCs w:val="20"/>
                <w:vertAlign w:val="subscript"/>
                <w:lang w:val="en-US"/>
              </w:rPr>
              <w:t>max</w:t>
            </w:r>
            <w:proofErr w:type="spellEnd"/>
          </w:p>
        </w:tc>
      </w:tr>
      <w:tr w:rsidR="00F01496" w:rsidRPr="00773F24" w14:paraId="774216BB" w14:textId="77777777" w:rsidTr="00F73A6B">
        <w:trPr>
          <w:trHeight w:val="477"/>
        </w:trPr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A96164E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AE29B0E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2635782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820CD9A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7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D7C4956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4165184" w14:textId="77777777" w:rsidR="00F01496" w:rsidRPr="006D6EAE" w:rsidRDefault="00F01496" w:rsidP="00F73A6B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F01496" w:rsidRPr="00773F24" w14:paraId="01E9A2E9" w14:textId="77777777" w:rsidTr="00F73A6B">
        <w:trPr>
          <w:trHeight w:val="460"/>
        </w:trPr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D6F05B6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73AE1AB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8F0530F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6AF3C8B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7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BB26F05" w14:textId="77777777" w:rsidR="00F01496" w:rsidRPr="006D6EAE" w:rsidRDefault="00F01496" w:rsidP="00F73A6B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759FA71" w14:textId="77777777" w:rsidR="00F01496" w:rsidRPr="006D6EAE" w:rsidRDefault="00F01496" w:rsidP="00F73A6B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F01496" w:rsidRPr="00574255" w14:paraId="0963FB4A" w14:textId="77777777" w:rsidTr="00F73A6B">
        <w:trPr>
          <w:trHeight w:val="253"/>
        </w:trPr>
        <w:tc>
          <w:tcPr>
            <w:tcW w:w="137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5DA7915" w14:textId="77777777" w:rsidR="00F01496" w:rsidRPr="00AF3F6E" w:rsidRDefault="00F01496" w:rsidP="00F73A6B">
            <w:pPr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 w:rsidRPr="00AF3F6E">
              <w:rPr>
                <w:rFonts w:cs="Arial"/>
                <w:b/>
                <w:sz w:val="20"/>
                <w:szCs w:val="20"/>
              </w:rPr>
              <w:t xml:space="preserve">Group </w:t>
            </w:r>
            <w:proofErr w:type="spellStart"/>
            <w:r w:rsidRPr="00AF3F6E">
              <w:rPr>
                <w:rFonts w:cs="Arial"/>
                <w:b/>
                <w:sz w:val="20"/>
                <w:szCs w:val="20"/>
              </w:rPr>
              <w:t>differences</w:t>
            </w:r>
            <w:proofErr w:type="spellEnd"/>
            <w:r w:rsidRPr="00AF3F6E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</w:tr>
      <w:tr w:rsidR="00F01496" w:rsidRPr="00796410" w14:paraId="715BBB24" w14:textId="77777777" w:rsidTr="00F73A6B">
        <w:trPr>
          <w:trHeight w:val="253"/>
        </w:trPr>
        <w:tc>
          <w:tcPr>
            <w:tcW w:w="13772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BAC057F" w14:textId="13F98F8D" w:rsidR="00F01496" w:rsidRPr="00AF3F6E" w:rsidRDefault="00F01496" w:rsidP="001D62D9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 w:rsidRPr="00AF3F6E">
              <w:rPr>
                <w:rFonts w:cs="Arial"/>
                <w:b/>
                <w:sz w:val="20"/>
                <w:szCs w:val="20"/>
                <w:lang w:val="en-US"/>
              </w:rPr>
              <w:t>(</w:t>
            </w:r>
            <w:r w:rsidR="001D62D9">
              <w:rPr>
                <w:rFonts w:cs="Arial"/>
                <w:b/>
                <w:sz w:val="20"/>
                <w:szCs w:val="20"/>
                <w:lang w:val="en-US"/>
              </w:rPr>
              <w:t>a</w:t>
            </w:r>
            <w:r w:rsidRPr="00AF3F6E">
              <w:rPr>
                <w:rFonts w:cs="Arial"/>
                <w:b/>
                <w:sz w:val="20"/>
                <w:szCs w:val="20"/>
                <w:lang w:val="en-US"/>
              </w:rPr>
              <w:t>) Interaction BDNF levels x group (n = 39)</w:t>
            </w:r>
          </w:p>
        </w:tc>
      </w:tr>
      <w:tr w:rsidR="003D4517" w:rsidRPr="00574255" w14:paraId="200CE57E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274465" w14:textId="7D2201DA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rFonts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77BB51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62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5A1074" w14:textId="65E746C6" w:rsidR="003D4517" w:rsidRPr="00AF3F6E" w:rsidRDefault="003D4517" w:rsidP="00F73A6B">
            <w:pPr>
              <w:rPr>
                <w:rFonts w:cs="Arial"/>
                <w:sz w:val="20"/>
                <w:szCs w:val="20"/>
                <w:lang w:val="en-GB"/>
              </w:rPr>
            </w:pPr>
            <w:r w:rsidRPr="00AF3F6E">
              <w:rPr>
                <w:rFonts w:cs="Arial"/>
                <w:b/>
                <w:sz w:val="20"/>
                <w:szCs w:val="20"/>
                <w:lang w:val="en-GB"/>
              </w:rPr>
              <w:t xml:space="preserve">Insula </w:t>
            </w:r>
            <w:r>
              <w:rPr>
                <w:rFonts w:cs="Arial"/>
                <w:sz w:val="20"/>
                <w:szCs w:val="20"/>
                <w:lang w:val="en-GB"/>
              </w:rPr>
              <w:t>(17</w:t>
            </w:r>
            <w:r w:rsidRPr="00AF3F6E">
              <w:rPr>
                <w:rFonts w:cs="Arial"/>
                <w:sz w:val="20"/>
                <w:szCs w:val="20"/>
                <w:lang w:val="en-GB"/>
              </w:rPr>
              <w:t xml:space="preserve">% of cluster), </w:t>
            </w:r>
            <w:proofErr w:type="spellStart"/>
            <w:r w:rsidRPr="00AF3F6E">
              <w:rPr>
                <w:rFonts w:cs="Arial"/>
                <w:sz w:val="20"/>
                <w:szCs w:val="20"/>
                <w:lang w:val="en-GB"/>
              </w:rPr>
              <w:t>Rolandic</w:t>
            </w:r>
            <w:proofErr w:type="spellEnd"/>
            <w:r w:rsidRPr="00AF3F6E">
              <w:rPr>
                <w:rFonts w:cs="Arial"/>
                <w:sz w:val="20"/>
                <w:szCs w:val="20"/>
                <w:lang w:val="en-GB"/>
              </w:rPr>
              <w:t xml:space="preserve"> Operculum</w:t>
            </w:r>
            <w:r>
              <w:rPr>
                <w:rFonts w:cs="Arial"/>
                <w:sz w:val="20"/>
                <w:szCs w:val="20"/>
                <w:lang w:val="en-GB"/>
              </w:rPr>
              <w:t>, Precentral Gyrus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361FEA" w14:textId="0C6EE146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46B5E">
              <w:t>269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730B75" w14:textId="7B0BCAA5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CF375B">
              <w:t xml:space="preserve">44 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8B4ADD" w14:textId="0E6A0C1D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9A7528">
              <w:t>-18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C3E570" w14:textId="155F64DE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3A2256">
              <w:t>28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45DBC4" w14:textId="784C17A8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55035">
              <w:t>4.84</w:t>
            </w:r>
          </w:p>
        </w:tc>
      </w:tr>
      <w:tr w:rsidR="003D4517" w:rsidRPr="00574255" w14:paraId="0B4870E3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CCCCD8" w14:textId="5A4E90C4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L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DB4B8B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62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EDDB80" w14:textId="1A49A996" w:rsidR="003D4517" w:rsidRPr="00AF3F6E" w:rsidRDefault="003D4517" w:rsidP="00796410">
            <w:pPr>
              <w:rPr>
                <w:rFonts w:cs="Arial"/>
                <w:sz w:val="20"/>
                <w:szCs w:val="20"/>
                <w:lang w:val="en-GB"/>
              </w:rPr>
            </w:pPr>
            <w:r w:rsidRPr="00AF3F6E">
              <w:rPr>
                <w:rFonts w:cs="Arial"/>
                <w:b/>
                <w:sz w:val="20"/>
                <w:szCs w:val="20"/>
                <w:lang w:val="en-GB"/>
              </w:rPr>
              <w:t xml:space="preserve">Insula </w:t>
            </w:r>
            <w:r w:rsidRPr="00AF3F6E">
              <w:rPr>
                <w:rFonts w:cs="Arial"/>
                <w:sz w:val="20"/>
                <w:szCs w:val="20"/>
                <w:lang w:val="en-GB"/>
              </w:rPr>
              <w:t>(</w:t>
            </w:r>
            <w:r>
              <w:rPr>
                <w:rFonts w:cs="Arial"/>
                <w:sz w:val="20"/>
                <w:szCs w:val="20"/>
                <w:lang w:val="en-GB"/>
              </w:rPr>
              <w:t>66</w:t>
            </w:r>
            <w:r w:rsidRPr="00AF3F6E">
              <w:rPr>
                <w:rFonts w:cs="Arial"/>
                <w:sz w:val="20"/>
                <w:szCs w:val="20"/>
                <w:lang w:val="en-GB"/>
              </w:rPr>
              <w:t xml:space="preserve">% of cluster), </w:t>
            </w:r>
            <w:proofErr w:type="spellStart"/>
            <w:r w:rsidRPr="00AF3F6E">
              <w:rPr>
                <w:rFonts w:cs="Arial"/>
                <w:sz w:val="20"/>
                <w:szCs w:val="20"/>
                <w:lang w:val="en-GB"/>
              </w:rPr>
              <w:t>Rolandic</w:t>
            </w:r>
            <w:proofErr w:type="spellEnd"/>
            <w:r w:rsidRPr="00AF3F6E">
              <w:rPr>
                <w:rFonts w:cs="Arial"/>
                <w:sz w:val="20"/>
                <w:szCs w:val="20"/>
                <w:lang w:val="en-GB"/>
              </w:rPr>
              <w:t xml:space="preserve"> Operculum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B0AACB2" w14:textId="64E16CAE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46B5E">
              <w:t>142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8FF16B" w14:textId="07AD5232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CF375B">
              <w:t>-42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2D7E05" w14:textId="1F370ED3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9A7528">
              <w:t xml:space="preserve">-4 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487216" w14:textId="1E407325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3A2256">
              <w:t xml:space="preserve">8 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64DA1E4" w14:textId="1A3488FC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55035">
              <w:t>5.79</w:t>
            </w:r>
          </w:p>
        </w:tc>
      </w:tr>
      <w:tr w:rsidR="003D4517" w:rsidRPr="00574255" w14:paraId="3DDE02D6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1F6BC2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 w:rsidRPr="00AF3F6E">
              <w:rPr>
                <w:rFonts w:cs="Arial"/>
                <w:sz w:val="20"/>
                <w:szCs w:val="20"/>
                <w:lang w:val="en-US"/>
              </w:rPr>
              <w:t>L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175F3A0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 w:rsidRPr="00AF3F6E">
              <w:rPr>
                <w:rFonts w:cs="Arial"/>
                <w:sz w:val="20"/>
                <w:szCs w:val="20"/>
                <w:lang w:val="en-US"/>
              </w:rPr>
              <w:t>Frontal</w:t>
            </w:r>
          </w:p>
        </w:tc>
        <w:tc>
          <w:tcPr>
            <w:tcW w:w="62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102E99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GB"/>
              </w:rPr>
            </w:pPr>
            <w:r w:rsidRPr="00AF3F6E">
              <w:rPr>
                <w:rFonts w:cs="Arial"/>
                <w:sz w:val="20"/>
                <w:szCs w:val="20"/>
                <w:lang w:val="en-GB"/>
              </w:rPr>
              <w:t>Inferior Frontal Gyrus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8D86585" w14:textId="781A26DD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46B5E">
              <w:t>84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BB732A" w14:textId="298E18A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CF375B">
              <w:t>-34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3DCF8D" w14:textId="4B5479B6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9A7528">
              <w:t xml:space="preserve">24 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501E07" w14:textId="02CE1A0E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3A2256">
              <w:t>16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49CC928" w14:textId="6C77F63F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55035">
              <w:t>4.44</w:t>
            </w:r>
          </w:p>
        </w:tc>
      </w:tr>
      <w:tr w:rsidR="003D4517" w:rsidRPr="00574255" w14:paraId="71E11790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1F9699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 w:rsidRPr="00AF3F6E">
              <w:rPr>
                <w:rFonts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E130AB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 w:rsidRPr="00AF3F6E">
              <w:rPr>
                <w:rFonts w:cs="Arial"/>
                <w:sz w:val="20"/>
                <w:szCs w:val="20"/>
                <w:lang w:val="en-US"/>
              </w:rPr>
              <w:t>Frontal</w:t>
            </w:r>
          </w:p>
        </w:tc>
        <w:tc>
          <w:tcPr>
            <w:tcW w:w="62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14D5BB" w14:textId="15A409B1" w:rsidR="003D4517" w:rsidRPr="00AF3F6E" w:rsidRDefault="003D4517" w:rsidP="00796410">
            <w:pPr>
              <w:rPr>
                <w:rFonts w:cs="Arial"/>
                <w:sz w:val="20"/>
                <w:szCs w:val="20"/>
                <w:lang w:val="en-GB"/>
              </w:rPr>
            </w:pPr>
            <w:r w:rsidRPr="00AF3F6E">
              <w:rPr>
                <w:rFonts w:cs="Arial"/>
                <w:sz w:val="20"/>
                <w:szCs w:val="20"/>
                <w:lang w:val="en-GB"/>
              </w:rPr>
              <w:t>Superior and Middle Frontal Gyrus</w:t>
            </w:r>
            <w:r w:rsidRPr="00AF3F6E">
              <w:rPr>
                <w:rFonts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5836F6" w14:textId="43EDD6FE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46B5E">
              <w:t>83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412E8C" w14:textId="37CA43E2" w:rsidR="003D4517" w:rsidRPr="00AF3F6E" w:rsidRDefault="003D4517" w:rsidP="00F73A6B">
            <w:pPr>
              <w:jc w:val="center"/>
              <w:rPr>
                <w:rFonts w:cs="Arial"/>
                <w:sz w:val="20"/>
                <w:szCs w:val="20"/>
              </w:rPr>
            </w:pPr>
            <w:r w:rsidRPr="00CF375B">
              <w:t>-18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A366A8" w14:textId="659B02CD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A7528">
              <w:t xml:space="preserve">24 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A624E7" w14:textId="06C7712E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3A2256">
              <w:t>42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E2A502" w14:textId="512ED2C3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55035">
              <w:t>5.46</w:t>
            </w:r>
          </w:p>
        </w:tc>
      </w:tr>
      <w:tr w:rsidR="003D4517" w:rsidRPr="00574255" w14:paraId="5649383D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351E759" w14:textId="34ECA415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L &amp; </w:t>
            </w:r>
            <w:r w:rsidRPr="00AF3F6E">
              <w:rPr>
                <w:rFonts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251AB8" w14:textId="77777777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 w:rsidRPr="00AF3F6E">
              <w:rPr>
                <w:rFonts w:cs="Arial"/>
                <w:sz w:val="20"/>
                <w:szCs w:val="20"/>
                <w:lang w:val="en-US"/>
              </w:rPr>
              <w:t>Frontal</w:t>
            </w:r>
          </w:p>
        </w:tc>
        <w:tc>
          <w:tcPr>
            <w:tcW w:w="62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7EF96F" w14:textId="1CD1BA81" w:rsidR="003D4517" w:rsidRPr="00AF3F6E" w:rsidRDefault="003D4517" w:rsidP="00796410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Superior Medial</w:t>
            </w:r>
            <w:r w:rsidRPr="00AF3F6E">
              <w:rPr>
                <w:rFonts w:cs="Arial"/>
                <w:sz w:val="20"/>
                <w:szCs w:val="20"/>
                <w:lang w:val="en-GB"/>
              </w:rPr>
              <w:t xml:space="preserve"> Frontal Gyrus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33E313" w14:textId="22BC4A10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46B5E">
              <w:t>80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D9B423E" w14:textId="2C4DAB1C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CF375B">
              <w:t>-14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492567" w14:textId="3AAA09E5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9A7528">
              <w:t xml:space="preserve">44 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2CDB61" w14:textId="284A5CED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3A2256">
              <w:t xml:space="preserve">8 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E8CE90" w14:textId="0C5850B2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655035">
              <w:t>4.03</w:t>
            </w:r>
          </w:p>
        </w:tc>
      </w:tr>
      <w:tr w:rsidR="003D4517" w:rsidRPr="008367AD" w14:paraId="3DBE66D5" w14:textId="77777777" w:rsidTr="00F73A6B">
        <w:trPr>
          <w:trHeight w:val="253"/>
        </w:trPr>
        <w:tc>
          <w:tcPr>
            <w:tcW w:w="8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F5267" w14:textId="1DA6EA96" w:rsidR="003D4517" w:rsidRPr="00AF3F6E" w:rsidRDefault="003D4517" w:rsidP="00F73A6B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b</w:t>
            </w:r>
            <w:r w:rsidRPr="00AF3F6E">
              <w:rPr>
                <w:rFonts w:cs="Arial"/>
                <w:b/>
                <w:sz w:val="20"/>
                <w:szCs w:val="20"/>
                <w:lang w:val="en-US"/>
              </w:rPr>
              <w:t>) Obese &gt; Control group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0915E1" w14:textId="7777777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99381F" w14:textId="7777777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ADFDE" w14:textId="7777777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3B22FC" w14:textId="7777777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BA077F" w14:textId="7777777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3D4517" w:rsidRPr="00CD3B6E" w14:paraId="7CA47BC2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7BCF19" w14:textId="284BB6C5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4C421" w14:textId="165C711A" w:rsidR="003D4517" w:rsidRPr="00AF3F6E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4FBDB" w14:textId="06D13D7E" w:rsidR="003D4517" w:rsidRPr="00AF3F6E" w:rsidRDefault="003D4517" w:rsidP="00F73A6B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EE08B" w14:textId="7CE86FF4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D9021F" w14:textId="5420714D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333FFE" w14:textId="64CA48C3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2AE039" w14:textId="6E1548D7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8A23B" w14:textId="0C3DD943" w:rsidR="003D4517" w:rsidRPr="00AF3F6E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3D4517" w:rsidRPr="00CD3B6E" w14:paraId="1FF1B3BB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77F14" w14:textId="77777777" w:rsidR="003D4517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2CA81" w14:textId="77777777" w:rsidR="003D4517" w:rsidRDefault="003D4517" w:rsidP="00F73A6B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4F7F19" w14:textId="77777777" w:rsidR="003D4517" w:rsidRDefault="003D4517" w:rsidP="00F73A6B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CBA4F5" w14:textId="77777777" w:rsidR="003D4517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4160C" w14:textId="77777777" w:rsidR="003D4517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4E8DAE" w14:textId="77777777" w:rsidR="003D4517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E4110" w14:textId="77777777" w:rsidR="003D4517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32D3BD" w14:textId="77777777" w:rsidR="003D4517" w:rsidRDefault="003D4517" w:rsidP="00F73A6B">
            <w:pPr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D2CC8DF" w14:textId="77777777" w:rsidR="00F01496" w:rsidRDefault="00F01496" w:rsidP="00F01496">
      <w:pPr>
        <w:jc w:val="both"/>
        <w:rPr>
          <w:lang w:val="en-US"/>
        </w:rPr>
      </w:pPr>
    </w:p>
    <w:tbl>
      <w:tblPr>
        <w:tblW w:w="13772" w:type="dxa"/>
        <w:tblInd w:w="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1256"/>
        <w:gridCol w:w="6209"/>
        <w:gridCol w:w="1544"/>
        <w:gridCol w:w="883"/>
        <w:gridCol w:w="959"/>
        <w:gridCol w:w="830"/>
        <w:gridCol w:w="930"/>
      </w:tblGrid>
      <w:tr w:rsidR="00F01496" w:rsidRPr="00986382" w14:paraId="3A32A9DE" w14:textId="77777777" w:rsidTr="00F73A6B">
        <w:trPr>
          <w:trHeight w:val="253"/>
        </w:trPr>
        <w:tc>
          <w:tcPr>
            <w:tcW w:w="137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2F58B" w14:textId="495FE44A" w:rsidR="00F01496" w:rsidRPr="00986382" w:rsidRDefault="001D62D9" w:rsidP="00F73A6B">
            <w:pPr>
              <w:jc w:val="both"/>
              <w:rPr>
                <w:lang w:val="en-US"/>
              </w:rPr>
            </w:pPr>
            <w:r>
              <w:rPr>
                <w:b/>
                <w:lang w:val="en-US"/>
              </w:rPr>
              <w:lastRenderedPageBreak/>
              <w:t>c</w:t>
            </w:r>
            <w:r w:rsidR="00F01496" w:rsidRPr="00986382">
              <w:rPr>
                <w:b/>
                <w:lang w:val="en-US"/>
              </w:rPr>
              <w:t>) Control group &gt; Obese</w:t>
            </w:r>
          </w:p>
        </w:tc>
      </w:tr>
      <w:tr w:rsidR="00F01496" w:rsidRPr="00986382" w14:paraId="1F1F39D1" w14:textId="77777777" w:rsidTr="00F73A6B">
        <w:trPr>
          <w:trHeight w:val="253"/>
        </w:trPr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AB715B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rPr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288362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rPr>
                <w:lang w:val="en-US"/>
              </w:rPr>
              <w:t>-</w:t>
            </w:r>
          </w:p>
        </w:tc>
        <w:tc>
          <w:tcPr>
            <w:tcW w:w="6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D44F97B" w14:textId="77777777" w:rsidR="00F01496" w:rsidRPr="00986382" w:rsidRDefault="00F01496" w:rsidP="00F73A6B">
            <w:pPr>
              <w:jc w:val="both"/>
              <w:rPr>
                <w:lang w:val="en-GB"/>
              </w:rPr>
            </w:pPr>
            <w:r w:rsidRPr="00986382">
              <w:rPr>
                <w:lang w:val="en-GB"/>
              </w:rPr>
              <w:t>-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23A3F9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5669D6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27238B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8B3516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803933" w14:textId="77777777" w:rsidR="00F01496" w:rsidRPr="00986382" w:rsidRDefault="00F01496" w:rsidP="00F73A6B">
            <w:pPr>
              <w:jc w:val="both"/>
              <w:rPr>
                <w:lang w:val="en-US"/>
              </w:rPr>
            </w:pPr>
            <w:r w:rsidRPr="00986382">
              <w:t>-</w:t>
            </w:r>
          </w:p>
        </w:tc>
      </w:tr>
    </w:tbl>
    <w:p w14:paraId="0BF9BAB4" w14:textId="77777777" w:rsidR="00F01496" w:rsidRPr="00986382" w:rsidRDefault="00F01496" w:rsidP="00F01496">
      <w:pPr>
        <w:jc w:val="both"/>
        <w:rPr>
          <w:lang w:val="en-GB"/>
        </w:rPr>
      </w:pPr>
    </w:p>
    <w:p w14:paraId="0265CC13" w14:textId="510712B6" w:rsidR="00F57F04" w:rsidRPr="00F01496" w:rsidRDefault="00F57F04" w:rsidP="00F01496"/>
    <w:sectPr w:rsidR="00F57F04" w:rsidRPr="00F01496" w:rsidSect="008261A4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DD9C6" w14:textId="77777777" w:rsidR="00930D2F" w:rsidRDefault="00930D2F" w:rsidP="00896B20">
      <w:pPr>
        <w:spacing w:line="240" w:lineRule="auto"/>
      </w:pPr>
      <w:r>
        <w:separator/>
      </w:r>
    </w:p>
  </w:endnote>
  <w:endnote w:type="continuationSeparator" w:id="0">
    <w:p w14:paraId="1FCA722B" w14:textId="77777777" w:rsidR="00930D2F" w:rsidRDefault="00930D2F" w:rsidP="00896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D65FB" w14:textId="77777777" w:rsidR="00930D2F" w:rsidRDefault="00930D2F" w:rsidP="00896B20">
      <w:pPr>
        <w:spacing w:line="240" w:lineRule="auto"/>
      </w:pPr>
      <w:r>
        <w:separator/>
      </w:r>
    </w:p>
  </w:footnote>
  <w:footnote w:type="continuationSeparator" w:id="0">
    <w:p w14:paraId="7EE519A4" w14:textId="77777777" w:rsidR="00930D2F" w:rsidRDefault="00930D2F" w:rsidP="00896B2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17CE"/>
    <w:multiLevelType w:val="multilevel"/>
    <w:tmpl w:val="D41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26C5F"/>
    <w:multiLevelType w:val="hybridMultilevel"/>
    <w:tmpl w:val="02CA5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949FC"/>
    <w:multiLevelType w:val="hybridMultilevel"/>
    <w:tmpl w:val="1DCA0DDA"/>
    <w:lvl w:ilvl="0" w:tplc="AF2A6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4299A"/>
    <w:multiLevelType w:val="hybridMultilevel"/>
    <w:tmpl w:val="729E8AEE"/>
    <w:lvl w:ilvl="0" w:tplc="59708EE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0A156D"/>
    <w:multiLevelType w:val="hybridMultilevel"/>
    <w:tmpl w:val="4BD81EFE"/>
    <w:lvl w:ilvl="0" w:tplc="5F2A36A2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0798B"/>
    <w:multiLevelType w:val="hybridMultilevel"/>
    <w:tmpl w:val="C1A682C4"/>
    <w:lvl w:ilvl="0" w:tplc="722EC1D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27361"/>
    <w:multiLevelType w:val="hybridMultilevel"/>
    <w:tmpl w:val="5090F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531F4"/>
    <w:multiLevelType w:val="hybridMultilevel"/>
    <w:tmpl w:val="65026CA0"/>
    <w:lvl w:ilvl="0" w:tplc="B0AC2CCE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4067F7"/>
    <w:multiLevelType w:val="hybridMultilevel"/>
    <w:tmpl w:val="29FAC3F2"/>
    <w:lvl w:ilvl="0" w:tplc="13282A2C">
      <w:start w:val="1"/>
      <w:numFmt w:val="decimal"/>
      <w:pStyle w:val="berschrift3"/>
      <w:lvlText w:val="2.2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A1B13"/>
    <w:multiLevelType w:val="hybridMultilevel"/>
    <w:tmpl w:val="485C4D6C"/>
    <w:lvl w:ilvl="0" w:tplc="8A4ABB6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086A48"/>
    <w:multiLevelType w:val="multilevel"/>
    <w:tmpl w:val="5484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1D702F"/>
    <w:multiLevelType w:val="hybridMultilevel"/>
    <w:tmpl w:val="CCFED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E0162A"/>
    <w:multiLevelType w:val="hybridMultilevel"/>
    <w:tmpl w:val="5CC0C48A"/>
    <w:lvl w:ilvl="0" w:tplc="6C4AC84A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B293193"/>
    <w:multiLevelType w:val="multilevel"/>
    <w:tmpl w:val="064E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4C1EFC"/>
    <w:multiLevelType w:val="hybridMultilevel"/>
    <w:tmpl w:val="BCD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90569D"/>
    <w:multiLevelType w:val="hybridMultilevel"/>
    <w:tmpl w:val="26FCFC76"/>
    <w:lvl w:ilvl="0" w:tplc="C38A2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8E6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187A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BE9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D04B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CC9A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34A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DC79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5CE3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8E6075"/>
    <w:multiLevelType w:val="hybridMultilevel"/>
    <w:tmpl w:val="5B60F59E"/>
    <w:lvl w:ilvl="0" w:tplc="FFB6B70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8E2B48"/>
    <w:multiLevelType w:val="hybridMultilevel"/>
    <w:tmpl w:val="85B4ED2A"/>
    <w:lvl w:ilvl="0" w:tplc="BA8C2E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7F6DF8"/>
    <w:multiLevelType w:val="hybridMultilevel"/>
    <w:tmpl w:val="706A2942"/>
    <w:lvl w:ilvl="0" w:tplc="BA8C2E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D25B25"/>
    <w:multiLevelType w:val="hybridMultilevel"/>
    <w:tmpl w:val="E962F6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60C51"/>
    <w:multiLevelType w:val="hybridMultilevel"/>
    <w:tmpl w:val="422CDE12"/>
    <w:lvl w:ilvl="0" w:tplc="94703A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F6369E"/>
    <w:multiLevelType w:val="multilevel"/>
    <w:tmpl w:val="0774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955856"/>
    <w:multiLevelType w:val="hybridMultilevel"/>
    <w:tmpl w:val="5A666C84"/>
    <w:lvl w:ilvl="0" w:tplc="CF188164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266CDF"/>
    <w:multiLevelType w:val="hybridMultilevel"/>
    <w:tmpl w:val="FEE64A76"/>
    <w:lvl w:ilvl="0" w:tplc="8C984E7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BD6B4E"/>
    <w:multiLevelType w:val="hybridMultilevel"/>
    <w:tmpl w:val="C63CA1CC"/>
    <w:lvl w:ilvl="0" w:tplc="DF5A097A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396385"/>
    <w:multiLevelType w:val="hybridMultilevel"/>
    <w:tmpl w:val="07AEEC94"/>
    <w:lvl w:ilvl="0" w:tplc="4E0EE620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D97664"/>
    <w:multiLevelType w:val="hybridMultilevel"/>
    <w:tmpl w:val="45DC9914"/>
    <w:lvl w:ilvl="0" w:tplc="F1DE82C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7A7DDD"/>
    <w:multiLevelType w:val="hybridMultilevel"/>
    <w:tmpl w:val="D09EEE92"/>
    <w:lvl w:ilvl="0" w:tplc="E0CA584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9060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A8584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563E2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90AD6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54995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C15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008F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0C8DF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</w:num>
  <w:num w:numId="5">
    <w:abstractNumId w:val="3"/>
  </w:num>
  <w:num w:numId="6">
    <w:abstractNumId w:val="5"/>
  </w:num>
  <w:num w:numId="7">
    <w:abstractNumId w:val="20"/>
  </w:num>
  <w:num w:numId="8">
    <w:abstractNumId w:val="19"/>
  </w:num>
  <w:num w:numId="9">
    <w:abstractNumId w:val="25"/>
  </w:num>
  <w:num w:numId="10">
    <w:abstractNumId w:val="18"/>
  </w:num>
  <w:num w:numId="11">
    <w:abstractNumId w:val="17"/>
  </w:num>
  <w:num w:numId="12">
    <w:abstractNumId w:val="4"/>
  </w:num>
  <w:num w:numId="13">
    <w:abstractNumId w:val="22"/>
  </w:num>
  <w:num w:numId="14">
    <w:abstractNumId w:val="9"/>
  </w:num>
  <w:num w:numId="15">
    <w:abstractNumId w:val="12"/>
  </w:num>
  <w:num w:numId="16">
    <w:abstractNumId w:val="24"/>
  </w:num>
  <w:num w:numId="17">
    <w:abstractNumId w:val="23"/>
  </w:num>
  <w:num w:numId="18">
    <w:abstractNumId w:val="13"/>
  </w:num>
  <w:num w:numId="19">
    <w:abstractNumId w:val="0"/>
  </w:num>
  <w:num w:numId="20">
    <w:abstractNumId w:val="10"/>
  </w:num>
  <w:num w:numId="21">
    <w:abstractNumId w:val="15"/>
  </w:num>
  <w:num w:numId="22">
    <w:abstractNumId w:val="27"/>
  </w:num>
  <w:num w:numId="23">
    <w:abstractNumId w:val="26"/>
  </w:num>
  <w:num w:numId="24">
    <w:abstractNumId w:val="2"/>
  </w:num>
  <w:num w:numId="25">
    <w:abstractNumId w:val="16"/>
  </w:num>
  <w:num w:numId="26">
    <w:abstractNumId w:val="21"/>
  </w:num>
  <w:num w:numId="27">
    <w:abstractNumId w:val="11"/>
  </w:num>
  <w:num w:numId="28">
    <w:abstractNumId w:val="1"/>
  </w:num>
  <w:num w:numId="29">
    <w:abstractNumId w:val="6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ta Psych Scandinavic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25etxxgsadtreftz05t5p29x22tfwfz2ds&quot;&gt;BDNF obesity-Saved&lt;record-ids&gt;&lt;item&gt;2&lt;/item&gt;&lt;item&gt;15&lt;/item&gt;&lt;item&gt;67&lt;/item&gt;&lt;item&gt;78&lt;/item&gt;&lt;item&gt;122&lt;/item&gt;&lt;item&gt;127&lt;/item&gt;&lt;/record-ids&gt;&lt;/item&gt;&lt;item db-id=&quot;aw0wvfzeh5x50xexfe3v0fejx5sada5xff2e&quot;&gt;suchttherapie Copy&lt;record-ids&gt;&lt;item&gt;5&lt;/item&gt;&lt;item&gt;7&lt;/item&gt;&lt;item&gt;10&lt;/item&gt;&lt;item&gt;11&lt;/item&gt;&lt;item&gt;12&lt;/item&gt;&lt;item&gt;13&lt;/item&gt;&lt;item&gt;21&lt;/item&gt;&lt;item&gt;35&lt;/item&gt;&lt;item&gt;55&lt;/item&gt;&lt;item&gt;61&lt;/item&gt;&lt;item&gt;64&lt;/item&gt;&lt;item&gt;68&lt;/item&gt;&lt;item&gt;82&lt;/item&gt;&lt;item&gt;88&lt;/item&gt;&lt;item&gt;104&lt;/item&gt;&lt;item&gt;116&lt;/item&gt;&lt;item&gt;117&lt;/item&gt;&lt;item&gt;121&lt;/item&gt;&lt;item&gt;123&lt;/item&gt;&lt;item&gt;130&lt;/item&gt;&lt;item&gt;132&lt;/item&gt;&lt;item&gt;136&lt;/item&gt;&lt;item&gt;141&lt;/item&gt;&lt;item&gt;146&lt;/item&gt;&lt;item&gt;147&lt;/item&gt;&lt;item&gt;159&lt;/item&gt;&lt;item&gt;162&lt;/item&gt;&lt;item&gt;168&lt;/item&gt;&lt;item&gt;175&lt;/item&gt;&lt;item&gt;176&lt;/item&gt;&lt;item&gt;179&lt;/item&gt;&lt;item&gt;181&lt;/item&gt;&lt;item&gt;182&lt;/item&gt;&lt;item&gt;183&lt;/item&gt;&lt;item&gt;184&lt;/item&gt;&lt;/record-ids&gt;&lt;/item&gt;&lt;/Libraries&gt;"/>
  </w:docVars>
  <w:rsids>
    <w:rsidRoot w:val="00C9228B"/>
    <w:rsid w:val="000007F6"/>
    <w:rsid w:val="00000A81"/>
    <w:rsid w:val="00000B4A"/>
    <w:rsid w:val="0000142C"/>
    <w:rsid w:val="00001758"/>
    <w:rsid w:val="00001C51"/>
    <w:rsid w:val="00001E7E"/>
    <w:rsid w:val="00002957"/>
    <w:rsid w:val="00002F44"/>
    <w:rsid w:val="00003150"/>
    <w:rsid w:val="0000397D"/>
    <w:rsid w:val="0000476A"/>
    <w:rsid w:val="00004EA9"/>
    <w:rsid w:val="0000511F"/>
    <w:rsid w:val="0000521E"/>
    <w:rsid w:val="00005913"/>
    <w:rsid w:val="000105A3"/>
    <w:rsid w:val="00010AA2"/>
    <w:rsid w:val="000111AE"/>
    <w:rsid w:val="00011E75"/>
    <w:rsid w:val="00011EC4"/>
    <w:rsid w:val="000129D7"/>
    <w:rsid w:val="00012FA1"/>
    <w:rsid w:val="00013B21"/>
    <w:rsid w:val="0001450C"/>
    <w:rsid w:val="00014806"/>
    <w:rsid w:val="000153BC"/>
    <w:rsid w:val="00017A12"/>
    <w:rsid w:val="0002014C"/>
    <w:rsid w:val="000210A3"/>
    <w:rsid w:val="00022701"/>
    <w:rsid w:val="00022B55"/>
    <w:rsid w:val="00024E47"/>
    <w:rsid w:val="000251AB"/>
    <w:rsid w:val="0002537B"/>
    <w:rsid w:val="00025F2D"/>
    <w:rsid w:val="000266A5"/>
    <w:rsid w:val="00026C24"/>
    <w:rsid w:val="00027B59"/>
    <w:rsid w:val="00027BE8"/>
    <w:rsid w:val="00027E8D"/>
    <w:rsid w:val="00030834"/>
    <w:rsid w:val="00030A06"/>
    <w:rsid w:val="0003111A"/>
    <w:rsid w:val="0003142D"/>
    <w:rsid w:val="000316C4"/>
    <w:rsid w:val="0003172B"/>
    <w:rsid w:val="00031FFB"/>
    <w:rsid w:val="0003295B"/>
    <w:rsid w:val="0003299E"/>
    <w:rsid w:val="00033476"/>
    <w:rsid w:val="00033BAC"/>
    <w:rsid w:val="000344EA"/>
    <w:rsid w:val="000354DB"/>
    <w:rsid w:val="000356AC"/>
    <w:rsid w:val="00035BC4"/>
    <w:rsid w:val="00035BEA"/>
    <w:rsid w:val="0003671E"/>
    <w:rsid w:val="000368BD"/>
    <w:rsid w:val="000368F1"/>
    <w:rsid w:val="00036E9C"/>
    <w:rsid w:val="000374FD"/>
    <w:rsid w:val="00040BA6"/>
    <w:rsid w:val="00041DE2"/>
    <w:rsid w:val="0004221C"/>
    <w:rsid w:val="00042606"/>
    <w:rsid w:val="00042707"/>
    <w:rsid w:val="000428BE"/>
    <w:rsid w:val="000430C6"/>
    <w:rsid w:val="00043120"/>
    <w:rsid w:val="00043694"/>
    <w:rsid w:val="00043DEB"/>
    <w:rsid w:val="0004437A"/>
    <w:rsid w:val="0004475E"/>
    <w:rsid w:val="00044FAC"/>
    <w:rsid w:val="0004528F"/>
    <w:rsid w:val="000454D8"/>
    <w:rsid w:val="00046381"/>
    <w:rsid w:val="000463DA"/>
    <w:rsid w:val="00046CA2"/>
    <w:rsid w:val="0004723F"/>
    <w:rsid w:val="0004755A"/>
    <w:rsid w:val="000476D0"/>
    <w:rsid w:val="000508B2"/>
    <w:rsid w:val="0005127D"/>
    <w:rsid w:val="00051547"/>
    <w:rsid w:val="00052C4B"/>
    <w:rsid w:val="00053999"/>
    <w:rsid w:val="000547D3"/>
    <w:rsid w:val="00054FAE"/>
    <w:rsid w:val="00055DFC"/>
    <w:rsid w:val="00056FCC"/>
    <w:rsid w:val="00057120"/>
    <w:rsid w:val="00060874"/>
    <w:rsid w:val="00060A01"/>
    <w:rsid w:val="00060F82"/>
    <w:rsid w:val="00061B87"/>
    <w:rsid w:val="00062732"/>
    <w:rsid w:val="00062CE6"/>
    <w:rsid w:val="00062DB3"/>
    <w:rsid w:val="00063CFB"/>
    <w:rsid w:val="00064ECE"/>
    <w:rsid w:val="000654A7"/>
    <w:rsid w:val="0006699A"/>
    <w:rsid w:val="00066DD6"/>
    <w:rsid w:val="00067139"/>
    <w:rsid w:val="00067655"/>
    <w:rsid w:val="00067F87"/>
    <w:rsid w:val="00071B6E"/>
    <w:rsid w:val="000721F8"/>
    <w:rsid w:val="00072929"/>
    <w:rsid w:val="00074E11"/>
    <w:rsid w:val="00074F26"/>
    <w:rsid w:val="0007521D"/>
    <w:rsid w:val="0007757C"/>
    <w:rsid w:val="00077761"/>
    <w:rsid w:val="000779B3"/>
    <w:rsid w:val="00080A8C"/>
    <w:rsid w:val="00082130"/>
    <w:rsid w:val="000827E7"/>
    <w:rsid w:val="00083192"/>
    <w:rsid w:val="00083820"/>
    <w:rsid w:val="000838C3"/>
    <w:rsid w:val="0008396C"/>
    <w:rsid w:val="00083A69"/>
    <w:rsid w:val="00083AB8"/>
    <w:rsid w:val="00083B02"/>
    <w:rsid w:val="0008446D"/>
    <w:rsid w:val="00084C8D"/>
    <w:rsid w:val="00085EDA"/>
    <w:rsid w:val="00086CDE"/>
    <w:rsid w:val="00087276"/>
    <w:rsid w:val="0008797F"/>
    <w:rsid w:val="00087B83"/>
    <w:rsid w:val="000902A6"/>
    <w:rsid w:val="00090C1F"/>
    <w:rsid w:val="00092BD4"/>
    <w:rsid w:val="00092C9F"/>
    <w:rsid w:val="00092E19"/>
    <w:rsid w:val="0009354C"/>
    <w:rsid w:val="00093C9A"/>
    <w:rsid w:val="00094D2E"/>
    <w:rsid w:val="000955C7"/>
    <w:rsid w:val="00097B5E"/>
    <w:rsid w:val="000A0D9F"/>
    <w:rsid w:val="000A1352"/>
    <w:rsid w:val="000A148F"/>
    <w:rsid w:val="000A21F1"/>
    <w:rsid w:val="000A2419"/>
    <w:rsid w:val="000A2C53"/>
    <w:rsid w:val="000A3F54"/>
    <w:rsid w:val="000A4AC2"/>
    <w:rsid w:val="000A4F95"/>
    <w:rsid w:val="000A576B"/>
    <w:rsid w:val="000A59B6"/>
    <w:rsid w:val="000A5B96"/>
    <w:rsid w:val="000A6545"/>
    <w:rsid w:val="000A6865"/>
    <w:rsid w:val="000A6C7D"/>
    <w:rsid w:val="000B0879"/>
    <w:rsid w:val="000B12C6"/>
    <w:rsid w:val="000B167F"/>
    <w:rsid w:val="000B19D0"/>
    <w:rsid w:val="000B1B18"/>
    <w:rsid w:val="000B2F53"/>
    <w:rsid w:val="000B3C17"/>
    <w:rsid w:val="000B5D89"/>
    <w:rsid w:val="000B5E0C"/>
    <w:rsid w:val="000B602E"/>
    <w:rsid w:val="000B6122"/>
    <w:rsid w:val="000B6B67"/>
    <w:rsid w:val="000B746A"/>
    <w:rsid w:val="000C07C8"/>
    <w:rsid w:val="000C0E99"/>
    <w:rsid w:val="000C1359"/>
    <w:rsid w:val="000C2A0D"/>
    <w:rsid w:val="000C303B"/>
    <w:rsid w:val="000C305A"/>
    <w:rsid w:val="000C3830"/>
    <w:rsid w:val="000C3DCB"/>
    <w:rsid w:val="000C432D"/>
    <w:rsid w:val="000C442C"/>
    <w:rsid w:val="000C5747"/>
    <w:rsid w:val="000C5820"/>
    <w:rsid w:val="000C6660"/>
    <w:rsid w:val="000C66DB"/>
    <w:rsid w:val="000D06AA"/>
    <w:rsid w:val="000D3259"/>
    <w:rsid w:val="000D3864"/>
    <w:rsid w:val="000D44EE"/>
    <w:rsid w:val="000D5B83"/>
    <w:rsid w:val="000D78EB"/>
    <w:rsid w:val="000E0F2E"/>
    <w:rsid w:val="000E1BC3"/>
    <w:rsid w:val="000E2181"/>
    <w:rsid w:val="000E283E"/>
    <w:rsid w:val="000E2F4B"/>
    <w:rsid w:val="000E2F88"/>
    <w:rsid w:val="000E322C"/>
    <w:rsid w:val="000E3693"/>
    <w:rsid w:val="000E4C1A"/>
    <w:rsid w:val="000E4D56"/>
    <w:rsid w:val="000E5506"/>
    <w:rsid w:val="000E6B4B"/>
    <w:rsid w:val="000E6EC1"/>
    <w:rsid w:val="000E712C"/>
    <w:rsid w:val="000E7725"/>
    <w:rsid w:val="000E7C33"/>
    <w:rsid w:val="000F0A46"/>
    <w:rsid w:val="000F14CA"/>
    <w:rsid w:val="000F1833"/>
    <w:rsid w:val="000F19F3"/>
    <w:rsid w:val="000F1D0A"/>
    <w:rsid w:val="000F2C36"/>
    <w:rsid w:val="000F5CD6"/>
    <w:rsid w:val="000F6B87"/>
    <w:rsid w:val="000F6DEB"/>
    <w:rsid w:val="0010197F"/>
    <w:rsid w:val="00103530"/>
    <w:rsid w:val="001038A6"/>
    <w:rsid w:val="00103918"/>
    <w:rsid w:val="00103B0B"/>
    <w:rsid w:val="00103ECC"/>
    <w:rsid w:val="00105010"/>
    <w:rsid w:val="00105DAA"/>
    <w:rsid w:val="001063D1"/>
    <w:rsid w:val="00107481"/>
    <w:rsid w:val="00110772"/>
    <w:rsid w:val="00111A8C"/>
    <w:rsid w:val="00111AF6"/>
    <w:rsid w:val="00112987"/>
    <w:rsid w:val="00113434"/>
    <w:rsid w:val="00115A43"/>
    <w:rsid w:val="00117559"/>
    <w:rsid w:val="00117653"/>
    <w:rsid w:val="0012026F"/>
    <w:rsid w:val="00120E7F"/>
    <w:rsid w:val="001210E6"/>
    <w:rsid w:val="0012170F"/>
    <w:rsid w:val="001224E5"/>
    <w:rsid w:val="001231BB"/>
    <w:rsid w:val="001240AE"/>
    <w:rsid w:val="00124157"/>
    <w:rsid w:val="00124681"/>
    <w:rsid w:val="00124B95"/>
    <w:rsid w:val="00125788"/>
    <w:rsid w:val="00125F37"/>
    <w:rsid w:val="001261F2"/>
    <w:rsid w:val="001265B0"/>
    <w:rsid w:val="001266F2"/>
    <w:rsid w:val="00126B64"/>
    <w:rsid w:val="00126CF6"/>
    <w:rsid w:val="00126E25"/>
    <w:rsid w:val="00127278"/>
    <w:rsid w:val="00127304"/>
    <w:rsid w:val="001309ED"/>
    <w:rsid w:val="00130A4D"/>
    <w:rsid w:val="00130C2A"/>
    <w:rsid w:val="001326BD"/>
    <w:rsid w:val="00132DF0"/>
    <w:rsid w:val="001331BB"/>
    <w:rsid w:val="001332E6"/>
    <w:rsid w:val="0013351C"/>
    <w:rsid w:val="00133DBC"/>
    <w:rsid w:val="00134F0C"/>
    <w:rsid w:val="001359EA"/>
    <w:rsid w:val="00135A8A"/>
    <w:rsid w:val="00135C27"/>
    <w:rsid w:val="00137150"/>
    <w:rsid w:val="00137E50"/>
    <w:rsid w:val="00140074"/>
    <w:rsid w:val="00140549"/>
    <w:rsid w:val="00140FF2"/>
    <w:rsid w:val="00141030"/>
    <w:rsid w:val="00143660"/>
    <w:rsid w:val="001437CE"/>
    <w:rsid w:val="0014422B"/>
    <w:rsid w:val="00144D2D"/>
    <w:rsid w:val="00144FDE"/>
    <w:rsid w:val="00146497"/>
    <w:rsid w:val="00151D0F"/>
    <w:rsid w:val="00151EC5"/>
    <w:rsid w:val="0015202C"/>
    <w:rsid w:val="00152906"/>
    <w:rsid w:val="0015306E"/>
    <w:rsid w:val="001547E4"/>
    <w:rsid w:val="00155800"/>
    <w:rsid w:val="00155ED2"/>
    <w:rsid w:val="0015644F"/>
    <w:rsid w:val="001611F8"/>
    <w:rsid w:val="00161C61"/>
    <w:rsid w:val="00162180"/>
    <w:rsid w:val="0016369B"/>
    <w:rsid w:val="001643FD"/>
    <w:rsid w:val="00164AD9"/>
    <w:rsid w:val="00164D19"/>
    <w:rsid w:val="0016518E"/>
    <w:rsid w:val="00165CF4"/>
    <w:rsid w:val="00167496"/>
    <w:rsid w:val="00167A39"/>
    <w:rsid w:val="00171A3E"/>
    <w:rsid w:val="00171F7F"/>
    <w:rsid w:val="001725EF"/>
    <w:rsid w:val="00172F16"/>
    <w:rsid w:val="0017550E"/>
    <w:rsid w:val="00175826"/>
    <w:rsid w:val="001763E2"/>
    <w:rsid w:val="00177D63"/>
    <w:rsid w:val="00180089"/>
    <w:rsid w:val="0018362F"/>
    <w:rsid w:val="001839F6"/>
    <w:rsid w:val="001846EA"/>
    <w:rsid w:val="00184C91"/>
    <w:rsid w:val="00184F6B"/>
    <w:rsid w:val="00185347"/>
    <w:rsid w:val="001863DD"/>
    <w:rsid w:val="00186F65"/>
    <w:rsid w:val="00186FE4"/>
    <w:rsid w:val="00190CE2"/>
    <w:rsid w:val="001915BB"/>
    <w:rsid w:val="001916BA"/>
    <w:rsid w:val="00191A1D"/>
    <w:rsid w:val="0019201A"/>
    <w:rsid w:val="0019394E"/>
    <w:rsid w:val="00193FC2"/>
    <w:rsid w:val="00194459"/>
    <w:rsid w:val="00194D32"/>
    <w:rsid w:val="00194D87"/>
    <w:rsid w:val="001954B6"/>
    <w:rsid w:val="00195E6D"/>
    <w:rsid w:val="001A06B4"/>
    <w:rsid w:val="001A1085"/>
    <w:rsid w:val="001A10FD"/>
    <w:rsid w:val="001A1651"/>
    <w:rsid w:val="001A381B"/>
    <w:rsid w:val="001A5B60"/>
    <w:rsid w:val="001A5E8C"/>
    <w:rsid w:val="001B0021"/>
    <w:rsid w:val="001B1EF4"/>
    <w:rsid w:val="001B3101"/>
    <w:rsid w:val="001B31FF"/>
    <w:rsid w:val="001B484D"/>
    <w:rsid w:val="001B6598"/>
    <w:rsid w:val="001B66A8"/>
    <w:rsid w:val="001B6D9D"/>
    <w:rsid w:val="001B70B5"/>
    <w:rsid w:val="001B72E0"/>
    <w:rsid w:val="001B7861"/>
    <w:rsid w:val="001B7ADB"/>
    <w:rsid w:val="001C0263"/>
    <w:rsid w:val="001C0813"/>
    <w:rsid w:val="001C0BF1"/>
    <w:rsid w:val="001C2161"/>
    <w:rsid w:val="001C2245"/>
    <w:rsid w:val="001C2E20"/>
    <w:rsid w:val="001C2FED"/>
    <w:rsid w:val="001C5266"/>
    <w:rsid w:val="001C588F"/>
    <w:rsid w:val="001C5DB5"/>
    <w:rsid w:val="001C6977"/>
    <w:rsid w:val="001C7913"/>
    <w:rsid w:val="001C7A1C"/>
    <w:rsid w:val="001D11B1"/>
    <w:rsid w:val="001D1794"/>
    <w:rsid w:val="001D1A98"/>
    <w:rsid w:val="001D1ACF"/>
    <w:rsid w:val="001D24E3"/>
    <w:rsid w:val="001D2B87"/>
    <w:rsid w:val="001D4603"/>
    <w:rsid w:val="001D57E3"/>
    <w:rsid w:val="001D587E"/>
    <w:rsid w:val="001D5A9B"/>
    <w:rsid w:val="001D62D9"/>
    <w:rsid w:val="001D67D5"/>
    <w:rsid w:val="001D739C"/>
    <w:rsid w:val="001D7F87"/>
    <w:rsid w:val="001E018F"/>
    <w:rsid w:val="001E066D"/>
    <w:rsid w:val="001E1B96"/>
    <w:rsid w:val="001E1FEA"/>
    <w:rsid w:val="001E249C"/>
    <w:rsid w:val="001E2F85"/>
    <w:rsid w:val="001E4AF3"/>
    <w:rsid w:val="001E53DF"/>
    <w:rsid w:val="001E70B3"/>
    <w:rsid w:val="001E78CC"/>
    <w:rsid w:val="001E7FAC"/>
    <w:rsid w:val="001F0174"/>
    <w:rsid w:val="001F04C2"/>
    <w:rsid w:val="001F30BA"/>
    <w:rsid w:val="001F3F75"/>
    <w:rsid w:val="001F4FAE"/>
    <w:rsid w:val="001F5223"/>
    <w:rsid w:val="001F5FCA"/>
    <w:rsid w:val="00200207"/>
    <w:rsid w:val="0020036A"/>
    <w:rsid w:val="00200386"/>
    <w:rsid w:val="0020058A"/>
    <w:rsid w:val="002007C0"/>
    <w:rsid w:val="00201266"/>
    <w:rsid w:val="00202FC9"/>
    <w:rsid w:val="002035F7"/>
    <w:rsid w:val="00204B4B"/>
    <w:rsid w:val="00206B5D"/>
    <w:rsid w:val="002077D3"/>
    <w:rsid w:val="00207A04"/>
    <w:rsid w:val="00207E1D"/>
    <w:rsid w:val="0021029A"/>
    <w:rsid w:val="002111F9"/>
    <w:rsid w:val="00211323"/>
    <w:rsid w:val="002125AF"/>
    <w:rsid w:val="00213703"/>
    <w:rsid w:val="002147D6"/>
    <w:rsid w:val="00214891"/>
    <w:rsid w:val="002176C8"/>
    <w:rsid w:val="00217976"/>
    <w:rsid w:val="002200BA"/>
    <w:rsid w:val="0022080E"/>
    <w:rsid w:val="00220B75"/>
    <w:rsid w:val="0022114B"/>
    <w:rsid w:val="002212BF"/>
    <w:rsid w:val="00221F60"/>
    <w:rsid w:val="00222A45"/>
    <w:rsid w:val="00223721"/>
    <w:rsid w:val="002243F0"/>
    <w:rsid w:val="0022515F"/>
    <w:rsid w:val="00225AEA"/>
    <w:rsid w:val="0022631D"/>
    <w:rsid w:val="00227371"/>
    <w:rsid w:val="00230773"/>
    <w:rsid w:val="00230EC2"/>
    <w:rsid w:val="002314F9"/>
    <w:rsid w:val="00231514"/>
    <w:rsid w:val="0023261E"/>
    <w:rsid w:val="002343D6"/>
    <w:rsid w:val="0023588A"/>
    <w:rsid w:val="00236385"/>
    <w:rsid w:val="0023769F"/>
    <w:rsid w:val="0024030D"/>
    <w:rsid w:val="002412C8"/>
    <w:rsid w:val="00241FA9"/>
    <w:rsid w:val="002421D4"/>
    <w:rsid w:val="0024223C"/>
    <w:rsid w:val="00242A4D"/>
    <w:rsid w:val="00243D69"/>
    <w:rsid w:val="002448E9"/>
    <w:rsid w:val="00244BCB"/>
    <w:rsid w:val="00245A21"/>
    <w:rsid w:val="0024617C"/>
    <w:rsid w:val="002461A8"/>
    <w:rsid w:val="00246C94"/>
    <w:rsid w:val="00247867"/>
    <w:rsid w:val="00247BA5"/>
    <w:rsid w:val="00247C40"/>
    <w:rsid w:val="00251742"/>
    <w:rsid w:val="00251B59"/>
    <w:rsid w:val="0025200E"/>
    <w:rsid w:val="0025287F"/>
    <w:rsid w:val="00252EEC"/>
    <w:rsid w:val="002537F9"/>
    <w:rsid w:val="00254379"/>
    <w:rsid w:val="00255122"/>
    <w:rsid w:val="00256A37"/>
    <w:rsid w:val="00256E0E"/>
    <w:rsid w:val="00257853"/>
    <w:rsid w:val="002578E6"/>
    <w:rsid w:val="00257ADA"/>
    <w:rsid w:val="00257DE8"/>
    <w:rsid w:val="002600B7"/>
    <w:rsid w:val="0026056A"/>
    <w:rsid w:val="002610C8"/>
    <w:rsid w:val="00262112"/>
    <w:rsid w:val="00262F22"/>
    <w:rsid w:val="00263CA7"/>
    <w:rsid w:val="0026462B"/>
    <w:rsid w:val="002652B8"/>
    <w:rsid w:val="00266999"/>
    <w:rsid w:val="002670B9"/>
    <w:rsid w:val="002673B3"/>
    <w:rsid w:val="00267893"/>
    <w:rsid w:val="00267B71"/>
    <w:rsid w:val="00270018"/>
    <w:rsid w:val="00270F24"/>
    <w:rsid w:val="00270F4E"/>
    <w:rsid w:val="0027196F"/>
    <w:rsid w:val="00271BDA"/>
    <w:rsid w:val="00271C9F"/>
    <w:rsid w:val="002721A5"/>
    <w:rsid w:val="00272E22"/>
    <w:rsid w:val="00272E2B"/>
    <w:rsid w:val="002730A4"/>
    <w:rsid w:val="00273B2F"/>
    <w:rsid w:val="00273ED5"/>
    <w:rsid w:val="002744E3"/>
    <w:rsid w:val="002775CA"/>
    <w:rsid w:val="00280F57"/>
    <w:rsid w:val="00282ACC"/>
    <w:rsid w:val="00282ADD"/>
    <w:rsid w:val="00283684"/>
    <w:rsid w:val="002837BB"/>
    <w:rsid w:val="00283A1B"/>
    <w:rsid w:val="00284741"/>
    <w:rsid w:val="002848DB"/>
    <w:rsid w:val="00284E1B"/>
    <w:rsid w:val="0028504D"/>
    <w:rsid w:val="002864AA"/>
    <w:rsid w:val="00286CE3"/>
    <w:rsid w:val="00286EEA"/>
    <w:rsid w:val="00287A7A"/>
    <w:rsid w:val="00287F92"/>
    <w:rsid w:val="00290676"/>
    <w:rsid w:val="002916D5"/>
    <w:rsid w:val="00292325"/>
    <w:rsid w:val="002924E8"/>
    <w:rsid w:val="00292763"/>
    <w:rsid w:val="00292A97"/>
    <w:rsid w:val="00292F65"/>
    <w:rsid w:val="002930C7"/>
    <w:rsid w:val="00294EF5"/>
    <w:rsid w:val="00295254"/>
    <w:rsid w:val="00295FF8"/>
    <w:rsid w:val="00296F03"/>
    <w:rsid w:val="002A0912"/>
    <w:rsid w:val="002A0DDB"/>
    <w:rsid w:val="002A1537"/>
    <w:rsid w:val="002A2708"/>
    <w:rsid w:val="002A27A1"/>
    <w:rsid w:val="002A4E22"/>
    <w:rsid w:val="002A54FD"/>
    <w:rsid w:val="002A5982"/>
    <w:rsid w:val="002A5AE2"/>
    <w:rsid w:val="002A767F"/>
    <w:rsid w:val="002B01C3"/>
    <w:rsid w:val="002B082C"/>
    <w:rsid w:val="002B0C16"/>
    <w:rsid w:val="002B1A66"/>
    <w:rsid w:val="002B2B5B"/>
    <w:rsid w:val="002B3588"/>
    <w:rsid w:val="002B412C"/>
    <w:rsid w:val="002B58B7"/>
    <w:rsid w:val="002B5AEA"/>
    <w:rsid w:val="002B60D0"/>
    <w:rsid w:val="002B6CEB"/>
    <w:rsid w:val="002B79D2"/>
    <w:rsid w:val="002B7A5F"/>
    <w:rsid w:val="002B7DA8"/>
    <w:rsid w:val="002C0A22"/>
    <w:rsid w:val="002C2C00"/>
    <w:rsid w:val="002C30F9"/>
    <w:rsid w:val="002C31FD"/>
    <w:rsid w:val="002C34FE"/>
    <w:rsid w:val="002C37C4"/>
    <w:rsid w:val="002C37C5"/>
    <w:rsid w:val="002C3B65"/>
    <w:rsid w:val="002C3C9F"/>
    <w:rsid w:val="002C4569"/>
    <w:rsid w:val="002C4E9F"/>
    <w:rsid w:val="002C532E"/>
    <w:rsid w:val="002C5490"/>
    <w:rsid w:val="002C5A1D"/>
    <w:rsid w:val="002C5ED9"/>
    <w:rsid w:val="002C6573"/>
    <w:rsid w:val="002D03FA"/>
    <w:rsid w:val="002D1118"/>
    <w:rsid w:val="002D22BF"/>
    <w:rsid w:val="002D249B"/>
    <w:rsid w:val="002D2B16"/>
    <w:rsid w:val="002D2CB0"/>
    <w:rsid w:val="002D329C"/>
    <w:rsid w:val="002D3F1D"/>
    <w:rsid w:val="002D5330"/>
    <w:rsid w:val="002D54B8"/>
    <w:rsid w:val="002D568C"/>
    <w:rsid w:val="002D5A66"/>
    <w:rsid w:val="002D5E92"/>
    <w:rsid w:val="002D7F28"/>
    <w:rsid w:val="002E0F92"/>
    <w:rsid w:val="002E1511"/>
    <w:rsid w:val="002E2109"/>
    <w:rsid w:val="002E2BED"/>
    <w:rsid w:val="002E32F5"/>
    <w:rsid w:val="002E37DF"/>
    <w:rsid w:val="002E3A1D"/>
    <w:rsid w:val="002E48F3"/>
    <w:rsid w:val="002E517C"/>
    <w:rsid w:val="002F0568"/>
    <w:rsid w:val="002F0601"/>
    <w:rsid w:val="002F1798"/>
    <w:rsid w:val="002F27FE"/>
    <w:rsid w:val="002F3248"/>
    <w:rsid w:val="002F3DF5"/>
    <w:rsid w:val="002F4088"/>
    <w:rsid w:val="002F46D0"/>
    <w:rsid w:val="002F4713"/>
    <w:rsid w:val="002F4DE6"/>
    <w:rsid w:val="002F4DF5"/>
    <w:rsid w:val="002F5B08"/>
    <w:rsid w:val="002F6532"/>
    <w:rsid w:val="002F659A"/>
    <w:rsid w:val="002F6881"/>
    <w:rsid w:val="002F6A7C"/>
    <w:rsid w:val="002F70F2"/>
    <w:rsid w:val="002F734A"/>
    <w:rsid w:val="002F741C"/>
    <w:rsid w:val="00300763"/>
    <w:rsid w:val="003008CA"/>
    <w:rsid w:val="00300C36"/>
    <w:rsid w:val="003013EF"/>
    <w:rsid w:val="00302781"/>
    <w:rsid w:val="00303190"/>
    <w:rsid w:val="0030325F"/>
    <w:rsid w:val="0030388E"/>
    <w:rsid w:val="00303924"/>
    <w:rsid w:val="00304BF1"/>
    <w:rsid w:val="003059EE"/>
    <w:rsid w:val="0030735B"/>
    <w:rsid w:val="00307381"/>
    <w:rsid w:val="00307DDC"/>
    <w:rsid w:val="00310185"/>
    <w:rsid w:val="00310429"/>
    <w:rsid w:val="00310537"/>
    <w:rsid w:val="00310ACE"/>
    <w:rsid w:val="003111C3"/>
    <w:rsid w:val="00311D97"/>
    <w:rsid w:val="00312CA7"/>
    <w:rsid w:val="00312D4B"/>
    <w:rsid w:val="00313AA0"/>
    <w:rsid w:val="00313D9D"/>
    <w:rsid w:val="00314616"/>
    <w:rsid w:val="00314FCA"/>
    <w:rsid w:val="00315DC1"/>
    <w:rsid w:val="00316A2E"/>
    <w:rsid w:val="00317302"/>
    <w:rsid w:val="0031772E"/>
    <w:rsid w:val="003201D1"/>
    <w:rsid w:val="0032080D"/>
    <w:rsid w:val="00320CA3"/>
    <w:rsid w:val="00323F09"/>
    <w:rsid w:val="003257C3"/>
    <w:rsid w:val="003267CD"/>
    <w:rsid w:val="003269DF"/>
    <w:rsid w:val="003270AE"/>
    <w:rsid w:val="00327544"/>
    <w:rsid w:val="00330385"/>
    <w:rsid w:val="00330A6F"/>
    <w:rsid w:val="003319D4"/>
    <w:rsid w:val="00331BF7"/>
    <w:rsid w:val="00331CA5"/>
    <w:rsid w:val="0033200F"/>
    <w:rsid w:val="003322AD"/>
    <w:rsid w:val="003325CF"/>
    <w:rsid w:val="00332DF2"/>
    <w:rsid w:val="003339D9"/>
    <w:rsid w:val="00333B2F"/>
    <w:rsid w:val="00333ED6"/>
    <w:rsid w:val="0033482C"/>
    <w:rsid w:val="003354C7"/>
    <w:rsid w:val="00336B15"/>
    <w:rsid w:val="00337507"/>
    <w:rsid w:val="00340BF4"/>
    <w:rsid w:val="00341242"/>
    <w:rsid w:val="003419CA"/>
    <w:rsid w:val="00341DD5"/>
    <w:rsid w:val="00341E2D"/>
    <w:rsid w:val="003426FF"/>
    <w:rsid w:val="003433AD"/>
    <w:rsid w:val="00343C1C"/>
    <w:rsid w:val="00343D96"/>
    <w:rsid w:val="00343E45"/>
    <w:rsid w:val="00344DFC"/>
    <w:rsid w:val="00344E0D"/>
    <w:rsid w:val="0034532A"/>
    <w:rsid w:val="00345551"/>
    <w:rsid w:val="00345E69"/>
    <w:rsid w:val="00346017"/>
    <w:rsid w:val="003461A9"/>
    <w:rsid w:val="00346648"/>
    <w:rsid w:val="00347C25"/>
    <w:rsid w:val="00347D21"/>
    <w:rsid w:val="00347E24"/>
    <w:rsid w:val="00347FC3"/>
    <w:rsid w:val="00350B50"/>
    <w:rsid w:val="00350E15"/>
    <w:rsid w:val="003511F2"/>
    <w:rsid w:val="00351466"/>
    <w:rsid w:val="00352580"/>
    <w:rsid w:val="003528C9"/>
    <w:rsid w:val="00353B35"/>
    <w:rsid w:val="00356D8E"/>
    <w:rsid w:val="0035749B"/>
    <w:rsid w:val="00357E6B"/>
    <w:rsid w:val="003608D9"/>
    <w:rsid w:val="003619A7"/>
    <w:rsid w:val="00361BBD"/>
    <w:rsid w:val="00362F61"/>
    <w:rsid w:val="003639E6"/>
    <w:rsid w:val="00364522"/>
    <w:rsid w:val="003646A5"/>
    <w:rsid w:val="0036470B"/>
    <w:rsid w:val="003653E2"/>
    <w:rsid w:val="00366069"/>
    <w:rsid w:val="00366092"/>
    <w:rsid w:val="00366768"/>
    <w:rsid w:val="0036706E"/>
    <w:rsid w:val="00370283"/>
    <w:rsid w:val="003705A8"/>
    <w:rsid w:val="0037152A"/>
    <w:rsid w:val="003719CF"/>
    <w:rsid w:val="00371B2B"/>
    <w:rsid w:val="00372045"/>
    <w:rsid w:val="00372519"/>
    <w:rsid w:val="00373AA8"/>
    <w:rsid w:val="00373CCF"/>
    <w:rsid w:val="003741F4"/>
    <w:rsid w:val="00375816"/>
    <w:rsid w:val="0037586E"/>
    <w:rsid w:val="00375A73"/>
    <w:rsid w:val="00375B00"/>
    <w:rsid w:val="00375C50"/>
    <w:rsid w:val="00376019"/>
    <w:rsid w:val="0037605D"/>
    <w:rsid w:val="00376C9B"/>
    <w:rsid w:val="00376EFF"/>
    <w:rsid w:val="003770FB"/>
    <w:rsid w:val="003774D4"/>
    <w:rsid w:val="00377711"/>
    <w:rsid w:val="0038007D"/>
    <w:rsid w:val="00380416"/>
    <w:rsid w:val="003812A1"/>
    <w:rsid w:val="00381963"/>
    <w:rsid w:val="00381AB4"/>
    <w:rsid w:val="00381F7B"/>
    <w:rsid w:val="00382337"/>
    <w:rsid w:val="00383D81"/>
    <w:rsid w:val="00384350"/>
    <w:rsid w:val="003843C9"/>
    <w:rsid w:val="00384F06"/>
    <w:rsid w:val="0038639A"/>
    <w:rsid w:val="003865A1"/>
    <w:rsid w:val="00386B0A"/>
    <w:rsid w:val="00387C34"/>
    <w:rsid w:val="00387FB7"/>
    <w:rsid w:val="00391261"/>
    <w:rsid w:val="00392267"/>
    <w:rsid w:val="00392EBA"/>
    <w:rsid w:val="00392FB2"/>
    <w:rsid w:val="003931C9"/>
    <w:rsid w:val="00393ECC"/>
    <w:rsid w:val="003940C2"/>
    <w:rsid w:val="003950E0"/>
    <w:rsid w:val="00395EBE"/>
    <w:rsid w:val="003A0583"/>
    <w:rsid w:val="003A058D"/>
    <w:rsid w:val="003A0CF9"/>
    <w:rsid w:val="003A1571"/>
    <w:rsid w:val="003A1CC6"/>
    <w:rsid w:val="003A2441"/>
    <w:rsid w:val="003A2C5C"/>
    <w:rsid w:val="003A2EFB"/>
    <w:rsid w:val="003A37C3"/>
    <w:rsid w:val="003A5317"/>
    <w:rsid w:val="003A56A5"/>
    <w:rsid w:val="003A5B87"/>
    <w:rsid w:val="003A6A85"/>
    <w:rsid w:val="003B1280"/>
    <w:rsid w:val="003B1536"/>
    <w:rsid w:val="003B1D1A"/>
    <w:rsid w:val="003B2396"/>
    <w:rsid w:val="003B3380"/>
    <w:rsid w:val="003B3A5B"/>
    <w:rsid w:val="003B3DEE"/>
    <w:rsid w:val="003B4118"/>
    <w:rsid w:val="003B4641"/>
    <w:rsid w:val="003B59AC"/>
    <w:rsid w:val="003B7157"/>
    <w:rsid w:val="003B74D7"/>
    <w:rsid w:val="003B7753"/>
    <w:rsid w:val="003B7D1E"/>
    <w:rsid w:val="003C0118"/>
    <w:rsid w:val="003C0F6D"/>
    <w:rsid w:val="003C125F"/>
    <w:rsid w:val="003C176C"/>
    <w:rsid w:val="003C211F"/>
    <w:rsid w:val="003C218F"/>
    <w:rsid w:val="003C2858"/>
    <w:rsid w:val="003C37F6"/>
    <w:rsid w:val="003C3B94"/>
    <w:rsid w:val="003C3C30"/>
    <w:rsid w:val="003C46FE"/>
    <w:rsid w:val="003C5B4A"/>
    <w:rsid w:val="003C7D2C"/>
    <w:rsid w:val="003C7ECD"/>
    <w:rsid w:val="003D0B92"/>
    <w:rsid w:val="003D0ED0"/>
    <w:rsid w:val="003D1AC2"/>
    <w:rsid w:val="003D2C3F"/>
    <w:rsid w:val="003D3BB8"/>
    <w:rsid w:val="003D4517"/>
    <w:rsid w:val="003D4DE8"/>
    <w:rsid w:val="003D4EDB"/>
    <w:rsid w:val="003D5F31"/>
    <w:rsid w:val="003D7DEF"/>
    <w:rsid w:val="003E1889"/>
    <w:rsid w:val="003E1891"/>
    <w:rsid w:val="003E1A1A"/>
    <w:rsid w:val="003E21C5"/>
    <w:rsid w:val="003E25AD"/>
    <w:rsid w:val="003E2FEE"/>
    <w:rsid w:val="003E50A0"/>
    <w:rsid w:val="003E5338"/>
    <w:rsid w:val="003E675C"/>
    <w:rsid w:val="003E684B"/>
    <w:rsid w:val="003E6F6C"/>
    <w:rsid w:val="003F0323"/>
    <w:rsid w:val="003F1098"/>
    <w:rsid w:val="003F1525"/>
    <w:rsid w:val="003F192D"/>
    <w:rsid w:val="003F2858"/>
    <w:rsid w:val="003F32F1"/>
    <w:rsid w:val="003F3C99"/>
    <w:rsid w:val="003F40DF"/>
    <w:rsid w:val="003F477B"/>
    <w:rsid w:val="003F508B"/>
    <w:rsid w:val="003F56FB"/>
    <w:rsid w:val="003F65BC"/>
    <w:rsid w:val="003F70F7"/>
    <w:rsid w:val="00400D2C"/>
    <w:rsid w:val="00400ED5"/>
    <w:rsid w:val="00400FAD"/>
    <w:rsid w:val="00401286"/>
    <w:rsid w:val="004016E0"/>
    <w:rsid w:val="00401776"/>
    <w:rsid w:val="004018BD"/>
    <w:rsid w:val="004020C9"/>
    <w:rsid w:val="004023BA"/>
    <w:rsid w:val="00402AAB"/>
    <w:rsid w:val="004034B5"/>
    <w:rsid w:val="00403509"/>
    <w:rsid w:val="00404BB8"/>
    <w:rsid w:val="0040585F"/>
    <w:rsid w:val="00407642"/>
    <w:rsid w:val="00407D20"/>
    <w:rsid w:val="0041056A"/>
    <w:rsid w:val="00410989"/>
    <w:rsid w:val="00411135"/>
    <w:rsid w:val="00411C0A"/>
    <w:rsid w:val="00411CE1"/>
    <w:rsid w:val="00412143"/>
    <w:rsid w:val="004130BF"/>
    <w:rsid w:val="0041445B"/>
    <w:rsid w:val="00414AF1"/>
    <w:rsid w:val="00415263"/>
    <w:rsid w:val="0041620B"/>
    <w:rsid w:val="00417F42"/>
    <w:rsid w:val="0042250B"/>
    <w:rsid w:val="00422AFF"/>
    <w:rsid w:val="0042303C"/>
    <w:rsid w:val="00423A0C"/>
    <w:rsid w:val="004256E4"/>
    <w:rsid w:val="00426775"/>
    <w:rsid w:val="004268FD"/>
    <w:rsid w:val="0042773B"/>
    <w:rsid w:val="0043033C"/>
    <w:rsid w:val="004305EF"/>
    <w:rsid w:val="00430E5F"/>
    <w:rsid w:val="00431852"/>
    <w:rsid w:val="004324D9"/>
    <w:rsid w:val="00434962"/>
    <w:rsid w:val="00434F45"/>
    <w:rsid w:val="00435681"/>
    <w:rsid w:val="00436675"/>
    <w:rsid w:val="00436763"/>
    <w:rsid w:val="00437018"/>
    <w:rsid w:val="00440011"/>
    <w:rsid w:val="00440CFC"/>
    <w:rsid w:val="0044373D"/>
    <w:rsid w:val="0044385E"/>
    <w:rsid w:val="004445A6"/>
    <w:rsid w:val="004449F8"/>
    <w:rsid w:val="00445B95"/>
    <w:rsid w:val="00445FDC"/>
    <w:rsid w:val="00447136"/>
    <w:rsid w:val="004472FA"/>
    <w:rsid w:val="00450909"/>
    <w:rsid w:val="0045092C"/>
    <w:rsid w:val="004526A2"/>
    <w:rsid w:val="00453CE1"/>
    <w:rsid w:val="0045429D"/>
    <w:rsid w:val="004550EB"/>
    <w:rsid w:val="00456540"/>
    <w:rsid w:val="00456BA2"/>
    <w:rsid w:val="00456F3B"/>
    <w:rsid w:val="00457309"/>
    <w:rsid w:val="0046060F"/>
    <w:rsid w:val="00460A33"/>
    <w:rsid w:val="004612C5"/>
    <w:rsid w:val="004612E3"/>
    <w:rsid w:val="004628BB"/>
    <w:rsid w:val="0046291B"/>
    <w:rsid w:val="00463F81"/>
    <w:rsid w:val="00464106"/>
    <w:rsid w:val="0046481E"/>
    <w:rsid w:val="0046494F"/>
    <w:rsid w:val="004655A9"/>
    <w:rsid w:val="00466C71"/>
    <w:rsid w:val="0046713C"/>
    <w:rsid w:val="004674F8"/>
    <w:rsid w:val="00467FE7"/>
    <w:rsid w:val="00470243"/>
    <w:rsid w:val="00470489"/>
    <w:rsid w:val="004708DA"/>
    <w:rsid w:val="00470D03"/>
    <w:rsid w:val="00472F06"/>
    <w:rsid w:val="00473535"/>
    <w:rsid w:val="004736BE"/>
    <w:rsid w:val="00473B2D"/>
    <w:rsid w:val="004742A1"/>
    <w:rsid w:val="004742B4"/>
    <w:rsid w:val="00474548"/>
    <w:rsid w:val="004748AD"/>
    <w:rsid w:val="00475148"/>
    <w:rsid w:val="00477888"/>
    <w:rsid w:val="004804FE"/>
    <w:rsid w:val="00480925"/>
    <w:rsid w:val="00480A41"/>
    <w:rsid w:val="00480F4A"/>
    <w:rsid w:val="004818A5"/>
    <w:rsid w:val="004825F7"/>
    <w:rsid w:val="00483092"/>
    <w:rsid w:val="00483307"/>
    <w:rsid w:val="00484365"/>
    <w:rsid w:val="00484784"/>
    <w:rsid w:val="00485BFE"/>
    <w:rsid w:val="00485FFA"/>
    <w:rsid w:val="0048665E"/>
    <w:rsid w:val="00486FBC"/>
    <w:rsid w:val="00490793"/>
    <w:rsid w:val="00491538"/>
    <w:rsid w:val="00492714"/>
    <w:rsid w:val="004978ED"/>
    <w:rsid w:val="004A0975"/>
    <w:rsid w:val="004A0FDF"/>
    <w:rsid w:val="004A2120"/>
    <w:rsid w:val="004A2357"/>
    <w:rsid w:val="004A26D6"/>
    <w:rsid w:val="004A2B45"/>
    <w:rsid w:val="004A2DA4"/>
    <w:rsid w:val="004A3A02"/>
    <w:rsid w:val="004A58F9"/>
    <w:rsid w:val="004A5978"/>
    <w:rsid w:val="004A655C"/>
    <w:rsid w:val="004A6C72"/>
    <w:rsid w:val="004B13B6"/>
    <w:rsid w:val="004B2024"/>
    <w:rsid w:val="004B2219"/>
    <w:rsid w:val="004B287A"/>
    <w:rsid w:val="004B2BAE"/>
    <w:rsid w:val="004B381D"/>
    <w:rsid w:val="004B44EF"/>
    <w:rsid w:val="004B5605"/>
    <w:rsid w:val="004B63B2"/>
    <w:rsid w:val="004B7A4B"/>
    <w:rsid w:val="004B7B1F"/>
    <w:rsid w:val="004B7B84"/>
    <w:rsid w:val="004C06F2"/>
    <w:rsid w:val="004C0BA2"/>
    <w:rsid w:val="004C1693"/>
    <w:rsid w:val="004C25EE"/>
    <w:rsid w:val="004C28EB"/>
    <w:rsid w:val="004C2E55"/>
    <w:rsid w:val="004C3AB5"/>
    <w:rsid w:val="004C4039"/>
    <w:rsid w:val="004C429A"/>
    <w:rsid w:val="004C494E"/>
    <w:rsid w:val="004C4BE9"/>
    <w:rsid w:val="004C528E"/>
    <w:rsid w:val="004C5F15"/>
    <w:rsid w:val="004C60F8"/>
    <w:rsid w:val="004C71C6"/>
    <w:rsid w:val="004C7467"/>
    <w:rsid w:val="004C7804"/>
    <w:rsid w:val="004C782F"/>
    <w:rsid w:val="004D060E"/>
    <w:rsid w:val="004D0678"/>
    <w:rsid w:val="004D1B4D"/>
    <w:rsid w:val="004D1FD4"/>
    <w:rsid w:val="004D25E6"/>
    <w:rsid w:val="004D3263"/>
    <w:rsid w:val="004D33CE"/>
    <w:rsid w:val="004D38C4"/>
    <w:rsid w:val="004D3D7E"/>
    <w:rsid w:val="004D449B"/>
    <w:rsid w:val="004D59D4"/>
    <w:rsid w:val="004D5A4C"/>
    <w:rsid w:val="004D5A9B"/>
    <w:rsid w:val="004D617F"/>
    <w:rsid w:val="004D7E72"/>
    <w:rsid w:val="004E15E2"/>
    <w:rsid w:val="004E2631"/>
    <w:rsid w:val="004E3746"/>
    <w:rsid w:val="004E6AE3"/>
    <w:rsid w:val="004E7759"/>
    <w:rsid w:val="004F008E"/>
    <w:rsid w:val="004F140E"/>
    <w:rsid w:val="004F25EA"/>
    <w:rsid w:val="004F261D"/>
    <w:rsid w:val="004F26BD"/>
    <w:rsid w:val="004F52E2"/>
    <w:rsid w:val="004F5A43"/>
    <w:rsid w:val="004F65D7"/>
    <w:rsid w:val="004F678E"/>
    <w:rsid w:val="004F6C98"/>
    <w:rsid w:val="004F6CAE"/>
    <w:rsid w:val="00500D3C"/>
    <w:rsid w:val="0050289F"/>
    <w:rsid w:val="005031AE"/>
    <w:rsid w:val="0050430F"/>
    <w:rsid w:val="00504B4F"/>
    <w:rsid w:val="00504E92"/>
    <w:rsid w:val="00505B07"/>
    <w:rsid w:val="005067F0"/>
    <w:rsid w:val="00507DD4"/>
    <w:rsid w:val="0051003D"/>
    <w:rsid w:val="0051131C"/>
    <w:rsid w:val="00514F1A"/>
    <w:rsid w:val="00515AF4"/>
    <w:rsid w:val="00515B56"/>
    <w:rsid w:val="005203CA"/>
    <w:rsid w:val="00521874"/>
    <w:rsid w:val="00522DB5"/>
    <w:rsid w:val="00523199"/>
    <w:rsid w:val="005240F8"/>
    <w:rsid w:val="00524100"/>
    <w:rsid w:val="00525EA1"/>
    <w:rsid w:val="00526239"/>
    <w:rsid w:val="00526B15"/>
    <w:rsid w:val="005274D8"/>
    <w:rsid w:val="0052759D"/>
    <w:rsid w:val="00527B12"/>
    <w:rsid w:val="00527F08"/>
    <w:rsid w:val="005306AC"/>
    <w:rsid w:val="00532819"/>
    <w:rsid w:val="00532F59"/>
    <w:rsid w:val="00533A03"/>
    <w:rsid w:val="00533ADF"/>
    <w:rsid w:val="00534336"/>
    <w:rsid w:val="00534825"/>
    <w:rsid w:val="0053677E"/>
    <w:rsid w:val="0053678B"/>
    <w:rsid w:val="00536DE0"/>
    <w:rsid w:val="00541254"/>
    <w:rsid w:val="00541BC7"/>
    <w:rsid w:val="005424AF"/>
    <w:rsid w:val="005428C8"/>
    <w:rsid w:val="005439BE"/>
    <w:rsid w:val="00543DDD"/>
    <w:rsid w:val="00544247"/>
    <w:rsid w:val="005443FB"/>
    <w:rsid w:val="0054441C"/>
    <w:rsid w:val="00544C6F"/>
    <w:rsid w:val="00544EB4"/>
    <w:rsid w:val="005450A1"/>
    <w:rsid w:val="00545802"/>
    <w:rsid w:val="00545A4C"/>
    <w:rsid w:val="00545B23"/>
    <w:rsid w:val="0054648F"/>
    <w:rsid w:val="0055083E"/>
    <w:rsid w:val="005512D8"/>
    <w:rsid w:val="005524A7"/>
    <w:rsid w:val="00552791"/>
    <w:rsid w:val="00552842"/>
    <w:rsid w:val="005538D9"/>
    <w:rsid w:val="0055403A"/>
    <w:rsid w:val="0055608F"/>
    <w:rsid w:val="00556DBD"/>
    <w:rsid w:val="00557A01"/>
    <w:rsid w:val="00557DEA"/>
    <w:rsid w:val="0056048A"/>
    <w:rsid w:val="00560810"/>
    <w:rsid w:val="00560AAA"/>
    <w:rsid w:val="005617A3"/>
    <w:rsid w:val="00561F73"/>
    <w:rsid w:val="005628A5"/>
    <w:rsid w:val="00562F7C"/>
    <w:rsid w:val="005635BF"/>
    <w:rsid w:val="00563FB0"/>
    <w:rsid w:val="00564639"/>
    <w:rsid w:val="00565D59"/>
    <w:rsid w:val="00567151"/>
    <w:rsid w:val="005713DA"/>
    <w:rsid w:val="00571664"/>
    <w:rsid w:val="0057297C"/>
    <w:rsid w:val="00572E98"/>
    <w:rsid w:val="0057324C"/>
    <w:rsid w:val="00573936"/>
    <w:rsid w:val="00574A00"/>
    <w:rsid w:val="00574C43"/>
    <w:rsid w:val="0057567A"/>
    <w:rsid w:val="005759F1"/>
    <w:rsid w:val="0057622C"/>
    <w:rsid w:val="00576E4B"/>
    <w:rsid w:val="00576E8F"/>
    <w:rsid w:val="00581EAD"/>
    <w:rsid w:val="00582EA3"/>
    <w:rsid w:val="00583DD7"/>
    <w:rsid w:val="005843EA"/>
    <w:rsid w:val="0058446D"/>
    <w:rsid w:val="0058471F"/>
    <w:rsid w:val="00584CBA"/>
    <w:rsid w:val="00585725"/>
    <w:rsid w:val="005857BD"/>
    <w:rsid w:val="005862BE"/>
    <w:rsid w:val="00586FBA"/>
    <w:rsid w:val="005871BE"/>
    <w:rsid w:val="00590E14"/>
    <w:rsid w:val="00591143"/>
    <w:rsid w:val="0059155B"/>
    <w:rsid w:val="005919B5"/>
    <w:rsid w:val="00591A71"/>
    <w:rsid w:val="00591ABE"/>
    <w:rsid w:val="0059281C"/>
    <w:rsid w:val="0059392F"/>
    <w:rsid w:val="0059411D"/>
    <w:rsid w:val="005953FE"/>
    <w:rsid w:val="00595C69"/>
    <w:rsid w:val="00597190"/>
    <w:rsid w:val="00597232"/>
    <w:rsid w:val="0059792C"/>
    <w:rsid w:val="0059797C"/>
    <w:rsid w:val="005A0609"/>
    <w:rsid w:val="005A1337"/>
    <w:rsid w:val="005A30DA"/>
    <w:rsid w:val="005A6556"/>
    <w:rsid w:val="005A6CDB"/>
    <w:rsid w:val="005A710B"/>
    <w:rsid w:val="005A734F"/>
    <w:rsid w:val="005A7439"/>
    <w:rsid w:val="005A778F"/>
    <w:rsid w:val="005A7919"/>
    <w:rsid w:val="005A7989"/>
    <w:rsid w:val="005B03A1"/>
    <w:rsid w:val="005B06C0"/>
    <w:rsid w:val="005B30CB"/>
    <w:rsid w:val="005B3EB1"/>
    <w:rsid w:val="005B45FC"/>
    <w:rsid w:val="005B5557"/>
    <w:rsid w:val="005B5623"/>
    <w:rsid w:val="005B6407"/>
    <w:rsid w:val="005B7B5C"/>
    <w:rsid w:val="005C13DD"/>
    <w:rsid w:val="005C1A07"/>
    <w:rsid w:val="005C22D7"/>
    <w:rsid w:val="005C27EE"/>
    <w:rsid w:val="005C4F1C"/>
    <w:rsid w:val="005C5820"/>
    <w:rsid w:val="005C62C2"/>
    <w:rsid w:val="005C6B18"/>
    <w:rsid w:val="005C6EED"/>
    <w:rsid w:val="005C73E5"/>
    <w:rsid w:val="005C75B2"/>
    <w:rsid w:val="005D0A52"/>
    <w:rsid w:val="005D0EE9"/>
    <w:rsid w:val="005D0FFC"/>
    <w:rsid w:val="005D2268"/>
    <w:rsid w:val="005D2BCC"/>
    <w:rsid w:val="005D60E3"/>
    <w:rsid w:val="005D63B4"/>
    <w:rsid w:val="005D65AA"/>
    <w:rsid w:val="005D6D35"/>
    <w:rsid w:val="005D6FF9"/>
    <w:rsid w:val="005E0FE5"/>
    <w:rsid w:val="005E2970"/>
    <w:rsid w:val="005E386B"/>
    <w:rsid w:val="005E4174"/>
    <w:rsid w:val="005E433D"/>
    <w:rsid w:val="005E45FD"/>
    <w:rsid w:val="005E4719"/>
    <w:rsid w:val="005E4F28"/>
    <w:rsid w:val="005E5418"/>
    <w:rsid w:val="005E546E"/>
    <w:rsid w:val="005E5A9C"/>
    <w:rsid w:val="005E695C"/>
    <w:rsid w:val="005E794A"/>
    <w:rsid w:val="005E7B23"/>
    <w:rsid w:val="005F117B"/>
    <w:rsid w:val="005F1197"/>
    <w:rsid w:val="005F1DAA"/>
    <w:rsid w:val="005F2A3C"/>
    <w:rsid w:val="005F2DFF"/>
    <w:rsid w:val="005F3920"/>
    <w:rsid w:val="005F511F"/>
    <w:rsid w:val="005F5892"/>
    <w:rsid w:val="005F7BD4"/>
    <w:rsid w:val="00600223"/>
    <w:rsid w:val="00600C5C"/>
    <w:rsid w:val="00600FDE"/>
    <w:rsid w:val="00601817"/>
    <w:rsid w:val="00602212"/>
    <w:rsid w:val="006034F6"/>
    <w:rsid w:val="00604A49"/>
    <w:rsid w:val="00605B81"/>
    <w:rsid w:val="0060618D"/>
    <w:rsid w:val="006072EF"/>
    <w:rsid w:val="00607B4A"/>
    <w:rsid w:val="00610558"/>
    <w:rsid w:val="006112DE"/>
    <w:rsid w:val="00611949"/>
    <w:rsid w:val="00611D3E"/>
    <w:rsid w:val="006122FD"/>
    <w:rsid w:val="0061251D"/>
    <w:rsid w:val="00613719"/>
    <w:rsid w:val="006137AF"/>
    <w:rsid w:val="006137E7"/>
    <w:rsid w:val="00613A41"/>
    <w:rsid w:val="006143AA"/>
    <w:rsid w:val="00614F3B"/>
    <w:rsid w:val="00614F71"/>
    <w:rsid w:val="006150B9"/>
    <w:rsid w:val="00615A01"/>
    <w:rsid w:val="006170D8"/>
    <w:rsid w:val="00617C28"/>
    <w:rsid w:val="006204F7"/>
    <w:rsid w:val="0062152F"/>
    <w:rsid w:val="00622318"/>
    <w:rsid w:val="0062233A"/>
    <w:rsid w:val="006225BF"/>
    <w:rsid w:val="006228C5"/>
    <w:rsid w:val="00625948"/>
    <w:rsid w:val="00625AF5"/>
    <w:rsid w:val="00625F25"/>
    <w:rsid w:val="00626D88"/>
    <w:rsid w:val="006308D5"/>
    <w:rsid w:val="00630BDA"/>
    <w:rsid w:val="00630E4C"/>
    <w:rsid w:val="006310A0"/>
    <w:rsid w:val="0063252F"/>
    <w:rsid w:val="00632C87"/>
    <w:rsid w:val="00632D7E"/>
    <w:rsid w:val="00632EFE"/>
    <w:rsid w:val="00635FB6"/>
    <w:rsid w:val="006376E6"/>
    <w:rsid w:val="00637A2F"/>
    <w:rsid w:val="00640025"/>
    <w:rsid w:val="00640078"/>
    <w:rsid w:val="006404C2"/>
    <w:rsid w:val="006420C5"/>
    <w:rsid w:val="00642736"/>
    <w:rsid w:val="00643B34"/>
    <w:rsid w:val="00643DE0"/>
    <w:rsid w:val="00644079"/>
    <w:rsid w:val="00644458"/>
    <w:rsid w:val="006452E0"/>
    <w:rsid w:val="00645668"/>
    <w:rsid w:val="0064607E"/>
    <w:rsid w:val="00646B06"/>
    <w:rsid w:val="0064775E"/>
    <w:rsid w:val="00647807"/>
    <w:rsid w:val="00647D4E"/>
    <w:rsid w:val="00650FD3"/>
    <w:rsid w:val="00651AE7"/>
    <w:rsid w:val="006522A2"/>
    <w:rsid w:val="00653158"/>
    <w:rsid w:val="00653220"/>
    <w:rsid w:val="00653513"/>
    <w:rsid w:val="0065477E"/>
    <w:rsid w:val="00655677"/>
    <w:rsid w:val="006558C0"/>
    <w:rsid w:val="00655C49"/>
    <w:rsid w:val="00657353"/>
    <w:rsid w:val="00657382"/>
    <w:rsid w:val="00657E94"/>
    <w:rsid w:val="0066068A"/>
    <w:rsid w:val="00661698"/>
    <w:rsid w:val="00661EBA"/>
    <w:rsid w:val="00662326"/>
    <w:rsid w:val="006624B8"/>
    <w:rsid w:val="00662B16"/>
    <w:rsid w:val="00663684"/>
    <w:rsid w:val="0066398E"/>
    <w:rsid w:val="00663C11"/>
    <w:rsid w:val="00667B20"/>
    <w:rsid w:val="00667BFE"/>
    <w:rsid w:val="006700EF"/>
    <w:rsid w:val="00670562"/>
    <w:rsid w:val="0067076A"/>
    <w:rsid w:val="00670ACA"/>
    <w:rsid w:val="0067139F"/>
    <w:rsid w:val="00672241"/>
    <w:rsid w:val="0067265E"/>
    <w:rsid w:val="006729C2"/>
    <w:rsid w:val="00672A35"/>
    <w:rsid w:val="00672D1A"/>
    <w:rsid w:val="0067388F"/>
    <w:rsid w:val="006745DD"/>
    <w:rsid w:val="00674752"/>
    <w:rsid w:val="00675E17"/>
    <w:rsid w:val="00677581"/>
    <w:rsid w:val="006775E6"/>
    <w:rsid w:val="00680DE4"/>
    <w:rsid w:val="006813E5"/>
    <w:rsid w:val="00681C6F"/>
    <w:rsid w:val="00681D74"/>
    <w:rsid w:val="0068246C"/>
    <w:rsid w:val="00682751"/>
    <w:rsid w:val="006833D6"/>
    <w:rsid w:val="00683F11"/>
    <w:rsid w:val="00685878"/>
    <w:rsid w:val="00686692"/>
    <w:rsid w:val="006876AB"/>
    <w:rsid w:val="00687CB3"/>
    <w:rsid w:val="00693422"/>
    <w:rsid w:val="0069364A"/>
    <w:rsid w:val="0069435D"/>
    <w:rsid w:val="00694909"/>
    <w:rsid w:val="0069771F"/>
    <w:rsid w:val="006A2B24"/>
    <w:rsid w:val="006A2F1A"/>
    <w:rsid w:val="006A3704"/>
    <w:rsid w:val="006A4200"/>
    <w:rsid w:val="006A4A10"/>
    <w:rsid w:val="006A4FA5"/>
    <w:rsid w:val="006A5BD1"/>
    <w:rsid w:val="006A5E93"/>
    <w:rsid w:val="006A722C"/>
    <w:rsid w:val="006A746D"/>
    <w:rsid w:val="006A7AF7"/>
    <w:rsid w:val="006B0250"/>
    <w:rsid w:val="006B1076"/>
    <w:rsid w:val="006B1C62"/>
    <w:rsid w:val="006B25AC"/>
    <w:rsid w:val="006B2863"/>
    <w:rsid w:val="006B4389"/>
    <w:rsid w:val="006B4F43"/>
    <w:rsid w:val="006B5FCD"/>
    <w:rsid w:val="006B680F"/>
    <w:rsid w:val="006B7047"/>
    <w:rsid w:val="006C03E4"/>
    <w:rsid w:val="006C1B0A"/>
    <w:rsid w:val="006C1BCC"/>
    <w:rsid w:val="006C2EF8"/>
    <w:rsid w:val="006C3BB2"/>
    <w:rsid w:val="006C40AF"/>
    <w:rsid w:val="006C4CD8"/>
    <w:rsid w:val="006C5A9A"/>
    <w:rsid w:val="006C5BF5"/>
    <w:rsid w:val="006C5D3D"/>
    <w:rsid w:val="006C6479"/>
    <w:rsid w:val="006C67A6"/>
    <w:rsid w:val="006C6CC6"/>
    <w:rsid w:val="006C6EEC"/>
    <w:rsid w:val="006C794E"/>
    <w:rsid w:val="006C7A91"/>
    <w:rsid w:val="006D02FA"/>
    <w:rsid w:val="006D0664"/>
    <w:rsid w:val="006D0CD3"/>
    <w:rsid w:val="006D16A4"/>
    <w:rsid w:val="006D27BC"/>
    <w:rsid w:val="006D291E"/>
    <w:rsid w:val="006D4723"/>
    <w:rsid w:val="006D5394"/>
    <w:rsid w:val="006D5EC8"/>
    <w:rsid w:val="006E0D0D"/>
    <w:rsid w:val="006E0DD6"/>
    <w:rsid w:val="006E2EA4"/>
    <w:rsid w:val="006E2F07"/>
    <w:rsid w:val="006E4C6F"/>
    <w:rsid w:val="006E5793"/>
    <w:rsid w:val="006E7E6D"/>
    <w:rsid w:val="006F0789"/>
    <w:rsid w:val="006F0A89"/>
    <w:rsid w:val="006F2464"/>
    <w:rsid w:val="006F257E"/>
    <w:rsid w:val="006F354B"/>
    <w:rsid w:val="006F465D"/>
    <w:rsid w:val="006F467C"/>
    <w:rsid w:val="006F4ACA"/>
    <w:rsid w:val="006F5654"/>
    <w:rsid w:val="006F5B74"/>
    <w:rsid w:val="006F6205"/>
    <w:rsid w:val="006F6DFD"/>
    <w:rsid w:val="006F7308"/>
    <w:rsid w:val="006F7570"/>
    <w:rsid w:val="006F77A1"/>
    <w:rsid w:val="006F77C2"/>
    <w:rsid w:val="00700415"/>
    <w:rsid w:val="00700823"/>
    <w:rsid w:val="00701416"/>
    <w:rsid w:val="00701811"/>
    <w:rsid w:val="00702234"/>
    <w:rsid w:val="007024C8"/>
    <w:rsid w:val="007048E4"/>
    <w:rsid w:val="00705A41"/>
    <w:rsid w:val="00705EB8"/>
    <w:rsid w:val="00706CAB"/>
    <w:rsid w:val="00707A0E"/>
    <w:rsid w:val="007111F8"/>
    <w:rsid w:val="007119DC"/>
    <w:rsid w:val="00712276"/>
    <w:rsid w:val="007122C7"/>
    <w:rsid w:val="00712F12"/>
    <w:rsid w:val="007134AD"/>
    <w:rsid w:val="007140EE"/>
    <w:rsid w:val="007159E5"/>
    <w:rsid w:val="00716266"/>
    <w:rsid w:val="00716534"/>
    <w:rsid w:val="00716A29"/>
    <w:rsid w:val="00720BEB"/>
    <w:rsid w:val="007219CD"/>
    <w:rsid w:val="00722468"/>
    <w:rsid w:val="00722855"/>
    <w:rsid w:val="007228E9"/>
    <w:rsid w:val="007229F2"/>
    <w:rsid w:val="00722A33"/>
    <w:rsid w:val="00722C03"/>
    <w:rsid w:val="007234F4"/>
    <w:rsid w:val="007241CD"/>
    <w:rsid w:val="007248B6"/>
    <w:rsid w:val="00724CCF"/>
    <w:rsid w:val="00724FE5"/>
    <w:rsid w:val="00725424"/>
    <w:rsid w:val="00725A86"/>
    <w:rsid w:val="00727BDA"/>
    <w:rsid w:val="00727FA9"/>
    <w:rsid w:val="0073072F"/>
    <w:rsid w:val="007316E3"/>
    <w:rsid w:val="00732D86"/>
    <w:rsid w:val="00732F09"/>
    <w:rsid w:val="00734ACE"/>
    <w:rsid w:val="0073714B"/>
    <w:rsid w:val="00737500"/>
    <w:rsid w:val="00737D6C"/>
    <w:rsid w:val="00737E3B"/>
    <w:rsid w:val="00740DE2"/>
    <w:rsid w:val="00741616"/>
    <w:rsid w:val="00741B3A"/>
    <w:rsid w:val="00742B06"/>
    <w:rsid w:val="00743A10"/>
    <w:rsid w:val="00744A48"/>
    <w:rsid w:val="00744D89"/>
    <w:rsid w:val="00745525"/>
    <w:rsid w:val="007459ED"/>
    <w:rsid w:val="00746921"/>
    <w:rsid w:val="007473D8"/>
    <w:rsid w:val="00747588"/>
    <w:rsid w:val="00747FD0"/>
    <w:rsid w:val="007509CA"/>
    <w:rsid w:val="007511D2"/>
    <w:rsid w:val="0075123E"/>
    <w:rsid w:val="007512CD"/>
    <w:rsid w:val="00751A92"/>
    <w:rsid w:val="00752176"/>
    <w:rsid w:val="0075228C"/>
    <w:rsid w:val="00752CA2"/>
    <w:rsid w:val="00754AB4"/>
    <w:rsid w:val="00755018"/>
    <w:rsid w:val="00755BE9"/>
    <w:rsid w:val="00755C0C"/>
    <w:rsid w:val="007564F4"/>
    <w:rsid w:val="0075652C"/>
    <w:rsid w:val="0075658D"/>
    <w:rsid w:val="00756E9C"/>
    <w:rsid w:val="00757467"/>
    <w:rsid w:val="00757D09"/>
    <w:rsid w:val="00760A43"/>
    <w:rsid w:val="00760E5F"/>
    <w:rsid w:val="00761500"/>
    <w:rsid w:val="0076181E"/>
    <w:rsid w:val="00762139"/>
    <w:rsid w:val="00762247"/>
    <w:rsid w:val="00762B14"/>
    <w:rsid w:val="00763422"/>
    <w:rsid w:val="007644C6"/>
    <w:rsid w:val="00764D2E"/>
    <w:rsid w:val="0076702B"/>
    <w:rsid w:val="00770818"/>
    <w:rsid w:val="00771111"/>
    <w:rsid w:val="00775C1B"/>
    <w:rsid w:val="00776EFD"/>
    <w:rsid w:val="007771F9"/>
    <w:rsid w:val="00777563"/>
    <w:rsid w:val="007775C3"/>
    <w:rsid w:val="00780A95"/>
    <w:rsid w:val="0078128F"/>
    <w:rsid w:val="00781451"/>
    <w:rsid w:val="00783620"/>
    <w:rsid w:val="007837A8"/>
    <w:rsid w:val="0078387F"/>
    <w:rsid w:val="0078427A"/>
    <w:rsid w:val="0078548F"/>
    <w:rsid w:val="007863F0"/>
    <w:rsid w:val="00787054"/>
    <w:rsid w:val="00787448"/>
    <w:rsid w:val="00790722"/>
    <w:rsid w:val="0079081B"/>
    <w:rsid w:val="007909C0"/>
    <w:rsid w:val="00790DE8"/>
    <w:rsid w:val="00792357"/>
    <w:rsid w:val="0079238D"/>
    <w:rsid w:val="00792E1F"/>
    <w:rsid w:val="0079354D"/>
    <w:rsid w:val="00794F93"/>
    <w:rsid w:val="00795BCB"/>
    <w:rsid w:val="00796314"/>
    <w:rsid w:val="00796410"/>
    <w:rsid w:val="00796883"/>
    <w:rsid w:val="00796C63"/>
    <w:rsid w:val="00796DFC"/>
    <w:rsid w:val="0079771B"/>
    <w:rsid w:val="00797837"/>
    <w:rsid w:val="00797A0C"/>
    <w:rsid w:val="00797A29"/>
    <w:rsid w:val="007A0436"/>
    <w:rsid w:val="007A1D11"/>
    <w:rsid w:val="007A20B1"/>
    <w:rsid w:val="007A2634"/>
    <w:rsid w:val="007A2C00"/>
    <w:rsid w:val="007A2C6A"/>
    <w:rsid w:val="007A40C4"/>
    <w:rsid w:val="007A4507"/>
    <w:rsid w:val="007A5F16"/>
    <w:rsid w:val="007A6315"/>
    <w:rsid w:val="007A6640"/>
    <w:rsid w:val="007A731F"/>
    <w:rsid w:val="007A76D1"/>
    <w:rsid w:val="007A7E66"/>
    <w:rsid w:val="007B0867"/>
    <w:rsid w:val="007B1702"/>
    <w:rsid w:val="007B32B5"/>
    <w:rsid w:val="007B3554"/>
    <w:rsid w:val="007B39DA"/>
    <w:rsid w:val="007B66BD"/>
    <w:rsid w:val="007B7069"/>
    <w:rsid w:val="007B72A1"/>
    <w:rsid w:val="007B76FB"/>
    <w:rsid w:val="007C0A42"/>
    <w:rsid w:val="007C0B90"/>
    <w:rsid w:val="007C0C1E"/>
    <w:rsid w:val="007C0E1E"/>
    <w:rsid w:val="007C223C"/>
    <w:rsid w:val="007C2ED8"/>
    <w:rsid w:val="007C3384"/>
    <w:rsid w:val="007C43FA"/>
    <w:rsid w:val="007C5119"/>
    <w:rsid w:val="007C5219"/>
    <w:rsid w:val="007C54C2"/>
    <w:rsid w:val="007C6036"/>
    <w:rsid w:val="007C638B"/>
    <w:rsid w:val="007C7C00"/>
    <w:rsid w:val="007C7C6F"/>
    <w:rsid w:val="007D1C16"/>
    <w:rsid w:val="007D350A"/>
    <w:rsid w:val="007D3D1B"/>
    <w:rsid w:val="007D50A6"/>
    <w:rsid w:val="007D528D"/>
    <w:rsid w:val="007D5592"/>
    <w:rsid w:val="007D7247"/>
    <w:rsid w:val="007E24EF"/>
    <w:rsid w:val="007E25ED"/>
    <w:rsid w:val="007E2EA9"/>
    <w:rsid w:val="007E3C62"/>
    <w:rsid w:val="007E46D2"/>
    <w:rsid w:val="007E5556"/>
    <w:rsid w:val="007E638C"/>
    <w:rsid w:val="007E6A15"/>
    <w:rsid w:val="007E6D2B"/>
    <w:rsid w:val="007F0BA7"/>
    <w:rsid w:val="007F259F"/>
    <w:rsid w:val="007F3D5D"/>
    <w:rsid w:val="007F45B5"/>
    <w:rsid w:val="007F47EC"/>
    <w:rsid w:val="007F5827"/>
    <w:rsid w:val="007F5F0C"/>
    <w:rsid w:val="007F7DFD"/>
    <w:rsid w:val="00802196"/>
    <w:rsid w:val="008052EA"/>
    <w:rsid w:val="00805C39"/>
    <w:rsid w:val="008069D7"/>
    <w:rsid w:val="00806C6F"/>
    <w:rsid w:val="00806E9D"/>
    <w:rsid w:val="008076A9"/>
    <w:rsid w:val="00810CA5"/>
    <w:rsid w:val="00810FC5"/>
    <w:rsid w:val="00811FA2"/>
    <w:rsid w:val="008122E3"/>
    <w:rsid w:val="008129E4"/>
    <w:rsid w:val="00812A42"/>
    <w:rsid w:val="00812CC9"/>
    <w:rsid w:val="008147F2"/>
    <w:rsid w:val="008169D1"/>
    <w:rsid w:val="008175EB"/>
    <w:rsid w:val="00820821"/>
    <w:rsid w:val="0082122C"/>
    <w:rsid w:val="008212BD"/>
    <w:rsid w:val="00821304"/>
    <w:rsid w:val="008219B9"/>
    <w:rsid w:val="00821E25"/>
    <w:rsid w:val="0082290E"/>
    <w:rsid w:val="00823B43"/>
    <w:rsid w:val="0082449A"/>
    <w:rsid w:val="008261A4"/>
    <w:rsid w:val="00826810"/>
    <w:rsid w:val="00830773"/>
    <w:rsid w:val="00830B12"/>
    <w:rsid w:val="008315D9"/>
    <w:rsid w:val="008316D6"/>
    <w:rsid w:val="00831B11"/>
    <w:rsid w:val="008342F5"/>
    <w:rsid w:val="008347A3"/>
    <w:rsid w:val="00835142"/>
    <w:rsid w:val="008372F2"/>
    <w:rsid w:val="0083760D"/>
    <w:rsid w:val="00837A1B"/>
    <w:rsid w:val="008404B3"/>
    <w:rsid w:val="00840DF3"/>
    <w:rsid w:val="00841F62"/>
    <w:rsid w:val="00842DCB"/>
    <w:rsid w:val="0084324B"/>
    <w:rsid w:val="00843857"/>
    <w:rsid w:val="00844BF9"/>
    <w:rsid w:val="00844EFA"/>
    <w:rsid w:val="008451A7"/>
    <w:rsid w:val="00845483"/>
    <w:rsid w:val="008460BE"/>
    <w:rsid w:val="008521F2"/>
    <w:rsid w:val="008523D7"/>
    <w:rsid w:val="00852C16"/>
    <w:rsid w:val="00852D9A"/>
    <w:rsid w:val="0085325D"/>
    <w:rsid w:val="00853C49"/>
    <w:rsid w:val="0085580C"/>
    <w:rsid w:val="00855968"/>
    <w:rsid w:val="00855A4D"/>
    <w:rsid w:val="00856584"/>
    <w:rsid w:val="0085688D"/>
    <w:rsid w:val="00856982"/>
    <w:rsid w:val="008600AE"/>
    <w:rsid w:val="00861829"/>
    <w:rsid w:val="00862045"/>
    <w:rsid w:val="00862249"/>
    <w:rsid w:val="00863BF6"/>
    <w:rsid w:val="00865432"/>
    <w:rsid w:val="008655E9"/>
    <w:rsid w:val="0086752D"/>
    <w:rsid w:val="00871095"/>
    <w:rsid w:val="00871C8D"/>
    <w:rsid w:val="0087223A"/>
    <w:rsid w:val="00872624"/>
    <w:rsid w:val="00872D68"/>
    <w:rsid w:val="00872F2A"/>
    <w:rsid w:val="00873551"/>
    <w:rsid w:val="0087456B"/>
    <w:rsid w:val="00875E81"/>
    <w:rsid w:val="00876E00"/>
    <w:rsid w:val="00877246"/>
    <w:rsid w:val="008800A4"/>
    <w:rsid w:val="008809B8"/>
    <w:rsid w:val="00880E5E"/>
    <w:rsid w:val="00881755"/>
    <w:rsid w:val="00881B76"/>
    <w:rsid w:val="008820C4"/>
    <w:rsid w:val="00882348"/>
    <w:rsid w:val="008840D3"/>
    <w:rsid w:val="008850A6"/>
    <w:rsid w:val="008851B1"/>
    <w:rsid w:val="00887809"/>
    <w:rsid w:val="00890291"/>
    <w:rsid w:val="00891442"/>
    <w:rsid w:val="0089461B"/>
    <w:rsid w:val="00895CEA"/>
    <w:rsid w:val="00895FD5"/>
    <w:rsid w:val="00896B20"/>
    <w:rsid w:val="008A1CAC"/>
    <w:rsid w:val="008A2244"/>
    <w:rsid w:val="008A23F2"/>
    <w:rsid w:val="008A2E8D"/>
    <w:rsid w:val="008A3C5A"/>
    <w:rsid w:val="008A3E78"/>
    <w:rsid w:val="008A4432"/>
    <w:rsid w:val="008A670F"/>
    <w:rsid w:val="008A6997"/>
    <w:rsid w:val="008A75F6"/>
    <w:rsid w:val="008A7666"/>
    <w:rsid w:val="008B0929"/>
    <w:rsid w:val="008B094E"/>
    <w:rsid w:val="008B13E7"/>
    <w:rsid w:val="008B3215"/>
    <w:rsid w:val="008B3E94"/>
    <w:rsid w:val="008B44F6"/>
    <w:rsid w:val="008B4954"/>
    <w:rsid w:val="008B4A84"/>
    <w:rsid w:val="008C0CAB"/>
    <w:rsid w:val="008C0DE2"/>
    <w:rsid w:val="008C1729"/>
    <w:rsid w:val="008C19D9"/>
    <w:rsid w:val="008C2FEB"/>
    <w:rsid w:val="008C421E"/>
    <w:rsid w:val="008C4D04"/>
    <w:rsid w:val="008C504D"/>
    <w:rsid w:val="008C5639"/>
    <w:rsid w:val="008C5D11"/>
    <w:rsid w:val="008C6A1D"/>
    <w:rsid w:val="008C7422"/>
    <w:rsid w:val="008D0C66"/>
    <w:rsid w:val="008D18A5"/>
    <w:rsid w:val="008D224D"/>
    <w:rsid w:val="008D2818"/>
    <w:rsid w:val="008D2D45"/>
    <w:rsid w:val="008D3EFD"/>
    <w:rsid w:val="008D3FE1"/>
    <w:rsid w:val="008D45C4"/>
    <w:rsid w:val="008D526E"/>
    <w:rsid w:val="008D527F"/>
    <w:rsid w:val="008D537D"/>
    <w:rsid w:val="008D609B"/>
    <w:rsid w:val="008D6B09"/>
    <w:rsid w:val="008E0FBD"/>
    <w:rsid w:val="008E1010"/>
    <w:rsid w:val="008E149C"/>
    <w:rsid w:val="008E2FFC"/>
    <w:rsid w:val="008E3C5A"/>
    <w:rsid w:val="008E45C6"/>
    <w:rsid w:val="008E45FF"/>
    <w:rsid w:val="008E55E7"/>
    <w:rsid w:val="008E57C2"/>
    <w:rsid w:val="008E5B73"/>
    <w:rsid w:val="008E5BAE"/>
    <w:rsid w:val="008E6740"/>
    <w:rsid w:val="008E7BA8"/>
    <w:rsid w:val="008E7E98"/>
    <w:rsid w:val="008E7F28"/>
    <w:rsid w:val="008F0AEC"/>
    <w:rsid w:val="008F3246"/>
    <w:rsid w:val="008F3E94"/>
    <w:rsid w:val="008F45B4"/>
    <w:rsid w:val="008F50DA"/>
    <w:rsid w:val="008F5DDF"/>
    <w:rsid w:val="008F5E72"/>
    <w:rsid w:val="008F6309"/>
    <w:rsid w:val="008F65A0"/>
    <w:rsid w:val="008F6EE4"/>
    <w:rsid w:val="008F7458"/>
    <w:rsid w:val="008F7FC8"/>
    <w:rsid w:val="00900140"/>
    <w:rsid w:val="00902818"/>
    <w:rsid w:val="00903B15"/>
    <w:rsid w:val="0090529E"/>
    <w:rsid w:val="00905611"/>
    <w:rsid w:val="009063D7"/>
    <w:rsid w:val="00906AB3"/>
    <w:rsid w:val="00906D4E"/>
    <w:rsid w:val="00910463"/>
    <w:rsid w:val="009109F7"/>
    <w:rsid w:val="00911920"/>
    <w:rsid w:val="009129AF"/>
    <w:rsid w:val="00913CBA"/>
    <w:rsid w:val="00913CC3"/>
    <w:rsid w:val="0091516D"/>
    <w:rsid w:val="0091527F"/>
    <w:rsid w:val="0091622D"/>
    <w:rsid w:val="009167FE"/>
    <w:rsid w:val="00916854"/>
    <w:rsid w:val="00917237"/>
    <w:rsid w:val="009204D9"/>
    <w:rsid w:val="00920683"/>
    <w:rsid w:val="009206A4"/>
    <w:rsid w:val="009208F5"/>
    <w:rsid w:val="009218B9"/>
    <w:rsid w:val="009224D4"/>
    <w:rsid w:val="00922857"/>
    <w:rsid w:val="00924BBB"/>
    <w:rsid w:val="00925514"/>
    <w:rsid w:val="00925C06"/>
    <w:rsid w:val="00926838"/>
    <w:rsid w:val="009272B4"/>
    <w:rsid w:val="00927882"/>
    <w:rsid w:val="00930A0C"/>
    <w:rsid w:val="00930A68"/>
    <w:rsid w:val="00930D2F"/>
    <w:rsid w:val="0093116C"/>
    <w:rsid w:val="00932508"/>
    <w:rsid w:val="00932BB7"/>
    <w:rsid w:val="00932F0D"/>
    <w:rsid w:val="00933091"/>
    <w:rsid w:val="00933842"/>
    <w:rsid w:val="00933BB4"/>
    <w:rsid w:val="0093401B"/>
    <w:rsid w:val="009348F3"/>
    <w:rsid w:val="009349E8"/>
    <w:rsid w:val="00934DF7"/>
    <w:rsid w:val="00935166"/>
    <w:rsid w:val="00936D3D"/>
    <w:rsid w:val="00937AF6"/>
    <w:rsid w:val="009407CA"/>
    <w:rsid w:val="00940DBA"/>
    <w:rsid w:val="009415D4"/>
    <w:rsid w:val="00941B99"/>
    <w:rsid w:val="00942598"/>
    <w:rsid w:val="00942E64"/>
    <w:rsid w:val="00943587"/>
    <w:rsid w:val="009440B6"/>
    <w:rsid w:val="009448DF"/>
    <w:rsid w:val="009452D2"/>
    <w:rsid w:val="009468BE"/>
    <w:rsid w:val="0094712D"/>
    <w:rsid w:val="009478A1"/>
    <w:rsid w:val="009501E2"/>
    <w:rsid w:val="00951F36"/>
    <w:rsid w:val="00952008"/>
    <w:rsid w:val="0095214C"/>
    <w:rsid w:val="009521D4"/>
    <w:rsid w:val="00952D2F"/>
    <w:rsid w:val="009530C4"/>
    <w:rsid w:val="00953805"/>
    <w:rsid w:val="00953936"/>
    <w:rsid w:val="00953A9B"/>
    <w:rsid w:val="00953C00"/>
    <w:rsid w:val="00954973"/>
    <w:rsid w:val="009552CA"/>
    <w:rsid w:val="00956B88"/>
    <w:rsid w:val="0095738E"/>
    <w:rsid w:val="0095756F"/>
    <w:rsid w:val="009579F8"/>
    <w:rsid w:val="009612D3"/>
    <w:rsid w:val="009629B2"/>
    <w:rsid w:val="00964373"/>
    <w:rsid w:val="00965B47"/>
    <w:rsid w:val="00966170"/>
    <w:rsid w:val="00967BC8"/>
    <w:rsid w:val="00970699"/>
    <w:rsid w:val="00971AAC"/>
    <w:rsid w:val="00971AF4"/>
    <w:rsid w:val="00971B47"/>
    <w:rsid w:val="00973F3D"/>
    <w:rsid w:val="00974173"/>
    <w:rsid w:val="0097422A"/>
    <w:rsid w:val="009744AC"/>
    <w:rsid w:val="00974B4B"/>
    <w:rsid w:val="00975AA6"/>
    <w:rsid w:val="00976183"/>
    <w:rsid w:val="009762EE"/>
    <w:rsid w:val="00977684"/>
    <w:rsid w:val="00977C5C"/>
    <w:rsid w:val="00980182"/>
    <w:rsid w:val="00980789"/>
    <w:rsid w:val="009816CD"/>
    <w:rsid w:val="009827D5"/>
    <w:rsid w:val="00984DA2"/>
    <w:rsid w:val="00985920"/>
    <w:rsid w:val="00985B08"/>
    <w:rsid w:val="00986019"/>
    <w:rsid w:val="00986382"/>
    <w:rsid w:val="00987493"/>
    <w:rsid w:val="009906CB"/>
    <w:rsid w:val="00991C2C"/>
    <w:rsid w:val="00992EF5"/>
    <w:rsid w:val="009953CD"/>
    <w:rsid w:val="009A0429"/>
    <w:rsid w:val="009A1386"/>
    <w:rsid w:val="009A363B"/>
    <w:rsid w:val="009A522C"/>
    <w:rsid w:val="009A5AB0"/>
    <w:rsid w:val="009A5B00"/>
    <w:rsid w:val="009A5F58"/>
    <w:rsid w:val="009A7EE4"/>
    <w:rsid w:val="009B1C23"/>
    <w:rsid w:val="009B1E4D"/>
    <w:rsid w:val="009B2ABC"/>
    <w:rsid w:val="009B3AE2"/>
    <w:rsid w:val="009B444E"/>
    <w:rsid w:val="009B56FA"/>
    <w:rsid w:val="009B5FDC"/>
    <w:rsid w:val="009B64E6"/>
    <w:rsid w:val="009B69C8"/>
    <w:rsid w:val="009B70E2"/>
    <w:rsid w:val="009B730F"/>
    <w:rsid w:val="009B7C14"/>
    <w:rsid w:val="009C0C68"/>
    <w:rsid w:val="009C137A"/>
    <w:rsid w:val="009C14C8"/>
    <w:rsid w:val="009C1659"/>
    <w:rsid w:val="009C17A5"/>
    <w:rsid w:val="009C1D94"/>
    <w:rsid w:val="009C1EE2"/>
    <w:rsid w:val="009C249C"/>
    <w:rsid w:val="009C24C1"/>
    <w:rsid w:val="009C26EC"/>
    <w:rsid w:val="009C2ADA"/>
    <w:rsid w:val="009C43C0"/>
    <w:rsid w:val="009C454D"/>
    <w:rsid w:val="009C6AA2"/>
    <w:rsid w:val="009C6E69"/>
    <w:rsid w:val="009C71F8"/>
    <w:rsid w:val="009D003E"/>
    <w:rsid w:val="009D01DD"/>
    <w:rsid w:val="009D07AB"/>
    <w:rsid w:val="009D1410"/>
    <w:rsid w:val="009D2EF2"/>
    <w:rsid w:val="009D376C"/>
    <w:rsid w:val="009D3950"/>
    <w:rsid w:val="009D3C89"/>
    <w:rsid w:val="009D3EB3"/>
    <w:rsid w:val="009D512E"/>
    <w:rsid w:val="009D5F2B"/>
    <w:rsid w:val="009D6875"/>
    <w:rsid w:val="009D6DDF"/>
    <w:rsid w:val="009D714F"/>
    <w:rsid w:val="009D7F2A"/>
    <w:rsid w:val="009E17BA"/>
    <w:rsid w:val="009E3507"/>
    <w:rsid w:val="009E3D4B"/>
    <w:rsid w:val="009E5DE9"/>
    <w:rsid w:val="009E6676"/>
    <w:rsid w:val="009E7FF7"/>
    <w:rsid w:val="009F01F2"/>
    <w:rsid w:val="009F04CA"/>
    <w:rsid w:val="009F102A"/>
    <w:rsid w:val="009F1486"/>
    <w:rsid w:val="009F1B77"/>
    <w:rsid w:val="009F1FC7"/>
    <w:rsid w:val="009F22CD"/>
    <w:rsid w:val="009F2613"/>
    <w:rsid w:val="009F39CD"/>
    <w:rsid w:val="009F3FFB"/>
    <w:rsid w:val="009F4D49"/>
    <w:rsid w:val="009F4DB3"/>
    <w:rsid w:val="009F5015"/>
    <w:rsid w:val="009F6494"/>
    <w:rsid w:val="009F6501"/>
    <w:rsid w:val="009F6970"/>
    <w:rsid w:val="009F790D"/>
    <w:rsid w:val="00A0064E"/>
    <w:rsid w:val="00A01E7E"/>
    <w:rsid w:val="00A02283"/>
    <w:rsid w:val="00A023A4"/>
    <w:rsid w:val="00A02775"/>
    <w:rsid w:val="00A032CB"/>
    <w:rsid w:val="00A0443F"/>
    <w:rsid w:val="00A059D9"/>
    <w:rsid w:val="00A05A5F"/>
    <w:rsid w:val="00A0619F"/>
    <w:rsid w:val="00A063BD"/>
    <w:rsid w:val="00A06F33"/>
    <w:rsid w:val="00A10593"/>
    <w:rsid w:val="00A107FD"/>
    <w:rsid w:val="00A10DAC"/>
    <w:rsid w:val="00A12051"/>
    <w:rsid w:val="00A1253E"/>
    <w:rsid w:val="00A126EF"/>
    <w:rsid w:val="00A15505"/>
    <w:rsid w:val="00A15737"/>
    <w:rsid w:val="00A1651D"/>
    <w:rsid w:val="00A16690"/>
    <w:rsid w:val="00A17384"/>
    <w:rsid w:val="00A2060A"/>
    <w:rsid w:val="00A212BF"/>
    <w:rsid w:val="00A21FAE"/>
    <w:rsid w:val="00A22062"/>
    <w:rsid w:val="00A2258A"/>
    <w:rsid w:val="00A23378"/>
    <w:rsid w:val="00A243A5"/>
    <w:rsid w:val="00A2440C"/>
    <w:rsid w:val="00A250A0"/>
    <w:rsid w:val="00A25890"/>
    <w:rsid w:val="00A277DE"/>
    <w:rsid w:val="00A2783A"/>
    <w:rsid w:val="00A31DE4"/>
    <w:rsid w:val="00A334B6"/>
    <w:rsid w:val="00A33D02"/>
    <w:rsid w:val="00A344DE"/>
    <w:rsid w:val="00A34763"/>
    <w:rsid w:val="00A34D04"/>
    <w:rsid w:val="00A36025"/>
    <w:rsid w:val="00A367D4"/>
    <w:rsid w:val="00A36968"/>
    <w:rsid w:val="00A36E6F"/>
    <w:rsid w:val="00A377DC"/>
    <w:rsid w:val="00A37C0C"/>
    <w:rsid w:val="00A4282F"/>
    <w:rsid w:val="00A42C82"/>
    <w:rsid w:val="00A42DC7"/>
    <w:rsid w:val="00A43C04"/>
    <w:rsid w:val="00A43D7A"/>
    <w:rsid w:val="00A44227"/>
    <w:rsid w:val="00A447DD"/>
    <w:rsid w:val="00A44A20"/>
    <w:rsid w:val="00A44A9F"/>
    <w:rsid w:val="00A44BE0"/>
    <w:rsid w:val="00A456DB"/>
    <w:rsid w:val="00A46457"/>
    <w:rsid w:val="00A46614"/>
    <w:rsid w:val="00A472EB"/>
    <w:rsid w:val="00A50D07"/>
    <w:rsid w:val="00A512C8"/>
    <w:rsid w:val="00A515A0"/>
    <w:rsid w:val="00A522BE"/>
    <w:rsid w:val="00A52F2A"/>
    <w:rsid w:val="00A53582"/>
    <w:rsid w:val="00A555D5"/>
    <w:rsid w:val="00A55D68"/>
    <w:rsid w:val="00A55DB9"/>
    <w:rsid w:val="00A57D29"/>
    <w:rsid w:val="00A60A05"/>
    <w:rsid w:val="00A60C77"/>
    <w:rsid w:val="00A615D8"/>
    <w:rsid w:val="00A61D3C"/>
    <w:rsid w:val="00A63430"/>
    <w:rsid w:val="00A634D1"/>
    <w:rsid w:val="00A6385A"/>
    <w:rsid w:val="00A64A03"/>
    <w:rsid w:val="00A64AFB"/>
    <w:rsid w:val="00A65095"/>
    <w:rsid w:val="00A65357"/>
    <w:rsid w:val="00A65421"/>
    <w:rsid w:val="00A660BF"/>
    <w:rsid w:val="00A665AE"/>
    <w:rsid w:val="00A67EAA"/>
    <w:rsid w:val="00A70716"/>
    <w:rsid w:val="00A71376"/>
    <w:rsid w:val="00A73F1F"/>
    <w:rsid w:val="00A74A5E"/>
    <w:rsid w:val="00A74B97"/>
    <w:rsid w:val="00A75E7C"/>
    <w:rsid w:val="00A764F4"/>
    <w:rsid w:val="00A76C78"/>
    <w:rsid w:val="00A770A2"/>
    <w:rsid w:val="00A771A2"/>
    <w:rsid w:val="00A82249"/>
    <w:rsid w:val="00A822C8"/>
    <w:rsid w:val="00A8268D"/>
    <w:rsid w:val="00A82ED1"/>
    <w:rsid w:val="00A8375C"/>
    <w:rsid w:val="00A83D75"/>
    <w:rsid w:val="00A84808"/>
    <w:rsid w:val="00A849CC"/>
    <w:rsid w:val="00A84BD7"/>
    <w:rsid w:val="00A857B2"/>
    <w:rsid w:val="00A858E5"/>
    <w:rsid w:val="00A85E55"/>
    <w:rsid w:val="00A90A21"/>
    <w:rsid w:val="00A912F9"/>
    <w:rsid w:val="00A92656"/>
    <w:rsid w:val="00A927FF"/>
    <w:rsid w:val="00A932B2"/>
    <w:rsid w:val="00A9399D"/>
    <w:rsid w:val="00A93DF4"/>
    <w:rsid w:val="00A95014"/>
    <w:rsid w:val="00A95EA8"/>
    <w:rsid w:val="00A9604C"/>
    <w:rsid w:val="00A97802"/>
    <w:rsid w:val="00AA1BB6"/>
    <w:rsid w:val="00AA1FA0"/>
    <w:rsid w:val="00AA3343"/>
    <w:rsid w:val="00AA3388"/>
    <w:rsid w:val="00AA3DEF"/>
    <w:rsid w:val="00AA641F"/>
    <w:rsid w:val="00AA663C"/>
    <w:rsid w:val="00AA72E7"/>
    <w:rsid w:val="00AA7D4A"/>
    <w:rsid w:val="00AB048C"/>
    <w:rsid w:val="00AB049D"/>
    <w:rsid w:val="00AB0786"/>
    <w:rsid w:val="00AB0972"/>
    <w:rsid w:val="00AB147F"/>
    <w:rsid w:val="00AB1541"/>
    <w:rsid w:val="00AB2497"/>
    <w:rsid w:val="00AB2FC0"/>
    <w:rsid w:val="00AB35D4"/>
    <w:rsid w:val="00AB39A8"/>
    <w:rsid w:val="00AB3DD4"/>
    <w:rsid w:val="00AB4AC2"/>
    <w:rsid w:val="00AB5148"/>
    <w:rsid w:val="00AB52D9"/>
    <w:rsid w:val="00AB6806"/>
    <w:rsid w:val="00AB6D88"/>
    <w:rsid w:val="00AB6DB7"/>
    <w:rsid w:val="00AC0872"/>
    <w:rsid w:val="00AC14C1"/>
    <w:rsid w:val="00AC18BB"/>
    <w:rsid w:val="00AC2401"/>
    <w:rsid w:val="00AC2639"/>
    <w:rsid w:val="00AC3056"/>
    <w:rsid w:val="00AC45EA"/>
    <w:rsid w:val="00AC5E63"/>
    <w:rsid w:val="00AC6F69"/>
    <w:rsid w:val="00AC7B26"/>
    <w:rsid w:val="00AC7DF6"/>
    <w:rsid w:val="00AD04F6"/>
    <w:rsid w:val="00AD0D29"/>
    <w:rsid w:val="00AD15F7"/>
    <w:rsid w:val="00AD2070"/>
    <w:rsid w:val="00AD370F"/>
    <w:rsid w:val="00AD45F3"/>
    <w:rsid w:val="00AD46BD"/>
    <w:rsid w:val="00AD4965"/>
    <w:rsid w:val="00AD4D3A"/>
    <w:rsid w:val="00AD4E68"/>
    <w:rsid w:val="00AD5AFE"/>
    <w:rsid w:val="00AD5D11"/>
    <w:rsid w:val="00AD7ADD"/>
    <w:rsid w:val="00AE0316"/>
    <w:rsid w:val="00AE1AD3"/>
    <w:rsid w:val="00AE4158"/>
    <w:rsid w:val="00AE5F2A"/>
    <w:rsid w:val="00AE6566"/>
    <w:rsid w:val="00AE7015"/>
    <w:rsid w:val="00AF055A"/>
    <w:rsid w:val="00AF0B53"/>
    <w:rsid w:val="00AF0C1B"/>
    <w:rsid w:val="00AF1092"/>
    <w:rsid w:val="00AF18AD"/>
    <w:rsid w:val="00AF1985"/>
    <w:rsid w:val="00AF2D04"/>
    <w:rsid w:val="00AF31FC"/>
    <w:rsid w:val="00AF3791"/>
    <w:rsid w:val="00AF3885"/>
    <w:rsid w:val="00AF43B3"/>
    <w:rsid w:val="00AF4734"/>
    <w:rsid w:val="00AF4859"/>
    <w:rsid w:val="00AF5206"/>
    <w:rsid w:val="00AF527F"/>
    <w:rsid w:val="00AF5D56"/>
    <w:rsid w:val="00AF647E"/>
    <w:rsid w:val="00AF68FC"/>
    <w:rsid w:val="00AF6A6C"/>
    <w:rsid w:val="00B00DFF"/>
    <w:rsid w:val="00B01750"/>
    <w:rsid w:val="00B0202A"/>
    <w:rsid w:val="00B02479"/>
    <w:rsid w:val="00B026CB"/>
    <w:rsid w:val="00B027CF"/>
    <w:rsid w:val="00B03305"/>
    <w:rsid w:val="00B03BD2"/>
    <w:rsid w:val="00B042D8"/>
    <w:rsid w:val="00B06CBA"/>
    <w:rsid w:val="00B06F42"/>
    <w:rsid w:val="00B0776E"/>
    <w:rsid w:val="00B07790"/>
    <w:rsid w:val="00B10306"/>
    <w:rsid w:val="00B11102"/>
    <w:rsid w:val="00B119C2"/>
    <w:rsid w:val="00B13185"/>
    <w:rsid w:val="00B147E8"/>
    <w:rsid w:val="00B148BC"/>
    <w:rsid w:val="00B14BEF"/>
    <w:rsid w:val="00B14E7B"/>
    <w:rsid w:val="00B1501D"/>
    <w:rsid w:val="00B15386"/>
    <w:rsid w:val="00B15456"/>
    <w:rsid w:val="00B16C13"/>
    <w:rsid w:val="00B17CAA"/>
    <w:rsid w:val="00B2033C"/>
    <w:rsid w:val="00B20ECD"/>
    <w:rsid w:val="00B21513"/>
    <w:rsid w:val="00B223DE"/>
    <w:rsid w:val="00B22920"/>
    <w:rsid w:val="00B22B19"/>
    <w:rsid w:val="00B23134"/>
    <w:rsid w:val="00B23D2D"/>
    <w:rsid w:val="00B246C1"/>
    <w:rsid w:val="00B24D2D"/>
    <w:rsid w:val="00B304D7"/>
    <w:rsid w:val="00B30943"/>
    <w:rsid w:val="00B309BE"/>
    <w:rsid w:val="00B3166F"/>
    <w:rsid w:val="00B31D0B"/>
    <w:rsid w:val="00B31F3D"/>
    <w:rsid w:val="00B32C06"/>
    <w:rsid w:val="00B32FA7"/>
    <w:rsid w:val="00B33024"/>
    <w:rsid w:val="00B346E2"/>
    <w:rsid w:val="00B34A04"/>
    <w:rsid w:val="00B35513"/>
    <w:rsid w:val="00B356F9"/>
    <w:rsid w:val="00B35820"/>
    <w:rsid w:val="00B36099"/>
    <w:rsid w:val="00B36FA5"/>
    <w:rsid w:val="00B3781D"/>
    <w:rsid w:val="00B37EAF"/>
    <w:rsid w:val="00B402F8"/>
    <w:rsid w:val="00B408DC"/>
    <w:rsid w:val="00B40E78"/>
    <w:rsid w:val="00B41307"/>
    <w:rsid w:val="00B4134D"/>
    <w:rsid w:val="00B42A13"/>
    <w:rsid w:val="00B42BF5"/>
    <w:rsid w:val="00B44BCD"/>
    <w:rsid w:val="00B45A36"/>
    <w:rsid w:val="00B4690B"/>
    <w:rsid w:val="00B47804"/>
    <w:rsid w:val="00B478C1"/>
    <w:rsid w:val="00B51A6E"/>
    <w:rsid w:val="00B51B60"/>
    <w:rsid w:val="00B51D7C"/>
    <w:rsid w:val="00B51F8A"/>
    <w:rsid w:val="00B53169"/>
    <w:rsid w:val="00B53F28"/>
    <w:rsid w:val="00B548A8"/>
    <w:rsid w:val="00B54B09"/>
    <w:rsid w:val="00B5525D"/>
    <w:rsid w:val="00B5585A"/>
    <w:rsid w:val="00B56025"/>
    <w:rsid w:val="00B570EC"/>
    <w:rsid w:val="00B57B47"/>
    <w:rsid w:val="00B623C1"/>
    <w:rsid w:val="00B63922"/>
    <w:rsid w:val="00B64BE1"/>
    <w:rsid w:val="00B64C61"/>
    <w:rsid w:val="00B65913"/>
    <w:rsid w:val="00B66B85"/>
    <w:rsid w:val="00B66FCD"/>
    <w:rsid w:val="00B675B2"/>
    <w:rsid w:val="00B67D03"/>
    <w:rsid w:val="00B7044F"/>
    <w:rsid w:val="00B70675"/>
    <w:rsid w:val="00B71117"/>
    <w:rsid w:val="00B712E4"/>
    <w:rsid w:val="00B7150B"/>
    <w:rsid w:val="00B72A96"/>
    <w:rsid w:val="00B73376"/>
    <w:rsid w:val="00B75313"/>
    <w:rsid w:val="00B75674"/>
    <w:rsid w:val="00B75B5B"/>
    <w:rsid w:val="00B76138"/>
    <w:rsid w:val="00B76B3C"/>
    <w:rsid w:val="00B77556"/>
    <w:rsid w:val="00B776DB"/>
    <w:rsid w:val="00B77DA5"/>
    <w:rsid w:val="00B8142C"/>
    <w:rsid w:val="00B832A1"/>
    <w:rsid w:val="00B834A7"/>
    <w:rsid w:val="00B840D6"/>
    <w:rsid w:val="00B841B7"/>
    <w:rsid w:val="00B844F9"/>
    <w:rsid w:val="00B86B98"/>
    <w:rsid w:val="00B86D94"/>
    <w:rsid w:val="00B87C01"/>
    <w:rsid w:val="00B87C7B"/>
    <w:rsid w:val="00B90BC2"/>
    <w:rsid w:val="00B91F40"/>
    <w:rsid w:val="00B9294A"/>
    <w:rsid w:val="00B93060"/>
    <w:rsid w:val="00B94178"/>
    <w:rsid w:val="00B96E4F"/>
    <w:rsid w:val="00B97105"/>
    <w:rsid w:val="00B978DF"/>
    <w:rsid w:val="00BA0600"/>
    <w:rsid w:val="00BA1F9A"/>
    <w:rsid w:val="00BA38F1"/>
    <w:rsid w:val="00BA3E22"/>
    <w:rsid w:val="00BA500F"/>
    <w:rsid w:val="00BA574F"/>
    <w:rsid w:val="00BA575A"/>
    <w:rsid w:val="00BA5785"/>
    <w:rsid w:val="00BA659F"/>
    <w:rsid w:val="00BA688E"/>
    <w:rsid w:val="00BA71C5"/>
    <w:rsid w:val="00BA76C1"/>
    <w:rsid w:val="00BA79BC"/>
    <w:rsid w:val="00BB0274"/>
    <w:rsid w:val="00BB07F2"/>
    <w:rsid w:val="00BB091C"/>
    <w:rsid w:val="00BB26EC"/>
    <w:rsid w:val="00BB2B2D"/>
    <w:rsid w:val="00BB2C83"/>
    <w:rsid w:val="00BB2EF3"/>
    <w:rsid w:val="00BB3315"/>
    <w:rsid w:val="00BB34EB"/>
    <w:rsid w:val="00BB35FA"/>
    <w:rsid w:val="00BB362A"/>
    <w:rsid w:val="00BB4487"/>
    <w:rsid w:val="00BB4670"/>
    <w:rsid w:val="00BB57E7"/>
    <w:rsid w:val="00BB6D84"/>
    <w:rsid w:val="00BB78C0"/>
    <w:rsid w:val="00BC19DD"/>
    <w:rsid w:val="00BC2935"/>
    <w:rsid w:val="00BC31F0"/>
    <w:rsid w:val="00BC3466"/>
    <w:rsid w:val="00BC3D5A"/>
    <w:rsid w:val="00BC74AA"/>
    <w:rsid w:val="00BD0588"/>
    <w:rsid w:val="00BD0D77"/>
    <w:rsid w:val="00BD106E"/>
    <w:rsid w:val="00BD22F0"/>
    <w:rsid w:val="00BD2C59"/>
    <w:rsid w:val="00BD346E"/>
    <w:rsid w:val="00BD348E"/>
    <w:rsid w:val="00BD3ADB"/>
    <w:rsid w:val="00BD44B9"/>
    <w:rsid w:val="00BD50D3"/>
    <w:rsid w:val="00BD5784"/>
    <w:rsid w:val="00BD67DA"/>
    <w:rsid w:val="00BD78AC"/>
    <w:rsid w:val="00BE01A4"/>
    <w:rsid w:val="00BE0457"/>
    <w:rsid w:val="00BE1862"/>
    <w:rsid w:val="00BE2147"/>
    <w:rsid w:val="00BE3EEE"/>
    <w:rsid w:val="00BE5ACC"/>
    <w:rsid w:val="00BF060A"/>
    <w:rsid w:val="00BF35F6"/>
    <w:rsid w:val="00BF42EF"/>
    <w:rsid w:val="00BF5465"/>
    <w:rsid w:val="00BF689E"/>
    <w:rsid w:val="00BF6D33"/>
    <w:rsid w:val="00BF6E24"/>
    <w:rsid w:val="00BF6E78"/>
    <w:rsid w:val="00BF6F3D"/>
    <w:rsid w:val="00C00C42"/>
    <w:rsid w:val="00C014E2"/>
    <w:rsid w:val="00C01926"/>
    <w:rsid w:val="00C01D38"/>
    <w:rsid w:val="00C01E8C"/>
    <w:rsid w:val="00C03963"/>
    <w:rsid w:val="00C03B95"/>
    <w:rsid w:val="00C04105"/>
    <w:rsid w:val="00C0512F"/>
    <w:rsid w:val="00C05885"/>
    <w:rsid w:val="00C061C2"/>
    <w:rsid w:val="00C062AF"/>
    <w:rsid w:val="00C07EE7"/>
    <w:rsid w:val="00C1448E"/>
    <w:rsid w:val="00C14663"/>
    <w:rsid w:val="00C14732"/>
    <w:rsid w:val="00C15403"/>
    <w:rsid w:val="00C15DA9"/>
    <w:rsid w:val="00C15F74"/>
    <w:rsid w:val="00C165D9"/>
    <w:rsid w:val="00C212D7"/>
    <w:rsid w:val="00C22B66"/>
    <w:rsid w:val="00C22C4A"/>
    <w:rsid w:val="00C230CD"/>
    <w:rsid w:val="00C231D4"/>
    <w:rsid w:val="00C23392"/>
    <w:rsid w:val="00C23ABE"/>
    <w:rsid w:val="00C2472C"/>
    <w:rsid w:val="00C269F4"/>
    <w:rsid w:val="00C26ACD"/>
    <w:rsid w:val="00C3000A"/>
    <w:rsid w:val="00C301EC"/>
    <w:rsid w:val="00C304BA"/>
    <w:rsid w:val="00C30C9F"/>
    <w:rsid w:val="00C30E5E"/>
    <w:rsid w:val="00C31A37"/>
    <w:rsid w:val="00C31DB0"/>
    <w:rsid w:val="00C31E12"/>
    <w:rsid w:val="00C32D96"/>
    <w:rsid w:val="00C333A4"/>
    <w:rsid w:val="00C34F67"/>
    <w:rsid w:val="00C35789"/>
    <w:rsid w:val="00C35E28"/>
    <w:rsid w:val="00C364BB"/>
    <w:rsid w:val="00C366D0"/>
    <w:rsid w:val="00C37C07"/>
    <w:rsid w:val="00C40D75"/>
    <w:rsid w:val="00C41FB1"/>
    <w:rsid w:val="00C4253E"/>
    <w:rsid w:val="00C4319C"/>
    <w:rsid w:val="00C44F55"/>
    <w:rsid w:val="00C44FBD"/>
    <w:rsid w:val="00C45870"/>
    <w:rsid w:val="00C4593F"/>
    <w:rsid w:val="00C45AC6"/>
    <w:rsid w:val="00C45E1B"/>
    <w:rsid w:val="00C45FB2"/>
    <w:rsid w:val="00C473CA"/>
    <w:rsid w:val="00C478DE"/>
    <w:rsid w:val="00C500D3"/>
    <w:rsid w:val="00C505E1"/>
    <w:rsid w:val="00C507AD"/>
    <w:rsid w:val="00C53AA6"/>
    <w:rsid w:val="00C542B6"/>
    <w:rsid w:val="00C542C2"/>
    <w:rsid w:val="00C55943"/>
    <w:rsid w:val="00C56543"/>
    <w:rsid w:val="00C56AE4"/>
    <w:rsid w:val="00C56DC6"/>
    <w:rsid w:val="00C57EA2"/>
    <w:rsid w:val="00C60479"/>
    <w:rsid w:val="00C60884"/>
    <w:rsid w:val="00C61CB1"/>
    <w:rsid w:val="00C62036"/>
    <w:rsid w:val="00C623E0"/>
    <w:rsid w:val="00C6241C"/>
    <w:rsid w:val="00C639D9"/>
    <w:rsid w:val="00C642B8"/>
    <w:rsid w:val="00C64607"/>
    <w:rsid w:val="00C64C98"/>
    <w:rsid w:val="00C65947"/>
    <w:rsid w:val="00C66C70"/>
    <w:rsid w:val="00C67B9F"/>
    <w:rsid w:val="00C70776"/>
    <w:rsid w:val="00C712C7"/>
    <w:rsid w:val="00C7154F"/>
    <w:rsid w:val="00C721F8"/>
    <w:rsid w:val="00C72539"/>
    <w:rsid w:val="00C72AE1"/>
    <w:rsid w:val="00C74073"/>
    <w:rsid w:val="00C745D6"/>
    <w:rsid w:val="00C7551C"/>
    <w:rsid w:val="00C77C2F"/>
    <w:rsid w:val="00C81ED4"/>
    <w:rsid w:val="00C8316B"/>
    <w:rsid w:val="00C83B1C"/>
    <w:rsid w:val="00C86667"/>
    <w:rsid w:val="00C867C1"/>
    <w:rsid w:val="00C86B2B"/>
    <w:rsid w:val="00C86D40"/>
    <w:rsid w:val="00C878E2"/>
    <w:rsid w:val="00C879AD"/>
    <w:rsid w:val="00C87CE8"/>
    <w:rsid w:val="00C87EA1"/>
    <w:rsid w:val="00C917A3"/>
    <w:rsid w:val="00C9191A"/>
    <w:rsid w:val="00C9228B"/>
    <w:rsid w:val="00C93015"/>
    <w:rsid w:val="00C93A41"/>
    <w:rsid w:val="00C94086"/>
    <w:rsid w:val="00C9409F"/>
    <w:rsid w:val="00C941DF"/>
    <w:rsid w:val="00C9642F"/>
    <w:rsid w:val="00C96CBA"/>
    <w:rsid w:val="00C96CCD"/>
    <w:rsid w:val="00C96DD6"/>
    <w:rsid w:val="00C96EFD"/>
    <w:rsid w:val="00C96FD0"/>
    <w:rsid w:val="00C972FA"/>
    <w:rsid w:val="00CA0A70"/>
    <w:rsid w:val="00CA125E"/>
    <w:rsid w:val="00CA1537"/>
    <w:rsid w:val="00CA170A"/>
    <w:rsid w:val="00CA46B7"/>
    <w:rsid w:val="00CA4B49"/>
    <w:rsid w:val="00CA6357"/>
    <w:rsid w:val="00CA657A"/>
    <w:rsid w:val="00CA6721"/>
    <w:rsid w:val="00CB0364"/>
    <w:rsid w:val="00CB0469"/>
    <w:rsid w:val="00CB0BCA"/>
    <w:rsid w:val="00CB0DDC"/>
    <w:rsid w:val="00CB1011"/>
    <w:rsid w:val="00CB1669"/>
    <w:rsid w:val="00CB28E4"/>
    <w:rsid w:val="00CB33CA"/>
    <w:rsid w:val="00CB3AE5"/>
    <w:rsid w:val="00CB4248"/>
    <w:rsid w:val="00CB4844"/>
    <w:rsid w:val="00CC16AF"/>
    <w:rsid w:val="00CC1B56"/>
    <w:rsid w:val="00CC2F9F"/>
    <w:rsid w:val="00CC3BFE"/>
    <w:rsid w:val="00CC4B8F"/>
    <w:rsid w:val="00CC654E"/>
    <w:rsid w:val="00CC6CB2"/>
    <w:rsid w:val="00CC6E57"/>
    <w:rsid w:val="00CD0A1B"/>
    <w:rsid w:val="00CD19E3"/>
    <w:rsid w:val="00CD1B99"/>
    <w:rsid w:val="00CD2E27"/>
    <w:rsid w:val="00CD3B6E"/>
    <w:rsid w:val="00CD3F54"/>
    <w:rsid w:val="00CD4AFB"/>
    <w:rsid w:val="00CD4DAB"/>
    <w:rsid w:val="00CD503C"/>
    <w:rsid w:val="00CD5A13"/>
    <w:rsid w:val="00CD6DEE"/>
    <w:rsid w:val="00CE0F0D"/>
    <w:rsid w:val="00CE295B"/>
    <w:rsid w:val="00CE3113"/>
    <w:rsid w:val="00CE3BF4"/>
    <w:rsid w:val="00CE4BB7"/>
    <w:rsid w:val="00CE50C7"/>
    <w:rsid w:val="00CE522C"/>
    <w:rsid w:val="00CE5B7D"/>
    <w:rsid w:val="00CE62F3"/>
    <w:rsid w:val="00CE75A1"/>
    <w:rsid w:val="00CF02B2"/>
    <w:rsid w:val="00CF0A53"/>
    <w:rsid w:val="00CF0E36"/>
    <w:rsid w:val="00CF1250"/>
    <w:rsid w:val="00CF1288"/>
    <w:rsid w:val="00CF36BA"/>
    <w:rsid w:val="00CF395A"/>
    <w:rsid w:val="00CF3A1F"/>
    <w:rsid w:val="00CF3B29"/>
    <w:rsid w:val="00CF3E01"/>
    <w:rsid w:val="00CF475D"/>
    <w:rsid w:val="00CF64CA"/>
    <w:rsid w:val="00CF6DEB"/>
    <w:rsid w:val="00CF6E2C"/>
    <w:rsid w:val="00D001B7"/>
    <w:rsid w:val="00D00D44"/>
    <w:rsid w:val="00D01F78"/>
    <w:rsid w:val="00D02AA1"/>
    <w:rsid w:val="00D04EC7"/>
    <w:rsid w:val="00D04F4B"/>
    <w:rsid w:val="00D0750F"/>
    <w:rsid w:val="00D10342"/>
    <w:rsid w:val="00D111F6"/>
    <w:rsid w:val="00D113B2"/>
    <w:rsid w:val="00D1260C"/>
    <w:rsid w:val="00D129D5"/>
    <w:rsid w:val="00D1485D"/>
    <w:rsid w:val="00D152D4"/>
    <w:rsid w:val="00D15365"/>
    <w:rsid w:val="00D169A8"/>
    <w:rsid w:val="00D16FA4"/>
    <w:rsid w:val="00D16FB2"/>
    <w:rsid w:val="00D20696"/>
    <w:rsid w:val="00D2162B"/>
    <w:rsid w:val="00D21A61"/>
    <w:rsid w:val="00D21A8C"/>
    <w:rsid w:val="00D21D54"/>
    <w:rsid w:val="00D24289"/>
    <w:rsid w:val="00D249D9"/>
    <w:rsid w:val="00D26924"/>
    <w:rsid w:val="00D30392"/>
    <w:rsid w:val="00D31F78"/>
    <w:rsid w:val="00D33081"/>
    <w:rsid w:val="00D3312C"/>
    <w:rsid w:val="00D35916"/>
    <w:rsid w:val="00D36C19"/>
    <w:rsid w:val="00D36D9B"/>
    <w:rsid w:val="00D406F9"/>
    <w:rsid w:val="00D4135C"/>
    <w:rsid w:val="00D41D0F"/>
    <w:rsid w:val="00D438E3"/>
    <w:rsid w:val="00D445C4"/>
    <w:rsid w:val="00D4470E"/>
    <w:rsid w:val="00D44B07"/>
    <w:rsid w:val="00D4605A"/>
    <w:rsid w:val="00D474D5"/>
    <w:rsid w:val="00D47530"/>
    <w:rsid w:val="00D4755F"/>
    <w:rsid w:val="00D5032D"/>
    <w:rsid w:val="00D5252C"/>
    <w:rsid w:val="00D53C43"/>
    <w:rsid w:val="00D53D4D"/>
    <w:rsid w:val="00D541C1"/>
    <w:rsid w:val="00D54684"/>
    <w:rsid w:val="00D54F47"/>
    <w:rsid w:val="00D55115"/>
    <w:rsid w:val="00D5533F"/>
    <w:rsid w:val="00D566BE"/>
    <w:rsid w:val="00D567E8"/>
    <w:rsid w:val="00D57C52"/>
    <w:rsid w:val="00D60B65"/>
    <w:rsid w:val="00D60C86"/>
    <w:rsid w:val="00D613CC"/>
    <w:rsid w:val="00D614C3"/>
    <w:rsid w:val="00D630D4"/>
    <w:rsid w:val="00D630E3"/>
    <w:rsid w:val="00D63900"/>
    <w:rsid w:val="00D64223"/>
    <w:rsid w:val="00D64334"/>
    <w:rsid w:val="00D643D1"/>
    <w:rsid w:val="00D6475E"/>
    <w:rsid w:val="00D64761"/>
    <w:rsid w:val="00D65337"/>
    <w:rsid w:val="00D653C2"/>
    <w:rsid w:val="00D65CD2"/>
    <w:rsid w:val="00D67080"/>
    <w:rsid w:val="00D70701"/>
    <w:rsid w:val="00D716A0"/>
    <w:rsid w:val="00D71792"/>
    <w:rsid w:val="00D71DC0"/>
    <w:rsid w:val="00D7246D"/>
    <w:rsid w:val="00D73120"/>
    <w:rsid w:val="00D739B1"/>
    <w:rsid w:val="00D74CF8"/>
    <w:rsid w:val="00D754F5"/>
    <w:rsid w:val="00D7582E"/>
    <w:rsid w:val="00D767B5"/>
    <w:rsid w:val="00D77120"/>
    <w:rsid w:val="00D80285"/>
    <w:rsid w:val="00D80A54"/>
    <w:rsid w:val="00D80D8D"/>
    <w:rsid w:val="00D83103"/>
    <w:rsid w:val="00D8351D"/>
    <w:rsid w:val="00D83B79"/>
    <w:rsid w:val="00D84ADA"/>
    <w:rsid w:val="00D85F8D"/>
    <w:rsid w:val="00D8649A"/>
    <w:rsid w:val="00D8676A"/>
    <w:rsid w:val="00D86D4F"/>
    <w:rsid w:val="00D86D86"/>
    <w:rsid w:val="00D87CC3"/>
    <w:rsid w:val="00D90B69"/>
    <w:rsid w:val="00D90B9B"/>
    <w:rsid w:val="00D912CB"/>
    <w:rsid w:val="00D9143F"/>
    <w:rsid w:val="00D922B0"/>
    <w:rsid w:val="00D92431"/>
    <w:rsid w:val="00D935CF"/>
    <w:rsid w:val="00D937E4"/>
    <w:rsid w:val="00D9544D"/>
    <w:rsid w:val="00D954C1"/>
    <w:rsid w:val="00D966E7"/>
    <w:rsid w:val="00D974D6"/>
    <w:rsid w:val="00D975D1"/>
    <w:rsid w:val="00DA05B5"/>
    <w:rsid w:val="00DA1054"/>
    <w:rsid w:val="00DA19B3"/>
    <w:rsid w:val="00DA241D"/>
    <w:rsid w:val="00DA277C"/>
    <w:rsid w:val="00DA488F"/>
    <w:rsid w:val="00DA57E1"/>
    <w:rsid w:val="00DA6E95"/>
    <w:rsid w:val="00DA78C3"/>
    <w:rsid w:val="00DA7B5C"/>
    <w:rsid w:val="00DA7E82"/>
    <w:rsid w:val="00DB0420"/>
    <w:rsid w:val="00DB08A7"/>
    <w:rsid w:val="00DB1152"/>
    <w:rsid w:val="00DB133E"/>
    <w:rsid w:val="00DB1848"/>
    <w:rsid w:val="00DB3540"/>
    <w:rsid w:val="00DB36BA"/>
    <w:rsid w:val="00DB3BE9"/>
    <w:rsid w:val="00DB4C40"/>
    <w:rsid w:val="00DB55E3"/>
    <w:rsid w:val="00DB7587"/>
    <w:rsid w:val="00DC1B84"/>
    <w:rsid w:val="00DC2CE9"/>
    <w:rsid w:val="00DC3419"/>
    <w:rsid w:val="00DC34B4"/>
    <w:rsid w:val="00DC3B06"/>
    <w:rsid w:val="00DC3BF5"/>
    <w:rsid w:val="00DC3E4B"/>
    <w:rsid w:val="00DC405B"/>
    <w:rsid w:val="00DC4327"/>
    <w:rsid w:val="00DC487E"/>
    <w:rsid w:val="00DC585B"/>
    <w:rsid w:val="00DC6625"/>
    <w:rsid w:val="00DC6E0C"/>
    <w:rsid w:val="00DD0414"/>
    <w:rsid w:val="00DD1309"/>
    <w:rsid w:val="00DD131D"/>
    <w:rsid w:val="00DD4803"/>
    <w:rsid w:val="00DD4F1C"/>
    <w:rsid w:val="00DD6778"/>
    <w:rsid w:val="00DD6A99"/>
    <w:rsid w:val="00DD6E50"/>
    <w:rsid w:val="00DD7055"/>
    <w:rsid w:val="00DD7975"/>
    <w:rsid w:val="00DE0F13"/>
    <w:rsid w:val="00DE1331"/>
    <w:rsid w:val="00DE1C84"/>
    <w:rsid w:val="00DE2657"/>
    <w:rsid w:val="00DE32D6"/>
    <w:rsid w:val="00DE4148"/>
    <w:rsid w:val="00DE5595"/>
    <w:rsid w:val="00DE5FDB"/>
    <w:rsid w:val="00DE7802"/>
    <w:rsid w:val="00DE7BE0"/>
    <w:rsid w:val="00DF19CB"/>
    <w:rsid w:val="00DF1BF5"/>
    <w:rsid w:val="00DF22E8"/>
    <w:rsid w:val="00DF2931"/>
    <w:rsid w:val="00DF32C1"/>
    <w:rsid w:val="00DF44F0"/>
    <w:rsid w:val="00DF5929"/>
    <w:rsid w:val="00DF5AA9"/>
    <w:rsid w:val="00DF6798"/>
    <w:rsid w:val="00DF6C51"/>
    <w:rsid w:val="00DF7865"/>
    <w:rsid w:val="00E00709"/>
    <w:rsid w:val="00E0213C"/>
    <w:rsid w:val="00E02152"/>
    <w:rsid w:val="00E026AB"/>
    <w:rsid w:val="00E03972"/>
    <w:rsid w:val="00E0406A"/>
    <w:rsid w:val="00E04551"/>
    <w:rsid w:val="00E052BF"/>
    <w:rsid w:val="00E056D6"/>
    <w:rsid w:val="00E05E2C"/>
    <w:rsid w:val="00E06524"/>
    <w:rsid w:val="00E06BBD"/>
    <w:rsid w:val="00E06C51"/>
    <w:rsid w:val="00E06DD1"/>
    <w:rsid w:val="00E07C58"/>
    <w:rsid w:val="00E1003E"/>
    <w:rsid w:val="00E1025D"/>
    <w:rsid w:val="00E10D56"/>
    <w:rsid w:val="00E1125A"/>
    <w:rsid w:val="00E12498"/>
    <w:rsid w:val="00E127DF"/>
    <w:rsid w:val="00E136EF"/>
    <w:rsid w:val="00E13A12"/>
    <w:rsid w:val="00E13EBD"/>
    <w:rsid w:val="00E1468A"/>
    <w:rsid w:val="00E15898"/>
    <w:rsid w:val="00E159F8"/>
    <w:rsid w:val="00E15A47"/>
    <w:rsid w:val="00E16937"/>
    <w:rsid w:val="00E16964"/>
    <w:rsid w:val="00E17CB2"/>
    <w:rsid w:val="00E17DC5"/>
    <w:rsid w:val="00E21138"/>
    <w:rsid w:val="00E222F5"/>
    <w:rsid w:val="00E2245A"/>
    <w:rsid w:val="00E23A00"/>
    <w:rsid w:val="00E249AA"/>
    <w:rsid w:val="00E2533F"/>
    <w:rsid w:val="00E2626C"/>
    <w:rsid w:val="00E264CD"/>
    <w:rsid w:val="00E26629"/>
    <w:rsid w:val="00E305BE"/>
    <w:rsid w:val="00E3115D"/>
    <w:rsid w:val="00E3714D"/>
    <w:rsid w:val="00E37AA8"/>
    <w:rsid w:val="00E37CCD"/>
    <w:rsid w:val="00E4002B"/>
    <w:rsid w:val="00E40171"/>
    <w:rsid w:val="00E40F0A"/>
    <w:rsid w:val="00E42E66"/>
    <w:rsid w:val="00E432B9"/>
    <w:rsid w:val="00E44715"/>
    <w:rsid w:val="00E460B4"/>
    <w:rsid w:val="00E465DF"/>
    <w:rsid w:val="00E51756"/>
    <w:rsid w:val="00E519B9"/>
    <w:rsid w:val="00E51B6B"/>
    <w:rsid w:val="00E529CD"/>
    <w:rsid w:val="00E52D7D"/>
    <w:rsid w:val="00E53B90"/>
    <w:rsid w:val="00E53F15"/>
    <w:rsid w:val="00E53F1E"/>
    <w:rsid w:val="00E567B1"/>
    <w:rsid w:val="00E60027"/>
    <w:rsid w:val="00E61FD2"/>
    <w:rsid w:val="00E6249C"/>
    <w:rsid w:val="00E62B2E"/>
    <w:rsid w:val="00E630BA"/>
    <w:rsid w:val="00E635F7"/>
    <w:rsid w:val="00E651EC"/>
    <w:rsid w:val="00E6579B"/>
    <w:rsid w:val="00E657CB"/>
    <w:rsid w:val="00E66C39"/>
    <w:rsid w:val="00E708A4"/>
    <w:rsid w:val="00E7161C"/>
    <w:rsid w:val="00E71AD5"/>
    <w:rsid w:val="00E73CF3"/>
    <w:rsid w:val="00E73DBE"/>
    <w:rsid w:val="00E75934"/>
    <w:rsid w:val="00E76969"/>
    <w:rsid w:val="00E7776A"/>
    <w:rsid w:val="00E77C36"/>
    <w:rsid w:val="00E803A4"/>
    <w:rsid w:val="00E8060D"/>
    <w:rsid w:val="00E8061C"/>
    <w:rsid w:val="00E80815"/>
    <w:rsid w:val="00E81734"/>
    <w:rsid w:val="00E824A2"/>
    <w:rsid w:val="00E83699"/>
    <w:rsid w:val="00E839DA"/>
    <w:rsid w:val="00E849DF"/>
    <w:rsid w:val="00E85385"/>
    <w:rsid w:val="00E85492"/>
    <w:rsid w:val="00E85D32"/>
    <w:rsid w:val="00E85D4B"/>
    <w:rsid w:val="00E86E42"/>
    <w:rsid w:val="00E90175"/>
    <w:rsid w:val="00E907F4"/>
    <w:rsid w:val="00E90F16"/>
    <w:rsid w:val="00E9103B"/>
    <w:rsid w:val="00E92361"/>
    <w:rsid w:val="00E9399E"/>
    <w:rsid w:val="00E93B5B"/>
    <w:rsid w:val="00E943A7"/>
    <w:rsid w:val="00E94990"/>
    <w:rsid w:val="00E94F21"/>
    <w:rsid w:val="00E95923"/>
    <w:rsid w:val="00E96403"/>
    <w:rsid w:val="00E9657B"/>
    <w:rsid w:val="00E97B5F"/>
    <w:rsid w:val="00EA047F"/>
    <w:rsid w:val="00EA05C5"/>
    <w:rsid w:val="00EA0810"/>
    <w:rsid w:val="00EA0D37"/>
    <w:rsid w:val="00EA1572"/>
    <w:rsid w:val="00EA16E3"/>
    <w:rsid w:val="00EA26FF"/>
    <w:rsid w:val="00EA3B20"/>
    <w:rsid w:val="00EA3C88"/>
    <w:rsid w:val="00EA4227"/>
    <w:rsid w:val="00EA4BDA"/>
    <w:rsid w:val="00EA6965"/>
    <w:rsid w:val="00EA735E"/>
    <w:rsid w:val="00EA7403"/>
    <w:rsid w:val="00EA7B74"/>
    <w:rsid w:val="00EB08AC"/>
    <w:rsid w:val="00EB17D9"/>
    <w:rsid w:val="00EB2191"/>
    <w:rsid w:val="00EB2E2A"/>
    <w:rsid w:val="00EB3F11"/>
    <w:rsid w:val="00EB52B2"/>
    <w:rsid w:val="00EB62FF"/>
    <w:rsid w:val="00EB6482"/>
    <w:rsid w:val="00EB6F75"/>
    <w:rsid w:val="00EB79BE"/>
    <w:rsid w:val="00EC005A"/>
    <w:rsid w:val="00EC1034"/>
    <w:rsid w:val="00EC12E3"/>
    <w:rsid w:val="00EC25F6"/>
    <w:rsid w:val="00EC2A37"/>
    <w:rsid w:val="00EC2AA0"/>
    <w:rsid w:val="00EC58A1"/>
    <w:rsid w:val="00ED00F1"/>
    <w:rsid w:val="00ED0A0F"/>
    <w:rsid w:val="00ED1021"/>
    <w:rsid w:val="00ED11EB"/>
    <w:rsid w:val="00ED2FCA"/>
    <w:rsid w:val="00ED3857"/>
    <w:rsid w:val="00ED41BA"/>
    <w:rsid w:val="00ED575E"/>
    <w:rsid w:val="00ED6730"/>
    <w:rsid w:val="00ED69A2"/>
    <w:rsid w:val="00ED6E2D"/>
    <w:rsid w:val="00ED7516"/>
    <w:rsid w:val="00EE2C13"/>
    <w:rsid w:val="00EE30F3"/>
    <w:rsid w:val="00EE40C0"/>
    <w:rsid w:val="00EE461E"/>
    <w:rsid w:val="00EE4E7D"/>
    <w:rsid w:val="00EE50CC"/>
    <w:rsid w:val="00EE596E"/>
    <w:rsid w:val="00EE7B25"/>
    <w:rsid w:val="00EF0479"/>
    <w:rsid w:val="00EF04D0"/>
    <w:rsid w:val="00EF1045"/>
    <w:rsid w:val="00EF32EC"/>
    <w:rsid w:val="00EF3B58"/>
    <w:rsid w:val="00EF3D17"/>
    <w:rsid w:val="00EF5205"/>
    <w:rsid w:val="00EF59AB"/>
    <w:rsid w:val="00EF617D"/>
    <w:rsid w:val="00EF6323"/>
    <w:rsid w:val="00F007E9"/>
    <w:rsid w:val="00F00B81"/>
    <w:rsid w:val="00F00D36"/>
    <w:rsid w:val="00F01496"/>
    <w:rsid w:val="00F02136"/>
    <w:rsid w:val="00F0275A"/>
    <w:rsid w:val="00F029B8"/>
    <w:rsid w:val="00F02D24"/>
    <w:rsid w:val="00F030A9"/>
    <w:rsid w:val="00F048E4"/>
    <w:rsid w:val="00F04F9D"/>
    <w:rsid w:val="00F06358"/>
    <w:rsid w:val="00F06A0D"/>
    <w:rsid w:val="00F06D44"/>
    <w:rsid w:val="00F07786"/>
    <w:rsid w:val="00F07C4E"/>
    <w:rsid w:val="00F10974"/>
    <w:rsid w:val="00F10D8D"/>
    <w:rsid w:val="00F12366"/>
    <w:rsid w:val="00F1372F"/>
    <w:rsid w:val="00F13AB5"/>
    <w:rsid w:val="00F1410D"/>
    <w:rsid w:val="00F148F9"/>
    <w:rsid w:val="00F158B8"/>
    <w:rsid w:val="00F21F40"/>
    <w:rsid w:val="00F23811"/>
    <w:rsid w:val="00F23AFB"/>
    <w:rsid w:val="00F245BE"/>
    <w:rsid w:val="00F24CEB"/>
    <w:rsid w:val="00F26254"/>
    <w:rsid w:val="00F27895"/>
    <w:rsid w:val="00F30633"/>
    <w:rsid w:val="00F30B65"/>
    <w:rsid w:val="00F31149"/>
    <w:rsid w:val="00F315E6"/>
    <w:rsid w:val="00F31CE9"/>
    <w:rsid w:val="00F31E25"/>
    <w:rsid w:val="00F324B8"/>
    <w:rsid w:val="00F341FA"/>
    <w:rsid w:val="00F342B5"/>
    <w:rsid w:val="00F3531B"/>
    <w:rsid w:val="00F354CF"/>
    <w:rsid w:val="00F35FA0"/>
    <w:rsid w:val="00F36C9B"/>
    <w:rsid w:val="00F3768E"/>
    <w:rsid w:val="00F40386"/>
    <w:rsid w:val="00F40AE2"/>
    <w:rsid w:val="00F41349"/>
    <w:rsid w:val="00F4147E"/>
    <w:rsid w:val="00F431B2"/>
    <w:rsid w:val="00F433AD"/>
    <w:rsid w:val="00F43B32"/>
    <w:rsid w:val="00F44144"/>
    <w:rsid w:val="00F47301"/>
    <w:rsid w:val="00F479D1"/>
    <w:rsid w:val="00F50144"/>
    <w:rsid w:val="00F5126E"/>
    <w:rsid w:val="00F51E86"/>
    <w:rsid w:val="00F51F05"/>
    <w:rsid w:val="00F52522"/>
    <w:rsid w:val="00F526C2"/>
    <w:rsid w:val="00F52946"/>
    <w:rsid w:val="00F538E5"/>
    <w:rsid w:val="00F55B78"/>
    <w:rsid w:val="00F560E3"/>
    <w:rsid w:val="00F5632C"/>
    <w:rsid w:val="00F56874"/>
    <w:rsid w:val="00F568D2"/>
    <w:rsid w:val="00F5725A"/>
    <w:rsid w:val="00F57687"/>
    <w:rsid w:val="00F579B5"/>
    <w:rsid w:val="00F57F04"/>
    <w:rsid w:val="00F6013B"/>
    <w:rsid w:val="00F60817"/>
    <w:rsid w:val="00F60EA9"/>
    <w:rsid w:val="00F60F06"/>
    <w:rsid w:val="00F6112D"/>
    <w:rsid w:val="00F61799"/>
    <w:rsid w:val="00F624E8"/>
    <w:rsid w:val="00F63694"/>
    <w:rsid w:val="00F639CA"/>
    <w:rsid w:val="00F6583C"/>
    <w:rsid w:val="00F667D2"/>
    <w:rsid w:val="00F669D4"/>
    <w:rsid w:val="00F67E83"/>
    <w:rsid w:val="00F70CCD"/>
    <w:rsid w:val="00F7150C"/>
    <w:rsid w:val="00F71C92"/>
    <w:rsid w:val="00F728BF"/>
    <w:rsid w:val="00F72B36"/>
    <w:rsid w:val="00F73746"/>
    <w:rsid w:val="00F73DB9"/>
    <w:rsid w:val="00F74A42"/>
    <w:rsid w:val="00F762F2"/>
    <w:rsid w:val="00F77A8F"/>
    <w:rsid w:val="00F81C0E"/>
    <w:rsid w:val="00F81C86"/>
    <w:rsid w:val="00F8239A"/>
    <w:rsid w:val="00F828F0"/>
    <w:rsid w:val="00F82FEC"/>
    <w:rsid w:val="00F834BD"/>
    <w:rsid w:val="00F849C7"/>
    <w:rsid w:val="00F8508C"/>
    <w:rsid w:val="00F850F3"/>
    <w:rsid w:val="00F8646B"/>
    <w:rsid w:val="00F86984"/>
    <w:rsid w:val="00F86D0F"/>
    <w:rsid w:val="00F87DD7"/>
    <w:rsid w:val="00F9001D"/>
    <w:rsid w:val="00F90D6D"/>
    <w:rsid w:val="00F91010"/>
    <w:rsid w:val="00F92924"/>
    <w:rsid w:val="00F93642"/>
    <w:rsid w:val="00F93675"/>
    <w:rsid w:val="00F93D59"/>
    <w:rsid w:val="00F94197"/>
    <w:rsid w:val="00F94D7D"/>
    <w:rsid w:val="00F9539C"/>
    <w:rsid w:val="00F95BEE"/>
    <w:rsid w:val="00F96A6C"/>
    <w:rsid w:val="00F96C01"/>
    <w:rsid w:val="00F975C5"/>
    <w:rsid w:val="00FA039A"/>
    <w:rsid w:val="00FA0FF3"/>
    <w:rsid w:val="00FA107B"/>
    <w:rsid w:val="00FA1D87"/>
    <w:rsid w:val="00FA3D2F"/>
    <w:rsid w:val="00FA4411"/>
    <w:rsid w:val="00FA459E"/>
    <w:rsid w:val="00FA5059"/>
    <w:rsid w:val="00FA64DA"/>
    <w:rsid w:val="00FA687B"/>
    <w:rsid w:val="00FA736B"/>
    <w:rsid w:val="00FA757D"/>
    <w:rsid w:val="00FB0064"/>
    <w:rsid w:val="00FB0FD1"/>
    <w:rsid w:val="00FB14D3"/>
    <w:rsid w:val="00FB1734"/>
    <w:rsid w:val="00FB17A8"/>
    <w:rsid w:val="00FB183A"/>
    <w:rsid w:val="00FB251B"/>
    <w:rsid w:val="00FB2F16"/>
    <w:rsid w:val="00FB57A4"/>
    <w:rsid w:val="00FB6227"/>
    <w:rsid w:val="00FB6602"/>
    <w:rsid w:val="00FB66F8"/>
    <w:rsid w:val="00FB67CA"/>
    <w:rsid w:val="00FB68A2"/>
    <w:rsid w:val="00FB7163"/>
    <w:rsid w:val="00FC0838"/>
    <w:rsid w:val="00FC0936"/>
    <w:rsid w:val="00FC11C2"/>
    <w:rsid w:val="00FC12DA"/>
    <w:rsid w:val="00FC1FEC"/>
    <w:rsid w:val="00FC2E2C"/>
    <w:rsid w:val="00FC302B"/>
    <w:rsid w:val="00FC3DFC"/>
    <w:rsid w:val="00FC3F23"/>
    <w:rsid w:val="00FC4A46"/>
    <w:rsid w:val="00FC4B2A"/>
    <w:rsid w:val="00FC55A7"/>
    <w:rsid w:val="00FC6504"/>
    <w:rsid w:val="00FC680B"/>
    <w:rsid w:val="00FC70D7"/>
    <w:rsid w:val="00FC7629"/>
    <w:rsid w:val="00FC77E4"/>
    <w:rsid w:val="00FC7C9A"/>
    <w:rsid w:val="00FD0222"/>
    <w:rsid w:val="00FD21E8"/>
    <w:rsid w:val="00FD2350"/>
    <w:rsid w:val="00FD2953"/>
    <w:rsid w:val="00FD2E26"/>
    <w:rsid w:val="00FD3763"/>
    <w:rsid w:val="00FD4359"/>
    <w:rsid w:val="00FD43B0"/>
    <w:rsid w:val="00FD4BB1"/>
    <w:rsid w:val="00FD622E"/>
    <w:rsid w:val="00FD6FAD"/>
    <w:rsid w:val="00FD7343"/>
    <w:rsid w:val="00FD7B84"/>
    <w:rsid w:val="00FE0A83"/>
    <w:rsid w:val="00FE1765"/>
    <w:rsid w:val="00FE2789"/>
    <w:rsid w:val="00FE312F"/>
    <w:rsid w:val="00FE4026"/>
    <w:rsid w:val="00FE4610"/>
    <w:rsid w:val="00FE5A81"/>
    <w:rsid w:val="00FE5AE4"/>
    <w:rsid w:val="00FE650F"/>
    <w:rsid w:val="00FE6610"/>
    <w:rsid w:val="00FE6CA2"/>
    <w:rsid w:val="00FE6F4D"/>
    <w:rsid w:val="00FF0686"/>
    <w:rsid w:val="00FF175B"/>
    <w:rsid w:val="00FF207B"/>
    <w:rsid w:val="00FF28AD"/>
    <w:rsid w:val="00FF28D0"/>
    <w:rsid w:val="00FF2B74"/>
    <w:rsid w:val="00FF31C8"/>
    <w:rsid w:val="00FF339A"/>
    <w:rsid w:val="00FF37A5"/>
    <w:rsid w:val="00FF3FE4"/>
    <w:rsid w:val="00FF532C"/>
    <w:rsid w:val="00FF5584"/>
    <w:rsid w:val="00FF66F9"/>
    <w:rsid w:val="00FF6CB4"/>
    <w:rsid w:val="00FF7117"/>
    <w:rsid w:val="00FF718F"/>
    <w:rsid w:val="00FF7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1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6ACD"/>
    <w:pPr>
      <w:spacing w:after="0" w:line="480" w:lineRule="auto"/>
    </w:pPr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C9228B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rsid w:val="008C19D9"/>
    <w:pPr>
      <w:keepNext/>
      <w:keepLines/>
      <w:jc w:val="both"/>
      <w:outlineLvl w:val="1"/>
    </w:pPr>
    <w:rPr>
      <w:rFonts w:eastAsiaTheme="majorEastAsia" w:cstheme="majorBidi"/>
      <w:bCs/>
      <w:szCs w:val="22"/>
      <w:lang w:val="en-GB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C9228B"/>
    <w:pPr>
      <w:keepNext/>
      <w:keepLines/>
      <w:numPr>
        <w:numId w:val="3"/>
      </w:numPr>
      <w:spacing w:before="200"/>
      <w:outlineLvl w:val="2"/>
    </w:pPr>
    <w:rPr>
      <w:rFonts w:eastAsiaTheme="majorEastAsia" w:cstheme="majorBidi"/>
      <w:bCs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43C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9228B"/>
    <w:rPr>
      <w:rFonts w:ascii="Arial" w:eastAsiaTheme="majorEastAsia" w:hAnsi="Arial" w:cstheme="majorBidi"/>
      <w:b/>
      <w:bCs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8C19D9"/>
    <w:rPr>
      <w:rFonts w:ascii="Arial" w:eastAsiaTheme="majorEastAsia" w:hAnsi="Arial" w:cstheme="majorBidi"/>
      <w:bCs/>
      <w:lang w:val="en-GB" w:eastAsia="de-DE"/>
    </w:rPr>
  </w:style>
  <w:style w:type="character" w:customStyle="1" w:styleId="berschrift3Zchn">
    <w:name w:val="Überschrift 3 Zchn"/>
    <w:basedOn w:val="Absatz-Standardschriftart"/>
    <w:link w:val="berschrift3"/>
    <w:rsid w:val="00C9228B"/>
    <w:rPr>
      <w:rFonts w:ascii="Arial" w:eastAsiaTheme="majorEastAsia" w:hAnsi="Arial" w:cstheme="majorBidi"/>
      <w:bCs/>
      <w:szCs w:val="24"/>
      <w:u w:val="single"/>
      <w:lang w:eastAsia="de-DE"/>
    </w:rPr>
  </w:style>
  <w:style w:type="character" w:styleId="Kommentarzeichen">
    <w:name w:val="annotation reference"/>
    <w:uiPriority w:val="99"/>
    <w:semiHidden/>
    <w:rsid w:val="00C9228B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C9228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228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highlightedsearchterm">
    <w:name w:val="highlightedsearchterm"/>
    <w:basedOn w:val="Absatz-Standardschriftart"/>
    <w:rsid w:val="00C9228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22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228B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rsid w:val="00C30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0210A3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Standard"/>
    <w:rsid w:val="00C8316B"/>
    <w:pPr>
      <w:jc w:val="center"/>
    </w:pPr>
    <w:rPr>
      <w:rFonts w:cs="Arial"/>
    </w:rPr>
  </w:style>
  <w:style w:type="paragraph" w:customStyle="1" w:styleId="EndNoteBibliography">
    <w:name w:val="EndNote Bibliography"/>
    <w:basedOn w:val="Standard"/>
    <w:rsid w:val="00C8316B"/>
    <w:pPr>
      <w:spacing w:line="240" w:lineRule="auto"/>
    </w:pPr>
    <w:rPr>
      <w:rFonts w:cs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0B50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0B50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96B2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96B20"/>
    <w:rPr>
      <w:rFonts w:ascii="Arial" w:eastAsia="Times New Roman" w:hAnsi="Arial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6B2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6B20"/>
    <w:rPr>
      <w:rFonts w:ascii="Arial" w:eastAsia="Times New Roman" w:hAnsi="Arial" w:cs="Times New Roman"/>
      <w:szCs w:val="24"/>
      <w:lang w:eastAsia="de-DE"/>
    </w:rPr>
  </w:style>
  <w:style w:type="character" w:styleId="Hyperlink">
    <w:name w:val="Hyperlink"/>
    <w:uiPriority w:val="99"/>
    <w:unhideWhenUsed/>
    <w:rsid w:val="00896B20"/>
    <w:rPr>
      <w:color w:val="0000FF"/>
      <w:u w:val="single"/>
    </w:rPr>
  </w:style>
  <w:style w:type="character" w:customStyle="1" w:styleId="highlight">
    <w:name w:val="highlight"/>
    <w:rsid w:val="00896B20"/>
  </w:style>
  <w:style w:type="character" w:customStyle="1" w:styleId="apple-converted-space">
    <w:name w:val="apple-converted-space"/>
    <w:rsid w:val="00896B20"/>
  </w:style>
  <w:style w:type="character" w:customStyle="1" w:styleId="highlight2">
    <w:name w:val="highlight2"/>
    <w:rsid w:val="00C22B66"/>
  </w:style>
  <w:style w:type="paragraph" w:styleId="Zitat">
    <w:name w:val="Quote"/>
    <w:basedOn w:val="Standard"/>
    <w:next w:val="Standard"/>
    <w:link w:val="ZitatZchn"/>
    <w:uiPriority w:val="29"/>
    <w:qFormat/>
    <w:rsid w:val="00D0750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Cs w:val="22"/>
    </w:rPr>
  </w:style>
  <w:style w:type="character" w:customStyle="1" w:styleId="ZitatZchn">
    <w:name w:val="Zitat Zchn"/>
    <w:basedOn w:val="Absatz-Standardschriftart"/>
    <w:link w:val="Zitat"/>
    <w:uiPriority w:val="29"/>
    <w:rsid w:val="00D0750F"/>
    <w:rPr>
      <w:rFonts w:eastAsiaTheme="minorEastAsia"/>
      <w:i/>
      <w:iCs/>
      <w:color w:val="000000" w:themeColor="text1"/>
      <w:lang w:eastAsia="de-DE"/>
    </w:rPr>
  </w:style>
  <w:style w:type="character" w:customStyle="1" w:styleId="BeschriftungZchn">
    <w:name w:val="Beschriftung Zchn"/>
    <w:link w:val="Beschriftung"/>
    <w:uiPriority w:val="35"/>
    <w:locked/>
    <w:rsid w:val="00607B4A"/>
    <w:rPr>
      <w:rFonts w:ascii="Arial" w:eastAsia="Times New Roman" w:hAnsi="Arial" w:cs="Times New Roman"/>
      <w:b/>
      <w:bCs/>
      <w:color w:val="4F81BD" w:themeColor="accent1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8F0AEC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F0AEC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6137AF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558C0"/>
    <w:rPr>
      <w:color w:val="808080"/>
      <w:shd w:val="clear" w:color="auto" w:fill="E6E6E6"/>
    </w:rPr>
  </w:style>
  <w:style w:type="paragraph" w:customStyle="1" w:styleId="Default">
    <w:name w:val="Default"/>
    <w:rsid w:val="00625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el1">
    <w:name w:val="Titel1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desc">
    <w:name w:val="desc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details">
    <w:name w:val="details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jrnl">
    <w:name w:val="jrnl"/>
    <w:basedOn w:val="Absatz-Standardschriftart"/>
    <w:rsid w:val="00346017"/>
  </w:style>
  <w:style w:type="paragraph" w:customStyle="1" w:styleId="links">
    <w:name w:val="links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E2FEE"/>
    <w:rPr>
      <w:color w:val="808080"/>
      <w:shd w:val="clear" w:color="auto" w:fill="E6E6E6"/>
    </w:rPr>
  </w:style>
  <w:style w:type="character" w:styleId="BesuchterHyperlink">
    <w:name w:val="FollowedHyperlink"/>
    <w:basedOn w:val="Absatz-Standardschriftart"/>
    <w:uiPriority w:val="99"/>
    <w:semiHidden/>
    <w:unhideWhenUsed/>
    <w:rsid w:val="0046481E"/>
    <w:rPr>
      <w:color w:val="800080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43C0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6ACD"/>
    <w:pPr>
      <w:spacing w:after="0" w:line="480" w:lineRule="auto"/>
    </w:pPr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C9228B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rsid w:val="008C19D9"/>
    <w:pPr>
      <w:keepNext/>
      <w:keepLines/>
      <w:jc w:val="both"/>
      <w:outlineLvl w:val="1"/>
    </w:pPr>
    <w:rPr>
      <w:rFonts w:eastAsiaTheme="majorEastAsia" w:cstheme="majorBidi"/>
      <w:bCs/>
      <w:szCs w:val="22"/>
      <w:lang w:val="en-GB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C9228B"/>
    <w:pPr>
      <w:keepNext/>
      <w:keepLines/>
      <w:numPr>
        <w:numId w:val="3"/>
      </w:numPr>
      <w:spacing w:before="200"/>
      <w:outlineLvl w:val="2"/>
    </w:pPr>
    <w:rPr>
      <w:rFonts w:eastAsiaTheme="majorEastAsia" w:cstheme="majorBidi"/>
      <w:bCs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43C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9228B"/>
    <w:rPr>
      <w:rFonts w:ascii="Arial" w:eastAsiaTheme="majorEastAsia" w:hAnsi="Arial" w:cstheme="majorBidi"/>
      <w:b/>
      <w:bCs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8C19D9"/>
    <w:rPr>
      <w:rFonts w:ascii="Arial" w:eastAsiaTheme="majorEastAsia" w:hAnsi="Arial" w:cstheme="majorBidi"/>
      <w:bCs/>
      <w:lang w:val="en-GB" w:eastAsia="de-DE"/>
    </w:rPr>
  </w:style>
  <w:style w:type="character" w:customStyle="1" w:styleId="berschrift3Zchn">
    <w:name w:val="Überschrift 3 Zchn"/>
    <w:basedOn w:val="Absatz-Standardschriftart"/>
    <w:link w:val="berschrift3"/>
    <w:rsid w:val="00C9228B"/>
    <w:rPr>
      <w:rFonts w:ascii="Arial" w:eastAsiaTheme="majorEastAsia" w:hAnsi="Arial" w:cstheme="majorBidi"/>
      <w:bCs/>
      <w:szCs w:val="24"/>
      <w:u w:val="single"/>
      <w:lang w:eastAsia="de-DE"/>
    </w:rPr>
  </w:style>
  <w:style w:type="character" w:styleId="Kommentarzeichen">
    <w:name w:val="annotation reference"/>
    <w:uiPriority w:val="99"/>
    <w:semiHidden/>
    <w:rsid w:val="00C9228B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C9228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228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highlightedsearchterm">
    <w:name w:val="highlightedsearchterm"/>
    <w:basedOn w:val="Absatz-Standardschriftart"/>
    <w:rsid w:val="00C9228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22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228B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rsid w:val="00C30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0210A3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Standard"/>
    <w:rsid w:val="00C8316B"/>
    <w:pPr>
      <w:jc w:val="center"/>
    </w:pPr>
    <w:rPr>
      <w:rFonts w:cs="Arial"/>
    </w:rPr>
  </w:style>
  <w:style w:type="paragraph" w:customStyle="1" w:styleId="EndNoteBibliography">
    <w:name w:val="EndNote Bibliography"/>
    <w:basedOn w:val="Standard"/>
    <w:rsid w:val="00C8316B"/>
    <w:pPr>
      <w:spacing w:line="240" w:lineRule="auto"/>
    </w:pPr>
    <w:rPr>
      <w:rFonts w:cs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0B50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0B50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96B2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96B20"/>
    <w:rPr>
      <w:rFonts w:ascii="Arial" w:eastAsia="Times New Roman" w:hAnsi="Arial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6B2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6B20"/>
    <w:rPr>
      <w:rFonts w:ascii="Arial" w:eastAsia="Times New Roman" w:hAnsi="Arial" w:cs="Times New Roman"/>
      <w:szCs w:val="24"/>
      <w:lang w:eastAsia="de-DE"/>
    </w:rPr>
  </w:style>
  <w:style w:type="character" w:styleId="Hyperlink">
    <w:name w:val="Hyperlink"/>
    <w:uiPriority w:val="99"/>
    <w:unhideWhenUsed/>
    <w:rsid w:val="00896B20"/>
    <w:rPr>
      <w:color w:val="0000FF"/>
      <w:u w:val="single"/>
    </w:rPr>
  </w:style>
  <w:style w:type="character" w:customStyle="1" w:styleId="highlight">
    <w:name w:val="highlight"/>
    <w:rsid w:val="00896B20"/>
  </w:style>
  <w:style w:type="character" w:customStyle="1" w:styleId="apple-converted-space">
    <w:name w:val="apple-converted-space"/>
    <w:rsid w:val="00896B20"/>
  </w:style>
  <w:style w:type="character" w:customStyle="1" w:styleId="highlight2">
    <w:name w:val="highlight2"/>
    <w:rsid w:val="00C22B66"/>
  </w:style>
  <w:style w:type="paragraph" w:styleId="Zitat">
    <w:name w:val="Quote"/>
    <w:basedOn w:val="Standard"/>
    <w:next w:val="Standard"/>
    <w:link w:val="ZitatZchn"/>
    <w:uiPriority w:val="29"/>
    <w:qFormat/>
    <w:rsid w:val="00D0750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Cs w:val="22"/>
    </w:rPr>
  </w:style>
  <w:style w:type="character" w:customStyle="1" w:styleId="ZitatZchn">
    <w:name w:val="Zitat Zchn"/>
    <w:basedOn w:val="Absatz-Standardschriftart"/>
    <w:link w:val="Zitat"/>
    <w:uiPriority w:val="29"/>
    <w:rsid w:val="00D0750F"/>
    <w:rPr>
      <w:rFonts w:eastAsiaTheme="minorEastAsia"/>
      <w:i/>
      <w:iCs/>
      <w:color w:val="000000" w:themeColor="text1"/>
      <w:lang w:eastAsia="de-DE"/>
    </w:rPr>
  </w:style>
  <w:style w:type="character" w:customStyle="1" w:styleId="BeschriftungZchn">
    <w:name w:val="Beschriftung Zchn"/>
    <w:link w:val="Beschriftung"/>
    <w:uiPriority w:val="35"/>
    <w:locked/>
    <w:rsid w:val="00607B4A"/>
    <w:rPr>
      <w:rFonts w:ascii="Arial" w:eastAsia="Times New Roman" w:hAnsi="Arial" w:cs="Times New Roman"/>
      <w:b/>
      <w:bCs/>
      <w:color w:val="4F81BD" w:themeColor="accent1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8F0AEC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F0AEC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6137AF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558C0"/>
    <w:rPr>
      <w:color w:val="808080"/>
      <w:shd w:val="clear" w:color="auto" w:fill="E6E6E6"/>
    </w:rPr>
  </w:style>
  <w:style w:type="paragraph" w:customStyle="1" w:styleId="Default">
    <w:name w:val="Default"/>
    <w:rsid w:val="00625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el1">
    <w:name w:val="Titel1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desc">
    <w:name w:val="desc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details">
    <w:name w:val="details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jrnl">
    <w:name w:val="jrnl"/>
    <w:basedOn w:val="Absatz-Standardschriftart"/>
    <w:rsid w:val="00346017"/>
  </w:style>
  <w:style w:type="paragraph" w:customStyle="1" w:styleId="links">
    <w:name w:val="links"/>
    <w:basedOn w:val="Standard"/>
    <w:rsid w:val="003460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E2FEE"/>
    <w:rPr>
      <w:color w:val="808080"/>
      <w:shd w:val="clear" w:color="auto" w:fill="E6E6E6"/>
    </w:rPr>
  </w:style>
  <w:style w:type="character" w:styleId="BesuchterHyperlink">
    <w:name w:val="FollowedHyperlink"/>
    <w:basedOn w:val="Absatz-Standardschriftart"/>
    <w:uiPriority w:val="99"/>
    <w:semiHidden/>
    <w:unhideWhenUsed/>
    <w:rsid w:val="0046481E"/>
    <w:rPr>
      <w:color w:val="800080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43C0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01268">
                  <w:marLeft w:val="0"/>
                  <w:marRight w:val="0"/>
                  <w:marTop w:val="176"/>
                  <w:marBottom w:val="1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8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24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8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8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85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8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0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0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7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2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28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2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093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17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842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228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269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8799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074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9483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6056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48465">
                  <w:marLeft w:val="0"/>
                  <w:marRight w:val="0"/>
                  <w:marTop w:val="176"/>
                  <w:marBottom w:val="1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19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3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2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1142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6722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4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6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8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69331">
                              <w:marLeft w:val="0"/>
                              <w:marRight w:val="0"/>
                              <w:marTop w:val="25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65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9797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744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782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856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382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4708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6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4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2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0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133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633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66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442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402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6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330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5269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4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1011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52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79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47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01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42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8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317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004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134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36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25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039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39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05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80744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24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41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7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1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8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9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10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81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07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76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49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8058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5618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2451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4059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3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3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9226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0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  <w:divsChild>
                            <w:div w:id="188922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37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03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19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858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997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700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3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4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1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995625">
                              <w:marLeft w:val="0"/>
                              <w:marRight w:val="0"/>
                              <w:marTop w:val="25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62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962362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65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33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278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618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2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4728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96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97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35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60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032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66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5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7581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2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2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  <w:divsChild>
                            <w:div w:id="88317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72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9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30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4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16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846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30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3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4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9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1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3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0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6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4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5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8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8965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0947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44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89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2CBCD-05DC-47AC-ADC1-402806FB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F18FE538</Template>
  <TotalTime>0</TotalTime>
  <Pages>2</Pages>
  <Words>160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Bach, Patrick</dc:creator>
  <cp:lastModifiedBy>Bach, Patrick</cp:lastModifiedBy>
  <cp:revision>6</cp:revision>
  <dcterms:created xsi:type="dcterms:W3CDTF">2020-09-27T18:08:00Z</dcterms:created>
  <dcterms:modified xsi:type="dcterms:W3CDTF">2020-09-27T18:17:00Z</dcterms:modified>
</cp:coreProperties>
</file>