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FD2" w:rsidRPr="002C6701" w:rsidRDefault="00090FD2" w:rsidP="00090FD2">
      <w:pPr>
        <w:pStyle w:val="heading10"/>
        <w:spacing w:before="120" w:after="120"/>
        <w:outlineLvl w:val="0"/>
        <w:rPr>
          <w:rFonts w:cs="Arial"/>
          <w:sz w:val="24"/>
          <w:szCs w:val="24"/>
          <w:lang w:val="en-GB"/>
        </w:rPr>
      </w:pPr>
      <w:r w:rsidRPr="002C6701">
        <w:rPr>
          <w:rFonts w:cs="Arial"/>
          <w:sz w:val="24"/>
          <w:szCs w:val="24"/>
          <w:lang w:val="en-GB"/>
        </w:rPr>
        <w:t>Supplementary material</w:t>
      </w:r>
    </w:p>
    <w:p w:rsidR="00090FD2" w:rsidRPr="002C6701" w:rsidRDefault="00090FD2" w:rsidP="00090FD2">
      <w:pPr>
        <w:jc w:val="both"/>
        <w:rPr>
          <w:rFonts w:ascii="Arial" w:hAnsi="Arial" w:cs="Arial"/>
          <w:lang w:val="en-US"/>
        </w:rPr>
      </w:pPr>
      <w:r w:rsidRPr="002C6701">
        <w:rPr>
          <w:rFonts w:ascii="Arial" w:hAnsi="Arial" w:cs="Arial"/>
          <w:b/>
          <w:szCs w:val="24"/>
          <w:lang w:val="en-US"/>
        </w:rPr>
        <w:t xml:space="preserve">Supplementary </w:t>
      </w:r>
      <w:r w:rsidRPr="002C6701">
        <w:rPr>
          <w:rFonts w:ascii="Arial" w:hAnsi="Arial" w:cs="Arial"/>
          <w:b/>
          <w:color w:val="000000" w:themeColor="text1"/>
          <w:lang w:val="en-US"/>
        </w:rPr>
        <w:t>Table 1:</w:t>
      </w:r>
      <w:r w:rsidRPr="002C6701">
        <w:rPr>
          <w:rFonts w:ascii="Arial" w:hAnsi="Arial" w:cs="Arial"/>
          <w:color w:val="000000" w:themeColor="text1"/>
          <w:lang w:val="en-US"/>
        </w:rPr>
        <w:t xml:space="preserve"> Ranges in anatomical MNI space of regions defined within the hippocampal formation. Values are given for each of the </w:t>
      </w:r>
      <w:r w:rsidRPr="002C6701">
        <w:rPr>
          <w:rFonts w:ascii="Arial" w:hAnsi="Arial" w:cs="Arial"/>
          <w:lang w:val="en-US"/>
        </w:rPr>
        <w:t>individual brains (B01-B14) and for the continuous probability maps (p-maps) in the left and right hemispheres.</w:t>
      </w:r>
    </w:p>
    <w:tbl>
      <w:tblPr>
        <w:tblW w:w="14782" w:type="dxa"/>
        <w:jc w:val="center"/>
        <w:tblCellMar>
          <w:left w:w="70" w:type="dxa"/>
          <w:right w:w="70" w:type="dxa"/>
        </w:tblCellMar>
        <w:tblLook w:val="04A0"/>
      </w:tblPr>
      <w:tblGrid>
        <w:gridCol w:w="845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</w:tblGrid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78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FD</w:t>
            </w:r>
          </w:p>
        </w:tc>
        <w:tc>
          <w:tcPr>
            <w:tcW w:w="2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CA4</w:t>
            </w:r>
          </w:p>
        </w:tc>
        <w:tc>
          <w:tcPr>
            <w:tcW w:w="2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CA3</w:t>
            </w:r>
          </w:p>
        </w:tc>
        <w:tc>
          <w:tcPr>
            <w:tcW w:w="2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CA2</w:t>
            </w:r>
          </w:p>
        </w:tc>
        <w:tc>
          <w:tcPr>
            <w:tcW w:w="27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CA1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z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z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z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z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z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LEFT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p-map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RIGHT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B01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B02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B05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B07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B08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B09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B13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B14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41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39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p-map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42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</w:tr>
    </w:tbl>
    <w:p w:rsidR="00090FD2" w:rsidRPr="002C6701" w:rsidRDefault="00090FD2" w:rsidP="00090FD2">
      <w:pPr>
        <w:rPr>
          <w:lang w:val="en-US"/>
        </w:rPr>
      </w:pPr>
    </w:p>
    <w:p w:rsidR="00090FD2" w:rsidRPr="002C6701" w:rsidRDefault="00090FD2" w:rsidP="00090FD2">
      <w:pPr>
        <w:rPr>
          <w:lang w:val="en-US"/>
        </w:rPr>
      </w:pPr>
    </w:p>
    <w:p w:rsidR="00090FD2" w:rsidRPr="002C6701" w:rsidRDefault="00090FD2" w:rsidP="00090FD2">
      <w:pPr>
        <w:jc w:val="both"/>
        <w:rPr>
          <w:rFonts w:ascii="Arial" w:hAnsi="Arial" w:cs="Arial"/>
          <w:lang w:val="en-US"/>
        </w:rPr>
      </w:pPr>
      <w:r w:rsidRPr="002C6701">
        <w:rPr>
          <w:rFonts w:ascii="Arial" w:hAnsi="Arial" w:cs="Arial"/>
          <w:b/>
          <w:color w:val="000000" w:themeColor="text1"/>
          <w:lang w:val="en-US"/>
        </w:rPr>
        <w:lastRenderedPageBreak/>
        <w:t>Supplementary Table 2.</w:t>
      </w:r>
      <w:r w:rsidRPr="002C6701">
        <w:rPr>
          <w:rFonts w:ascii="Arial" w:hAnsi="Arial" w:cs="Arial"/>
          <w:color w:val="000000" w:themeColor="text1"/>
          <w:lang w:val="en-US"/>
        </w:rPr>
        <w:t xml:space="preserve"> Ranges in anatomical MNI space of regions defined within the subicular complex. Values are given for each of the individual </w:t>
      </w:r>
      <w:r w:rsidRPr="002C6701">
        <w:rPr>
          <w:rFonts w:ascii="Arial" w:hAnsi="Arial" w:cs="Arial"/>
          <w:lang w:val="en-US"/>
        </w:rPr>
        <w:t>brains (B01-B14) and for the continuous probability maps (p-maps) in the left and right hemispheres.</w:t>
      </w:r>
    </w:p>
    <w:tbl>
      <w:tblPr>
        <w:tblW w:w="15510" w:type="dxa"/>
        <w:jc w:val="center"/>
        <w:tblCellMar>
          <w:left w:w="70" w:type="dxa"/>
          <w:right w:w="70" w:type="dxa"/>
        </w:tblCellMar>
        <w:tblLook w:val="04A0"/>
      </w:tblPr>
      <w:tblGrid>
        <w:gridCol w:w="763"/>
        <w:gridCol w:w="463"/>
        <w:gridCol w:w="518"/>
        <w:gridCol w:w="463"/>
        <w:gridCol w:w="518"/>
        <w:gridCol w:w="463"/>
        <w:gridCol w:w="526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18"/>
        <w:gridCol w:w="463"/>
        <w:gridCol w:w="542"/>
      </w:tblGrid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  <w:lang w:val="en-US"/>
              </w:rPr>
            </w:pPr>
          </w:p>
        </w:tc>
        <w:tc>
          <w:tcPr>
            <w:tcW w:w="29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Prosubiculum</w:t>
            </w:r>
          </w:p>
        </w:tc>
        <w:tc>
          <w:tcPr>
            <w:tcW w:w="29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Subiculum</w:t>
            </w:r>
          </w:p>
        </w:tc>
        <w:tc>
          <w:tcPr>
            <w:tcW w:w="29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Presubiculum</w:t>
            </w:r>
          </w:p>
        </w:tc>
        <w:tc>
          <w:tcPr>
            <w:tcW w:w="294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Parasubiculum</w:t>
            </w:r>
          </w:p>
        </w:tc>
        <w:tc>
          <w:tcPr>
            <w:tcW w:w="29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Transsubiculum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9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z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z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z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z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x</w:t>
            </w:r>
          </w:p>
        </w:tc>
        <w:tc>
          <w:tcPr>
            <w:tcW w:w="9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y</w:t>
            </w:r>
          </w:p>
        </w:tc>
        <w:tc>
          <w:tcPr>
            <w:tcW w:w="10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z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LEFT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min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max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-16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-24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B13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-21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B14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p-map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RIGHT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textAlignment w:val="auto"/>
              <w:rPr>
                <w:rFonts w:ascii="Arial" w:hAnsi="Arial" w:cs="Arial"/>
                <w:sz w:val="20"/>
              </w:rPr>
            </w:pP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-8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-10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-26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-27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-29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B09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-7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B13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-20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-6</w:t>
            </w:r>
          </w:p>
        </w:tc>
      </w:tr>
      <w:tr w:rsidR="00090FD2" w:rsidRPr="002C6701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B14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-25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</w:t>
            </w:r>
          </w:p>
        </w:tc>
      </w:tr>
      <w:tr w:rsidR="00090FD2" w:rsidRPr="00FC71CD" w:rsidTr="00831B19">
        <w:trPr>
          <w:trHeight w:val="264"/>
          <w:jc w:val="center"/>
        </w:trPr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p-map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32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26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-22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-15</w:t>
            </w:r>
          </w:p>
        </w:tc>
        <w:tc>
          <w:tcPr>
            <w:tcW w:w="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2C6701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-28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2" w:rsidRPr="00FC71CD" w:rsidRDefault="00090FD2" w:rsidP="00831B19">
            <w:pPr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rFonts w:ascii="Arial" w:hAnsi="Arial" w:cs="Arial"/>
                <w:sz w:val="20"/>
              </w:rPr>
            </w:pPr>
            <w:r w:rsidRPr="002C6701">
              <w:rPr>
                <w:rFonts w:ascii="Arial" w:hAnsi="Arial" w:cs="Arial"/>
                <w:sz w:val="20"/>
              </w:rPr>
              <w:t>-5</w:t>
            </w:r>
          </w:p>
        </w:tc>
      </w:tr>
    </w:tbl>
    <w:p w:rsidR="00835ECA" w:rsidRDefault="00835ECA" w:rsidP="002D3FE3">
      <w:pPr>
        <w:jc w:val="both"/>
        <w:rPr>
          <w:rFonts w:ascii="Arial" w:hAnsi="Arial" w:cs="Arial"/>
          <w:szCs w:val="24"/>
          <w:lang w:val="en-GB"/>
        </w:rPr>
      </w:pPr>
    </w:p>
    <w:sectPr w:rsidR="00835ECA" w:rsidSect="00346BDA">
      <w:footerReference w:type="default" r:id="rId8"/>
      <w:pgSz w:w="16838" w:h="11906" w:orient="landscape"/>
      <w:pgMar w:top="1418" w:right="1134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9B9F7ED" w16cid:durableId="20697BF2"/>
  <w16cid:commentId w16cid:paraId="3C8D9000" w16cid:durableId="20697C7B"/>
  <w16cid:commentId w16cid:paraId="76A1E0A0" w16cid:durableId="206B21A4"/>
  <w16cid:commentId w16cid:paraId="7DD40052" w16cid:durableId="2069832D"/>
  <w16cid:commentId w16cid:paraId="2241D34E" w16cid:durableId="206B21F5"/>
  <w16cid:commentId w16cid:paraId="332A332A" w16cid:durableId="206B270E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99F" w:rsidRDefault="0005299F">
      <w:r>
        <w:separator/>
      </w:r>
    </w:p>
  </w:endnote>
  <w:endnote w:type="continuationSeparator" w:id="0">
    <w:p w:rsidR="0005299F" w:rsidRDefault="000529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185" w:rsidRDefault="00312DCC">
    <w:pPr>
      <w:pStyle w:val="Footer"/>
      <w:jc w:val="right"/>
    </w:pPr>
    <w:r>
      <w:rPr>
        <w:rStyle w:val="PageNumber"/>
      </w:rPr>
      <w:fldChar w:fldCharType="begin"/>
    </w:r>
    <w:r w:rsidR="00437185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D3FE3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99F" w:rsidRDefault="0005299F">
      <w:r>
        <w:separator/>
      </w:r>
    </w:p>
  </w:footnote>
  <w:footnote w:type="continuationSeparator" w:id="0">
    <w:p w:rsidR="0005299F" w:rsidRDefault="000529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808F1"/>
    <w:multiLevelType w:val="hybridMultilevel"/>
    <w:tmpl w:val="83442DA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010F16"/>
    <w:multiLevelType w:val="hybridMultilevel"/>
    <w:tmpl w:val="8AF44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4F73F9"/>
    <w:multiLevelType w:val="hybridMultilevel"/>
    <w:tmpl w:val="98DE09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810F06"/>
    <w:multiLevelType w:val="hybridMultilevel"/>
    <w:tmpl w:val="8ADEE5C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956BD"/>
    <w:multiLevelType w:val="hybridMultilevel"/>
    <w:tmpl w:val="D4FC456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0E7A5F"/>
    <w:multiLevelType w:val="hybridMultilevel"/>
    <w:tmpl w:val="116002CC"/>
    <w:lvl w:ilvl="0" w:tplc="016E3A4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7940F9"/>
    <w:multiLevelType w:val="hybridMultilevel"/>
    <w:tmpl w:val="2C562962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B67C9D"/>
    <w:multiLevelType w:val="hybridMultilevel"/>
    <w:tmpl w:val="11AE9F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9655E83"/>
    <w:multiLevelType w:val="multilevel"/>
    <w:tmpl w:val="DF2674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D1C70D7"/>
    <w:multiLevelType w:val="hybridMultilevel"/>
    <w:tmpl w:val="28C2F1A8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991DF7"/>
    <w:multiLevelType w:val="multilevel"/>
    <w:tmpl w:val="9C201F5C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67242ED6"/>
    <w:multiLevelType w:val="hybridMultilevel"/>
    <w:tmpl w:val="1328440C"/>
    <w:lvl w:ilvl="0" w:tplc="EF8EC7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B223EB9"/>
    <w:multiLevelType w:val="hybridMultilevel"/>
    <w:tmpl w:val="509E228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946486"/>
    <w:multiLevelType w:val="hybridMultilevel"/>
    <w:tmpl w:val="85F69C3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3342EC"/>
    <w:multiLevelType w:val="hybridMultilevel"/>
    <w:tmpl w:val="40F8F9BA"/>
    <w:lvl w:ilvl="0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7ACF191A"/>
    <w:multiLevelType w:val="hybridMultilevel"/>
    <w:tmpl w:val="54B4FD4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3"/>
  </w:num>
  <w:num w:numId="4">
    <w:abstractNumId w:val="5"/>
  </w:num>
  <w:num w:numId="5">
    <w:abstractNumId w:val="12"/>
  </w:num>
  <w:num w:numId="6">
    <w:abstractNumId w:val="9"/>
  </w:num>
  <w:num w:numId="7">
    <w:abstractNumId w:val="11"/>
  </w:num>
  <w:num w:numId="8">
    <w:abstractNumId w:val="10"/>
  </w:num>
  <w:num w:numId="9">
    <w:abstractNumId w:val="7"/>
  </w:num>
  <w:num w:numId="10">
    <w:abstractNumId w:val="8"/>
  </w:num>
  <w:num w:numId="11">
    <w:abstractNumId w:val="6"/>
  </w:num>
  <w:num w:numId="12">
    <w:abstractNumId w:val="3"/>
  </w:num>
  <w:num w:numId="13">
    <w:abstractNumId w:val="1"/>
  </w:num>
  <w:num w:numId="14">
    <w:abstractNumId w:val="2"/>
  </w:num>
  <w:num w:numId="15">
    <w:abstractNumId w:val="1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attachedTemplate r:id="rId1"/>
  <w:stylePaneFormatFilter w:val="3F01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453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wxwf2w9p022f2ea9wf5v25vpsazasa5tetf&quot;&gt;NICOLA_EndNote&lt;record-ids&gt;&lt;item&gt;12&lt;/item&gt;&lt;item&gt;188&lt;/item&gt;&lt;item&gt;233&lt;/item&gt;&lt;item&gt;266&lt;/item&gt;&lt;item&gt;320&lt;/item&gt;&lt;item&gt;648&lt;/item&gt;&lt;item&gt;1574&lt;/item&gt;&lt;item&gt;1737&lt;/item&gt;&lt;item&gt;1780&lt;/item&gt;&lt;item&gt;1801&lt;/item&gt;&lt;item&gt;1871&lt;/item&gt;&lt;item&gt;2372&lt;/item&gt;&lt;item&gt;2580&lt;/item&gt;&lt;item&gt;2821&lt;/item&gt;&lt;item&gt;2897&lt;/item&gt;&lt;item&gt;3242&lt;/item&gt;&lt;item&gt;3742&lt;/item&gt;&lt;item&gt;3744&lt;/item&gt;&lt;item&gt;3771&lt;/item&gt;&lt;item&gt;3780&lt;/item&gt;&lt;item&gt;3781&lt;/item&gt;&lt;item&gt;3815&lt;/item&gt;&lt;item&gt;3914&lt;/item&gt;&lt;item&gt;4127&lt;/item&gt;&lt;item&gt;4432&lt;/item&gt;&lt;item&gt;4442&lt;/item&gt;&lt;item&gt;4443&lt;/item&gt;&lt;item&gt;4448&lt;/item&gt;&lt;item&gt;4449&lt;/item&gt;&lt;item&gt;4451&lt;/item&gt;&lt;item&gt;4452&lt;/item&gt;&lt;item&gt;4453&lt;/item&gt;&lt;item&gt;4454&lt;/item&gt;&lt;item&gt;4455&lt;/item&gt;&lt;item&gt;4457&lt;/item&gt;&lt;item&gt;4458&lt;/item&gt;&lt;item&gt;4459&lt;/item&gt;&lt;item&gt;4460&lt;/item&gt;&lt;item&gt;4461&lt;/item&gt;&lt;item&gt;4462&lt;/item&gt;&lt;item&gt;4463&lt;/item&gt;&lt;item&gt;4464&lt;/item&gt;&lt;item&gt;4467&lt;/item&gt;&lt;item&gt;4468&lt;/item&gt;&lt;item&gt;4469&lt;/item&gt;&lt;item&gt;4488&lt;/item&gt;&lt;item&gt;4489&lt;/item&gt;&lt;item&gt;4499&lt;/item&gt;&lt;item&gt;4500&lt;/item&gt;&lt;item&gt;4596&lt;/item&gt;&lt;item&gt;4850&lt;/item&gt;&lt;item&gt;4990&lt;/item&gt;&lt;item&gt;5402&lt;/item&gt;&lt;item&gt;5483&lt;/item&gt;&lt;item&gt;5646&lt;/item&gt;&lt;item&gt;5680&lt;/item&gt;&lt;item&gt;5681&lt;/item&gt;&lt;item&gt;5682&lt;/item&gt;&lt;item&gt;5683&lt;/item&gt;&lt;item&gt;5684&lt;/item&gt;&lt;item&gt;5690&lt;/item&gt;&lt;item&gt;5692&lt;/item&gt;&lt;item&gt;5693&lt;/item&gt;&lt;item&gt;5694&lt;/item&gt;&lt;item&gt;5695&lt;/item&gt;&lt;item&gt;5696&lt;/item&gt;&lt;item&gt;5697&lt;/item&gt;&lt;item&gt;5698&lt;/item&gt;&lt;item&gt;5699&lt;/item&gt;&lt;item&gt;5754&lt;/item&gt;&lt;item&gt;5755&lt;/item&gt;&lt;item&gt;5756&lt;/item&gt;&lt;item&gt;5757&lt;/item&gt;&lt;item&gt;5758&lt;/item&gt;&lt;item&gt;5759&lt;/item&gt;&lt;item&gt;5766&lt;/item&gt;&lt;item&gt;5768&lt;/item&gt;&lt;item&gt;5769&lt;/item&gt;&lt;item&gt;5770&lt;/item&gt;&lt;item&gt;5771&lt;/item&gt;&lt;item&gt;5772&lt;/item&gt;&lt;item&gt;5773&lt;/item&gt;&lt;item&gt;5774&lt;/item&gt;&lt;item&gt;5777&lt;/item&gt;&lt;item&gt;5779&lt;/item&gt;&lt;item&gt;5780&lt;/item&gt;&lt;item&gt;5781&lt;/item&gt;&lt;item&gt;5782&lt;/item&gt;&lt;item&gt;5783&lt;/item&gt;&lt;item&gt;5784&lt;/item&gt;&lt;item&gt;5786&lt;/item&gt;&lt;item&gt;5787&lt;/item&gt;&lt;item&gt;5788&lt;/item&gt;&lt;/record-ids&gt;&lt;/item&gt;&lt;/Libraries&gt;"/>
    <w:docVar w:name="REFMGR.Layout" w:val="&lt;ENLayout&gt;&lt;Style&gt;_Brain Structure &amp;amp; Function_nic&lt;/Style&gt;&lt;LeftDelim&gt;{&lt;/LeftDelim&gt;&lt;RightDelim&gt;}&lt;/RightDelim&gt;&lt;FontName&gt;Arial&lt;/FontName&gt;&lt;FontSize&gt;12&lt;/FontSize&gt;&lt;ReflistTitle&gt;References&lt;/ReflistTitle&gt;&lt;StartingRefnum&gt;1&lt;/StartingRefnum&gt;&lt;FirstLineIndent&gt;0&lt;/FirstLineIndent&gt;&lt;HangingIndent&gt;0&lt;/HangingIndent&gt;&lt;LineSpacing&gt;0&lt;/LineSpacing&gt;&lt;SpaceAfter&gt;1&lt;/SpaceAfter&gt;&lt;ReflistOrder&gt;1&lt;/ReflistOrder&gt;&lt;CitationOrder&gt;2&lt;/CitationOrder&gt;&lt;NumberReferences&gt;0&lt;/NumberReferences&gt;&lt;ShowRecordID&gt;0&lt;/ShowRecordID&gt;&lt;ShowNotes&gt;0&lt;/ShowNotes&gt;&lt;ShowAbstract&gt;0&lt;/ShowAbstract&gt;&lt;ShowReprint&gt;0&lt;/ShowReprint&gt;&lt;ShowKeywords&gt;0&lt;/ShowKeywords&gt;&lt;/ENLayout&gt;"/>
    <w:docVar w:name="REFMGR.Libraries" w:val="&lt;ENLibraries&gt;&lt;Libraries&gt;&lt;item&gt;nicola_12&lt;/item&gt;&lt;/Libraries&gt;&lt;/ENLibraries&gt;"/>
  </w:docVars>
  <w:rsids>
    <w:rsidRoot w:val="00C03055"/>
    <w:rsid w:val="0000063C"/>
    <w:rsid w:val="000011DD"/>
    <w:rsid w:val="000011F6"/>
    <w:rsid w:val="00001613"/>
    <w:rsid w:val="00001987"/>
    <w:rsid w:val="00001DAA"/>
    <w:rsid w:val="00002C9B"/>
    <w:rsid w:val="00002D5E"/>
    <w:rsid w:val="00002E6D"/>
    <w:rsid w:val="0000346F"/>
    <w:rsid w:val="0000386B"/>
    <w:rsid w:val="00004158"/>
    <w:rsid w:val="00004595"/>
    <w:rsid w:val="000049B3"/>
    <w:rsid w:val="00004D8A"/>
    <w:rsid w:val="00004DA3"/>
    <w:rsid w:val="0000501D"/>
    <w:rsid w:val="00005150"/>
    <w:rsid w:val="00005266"/>
    <w:rsid w:val="000053B3"/>
    <w:rsid w:val="000057B6"/>
    <w:rsid w:val="00005AC8"/>
    <w:rsid w:val="00005C3C"/>
    <w:rsid w:val="00005C52"/>
    <w:rsid w:val="00005D31"/>
    <w:rsid w:val="00005F39"/>
    <w:rsid w:val="00006278"/>
    <w:rsid w:val="000065CB"/>
    <w:rsid w:val="000067AC"/>
    <w:rsid w:val="0000686E"/>
    <w:rsid w:val="000068F4"/>
    <w:rsid w:val="000069ED"/>
    <w:rsid w:val="00006BA1"/>
    <w:rsid w:val="00006FE8"/>
    <w:rsid w:val="00007173"/>
    <w:rsid w:val="000077B8"/>
    <w:rsid w:val="00007E35"/>
    <w:rsid w:val="00010077"/>
    <w:rsid w:val="0001058A"/>
    <w:rsid w:val="00010C46"/>
    <w:rsid w:val="00010D12"/>
    <w:rsid w:val="00010D7F"/>
    <w:rsid w:val="0001103B"/>
    <w:rsid w:val="0001136E"/>
    <w:rsid w:val="00011D89"/>
    <w:rsid w:val="00011EE0"/>
    <w:rsid w:val="000124BB"/>
    <w:rsid w:val="000125CE"/>
    <w:rsid w:val="000126AD"/>
    <w:rsid w:val="00012779"/>
    <w:rsid w:val="0001281C"/>
    <w:rsid w:val="00012AFA"/>
    <w:rsid w:val="00012CD1"/>
    <w:rsid w:val="00012ECE"/>
    <w:rsid w:val="00013376"/>
    <w:rsid w:val="000136A4"/>
    <w:rsid w:val="00013B76"/>
    <w:rsid w:val="00013C9D"/>
    <w:rsid w:val="00013E7C"/>
    <w:rsid w:val="000142FA"/>
    <w:rsid w:val="00014422"/>
    <w:rsid w:val="000147F8"/>
    <w:rsid w:val="00014C10"/>
    <w:rsid w:val="00014FA5"/>
    <w:rsid w:val="000150C8"/>
    <w:rsid w:val="0001562C"/>
    <w:rsid w:val="000156E6"/>
    <w:rsid w:val="00015F59"/>
    <w:rsid w:val="00016893"/>
    <w:rsid w:val="00016D26"/>
    <w:rsid w:val="000172D7"/>
    <w:rsid w:val="000172E2"/>
    <w:rsid w:val="0001732C"/>
    <w:rsid w:val="0001748E"/>
    <w:rsid w:val="000175A1"/>
    <w:rsid w:val="000177BF"/>
    <w:rsid w:val="0001790D"/>
    <w:rsid w:val="00017CA9"/>
    <w:rsid w:val="00020451"/>
    <w:rsid w:val="00020554"/>
    <w:rsid w:val="00020555"/>
    <w:rsid w:val="00020B6D"/>
    <w:rsid w:val="000212F4"/>
    <w:rsid w:val="00021573"/>
    <w:rsid w:val="00021BEF"/>
    <w:rsid w:val="00021CB9"/>
    <w:rsid w:val="00022281"/>
    <w:rsid w:val="00022333"/>
    <w:rsid w:val="00022359"/>
    <w:rsid w:val="000226E8"/>
    <w:rsid w:val="00022985"/>
    <w:rsid w:val="00022999"/>
    <w:rsid w:val="00022A4A"/>
    <w:rsid w:val="00022A91"/>
    <w:rsid w:val="00022D56"/>
    <w:rsid w:val="00023350"/>
    <w:rsid w:val="000233D9"/>
    <w:rsid w:val="00023E84"/>
    <w:rsid w:val="00023F3D"/>
    <w:rsid w:val="000247D9"/>
    <w:rsid w:val="0002490B"/>
    <w:rsid w:val="00024B2E"/>
    <w:rsid w:val="000253D4"/>
    <w:rsid w:val="000255BA"/>
    <w:rsid w:val="000258F1"/>
    <w:rsid w:val="00025BF5"/>
    <w:rsid w:val="00025CA7"/>
    <w:rsid w:val="00025D51"/>
    <w:rsid w:val="00025D76"/>
    <w:rsid w:val="00025E0E"/>
    <w:rsid w:val="000261BD"/>
    <w:rsid w:val="000266C0"/>
    <w:rsid w:val="00026906"/>
    <w:rsid w:val="00026AE6"/>
    <w:rsid w:val="00026CA5"/>
    <w:rsid w:val="000272C8"/>
    <w:rsid w:val="000273D8"/>
    <w:rsid w:val="0002757B"/>
    <w:rsid w:val="00027B28"/>
    <w:rsid w:val="00030070"/>
    <w:rsid w:val="00030584"/>
    <w:rsid w:val="00030B77"/>
    <w:rsid w:val="00030F1C"/>
    <w:rsid w:val="00031071"/>
    <w:rsid w:val="000310EA"/>
    <w:rsid w:val="00031167"/>
    <w:rsid w:val="0003123E"/>
    <w:rsid w:val="00031BA0"/>
    <w:rsid w:val="0003223B"/>
    <w:rsid w:val="0003262E"/>
    <w:rsid w:val="0003265D"/>
    <w:rsid w:val="0003278C"/>
    <w:rsid w:val="00032FCA"/>
    <w:rsid w:val="000330EA"/>
    <w:rsid w:val="000330FC"/>
    <w:rsid w:val="000331EE"/>
    <w:rsid w:val="00033898"/>
    <w:rsid w:val="0003393E"/>
    <w:rsid w:val="000339C9"/>
    <w:rsid w:val="00033D88"/>
    <w:rsid w:val="00033EB7"/>
    <w:rsid w:val="000343A9"/>
    <w:rsid w:val="0003467C"/>
    <w:rsid w:val="00034A29"/>
    <w:rsid w:val="00034AB5"/>
    <w:rsid w:val="00034B63"/>
    <w:rsid w:val="00034C5A"/>
    <w:rsid w:val="00034DA4"/>
    <w:rsid w:val="00034DFD"/>
    <w:rsid w:val="0003539F"/>
    <w:rsid w:val="00035CA9"/>
    <w:rsid w:val="00035CC1"/>
    <w:rsid w:val="00035E63"/>
    <w:rsid w:val="00036114"/>
    <w:rsid w:val="000362BF"/>
    <w:rsid w:val="00036517"/>
    <w:rsid w:val="00036CB6"/>
    <w:rsid w:val="00036EBE"/>
    <w:rsid w:val="00037117"/>
    <w:rsid w:val="00037F94"/>
    <w:rsid w:val="000400CD"/>
    <w:rsid w:val="00040204"/>
    <w:rsid w:val="000406D7"/>
    <w:rsid w:val="00040A94"/>
    <w:rsid w:val="00040ABD"/>
    <w:rsid w:val="000410DE"/>
    <w:rsid w:val="00041199"/>
    <w:rsid w:val="000416C9"/>
    <w:rsid w:val="000418D8"/>
    <w:rsid w:val="00041932"/>
    <w:rsid w:val="000419DC"/>
    <w:rsid w:val="00041DBF"/>
    <w:rsid w:val="00041E7A"/>
    <w:rsid w:val="00041EAE"/>
    <w:rsid w:val="000426F0"/>
    <w:rsid w:val="00042715"/>
    <w:rsid w:val="00042732"/>
    <w:rsid w:val="00042780"/>
    <w:rsid w:val="00042ADC"/>
    <w:rsid w:val="00042CB6"/>
    <w:rsid w:val="00042FCB"/>
    <w:rsid w:val="00043324"/>
    <w:rsid w:val="00043468"/>
    <w:rsid w:val="00043808"/>
    <w:rsid w:val="000439B1"/>
    <w:rsid w:val="000439B7"/>
    <w:rsid w:val="00043B68"/>
    <w:rsid w:val="000443B5"/>
    <w:rsid w:val="00044660"/>
    <w:rsid w:val="00044890"/>
    <w:rsid w:val="00044A52"/>
    <w:rsid w:val="00044A86"/>
    <w:rsid w:val="00044B51"/>
    <w:rsid w:val="00044D4F"/>
    <w:rsid w:val="000450F1"/>
    <w:rsid w:val="000456FD"/>
    <w:rsid w:val="00045AC2"/>
    <w:rsid w:val="00045B4D"/>
    <w:rsid w:val="00045DFB"/>
    <w:rsid w:val="000460DF"/>
    <w:rsid w:val="000461A0"/>
    <w:rsid w:val="00046413"/>
    <w:rsid w:val="0004649A"/>
    <w:rsid w:val="00046544"/>
    <w:rsid w:val="00046562"/>
    <w:rsid w:val="00046799"/>
    <w:rsid w:val="000467F0"/>
    <w:rsid w:val="00046947"/>
    <w:rsid w:val="00046A45"/>
    <w:rsid w:val="00046B50"/>
    <w:rsid w:val="00046D8D"/>
    <w:rsid w:val="00047423"/>
    <w:rsid w:val="000477A9"/>
    <w:rsid w:val="00047AF8"/>
    <w:rsid w:val="00047C45"/>
    <w:rsid w:val="00047F13"/>
    <w:rsid w:val="00050514"/>
    <w:rsid w:val="00050533"/>
    <w:rsid w:val="00050912"/>
    <w:rsid w:val="00050947"/>
    <w:rsid w:val="00050E8D"/>
    <w:rsid w:val="0005182C"/>
    <w:rsid w:val="000524B8"/>
    <w:rsid w:val="0005299F"/>
    <w:rsid w:val="00052EA1"/>
    <w:rsid w:val="00052F45"/>
    <w:rsid w:val="00052FD6"/>
    <w:rsid w:val="00053100"/>
    <w:rsid w:val="0005326D"/>
    <w:rsid w:val="00053628"/>
    <w:rsid w:val="00053679"/>
    <w:rsid w:val="00053857"/>
    <w:rsid w:val="0005387D"/>
    <w:rsid w:val="00053A68"/>
    <w:rsid w:val="00053FD3"/>
    <w:rsid w:val="0005411A"/>
    <w:rsid w:val="0005420B"/>
    <w:rsid w:val="00054BC3"/>
    <w:rsid w:val="00054C32"/>
    <w:rsid w:val="00054EF6"/>
    <w:rsid w:val="00054FB8"/>
    <w:rsid w:val="0005590B"/>
    <w:rsid w:val="0005599E"/>
    <w:rsid w:val="00055A50"/>
    <w:rsid w:val="00055CE8"/>
    <w:rsid w:val="00056115"/>
    <w:rsid w:val="00056140"/>
    <w:rsid w:val="00056960"/>
    <w:rsid w:val="00056C52"/>
    <w:rsid w:val="00056E1F"/>
    <w:rsid w:val="00056E86"/>
    <w:rsid w:val="00056FDA"/>
    <w:rsid w:val="000570AE"/>
    <w:rsid w:val="00057427"/>
    <w:rsid w:val="00057729"/>
    <w:rsid w:val="0005776E"/>
    <w:rsid w:val="00057A0B"/>
    <w:rsid w:val="00060612"/>
    <w:rsid w:val="00060614"/>
    <w:rsid w:val="00060732"/>
    <w:rsid w:val="000608D0"/>
    <w:rsid w:val="00060A4D"/>
    <w:rsid w:val="00060AED"/>
    <w:rsid w:val="00061117"/>
    <w:rsid w:val="00061188"/>
    <w:rsid w:val="000611D9"/>
    <w:rsid w:val="000619B4"/>
    <w:rsid w:val="00061E4A"/>
    <w:rsid w:val="00061E70"/>
    <w:rsid w:val="00061FF3"/>
    <w:rsid w:val="00062448"/>
    <w:rsid w:val="00062B5F"/>
    <w:rsid w:val="00062C5E"/>
    <w:rsid w:val="00062D78"/>
    <w:rsid w:val="00063477"/>
    <w:rsid w:val="00063521"/>
    <w:rsid w:val="000635D8"/>
    <w:rsid w:val="00063BB0"/>
    <w:rsid w:val="00063EC8"/>
    <w:rsid w:val="0006423C"/>
    <w:rsid w:val="00064559"/>
    <w:rsid w:val="00064AD1"/>
    <w:rsid w:val="0006569F"/>
    <w:rsid w:val="000656DA"/>
    <w:rsid w:val="00065902"/>
    <w:rsid w:val="00065CFF"/>
    <w:rsid w:val="00065E04"/>
    <w:rsid w:val="00066979"/>
    <w:rsid w:val="000669FF"/>
    <w:rsid w:val="00066B73"/>
    <w:rsid w:val="00066B97"/>
    <w:rsid w:val="00067057"/>
    <w:rsid w:val="000676CD"/>
    <w:rsid w:val="0006782F"/>
    <w:rsid w:val="00067A6F"/>
    <w:rsid w:val="00067B61"/>
    <w:rsid w:val="00067CE1"/>
    <w:rsid w:val="0007090E"/>
    <w:rsid w:val="00070C9F"/>
    <w:rsid w:val="00070F38"/>
    <w:rsid w:val="000710DF"/>
    <w:rsid w:val="00071529"/>
    <w:rsid w:val="00071986"/>
    <w:rsid w:val="00071F40"/>
    <w:rsid w:val="000721CF"/>
    <w:rsid w:val="0007222F"/>
    <w:rsid w:val="000725EF"/>
    <w:rsid w:val="00072816"/>
    <w:rsid w:val="000731BF"/>
    <w:rsid w:val="00073232"/>
    <w:rsid w:val="0007393E"/>
    <w:rsid w:val="00073AC0"/>
    <w:rsid w:val="00073CA2"/>
    <w:rsid w:val="00073EE5"/>
    <w:rsid w:val="00073F51"/>
    <w:rsid w:val="00074017"/>
    <w:rsid w:val="0007427B"/>
    <w:rsid w:val="00074391"/>
    <w:rsid w:val="000743F3"/>
    <w:rsid w:val="000744EE"/>
    <w:rsid w:val="0007490B"/>
    <w:rsid w:val="00074BAB"/>
    <w:rsid w:val="00074D6A"/>
    <w:rsid w:val="00075143"/>
    <w:rsid w:val="000752A8"/>
    <w:rsid w:val="000753A4"/>
    <w:rsid w:val="0007553E"/>
    <w:rsid w:val="000757B3"/>
    <w:rsid w:val="00075A49"/>
    <w:rsid w:val="00075E8C"/>
    <w:rsid w:val="0007614A"/>
    <w:rsid w:val="000763E4"/>
    <w:rsid w:val="00076773"/>
    <w:rsid w:val="00076A94"/>
    <w:rsid w:val="00076AA9"/>
    <w:rsid w:val="00076AD6"/>
    <w:rsid w:val="00076C00"/>
    <w:rsid w:val="00076CE3"/>
    <w:rsid w:val="00076DEE"/>
    <w:rsid w:val="000772B4"/>
    <w:rsid w:val="00077771"/>
    <w:rsid w:val="00077A94"/>
    <w:rsid w:val="00077DB5"/>
    <w:rsid w:val="00077E71"/>
    <w:rsid w:val="000800C7"/>
    <w:rsid w:val="00080417"/>
    <w:rsid w:val="000804C6"/>
    <w:rsid w:val="00080887"/>
    <w:rsid w:val="00080A68"/>
    <w:rsid w:val="00080CBF"/>
    <w:rsid w:val="00080F18"/>
    <w:rsid w:val="000811F3"/>
    <w:rsid w:val="0008160E"/>
    <w:rsid w:val="0008180C"/>
    <w:rsid w:val="00081C25"/>
    <w:rsid w:val="00081EE8"/>
    <w:rsid w:val="000822CA"/>
    <w:rsid w:val="000822F1"/>
    <w:rsid w:val="00082773"/>
    <w:rsid w:val="000827DE"/>
    <w:rsid w:val="000827FD"/>
    <w:rsid w:val="000829BF"/>
    <w:rsid w:val="00082B04"/>
    <w:rsid w:val="00082DDE"/>
    <w:rsid w:val="00083445"/>
    <w:rsid w:val="0008361D"/>
    <w:rsid w:val="00083A13"/>
    <w:rsid w:val="00083AD3"/>
    <w:rsid w:val="00083EB5"/>
    <w:rsid w:val="000840EB"/>
    <w:rsid w:val="000842AA"/>
    <w:rsid w:val="0008457A"/>
    <w:rsid w:val="000849B0"/>
    <w:rsid w:val="00084AAB"/>
    <w:rsid w:val="00084F75"/>
    <w:rsid w:val="00085126"/>
    <w:rsid w:val="0008522F"/>
    <w:rsid w:val="00085B04"/>
    <w:rsid w:val="0008636B"/>
    <w:rsid w:val="000864BB"/>
    <w:rsid w:val="00086804"/>
    <w:rsid w:val="00086902"/>
    <w:rsid w:val="00086AD7"/>
    <w:rsid w:val="00086BC8"/>
    <w:rsid w:val="00086F56"/>
    <w:rsid w:val="00086F70"/>
    <w:rsid w:val="00086F7C"/>
    <w:rsid w:val="00086F9E"/>
    <w:rsid w:val="00087076"/>
    <w:rsid w:val="00087A22"/>
    <w:rsid w:val="00087B26"/>
    <w:rsid w:val="00087D4F"/>
    <w:rsid w:val="00087E50"/>
    <w:rsid w:val="000904C7"/>
    <w:rsid w:val="00090536"/>
    <w:rsid w:val="00090639"/>
    <w:rsid w:val="00090D62"/>
    <w:rsid w:val="00090FD2"/>
    <w:rsid w:val="0009122D"/>
    <w:rsid w:val="0009171D"/>
    <w:rsid w:val="0009181B"/>
    <w:rsid w:val="00091B7A"/>
    <w:rsid w:val="00091BAB"/>
    <w:rsid w:val="00091E62"/>
    <w:rsid w:val="00092260"/>
    <w:rsid w:val="00092516"/>
    <w:rsid w:val="0009274B"/>
    <w:rsid w:val="00092D26"/>
    <w:rsid w:val="0009309F"/>
    <w:rsid w:val="00093428"/>
    <w:rsid w:val="000936FA"/>
    <w:rsid w:val="0009392C"/>
    <w:rsid w:val="00093BE0"/>
    <w:rsid w:val="00094427"/>
    <w:rsid w:val="00094A11"/>
    <w:rsid w:val="00094A92"/>
    <w:rsid w:val="00094CC4"/>
    <w:rsid w:val="00094EE9"/>
    <w:rsid w:val="00094F43"/>
    <w:rsid w:val="00095097"/>
    <w:rsid w:val="000950C1"/>
    <w:rsid w:val="000951E6"/>
    <w:rsid w:val="00095431"/>
    <w:rsid w:val="000959B5"/>
    <w:rsid w:val="00095C42"/>
    <w:rsid w:val="00095DAC"/>
    <w:rsid w:val="00095F2A"/>
    <w:rsid w:val="00096222"/>
    <w:rsid w:val="00096373"/>
    <w:rsid w:val="00096597"/>
    <w:rsid w:val="000966A5"/>
    <w:rsid w:val="00096833"/>
    <w:rsid w:val="00096885"/>
    <w:rsid w:val="00096A63"/>
    <w:rsid w:val="00096AE2"/>
    <w:rsid w:val="00096B54"/>
    <w:rsid w:val="00096DC7"/>
    <w:rsid w:val="00096ECD"/>
    <w:rsid w:val="00097EB0"/>
    <w:rsid w:val="000A02BF"/>
    <w:rsid w:val="000A081C"/>
    <w:rsid w:val="000A10EE"/>
    <w:rsid w:val="000A110C"/>
    <w:rsid w:val="000A13CB"/>
    <w:rsid w:val="000A191D"/>
    <w:rsid w:val="000A1A76"/>
    <w:rsid w:val="000A1AD2"/>
    <w:rsid w:val="000A1D10"/>
    <w:rsid w:val="000A1D20"/>
    <w:rsid w:val="000A1E55"/>
    <w:rsid w:val="000A1E99"/>
    <w:rsid w:val="000A2632"/>
    <w:rsid w:val="000A26E0"/>
    <w:rsid w:val="000A2C46"/>
    <w:rsid w:val="000A3541"/>
    <w:rsid w:val="000A4239"/>
    <w:rsid w:val="000A42AB"/>
    <w:rsid w:val="000A48E2"/>
    <w:rsid w:val="000A4D50"/>
    <w:rsid w:val="000A4E1E"/>
    <w:rsid w:val="000A58C7"/>
    <w:rsid w:val="000A5A5C"/>
    <w:rsid w:val="000A5AC9"/>
    <w:rsid w:val="000A5C9E"/>
    <w:rsid w:val="000A5D00"/>
    <w:rsid w:val="000A60A6"/>
    <w:rsid w:val="000A622D"/>
    <w:rsid w:val="000A656C"/>
    <w:rsid w:val="000A6938"/>
    <w:rsid w:val="000A6A04"/>
    <w:rsid w:val="000A6C21"/>
    <w:rsid w:val="000A6D91"/>
    <w:rsid w:val="000A7333"/>
    <w:rsid w:val="000A79BF"/>
    <w:rsid w:val="000A7A72"/>
    <w:rsid w:val="000B18E7"/>
    <w:rsid w:val="000B22D0"/>
    <w:rsid w:val="000B25BF"/>
    <w:rsid w:val="000B29BF"/>
    <w:rsid w:val="000B2AD4"/>
    <w:rsid w:val="000B31F3"/>
    <w:rsid w:val="000B34EB"/>
    <w:rsid w:val="000B3A15"/>
    <w:rsid w:val="000B3BDC"/>
    <w:rsid w:val="000B41A0"/>
    <w:rsid w:val="000B44B5"/>
    <w:rsid w:val="000B45A2"/>
    <w:rsid w:val="000B48D6"/>
    <w:rsid w:val="000B4D65"/>
    <w:rsid w:val="000B4E14"/>
    <w:rsid w:val="000B5486"/>
    <w:rsid w:val="000B5775"/>
    <w:rsid w:val="000B62BC"/>
    <w:rsid w:val="000B64D4"/>
    <w:rsid w:val="000B6586"/>
    <w:rsid w:val="000B6696"/>
    <w:rsid w:val="000B68DF"/>
    <w:rsid w:val="000B74C6"/>
    <w:rsid w:val="000B761F"/>
    <w:rsid w:val="000B779C"/>
    <w:rsid w:val="000C02E0"/>
    <w:rsid w:val="000C046D"/>
    <w:rsid w:val="000C0489"/>
    <w:rsid w:val="000C04FF"/>
    <w:rsid w:val="000C05B6"/>
    <w:rsid w:val="000C06B6"/>
    <w:rsid w:val="000C06C0"/>
    <w:rsid w:val="000C0818"/>
    <w:rsid w:val="000C0C82"/>
    <w:rsid w:val="000C0D63"/>
    <w:rsid w:val="000C12AD"/>
    <w:rsid w:val="000C1713"/>
    <w:rsid w:val="000C209E"/>
    <w:rsid w:val="000C218B"/>
    <w:rsid w:val="000C28E0"/>
    <w:rsid w:val="000C2AF3"/>
    <w:rsid w:val="000C336D"/>
    <w:rsid w:val="000C33B3"/>
    <w:rsid w:val="000C33FE"/>
    <w:rsid w:val="000C34FA"/>
    <w:rsid w:val="000C359F"/>
    <w:rsid w:val="000C391D"/>
    <w:rsid w:val="000C3EE2"/>
    <w:rsid w:val="000C3F54"/>
    <w:rsid w:val="000C4113"/>
    <w:rsid w:val="000C4989"/>
    <w:rsid w:val="000C49B6"/>
    <w:rsid w:val="000C49FE"/>
    <w:rsid w:val="000C4B26"/>
    <w:rsid w:val="000C5006"/>
    <w:rsid w:val="000C528F"/>
    <w:rsid w:val="000C5A85"/>
    <w:rsid w:val="000C5C13"/>
    <w:rsid w:val="000C69B0"/>
    <w:rsid w:val="000C799D"/>
    <w:rsid w:val="000D0351"/>
    <w:rsid w:val="000D0556"/>
    <w:rsid w:val="000D097D"/>
    <w:rsid w:val="000D0A33"/>
    <w:rsid w:val="000D0E04"/>
    <w:rsid w:val="000D116A"/>
    <w:rsid w:val="000D16E9"/>
    <w:rsid w:val="000D19A0"/>
    <w:rsid w:val="000D218A"/>
    <w:rsid w:val="000D2517"/>
    <w:rsid w:val="000D2F24"/>
    <w:rsid w:val="000D3006"/>
    <w:rsid w:val="000D300B"/>
    <w:rsid w:val="000D3296"/>
    <w:rsid w:val="000D3536"/>
    <w:rsid w:val="000D3603"/>
    <w:rsid w:val="000D3604"/>
    <w:rsid w:val="000D4280"/>
    <w:rsid w:val="000D4557"/>
    <w:rsid w:val="000D4E0B"/>
    <w:rsid w:val="000D4F71"/>
    <w:rsid w:val="000D57E5"/>
    <w:rsid w:val="000D5C99"/>
    <w:rsid w:val="000D5DAD"/>
    <w:rsid w:val="000D6062"/>
    <w:rsid w:val="000D60A3"/>
    <w:rsid w:val="000D628D"/>
    <w:rsid w:val="000D698E"/>
    <w:rsid w:val="000D6A98"/>
    <w:rsid w:val="000D6AD7"/>
    <w:rsid w:val="000D70DF"/>
    <w:rsid w:val="000D7ACF"/>
    <w:rsid w:val="000D7D9D"/>
    <w:rsid w:val="000E013E"/>
    <w:rsid w:val="000E0534"/>
    <w:rsid w:val="000E07F7"/>
    <w:rsid w:val="000E0969"/>
    <w:rsid w:val="000E1092"/>
    <w:rsid w:val="000E10B8"/>
    <w:rsid w:val="000E113A"/>
    <w:rsid w:val="000E16A6"/>
    <w:rsid w:val="000E177E"/>
    <w:rsid w:val="000E18C0"/>
    <w:rsid w:val="000E1E33"/>
    <w:rsid w:val="000E22DC"/>
    <w:rsid w:val="000E24BA"/>
    <w:rsid w:val="000E2716"/>
    <w:rsid w:val="000E2B49"/>
    <w:rsid w:val="000E30B5"/>
    <w:rsid w:val="000E31D5"/>
    <w:rsid w:val="000E4098"/>
    <w:rsid w:val="000E42E1"/>
    <w:rsid w:val="000E4E94"/>
    <w:rsid w:val="000E4EFC"/>
    <w:rsid w:val="000E51CC"/>
    <w:rsid w:val="000E542C"/>
    <w:rsid w:val="000E5749"/>
    <w:rsid w:val="000E5A02"/>
    <w:rsid w:val="000E5E80"/>
    <w:rsid w:val="000E614F"/>
    <w:rsid w:val="000E61BD"/>
    <w:rsid w:val="000E67BB"/>
    <w:rsid w:val="000E6922"/>
    <w:rsid w:val="000E69C6"/>
    <w:rsid w:val="000E6A49"/>
    <w:rsid w:val="000E6CC9"/>
    <w:rsid w:val="000E700B"/>
    <w:rsid w:val="000E7C58"/>
    <w:rsid w:val="000F00F2"/>
    <w:rsid w:val="000F037D"/>
    <w:rsid w:val="000F05BB"/>
    <w:rsid w:val="000F0E0B"/>
    <w:rsid w:val="000F0FE7"/>
    <w:rsid w:val="000F1374"/>
    <w:rsid w:val="000F1607"/>
    <w:rsid w:val="000F1AF4"/>
    <w:rsid w:val="000F1B84"/>
    <w:rsid w:val="000F1CCB"/>
    <w:rsid w:val="000F2118"/>
    <w:rsid w:val="000F2472"/>
    <w:rsid w:val="000F2490"/>
    <w:rsid w:val="000F2F8E"/>
    <w:rsid w:val="000F306E"/>
    <w:rsid w:val="000F35D5"/>
    <w:rsid w:val="000F41A8"/>
    <w:rsid w:val="000F4265"/>
    <w:rsid w:val="000F4689"/>
    <w:rsid w:val="000F47FF"/>
    <w:rsid w:val="000F4817"/>
    <w:rsid w:val="000F4AA0"/>
    <w:rsid w:val="000F4B42"/>
    <w:rsid w:val="000F4B9A"/>
    <w:rsid w:val="000F4C7D"/>
    <w:rsid w:val="000F4D7A"/>
    <w:rsid w:val="000F511E"/>
    <w:rsid w:val="000F51EF"/>
    <w:rsid w:val="000F52FE"/>
    <w:rsid w:val="000F5405"/>
    <w:rsid w:val="000F54B6"/>
    <w:rsid w:val="000F56E8"/>
    <w:rsid w:val="000F5B8D"/>
    <w:rsid w:val="000F6056"/>
    <w:rsid w:val="000F649F"/>
    <w:rsid w:val="000F66D9"/>
    <w:rsid w:val="000F66FA"/>
    <w:rsid w:val="000F6897"/>
    <w:rsid w:val="000F6A95"/>
    <w:rsid w:val="000F6AB2"/>
    <w:rsid w:val="000F6CC2"/>
    <w:rsid w:val="000F6D42"/>
    <w:rsid w:val="000F77BF"/>
    <w:rsid w:val="00100353"/>
    <w:rsid w:val="00100515"/>
    <w:rsid w:val="00100771"/>
    <w:rsid w:val="001011A0"/>
    <w:rsid w:val="001014E8"/>
    <w:rsid w:val="001014EF"/>
    <w:rsid w:val="001016F3"/>
    <w:rsid w:val="00101A1E"/>
    <w:rsid w:val="00101E46"/>
    <w:rsid w:val="001021F2"/>
    <w:rsid w:val="0010316A"/>
    <w:rsid w:val="00103240"/>
    <w:rsid w:val="001034B6"/>
    <w:rsid w:val="0010377A"/>
    <w:rsid w:val="001037FF"/>
    <w:rsid w:val="001039F8"/>
    <w:rsid w:val="00103D9B"/>
    <w:rsid w:val="001048CD"/>
    <w:rsid w:val="001048D1"/>
    <w:rsid w:val="00104C4A"/>
    <w:rsid w:val="00104DD2"/>
    <w:rsid w:val="00104F79"/>
    <w:rsid w:val="001054F1"/>
    <w:rsid w:val="00105532"/>
    <w:rsid w:val="00105AF5"/>
    <w:rsid w:val="00105B33"/>
    <w:rsid w:val="00105BFF"/>
    <w:rsid w:val="00105DE8"/>
    <w:rsid w:val="00105F01"/>
    <w:rsid w:val="00105F38"/>
    <w:rsid w:val="0010604A"/>
    <w:rsid w:val="001068A5"/>
    <w:rsid w:val="00106D43"/>
    <w:rsid w:val="00106E76"/>
    <w:rsid w:val="00106EBA"/>
    <w:rsid w:val="00107316"/>
    <w:rsid w:val="001073E7"/>
    <w:rsid w:val="0010760A"/>
    <w:rsid w:val="00107672"/>
    <w:rsid w:val="00107B0D"/>
    <w:rsid w:val="00107CB7"/>
    <w:rsid w:val="00107CD1"/>
    <w:rsid w:val="00107D49"/>
    <w:rsid w:val="001105B1"/>
    <w:rsid w:val="00110952"/>
    <w:rsid w:val="00110A3F"/>
    <w:rsid w:val="0011108A"/>
    <w:rsid w:val="001112DD"/>
    <w:rsid w:val="001115E9"/>
    <w:rsid w:val="001119B1"/>
    <w:rsid w:val="00111F54"/>
    <w:rsid w:val="001126D9"/>
    <w:rsid w:val="00112955"/>
    <w:rsid w:val="0011345E"/>
    <w:rsid w:val="00113F08"/>
    <w:rsid w:val="001141AB"/>
    <w:rsid w:val="001141E8"/>
    <w:rsid w:val="0011421C"/>
    <w:rsid w:val="001145E2"/>
    <w:rsid w:val="00114CFC"/>
    <w:rsid w:val="0011537B"/>
    <w:rsid w:val="001159ED"/>
    <w:rsid w:val="001159FC"/>
    <w:rsid w:val="00115A3A"/>
    <w:rsid w:val="00115E82"/>
    <w:rsid w:val="001161A7"/>
    <w:rsid w:val="001161FA"/>
    <w:rsid w:val="00116449"/>
    <w:rsid w:val="001166A3"/>
    <w:rsid w:val="00116810"/>
    <w:rsid w:val="0011718C"/>
    <w:rsid w:val="00117250"/>
    <w:rsid w:val="00117CD6"/>
    <w:rsid w:val="00117ECF"/>
    <w:rsid w:val="0012036A"/>
    <w:rsid w:val="001209F1"/>
    <w:rsid w:val="00120D87"/>
    <w:rsid w:val="0012109E"/>
    <w:rsid w:val="0012146F"/>
    <w:rsid w:val="001219B3"/>
    <w:rsid w:val="00121CE7"/>
    <w:rsid w:val="001220C2"/>
    <w:rsid w:val="001220D1"/>
    <w:rsid w:val="001222AF"/>
    <w:rsid w:val="001224CA"/>
    <w:rsid w:val="00122634"/>
    <w:rsid w:val="00122648"/>
    <w:rsid w:val="00122CEE"/>
    <w:rsid w:val="00122E0F"/>
    <w:rsid w:val="00123232"/>
    <w:rsid w:val="00123234"/>
    <w:rsid w:val="001232F0"/>
    <w:rsid w:val="001236DB"/>
    <w:rsid w:val="001238A7"/>
    <w:rsid w:val="001238D0"/>
    <w:rsid w:val="001239E5"/>
    <w:rsid w:val="001244C9"/>
    <w:rsid w:val="0012462A"/>
    <w:rsid w:val="00124D76"/>
    <w:rsid w:val="00124E74"/>
    <w:rsid w:val="0012506A"/>
    <w:rsid w:val="001253F1"/>
    <w:rsid w:val="001254A8"/>
    <w:rsid w:val="001255ED"/>
    <w:rsid w:val="00125A48"/>
    <w:rsid w:val="00125E7A"/>
    <w:rsid w:val="00125F5C"/>
    <w:rsid w:val="001262B4"/>
    <w:rsid w:val="001264D6"/>
    <w:rsid w:val="001265FB"/>
    <w:rsid w:val="00126662"/>
    <w:rsid w:val="0012693E"/>
    <w:rsid w:val="00126C67"/>
    <w:rsid w:val="00126FEB"/>
    <w:rsid w:val="0012731A"/>
    <w:rsid w:val="0012768F"/>
    <w:rsid w:val="00127809"/>
    <w:rsid w:val="00127C87"/>
    <w:rsid w:val="00127F0D"/>
    <w:rsid w:val="0013014E"/>
    <w:rsid w:val="001305D1"/>
    <w:rsid w:val="001306DF"/>
    <w:rsid w:val="001309A8"/>
    <w:rsid w:val="001309B7"/>
    <w:rsid w:val="00131020"/>
    <w:rsid w:val="001311B9"/>
    <w:rsid w:val="00131213"/>
    <w:rsid w:val="001312E9"/>
    <w:rsid w:val="00131812"/>
    <w:rsid w:val="0013196B"/>
    <w:rsid w:val="0013198B"/>
    <w:rsid w:val="00131A6E"/>
    <w:rsid w:val="00131FFB"/>
    <w:rsid w:val="001320CB"/>
    <w:rsid w:val="00132679"/>
    <w:rsid w:val="00132CBA"/>
    <w:rsid w:val="00132EBA"/>
    <w:rsid w:val="001334F7"/>
    <w:rsid w:val="00133595"/>
    <w:rsid w:val="001335C7"/>
    <w:rsid w:val="001337B5"/>
    <w:rsid w:val="00133991"/>
    <w:rsid w:val="00133DB8"/>
    <w:rsid w:val="001340BE"/>
    <w:rsid w:val="00134110"/>
    <w:rsid w:val="00134122"/>
    <w:rsid w:val="0013421E"/>
    <w:rsid w:val="00134620"/>
    <w:rsid w:val="001347C4"/>
    <w:rsid w:val="001352A6"/>
    <w:rsid w:val="00135373"/>
    <w:rsid w:val="0013580B"/>
    <w:rsid w:val="001358B4"/>
    <w:rsid w:val="001359EB"/>
    <w:rsid w:val="00135A2E"/>
    <w:rsid w:val="00135A86"/>
    <w:rsid w:val="00135A8D"/>
    <w:rsid w:val="00135CB2"/>
    <w:rsid w:val="00135CDF"/>
    <w:rsid w:val="00135E1B"/>
    <w:rsid w:val="001361E4"/>
    <w:rsid w:val="001366FE"/>
    <w:rsid w:val="0013690C"/>
    <w:rsid w:val="00136979"/>
    <w:rsid w:val="00136CE9"/>
    <w:rsid w:val="00136DAC"/>
    <w:rsid w:val="00136EBE"/>
    <w:rsid w:val="001370EF"/>
    <w:rsid w:val="0013786A"/>
    <w:rsid w:val="0014009D"/>
    <w:rsid w:val="001400E1"/>
    <w:rsid w:val="001402E7"/>
    <w:rsid w:val="00140916"/>
    <w:rsid w:val="00140F66"/>
    <w:rsid w:val="001410C5"/>
    <w:rsid w:val="001414E8"/>
    <w:rsid w:val="00141602"/>
    <w:rsid w:val="00142466"/>
    <w:rsid w:val="001426F7"/>
    <w:rsid w:val="00142915"/>
    <w:rsid w:val="00142AAC"/>
    <w:rsid w:val="0014318B"/>
    <w:rsid w:val="00143199"/>
    <w:rsid w:val="001432EE"/>
    <w:rsid w:val="001435A0"/>
    <w:rsid w:val="0014367D"/>
    <w:rsid w:val="001437E0"/>
    <w:rsid w:val="0014380F"/>
    <w:rsid w:val="00143835"/>
    <w:rsid w:val="00143DA2"/>
    <w:rsid w:val="00144137"/>
    <w:rsid w:val="001442D7"/>
    <w:rsid w:val="001443A5"/>
    <w:rsid w:val="00144823"/>
    <w:rsid w:val="00144A13"/>
    <w:rsid w:val="00144D16"/>
    <w:rsid w:val="001450D2"/>
    <w:rsid w:val="0014529E"/>
    <w:rsid w:val="001454BF"/>
    <w:rsid w:val="00145D11"/>
    <w:rsid w:val="00145D6F"/>
    <w:rsid w:val="001464A7"/>
    <w:rsid w:val="00146C01"/>
    <w:rsid w:val="00146CD3"/>
    <w:rsid w:val="00147246"/>
    <w:rsid w:val="0014725D"/>
    <w:rsid w:val="0014734F"/>
    <w:rsid w:val="001475A0"/>
    <w:rsid w:val="00147653"/>
    <w:rsid w:val="001478DB"/>
    <w:rsid w:val="00147931"/>
    <w:rsid w:val="00147B05"/>
    <w:rsid w:val="00147EAE"/>
    <w:rsid w:val="00150155"/>
    <w:rsid w:val="0015027B"/>
    <w:rsid w:val="00150345"/>
    <w:rsid w:val="00150A21"/>
    <w:rsid w:val="00150B99"/>
    <w:rsid w:val="00150C16"/>
    <w:rsid w:val="00151171"/>
    <w:rsid w:val="00151388"/>
    <w:rsid w:val="00151F19"/>
    <w:rsid w:val="00152177"/>
    <w:rsid w:val="001521A9"/>
    <w:rsid w:val="0015270B"/>
    <w:rsid w:val="00152964"/>
    <w:rsid w:val="00152A37"/>
    <w:rsid w:val="00152ABE"/>
    <w:rsid w:val="00152B4D"/>
    <w:rsid w:val="00152BFC"/>
    <w:rsid w:val="00152D6F"/>
    <w:rsid w:val="00153019"/>
    <w:rsid w:val="00153171"/>
    <w:rsid w:val="0015318B"/>
    <w:rsid w:val="00153394"/>
    <w:rsid w:val="00153AC4"/>
    <w:rsid w:val="00154099"/>
    <w:rsid w:val="001540CF"/>
    <w:rsid w:val="001541EC"/>
    <w:rsid w:val="001542DF"/>
    <w:rsid w:val="0015434C"/>
    <w:rsid w:val="00154840"/>
    <w:rsid w:val="00154953"/>
    <w:rsid w:val="00155076"/>
    <w:rsid w:val="00155383"/>
    <w:rsid w:val="00155991"/>
    <w:rsid w:val="001559E1"/>
    <w:rsid w:val="0015620C"/>
    <w:rsid w:val="00156333"/>
    <w:rsid w:val="00156564"/>
    <w:rsid w:val="001565FD"/>
    <w:rsid w:val="00156C5C"/>
    <w:rsid w:val="00156D4E"/>
    <w:rsid w:val="00156D74"/>
    <w:rsid w:val="0015716D"/>
    <w:rsid w:val="001574F6"/>
    <w:rsid w:val="00157ABD"/>
    <w:rsid w:val="00157B45"/>
    <w:rsid w:val="00157BD1"/>
    <w:rsid w:val="00157FFA"/>
    <w:rsid w:val="00160365"/>
    <w:rsid w:val="00160938"/>
    <w:rsid w:val="001609A4"/>
    <w:rsid w:val="00160C85"/>
    <w:rsid w:val="00160E08"/>
    <w:rsid w:val="00160E3A"/>
    <w:rsid w:val="00160E53"/>
    <w:rsid w:val="00160E92"/>
    <w:rsid w:val="00160EE1"/>
    <w:rsid w:val="00161305"/>
    <w:rsid w:val="0016154D"/>
    <w:rsid w:val="00161C8E"/>
    <w:rsid w:val="00161CF0"/>
    <w:rsid w:val="00161D58"/>
    <w:rsid w:val="00162104"/>
    <w:rsid w:val="00162628"/>
    <w:rsid w:val="00163085"/>
    <w:rsid w:val="00163297"/>
    <w:rsid w:val="001634D7"/>
    <w:rsid w:val="001638EC"/>
    <w:rsid w:val="0016392E"/>
    <w:rsid w:val="001639FA"/>
    <w:rsid w:val="00164899"/>
    <w:rsid w:val="00164975"/>
    <w:rsid w:val="00164D69"/>
    <w:rsid w:val="00164EAD"/>
    <w:rsid w:val="00165067"/>
    <w:rsid w:val="00165303"/>
    <w:rsid w:val="00165D45"/>
    <w:rsid w:val="00165F9D"/>
    <w:rsid w:val="0016655E"/>
    <w:rsid w:val="00166BCB"/>
    <w:rsid w:val="0016703B"/>
    <w:rsid w:val="001672F0"/>
    <w:rsid w:val="00167365"/>
    <w:rsid w:val="00167CD5"/>
    <w:rsid w:val="00167EC0"/>
    <w:rsid w:val="00167F4D"/>
    <w:rsid w:val="001705AE"/>
    <w:rsid w:val="0017095A"/>
    <w:rsid w:val="00170A98"/>
    <w:rsid w:val="00170AD9"/>
    <w:rsid w:val="00170B91"/>
    <w:rsid w:val="00170F5E"/>
    <w:rsid w:val="001711BD"/>
    <w:rsid w:val="0017147D"/>
    <w:rsid w:val="001714AB"/>
    <w:rsid w:val="0017175A"/>
    <w:rsid w:val="001717EF"/>
    <w:rsid w:val="00171919"/>
    <w:rsid w:val="001727B4"/>
    <w:rsid w:val="00173487"/>
    <w:rsid w:val="00173525"/>
    <w:rsid w:val="0017360D"/>
    <w:rsid w:val="00173882"/>
    <w:rsid w:val="00173E10"/>
    <w:rsid w:val="00174015"/>
    <w:rsid w:val="00175B10"/>
    <w:rsid w:val="00176219"/>
    <w:rsid w:val="00176A3B"/>
    <w:rsid w:val="00176B99"/>
    <w:rsid w:val="00176D0E"/>
    <w:rsid w:val="00176EBE"/>
    <w:rsid w:val="00176FF1"/>
    <w:rsid w:val="00177368"/>
    <w:rsid w:val="00177408"/>
    <w:rsid w:val="00177674"/>
    <w:rsid w:val="001776C6"/>
    <w:rsid w:val="0017796D"/>
    <w:rsid w:val="00177AEC"/>
    <w:rsid w:val="001802C7"/>
    <w:rsid w:val="0018039F"/>
    <w:rsid w:val="00180723"/>
    <w:rsid w:val="00180BA5"/>
    <w:rsid w:val="00180F07"/>
    <w:rsid w:val="00181428"/>
    <w:rsid w:val="001815C3"/>
    <w:rsid w:val="00181911"/>
    <w:rsid w:val="00181CD5"/>
    <w:rsid w:val="00181F27"/>
    <w:rsid w:val="0018202F"/>
    <w:rsid w:val="00182530"/>
    <w:rsid w:val="00182CE9"/>
    <w:rsid w:val="00183A0A"/>
    <w:rsid w:val="001842A7"/>
    <w:rsid w:val="00184AA5"/>
    <w:rsid w:val="00184ABE"/>
    <w:rsid w:val="00184DD6"/>
    <w:rsid w:val="00184E26"/>
    <w:rsid w:val="0018535C"/>
    <w:rsid w:val="00185966"/>
    <w:rsid w:val="00185BF5"/>
    <w:rsid w:val="00185C52"/>
    <w:rsid w:val="00185D9C"/>
    <w:rsid w:val="00185ECA"/>
    <w:rsid w:val="00185FD1"/>
    <w:rsid w:val="0018651A"/>
    <w:rsid w:val="00186B9A"/>
    <w:rsid w:val="001874EC"/>
    <w:rsid w:val="001878BF"/>
    <w:rsid w:val="00187A8D"/>
    <w:rsid w:val="00187D7E"/>
    <w:rsid w:val="00190191"/>
    <w:rsid w:val="00190209"/>
    <w:rsid w:val="00190388"/>
    <w:rsid w:val="001904C7"/>
    <w:rsid w:val="0019075A"/>
    <w:rsid w:val="001907E3"/>
    <w:rsid w:val="001909F6"/>
    <w:rsid w:val="00190ADF"/>
    <w:rsid w:val="00190B68"/>
    <w:rsid w:val="00190F1D"/>
    <w:rsid w:val="00191051"/>
    <w:rsid w:val="001910B9"/>
    <w:rsid w:val="001911AC"/>
    <w:rsid w:val="00191AEB"/>
    <w:rsid w:val="00191AEE"/>
    <w:rsid w:val="00192A06"/>
    <w:rsid w:val="00192D28"/>
    <w:rsid w:val="0019320C"/>
    <w:rsid w:val="00193455"/>
    <w:rsid w:val="001937F1"/>
    <w:rsid w:val="00193A57"/>
    <w:rsid w:val="00193C54"/>
    <w:rsid w:val="00193D2B"/>
    <w:rsid w:val="00193D88"/>
    <w:rsid w:val="0019480B"/>
    <w:rsid w:val="00194938"/>
    <w:rsid w:val="00195045"/>
    <w:rsid w:val="00195E54"/>
    <w:rsid w:val="00196230"/>
    <w:rsid w:val="001967EF"/>
    <w:rsid w:val="00196A10"/>
    <w:rsid w:val="00196CB0"/>
    <w:rsid w:val="00196DD8"/>
    <w:rsid w:val="00196E0E"/>
    <w:rsid w:val="00197CBA"/>
    <w:rsid w:val="00197D1E"/>
    <w:rsid w:val="001A024B"/>
    <w:rsid w:val="001A081F"/>
    <w:rsid w:val="001A0B6F"/>
    <w:rsid w:val="001A163E"/>
    <w:rsid w:val="001A1CA3"/>
    <w:rsid w:val="001A1DE9"/>
    <w:rsid w:val="001A1F83"/>
    <w:rsid w:val="001A24A7"/>
    <w:rsid w:val="001A2EAD"/>
    <w:rsid w:val="001A3318"/>
    <w:rsid w:val="001A3BB3"/>
    <w:rsid w:val="001A3C2C"/>
    <w:rsid w:val="001A3DE2"/>
    <w:rsid w:val="001A3FD0"/>
    <w:rsid w:val="001A4535"/>
    <w:rsid w:val="001A4A53"/>
    <w:rsid w:val="001A4CB4"/>
    <w:rsid w:val="001A543D"/>
    <w:rsid w:val="001A59C5"/>
    <w:rsid w:val="001A5A76"/>
    <w:rsid w:val="001A5A7F"/>
    <w:rsid w:val="001A5AA5"/>
    <w:rsid w:val="001A6267"/>
    <w:rsid w:val="001A683F"/>
    <w:rsid w:val="001A6FB3"/>
    <w:rsid w:val="001A70FD"/>
    <w:rsid w:val="001A718C"/>
    <w:rsid w:val="001A72E5"/>
    <w:rsid w:val="001A7E52"/>
    <w:rsid w:val="001B0344"/>
    <w:rsid w:val="001B044B"/>
    <w:rsid w:val="001B0997"/>
    <w:rsid w:val="001B0A5C"/>
    <w:rsid w:val="001B1187"/>
    <w:rsid w:val="001B11E6"/>
    <w:rsid w:val="001B1572"/>
    <w:rsid w:val="001B1602"/>
    <w:rsid w:val="001B1687"/>
    <w:rsid w:val="001B1DAB"/>
    <w:rsid w:val="001B1E96"/>
    <w:rsid w:val="001B2010"/>
    <w:rsid w:val="001B2A1C"/>
    <w:rsid w:val="001B2D02"/>
    <w:rsid w:val="001B33E2"/>
    <w:rsid w:val="001B35B2"/>
    <w:rsid w:val="001B3D1F"/>
    <w:rsid w:val="001B3DCB"/>
    <w:rsid w:val="001B4B0F"/>
    <w:rsid w:val="001B4D96"/>
    <w:rsid w:val="001B4F46"/>
    <w:rsid w:val="001B5499"/>
    <w:rsid w:val="001B5520"/>
    <w:rsid w:val="001B57B0"/>
    <w:rsid w:val="001B5D11"/>
    <w:rsid w:val="001B60E1"/>
    <w:rsid w:val="001B64EF"/>
    <w:rsid w:val="001B675F"/>
    <w:rsid w:val="001B685B"/>
    <w:rsid w:val="001B68C7"/>
    <w:rsid w:val="001B6910"/>
    <w:rsid w:val="001B6954"/>
    <w:rsid w:val="001B6B1C"/>
    <w:rsid w:val="001B6FCC"/>
    <w:rsid w:val="001B705A"/>
    <w:rsid w:val="001B71E9"/>
    <w:rsid w:val="001B739C"/>
    <w:rsid w:val="001B79EA"/>
    <w:rsid w:val="001B7BCB"/>
    <w:rsid w:val="001B7D99"/>
    <w:rsid w:val="001B7F01"/>
    <w:rsid w:val="001C030A"/>
    <w:rsid w:val="001C06DE"/>
    <w:rsid w:val="001C0CAB"/>
    <w:rsid w:val="001C0DCE"/>
    <w:rsid w:val="001C0E93"/>
    <w:rsid w:val="001C205D"/>
    <w:rsid w:val="001C2B0E"/>
    <w:rsid w:val="001C2F57"/>
    <w:rsid w:val="001C317E"/>
    <w:rsid w:val="001C3642"/>
    <w:rsid w:val="001C3A66"/>
    <w:rsid w:val="001C3D57"/>
    <w:rsid w:val="001C4AAE"/>
    <w:rsid w:val="001C4CD5"/>
    <w:rsid w:val="001C5373"/>
    <w:rsid w:val="001C53F2"/>
    <w:rsid w:val="001C5625"/>
    <w:rsid w:val="001C5B7E"/>
    <w:rsid w:val="001C5F6B"/>
    <w:rsid w:val="001C6101"/>
    <w:rsid w:val="001C661D"/>
    <w:rsid w:val="001C68A3"/>
    <w:rsid w:val="001C68EA"/>
    <w:rsid w:val="001C6AA5"/>
    <w:rsid w:val="001C7833"/>
    <w:rsid w:val="001D064F"/>
    <w:rsid w:val="001D0A06"/>
    <w:rsid w:val="001D0B21"/>
    <w:rsid w:val="001D0E9C"/>
    <w:rsid w:val="001D0F8D"/>
    <w:rsid w:val="001D0FEF"/>
    <w:rsid w:val="001D1BC9"/>
    <w:rsid w:val="001D1D67"/>
    <w:rsid w:val="001D1E5E"/>
    <w:rsid w:val="001D2241"/>
    <w:rsid w:val="001D2576"/>
    <w:rsid w:val="001D2859"/>
    <w:rsid w:val="001D28C0"/>
    <w:rsid w:val="001D2B0C"/>
    <w:rsid w:val="001D2CC2"/>
    <w:rsid w:val="001D2F6E"/>
    <w:rsid w:val="001D2FA1"/>
    <w:rsid w:val="001D32E3"/>
    <w:rsid w:val="001D3856"/>
    <w:rsid w:val="001D3866"/>
    <w:rsid w:val="001D38E3"/>
    <w:rsid w:val="001D3AF2"/>
    <w:rsid w:val="001D3E89"/>
    <w:rsid w:val="001D414E"/>
    <w:rsid w:val="001D41A0"/>
    <w:rsid w:val="001D4427"/>
    <w:rsid w:val="001D4580"/>
    <w:rsid w:val="001D4805"/>
    <w:rsid w:val="001D5434"/>
    <w:rsid w:val="001D5F27"/>
    <w:rsid w:val="001D61FD"/>
    <w:rsid w:val="001D6401"/>
    <w:rsid w:val="001D6697"/>
    <w:rsid w:val="001D6B37"/>
    <w:rsid w:val="001D7080"/>
    <w:rsid w:val="001D70A1"/>
    <w:rsid w:val="001D7468"/>
    <w:rsid w:val="001D779C"/>
    <w:rsid w:val="001D7A63"/>
    <w:rsid w:val="001D7B5E"/>
    <w:rsid w:val="001D7B6D"/>
    <w:rsid w:val="001D7CB1"/>
    <w:rsid w:val="001D7D51"/>
    <w:rsid w:val="001D7F24"/>
    <w:rsid w:val="001E00CD"/>
    <w:rsid w:val="001E057A"/>
    <w:rsid w:val="001E0602"/>
    <w:rsid w:val="001E0723"/>
    <w:rsid w:val="001E09CA"/>
    <w:rsid w:val="001E0E95"/>
    <w:rsid w:val="001E1263"/>
    <w:rsid w:val="001E1322"/>
    <w:rsid w:val="001E1679"/>
    <w:rsid w:val="001E2259"/>
    <w:rsid w:val="001E238A"/>
    <w:rsid w:val="001E23D8"/>
    <w:rsid w:val="001E2546"/>
    <w:rsid w:val="001E2B72"/>
    <w:rsid w:val="001E2BBE"/>
    <w:rsid w:val="001E2CFC"/>
    <w:rsid w:val="001E31ED"/>
    <w:rsid w:val="001E3B93"/>
    <w:rsid w:val="001E3FEB"/>
    <w:rsid w:val="001E404A"/>
    <w:rsid w:val="001E4B4C"/>
    <w:rsid w:val="001E4D23"/>
    <w:rsid w:val="001E51B8"/>
    <w:rsid w:val="001E5253"/>
    <w:rsid w:val="001E571B"/>
    <w:rsid w:val="001E5724"/>
    <w:rsid w:val="001E5EE8"/>
    <w:rsid w:val="001E621E"/>
    <w:rsid w:val="001E6508"/>
    <w:rsid w:val="001E65A7"/>
    <w:rsid w:val="001E65BF"/>
    <w:rsid w:val="001E6A1B"/>
    <w:rsid w:val="001E7A55"/>
    <w:rsid w:val="001F01DA"/>
    <w:rsid w:val="001F0294"/>
    <w:rsid w:val="001F0518"/>
    <w:rsid w:val="001F0DBD"/>
    <w:rsid w:val="001F0DEB"/>
    <w:rsid w:val="001F0F70"/>
    <w:rsid w:val="001F1574"/>
    <w:rsid w:val="001F1997"/>
    <w:rsid w:val="001F1A85"/>
    <w:rsid w:val="001F1B2F"/>
    <w:rsid w:val="001F2209"/>
    <w:rsid w:val="001F2FA4"/>
    <w:rsid w:val="001F306A"/>
    <w:rsid w:val="001F30DE"/>
    <w:rsid w:val="001F31F9"/>
    <w:rsid w:val="001F33D7"/>
    <w:rsid w:val="001F3B6B"/>
    <w:rsid w:val="001F3D89"/>
    <w:rsid w:val="001F3F4B"/>
    <w:rsid w:val="001F407A"/>
    <w:rsid w:val="001F4093"/>
    <w:rsid w:val="001F4235"/>
    <w:rsid w:val="001F43E9"/>
    <w:rsid w:val="001F4574"/>
    <w:rsid w:val="001F457D"/>
    <w:rsid w:val="001F492B"/>
    <w:rsid w:val="001F4B3F"/>
    <w:rsid w:val="001F4C31"/>
    <w:rsid w:val="001F4DB1"/>
    <w:rsid w:val="001F4EBC"/>
    <w:rsid w:val="001F4EF4"/>
    <w:rsid w:val="001F4EFA"/>
    <w:rsid w:val="001F5562"/>
    <w:rsid w:val="001F5D62"/>
    <w:rsid w:val="001F5E2A"/>
    <w:rsid w:val="001F63BC"/>
    <w:rsid w:val="001F6BC7"/>
    <w:rsid w:val="001F7318"/>
    <w:rsid w:val="001F76ED"/>
    <w:rsid w:val="001F7961"/>
    <w:rsid w:val="001F7992"/>
    <w:rsid w:val="001F7AEE"/>
    <w:rsid w:val="001F7DB4"/>
    <w:rsid w:val="001F7E81"/>
    <w:rsid w:val="001F7EE0"/>
    <w:rsid w:val="0020026B"/>
    <w:rsid w:val="002002C3"/>
    <w:rsid w:val="00200718"/>
    <w:rsid w:val="00200807"/>
    <w:rsid w:val="0020098E"/>
    <w:rsid w:val="00200A5F"/>
    <w:rsid w:val="00201032"/>
    <w:rsid w:val="0020110F"/>
    <w:rsid w:val="00202291"/>
    <w:rsid w:val="002025B8"/>
    <w:rsid w:val="00202890"/>
    <w:rsid w:val="0020299F"/>
    <w:rsid w:val="0020308A"/>
    <w:rsid w:val="00203474"/>
    <w:rsid w:val="002034B7"/>
    <w:rsid w:val="0020374E"/>
    <w:rsid w:val="00203C6A"/>
    <w:rsid w:val="0020410A"/>
    <w:rsid w:val="00204239"/>
    <w:rsid w:val="00204574"/>
    <w:rsid w:val="00204A5B"/>
    <w:rsid w:val="00205076"/>
    <w:rsid w:val="0020573E"/>
    <w:rsid w:val="002058B4"/>
    <w:rsid w:val="002058C8"/>
    <w:rsid w:val="002058DC"/>
    <w:rsid w:val="002058E3"/>
    <w:rsid w:val="00206685"/>
    <w:rsid w:val="00206759"/>
    <w:rsid w:val="00206823"/>
    <w:rsid w:val="00206888"/>
    <w:rsid w:val="00206899"/>
    <w:rsid w:val="0020695F"/>
    <w:rsid w:val="00206A6C"/>
    <w:rsid w:val="00206D92"/>
    <w:rsid w:val="0020730E"/>
    <w:rsid w:val="0020743B"/>
    <w:rsid w:val="00207727"/>
    <w:rsid w:val="0020796D"/>
    <w:rsid w:val="00207AB3"/>
    <w:rsid w:val="00207BC6"/>
    <w:rsid w:val="00207C8A"/>
    <w:rsid w:val="00207DB9"/>
    <w:rsid w:val="00207F2E"/>
    <w:rsid w:val="0021007B"/>
    <w:rsid w:val="00210630"/>
    <w:rsid w:val="00210C01"/>
    <w:rsid w:val="00210E08"/>
    <w:rsid w:val="00210F77"/>
    <w:rsid w:val="00210F97"/>
    <w:rsid w:val="00211475"/>
    <w:rsid w:val="00211586"/>
    <w:rsid w:val="0021189C"/>
    <w:rsid w:val="00211A19"/>
    <w:rsid w:val="00211C0E"/>
    <w:rsid w:val="00211CF1"/>
    <w:rsid w:val="00211DC1"/>
    <w:rsid w:val="00212044"/>
    <w:rsid w:val="002120D1"/>
    <w:rsid w:val="00212569"/>
    <w:rsid w:val="0021267C"/>
    <w:rsid w:val="00212809"/>
    <w:rsid w:val="00212860"/>
    <w:rsid w:val="00212961"/>
    <w:rsid w:val="0021298D"/>
    <w:rsid w:val="00212EA9"/>
    <w:rsid w:val="00213245"/>
    <w:rsid w:val="0021372E"/>
    <w:rsid w:val="00213803"/>
    <w:rsid w:val="00213BB5"/>
    <w:rsid w:val="0021417E"/>
    <w:rsid w:val="00214241"/>
    <w:rsid w:val="0021435F"/>
    <w:rsid w:val="00214543"/>
    <w:rsid w:val="00214812"/>
    <w:rsid w:val="00214A71"/>
    <w:rsid w:val="00214E02"/>
    <w:rsid w:val="00215D61"/>
    <w:rsid w:val="00215FC2"/>
    <w:rsid w:val="0021602F"/>
    <w:rsid w:val="00216209"/>
    <w:rsid w:val="0021689C"/>
    <w:rsid w:val="002168F6"/>
    <w:rsid w:val="00216E5B"/>
    <w:rsid w:val="00216F0E"/>
    <w:rsid w:val="0021716C"/>
    <w:rsid w:val="00217499"/>
    <w:rsid w:val="00217BCC"/>
    <w:rsid w:val="00217D06"/>
    <w:rsid w:val="00220026"/>
    <w:rsid w:val="00220035"/>
    <w:rsid w:val="00220489"/>
    <w:rsid w:val="00220C26"/>
    <w:rsid w:val="0022108D"/>
    <w:rsid w:val="002212B6"/>
    <w:rsid w:val="002213D3"/>
    <w:rsid w:val="00221472"/>
    <w:rsid w:val="002215FE"/>
    <w:rsid w:val="00221FCC"/>
    <w:rsid w:val="002222C9"/>
    <w:rsid w:val="002224B1"/>
    <w:rsid w:val="002224ED"/>
    <w:rsid w:val="00222B9A"/>
    <w:rsid w:val="002232F8"/>
    <w:rsid w:val="002233EC"/>
    <w:rsid w:val="002234A9"/>
    <w:rsid w:val="0022350D"/>
    <w:rsid w:val="002235B9"/>
    <w:rsid w:val="002235FB"/>
    <w:rsid w:val="00223CA0"/>
    <w:rsid w:val="00223D4C"/>
    <w:rsid w:val="0022424E"/>
    <w:rsid w:val="00224464"/>
    <w:rsid w:val="00224833"/>
    <w:rsid w:val="002248B1"/>
    <w:rsid w:val="00224D3E"/>
    <w:rsid w:val="002255AA"/>
    <w:rsid w:val="00225DAD"/>
    <w:rsid w:val="00225EBF"/>
    <w:rsid w:val="0022665A"/>
    <w:rsid w:val="00226B0C"/>
    <w:rsid w:val="00226C83"/>
    <w:rsid w:val="00226FB2"/>
    <w:rsid w:val="002271BF"/>
    <w:rsid w:val="002272E7"/>
    <w:rsid w:val="00227778"/>
    <w:rsid w:val="00227897"/>
    <w:rsid w:val="0022790D"/>
    <w:rsid w:val="00227B69"/>
    <w:rsid w:val="00227BF5"/>
    <w:rsid w:val="00227D63"/>
    <w:rsid w:val="00227E7F"/>
    <w:rsid w:val="00230832"/>
    <w:rsid w:val="00230927"/>
    <w:rsid w:val="00230DDC"/>
    <w:rsid w:val="00231623"/>
    <w:rsid w:val="0023180B"/>
    <w:rsid w:val="002318E1"/>
    <w:rsid w:val="002322FA"/>
    <w:rsid w:val="00232971"/>
    <w:rsid w:val="00232A51"/>
    <w:rsid w:val="00232A68"/>
    <w:rsid w:val="00232B5B"/>
    <w:rsid w:val="002330F6"/>
    <w:rsid w:val="00233673"/>
    <w:rsid w:val="00233CCD"/>
    <w:rsid w:val="002344EC"/>
    <w:rsid w:val="0023545B"/>
    <w:rsid w:val="002359C6"/>
    <w:rsid w:val="00235AD0"/>
    <w:rsid w:val="00235C78"/>
    <w:rsid w:val="002360BC"/>
    <w:rsid w:val="002361B0"/>
    <w:rsid w:val="0023641C"/>
    <w:rsid w:val="0023659B"/>
    <w:rsid w:val="0023671B"/>
    <w:rsid w:val="00236837"/>
    <w:rsid w:val="00236BB4"/>
    <w:rsid w:val="002371B8"/>
    <w:rsid w:val="002373E7"/>
    <w:rsid w:val="002375A0"/>
    <w:rsid w:val="00237901"/>
    <w:rsid w:val="00237D92"/>
    <w:rsid w:val="0024002E"/>
    <w:rsid w:val="00240466"/>
    <w:rsid w:val="00240484"/>
    <w:rsid w:val="00240DD9"/>
    <w:rsid w:val="002416D5"/>
    <w:rsid w:val="00241A21"/>
    <w:rsid w:val="00241B6B"/>
    <w:rsid w:val="00241BE7"/>
    <w:rsid w:val="00241EB2"/>
    <w:rsid w:val="00242018"/>
    <w:rsid w:val="00242796"/>
    <w:rsid w:val="00243431"/>
    <w:rsid w:val="0024352F"/>
    <w:rsid w:val="0024358C"/>
    <w:rsid w:val="00243941"/>
    <w:rsid w:val="00243B7B"/>
    <w:rsid w:val="00243F4C"/>
    <w:rsid w:val="00244204"/>
    <w:rsid w:val="0024440D"/>
    <w:rsid w:val="002452FD"/>
    <w:rsid w:val="00245363"/>
    <w:rsid w:val="002453F3"/>
    <w:rsid w:val="00245957"/>
    <w:rsid w:val="002459B3"/>
    <w:rsid w:val="00245B95"/>
    <w:rsid w:val="00245D14"/>
    <w:rsid w:val="00245FD4"/>
    <w:rsid w:val="002463D8"/>
    <w:rsid w:val="00246658"/>
    <w:rsid w:val="00247667"/>
    <w:rsid w:val="002479FC"/>
    <w:rsid w:val="00247AE5"/>
    <w:rsid w:val="002503CF"/>
    <w:rsid w:val="002509C3"/>
    <w:rsid w:val="0025169E"/>
    <w:rsid w:val="00251CDC"/>
    <w:rsid w:val="00251D49"/>
    <w:rsid w:val="00251D4B"/>
    <w:rsid w:val="00251F4E"/>
    <w:rsid w:val="0025202E"/>
    <w:rsid w:val="00252460"/>
    <w:rsid w:val="002525C0"/>
    <w:rsid w:val="002526E3"/>
    <w:rsid w:val="00252716"/>
    <w:rsid w:val="00252974"/>
    <w:rsid w:val="00252FB9"/>
    <w:rsid w:val="0025305F"/>
    <w:rsid w:val="00253068"/>
    <w:rsid w:val="00253435"/>
    <w:rsid w:val="00253530"/>
    <w:rsid w:val="002535AD"/>
    <w:rsid w:val="00253B4A"/>
    <w:rsid w:val="0025466E"/>
    <w:rsid w:val="002547CC"/>
    <w:rsid w:val="002549A9"/>
    <w:rsid w:val="00254A0A"/>
    <w:rsid w:val="00254C6E"/>
    <w:rsid w:val="00254CEF"/>
    <w:rsid w:val="00254D15"/>
    <w:rsid w:val="00254EE4"/>
    <w:rsid w:val="00255AD5"/>
    <w:rsid w:val="00255E51"/>
    <w:rsid w:val="00255ECB"/>
    <w:rsid w:val="00255F95"/>
    <w:rsid w:val="002562ED"/>
    <w:rsid w:val="00256457"/>
    <w:rsid w:val="0025676A"/>
    <w:rsid w:val="00256BB7"/>
    <w:rsid w:val="00256C64"/>
    <w:rsid w:val="00256CE4"/>
    <w:rsid w:val="00256EC7"/>
    <w:rsid w:val="002578B9"/>
    <w:rsid w:val="00257B69"/>
    <w:rsid w:val="00257B78"/>
    <w:rsid w:val="00257D8F"/>
    <w:rsid w:val="00257E0C"/>
    <w:rsid w:val="00257F40"/>
    <w:rsid w:val="00257FBA"/>
    <w:rsid w:val="0026035D"/>
    <w:rsid w:val="00260A5B"/>
    <w:rsid w:val="0026120B"/>
    <w:rsid w:val="00261488"/>
    <w:rsid w:val="002615D0"/>
    <w:rsid w:val="002618EF"/>
    <w:rsid w:val="00261A23"/>
    <w:rsid w:val="00261DCD"/>
    <w:rsid w:val="00262024"/>
    <w:rsid w:val="00262227"/>
    <w:rsid w:val="0026280A"/>
    <w:rsid w:val="0026339E"/>
    <w:rsid w:val="002633E5"/>
    <w:rsid w:val="0026372A"/>
    <w:rsid w:val="002637BA"/>
    <w:rsid w:val="002639C8"/>
    <w:rsid w:val="00263EBC"/>
    <w:rsid w:val="0026407D"/>
    <w:rsid w:val="002641C2"/>
    <w:rsid w:val="00264259"/>
    <w:rsid w:val="0026456F"/>
    <w:rsid w:val="00264633"/>
    <w:rsid w:val="00264678"/>
    <w:rsid w:val="00264978"/>
    <w:rsid w:val="002649DD"/>
    <w:rsid w:val="002649FB"/>
    <w:rsid w:val="00264A4E"/>
    <w:rsid w:val="00264BAF"/>
    <w:rsid w:val="0026513A"/>
    <w:rsid w:val="002652DD"/>
    <w:rsid w:val="00265432"/>
    <w:rsid w:val="002658AA"/>
    <w:rsid w:val="00265E5B"/>
    <w:rsid w:val="002665CE"/>
    <w:rsid w:val="00266625"/>
    <w:rsid w:val="00266AD5"/>
    <w:rsid w:val="00266C1F"/>
    <w:rsid w:val="002670DF"/>
    <w:rsid w:val="002676A0"/>
    <w:rsid w:val="00267757"/>
    <w:rsid w:val="002678DC"/>
    <w:rsid w:val="00267C31"/>
    <w:rsid w:val="00267D36"/>
    <w:rsid w:val="00270230"/>
    <w:rsid w:val="00270B01"/>
    <w:rsid w:val="00270C45"/>
    <w:rsid w:val="00270F2A"/>
    <w:rsid w:val="00271830"/>
    <w:rsid w:val="002719A2"/>
    <w:rsid w:val="00271D78"/>
    <w:rsid w:val="00271F56"/>
    <w:rsid w:val="00271F92"/>
    <w:rsid w:val="00272BA9"/>
    <w:rsid w:val="00272EF7"/>
    <w:rsid w:val="00272F6F"/>
    <w:rsid w:val="00273517"/>
    <w:rsid w:val="0027366A"/>
    <w:rsid w:val="0027386A"/>
    <w:rsid w:val="00273A0F"/>
    <w:rsid w:val="00273C83"/>
    <w:rsid w:val="00273E3B"/>
    <w:rsid w:val="00274564"/>
    <w:rsid w:val="0027492E"/>
    <w:rsid w:val="0027507D"/>
    <w:rsid w:val="00275697"/>
    <w:rsid w:val="00275B19"/>
    <w:rsid w:val="00275EA0"/>
    <w:rsid w:val="00275FAD"/>
    <w:rsid w:val="002764D8"/>
    <w:rsid w:val="002764DE"/>
    <w:rsid w:val="002766DF"/>
    <w:rsid w:val="00276752"/>
    <w:rsid w:val="00276C17"/>
    <w:rsid w:val="00276DCF"/>
    <w:rsid w:val="00276E4A"/>
    <w:rsid w:val="00276E63"/>
    <w:rsid w:val="00276FA8"/>
    <w:rsid w:val="0027718A"/>
    <w:rsid w:val="002779A7"/>
    <w:rsid w:val="00277A5A"/>
    <w:rsid w:val="002800F6"/>
    <w:rsid w:val="002808E6"/>
    <w:rsid w:val="00281103"/>
    <w:rsid w:val="002811D8"/>
    <w:rsid w:val="002812FA"/>
    <w:rsid w:val="00281763"/>
    <w:rsid w:val="0028259E"/>
    <w:rsid w:val="00282679"/>
    <w:rsid w:val="00282886"/>
    <w:rsid w:val="00282D9C"/>
    <w:rsid w:val="00282F0B"/>
    <w:rsid w:val="002831C8"/>
    <w:rsid w:val="00283679"/>
    <w:rsid w:val="00283725"/>
    <w:rsid w:val="00283D5D"/>
    <w:rsid w:val="00283DEE"/>
    <w:rsid w:val="0028452B"/>
    <w:rsid w:val="0028470D"/>
    <w:rsid w:val="00284A6D"/>
    <w:rsid w:val="00284B7D"/>
    <w:rsid w:val="00284C7D"/>
    <w:rsid w:val="002859B6"/>
    <w:rsid w:val="00285C27"/>
    <w:rsid w:val="0028667F"/>
    <w:rsid w:val="00286788"/>
    <w:rsid w:val="002867D0"/>
    <w:rsid w:val="002868D5"/>
    <w:rsid w:val="00286C10"/>
    <w:rsid w:val="00286E1E"/>
    <w:rsid w:val="002872AA"/>
    <w:rsid w:val="00287B4D"/>
    <w:rsid w:val="00287B89"/>
    <w:rsid w:val="002903A6"/>
    <w:rsid w:val="00290535"/>
    <w:rsid w:val="0029083A"/>
    <w:rsid w:val="00290D7E"/>
    <w:rsid w:val="00290F13"/>
    <w:rsid w:val="002912B1"/>
    <w:rsid w:val="002915BB"/>
    <w:rsid w:val="00291613"/>
    <w:rsid w:val="00291EC6"/>
    <w:rsid w:val="0029221A"/>
    <w:rsid w:val="002924D1"/>
    <w:rsid w:val="00292971"/>
    <w:rsid w:val="0029372A"/>
    <w:rsid w:val="0029386D"/>
    <w:rsid w:val="00293B1B"/>
    <w:rsid w:val="00293D17"/>
    <w:rsid w:val="00293F60"/>
    <w:rsid w:val="00294570"/>
    <w:rsid w:val="00294582"/>
    <w:rsid w:val="002946B5"/>
    <w:rsid w:val="002951DD"/>
    <w:rsid w:val="002953F5"/>
    <w:rsid w:val="002954F1"/>
    <w:rsid w:val="00295CC0"/>
    <w:rsid w:val="00296055"/>
    <w:rsid w:val="002962E7"/>
    <w:rsid w:val="002965D9"/>
    <w:rsid w:val="002969F8"/>
    <w:rsid w:val="00296B41"/>
    <w:rsid w:val="00296CB8"/>
    <w:rsid w:val="00296ED1"/>
    <w:rsid w:val="002970CA"/>
    <w:rsid w:val="0029740A"/>
    <w:rsid w:val="00297473"/>
    <w:rsid w:val="00297708"/>
    <w:rsid w:val="00297907"/>
    <w:rsid w:val="00297A24"/>
    <w:rsid w:val="00297FA6"/>
    <w:rsid w:val="002A0010"/>
    <w:rsid w:val="002A0316"/>
    <w:rsid w:val="002A0560"/>
    <w:rsid w:val="002A0682"/>
    <w:rsid w:val="002A088D"/>
    <w:rsid w:val="002A0D3E"/>
    <w:rsid w:val="002A112D"/>
    <w:rsid w:val="002A154F"/>
    <w:rsid w:val="002A1585"/>
    <w:rsid w:val="002A1785"/>
    <w:rsid w:val="002A182F"/>
    <w:rsid w:val="002A1919"/>
    <w:rsid w:val="002A19A8"/>
    <w:rsid w:val="002A1AD4"/>
    <w:rsid w:val="002A1D82"/>
    <w:rsid w:val="002A1FA2"/>
    <w:rsid w:val="002A1FDD"/>
    <w:rsid w:val="002A1FE6"/>
    <w:rsid w:val="002A21CC"/>
    <w:rsid w:val="002A21F3"/>
    <w:rsid w:val="002A2539"/>
    <w:rsid w:val="002A2968"/>
    <w:rsid w:val="002A2B23"/>
    <w:rsid w:val="002A2C62"/>
    <w:rsid w:val="002A33D6"/>
    <w:rsid w:val="002A38CC"/>
    <w:rsid w:val="002A4018"/>
    <w:rsid w:val="002A401C"/>
    <w:rsid w:val="002A41EE"/>
    <w:rsid w:val="002A4343"/>
    <w:rsid w:val="002A443C"/>
    <w:rsid w:val="002A45A4"/>
    <w:rsid w:val="002A48D8"/>
    <w:rsid w:val="002A4954"/>
    <w:rsid w:val="002A5518"/>
    <w:rsid w:val="002A5BC5"/>
    <w:rsid w:val="002A5C74"/>
    <w:rsid w:val="002A5D64"/>
    <w:rsid w:val="002A64D1"/>
    <w:rsid w:val="002A67EF"/>
    <w:rsid w:val="002A6D01"/>
    <w:rsid w:val="002A7093"/>
    <w:rsid w:val="002A73CD"/>
    <w:rsid w:val="002A7573"/>
    <w:rsid w:val="002A758C"/>
    <w:rsid w:val="002A7D25"/>
    <w:rsid w:val="002B0027"/>
    <w:rsid w:val="002B0C89"/>
    <w:rsid w:val="002B0E9D"/>
    <w:rsid w:val="002B0EDD"/>
    <w:rsid w:val="002B1304"/>
    <w:rsid w:val="002B1601"/>
    <w:rsid w:val="002B1970"/>
    <w:rsid w:val="002B1D39"/>
    <w:rsid w:val="002B3090"/>
    <w:rsid w:val="002B34E3"/>
    <w:rsid w:val="002B3750"/>
    <w:rsid w:val="002B377C"/>
    <w:rsid w:val="002B3B1D"/>
    <w:rsid w:val="002B429A"/>
    <w:rsid w:val="002B4664"/>
    <w:rsid w:val="002B4AD1"/>
    <w:rsid w:val="002B4B4B"/>
    <w:rsid w:val="002B4E67"/>
    <w:rsid w:val="002B52BC"/>
    <w:rsid w:val="002B5366"/>
    <w:rsid w:val="002B6021"/>
    <w:rsid w:val="002B629A"/>
    <w:rsid w:val="002B632B"/>
    <w:rsid w:val="002B6A60"/>
    <w:rsid w:val="002B6FFF"/>
    <w:rsid w:val="002B7208"/>
    <w:rsid w:val="002B7611"/>
    <w:rsid w:val="002B7907"/>
    <w:rsid w:val="002B7B85"/>
    <w:rsid w:val="002B7BB9"/>
    <w:rsid w:val="002B7E4D"/>
    <w:rsid w:val="002C0415"/>
    <w:rsid w:val="002C04E9"/>
    <w:rsid w:val="002C09C4"/>
    <w:rsid w:val="002C0D11"/>
    <w:rsid w:val="002C16B3"/>
    <w:rsid w:val="002C1A3A"/>
    <w:rsid w:val="002C1C8C"/>
    <w:rsid w:val="002C21E3"/>
    <w:rsid w:val="002C2A98"/>
    <w:rsid w:val="002C2BD0"/>
    <w:rsid w:val="002C2D9D"/>
    <w:rsid w:val="002C34EC"/>
    <w:rsid w:val="002C35C3"/>
    <w:rsid w:val="002C39B6"/>
    <w:rsid w:val="002C3B29"/>
    <w:rsid w:val="002C3BFE"/>
    <w:rsid w:val="002C3C29"/>
    <w:rsid w:val="002C3E63"/>
    <w:rsid w:val="002C42AF"/>
    <w:rsid w:val="002C4F5D"/>
    <w:rsid w:val="002C5355"/>
    <w:rsid w:val="002C5886"/>
    <w:rsid w:val="002C58A9"/>
    <w:rsid w:val="002C5915"/>
    <w:rsid w:val="002C62C1"/>
    <w:rsid w:val="002C6342"/>
    <w:rsid w:val="002C64A4"/>
    <w:rsid w:val="002C64F1"/>
    <w:rsid w:val="002C6701"/>
    <w:rsid w:val="002C68C5"/>
    <w:rsid w:val="002C6C44"/>
    <w:rsid w:val="002C7180"/>
    <w:rsid w:val="002C728B"/>
    <w:rsid w:val="002C75BE"/>
    <w:rsid w:val="002C7A69"/>
    <w:rsid w:val="002C7ABF"/>
    <w:rsid w:val="002D023D"/>
    <w:rsid w:val="002D07D1"/>
    <w:rsid w:val="002D0BD5"/>
    <w:rsid w:val="002D0C18"/>
    <w:rsid w:val="002D0DE3"/>
    <w:rsid w:val="002D1232"/>
    <w:rsid w:val="002D141C"/>
    <w:rsid w:val="002D16A9"/>
    <w:rsid w:val="002D1C88"/>
    <w:rsid w:val="002D1D8F"/>
    <w:rsid w:val="002D20B8"/>
    <w:rsid w:val="002D2388"/>
    <w:rsid w:val="002D2406"/>
    <w:rsid w:val="002D2704"/>
    <w:rsid w:val="002D2964"/>
    <w:rsid w:val="002D2CDC"/>
    <w:rsid w:val="002D3050"/>
    <w:rsid w:val="002D340F"/>
    <w:rsid w:val="002D3A00"/>
    <w:rsid w:val="002D3FE3"/>
    <w:rsid w:val="002D40C3"/>
    <w:rsid w:val="002D447F"/>
    <w:rsid w:val="002D44AD"/>
    <w:rsid w:val="002D456A"/>
    <w:rsid w:val="002D46EA"/>
    <w:rsid w:val="002D47AB"/>
    <w:rsid w:val="002D4825"/>
    <w:rsid w:val="002D48E4"/>
    <w:rsid w:val="002D496A"/>
    <w:rsid w:val="002D4AF0"/>
    <w:rsid w:val="002D4BC4"/>
    <w:rsid w:val="002D4D26"/>
    <w:rsid w:val="002D4EED"/>
    <w:rsid w:val="002D4F72"/>
    <w:rsid w:val="002D4FCE"/>
    <w:rsid w:val="002D50C0"/>
    <w:rsid w:val="002D51B8"/>
    <w:rsid w:val="002D53A4"/>
    <w:rsid w:val="002D5460"/>
    <w:rsid w:val="002D5823"/>
    <w:rsid w:val="002D5E49"/>
    <w:rsid w:val="002D6261"/>
    <w:rsid w:val="002D6DE9"/>
    <w:rsid w:val="002D6FF8"/>
    <w:rsid w:val="002D7294"/>
    <w:rsid w:val="002D7B7E"/>
    <w:rsid w:val="002D7CF2"/>
    <w:rsid w:val="002D7EBD"/>
    <w:rsid w:val="002D7F24"/>
    <w:rsid w:val="002E010B"/>
    <w:rsid w:val="002E03F3"/>
    <w:rsid w:val="002E0594"/>
    <w:rsid w:val="002E0712"/>
    <w:rsid w:val="002E075F"/>
    <w:rsid w:val="002E0760"/>
    <w:rsid w:val="002E0831"/>
    <w:rsid w:val="002E08E2"/>
    <w:rsid w:val="002E092A"/>
    <w:rsid w:val="002E0F1B"/>
    <w:rsid w:val="002E1214"/>
    <w:rsid w:val="002E1447"/>
    <w:rsid w:val="002E160D"/>
    <w:rsid w:val="002E167B"/>
    <w:rsid w:val="002E1709"/>
    <w:rsid w:val="002E18F4"/>
    <w:rsid w:val="002E1AD5"/>
    <w:rsid w:val="002E1CF4"/>
    <w:rsid w:val="002E1FD8"/>
    <w:rsid w:val="002E203C"/>
    <w:rsid w:val="002E215C"/>
    <w:rsid w:val="002E25E1"/>
    <w:rsid w:val="002E25EC"/>
    <w:rsid w:val="002E267D"/>
    <w:rsid w:val="002E2730"/>
    <w:rsid w:val="002E3173"/>
    <w:rsid w:val="002E3175"/>
    <w:rsid w:val="002E3415"/>
    <w:rsid w:val="002E456F"/>
    <w:rsid w:val="002E45EA"/>
    <w:rsid w:val="002E4712"/>
    <w:rsid w:val="002E4CD5"/>
    <w:rsid w:val="002E5209"/>
    <w:rsid w:val="002E5A25"/>
    <w:rsid w:val="002E5D22"/>
    <w:rsid w:val="002E5E3F"/>
    <w:rsid w:val="002E6114"/>
    <w:rsid w:val="002E6803"/>
    <w:rsid w:val="002E6898"/>
    <w:rsid w:val="002E6C07"/>
    <w:rsid w:val="002E6C94"/>
    <w:rsid w:val="002E6D59"/>
    <w:rsid w:val="002E6EB5"/>
    <w:rsid w:val="002E71A2"/>
    <w:rsid w:val="002E74AC"/>
    <w:rsid w:val="002E7AEB"/>
    <w:rsid w:val="002E7DD6"/>
    <w:rsid w:val="002F01DB"/>
    <w:rsid w:val="002F01E1"/>
    <w:rsid w:val="002F02B5"/>
    <w:rsid w:val="002F0544"/>
    <w:rsid w:val="002F05E0"/>
    <w:rsid w:val="002F083F"/>
    <w:rsid w:val="002F0CEA"/>
    <w:rsid w:val="002F0F1D"/>
    <w:rsid w:val="002F157F"/>
    <w:rsid w:val="002F17D5"/>
    <w:rsid w:val="002F1876"/>
    <w:rsid w:val="002F1B79"/>
    <w:rsid w:val="002F258F"/>
    <w:rsid w:val="002F266E"/>
    <w:rsid w:val="002F280E"/>
    <w:rsid w:val="002F29F1"/>
    <w:rsid w:val="002F2EF5"/>
    <w:rsid w:val="002F3140"/>
    <w:rsid w:val="002F370F"/>
    <w:rsid w:val="002F374F"/>
    <w:rsid w:val="002F3758"/>
    <w:rsid w:val="002F3ACB"/>
    <w:rsid w:val="002F3D8F"/>
    <w:rsid w:val="002F3EC0"/>
    <w:rsid w:val="002F4058"/>
    <w:rsid w:val="002F47E6"/>
    <w:rsid w:val="002F4A22"/>
    <w:rsid w:val="002F4C39"/>
    <w:rsid w:val="002F5150"/>
    <w:rsid w:val="002F5275"/>
    <w:rsid w:val="002F5463"/>
    <w:rsid w:val="002F54B6"/>
    <w:rsid w:val="002F58A5"/>
    <w:rsid w:val="002F5A19"/>
    <w:rsid w:val="002F5DA4"/>
    <w:rsid w:val="002F5DEB"/>
    <w:rsid w:val="002F5F1F"/>
    <w:rsid w:val="002F606C"/>
    <w:rsid w:val="002F6536"/>
    <w:rsid w:val="002F6794"/>
    <w:rsid w:val="002F6A74"/>
    <w:rsid w:val="002F6CB9"/>
    <w:rsid w:val="002F704B"/>
    <w:rsid w:val="002F75B5"/>
    <w:rsid w:val="002F75E9"/>
    <w:rsid w:val="002F7C87"/>
    <w:rsid w:val="002F7C90"/>
    <w:rsid w:val="002F7CB4"/>
    <w:rsid w:val="002F7E5F"/>
    <w:rsid w:val="003000EC"/>
    <w:rsid w:val="00300649"/>
    <w:rsid w:val="0030094D"/>
    <w:rsid w:val="0030097B"/>
    <w:rsid w:val="00300BDA"/>
    <w:rsid w:val="00301236"/>
    <w:rsid w:val="003012C6"/>
    <w:rsid w:val="0030199D"/>
    <w:rsid w:val="003020BD"/>
    <w:rsid w:val="00302AAC"/>
    <w:rsid w:val="003030B0"/>
    <w:rsid w:val="00303180"/>
    <w:rsid w:val="0030366C"/>
    <w:rsid w:val="0030385E"/>
    <w:rsid w:val="00303A3B"/>
    <w:rsid w:val="00303C3D"/>
    <w:rsid w:val="00303C58"/>
    <w:rsid w:val="00303C7F"/>
    <w:rsid w:val="00303CA0"/>
    <w:rsid w:val="00303CC3"/>
    <w:rsid w:val="0030430C"/>
    <w:rsid w:val="003046CC"/>
    <w:rsid w:val="0030487C"/>
    <w:rsid w:val="00304882"/>
    <w:rsid w:val="00304903"/>
    <w:rsid w:val="00304B4F"/>
    <w:rsid w:val="00304F23"/>
    <w:rsid w:val="00305267"/>
    <w:rsid w:val="00305983"/>
    <w:rsid w:val="00305C93"/>
    <w:rsid w:val="00305CEB"/>
    <w:rsid w:val="00305FB2"/>
    <w:rsid w:val="0030603A"/>
    <w:rsid w:val="00306757"/>
    <w:rsid w:val="00306906"/>
    <w:rsid w:val="003069BD"/>
    <w:rsid w:val="00306ACC"/>
    <w:rsid w:val="00306C16"/>
    <w:rsid w:val="00306C9D"/>
    <w:rsid w:val="003071F9"/>
    <w:rsid w:val="003075B0"/>
    <w:rsid w:val="00310286"/>
    <w:rsid w:val="0031034E"/>
    <w:rsid w:val="00310553"/>
    <w:rsid w:val="00310658"/>
    <w:rsid w:val="00310A62"/>
    <w:rsid w:val="00310A6A"/>
    <w:rsid w:val="00310E71"/>
    <w:rsid w:val="00311217"/>
    <w:rsid w:val="003112B2"/>
    <w:rsid w:val="00311604"/>
    <w:rsid w:val="00311956"/>
    <w:rsid w:val="003119EB"/>
    <w:rsid w:val="00311CF1"/>
    <w:rsid w:val="00311DAC"/>
    <w:rsid w:val="00311E93"/>
    <w:rsid w:val="00312385"/>
    <w:rsid w:val="0031252C"/>
    <w:rsid w:val="00312870"/>
    <w:rsid w:val="00312C0B"/>
    <w:rsid w:val="00312D22"/>
    <w:rsid w:val="00312DCC"/>
    <w:rsid w:val="00312DFC"/>
    <w:rsid w:val="00312E17"/>
    <w:rsid w:val="00312E4D"/>
    <w:rsid w:val="00312EB6"/>
    <w:rsid w:val="00313092"/>
    <w:rsid w:val="00313712"/>
    <w:rsid w:val="00313DFB"/>
    <w:rsid w:val="00313E2E"/>
    <w:rsid w:val="00313F5E"/>
    <w:rsid w:val="003144C2"/>
    <w:rsid w:val="003154C8"/>
    <w:rsid w:val="003155E7"/>
    <w:rsid w:val="00315655"/>
    <w:rsid w:val="003159A9"/>
    <w:rsid w:val="00315DDA"/>
    <w:rsid w:val="00315E49"/>
    <w:rsid w:val="0031609A"/>
    <w:rsid w:val="00316723"/>
    <w:rsid w:val="00316AEB"/>
    <w:rsid w:val="0031714A"/>
    <w:rsid w:val="003172FD"/>
    <w:rsid w:val="003178CC"/>
    <w:rsid w:val="00317A39"/>
    <w:rsid w:val="0032004F"/>
    <w:rsid w:val="00320051"/>
    <w:rsid w:val="00320088"/>
    <w:rsid w:val="00320763"/>
    <w:rsid w:val="003209A7"/>
    <w:rsid w:val="00320CE6"/>
    <w:rsid w:val="00321053"/>
    <w:rsid w:val="003212AF"/>
    <w:rsid w:val="00321347"/>
    <w:rsid w:val="00321D31"/>
    <w:rsid w:val="00321F5F"/>
    <w:rsid w:val="003222AE"/>
    <w:rsid w:val="003225F1"/>
    <w:rsid w:val="00322906"/>
    <w:rsid w:val="00322CD3"/>
    <w:rsid w:val="00322D6B"/>
    <w:rsid w:val="00323105"/>
    <w:rsid w:val="003231A1"/>
    <w:rsid w:val="003231B9"/>
    <w:rsid w:val="003233A1"/>
    <w:rsid w:val="00323483"/>
    <w:rsid w:val="003236D9"/>
    <w:rsid w:val="003238E4"/>
    <w:rsid w:val="00323D09"/>
    <w:rsid w:val="00324414"/>
    <w:rsid w:val="00324826"/>
    <w:rsid w:val="00324911"/>
    <w:rsid w:val="00324BAA"/>
    <w:rsid w:val="003250AE"/>
    <w:rsid w:val="00325193"/>
    <w:rsid w:val="003253DF"/>
    <w:rsid w:val="003256C5"/>
    <w:rsid w:val="00325D91"/>
    <w:rsid w:val="00326125"/>
    <w:rsid w:val="00326128"/>
    <w:rsid w:val="00326209"/>
    <w:rsid w:val="0032656D"/>
    <w:rsid w:val="00326631"/>
    <w:rsid w:val="003266C8"/>
    <w:rsid w:val="003266FA"/>
    <w:rsid w:val="003266FD"/>
    <w:rsid w:val="00326841"/>
    <w:rsid w:val="00327139"/>
    <w:rsid w:val="003272C1"/>
    <w:rsid w:val="0032735D"/>
    <w:rsid w:val="0032756C"/>
    <w:rsid w:val="00327974"/>
    <w:rsid w:val="00327CAA"/>
    <w:rsid w:val="003302D5"/>
    <w:rsid w:val="0033061A"/>
    <w:rsid w:val="00330702"/>
    <w:rsid w:val="003308A2"/>
    <w:rsid w:val="0033170E"/>
    <w:rsid w:val="00331BAC"/>
    <w:rsid w:val="00331C93"/>
    <w:rsid w:val="00332315"/>
    <w:rsid w:val="003324F2"/>
    <w:rsid w:val="0033289F"/>
    <w:rsid w:val="00332B2A"/>
    <w:rsid w:val="00332EB5"/>
    <w:rsid w:val="003334AB"/>
    <w:rsid w:val="003334F1"/>
    <w:rsid w:val="00333525"/>
    <w:rsid w:val="0033361C"/>
    <w:rsid w:val="003344E2"/>
    <w:rsid w:val="0033498C"/>
    <w:rsid w:val="00334CB2"/>
    <w:rsid w:val="00334F5A"/>
    <w:rsid w:val="00335498"/>
    <w:rsid w:val="00335DA4"/>
    <w:rsid w:val="00336057"/>
    <w:rsid w:val="00336292"/>
    <w:rsid w:val="00336449"/>
    <w:rsid w:val="00336504"/>
    <w:rsid w:val="003365E5"/>
    <w:rsid w:val="0033681F"/>
    <w:rsid w:val="00336A99"/>
    <w:rsid w:val="00336DEB"/>
    <w:rsid w:val="00336E5D"/>
    <w:rsid w:val="00336F87"/>
    <w:rsid w:val="00337367"/>
    <w:rsid w:val="003376AE"/>
    <w:rsid w:val="00337766"/>
    <w:rsid w:val="003377A5"/>
    <w:rsid w:val="0033789D"/>
    <w:rsid w:val="00337D0F"/>
    <w:rsid w:val="00337EA1"/>
    <w:rsid w:val="00337F86"/>
    <w:rsid w:val="0034026D"/>
    <w:rsid w:val="00340A8D"/>
    <w:rsid w:val="00340AD0"/>
    <w:rsid w:val="00340BEB"/>
    <w:rsid w:val="00340EC8"/>
    <w:rsid w:val="0034116A"/>
    <w:rsid w:val="003413F0"/>
    <w:rsid w:val="00341BA1"/>
    <w:rsid w:val="00341DF4"/>
    <w:rsid w:val="00342254"/>
    <w:rsid w:val="0034270F"/>
    <w:rsid w:val="003428D7"/>
    <w:rsid w:val="00342DF4"/>
    <w:rsid w:val="00343018"/>
    <w:rsid w:val="0034310E"/>
    <w:rsid w:val="003431AA"/>
    <w:rsid w:val="00343451"/>
    <w:rsid w:val="003435E5"/>
    <w:rsid w:val="0034392A"/>
    <w:rsid w:val="00343DD1"/>
    <w:rsid w:val="00344027"/>
    <w:rsid w:val="0034413E"/>
    <w:rsid w:val="00344384"/>
    <w:rsid w:val="00344873"/>
    <w:rsid w:val="00344931"/>
    <w:rsid w:val="00344939"/>
    <w:rsid w:val="00344C3F"/>
    <w:rsid w:val="00344FDC"/>
    <w:rsid w:val="00345051"/>
    <w:rsid w:val="00345217"/>
    <w:rsid w:val="00345330"/>
    <w:rsid w:val="00345C34"/>
    <w:rsid w:val="00345C39"/>
    <w:rsid w:val="0034608E"/>
    <w:rsid w:val="00346427"/>
    <w:rsid w:val="00346581"/>
    <w:rsid w:val="00346734"/>
    <w:rsid w:val="00346783"/>
    <w:rsid w:val="00346946"/>
    <w:rsid w:val="00346AE8"/>
    <w:rsid w:val="00346BDA"/>
    <w:rsid w:val="00346C47"/>
    <w:rsid w:val="00347586"/>
    <w:rsid w:val="00347B3E"/>
    <w:rsid w:val="0035013A"/>
    <w:rsid w:val="00350A04"/>
    <w:rsid w:val="00350B0E"/>
    <w:rsid w:val="00350BBE"/>
    <w:rsid w:val="00350BE7"/>
    <w:rsid w:val="00350CB6"/>
    <w:rsid w:val="00350F98"/>
    <w:rsid w:val="003515A1"/>
    <w:rsid w:val="00351680"/>
    <w:rsid w:val="00351A46"/>
    <w:rsid w:val="003521C4"/>
    <w:rsid w:val="003522D2"/>
    <w:rsid w:val="00352DF0"/>
    <w:rsid w:val="003531EC"/>
    <w:rsid w:val="00353655"/>
    <w:rsid w:val="003536BE"/>
    <w:rsid w:val="00354710"/>
    <w:rsid w:val="003548D9"/>
    <w:rsid w:val="00354951"/>
    <w:rsid w:val="00354957"/>
    <w:rsid w:val="00354964"/>
    <w:rsid w:val="00354CFC"/>
    <w:rsid w:val="00355381"/>
    <w:rsid w:val="00355874"/>
    <w:rsid w:val="00355C84"/>
    <w:rsid w:val="00355EB8"/>
    <w:rsid w:val="003560C6"/>
    <w:rsid w:val="003563F2"/>
    <w:rsid w:val="00356559"/>
    <w:rsid w:val="00356B14"/>
    <w:rsid w:val="00356B42"/>
    <w:rsid w:val="00356CF3"/>
    <w:rsid w:val="00356E0E"/>
    <w:rsid w:val="00356F8A"/>
    <w:rsid w:val="00357201"/>
    <w:rsid w:val="003572CB"/>
    <w:rsid w:val="00357422"/>
    <w:rsid w:val="0035763D"/>
    <w:rsid w:val="003578CE"/>
    <w:rsid w:val="00357CDD"/>
    <w:rsid w:val="00357E85"/>
    <w:rsid w:val="00360081"/>
    <w:rsid w:val="00360096"/>
    <w:rsid w:val="0036012A"/>
    <w:rsid w:val="00360612"/>
    <w:rsid w:val="0036089E"/>
    <w:rsid w:val="00360AB4"/>
    <w:rsid w:val="00360BE5"/>
    <w:rsid w:val="00360CB8"/>
    <w:rsid w:val="00360D6F"/>
    <w:rsid w:val="00360DE8"/>
    <w:rsid w:val="003615F4"/>
    <w:rsid w:val="00361AA7"/>
    <w:rsid w:val="00361AD6"/>
    <w:rsid w:val="00361F66"/>
    <w:rsid w:val="00362496"/>
    <w:rsid w:val="003626B1"/>
    <w:rsid w:val="003631D4"/>
    <w:rsid w:val="003634BE"/>
    <w:rsid w:val="0036398E"/>
    <w:rsid w:val="00364504"/>
    <w:rsid w:val="00364514"/>
    <w:rsid w:val="00364E68"/>
    <w:rsid w:val="00365003"/>
    <w:rsid w:val="00365449"/>
    <w:rsid w:val="00366044"/>
    <w:rsid w:val="00366048"/>
    <w:rsid w:val="00366259"/>
    <w:rsid w:val="003662A3"/>
    <w:rsid w:val="00366331"/>
    <w:rsid w:val="003665B5"/>
    <w:rsid w:val="00366A89"/>
    <w:rsid w:val="00366B1D"/>
    <w:rsid w:val="00366B5D"/>
    <w:rsid w:val="00366B84"/>
    <w:rsid w:val="00366BD8"/>
    <w:rsid w:val="00367038"/>
    <w:rsid w:val="003671E5"/>
    <w:rsid w:val="0036731C"/>
    <w:rsid w:val="00367D44"/>
    <w:rsid w:val="00367DCC"/>
    <w:rsid w:val="00367F4E"/>
    <w:rsid w:val="0037037A"/>
    <w:rsid w:val="00370399"/>
    <w:rsid w:val="00370C35"/>
    <w:rsid w:val="00370D1E"/>
    <w:rsid w:val="003711B7"/>
    <w:rsid w:val="00371385"/>
    <w:rsid w:val="00371498"/>
    <w:rsid w:val="00371C7D"/>
    <w:rsid w:val="00372061"/>
    <w:rsid w:val="00372336"/>
    <w:rsid w:val="00372562"/>
    <w:rsid w:val="003725DD"/>
    <w:rsid w:val="00372678"/>
    <w:rsid w:val="003728D0"/>
    <w:rsid w:val="00372B14"/>
    <w:rsid w:val="00372B2C"/>
    <w:rsid w:val="00373394"/>
    <w:rsid w:val="00373468"/>
    <w:rsid w:val="0037385A"/>
    <w:rsid w:val="00373DA7"/>
    <w:rsid w:val="00373E27"/>
    <w:rsid w:val="00374088"/>
    <w:rsid w:val="003740D2"/>
    <w:rsid w:val="003741CD"/>
    <w:rsid w:val="0037458C"/>
    <w:rsid w:val="00374C3E"/>
    <w:rsid w:val="00374EAC"/>
    <w:rsid w:val="00374FF3"/>
    <w:rsid w:val="00375A6C"/>
    <w:rsid w:val="00375B69"/>
    <w:rsid w:val="00375E01"/>
    <w:rsid w:val="00376088"/>
    <w:rsid w:val="003763DC"/>
    <w:rsid w:val="0037642E"/>
    <w:rsid w:val="003767F0"/>
    <w:rsid w:val="00376C38"/>
    <w:rsid w:val="00376F50"/>
    <w:rsid w:val="0037738E"/>
    <w:rsid w:val="003775D7"/>
    <w:rsid w:val="00377890"/>
    <w:rsid w:val="003779BF"/>
    <w:rsid w:val="00377F24"/>
    <w:rsid w:val="00380055"/>
    <w:rsid w:val="003801C5"/>
    <w:rsid w:val="0038028B"/>
    <w:rsid w:val="00380A5C"/>
    <w:rsid w:val="00381238"/>
    <w:rsid w:val="003814A6"/>
    <w:rsid w:val="003814E5"/>
    <w:rsid w:val="0038167F"/>
    <w:rsid w:val="0038198C"/>
    <w:rsid w:val="00381A41"/>
    <w:rsid w:val="00382255"/>
    <w:rsid w:val="003823FE"/>
    <w:rsid w:val="00382685"/>
    <w:rsid w:val="00382B14"/>
    <w:rsid w:val="0038303F"/>
    <w:rsid w:val="0038326C"/>
    <w:rsid w:val="003836B2"/>
    <w:rsid w:val="0038378A"/>
    <w:rsid w:val="00383844"/>
    <w:rsid w:val="00383B7C"/>
    <w:rsid w:val="00383D97"/>
    <w:rsid w:val="00383F3A"/>
    <w:rsid w:val="00384146"/>
    <w:rsid w:val="003845FA"/>
    <w:rsid w:val="0038482A"/>
    <w:rsid w:val="00384A95"/>
    <w:rsid w:val="00384BA1"/>
    <w:rsid w:val="00384D4F"/>
    <w:rsid w:val="003854E8"/>
    <w:rsid w:val="00385A5F"/>
    <w:rsid w:val="00386178"/>
    <w:rsid w:val="0038642E"/>
    <w:rsid w:val="0038656F"/>
    <w:rsid w:val="00386660"/>
    <w:rsid w:val="00386957"/>
    <w:rsid w:val="00386A41"/>
    <w:rsid w:val="00386C33"/>
    <w:rsid w:val="00386DB6"/>
    <w:rsid w:val="003873E2"/>
    <w:rsid w:val="0038755B"/>
    <w:rsid w:val="0038762A"/>
    <w:rsid w:val="003905EB"/>
    <w:rsid w:val="00390A6C"/>
    <w:rsid w:val="00390E27"/>
    <w:rsid w:val="0039171C"/>
    <w:rsid w:val="00391893"/>
    <w:rsid w:val="003919C9"/>
    <w:rsid w:val="00391F41"/>
    <w:rsid w:val="003922CF"/>
    <w:rsid w:val="00392426"/>
    <w:rsid w:val="00392769"/>
    <w:rsid w:val="0039276C"/>
    <w:rsid w:val="003932EB"/>
    <w:rsid w:val="00393506"/>
    <w:rsid w:val="00393786"/>
    <w:rsid w:val="00393C0B"/>
    <w:rsid w:val="00393DA6"/>
    <w:rsid w:val="00394077"/>
    <w:rsid w:val="0039436D"/>
    <w:rsid w:val="003943D1"/>
    <w:rsid w:val="00394794"/>
    <w:rsid w:val="00394872"/>
    <w:rsid w:val="00394A36"/>
    <w:rsid w:val="00394CC2"/>
    <w:rsid w:val="00394F9A"/>
    <w:rsid w:val="003954EC"/>
    <w:rsid w:val="003957BE"/>
    <w:rsid w:val="00395BAC"/>
    <w:rsid w:val="00395D89"/>
    <w:rsid w:val="00395EAD"/>
    <w:rsid w:val="0039614A"/>
    <w:rsid w:val="003961B4"/>
    <w:rsid w:val="00396DFD"/>
    <w:rsid w:val="00396FA1"/>
    <w:rsid w:val="00397290"/>
    <w:rsid w:val="00397375"/>
    <w:rsid w:val="003973AE"/>
    <w:rsid w:val="003978B4"/>
    <w:rsid w:val="00397ED9"/>
    <w:rsid w:val="00397FD9"/>
    <w:rsid w:val="003A00A4"/>
    <w:rsid w:val="003A0248"/>
    <w:rsid w:val="003A052C"/>
    <w:rsid w:val="003A0539"/>
    <w:rsid w:val="003A0CD6"/>
    <w:rsid w:val="003A0F6C"/>
    <w:rsid w:val="003A1018"/>
    <w:rsid w:val="003A11A7"/>
    <w:rsid w:val="003A157E"/>
    <w:rsid w:val="003A16FD"/>
    <w:rsid w:val="003A1C27"/>
    <w:rsid w:val="003A1CDB"/>
    <w:rsid w:val="003A1FD1"/>
    <w:rsid w:val="003A20F7"/>
    <w:rsid w:val="003A221B"/>
    <w:rsid w:val="003A22BC"/>
    <w:rsid w:val="003A2428"/>
    <w:rsid w:val="003A2581"/>
    <w:rsid w:val="003A2A0F"/>
    <w:rsid w:val="003A2A16"/>
    <w:rsid w:val="003A3FE5"/>
    <w:rsid w:val="003A435B"/>
    <w:rsid w:val="003A43BB"/>
    <w:rsid w:val="003A4480"/>
    <w:rsid w:val="003A4ACB"/>
    <w:rsid w:val="003A4CD4"/>
    <w:rsid w:val="003A4ED9"/>
    <w:rsid w:val="003A4EEF"/>
    <w:rsid w:val="003A4FBD"/>
    <w:rsid w:val="003A52FF"/>
    <w:rsid w:val="003A5324"/>
    <w:rsid w:val="003A5457"/>
    <w:rsid w:val="003A5516"/>
    <w:rsid w:val="003A567E"/>
    <w:rsid w:val="003A57FE"/>
    <w:rsid w:val="003A5925"/>
    <w:rsid w:val="003A6432"/>
    <w:rsid w:val="003A67CA"/>
    <w:rsid w:val="003A69F3"/>
    <w:rsid w:val="003A6F6C"/>
    <w:rsid w:val="003A70BA"/>
    <w:rsid w:val="003A76F9"/>
    <w:rsid w:val="003A7709"/>
    <w:rsid w:val="003A77E3"/>
    <w:rsid w:val="003A78D5"/>
    <w:rsid w:val="003A7AF8"/>
    <w:rsid w:val="003A7E42"/>
    <w:rsid w:val="003B0021"/>
    <w:rsid w:val="003B01F8"/>
    <w:rsid w:val="003B025A"/>
    <w:rsid w:val="003B0D6B"/>
    <w:rsid w:val="003B1071"/>
    <w:rsid w:val="003B113F"/>
    <w:rsid w:val="003B135A"/>
    <w:rsid w:val="003B14AA"/>
    <w:rsid w:val="003B1A37"/>
    <w:rsid w:val="003B1BEA"/>
    <w:rsid w:val="003B1CD0"/>
    <w:rsid w:val="003B1FDE"/>
    <w:rsid w:val="003B233B"/>
    <w:rsid w:val="003B3001"/>
    <w:rsid w:val="003B310C"/>
    <w:rsid w:val="003B3206"/>
    <w:rsid w:val="003B33CB"/>
    <w:rsid w:val="003B3666"/>
    <w:rsid w:val="003B3ED7"/>
    <w:rsid w:val="003B3EF8"/>
    <w:rsid w:val="003B431B"/>
    <w:rsid w:val="003B43A3"/>
    <w:rsid w:val="003B43D0"/>
    <w:rsid w:val="003B463D"/>
    <w:rsid w:val="003B469A"/>
    <w:rsid w:val="003B46BA"/>
    <w:rsid w:val="003B48DE"/>
    <w:rsid w:val="003B4999"/>
    <w:rsid w:val="003B4B6A"/>
    <w:rsid w:val="003B4DA6"/>
    <w:rsid w:val="003B4F02"/>
    <w:rsid w:val="003B503D"/>
    <w:rsid w:val="003B5428"/>
    <w:rsid w:val="003B58CE"/>
    <w:rsid w:val="003B5A6B"/>
    <w:rsid w:val="003B5D72"/>
    <w:rsid w:val="003B6294"/>
    <w:rsid w:val="003B6462"/>
    <w:rsid w:val="003B6A0E"/>
    <w:rsid w:val="003B6BF9"/>
    <w:rsid w:val="003B6EC8"/>
    <w:rsid w:val="003B769C"/>
    <w:rsid w:val="003B7A3C"/>
    <w:rsid w:val="003B7FAE"/>
    <w:rsid w:val="003C0169"/>
    <w:rsid w:val="003C0489"/>
    <w:rsid w:val="003C07C0"/>
    <w:rsid w:val="003C0D40"/>
    <w:rsid w:val="003C0D5C"/>
    <w:rsid w:val="003C0DA4"/>
    <w:rsid w:val="003C0DA6"/>
    <w:rsid w:val="003C1305"/>
    <w:rsid w:val="003C1471"/>
    <w:rsid w:val="003C149B"/>
    <w:rsid w:val="003C1526"/>
    <w:rsid w:val="003C1D92"/>
    <w:rsid w:val="003C1E0D"/>
    <w:rsid w:val="003C20DE"/>
    <w:rsid w:val="003C22D7"/>
    <w:rsid w:val="003C3EB2"/>
    <w:rsid w:val="003C4A24"/>
    <w:rsid w:val="003C4AB6"/>
    <w:rsid w:val="003C4ACD"/>
    <w:rsid w:val="003C4AF7"/>
    <w:rsid w:val="003C4CB6"/>
    <w:rsid w:val="003C512B"/>
    <w:rsid w:val="003C5152"/>
    <w:rsid w:val="003C535E"/>
    <w:rsid w:val="003C53A8"/>
    <w:rsid w:val="003C5518"/>
    <w:rsid w:val="003C5851"/>
    <w:rsid w:val="003C5B32"/>
    <w:rsid w:val="003C5F0A"/>
    <w:rsid w:val="003C6424"/>
    <w:rsid w:val="003C6856"/>
    <w:rsid w:val="003C6F2B"/>
    <w:rsid w:val="003C723D"/>
    <w:rsid w:val="003C7760"/>
    <w:rsid w:val="003C7EE4"/>
    <w:rsid w:val="003D0492"/>
    <w:rsid w:val="003D04A8"/>
    <w:rsid w:val="003D04D3"/>
    <w:rsid w:val="003D08BC"/>
    <w:rsid w:val="003D0CD8"/>
    <w:rsid w:val="003D0DA8"/>
    <w:rsid w:val="003D0EE7"/>
    <w:rsid w:val="003D14E8"/>
    <w:rsid w:val="003D151C"/>
    <w:rsid w:val="003D15BA"/>
    <w:rsid w:val="003D1985"/>
    <w:rsid w:val="003D1D10"/>
    <w:rsid w:val="003D1E46"/>
    <w:rsid w:val="003D1FB0"/>
    <w:rsid w:val="003D2238"/>
    <w:rsid w:val="003D22A5"/>
    <w:rsid w:val="003D29C4"/>
    <w:rsid w:val="003D2B95"/>
    <w:rsid w:val="003D33CE"/>
    <w:rsid w:val="003D33EC"/>
    <w:rsid w:val="003D380F"/>
    <w:rsid w:val="003D3837"/>
    <w:rsid w:val="003D394A"/>
    <w:rsid w:val="003D3B97"/>
    <w:rsid w:val="003D3BDA"/>
    <w:rsid w:val="003D3C76"/>
    <w:rsid w:val="003D466B"/>
    <w:rsid w:val="003D529A"/>
    <w:rsid w:val="003D52E5"/>
    <w:rsid w:val="003D5589"/>
    <w:rsid w:val="003D588A"/>
    <w:rsid w:val="003D5D3E"/>
    <w:rsid w:val="003D6105"/>
    <w:rsid w:val="003D68B3"/>
    <w:rsid w:val="003D6A84"/>
    <w:rsid w:val="003D6D7A"/>
    <w:rsid w:val="003D75B2"/>
    <w:rsid w:val="003D77FB"/>
    <w:rsid w:val="003D78AF"/>
    <w:rsid w:val="003D796B"/>
    <w:rsid w:val="003D7B30"/>
    <w:rsid w:val="003D7D33"/>
    <w:rsid w:val="003E014C"/>
    <w:rsid w:val="003E045E"/>
    <w:rsid w:val="003E06E4"/>
    <w:rsid w:val="003E07A2"/>
    <w:rsid w:val="003E081C"/>
    <w:rsid w:val="003E093C"/>
    <w:rsid w:val="003E0B41"/>
    <w:rsid w:val="003E0BA0"/>
    <w:rsid w:val="003E1239"/>
    <w:rsid w:val="003E148D"/>
    <w:rsid w:val="003E14F7"/>
    <w:rsid w:val="003E1531"/>
    <w:rsid w:val="003E15E1"/>
    <w:rsid w:val="003E16D1"/>
    <w:rsid w:val="003E1EBA"/>
    <w:rsid w:val="003E1FB6"/>
    <w:rsid w:val="003E239D"/>
    <w:rsid w:val="003E286B"/>
    <w:rsid w:val="003E2D6C"/>
    <w:rsid w:val="003E3B8D"/>
    <w:rsid w:val="003E3C1C"/>
    <w:rsid w:val="003E3F05"/>
    <w:rsid w:val="003E4179"/>
    <w:rsid w:val="003E459A"/>
    <w:rsid w:val="003E46E8"/>
    <w:rsid w:val="003E5122"/>
    <w:rsid w:val="003E575F"/>
    <w:rsid w:val="003E60C4"/>
    <w:rsid w:val="003E61A8"/>
    <w:rsid w:val="003E6395"/>
    <w:rsid w:val="003E67FF"/>
    <w:rsid w:val="003E6931"/>
    <w:rsid w:val="003E6ACC"/>
    <w:rsid w:val="003E6B0D"/>
    <w:rsid w:val="003E6B0F"/>
    <w:rsid w:val="003E6C21"/>
    <w:rsid w:val="003E7189"/>
    <w:rsid w:val="003E7954"/>
    <w:rsid w:val="003E7E82"/>
    <w:rsid w:val="003F00B6"/>
    <w:rsid w:val="003F0351"/>
    <w:rsid w:val="003F16AC"/>
    <w:rsid w:val="003F1B76"/>
    <w:rsid w:val="003F1C09"/>
    <w:rsid w:val="003F2328"/>
    <w:rsid w:val="003F265E"/>
    <w:rsid w:val="003F2B3D"/>
    <w:rsid w:val="003F30B8"/>
    <w:rsid w:val="003F34B3"/>
    <w:rsid w:val="003F3EC8"/>
    <w:rsid w:val="003F43C9"/>
    <w:rsid w:val="003F472E"/>
    <w:rsid w:val="003F47CF"/>
    <w:rsid w:val="003F4914"/>
    <w:rsid w:val="003F491C"/>
    <w:rsid w:val="003F4A01"/>
    <w:rsid w:val="003F4EF3"/>
    <w:rsid w:val="003F52B9"/>
    <w:rsid w:val="003F5632"/>
    <w:rsid w:val="003F5B4B"/>
    <w:rsid w:val="003F5D57"/>
    <w:rsid w:val="003F703E"/>
    <w:rsid w:val="003F7243"/>
    <w:rsid w:val="003F7729"/>
    <w:rsid w:val="003F773C"/>
    <w:rsid w:val="003F79B3"/>
    <w:rsid w:val="003F7C9A"/>
    <w:rsid w:val="003F7E93"/>
    <w:rsid w:val="00400278"/>
    <w:rsid w:val="0040042B"/>
    <w:rsid w:val="004004F1"/>
    <w:rsid w:val="00400516"/>
    <w:rsid w:val="00400868"/>
    <w:rsid w:val="00400BE9"/>
    <w:rsid w:val="00401303"/>
    <w:rsid w:val="0040148B"/>
    <w:rsid w:val="004014BF"/>
    <w:rsid w:val="00401693"/>
    <w:rsid w:val="0040190C"/>
    <w:rsid w:val="004019B8"/>
    <w:rsid w:val="004019F7"/>
    <w:rsid w:val="00401B98"/>
    <w:rsid w:val="0040241F"/>
    <w:rsid w:val="0040271F"/>
    <w:rsid w:val="00402A17"/>
    <w:rsid w:val="00402AA7"/>
    <w:rsid w:val="00402ADF"/>
    <w:rsid w:val="00403B2F"/>
    <w:rsid w:val="00403BB5"/>
    <w:rsid w:val="00403C52"/>
    <w:rsid w:val="00403EC1"/>
    <w:rsid w:val="00404080"/>
    <w:rsid w:val="00404657"/>
    <w:rsid w:val="004056A7"/>
    <w:rsid w:val="00405824"/>
    <w:rsid w:val="00405ADF"/>
    <w:rsid w:val="00405E54"/>
    <w:rsid w:val="00406196"/>
    <w:rsid w:val="004061CE"/>
    <w:rsid w:val="004065BE"/>
    <w:rsid w:val="00406613"/>
    <w:rsid w:val="00406723"/>
    <w:rsid w:val="00406B5A"/>
    <w:rsid w:val="00406B9E"/>
    <w:rsid w:val="00406C9A"/>
    <w:rsid w:val="00406D39"/>
    <w:rsid w:val="004072A6"/>
    <w:rsid w:val="00407A9E"/>
    <w:rsid w:val="00407DF0"/>
    <w:rsid w:val="00407F2C"/>
    <w:rsid w:val="004100CA"/>
    <w:rsid w:val="0041080F"/>
    <w:rsid w:val="00410C7A"/>
    <w:rsid w:val="00410D99"/>
    <w:rsid w:val="00411484"/>
    <w:rsid w:val="0041160B"/>
    <w:rsid w:val="00411E02"/>
    <w:rsid w:val="00411F39"/>
    <w:rsid w:val="00412112"/>
    <w:rsid w:val="00412144"/>
    <w:rsid w:val="00412B74"/>
    <w:rsid w:val="00412CAD"/>
    <w:rsid w:val="00412D55"/>
    <w:rsid w:val="0041384C"/>
    <w:rsid w:val="00413894"/>
    <w:rsid w:val="00413974"/>
    <w:rsid w:val="00413BDD"/>
    <w:rsid w:val="00413F55"/>
    <w:rsid w:val="0041470B"/>
    <w:rsid w:val="0041482A"/>
    <w:rsid w:val="00414C97"/>
    <w:rsid w:val="00414CA3"/>
    <w:rsid w:val="00414D0F"/>
    <w:rsid w:val="0041507B"/>
    <w:rsid w:val="004150EF"/>
    <w:rsid w:val="004157A9"/>
    <w:rsid w:val="004157ED"/>
    <w:rsid w:val="00415A32"/>
    <w:rsid w:val="00415C87"/>
    <w:rsid w:val="00415C8B"/>
    <w:rsid w:val="00415CE4"/>
    <w:rsid w:val="004160CC"/>
    <w:rsid w:val="004163DC"/>
    <w:rsid w:val="00416775"/>
    <w:rsid w:val="00416B49"/>
    <w:rsid w:val="00416CDC"/>
    <w:rsid w:val="00416D22"/>
    <w:rsid w:val="00416EBE"/>
    <w:rsid w:val="004174A8"/>
    <w:rsid w:val="004175DB"/>
    <w:rsid w:val="0041792B"/>
    <w:rsid w:val="00417B5E"/>
    <w:rsid w:val="00417C48"/>
    <w:rsid w:val="00417D2E"/>
    <w:rsid w:val="00417F9F"/>
    <w:rsid w:val="0042008A"/>
    <w:rsid w:val="0042048F"/>
    <w:rsid w:val="0042085D"/>
    <w:rsid w:val="00420A09"/>
    <w:rsid w:val="0042110A"/>
    <w:rsid w:val="0042150F"/>
    <w:rsid w:val="00421637"/>
    <w:rsid w:val="00421830"/>
    <w:rsid w:val="00421A0F"/>
    <w:rsid w:val="00421AEC"/>
    <w:rsid w:val="00421D23"/>
    <w:rsid w:val="00421DC5"/>
    <w:rsid w:val="00421E0C"/>
    <w:rsid w:val="00422191"/>
    <w:rsid w:val="00422254"/>
    <w:rsid w:val="00422CDD"/>
    <w:rsid w:val="00422D4C"/>
    <w:rsid w:val="004230A1"/>
    <w:rsid w:val="00423B67"/>
    <w:rsid w:val="00424333"/>
    <w:rsid w:val="00424CFF"/>
    <w:rsid w:val="0042519E"/>
    <w:rsid w:val="0042549B"/>
    <w:rsid w:val="004255BA"/>
    <w:rsid w:val="004256CD"/>
    <w:rsid w:val="00425E71"/>
    <w:rsid w:val="00425F06"/>
    <w:rsid w:val="00426811"/>
    <w:rsid w:val="00426959"/>
    <w:rsid w:val="004269D1"/>
    <w:rsid w:val="00426B25"/>
    <w:rsid w:val="00426C38"/>
    <w:rsid w:val="00426C87"/>
    <w:rsid w:val="00427035"/>
    <w:rsid w:val="00427066"/>
    <w:rsid w:val="0042724F"/>
    <w:rsid w:val="004274F5"/>
    <w:rsid w:val="00427A23"/>
    <w:rsid w:val="00427F38"/>
    <w:rsid w:val="004303F1"/>
    <w:rsid w:val="0043053B"/>
    <w:rsid w:val="004305EF"/>
    <w:rsid w:val="004305F5"/>
    <w:rsid w:val="00430717"/>
    <w:rsid w:val="0043092E"/>
    <w:rsid w:val="00430A21"/>
    <w:rsid w:val="00431212"/>
    <w:rsid w:val="00431344"/>
    <w:rsid w:val="00431A54"/>
    <w:rsid w:val="00432205"/>
    <w:rsid w:val="00432306"/>
    <w:rsid w:val="004323A5"/>
    <w:rsid w:val="00432651"/>
    <w:rsid w:val="00432716"/>
    <w:rsid w:val="0043285C"/>
    <w:rsid w:val="00432913"/>
    <w:rsid w:val="00432967"/>
    <w:rsid w:val="00432FDE"/>
    <w:rsid w:val="004332D8"/>
    <w:rsid w:val="004335E1"/>
    <w:rsid w:val="004336E8"/>
    <w:rsid w:val="0043397F"/>
    <w:rsid w:val="004340FD"/>
    <w:rsid w:val="004342CE"/>
    <w:rsid w:val="004343FB"/>
    <w:rsid w:val="004348B1"/>
    <w:rsid w:val="00434B69"/>
    <w:rsid w:val="0043530A"/>
    <w:rsid w:val="00435577"/>
    <w:rsid w:val="004355A5"/>
    <w:rsid w:val="00435654"/>
    <w:rsid w:val="004369D2"/>
    <w:rsid w:val="004369D8"/>
    <w:rsid w:val="00437185"/>
    <w:rsid w:val="00437ADD"/>
    <w:rsid w:val="00437BB9"/>
    <w:rsid w:val="00437BC7"/>
    <w:rsid w:val="00437C38"/>
    <w:rsid w:val="0044007C"/>
    <w:rsid w:val="004402BE"/>
    <w:rsid w:val="00440993"/>
    <w:rsid w:val="00440BD0"/>
    <w:rsid w:val="00441159"/>
    <w:rsid w:val="004413D6"/>
    <w:rsid w:val="00441603"/>
    <w:rsid w:val="004419B7"/>
    <w:rsid w:val="004419C1"/>
    <w:rsid w:val="00441BE6"/>
    <w:rsid w:val="00442064"/>
    <w:rsid w:val="0044237F"/>
    <w:rsid w:val="00442396"/>
    <w:rsid w:val="004423AC"/>
    <w:rsid w:val="004423AD"/>
    <w:rsid w:val="00442894"/>
    <w:rsid w:val="004428E1"/>
    <w:rsid w:val="00442924"/>
    <w:rsid w:val="00442A7D"/>
    <w:rsid w:val="00442AD5"/>
    <w:rsid w:val="0044321D"/>
    <w:rsid w:val="004435FD"/>
    <w:rsid w:val="004439FE"/>
    <w:rsid w:val="00443A5C"/>
    <w:rsid w:val="0044418B"/>
    <w:rsid w:val="004442EE"/>
    <w:rsid w:val="00444FD4"/>
    <w:rsid w:val="004450B4"/>
    <w:rsid w:val="004450E4"/>
    <w:rsid w:val="004450ED"/>
    <w:rsid w:val="0044565D"/>
    <w:rsid w:val="00445813"/>
    <w:rsid w:val="00445932"/>
    <w:rsid w:val="00445ACB"/>
    <w:rsid w:val="00445BDB"/>
    <w:rsid w:val="00445C3F"/>
    <w:rsid w:val="0044608D"/>
    <w:rsid w:val="00446C37"/>
    <w:rsid w:val="00446DF3"/>
    <w:rsid w:val="00446EB5"/>
    <w:rsid w:val="0044704D"/>
    <w:rsid w:val="004472F4"/>
    <w:rsid w:val="00447324"/>
    <w:rsid w:val="0044745C"/>
    <w:rsid w:val="004474C9"/>
    <w:rsid w:val="00447D3C"/>
    <w:rsid w:val="00447DB7"/>
    <w:rsid w:val="00447E91"/>
    <w:rsid w:val="00450237"/>
    <w:rsid w:val="004506C6"/>
    <w:rsid w:val="0045085B"/>
    <w:rsid w:val="004509C4"/>
    <w:rsid w:val="00450F87"/>
    <w:rsid w:val="00451392"/>
    <w:rsid w:val="004514BE"/>
    <w:rsid w:val="00451529"/>
    <w:rsid w:val="0045158A"/>
    <w:rsid w:val="004516D9"/>
    <w:rsid w:val="004516EC"/>
    <w:rsid w:val="004518B2"/>
    <w:rsid w:val="00451A0A"/>
    <w:rsid w:val="00451B0A"/>
    <w:rsid w:val="0045200E"/>
    <w:rsid w:val="004520A1"/>
    <w:rsid w:val="004524A3"/>
    <w:rsid w:val="0045273E"/>
    <w:rsid w:val="00452844"/>
    <w:rsid w:val="00452849"/>
    <w:rsid w:val="00452AFB"/>
    <w:rsid w:val="00452B88"/>
    <w:rsid w:val="0045396A"/>
    <w:rsid w:val="00453FB5"/>
    <w:rsid w:val="004547CD"/>
    <w:rsid w:val="00454AFE"/>
    <w:rsid w:val="00454DBB"/>
    <w:rsid w:val="00455263"/>
    <w:rsid w:val="00455610"/>
    <w:rsid w:val="0045592B"/>
    <w:rsid w:val="00455C4C"/>
    <w:rsid w:val="004564B0"/>
    <w:rsid w:val="00456520"/>
    <w:rsid w:val="0045661C"/>
    <w:rsid w:val="0045674D"/>
    <w:rsid w:val="00456E62"/>
    <w:rsid w:val="004572D9"/>
    <w:rsid w:val="0045768B"/>
    <w:rsid w:val="00457798"/>
    <w:rsid w:val="00457E5B"/>
    <w:rsid w:val="0046035D"/>
    <w:rsid w:val="00460AAE"/>
    <w:rsid w:val="00460AC2"/>
    <w:rsid w:val="00460CBD"/>
    <w:rsid w:val="004610B8"/>
    <w:rsid w:val="004613AA"/>
    <w:rsid w:val="00461644"/>
    <w:rsid w:val="004616EC"/>
    <w:rsid w:val="00461C74"/>
    <w:rsid w:val="00461EB6"/>
    <w:rsid w:val="004625D8"/>
    <w:rsid w:val="0046274C"/>
    <w:rsid w:val="004627D2"/>
    <w:rsid w:val="00462CE4"/>
    <w:rsid w:val="00462D59"/>
    <w:rsid w:val="00462DD5"/>
    <w:rsid w:val="0046348C"/>
    <w:rsid w:val="004635B8"/>
    <w:rsid w:val="00463619"/>
    <w:rsid w:val="00463C16"/>
    <w:rsid w:val="00463CC7"/>
    <w:rsid w:val="00463DB2"/>
    <w:rsid w:val="00463EED"/>
    <w:rsid w:val="00463EF3"/>
    <w:rsid w:val="004641ED"/>
    <w:rsid w:val="00464466"/>
    <w:rsid w:val="00464ADA"/>
    <w:rsid w:val="00464BFA"/>
    <w:rsid w:val="00464E1E"/>
    <w:rsid w:val="00464EE0"/>
    <w:rsid w:val="004650A3"/>
    <w:rsid w:val="0046534E"/>
    <w:rsid w:val="00465599"/>
    <w:rsid w:val="00465720"/>
    <w:rsid w:val="004659D7"/>
    <w:rsid w:val="00465DFA"/>
    <w:rsid w:val="00465FB5"/>
    <w:rsid w:val="0046601D"/>
    <w:rsid w:val="0046630F"/>
    <w:rsid w:val="00466980"/>
    <w:rsid w:val="00466DE5"/>
    <w:rsid w:val="00466EC5"/>
    <w:rsid w:val="00467344"/>
    <w:rsid w:val="00467F6B"/>
    <w:rsid w:val="0047036D"/>
    <w:rsid w:val="00470D22"/>
    <w:rsid w:val="00470EF9"/>
    <w:rsid w:val="004710F6"/>
    <w:rsid w:val="004712F8"/>
    <w:rsid w:val="00471606"/>
    <w:rsid w:val="00471889"/>
    <w:rsid w:val="004719F6"/>
    <w:rsid w:val="00471EE0"/>
    <w:rsid w:val="004723F6"/>
    <w:rsid w:val="004725F7"/>
    <w:rsid w:val="004728CF"/>
    <w:rsid w:val="00472CE6"/>
    <w:rsid w:val="00472DDB"/>
    <w:rsid w:val="00472E76"/>
    <w:rsid w:val="00472F7C"/>
    <w:rsid w:val="00472FAA"/>
    <w:rsid w:val="0047311F"/>
    <w:rsid w:val="00473255"/>
    <w:rsid w:val="004733D0"/>
    <w:rsid w:val="004736B2"/>
    <w:rsid w:val="00473EFE"/>
    <w:rsid w:val="0047427C"/>
    <w:rsid w:val="00474420"/>
    <w:rsid w:val="004744C2"/>
    <w:rsid w:val="0047480F"/>
    <w:rsid w:val="00474A1A"/>
    <w:rsid w:val="00474DB7"/>
    <w:rsid w:val="00474E69"/>
    <w:rsid w:val="00475824"/>
    <w:rsid w:val="00475FD0"/>
    <w:rsid w:val="0047626B"/>
    <w:rsid w:val="004762EC"/>
    <w:rsid w:val="0047657E"/>
    <w:rsid w:val="0047676B"/>
    <w:rsid w:val="00476999"/>
    <w:rsid w:val="00476DD0"/>
    <w:rsid w:val="00476DE1"/>
    <w:rsid w:val="00476EC2"/>
    <w:rsid w:val="0047714C"/>
    <w:rsid w:val="00477198"/>
    <w:rsid w:val="00477374"/>
    <w:rsid w:val="00477398"/>
    <w:rsid w:val="0047748D"/>
    <w:rsid w:val="004776A2"/>
    <w:rsid w:val="004776D8"/>
    <w:rsid w:val="004779C0"/>
    <w:rsid w:val="00477B6D"/>
    <w:rsid w:val="00480012"/>
    <w:rsid w:val="00480724"/>
    <w:rsid w:val="004808ED"/>
    <w:rsid w:val="00481027"/>
    <w:rsid w:val="004810C6"/>
    <w:rsid w:val="004811BB"/>
    <w:rsid w:val="00481378"/>
    <w:rsid w:val="004816DC"/>
    <w:rsid w:val="004818CD"/>
    <w:rsid w:val="00481C6A"/>
    <w:rsid w:val="00481F91"/>
    <w:rsid w:val="00482419"/>
    <w:rsid w:val="00483256"/>
    <w:rsid w:val="004832DA"/>
    <w:rsid w:val="00483A86"/>
    <w:rsid w:val="00483F0F"/>
    <w:rsid w:val="00484016"/>
    <w:rsid w:val="0048466F"/>
    <w:rsid w:val="00484695"/>
    <w:rsid w:val="004847CC"/>
    <w:rsid w:val="00484B67"/>
    <w:rsid w:val="00484BD6"/>
    <w:rsid w:val="00484F1D"/>
    <w:rsid w:val="00485344"/>
    <w:rsid w:val="0048547C"/>
    <w:rsid w:val="00485B65"/>
    <w:rsid w:val="00485BE2"/>
    <w:rsid w:val="004861FC"/>
    <w:rsid w:val="0048626F"/>
    <w:rsid w:val="00486330"/>
    <w:rsid w:val="00486414"/>
    <w:rsid w:val="00486766"/>
    <w:rsid w:val="004869D5"/>
    <w:rsid w:val="00486BB4"/>
    <w:rsid w:val="00486F59"/>
    <w:rsid w:val="00487064"/>
    <w:rsid w:val="004870C1"/>
    <w:rsid w:val="0048747A"/>
    <w:rsid w:val="00487AF9"/>
    <w:rsid w:val="00487E84"/>
    <w:rsid w:val="00487F1E"/>
    <w:rsid w:val="00490396"/>
    <w:rsid w:val="00490595"/>
    <w:rsid w:val="0049081C"/>
    <w:rsid w:val="00490A46"/>
    <w:rsid w:val="00490ABB"/>
    <w:rsid w:val="00490CAF"/>
    <w:rsid w:val="00490E1A"/>
    <w:rsid w:val="00490E33"/>
    <w:rsid w:val="00491709"/>
    <w:rsid w:val="0049173E"/>
    <w:rsid w:val="0049177E"/>
    <w:rsid w:val="00491A08"/>
    <w:rsid w:val="00491DA5"/>
    <w:rsid w:val="004920BA"/>
    <w:rsid w:val="004921AE"/>
    <w:rsid w:val="0049222B"/>
    <w:rsid w:val="0049248E"/>
    <w:rsid w:val="0049262E"/>
    <w:rsid w:val="0049263E"/>
    <w:rsid w:val="00492D72"/>
    <w:rsid w:val="00492DCD"/>
    <w:rsid w:val="00493088"/>
    <w:rsid w:val="004931B6"/>
    <w:rsid w:val="004934DA"/>
    <w:rsid w:val="00493990"/>
    <w:rsid w:val="00493F1A"/>
    <w:rsid w:val="004941E1"/>
    <w:rsid w:val="00494632"/>
    <w:rsid w:val="00494983"/>
    <w:rsid w:val="00494B16"/>
    <w:rsid w:val="00494EC1"/>
    <w:rsid w:val="0049561D"/>
    <w:rsid w:val="004957D3"/>
    <w:rsid w:val="00495C19"/>
    <w:rsid w:val="0049609E"/>
    <w:rsid w:val="004961E7"/>
    <w:rsid w:val="0049660E"/>
    <w:rsid w:val="004966CF"/>
    <w:rsid w:val="00496AB2"/>
    <w:rsid w:val="00496BDD"/>
    <w:rsid w:val="00496FDB"/>
    <w:rsid w:val="00496FDE"/>
    <w:rsid w:val="004971A8"/>
    <w:rsid w:val="00497508"/>
    <w:rsid w:val="004A02DF"/>
    <w:rsid w:val="004A07B5"/>
    <w:rsid w:val="004A07EB"/>
    <w:rsid w:val="004A0DC7"/>
    <w:rsid w:val="004A1285"/>
    <w:rsid w:val="004A138F"/>
    <w:rsid w:val="004A1589"/>
    <w:rsid w:val="004A17D0"/>
    <w:rsid w:val="004A17E6"/>
    <w:rsid w:val="004A1896"/>
    <w:rsid w:val="004A2437"/>
    <w:rsid w:val="004A2997"/>
    <w:rsid w:val="004A3174"/>
    <w:rsid w:val="004A333B"/>
    <w:rsid w:val="004A3546"/>
    <w:rsid w:val="004A3591"/>
    <w:rsid w:val="004A3A60"/>
    <w:rsid w:val="004A3AC9"/>
    <w:rsid w:val="004A41A3"/>
    <w:rsid w:val="004A4468"/>
    <w:rsid w:val="004A45A9"/>
    <w:rsid w:val="004A4B39"/>
    <w:rsid w:val="004A4B9D"/>
    <w:rsid w:val="004A54B1"/>
    <w:rsid w:val="004A6A05"/>
    <w:rsid w:val="004A6B31"/>
    <w:rsid w:val="004A6E8A"/>
    <w:rsid w:val="004A7C5E"/>
    <w:rsid w:val="004B0703"/>
    <w:rsid w:val="004B0851"/>
    <w:rsid w:val="004B0B60"/>
    <w:rsid w:val="004B0BF0"/>
    <w:rsid w:val="004B0F35"/>
    <w:rsid w:val="004B18D6"/>
    <w:rsid w:val="004B1983"/>
    <w:rsid w:val="004B19AC"/>
    <w:rsid w:val="004B1A3E"/>
    <w:rsid w:val="004B1FCB"/>
    <w:rsid w:val="004B220A"/>
    <w:rsid w:val="004B239A"/>
    <w:rsid w:val="004B24C1"/>
    <w:rsid w:val="004B2652"/>
    <w:rsid w:val="004B2951"/>
    <w:rsid w:val="004B2FFF"/>
    <w:rsid w:val="004B3138"/>
    <w:rsid w:val="004B31F2"/>
    <w:rsid w:val="004B34B1"/>
    <w:rsid w:val="004B398E"/>
    <w:rsid w:val="004B3C89"/>
    <w:rsid w:val="004B46FD"/>
    <w:rsid w:val="004B484F"/>
    <w:rsid w:val="004B4934"/>
    <w:rsid w:val="004B4ADB"/>
    <w:rsid w:val="004B4D39"/>
    <w:rsid w:val="004B4E08"/>
    <w:rsid w:val="004B53DE"/>
    <w:rsid w:val="004B6072"/>
    <w:rsid w:val="004B6673"/>
    <w:rsid w:val="004B6CF5"/>
    <w:rsid w:val="004B70D1"/>
    <w:rsid w:val="004B752E"/>
    <w:rsid w:val="004B7855"/>
    <w:rsid w:val="004B79D7"/>
    <w:rsid w:val="004B7C07"/>
    <w:rsid w:val="004C0082"/>
    <w:rsid w:val="004C02DD"/>
    <w:rsid w:val="004C043F"/>
    <w:rsid w:val="004C0444"/>
    <w:rsid w:val="004C0717"/>
    <w:rsid w:val="004C081C"/>
    <w:rsid w:val="004C0FD3"/>
    <w:rsid w:val="004C0FD6"/>
    <w:rsid w:val="004C189B"/>
    <w:rsid w:val="004C1900"/>
    <w:rsid w:val="004C1933"/>
    <w:rsid w:val="004C19CB"/>
    <w:rsid w:val="004C1A0F"/>
    <w:rsid w:val="004C1B6D"/>
    <w:rsid w:val="004C1BE3"/>
    <w:rsid w:val="004C1C93"/>
    <w:rsid w:val="004C1FF0"/>
    <w:rsid w:val="004C2254"/>
    <w:rsid w:val="004C22D1"/>
    <w:rsid w:val="004C2916"/>
    <w:rsid w:val="004C2EB7"/>
    <w:rsid w:val="004C3106"/>
    <w:rsid w:val="004C319F"/>
    <w:rsid w:val="004C33B6"/>
    <w:rsid w:val="004C37E1"/>
    <w:rsid w:val="004C3A25"/>
    <w:rsid w:val="004C3D51"/>
    <w:rsid w:val="004C3E12"/>
    <w:rsid w:val="004C3EF3"/>
    <w:rsid w:val="004C3F6D"/>
    <w:rsid w:val="004C41C7"/>
    <w:rsid w:val="004C4283"/>
    <w:rsid w:val="004C48D1"/>
    <w:rsid w:val="004C4A37"/>
    <w:rsid w:val="004C4D99"/>
    <w:rsid w:val="004C5D55"/>
    <w:rsid w:val="004C5F77"/>
    <w:rsid w:val="004C61A6"/>
    <w:rsid w:val="004C62F9"/>
    <w:rsid w:val="004C641B"/>
    <w:rsid w:val="004C6BC2"/>
    <w:rsid w:val="004C6D13"/>
    <w:rsid w:val="004C6DE5"/>
    <w:rsid w:val="004C7171"/>
    <w:rsid w:val="004C77D3"/>
    <w:rsid w:val="004C7803"/>
    <w:rsid w:val="004C789B"/>
    <w:rsid w:val="004C7990"/>
    <w:rsid w:val="004C7AFB"/>
    <w:rsid w:val="004D0115"/>
    <w:rsid w:val="004D02AE"/>
    <w:rsid w:val="004D0349"/>
    <w:rsid w:val="004D05CE"/>
    <w:rsid w:val="004D0600"/>
    <w:rsid w:val="004D0692"/>
    <w:rsid w:val="004D0956"/>
    <w:rsid w:val="004D0B4E"/>
    <w:rsid w:val="004D0F13"/>
    <w:rsid w:val="004D1043"/>
    <w:rsid w:val="004D13C8"/>
    <w:rsid w:val="004D14B1"/>
    <w:rsid w:val="004D1D3F"/>
    <w:rsid w:val="004D1DDF"/>
    <w:rsid w:val="004D1EB8"/>
    <w:rsid w:val="004D2324"/>
    <w:rsid w:val="004D24E8"/>
    <w:rsid w:val="004D2DDA"/>
    <w:rsid w:val="004D32FF"/>
    <w:rsid w:val="004D3711"/>
    <w:rsid w:val="004D3A44"/>
    <w:rsid w:val="004D3AC5"/>
    <w:rsid w:val="004D40C3"/>
    <w:rsid w:val="004D4142"/>
    <w:rsid w:val="004D4222"/>
    <w:rsid w:val="004D4D1B"/>
    <w:rsid w:val="004D4FAC"/>
    <w:rsid w:val="004D50C5"/>
    <w:rsid w:val="004D5C86"/>
    <w:rsid w:val="004D6005"/>
    <w:rsid w:val="004D61E7"/>
    <w:rsid w:val="004D6203"/>
    <w:rsid w:val="004D6620"/>
    <w:rsid w:val="004D6BC3"/>
    <w:rsid w:val="004D6D22"/>
    <w:rsid w:val="004D6D34"/>
    <w:rsid w:val="004D6F6A"/>
    <w:rsid w:val="004D6F92"/>
    <w:rsid w:val="004D703F"/>
    <w:rsid w:val="004D721D"/>
    <w:rsid w:val="004D7380"/>
    <w:rsid w:val="004D79C4"/>
    <w:rsid w:val="004D7C51"/>
    <w:rsid w:val="004D7EB9"/>
    <w:rsid w:val="004E0108"/>
    <w:rsid w:val="004E04E8"/>
    <w:rsid w:val="004E0B35"/>
    <w:rsid w:val="004E0EEA"/>
    <w:rsid w:val="004E0FFD"/>
    <w:rsid w:val="004E1AC6"/>
    <w:rsid w:val="004E1C38"/>
    <w:rsid w:val="004E1CA9"/>
    <w:rsid w:val="004E1CF0"/>
    <w:rsid w:val="004E1F3F"/>
    <w:rsid w:val="004E1F9C"/>
    <w:rsid w:val="004E25B5"/>
    <w:rsid w:val="004E28A8"/>
    <w:rsid w:val="004E3ABC"/>
    <w:rsid w:val="004E3B7A"/>
    <w:rsid w:val="004E3D3B"/>
    <w:rsid w:val="004E3EBA"/>
    <w:rsid w:val="004E43EA"/>
    <w:rsid w:val="004E43FD"/>
    <w:rsid w:val="004E44FB"/>
    <w:rsid w:val="004E4638"/>
    <w:rsid w:val="004E4AF6"/>
    <w:rsid w:val="004E4B73"/>
    <w:rsid w:val="004E4C9F"/>
    <w:rsid w:val="004E4CCF"/>
    <w:rsid w:val="004E4D39"/>
    <w:rsid w:val="004E4F36"/>
    <w:rsid w:val="004E505A"/>
    <w:rsid w:val="004E53EF"/>
    <w:rsid w:val="004E551C"/>
    <w:rsid w:val="004E583C"/>
    <w:rsid w:val="004E5867"/>
    <w:rsid w:val="004E5915"/>
    <w:rsid w:val="004E5A20"/>
    <w:rsid w:val="004E5D5A"/>
    <w:rsid w:val="004E64A0"/>
    <w:rsid w:val="004E6A85"/>
    <w:rsid w:val="004E6C5F"/>
    <w:rsid w:val="004E6CEB"/>
    <w:rsid w:val="004E6E8E"/>
    <w:rsid w:val="004E709C"/>
    <w:rsid w:val="004E7421"/>
    <w:rsid w:val="004F0186"/>
    <w:rsid w:val="004F01CA"/>
    <w:rsid w:val="004F0B3F"/>
    <w:rsid w:val="004F0BFD"/>
    <w:rsid w:val="004F0C8C"/>
    <w:rsid w:val="004F0D87"/>
    <w:rsid w:val="004F15FE"/>
    <w:rsid w:val="004F18CC"/>
    <w:rsid w:val="004F22BE"/>
    <w:rsid w:val="004F2582"/>
    <w:rsid w:val="004F29A9"/>
    <w:rsid w:val="004F2A3A"/>
    <w:rsid w:val="004F2AD2"/>
    <w:rsid w:val="004F2C2B"/>
    <w:rsid w:val="004F2DEA"/>
    <w:rsid w:val="004F2E05"/>
    <w:rsid w:val="004F2FE3"/>
    <w:rsid w:val="004F3C39"/>
    <w:rsid w:val="004F3FEB"/>
    <w:rsid w:val="004F4E68"/>
    <w:rsid w:val="004F4EA2"/>
    <w:rsid w:val="004F56AF"/>
    <w:rsid w:val="004F574C"/>
    <w:rsid w:val="004F58D0"/>
    <w:rsid w:val="004F5B39"/>
    <w:rsid w:val="004F5DC4"/>
    <w:rsid w:val="004F5E41"/>
    <w:rsid w:val="004F5EA8"/>
    <w:rsid w:val="004F6086"/>
    <w:rsid w:val="004F60FE"/>
    <w:rsid w:val="004F61B9"/>
    <w:rsid w:val="004F61BD"/>
    <w:rsid w:val="004F6369"/>
    <w:rsid w:val="004F6822"/>
    <w:rsid w:val="004F697A"/>
    <w:rsid w:val="004F699C"/>
    <w:rsid w:val="004F6FBC"/>
    <w:rsid w:val="004F7110"/>
    <w:rsid w:val="004F7960"/>
    <w:rsid w:val="004F79FC"/>
    <w:rsid w:val="004F7E06"/>
    <w:rsid w:val="005000FB"/>
    <w:rsid w:val="005007F9"/>
    <w:rsid w:val="005009F4"/>
    <w:rsid w:val="00500B30"/>
    <w:rsid w:val="00500BB8"/>
    <w:rsid w:val="0050119B"/>
    <w:rsid w:val="005014A7"/>
    <w:rsid w:val="00501ED1"/>
    <w:rsid w:val="00501F11"/>
    <w:rsid w:val="005026D5"/>
    <w:rsid w:val="005029A0"/>
    <w:rsid w:val="005029B0"/>
    <w:rsid w:val="005030B0"/>
    <w:rsid w:val="005035FC"/>
    <w:rsid w:val="00503808"/>
    <w:rsid w:val="0050382E"/>
    <w:rsid w:val="00503A50"/>
    <w:rsid w:val="00503C75"/>
    <w:rsid w:val="00503D16"/>
    <w:rsid w:val="00503D4C"/>
    <w:rsid w:val="005041A8"/>
    <w:rsid w:val="0050460D"/>
    <w:rsid w:val="00504848"/>
    <w:rsid w:val="005049F4"/>
    <w:rsid w:val="00504A32"/>
    <w:rsid w:val="00504A5A"/>
    <w:rsid w:val="00504AA0"/>
    <w:rsid w:val="00504D7C"/>
    <w:rsid w:val="0050523C"/>
    <w:rsid w:val="005055A0"/>
    <w:rsid w:val="0050573D"/>
    <w:rsid w:val="00505955"/>
    <w:rsid w:val="0050595F"/>
    <w:rsid w:val="00505A9F"/>
    <w:rsid w:val="00506137"/>
    <w:rsid w:val="005062EA"/>
    <w:rsid w:val="00506578"/>
    <w:rsid w:val="0050668A"/>
    <w:rsid w:val="00506BD3"/>
    <w:rsid w:val="00506C52"/>
    <w:rsid w:val="00506E73"/>
    <w:rsid w:val="0050758D"/>
    <w:rsid w:val="0050782B"/>
    <w:rsid w:val="00507D59"/>
    <w:rsid w:val="0051010A"/>
    <w:rsid w:val="005107D5"/>
    <w:rsid w:val="00510997"/>
    <w:rsid w:val="005109AC"/>
    <w:rsid w:val="005116F2"/>
    <w:rsid w:val="00511736"/>
    <w:rsid w:val="00511770"/>
    <w:rsid w:val="00511884"/>
    <w:rsid w:val="00511AD1"/>
    <w:rsid w:val="00511CB2"/>
    <w:rsid w:val="00511D2D"/>
    <w:rsid w:val="00511ECE"/>
    <w:rsid w:val="00511F46"/>
    <w:rsid w:val="005122CA"/>
    <w:rsid w:val="005122D2"/>
    <w:rsid w:val="00512465"/>
    <w:rsid w:val="00512515"/>
    <w:rsid w:val="0051290E"/>
    <w:rsid w:val="005129B5"/>
    <w:rsid w:val="00512EE0"/>
    <w:rsid w:val="00513566"/>
    <w:rsid w:val="00514123"/>
    <w:rsid w:val="005143E6"/>
    <w:rsid w:val="00514548"/>
    <w:rsid w:val="005145FF"/>
    <w:rsid w:val="0051464B"/>
    <w:rsid w:val="00514986"/>
    <w:rsid w:val="00514C70"/>
    <w:rsid w:val="00514EC9"/>
    <w:rsid w:val="005152B5"/>
    <w:rsid w:val="00515820"/>
    <w:rsid w:val="00515A33"/>
    <w:rsid w:val="0051606D"/>
    <w:rsid w:val="0051737E"/>
    <w:rsid w:val="0051768F"/>
    <w:rsid w:val="00517A66"/>
    <w:rsid w:val="00517AC9"/>
    <w:rsid w:val="00517B11"/>
    <w:rsid w:val="00517E66"/>
    <w:rsid w:val="005201C8"/>
    <w:rsid w:val="005205ED"/>
    <w:rsid w:val="0052067C"/>
    <w:rsid w:val="005208B6"/>
    <w:rsid w:val="00520911"/>
    <w:rsid w:val="005209CD"/>
    <w:rsid w:val="00520BF3"/>
    <w:rsid w:val="00520C7D"/>
    <w:rsid w:val="00521DB6"/>
    <w:rsid w:val="0052271E"/>
    <w:rsid w:val="00522A57"/>
    <w:rsid w:val="00522DB5"/>
    <w:rsid w:val="00523311"/>
    <w:rsid w:val="005235EA"/>
    <w:rsid w:val="00523851"/>
    <w:rsid w:val="00523A86"/>
    <w:rsid w:val="00523CAD"/>
    <w:rsid w:val="005240B4"/>
    <w:rsid w:val="00524588"/>
    <w:rsid w:val="00524853"/>
    <w:rsid w:val="00524AE1"/>
    <w:rsid w:val="00524E9C"/>
    <w:rsid w:val="00524EF4"/>
    <w:rsid w:val="005252B0"/>
    <w:rsid w:val="0052571D"/>
    <w:rsid w:val="005257C4"/>
    <w:rsid w:val="00525F0C"/>
    <w:rsid w:val="00525F23"/>
    <w:rsid w:val="00526262"/>
    <w:rsid w:val="005268AC"/>
    <w:rsid w:val="00526A1E"/>
    <w:rsid w:val="00526C29"/>
    <w:rsid w:val="00526FA9"/>
    <w:rsid w:val="00527126"/>
    <w:rsid w:val="0052723B"/>
    <w:rsid w:val="00527291"/>
    <w:rsid w:val="0052738F"/>
    <w:rsid w:val="0052745A"/>
    <w:rsid w:val="00527491"/>
    <w:rsid w:val="00527497"/>
    <w:rsid w:val="00527911"/>
    <w:rsid w:val="00527CFD"/>
    <w:rsid w:val="00527E60"/>
    <w:rsid w:val="005303E4"/>
    <w:rsid w:val="00530489"/>
    <w:rsid w:val="0053085D"/>
    <w:rsid w:val="00530AB0"/>
    <w:rsid w:val="00530B30"/>
    <w:rsid w:val="00530C1D"/>
    <w:rsid w:val="00530C61"/>
    <w:rsid w:val="00530F18"/>
    <w:rsid w:val="0053128C"/>
    <w:rsid w:val="00531459"/>
    <w:rsid w:val="00531B3D"/>
    <w:rsid w:val="00531B77"/>
    <w:rsid w:val="00531C6B"/>
    <w:rsid w:val="00531E3B"/>
    <w:rsid w:val="00532AE3"/>
    <w:rsid w:val="00533494"/>
    <w:rsid w:val="005335F5"/>
    <w:rsid w:val="00533820"/>
    <w:rsid w:val="005339E2"/>
    <w:rsid w:val="00534011"/>
    <w:rsid w:val="00534550"/>
    <w:rsid w:val="005348A7"/>
    <w:rsid w:val="00534A5D"/>
    <w:rsid w:val="00534FB6"/>
    <w:rsid w:val="005353A0"/>
    <w:rsid w:val="00535A91"/>
    <w:rsid w:val="00535EC5"/>
    <w:rsid w:val="00536010"/>
    <w:rsid w:val="005360D2"/>
    <w:rsid w:val="005362D8"/>
    <w:rsid w:val="005368D0"/>
    <w:rsid w:val="005369FD"/>
    <w:rsid w:val="00536D99"/>
    <w:rsid w:val="00536E38"/>
    <w:rsid w:val="00536EC8"/>
    <w:rsid w:val="005372A6"/>
    <w:rsid w:val="00537620"/>
    <w:rsid w:val="005401A2"/>
    <w:rsid w:val="00540459"/>
    <w:rsid w:val="00540503"/>
    <w:rsid w:val="00540628"/>
    <w:rsid w:val="0054077B"/>
    <w:rsid w:val="00540818"/>
    <w:rsid w:val="005409B0"/>
    <w:rsid w:val="005409ED"/>
    <w:rsid w:val="00540A33"/>
    <w:rsid w:val="00540A43"/>
    <w:rsid w:val="00540C54"/>
    <w:rsid w:val="00540D48"/>
    <w:rsid w:val="00540F2F"/>
    <w:rsid w:val="00541D84"/>
    <w:rsid w:val="00542101"/>
    <w:rsid w:val="005422D4"/>
    <w:rsid w:val="005425B4"/>
    <w:rsid w:val="00542865"/>
    <w:rsid w:val="005429E8"/>
    <w:rsid w:val="00542DC1"/>
    <w:rsid w:val="00542F72"/>
    <w:rsid w:val="005430E4"/>
    <w:rsid w:val="005436A0"/>
    <w:rsid w:val="0054415D"/>
    <w:rsid w:val="00544486"/>
    <w:rsid w:val="005444BB"/>
    <w:rsid w:val="0054455B"/>
    <w:rsid w:val="00544A8B"/>
    <w:rsid w:val="00544F32"/>
    <w:rsid w:val="005456A3"/>
    <w:rsid w:val="0054572E"/>
    <w:rsid w:val="00545B1C"/>
    <w:rsid w:val="00545B9E"/>
    <w:rsid w:val="00545E70"/>
    <w:rsid w:val="005462FC"/>
    <w:rsid w:val="00546490"/>
    <w:rsid w:val="0054649C"/>
    <w:rsid w:val="00546707"/>
    <w:rsid w:val="00546E61"/>
    <w:rsid w:val="00546E8C"/>
    <w:rsid w:val="005470F3"/>
    <w:rsid w:val="005471BC"/>
    <w:rsid w:val="00547644"/>
    <w:rsid w:val="005477AD"/>
    <w:rsid w:val="005478B4"/>
    <w:rsid w:val="005479C4"/>
    <w:rsid w:val="00547B46"/>
    <w:rsid w:val="00547F68"/>
    <w:rsid w:val="005501F8"/>
    <w:rsid w:val="0055021C"/>
    <w:rsid w:val="005507A2"/>
    <w:rsid w:val="00550829"/>
    <w:rsid w:val="00550F2B"/>
    <w:rsid w:val="00551186"/>
    <w:rsid w:val="00551296"/>
    <w:rsid w:val="00551C3F"/>
    <w:rsid w:val="00551C6E"/>
    <w:rsid w:val="0055221C"/>
    <w:rsid w:val="005525FE"/>
    <w:rsid w:val="0055261A"/>
    <w:rsid w:val="00552911"/>
    <w:rsid w:val="00552DBB"/>
    <w:rsid w:val="00552DD8"/>
    <w:rsid w:val="005533AE"/>
    <w:rsid w:val="00553775"/>
    <w:rsid w:val="00553AB7"/>
    <w:rsid w:val="005541D6"/>
    <w:rsid w:val="00554770"/>
    <w:rsid w:val="005547F3"/>
    <w:rsid w:val="00554AB5"/>
    <w:rsid w:val="00554DB5"/>
    <w:rsid w:val="00555597"/>
    <w:rsid w:val="00555745"/>
    <w:rsid w:val="00555907"/>
    <w:rsid w:val="00555B4A"/>
    <w:rsid w:val="00555C96"/>
    <w:rsid w:val="00555E09"/>
    <w:rsid w:val="005560B4"/>
    <w:rsid w:val="005562EB"/>
    <w:rsid w:val="00556741"/>
    <w:rsid w:val="00556A0D"/>
    <w:rsid w:val="00556AD8"/>
    <w:rsid w:val="00556D50"/>
    <w:rsid w:val="005570B4"/>
    <w:rsid w:val="0055724F"/>
    <w:rsid w:val="005573DB"/>
    <w:rsid w:val="005600CF"/>
    <w:rsid w:val="0056122D"/>
    <w:rsid w:val="00561BE3"/>
    <w:rsid w:val="00561DD3"/>
    <w:rsid w:val="005620DD"/>
    <w:rsid w:val="005621BC"/>
    <w:rsid w:val="0056269D"/>
    <w:rsid w:val="00562AA8"/>
    <w:rsid w:val="00562E1B"/>
    <w:rsid w:val="00563BC0"/>
    <w:rsid w:val="00563F67"/>
    <w:rsid w:val="005646F9"/>
    <w:rsid w:val="00564A54"/>
    <w:rsid w:val="00564ADE"/>
    <w:rsid w:val="00564BA6"/>
    <w:rsid w:val="0056562A"/>
    <w:rsid w:val="0056594B"/>
    <w:rsid w:val="00565B21"/>
    <w:rsid w:val="00566612"/>
    <w:rsid w:val="00566A0A"/>
    <w:rsid w:val="00566A48"/>
    <w:rsid w:val="00566B5C"/>
    <w:rsid w:val="00566DF5"/>
    <w:rsid w:val="0056734A"/>
    <w:rsid w:val="00567664"/>
    <w:rsid w:val="00567798"/>
    <w:rsid w:val="00567971"/>
    <w:rsid w:val="00567A57"/>
    <w:rsid w:val="005703A5"/>
    <w:rsid w:val="005705C0"/>
    <w:rsid w:val="005705E7"/>
    <w:rsid w:val="00570B69"/>
    <w:rsid w:val="00570D59"/>
    <w:rsid w:val="00571049"/>
    <w:rsid w:val="00571503"/>
    <w:rsid w:val="005719AE"/>
    <w:rsid w:val="00571E03"/>
    <w:rsid w:val="00572880"/>
    <w:rsid w:val="00572B87"/>
    <w:rsid w:val="00572D50"/>
    <w:rsid w:val="00572DA1"/>
    <w:rsid w:val="0057338E"/>
    <w:rsid w:val="005733CF"/>
    <w:rsid w:val="005739C2"/>
    <w:rsid w:val="00574334"/>
    <w:rsid w:val="005755C6"/>
    <w:rsid w:val="00575781"/>
    <w:rsid w:val="005757CE"/>
    <w:rsid w:val="00575BFA"/>
    <w:rsid w:val="00575DBF"/>
    <w:rsid w:val="00576139"/>
    <w:rsid w:val="005761F0"/>
    <w:rsid w:val="00576640"/>
    <w:rsid w:val="0057696E"/>
    <w:rsid w:val="00576997"/>
    <w:rsid w:val="00576F76"/>
    <w:rsid w:val="005774EC"/>
    <w:rsid w:val="0057756C"/>
    <w:rsid w:val="00577575"/>
    <w:rsid w:val="005775FA"/>
    <w:rsid w:val="00577CDE"/>
    <w:rsid w:val="00577EAB"/>
    <w:rsid w:val="00580B8D"/>
    <w:rsid w:val="00580FD9"/>
    <w:rsid w:val="005810EB"/>
    <w:rsid w:val="0058136E"/>
    <w:rsid w:val="0058157B"/>
    <w:rsid w:val="005818D7"/>
    <w:rsid w:val="00581B27"/>
    <w:rsid w:val="005820AD"/>
    <w:rsid w:val="00582225"/>
    <w:rsid w:val="00582A60"/>
    <w:rsid w:val="00582B42"/>
    <w:rsid w:val="00582EC9"/>
    <w:rsid w:val="0058351E"/>
    <w:rsid w:val="00583BED"/>
    <w:rsid w:val="00583E65"/>
    <w:rsid w:val="00584055"/>
    <w:rsid w:val="005843E5"/>
    <w:rsid w:val="0058478E"/>
    <w:rsid w:val="00584843"/>
    <w:rsid w:val="00584BEA"/>
    <w:rsid w:val="00584C8F"/>
    <w:rsid w:val="005851A2"/>
    <w:rsid w:val="0058598D"/>
    <w:rsid w:val="00585D78"/>
    <w:rsid w:val="005862CE"/>
    <w:rsid w:val="005864CD"/>
    <w:rsid w:val="00586F4D"/>
    <w:rsid w:val="00586F9F"/>
    <w:rsid w:val="005870C7"/>
    <w:rsid w:val="0058722B"/>
    <w:rsid w:val="005872A9"/>
    <w:rsid w:val="005874D3"/>
    <w:rsid w:val="005874DB"/>
    <w:rsid w:val="00587A7B"/>
    <w:rsid w:val="005904B1"/>
    <w:rsid w:val="005905E2"/>
    <w:rsid w:val="0059094D"/>
    <w:rsid w:val="00590B41"/>
    <w:rsid w:val="00590C17"/>
    <w:rsid w:val="00590FE4"/>
    <w:rsid w:val="005910F0"/>
    <w:rsid w:val="0059111E"/>
    <w:rsid w:val="005911EB"/>
    <w:rsid w:val="00591B90"/>
    <w:rsid w:val="00591F09"/>
    <w:rsid w:val="0059206A"/>
    <w:rsid w:val="005925E8"/>
    <w:rsid w:val="0059389F"/>
    <w:rsid w:val="00593932"/>
    <w:rsid w:val="00593DCD"/>
    <w:rsid w:val="00593E54"/>
    <w:rsid w:val="00594113"/>
    <w:rsid w:val="00594654"/>
    <w:rsid w:val="00594A78"/>
    <w:rsid w:val="00594D34"/>
    <w:rsid w:val="0059606F"/>
    <w:rsid w:val="00596170"/>
    <w:rsid w:val="0059677C"/>
    <w:rsid w:val="005967F4"/>
    <w:rsid w:val="00596D3C"/>
    <w:rsid w:val="00596DAF"/>
    <w:rsid w:val="00596DFE"/>
    <w:rsid w:val="00597441"/>
    <w:rsid w:val="005974F6"/>
    <w:rsid w:val="005976AF"/>
    <w:rsid w:val="0059773F"/>
    <w:rsid w:val="005A0944"/>
    <w:rsid w:val="005A0EE6"/>
    <w:rsid w:val="005A19DA"/>
    <w:rsid w:val="005A1AB2"/>
    <w:rsid w:val="005A1F7B"/>
    <w:rsid w:val="005A1FDC"/>
    <w:rsid w:val="005A21DF"/>
    <w:rsid w:val="005A2203"/>
    <w:rsid w:val="005A236A"/>
    <w:rsid w:val="005A24EF"/>
    <w:rsid w:val="005A2582"/>
    <w:rsid w:val="005A2621"/>
    <w:rsid w:val="005A2A14"/>
    <w:rsid w:val="005A2B91"/>
    <w:rsid w:val="005A2E93"/>
    <w:rsid w:val="005A321F"/>
    <w:rsid w:val="005A39F6"/>
    <w:rsid w:val="005A3B04"/>
    <w:rsid w:val="005A3CDA"/>
    <w:rsid w:val="005A3EB9"/>
    <w:rsid w:val="005A408A"/>
    <w:rsid w:val="005A4578"/>
    <w:rsid w:val="005A51F0"/>
    <w:rsid w:val="005A540B"/>
    <w:rsid w:val="005A545A"/>
    <w:rsid w:val="005A5625"/>
    <w:rsid w:val="005A5D2D"/>
    <w:rsid w:val="005A5F11"/>
    <w:rsid w:val="005A6060"/>
    <w:rsid w:val="005A6163"/>
    <w:rsid w:val="005A6675"/>
    <w:rsid w:val="005A66D2"/>
    <w:rsid w:val="005A6A91"/>
    <w:rsid w:val="005A6B1C"/>
    <w:rsid w:val="005A7261"/>
    <w:rsid w:val="005A7333"/>
    <w:rsid w:val="005A7762"/>
    <w:rsid w:val="005A7921"/>
    <w:rsid w:val="005A7A74"/>
    <w:rsid w:val="005A7DC3"/>
    <w:rsid w:val="005B00D5"/>
    <w:rsid w:val="005B00D9"/>
    <w:rsid w:val="005B0176"/>
    <w:rsid w:val="005B0275"/>
    <w:rsid w:val="005B0958"/>
    <w:rsid w:val="005B0B8D"/>
    <w:rsid w:val="005B0BF2"/>
    <w:rsid w:val="005B1129"/>
    <w:rsid w:val="005B1F34"/>
    <w:rsid w:val="005B291E"/>
    <w:rsid w:val="005B2943"/>
    <w:rsid w:val="005B297E"/>
    <w:rsid w:val="005B2A77"/>
    <w:rsid w:val="005B2ADF"/>
    <w:rsid w:val="005B2B20"/>
    <w:rsid w:val="005B2D39"/>
    <w:rsid w:val="005B2E75"/>
    <w:rsid w:val="005B2FFC"/>
    <w:rsid w:val="005B3174"/>
    <w:rsid w:val="005B3233"/>
    <w:rsid w:val="005B339B"/>
    <w:rsid w:val="005B349F"/>
    <w:rsid w:val="005B3580"/>
    <w:rsid w:val="005B361C"/>
    <w:rsid w:val="005B3625"/>
    <w:rsid w:val="005B39EC"/>
    <w:rsid w:val="005B3B5D"/>
    <w:rsid w:val="005B3D11"/>
    <w:rsid w:val="005B3F0A"/>
    <w:rsid w:val="005B4062"/>
    <w:rsid w:val="005B4E04"/>
    <w:rsid w:val="005B4F3A"/>
    <w:rsid w:val="005B5150"/>
    <w:rsid w:val="005B5179"/>
    <w:rsid w:val="005B5389"/>
    <w:rsid w:val="005B559A"/>
    <w:rsid w:val="005B574D"/>
    <w:rsid w:val="005B5777"/>
    <w:rsid w:val="005B580F"/>
    <w:rsid w:val="005B583C"/>
    <w:rsid w:val="005B5B4C"/>
    <w:rsid w:val="005B65AA"/>
    <w:rsid w:val="005B6D5A"/>
    <w:rsid w:val="005B6F30"/>
    <w:rsid w:val="005B701F"/>
    <w:rsid w:val="005B70DE"/>
    <w:rsid w:val="005B7163"/>
    <w:rsid w:val="005B720D"/>
    <w:rsid w:val="005B74F6"/>
    <w:rsid w:val="005B76D6"/>
    <w:rsid w:val="005B7B7F"/>
    <w:rsid w:val="005B7B9A"/>
    <w:rsid w:val="005B7CD8"/>
    <w:rsid w:val="005C013E"/>
    <w:rsid w:val="005C04D7"/>
    <w:rsid w:val="005C0593"/>
    <w:rsid w:val="005C0D0D"/>
    <w:rsid w:val="005C0E45"/>
    <w:rsid w:val="005C1207"/>
    <w:rsid w:val="005C13C4"/>
    <w:rsid w:val="005C163D"/>
    <w:rsid w:val="005C166E"/>
    <w:rsid w:val="005C27AC"/>
    <w:rsid w:val="005C2D77"/>
    <w:rsid w:val="005C3262"/>
    <w:rsid w:val="005C3735"/>
    <w:rsid w:val="005C38FC"/>
    <w:rsid w:val="005C3AF5"/>
    <w:rsid w:val="005C3C75"/>
    <w:rsid w:val="005C3DC8"/>
    <w:rsid w:val="005C415F"/>
    <w:rsid w:val="005C44FF"/>
    <w:rsid w:val="005C46C9"/>
    <w:rsid w:val="005C486B"/>
    <w:rsid w:val="005C4BB4"/>
    <w:rsid w:val="005C4D64"/>
    <w:rsid w:val="005C51A0"/>
    <w:rsid w:val="005C52CD"/>
    <w:rsid w:val="005C53BE"/>
    <w:rsid w:val="005C5703"/>
    <w:rsid w:val="005C5FEE"/>
    <w:rsid w:val="005C657F"/>
    <w:rsid w:val="005C676A"/>
    <w:rsid w:val="005C6C91"/>
    <w:rsid w:val="005C7276"/>
    <w:rsid w:val="005C76A7"/>
    <w:rsid w:val="005C7ADA"/>
    <w:rsid w:val="005C7C88"/>
    <w:rsid w:val="005C7F63"/>
    <w:rsid w:val="005D0114"/>
    <w:rsid w:val="005D097C"/>
    <w:rsid w:val="005D0BC1"/>
    <w:rsid w:val="005D10A6"/>
    <w:rsid w:val="005D13DA"/>
    <w:rsid w:val="005D142B"/>
    <w:rsid w:val="005D28A4"/>
    <w:rsid w:val="005D2D26"/>
    <w:rsid w:val="005D2E86"/>
    <w:rsid w:val="005D2F01"/>
    <w:rsid w:val="005D3B37"/>
    <w:rsid w:val="005D3BD8"/>
    <w:rsid w:val="005D3C8A"/>
    <w:rsid w:val="005D3DB4"/>
    <w:rsid w:val="005D3DF0"/>
    <w:rsid w:val="005D43E4"/>
    <w:rsid w:val="005D490F"/>
    <w:rsid w:val="005D5201"/>
    <w:rsid w:val="005D541D"/>
    <w:rsid w:val="005D54C8"/>
    <w:rsid w:val="005D5740"/>
    <w:rsid w:val="005D5A59"/>
    <w:rsid w:val="005D5F43"/>
    <w:rsid w:val="005D5F45"/>
    <w:rsid w:val="005D5F9C"/>
    <w:rsid w:val="005D60AD"/>
    <w:rsid w:val="005D6612"/>
    <w:rsid w:val="005D6C03"/>
    <w:rsid w:val="005D6E7B"/>
    <w:rsid w:val="005D6FFE"/>
    <w:rsid w:val="005D7514"/>
    <w:rsid w:val="005D7C00"/>
    <w:rsid w:val="005E01BB"/>
    <w:rsid w:val="005E01E5"/>
    <w:rsid w:val="005E0A4F"/>
    <w:rsid w:val="005E16BD"/>
    <w:rsid w:val="005E17C1"/>
    <w:rsid w:val="005E17FA"/>
    <w:rsid w:val="005E1ADD"/>
    <w:rsid w:val="005E1BB2"/>
    <w:rsid w:val="005E1CBB"/>
    <w:rsid w:val="005E2494"/>
    <w:rsid w:val="005E2B34"/>
    <w:rsid w:val="005E2B9F"/>
    <w:rsid w:val="005E2BE9"/>
    <w:rsid w:val="005E35FB"/>
    <w:rsid w:val="005E368A"/>
    <w:rsid w:val="005E370D"/>
    <w:rsid w:val="005E409C"/>
    <w:rsid w:val="005E4DD8"/>
    <w:rsid w:val="005E4DE0"/>
    <w:rsid w:val="005E50F8"/>
    <w:rsid w:val="005E5122"/>
    <w:rsid w:val="005E51E9"/>
    <w:rsid w:val="005E5C3A"/>
    <w:rsid w:val="005E5D12"/>
    <w:rsid w:val="005E5DDA"/>
    <w:rsid w:val="005E5F92"/>
    <w:rsid w:val="005E6122"/>
    <w:rsid w:val="005E63FD"/>
    <w:rsid w:val="005E6420"/>
    <w:rsid w:val="005E672A"/>
    <w:rsid w:val="005E6E60"/>
    <w:rsid w:val="005E7224"/>
    <w:rsid w:val="005E73BB"/>
    <w:rsid w:val="005E7488"/>
    <w:rsid w:val="005E79CA"/>
    <w:rsid w:val="005E7BA2"/>
    <w:rsid w:val="005E7DFC"/>
    <w:rsid w:val="005E7F2F"/>
    <w:rsid w:val="005F056E"/>
    <w:rsid w:val="005F0973"/>
    <w:rsid w:val="005F0E1D"/>
    <w:rsid w:val="005F106E"/>
    <w:rsid w:val="005F110C"/>
    <w:rsid w:val="005F12BF"/>
    <w:rsid w:val="005F17B2"/>
    <w:rsid w:val="005F17CA"/>
    <w:rsid w:val="005F18C3"/>
    <w:rsid w:val="005F1AC3"/>
    <w:rsid w:val="005F1B0B"/>
    <w:rsid w:val="005F1B46"/>
    <w:rsid w:val="005F205D"/>
    <w:rsid w:val="005F2129"/>
    <w:rsid w:val="005F212C"/>
    <w:rsid w:val="005F21BA"/>
    <w:rsid w:val="005F235A"/>
    <w:rsid w:val="005F2866"/>
    <w:rsid w:val="005F2C04"/>
    <w:rsid w:val="005F2C1D"/>
    <w:rsid w:val="005F2C55"/>
    <w:rsid w:val="005F2C92"/>
    <w:rsid w:val="005F3042"/>
    <w:rsid w:val="005F36FE"/>
    <w:rsid w:val="005F3741"/>
    <w:rsid w:val="005F3974"/>
    <w:rsid w:val="005F39AB"/>
    <w:rsid w:val="005F3A9C"/>
    <w:rsid w:val="005F3B7A"/>
    <w:rsid w:val="005F3F26"/>
    <w:rsid w:val="005F3FAE"/>
    <w:rsid w:val="005F4112"/>
    <w:rsid w:val="005F4E80"/>
    <w:rsid w:val="005F4E87"/>
    <w:rsid w:val="005F5024"/>
    <w:rsid w:val="005F505A"/>
    <w:rsid w:val="005F5251"/>
    <w:rsid w:val="005F5378"/>
    <w:rsid w:val="005F5744"/>
    <w:rsid w:val="005F5AAD"/>
    <w:rsid w:val="005F5B5D"/>
    <w:rsid w:val="005F5C73"/>
    <w:rsid w:val="005F605A"/>
    <w:rsid w:val="005F60FB"/>
    <w:rsid w:val="005F64B8"/>
    <w:rsid w:val="005F64F1"/>
    <w:rsid w:val="005F6782"/>
    <w:rsid w:val="005F6945"/>
    <w:rsid w:val="005F6962"/>
    <w:rsid w:val="005F75EB"/>
    <w:rsid w:val="005F75F4"/>
    <w:rsid w:val="005F7655"/>
    <w:rsid w:val="005F77AF"/>
    <w:rsid w:val="005F7AE4"/>
    <w:rsid w:val="005F7B32"/>
    <w:rsid w:val="005F7DE3"/>
    <w:rsid w:val="0060024E"/>
    <w:rsid w:val="0060047C"/>
    <w:rsid w:val="006005E6"/>
    <w:rsid w:val="00600C33"/>
    <w:rsid w:val="006013F3"/>
    <w:rsid w:val="00601407"/>
    <w:rsid w:val="00601CCA"/>
    <w:rsid w:val="00601FA2"/>
    <w:rsid w:val="006023EC"/>
    <w:rsid w:val="00602974"/>
    <w:rsid w:val="006032CA"/>
    <w:rsid w:val="006035D4"/>
    <w:rsid w:val="00603811"/>
    <w:rsid w:val="00603961"/>
    <w:rsid w:val="006043C1"/>
    <w:rsid w:val="006046CB"/>
    <w:rsid w:val="00604A2A"/>
    <w:rsid w:val="00604A56"/>
    <w:rsid w:val="00605437"/>
    <w:rsid w:val="00605652"/>
    <w:rsid w:val="00605A64"/>
    <w:rsid w:val="00605B94"/>
    <w:rsid w:val="00605F5B"/>
    <w:rsid w:val="00606055"/>
    <w:rsid w:val="00606B28"/>
    <w:rsid w:val="00606C81"/>
    <w:rsid w:val="0060709A"/>
    <w:rsid w:val="0060733C"/>
    <w:rsid w:val="006076CB"/>
    <w:rsid w:val="006077E5"/>
    <w:rsid w:val="00607B26"/>
    <w:rsid w:val="00607C22"/>
    <w:rsid w:val="00607D03"/>
    <w:rsid w:val="00607D98"/>
    <w:rsid w:val="00607DC1"/>
    <w:rsid w:val="00607EC4"/>
    <w:rsid w:val="00607FD7"/>
    <w:rsid w:val="0061031E"/>
    <w:rsid w:val="00610650"/>
    <w:rsid w:val="006108E4"/>
    <w:rsid w:val="00610ADC"/>
    <w:rsid w:val="006110F1"/>
    <w:rsid w:val="00611373"/>
    <w:rsid w:val="0061282B"/>
    <w:rsid w:val="0061338F"/>
    <w:rsid w:val="006135EC"/>
    <w:rsid w:val="00613F02"/>
    <w:rsid w:val="00614631"/>
    <w:rsid w:val="006146BD"/>
    <w:rsid w:val="00614A62"/>
    <w:rsid w:val="00614A84"/>
    <w:rsid w:val="00614C1B"/>
    <w:rsid w:val="00614D1D"/>
    <w:rsid w:val="00614D35"/>
    <w:rsid w:val="00614F83"/>
    <w:rsid w:val="00614FBD"/>
    <w:rsid w:val="006152F4"/>
    <w:rsid w:val="0061599D"/>
    <w:rsid w:val="00615A76"/>
    <w:rsid w:val="006162B7"/>
    <w:rsid w:val="006163EE"/>
    <w:rsid w:val="0061657E"/>
    <w:rsid w:val="006169D0"/>
    <w:rsid w:val="00616DB1"/>
    <w:rsid w:val="0061717D"/>
    <w:rsid w:val="00617569"/>
    <w:rsid w:val="0061764F"/>
    <w:rsid w:val="00617892"/>
    <w:rsid w:val="006200F6"/>
    <w:rsid w:val="00620200"/>
    <w:rsid w:val="006206F2"/>
    <w:rsid w:val="00620980"/>
    <w:rsid w:val="00620F25"/>
    <w:rsid w:val="00621828"/>
    <w:rsid w:val="00621B99"/>
    <w:rsid w:val="00621E2D"/>
    <w:rsid w:val="00621F21"/>
    <w:rsid w:val="00622249"/>
    <w:rsid w:val="00622AEA"/>
    <w:rsid w:val="00622B4D"/>
    <w:rsid w:val="0062356E"/>
    <w:rsid w:val="0062387F"/>
    <w:rsid w:val="006239DE"/>
    <w:rsid w:val="006239E2"/>
    <w:rsid w:val="00623C35"/>
    <w:rsid w:val="00623D94"/>
    <w:rsid w:val="00623D95"/>
    <w:rsid w:val="00624253"/>
    <w:rsid w:val="006248C0"/>
    <w:rsid w:val="006253CB"/>
    <w:rsid w:val="0062570E"/>
    <w:rsid w:val="00625C27"/>
    <w:rsid w:val="0062667E"/>
    <w:rsid w:val="006268F8"/>
    <w:rsid w:val="00626D25"/>
    <w:rsid w:val="00626E36"/>
    <w:rsid w:val="00626F20"/>
    <w:rsid w:val="006270C5"/>
    <w:rsid w:val="006270D0"/>
    <w:rsid w:val="00627311"/>
    <w:rsid w:val="006273D7"/>
    <w:rsid w:val="00627516"/>
    <w:rsid w:val="00627B1F"/>
    <w:rsid w:val="00627BB9"/>
    <w:rsid w:val="00627C35"/>
    <w:rsid w:val="006303DE"/>
    <w:rsid w:val="00630DD5"/>
    <w:rsid w:val="006310CD"/>
    <w:rsid w:val="00631145"/>
    <w:rsid w:val="0063114E"/>
    <w:rsid w:val="00631375"/>
    <w:rsid w:val="006315EB"/>
    <w:rsid w:val="00631936"/>
    <w:rsid w:val="006319E5"/>
    <w:rsid w:val="00631BBC"/>
    <w:rsid w:val="00632345"/>
    <w:rsid w:val="006324E3"/>
    <w:rsid w:val="00632A60"/>
    <w:rsid w:val="00632BC7"/>
    <w:rsid w:val="0063308E"/>
    <w:rsid w:val="006331FE"/>
    <w:rsid w:val="006333CE"/>
    <w:rsid w:val="006334C1"/>
    <w:rsid w:val="00633567"/>
    <w:rsid w:val="0063380F"/>
    <w:rsid w:val="006338BE"/>
    <w:rsid w:val="00633CFB"/>
    <w:rsid w:val="0063455E"/>
    <w:rsid w:val="0063476A"/>
    <w:rsid w:val="00634B2D"/>
    <w:rsid w:val="00634B8B"/>
    <w:rsid w:val="00634D25"/>
    <w:rsid w:val="0063512D"/>
    <w:rsid w:val="00635D6F"/>
    <w:rsid w:val="00636010"/>
    <w:rsid w:val="006360B7"/>
    <w:rsid w:val="006361A0"/>
    <w:rsid w:val="00636422"/>
    <w:rsid w:val="00636699"/>
    <w:rsid w:val="00636790"/>
    <w:rsid w:val="00636DE0"/>
    <w:rsid w:val="00636DEA"/>
    <w:rsid w:val="00637322"/>
    <w:rsid w:val="00637667"/>
    <w:rsid w:val="00637BF4"/>
    <w:rsid w:val="00640019"/>
    <w:rsid w:val="006401F4"/>
    <w:rsid w:val="00640332"/>
    <w:rsid w:val="006408A3"/>
    <w:rsid w:val="006409D6"/>
    <w:rsid w:val="00640C91"/>
    <w:rsid w:val="00640F01"/>
    <w:rsid w:val="00640FD9"/>
    <w:rsid w:val="00640FEC"/>
    <w:rsid w:val="00641BBC"/>
    <w:rsid w:val="00641EAA"/>
    <w:rsid w:val="006424FA"/>
    <w:rsid w:val="00642B6E"/>
    <w:rsid w:val="00642DBA"/>
    <w:rsid w:val="006431C8"/>
    <w:rsid w:val="0064372A"/>
    <w:rsid w:val="0064375E"/>
    <w:rsid w:val="006438FE"/>
    <w:rsid w:val="00643C68"/>
    <w:rsid w:val="00643D8E"/>
    <w:rsid w:val="0064408A"/>
    <w:rsid w:val="006440CF"/>
    <w:rsid w:val="00644246"/>
    <w:rsid w:val="0064457F"/>
    <w:rsid w:val="00645203"/>
    <w:rsid w:val="00645576"/>
    <w:rsid w:val="00645814"/>
    <w:rsid w:val="00645A10"/>
    <w:rsid w:val="00645EA1"/>
    <w:rsid w:val="00645F6D"/>
    <w:rsid w:val="00645FFB"/>
    <w:rsid w:val="0064616D"/>
    <w:rsid w:val="0064636C"/>
    <w:rsid w:val="00646420"/>
    <w:rsid w:val="006464F2"/>
    <w:rsid w:val="0064660B"/>
    <w:rsid w:val="00646AE0"/>
    <w:rsid w:val="006472CF"/>
    <w:rsid w:val="006473B9"/>
    <w:rsid w:val="006473E5"/>
    <w:rsid w:val="006474B7"/>
    <w:rsid w:val="00647807"/>
    <w:rsid w:val="00647844"/>
    <w:rsid w:val="00647B5D"/>
    <w:rsid w:val="006507BA"/>
    <w:rsid w:val="00650D31"/>
    <w:rsid w:val="006511BE"/>
    <w:rsid w:val="00651392"/>
    <w:rsid w:val="00651625"/>
    <w:rsid w:val="00651A08"/>
    <w:rsid w:val="00651D2F"/>
    <w:rsid w:val="00651D41"/>
    <w:rsid w:val="00651D88"/>
    <w:rsid w:val="0065204D"/>
    <w:rsid w:val="006520A8"/>
    <w:rsid w:val="00652183"/>
    <w:rsid w:val="006523AB"/>
    <w:rsid w:val="006524F6"/>
    <w:rsid w:val="0065258A"/>
    <w:rsid w:val="00652EE0"/>
    <w:rsid w:val="00653321"/>
    <w:rsid w:val="00653573"/>
    <w:rsid w:val="006537D2"/>
    <w:rsid w:val="00653A7C"/>
    <w:rsid w:val="00653CD8"/>
    <w:rsid w:val="00653E88"/>
    <w:rsid w:val="00654081"/>
    <w:rsid w:val="0065417B"/>
    <w:rsid w:val="00654261"/>
    <w:rsid w:val="006543A2"/>
    <w:rsid w:val="00654403"/>
    <w:rsid w:val="00654599"/>
    <w:rsid w:val="00654D20"/>
    <w:rsid w:val="006553C7"/>
    <w:rsid w:val="00656063"/>
    <w:rsid w:val="006565A6"/>
    <w:rsid w:val="00656B1B"/>
    <w:rsid w:val="00656E31"/>
    <w:rsid w:val="00656E4D"/>
    <w:rsid w:val="00656F6A"/>
    <w:rsid w:val="006574E5"/>
    <w:rsid w:val="00657981"/>
    <w:rsid w:val="00657AC2"/>
    <w:rsid w:val="00657C82"/>
    <w:rsid w:val="00657DE1"/>
    <w:rsid w:val="00657FA0"/>
    <w:rsid w:val="00657FF0"/>
    <w:rsid w:val="00660618"/>
    <w:rsid w:val="0066107E"/>
    <w:rsid w:val="006610C4"/>
    <w:rsid w:val="00661145"/>
    <w:rsid w:val="00661207"/>
    <w:rsid w:val="006614AD"/>
    <w:rsid w:val="006615DB"/>
    <w:rsid w:val="006617B9"/>
    <w:rsid w:val="00661D1C"/>
    <w:rsid w:val="00662886"/>
    <w:rsid w:val="00662CBA"/>
    <w:rsid w:val="00662D27"/>
    <w:rsid w:val="00662D4D"/>
    <w:rsid w:val="00662DDB"/>
    <w:rsid w:val="00662F3F"/>
    <w:rsid w:val="00663174"/>
    <w:rsid w:val="00663378"/>
    <w:rsid w:val="0066343F"/>
    <w:rsid w:val="00663A4B"/>
    <w:rsid w:val="00663CE9"/>
    <w:rsid w:val="00664068"/>
    <w:rsid w:val="006643BB"/>
    <w:rsid w:val="006644EC"/>
    <w:rsid w:val="00664583"/>
    <w:rsid w:val="00664A6E"/>
    <w:rsid w:val="00664B10"/>
    <w:rsid w:val="00664B64"/>
    <w:rsid w:val="00664D97"/>
    <w:rsid w:val="006650DE"/>
    <w:rsid w:val="00665150"/>
    <w:rsid w:val="00665890"/>
    <w:rsid w:val="0066605F"/>
    <w:rsid w:val="00666379"/>
    <w:rsid w:val="0066685B"/>
    <w:rsid w:val="006673B9"/>
    <w:rsid w:val="0066780E"/>
    <w:rsid w:val="006678D0"/>
    <w:rsid w:val="006679CC"/>
    <w:rsid w:val="00667BB7"/>
    <w:rsid w:val="00670E4A"/>
    <w:rsid w:val="006710EA"/>
    <w:rsid w:val="00671212"/>
    <w:rsid w:val="00671500"/>
    <w:rsid w:val="00671A11"/>
    <w:rsid w:val="00671C38"/>
    <w:rsid w:val="00671CC7"/>
    <w:rsid w:val="0067281D"/>
    <w:rsid w:val="00672852"/>
    <w:rsid w:val="006729FC"/>
    <w:rsid w:val="00673FC7"/>
    <w:rsid w:val="006741DB"/>
    <w:rsid w:val="006745FD"/>
    <w:rsid w:val="006749DE"/>
    <w:rsid w:val="00674C5F"/>
    <w:rsid w:val="0067507D"/>
    <w:rsid w:val="00675362"/>
    <w:rsid w:val="00675640"/>
    <w:rsid w:val="00675D4D"/>
    <w:rsid w:val="00675F52"/>
    <w:rsid w:val="006761C1"/>
    <w:rsid w:val="0067623A"/>
    <w:rsid w:val="006767D1"/>
    <w:rsid w:val="00676B41"/>
    <w:rsid w:val="00676DA3"/>
    <w:rsid w:val="00676F3E"/>
    <w:rsid w:val="006771CB"/>
    <w:rsid w:val="006774B6"/>
    <w:rsid w:val="00677528"/>
    <w:rsid w:val="00677866"/>
    <w:rsid w:val="00677AF9"/>
    <w:rsid w:val="00677DCA"/>
    <w:rsid w:val="00677EFF"/>
    <w:rsid w:val="00680036"/>
    <w:rsid w:val="0068009D"/>
    <w:rsid w:val="0068035F"/>
    <w:rsid w:val="0068055B"/>
    <w:rsid w:val="006808CF"/>
    <w:rsid w:val="00680F87"/>
    <w:rsid w:val="006811C4"/>
    <w:rsid w:val="006812DB"/>
    <w:rsid w:val="00681344"/>
    <w:rsid w:val="006814FA"/>
    <w:rsid w:val="00681A5F"/>
    <w:rsid w:val="00681C5B"/>
    <w:rsid w:val="00681D50"/>
    <w:rsid w:val="00681DAD"/>
    <w:rsid w:val="0068223F"/>
    <w:rsid w:val="00682350"/>
    <w:rsid w:val="00682514"/>
    <w:rsid w:val="00682A14"/>
    <w:rsid w:val="00682B38"/>
    <w:rsid w:val="00682F0C"/>
    <w:rsid w:val="006834B4"/>
    <w:rsid w:val="006834C4"/>
    <w:rsid w:val="0068350B"/>
    <w:rsid w:val="00683C97"/>
    <w:rsid w:val="00683D5D"/>
    <w:rsid w:val="00683E5B"/>
    <w:rsid w:val="00683EA1"/>
    <w:rsid w:val="00684894"/>
    <w:rsid w:val="00684CDE"/>
    <w:rsid w:val="00684D75"/>
    <w:rsid w:val="00684FEA"/>
    <w:rsid w:val="00685050"/>
    <w:rsid w:val="006850B9"/>
    <w:rsid w:val="006852A5"/>
    <w:rsid w:val="006854F0"/>
    <w:rsid w:val="00685513"/>
    <w:rsid w:val="0068561A"/>
    <w:rsid w:val="00685787"/>
    <w:rsid w:val="00685D56"/>
    <w:rsid w:val="006860A4"/>
    <w:rsid w:val="00686726"/>
    <w:rsid w:val="00686F12"/>
    <w:rsid w:val="00686FDF"/>
    <w:rsid w:val="006872DA"/>
    <w:rsid w:val="00687989"/>
    <w:rsid w:val="00687B1E"/>
    <w:rsid w:val="00687BDD"/>
    <w:rsid w:val="00687C0B"/>
    <w:rsid w:val="00687C2B"/>
    <w:rsid w:val="00687C9F"/>
    <w:rsid w:val="00687F86"/>
    <w:rsid w:val="006900D9"/>
    <w:rsid w:val="0069043B"/>
    <w:rsid w:val="0069092A"/>
    <w:rsid w:val="0069095A"/>
    <w:rsid w:val="00690A7F"/>
    <w:rsid w:val="00690BFE"/>
    <w:rsid w:val="006912A1"/>
    <w:rsid w:val="006918E1"/>
    <w:rsid w:val="006925D5"/>
    <w:rsid w:val="00692BAC"/>
    <w:rsid w:val="00693007"/>
    <w:rsid w:val="0069301A"/>
    <w:rsid w:val="006931F9"/>
    <w:rsid w:val="00693C55"/>
    <w:rsid w:val="00693F19"/>
    <w:rsid w:val="0069403E"/>
    <w:rsid w:val="006940A5"/>
    <w:rsid w:val="00694321"/>
    <w:rsid w:val="006948D8"/>
    <w:rsid w:val="006954E1"/>
    <w:rsid w:val="00695B0B"/>
    <w:rsid w:val="00695C49"/>
    <w:rsid w:val="00696034"/>
    <w:rsid w:val="00696195"/>
    <w:rsid w:val="006962F4"/>
    <w:rsid w:val="006962FA"/>
    <w:rsid w:val="006963E2"/>
    <w:rsid w:val="006967AF"/>
    <w:rsid w:val="006969D4"/>
    <w:rsid w:val="00696B15"/>
    <w:rsid w:val="00696B68"/>
    <w:rsid w:val="00696DDC"/>
    <w:rsid w:val="00696FA5"/>
    <w:rsid w:val="00697186"/>
    <w:rsid w:val="0069729C"/>
    <w:rsid w:val="00697376"/>
    <w:rsid w:val="00697398"/>
    <w:rsid w:val="00697505"/>
    <w:rsid w:val="00697B8F"/>
    <w:rsid w:val="00697FE0"/>
    <w:rsid w:val="006A0084"/>
    <w:rsid w:val="006A0343"/>
    <w:rsid w:val="006A035D"/>
    <w:rsid w:val="006A0826"/>
    <w:rsid w:val="006A0B77"/>
    <w:rsid w:val="006A0C58"/>
    <w:rsid w:val="006A0E23"/>
    <w:rsid w:val="006A112C"/>
    <w:rsid w:val="006A128E"/>
    <w:rsid w:val="006A1896"/>
    <w:rsid w:val="006A18AB"/>
    <w:rsid w:val="006A1C2E"/>
    <w:rsid w:val="006A1F72"/>
    <w:rsid w:val="006A274C"/>
    <w:rsid w:val="006A2C0D"/>
    <w:rsid w:val="006A3368"/>
    <w:rsid w:val="006A361C"/>
    <w:rsid w:val="006A3BB7"/>
    <w:rsid w:val="006A3D03"/>
    <w:rsid w:val="006A3E51"/>
    <w:rsid w:val="006A43D0"/>
    <w:rsid w:val="006A4DCC"/>
    <w:rsid w:val="006A5089"/>
    <w:rsid w:val="006A50C9"/>
    <w:rsid w:val="006A517C"/>
    <w:rsid w:val="006A5B47"/>
    <w:rsid w:val="006A6525"/>
    <w:rsid w:val="006A6E20"/>
    <w:rsid w:val="006A7810"/>
    <w:rsid w:val="006A7921"/>
    <w:rsid w:val="006A7D28"/>
    <w:rsid w:val="006A7E1F"/>
    <w:rsid w:val="006A7F9D"/>
    <w:rsid w:val="006B017B"/>
    <w:rsid w:val="006B045B"/>
    <w:rsid w:val="006B04B3"/>
    <w:rsid w:val="006B0647"/>
    <w:rsid w:val="006B0AAA"/>
    <w:rsid w:val="006B11F6"/>
    <w:rsid w:val="006B14F1"/>
    <w:rsid w:val="006B1618"/>
    <w:rsid w:val="006B1A37"/>
    <w:rsid w:val="006B1AD6"/>
    <w:rsid w:val="006B1CCC"/>
    <w:rsid w:val="006B25BC"/>
    <w:rsid w:val="006B25E2"/>
    <w:rsid w:val="006B2699"/>
    <w:rsid w:val="006B27A4"/>
    <w:rsid w:val="006B2883"/>
    <w:rsid w:val="006B2991"/>
    <w:rsid w:val="006B2DD5"/>
    <w:rsid w:val="006B2F63"/>
    <w:rsid w:val="006B3006"/>
    <w:rsid w:val="006B36BD"/>
    <w:rsid w:val="006B36F3"/>
    <w:rsid w:val="006B37AA"/>
    <w:rsid w:val="006B3C61"/>
    <w:rsid w:val="006B3C86"/>
    <w:rsid w:val="006B405D"/>
    <w:rsid w:val="006B43E5"/>
    <w:rsid w:val="006B4EF1"/>
    <w:rsid w:val="006B53CB"/>
    <w:rsid w:val="006B53D7"/>
    <w:rsid w:val="006B555C"/>
    <w:rsid w:val="006B5A94"/>
    <w:rsid w:val="006B5FA7"/>
    <w:rsid w:val="006B6409"/>
    <w:rsid w:val="006B6452"/>
    <w:rsid w:val="006B64C2"/>
    <w:rsid w:val="006B655C"/>
    <w:rsid w:val="006B677C"/>
    <w:rsid w:val="006B6822"/>
    <w:rsid w:val="006B68D5"/>
    <w:rsid w:val="006B74BF"/>
    <w:rsid w:val="006B7E2E"/>
    <w:rsid w:val="006B7F17"/>
    <w:rsid w:val="006B7F8C"/>
    <w:rsid w:val="006B7F8F"/>
    <w:rsid w:val="006C015E"/>
    <w:rsid w:val="006C01A3"/>
    <w:rsid w:val="006C03A0"/>
    <w:rsid w:val="006C07C1"/>
    <w:rsid w:val="006C08BE"/>
    <w:rsid w:val="006C0AEA"/>
    <w:rsid w:val="006C13A1"/>
    <w:rsid w:val="006C13E7"/>
    <w:rsid w:val="006C1903"/>
    <w:rsid w:val="006C1B38"/>
    <w:rsid w:val="006C1D21"/>
    <w:rsid w:val="006C32F0"/>
    <w:rsid w:val="006C330A"/>
    <w:rsid w:val="006C34EB"/>
    <w:rsid w:val="006C36D1"/>
    <w:rsid w:val="006C398A"/>
    <w:rsid w:val="006C4325"/>
    <w:rsid w:val="006C4BE5"/>
    <w:rsid w:val="006C50BD"/>
    <w:rsid w:val="006C51D7"/>
    <w:rsid w:val="006C540B"/>
    <w:rsid w:val="006C5B22"/>
    <w:rsid w:val="006C5FF9"/>
    <w:rsid w:val="006C638C"/>
    <w:rsid w:val="006C6859"/>
    <w:rsid w:val="006C6AC2"/>
    <w:rsid w:val="006C6F4D"/>
    <w:rsid w:val="006C70D0"/>
    <w:rsid w:val="006C70D7"/>
    <w:rsid w:val="006C7165"/>
    <w:rsid w:val="006C7BA1"/>
    <w:rsid w:val="006C7CAF"/>
    <w:rsid w:val="006D0072"/>
    <w:rsid w:val="006D042B"/>
    <w:rsid w:val="006D04A2"/>
    <w:rsid w:val="006D06C2"/>
    <w:rsid w:val="006D07D1"/>
    <w:rsid w:val="006D095E"/>
    <w:rsid w:val="006D0BA4"/>
    <w:rsid w:val="006D1087"/>
    <w:rsid w:val="006D1151"/>
    <w:rsid w:val="006D1398"/>
    <w:rsid w:val="006D1714"/>
    <w:rsid w:val="006D17AD"/>
    <w:rsid w:val="006D1AAB"/>
    <w:rsid w:val="006D1B76"/>
    <w:rsid w:val="006D2B5B"/>
    <w:rsid w:val="006D2BF0"/>
    <w:rsid w:val="006D2C5D"/>
    <w:rsid w:val="006D2ED9"/>
    <w:rsid w:val="006D311D"/>
    <w:rsid w:val="006D3378"/>
    <w:rsid w:val="006D33A9"/>
    <w:rsid w:val="006D354C"/>
    <w:rsid w:val="006D35DB"/>
    <w:rsid w:val="006D3A3A"/>
    <w:rsid w:val="006D3A99"/>
    <w:rsid w:val="006D3B42"/>
    <w:rsid w:val="006D3E41"/>
    <w:rsid w:val="006D45F2"/>
    <w:rsid w:val="006D547B"/>
    <w:rsid w:val="006D5622"/>
    <w:rsid w:val="006D5A12"/>
    <w:rsid w:val="006D5A64"/>
    <w:rsid w:val="006D5A94"/>
    <w:rsid w:val="006D5B12"/>
    <w:rsid w:val="006D6B09"/>
    <w:rsid w:val="006D6C39"/>
    <w:rsid w:val="006D7206"/>
    <w:rsid w:val="006D754E"/>
    <w:rsid w:val="006D7827"/>
    <w:rsid w:val="006D7931"/>
    <w:rsid w:val="006D7B3E"/>
    <w:rsid w:val="006D7E3D"/>
    <w:rsid w:val="006D7E43"/>
    <w:rsid w:val="006E013E"/>
    <w:rsid w:val="006E03C6"/>
    <w:rsid w:val="006E0479"/>
    <w:rsid w:val="006E0CA4"/>
    <w:rsid w:val="006E0D4A"/>
    <w:rsid w:val="006E0EEC"/>
    <w:rsid w:val="006E0F4D"/>
    <w:rsid w:val="006E147C"/>
    <w:rsid w:val="006E1F88"/>
    <w:rsid w:val="006E227F"/>
    <w:rsid w:val="006E243A"/>
    <w:rsid w:val="006E288C"/>
    <w:rsid w:val="006E297D"/>
    <w:rsid w:val="006E2C0B"/>
    <w:rsid w:val="006E2F0C"/>
    <w:rsid w:val="006E3111"/>
    <w:rsid w:val="006E366C"/>
    <w:rsid w:val="006E3878"/>
    <w:rsid w:val="006E3F47"/>
    <w:rsid w:val="006E4BBC"/>
    <w:rsid w:val="006E4C7D"/>
    <w:rsid w:val="006E4EDA"/>
    <w:rsid w:val="006E5242"/>
    <w:rsid w:val="006E539A"/>
    <w:rsid w:val="006E5498"/>
    <w:rsid w:val="006E5769"/>
    <w:rsid w:val="006E5A2F"/>
    <w:rsid w:val="006E5EDF"/>
    <w:rsid w:val="006E6094"/>
    <w:rsid w:val="006E60E3"/>
    <w:rsid w:val="006E6678"/>
    <w:rsid w:val="006E6851"/>
    <w:rsid w:val="006E6CBD"/>
    <w:rsid w:val="006E6F99"/>
    <w:rsid w:val="006E70DB"/>
    <w:rsid w:val="006E7437"/>
    <w:rsid w:val="006E7713"/>
    <w:rsid w:val="006E7C48"/>
    <w:rsid w:val="006E7C62"/>
    <w:rsid w:val="006E7DE3"/>
    <w:rsid w:val="006E7E48"/>
    <w:rsid w:val="006F0274"/>
    <w:rsid w:val="006F0786"/>
    <w:rsid w:val="006F0ADF"/>
    <w:rsid w:val="006F0E9D"/>
    <w:rsid w:val="006F0EEC"/>
    <w:rsid w:val="006F1100"/>
    <w:rsid w:val="006F1111"/>
    <w:rsid w:val="006F132F"/>
    <w:rsid w:val="006F1458"/>
    <w:rsid w:val="006F1535"/>
    <w:rsid w:val="006F176A"/>
    <w:rsid w:val="006F1B3E"/>
    <w:rsid w:val="006F1CD7"/>
    <w:rsid w:val="006F26A9"/>
    <w:rsid w:val="006F288D"/>
    <w:rsid w:val="006F28C1"/>
    <w:rsid w:val="006F2A29"/>
    <w:rsid w:val="006F2BD5"/>
    <w:rsid w:val="006F2CF7"/>
    <w:rsid w:val="006F2DE1"/>
    <w:rsid w:val="006F2EB8"/>
    <w:rsid w:val="006F2F2C"/>
    <w:rsid w:val="006F2FCE"/>
    <w:rsid w:val="006F31B4"/>
    <w:rsid w:val="006F391C"/>
    <w:rsid w:val="006F4195"/>
    <w:rsid w:val="006F468C"/>
    <w:rsid w:val="006F4D11"/>
    <w:rsid w:val="006F50B3"/>
    <w:rsid w:val="006F50EE"/>
    <w:rsid w:val="006F5598"/>
    <w:rsid w:val="006F56A8"/>
    <w:rsid w:val="006F5829"/>
    <w:rsid w:val="006F5A14"/>
    <w:rsid w:val="006F5A92"/>
    <w:rsid w:val="006F63DF"/>
    <w:rsid w:val="006F643E"/>
    <w:rsid w:val="006F6719"/>
    <w:rsid w:val="006F6912"/>
    <w:rsid w:val="006F6E6B"/>
    <w:rsid w:val="006F7104"/>
    <w:rsid w:val="006F7AAA"/>
    <w:rsid w:val="00700465"/>
    <w:rsid w:val="0070046C"/>
    <w:rsid w:val="0070061B"/>
    <w:rsid w:val="00700EB1"/>
    <w:rsid w:val="0070177D"/>
    <w:rsid w:val="0070187D"/>
    <w:rsid w:val="00701D8D"/>
    <w:rsid w:val="00701DE4"/>
    <w:rsid w:val="007020C7"/>
    <w:rsid w:val="007028AC"/>
    <w:rsid w:val="00702910"/>
    <w:rsid w:val="00702A94"/>
    <w:rsid w:val="00702B6E"/>
    <w:rsid w:val="0070325C"/>
    <w:rsid w:val="00703391"/>
    <w:rsid w:val="00703704"/>
    <w:rsid w:val="00703891"/>
    <w:rsid w:val="007039CA"/>
    <w:rsid w:val="00703A55"/>
    <w:rsid w:val="00703E23"/>
    <w:rsid w:val="0070433A"/>
    <w:rsid w:val="007049C6"/>
    <w:rsid w:val="0070504C"/>
    <w:rsid w:val="007051F3"/>
    <w:rsid w:val="007060D6"/>
    <w:rsid w:val="0070616A"/>
    <w:rsid w:val="007068C3"/>
    <w:rsid w:val="00706924"/>
    <w:rsid w:val="00707017"/>
    <w:rsid w:val="007072FB"/>
    <w:rsid w:val="0070731F"/>
    <w:rsid w:val="0070739D"/>
    <w:rsid w:val="007074FF"/>
    <w:rsid w:val="007078EE"/>
    <w:rsid w:val="00710479"/>
    <w:rsid w:val="007105C6"/>
    <w:rsid w:val="00710932"/>
    <w:rsid w:val="007109A9"/>
    <w:rsid w:val="00710E9C"/>
    <w:rsid w:val="00710FAF"/>
    <w:rsid w:val="007114E2"/>
    <w:rsid w:val="00711555"/>
    <w:rsid w:val="0071159C"/>
    <w:rsid w:val="007115D8"/>
    <w:rsid w:val="007116CF"/>
    <w:rsid w:val="0071197D"/>
    <w:rsid w:val="00711A41"/>
    <w:rsid w:val="0071349B"/>
    <w:rsid w:val="007136CC"/>
    <w:rsid w:val="00713C99"/>
    <w:rsid w:val="0071400D"/>
    <w:rsid w:val="00714106"/>
    <w:rsid w:val="007142E3"/>
    <w:rsid w:val="00714512"/>
    <w:rsid w:val="00714555"/>
    <w:rsid w:val="0071498F"/>
    <w:rsid w:val="007149E5"/>
    <w:rsid w:val="00714CF0"/>
    <w:rsid w:val="007158E8"/>
    <w:rsid w:val="00715E3B"/>
    <w:rsid w:val="00715FCC"/>
    <w:rsid w:val="00716018"/>
    <w:rsid w:val="007173D1"/>
    <w:rsid w:val="00717892"/>
    <w:rsid w:val="007178FA"/>
    <w:rsid w:val="00717DA3"/>
    <w:rsid w:val="00717EF9"/>
    <w:rsid w:val="0072062E"/>
    <w:rsid w:val="00720993"/>
    <w:rsid w:val="00720A9F"/>
    <w:rsid w:val="00720B87"/>
    <w:rsid w:val="00720E73"/>
    <w:rsid w:val="00721557"/>
    <w:rsid w:val="00721734"/>
    <w:rsid w:val="00721A03"/>
    <w:rsid w:val="00721C33"/>
    <w:rsid w:val="007220AE"/>
    <w:rsid w:val="007225B9"/>
    <w:rsid w:val="007225D6"/>
    <w:rsid w:val="007228E6"/>
    <w:rsid w:val="0072299B"/>
    <w:rsid w:val="00722DB7"/>
    <w:rsid w:val="007235B2"/>
    <w:rsid w:val="007235EF"/>
    <w:rsid w:val="007237C1"/>
    <w:rsid w:val="007237F3"/>
    <w:rsid w:val="0072381C"/>
    <w:rsid w:val="007239C5"/>
    <w:rsid w:val="00723F9E"/>
    <w:rsid w:val="0072415E"/>
    <w:rsid w:val="00724716"/>
    <w:rsid w:val="0072484D"/>
    <w:rsid w:val="00724B51"/>
    <w:rsid w:val="00724C67"/>
    <w:rsid w:val="00724CD1"/>
    <w:rsid w:val="00724E91"/>
    <w:rsid w:val="00724F4D"/>
    <w:rsid w:val="0072510D"/>
    <w:rsid w:val="00725920"/>
    <w:rsid w:val="007259C2"/>
    <w:rsid w:val="00725BAA"/>
    <w:rsid w:val="00725C76"/>
    <w:rsid w:val="00725D21"/>
    <w:rsid w:val="007261DC"/>
    <w:rsid w:val="00726213"/>
    <w:rsid w:val="007263D0"/>
    <w:rsid w:val="007264FE"/>
    <w:rsid w:val="007268A2"/>
    <w:rsid w:val="00726C44"/>
    <w:rsid w:val="00727027"/>
    <w:rsid w:val="007277BB"/>
    <w:rsid w:val="007277E1"/>
    <w:rsid w:val="0072792E"/>
    <w:rsid w:val="00727D25"/>
    <w:rsid w:val="007302F8"/>
    <w:rsid w:val="007306D2"/>
    <w:rsid w:val="0073076A"/>
    <w:rsid w:val="00730920"/>
    <w:rsid w:val="00730973"/>
    <w:rsid w:val="00730995"/>
    <w:rsid w:val="00730CF2"/>
    <w:rsid w:val="00731624"/>
    <w:rsid w:val="007317CD"/>
    <w:rsid w:val="00732022"/>
    <w:rsid w:val="007327B3"/>
    <w:rsid w:val="007327B4"/>
    <w:rsid w:val="007329DE"/>
    <w:rsid w:val="00732AB4"/>
    <w:rsid w:val="00732AF8"/>
    <w:rsid w:val="00732E16"/>
    <w:rsid w:val="00733477"/>
    <w:rsid w:val="00733ECD"/>
    <w:rsid w:val="0073409E"/>
    <w:rsid w:val="00734277"/>
    <w:rsid w:val="0073456A"/>
    <w:rsid w:val="007346ED"/>
    <w:rsid w:val="00734A12"/>
    <w:rsid w:val="00734A23"/>
    <w:rsid w:val="00734B09"/>
    <w:rsid w:val="00735196"/>
    <w:rsid w:val="007351EC"/>
    <w:rsid w:val="00735655"/>
    <w:rsid w:val="007356AE"/>
    <w:rsid w:val="00735D90"/>
    <w:rsid w:val="007363C1"/>
    <w:rsid w:val="0073694F"/>
    <w:rsid w:val="00736D23"/>
    <w:rsid w:val="00736E11"/>
    <w:rsid w:val="00737114"/>
    <w:rsid w:val="00737336"/>
    <w:rsid w:val="00737668"/>
    <w:rsid w:val="007379EF"/>
    <w:rsid w:val="00737E10"/>
    <w:rsid w:val="00740577"/>
    <w:rsid w:val="007405E7"/>
    <w:rsid w:val="00740AA5"/>
    <w:rsid w:val="00741100"/>
    <w:rsid w:val="00741499"/>
    <w:rsid w:val="00741536"/>
    <w:rsid w:val="00741598"/>
    <w:rsid w:val="00741678"/>
    <w:rsid w:val="007418C0"/>
    <w:rsid w:val="00741BE0"/>
    <w:rsid w:val="00741DBC"/>
    <w:rsid w:val="00741F1D"/>
    <w:rsid w:val="0074236E"/>
    <w:rsid w:val="0074245B"/>
    <w:rsid w:val="0074246E"/>
    <w:rsid w:val="00742896"/>
    <w:rsid w:val="007428D3"/>
    <w:rsid w:val="00742F1D"/>
    <w:rsid w:val="00743528"/>
    <w:rsid w:val="007438A3"/>
    <w:rsid w:val="00743E61"/>
    <w:rsid w:val="00744093"/>
    <w:rsid w:val="0074433E"/>
    <w:rsid w:val="00744520"/>
    <w:rsid w:val="00744537"/>
    <w:rsid w:val="00744BBA"/>
    <w:rsid w:val="00744ED7"/>
    <w:rsid w:val="00744F5E"/>
    <w:rsid w:val="007453A0"/>
    <w:rsid w:val="007453F5"/>
    <w:rsid w:val="0074568B"/>
    <w:rsid w:val="007457EB"/>
    <w:rsid w:val="007463AA"/>
    <w:rsid w:val="007467A5"/>
    <w:rsid w:val="00746980"/>
    <w:rsid w:val="00746B4A"/>
    <w:rsid w:val="00746D19"/>
    <w:rsid w:val="00746ED5"/>
    <w:rsid w:val="00746FF8"/>
    <w:rsid w:val="007473C5"/>
    <w:rsid w:val="007476BB"/>
    <w:rsid w:val="00747962"/>
    <w:rsid w:val="00747A2A"/>
    <w:rsid w:val="00747A9C"/>
    <w:rsid w:val="00747B32"/>
    <w:rsid w:val="007500CC"/>
    <w:rsid w:val="00750AE5"/>
    <w:rsid w:val="00750FF9"/>
    <w:rsid w:val="00751090"/>
    <w:rsid w:val="00751120"/>
    <w:rsid w:val="0075118C"/>
    <w:rsid w:val="007512C3"/>
    <w:rsid w:val="0075157F"/>
    <w:rsid w:val="00751701"/>
    <w:rsid w:val="00751C3F"/>
    <w:rsid w:val="00752036"/>
    <w:rsid w:val="007525EB"/>
    <w:rsid w:val="00752BA3"/>
    <w:rsid w:val="00752C1F"/>
    <w:rsid w:val="00752F28"/>
    <w:rsid w:val="007535A2"/>
    <w:rsid w:val="0075388B"/>
    <w:rsid w:val="007538F9"/>
    <w:rsid w:val="00753EDA"/>
    <w:rsid w:val="00754228"/>
    <w:rsid w:val="00754241"/>
    <w:rsid w:val="007545D2"/>
    <w:rsid w:val="00754AF7"/>
    <w:rsid w:val="00754D10"/>
    <w:rsid w:val="007551CE"/>
    <w:rsid w:val="0075522C"/>
    <w:rsid w:val="00755366"/>
    <w:rsid w:val="0075656C"/>
    <w:rsid w:val="00756794"/>
    <w:rsid w:val="00756933"/>
    <w:rsid w:val="00756E0F"/>
    <w:rsid w:val="00757153"/>
    <w:rsid w:val="00757674"/>
    <w:rsid w:val="0075782D"/>
    <w:rsid w:val="00757895"/>
    <w:rsid w:val="007578E7"/>
    <w:rsid w:val="00757F54"/>
    <w:rsid w:val="007600C0"/>
    <w:rsid w:val="00760591"/>
    <w:rsid w:val="00760A71"/>
    <w:rsid w:val="0076177E"/>
    <w:rsid w:val="00761D23"/>
    <w:rsid w:val="00761D84"/>
    <w:rsid w:val="007628C9"/>
    <w:rsid w:val="007628E5"/>
    <w:rsid w:val="00762BEA"/>
    <w:rsid w:val="00762E76"/>
    <w:rsid w:val="00763424"/>
    <w:rsid w:val="0076345B"/>
    <w:rsid w:val="00763813"/>
    <w:rsid w:val="00763B10"/>
    <w:rsid w:val="00763D8F"/>
    <w:rsid w:val="00763ED9"/>
    <w:rsid w:val="0076416A"/>
    <w:rsid w:val="007647DE"/>
    <w:rsid w:val="007649E0"/>
    <w:rsid w:val="00764A2B"/>
    <w:rsid w:val="00764DA7"/>
    <w:rsid w:val="00764FC4"/>
    <w:rsid w:val="007652B8"/>
    <w:rsid w:val="00765A24"/>
    <w:rsid w:val="00765B76"/>
    <w:rsid w:val="00765FC9"/>
    <w:rsid w:val="007664AA"/>
    <w:rsid w:val="007664C5"/>
    <w:rsid w:val="007667DF"/>
    <w:rsid w:val="00766CCC"/>
    <w:rsid w:val="00767109"/>
    <w:rsid w:val="007679CB"/>
    <w:rsid w:val="00767D3A"/>
    <w:rsid w:val="00767DDB"/>
    <w:rsid w:val="007705F6"/>
    <w:rsid w:val="00770BA9"/>
    <w:rsid w:val="00770C34"/>
    <w:rsid w:val="00770CF1"/>
    <w:rsid w:val="007710F8"/>
    <w:rsid w:val="0077119C"/>
    <w:rsid w:val="007715BD"/>
    <w:rsid w:val="00771BB1"/>
    <w:rsid w:val="00771D0E"/>
    <w:rsid w:val="00771D2E"/>
    <w:rsid w:val="007721E1"/>
    <w:rsid w:val="007723DD"/>
    <w:rsid w:val="007726BA"/>
    <w:rsid w:val="00772AE7"/>
    <w:rsid w:val="00772DC2"/>
    <w:rsid w:val="0077323A"/>
    <w:rsid w:val="00773382"/>
    <w:rsid w:val="00773458"/>
    <w:rsid w:val="00773B51"/>
    <w:rsid w:val="00773F79"/>
    <w:rsid w:val="007748F3"/>
    <w:rsid w:val="007749E2"/>
    <w:rsid w:val="00774E4C"/>
    <w:rsid w:val="00775042"/>
    <w:rsid w:val="007750F8"/>
    <w:rsid w:val="0077519E"/>
    <w:rsid w:val="007753AA"/>
    <w:rsid w:val="0077576E"/>
    <w:rsid w:val="007759EB"/>
    <w:rsid w:val="00775AF2"/>
    <w:rsid w:val="00775F3C"/>
    <w:rsid w:val="00776084"/>
    <w:rsid w:val="00776265"/>
    <w:rsid w:val="00776A06"/>
    <w:rsid w:val="00776C5D"/>
    <w:rsid w:val="007772AA"/>
    <w:rsid w:val="007778B8"/>
    <w:rsid w:val="00777968"/>
    <w:rsid w:val="007802C8"/>
    <w:rsid w:val="00780945"/>
    <w:rsid w:val="00780A38"/>
    <w:rsid w:val="00780B0A"/>
    <w:rsid w:val="00780E36"/>
    <w:rsid w:val="007811E4"/>
    <w:rsid w:val="00781B05"/>
    <w:rsid w:val="00781D0A"/>
    <w:rsid w:val="00782250"/>
    <w:rsid w:val="00782863"/>
    <w:rsid w:val="00782CB0"/>
    <w:rsid w:val="00783B61"/>
    <w:rsid w:val="00783DFF"/>
    <w:rsid w:val="00783F60"/>
    <w:rsid w:val="00783FB1"/>
    <w:rsid w:val="0078407F"/>
    <w:rsid w:val="00784366"/>
    <w:rsid w:val="00784627"/>
    <w:rsid w:val="007846A4"/>
    <w:rsid w:val="00784AA3"/>
    <w:rsid w:val="00784C41"/>
    <w:rsid w:val="007850F5"/>
    <w:rsid w:val="00785321"/>
    <w:rsid w:val="0078535B"/>
    <w:rsid w:val="0078539E"/>
    <w:rsid w:val="007854AE"/>
    <w:rsid w:val="007862CA"/>
    <w:rsid w:val="00786383"/>
    <w:rsid w:val="00786396"/>
    <w:rsid w:val="007866E7"/>
    <w:rsid w:val="0078685C"/>
    <w:rsid w:val="00786B15"/>
    <w:rsid w:val="00786E02"/>
    <w:rsid w:val="00786E14"/>
    <w:rsid w:val="00786E4F"/>
    <w:rsid w:val="00786F00"/>
    <w:rsid w:val="007872DA"/>
    <w:rsid w:val="00787303"/>
    <w:rsid w:val="00787817"/>
    <w:rsid w:val="00787C2F"/>
    <w:rsid w:val="00791073"/>
    <w:rsid w:val="007913E3"/>
    <w:rsid w:val="0079140F"/>
    <w:rsid w:val="00791530"/>
    <w:rsid w:val="007916D1"/>
    <w:rsid w:val="00791884"/>
    <w:rsid w:val="007919E7"/>
    <w:rsid w:val="00791B61"/>
    <w:rsid w:val="00791F31"/>
    <w:rsid w:val="00792833"/>
    <w:rsid w:val="00792D86"/>
    <w:rsid w:val="00793A93"/>
    <w:rsid w:val="00793B75"/>
    <w:rsid w:val="00793E59"/>
    <w:rsid w:val="00794054"/>
    <w:rsid w:val="00794259"/>
    <w:rsid w:val="007944DD"/>
    <w:rsid w:val="007946BF"/>
    <w:rsid w:val="00794E06"/>
    <w:rsid w:val="00794E46"/>
    <w:rsid w:val="00794EEA"/>
    <w:rsid w:val="00795027"/>
    <w:rsid w:val="007957F8"/>
    <w:rsid w:val="00795A16"/>
    <w:rsid w:val="00795F2D"/>
    <w:rsid w:val="00795F61"/>
    <w:rsid w:val="00796115"/>
    <w:rsid w:val="007961A0"/>
    <w:rsid w:val="0079621A"/>
    <w:rsid w:val="00797168"/>
    <w:rsid w:val="007978BB"/>
    <w:rsid w:val="00797A8B"/>
    <w:rsid w:val="00797EF9"/>
    <w:rsid w:val="007A03B3"/>
    <w:rsid w:val="007A09A9"/>
    <w:rsid w:val="007A0A62"/>
    <w:rsid w:val="007A0C6D"/>
    <w:rsid w:val="007A0E14"/>
    <w:rsid w:val="007A0EBF"/>
    <w:rsid w:val="007A10D1"/>
    <w:rsid w:val="007A126D"/>
    <w:rsid w:val="007A132D"/>
    <w:rsid w:val="007A1369"/>
    <w:rsid w:val="007A13E0"/>
    <w:rsid w:val="007A1618"/>
    <w:rsid w:val="007A1678"/>
    <w:rsid w:val="007A1C4C"/>
    <w:rsid w:val="007A2040"/>
    <w:rsid w:val="007A229A"/>
    <w:rsid w:val="007A2318"/>
    <w:rsid w:val="007A24E6"/>
    <w:rsid w:val="007A253D"/>
    <w:rsid w:val="007A2882"/>
    <w:rsid w:val="007A31FF"/>
    <w:rsid w:val="007A36B8"/>
    <w:rsid w:val="007A3913"/>
    <w:rsid w:val="007A399C"/>
    <w:rsid w:val="007A3C55"/>
    <w:rsid w:val="007A3D82"/>
    <w:rsid w:val="007A3E57"/>
    <w:rsid w:val="007A43DB"/>
    <w:rsid w:val="007A4984"/>
    <w:rsid w:val="007A5306"/>
    <w:rsid w:val="007A5B30"/>
    <w:rsid w:val="007A600A"/>
    <w:rsid w:val="007A62A4"/>
    <w:rsid w:val="007A64A5"/>
    <w:rsid w:val="007A6594"/>
    <w:rsid w:val="007A6807"/>
    <w:rsid w:val="007A6986"/>
    <w:rsid w:val="007A6C85"/>
    <w:rsid w:val="007A731A"/>
    <w:rsid w:val="007A747F"/>
    <w:rsid w:val="007A74EF"/>
    <w:rsid w:val="007A7680"/>
    <w:rsid w:val="007A7C8B"/>
    <w:rsid w:val="007A7D47"/>
    <w:rsid w:val="007A7D69"/>
    <w:rsid w:val="007B0026"/>
    <w:rsid w:val="007B04BF"/>
    <w:rsid w:val="007B04D4"/>
    <w:rsid w:val="007B053D"/>
    <w:rsid w:val="007B0886"/>
    <w:rsid w:val="007B08D3"/>
    <w:rsid w:val="007B0DDA"/>
    <w:rsid w:val="007B19C8"/>
    <w:rsid w:val="007B19DD"/>
    <w:rsid w:val="007B1BF0"/>
    <w:rsid w:val="007B21EF"/>
    <w:rsid w:val="007B22E0"/>
    <w:rsid w:val="007B24A6"/>
    <w:rsid w:val="007B2573"/>
    <w:rsid w:val="007B263C"/>
    <w:rsid w:val="007B272B"/>
    <w:rsid w:val="007B27FC"/>
    <w:rsid w:val="007B2BB2"/>
    <w:rsid w:val="007B2C4B"/>
    <w:rsid w:val="007B3695"/>
    <w:rsid w:val="007B372D"/>
    <w:rsid w:val="007B4133"/>
    <w:rsid w:val="007B43A9"/>
    <w:rsid w:val="007B4B1D"/>
    <w:rsid w:val="007B4BF4"/>
    <w:rsid w:val="007B4C17"/>
    <w:rsid w:val="007B503E"/>
    <w:rsid w:val="007B50C7"/>
    <w:rsid w:val="007B5234"/>
    <w:rsid w:val="007B53E4"/>
    <w:rsid w:val="007B5437"/>
    <w:rsid w:val="007B58D8"/>
    <w:rsid w:val="007B5AB4"/>
    <w:rsid w:val="007B5B28"/>
    <w:rsid w:val="007B5E9F"/>
    <w:rsid w:val="007B61D7"/>
    <w:rsid w:val="007B68B2"/>
    <w:rsid w:val="007B7300"/>
    <w:rsid w:val="007B7859"/>
    <w:rsid w:val="007C0302"/>
    <w:rsid w:val="007C043F"/>
    <w:rsid w:val="007C0623"/>
    <w:rsid w:val="007C0694"/>
    <w:rsid w:val="007C06CB"/>
    <w:rsid w:val="007C0B42"/>
    <w:rsid w:val="007C0BD0"/>
    <w:rsid w:val="007C0CD7"/>
    <w:rsid w:val="007C0F21"/>
    <w:rsid w:val="007C146E"/>
    <w:rsid w:val="007C1819"/>
    <w:rsid w:val="007C1B7B"/>
    <w:rsid w:val="007C23BF"/>
    <w:rsid w:val="007C2794"/>
    <w:rsid w:val="007C2BD8"/>
    <w:rsid w:val="007C3123"/>
    <w:rsid w:val="007C3391"/>
    <w:rsid w:val="007C3573"/>
    <w:rsid w:val="007C3A90"/>
    <w:rsid w:val="007C3FA2"/>
    <w:rsid w:val="007C3FF8"/>
    <w:rsid w:val="007C44AA"/>
    <w:rsid w:val="007C4D16"/>
    <w:rsid w:val="007C4F3F"/>
    <w:rsid w:val="007C5185"/>
    <w:rsid w:val="007C520D"/>
    <w:rsid w:val="007C5226"/>
    <w:rsid w:val="007C549F"/>
    <w:rsid w:val="007C5B93"/>
    <w:rsid w:val="007C5E06"/>
    <w:rsid w:val="007C608A"/>
    <w:rsid w:val="007C6163"/>
    <w:rsid w:val="007C646A"/>
    <w:rsid w:val="007C649C"/>
    <w:rsid w:val="007C682C"/>
    <w:rsid w:val="007C6C02"/>
    <w:rsid w:val="007C6E3D"/>
    <w:rsid w:val="007C73AD"/>
    <w:rsid w:val="007C7691"/>
    <w:rsid w:val="007C791D"/>
    <w:rsid w:val="007C7BAE"/>
    <w:rsid w:val="007C7BC7"/>
    <w:rsid w:val="007D073F"/>
    <w:rsid w:val="007D089E"/>
    <w:rsid w:val="007D0DAC"/>
    <w:rsid w:val="007D0E51"/>
    <w:rsid w:val="007D1993"/>
    <w:rsid w:val="007D2816"/>
    <w:rsid w:val="007D2A70"/>
    <w:rsid w:val="007D2CA8"/>
    <w:rsid w:val="007D2D56"/>
    <w:rsid w:val="007D3198"/>
    <w:rsid w:val="007D33B0"/>
    <w:rsid w:val="007D3B92"/>
    <w:rsid w:val="007D42B8"/>
    <w:rsid w:val="007D4515"/>
    <w:rsid w:val="007D48FE"/>
    <w:rsid w:val="007D4B05"/>
    <w:rsid w:val="007D4ECE"/>
    <w:rsid w:val="007D5014"/>
    <w:rsid w:val="007D5059"/>
    <w:rsid w:val="007D509E"/>
    <w:rsid w:val="007D51E8"/>
    <w:rsid w:val="007D530C"/>
    <w:rsid w:val="007D5407"/>
    <w:rsid w:val="007D5436"/>
    <w:rsid w:val="007D55FA"/>
    <w:rsid w:val="007D586C"/>
    <w:rsid w:val="007D5DFD"/>
    <w:rsid w:val="007D6125"/>
    <w:rsid w:val="007D6136"/>
    <w:rsid w:val="007D64E7"/>
    <w:rsid w:val="007D68DE"/>
    <w:rsid w:val="007D695B"/>
    <w:rsid w:val="007D69AD"/>
    <w:rsid w:val="007D6C48"/>
    <w:rsid w:val="007D6E74"/>
    <w:rsid w:val="007D75F1"/>
    <w:rsid w:val="007D763E"/>
    <w:rsid w:val="007D76CD"/>
    <w:rsid w:val="007D77CB"/>
    <w:rsid w:val="007E001D"/>
    <w:rsid w:val="007E0874"/>
    <w:rsid w:val="007E0966"/>
    <w:rsid w:val="007E0B4C"/>
    <w:rsid w:val="007E0C81"/>
    <w:rsid w:val="007E0FCE"/>
    <w:rsid w:val="007E10F1"/>
    <w:rsid w:val="007E114E"/>
    <w:rsid w:val="007E149F"/>
    <w:rsid w:val="007E18F2"/>
    <w:rsid w:val="007E2005"/>
    <w:rsid w:val="007E2458"/>
    <w:rsid w:val="007E2545"/>
    <w:rsid w:val="007E2A54"/>
    <w:rsid w:val="007E2C3F"/>
    <w:rsid w:val="007E3016"/>
    <w:rsid w:val="007E30B4"/>
    <w:rsid w:val="007E31F9"/>
    <w:rsid w:val="007E335C"/>
    <w:rsid w:val="007E35B8"/>
    <w:rsid w:val="007E3C40"/>
    <w:rsid w:val="007E43BD"/>
    <w:rsid w:val="007E4CD9"/>
    <w:rsid w:val="007E4FA0"/>
    <w:rsid w:val="007E5186"/>
    <w:rsid w:val="007E5334"/>
    <w:rsid w:val="007E57E6"/>
    <w:rsid w:val="007E5B99"/>
    <w:rsid w:val="007E5FF4"/>
    <w:rsid w:val="007E60CD"/>
    <w:rsid w:val="007E6356"/>
    <w:rsid w:val="007E6643"/>
    <w:rsid w:val="007E664C"/>
    <w:rsid w:val="007E68AE"/>
    <w:rsid w:val="007E6A3E"/>
    <w:rsid w:val="007E6AB2"/>
    <w:rsid w:val="007E70BA"/>
    <w:rsid w:val="007E72CF"/>
    <w:rsid w:val="007E7750"/>
    <w:rsid w:val="007E785C"/>
    <w:rsid w:val="007E7BAA"/>
    <w:rsid w:val="007E7BD6"/>
    <w:rsid w:val="007E7CC8"/>
    <w:rsid w:val="007E7D70"/>
    <w:rsid w:val="007E7EE3"/>
    <w:rsid w:val="007F03DD"/>
    <w:rsid w:val="007F07EC"/>
    <w:rsid w:val="007F0A2E"/>
    <w:rsid w:val="007F0C9A"/>
    <w:rsid w:val="007F0CCE"/>
    <w:rsid w:val="007F0F47"/>
    <w:rsid w:val="007F1478"/>
    <w:rsid w:val="007F18D4"/>
    <w:rsid w:val="007F1A99"/>
    <w:rsid w:val="007F2438"/>
    <w:rsid w:val="007F2453"/>
    <w:rsid w:val="007F27A7"/>
    <w:rsid w:val="007F2FFB"/>
    <w:rsid w:val="007F3807"/>
    <w:rsid w:val="007F3948"/>
    <w:rsid w:val="007F3DB8"/>
    <w:rsid w:val="007F4A86"/>
    <w:rsid w:val="007F4B6A"/>
    <w:rsid w:val="007F4C97"/>
    <w:rsid w:val="007F5409"/>
    <w:rsid w:val="007F5681"/>
    <w:rsid w:val="007F575C"/>
    <w:rsid w:val="007F5C80"/>
    <w:rsid w:val="007F5FF1"/>
    <w:rsid w:val="007F6047"/>
    <w:rsid w:val="007F606C"/>
    <w:rsid w:val="007F6535"/>
    <w:rsid w:val="007F6799"/>
    <w:rsid w:val="007F6CAF"/>
    <w:rsid w:val="007F6F65"/>
    <w:rsid w:val="007F71CC"/>
    <w:rsid w:val="007F73FE"/>
    <w:rsid w:val="007F7463"/>
    <w:rsid w:val="007F7599"/>
    <w:rsid w:val="007F7772"/>
    <w:rsid w:val="007F78CB"/>
    <w:rsid w:val="007F7B61"/>
    <w:rsid w:val="007F7CDB"/>
    <w:rsid w:val="008000FB"/>
    <w:rsid w:val="008002BC"/>
    <w:rsid w:val="00800373"/>
    <w:rsid w:val="008004A0"/>
    <w:rsid w:val="00800595"/>
    <w:rsid w:val="0080060C"/>
    <w:rsid w:val="00800664"/>
    <w:rsid w:val="00800794"/>
    <w:rsid w:val="00800A06"/>
    <w:rsid w:val="00800CA6"/>
    <w:rsid w:val="00800ECC"/>
    <w:rsid w:val="00801144"/>
    <w:rsid w:val="00801262"/>
    <w:rsid w:val="008012A9"/>
    <w:rsid w:val="008015B9"/>
    <w:rsid w:val="0080178B"/>
    <w:rsid w:val="008018BF"/>
    <w:rsid w:val="00801921"/>
    <w:rsid w:val="008019DF"/>
    <w:rsid w:val="00801C33"/>
    <w:rsid w:val="00801EEA"/>
    <w:rsid w:val="00801F6C"/>
    <w:rsid w:val="008020DC"/>
    <w:rsid w:val="008022CD"/>
    <w:rsid w:val="0080279C"/>
    <w:rsid w:val="008029A9"/>
    <w:rsid w:val="00803927"/>
    <w:rsid w:val="00803960"/>
    <w:rsid w:val="00803BCB"/>
    <w:rsid w:val="00803F98"/>
    <w:rsid w:val="00804082"/>
    <w:rsid w:val="0080466A"/>
    <w:rsid w:val="00804C8E"/>
    <w:rsid w:val="0080528B"/>
    <w:rsid w:val="008052F6"/>
    <w:rsid w:val="00805390"/>
    <w:rsid w:val="008053CC"/>
    <w:rsid w:val="008054AA"/>
    <w:rsid w:val="008054E0"/>
    <w:rsid w:val="00805584"/>
    <w:rsid w:val="00805602"/>
    <w:rsid w:val="0080571F"/>
    <w:rsid w:val="00805878"/>
    <w:rsid w:val="00805A68"/>
    <w:rsid w:val="00805CB9"/>
    <w:rsid w:val="008063BC"/>
    <w:rsid w:val="008064D1"/>
    <w:rsid w:val="0080651C"/>
    <w:rsid w:val="008065C2"/>
    <w:rsid w:val="0080674A"/>
    <w:rsid w:val="008069BF"/>
    <w:rsid w:val="00806E56"/>
    <w:rsid w:val="008070B2"/>
    <w:rsid w:val="0080743C"/>
    <w:rsid w:val="008079AA"/>
    <w:rsid w:val="00807BA1"/>
    <w:rsid w:val="00807DE0"/>
    <w:rsid w:val="008102E2"/>
    <w:rsid w:val="00810526"/>
    <w:rsid w:val="0081077D"/>
    <w:rsid w:val="00810DD3"/>
    <w:rsid w:val="00810E74"/>
    <w:rsid w:val="00811631"/>
    <w:rsid w:val="00811ECF"/>
    <w:rsid w:val="00812D4A"/>
    <w:rsid w:val="008131D0"/>
    <w:rsid w:val="0081366C"/>
    <w:rsid w:val="00813740"/>
    <w:rsid w:val="00813C02"/>
    <w:rsid w:val="00813C39"/>
    <w:rsid w:val="00813CE2"/>
    <w:rsid w:val="00813DFB"/>
    <w:rsid w:val="008140AE"/>
    <w:rsid w:val="00814240"/>
    <w:rsid w:val="00814531"/>
    <w:rsid w:val="00814801"/>
    <w:rsid w:val="0081492E"/>
    <w:rsid w:val="00814C08"/>
    <w:rsid w:val="00814D05"/>
    <w:rsid w:val="008151D6"/>
    <w:rsid w:val="0081538C"/>
    <w:rsid w:val="0081578A"/>
    <w:rsid w:val="00815CC9"/>
    <w:rsid w:val="0081641D"/>
    <w:rsid w:val="00817A79"/>
    <w:rsid w:val="00817E7A"/>
    <w:rsid w:val="00817F3E"/>
    <w:rsid w:val="00820305"/>
    <w:rsid w:val="0082045C"/>
    <w:rsid w:val="00820A5F"/>
    <w:rsid w:val="00820B30"/>
    <w:rsid w:val="00820B44"/>
    <w:rsid w:val="00820BBC"/>
    <w:rsid w:val="00820EED"/>
    <w:rsid w:val="0082150B"/>
    <w:rsid w:val="0082175E"/>
    <w:rsid w:val="0082228C"/>
    <w:rsid w:val="00822337"/>
    <w:rsid w:val="00822BF6"/>
    <w:rsid w:val="00822E49"/>
    <w:rsid w:val="00822FDF"/>
    <w:rsid w:val="0082305B"/>
    <w:rsid w:val="00823848"/>
    <w:rsid w:val="00823E86"/>
    <w:rsid w:val="008245AA"/>
    <w:rsid w:val="0082481D"/>
    <w:rsid w:val="00824A80"/>
    <w:rsid w:val="00824F23"/>
    <w:rsid w:val="00824F3F"/>
    <w:rsid w:val="00825045"/>
    <w:rsid w:val="00825082"/>
    <w:rsid w:val="008251BC"/>
    <w:rsid w:val="0082580B"/>
    <w:rsid w:val="00825870"/>
    <w:rsid w:val="00825ACD"/>
    <w:rsid w:val="00826688"/>
    <w:rsid w:val="00826DAF"/>
    <w:rsid w:val="00826EED"/>
    <w:rsid w:val="008277DA"/>
    <w:rsid w:val="00827A68"/>
    <w:rsid w:val="00827B1B"/>
    <w:rsid w:val="00827C05"/>
    <w:rsid w:val="0083094A"/>
    <w:rsid w:val="008313A0"/>
    <w:rsid w:val="0083182F"/>
    <w:rsid w:val="0083197C"/>
    <w:rsid w:val="00831B19"/>
    <w:rsid w:val="00831E9A"/>
    <w:rsid w:val="00831FB5"/>
    <w:rsid w:val="0083236C"/>
    <w:rsid w:val="0083259F"/>
    <w:rsid w:val="008325E1"/>
    <w:rsid w:val="0083261A"/>
    <w:rsid w:val="00832981"/>
    <w:rsid w:val="00832E9A"/>
    <w:rsid w:val="00832F6C"/>
    <w:rsid w:val="008331E6"/>
    <w:rsid w:val="00833266"/>
    <w:rsid w:val="00833431"/>
    <w:rsid w:val="00833A4B"/>
    <w:rsid w:val="00833E69"/>
    <w:rsid w:val="00833F07"/>
    <w:rsid w:val="008346F7"/>
    <w:rsid w:val="00834782"/>
    <w:rsid w:val="008349C0"/>
    <w:rsid w:val="00834A35"/>
    <w:rsid w:val="00834BB6"/>
    <w:rsid w:val="00834CE7"/>
    <w:rsid w:val="00835336"/>
    <w:rsid w:val="008356A2"/>
    <w:rsid w:val="0083583B"/>
    <w:rsid w:val="0083591D"/>
    <w:rsid w:val="008359BB"/>
    <w:rsid w:val="00835A93"/>
    <w:rsid w:val="00835C3A"/>
    <w:rsid w:val="00835ECA"/>
    <w:rsid w:val="008361A1"/>
    <w:rsid w:val="00836D02"/>
    <w:rsid w:val="008370BD"/>
    <w:rsid w:val="0083712F"/>
    <w:rsid w:val="00837222"/>
    <w:rsid w:val="00840441"/>
    <w:rsid w:val="00840841"/>
    <w:rsid w:val="0084090E"/>
    <w:rsid w:val="00840B68"/>
    <w:rsid w:val="00840F6F"/>
    <w:rsid w:val="0084157C"/>
    <w:rsid w:val="008415FB"/>
    <w:rsid w:val="00841748"/>
    <w:rsid w:val="008423B0"/>
    <w:rsid w:val="00842419"/>
    <w:rsid w:val="008427EF"/>
    <w:rsid w:val="00842B71"/>
    <w:rsid w:val="008431B9"/>
    <w:rsid w:val="008437D3"/>
    <w:rsid w:val="00843B93"/>
    <w:rsid w:val="0084413B"/>
    <w:rsid w:val="008448DE"/>
    <w:rsid w:val="00844BE3"/>
    <w:rsid w:val="008454EB"/>
    <w:rsid w:val="00845B8B"/>
    <w:rsid w:val="00845BF4"/>
    <w:rsid w:val="00845ECA"/>
    <w:rsid w:val="00845FFE"/>
    <w:rsid w:val="008463D3"/>
    <w:rsid w:val="008464E9"/>
    <w:rsid w:val="00846571"/>
    <w:rsid w:val="00846CAE"/>
    <w:rsid w:val="008472DA"/>
    <w:rsid w:val="00847810"/>
    <w:rsid w:val="00847A4B"/>
    <w:rsid w:val="00847DFA"/>
    <w:rsid w:val="00847FDC"/>
    <w:rsid w:val="008503FB"/>
    <w:rsid w:val="0085068A"/>
    <w:rsid w:val="008506BD"/>
    <w:rsid w:val="00850A1C"/>
    <w:rsid w:val="00850A86"/>
    <w:rsid w:val="00850D11"/>
    <w:rsid w:val="008511B3"/>
    <w:rsid w:val="008511C6"/>
    <w:rsid w:val="0085127F"/>
    <w:rsid w:val="00851A8D"/>
    <w:rsid w:val="00851AAB"/>
    <w:rsid w:val="00851E44"/>
    <w:rsid w:val="008521B8"/>
    <w:rsid w:val="0085256C"/>
    <w:rsid w:val="00852630"/>
    <w:rsid w:val="00852632"/>
    <w:rsid w:val="00852743"/>
    <w:rsid w:val="00852D77"/>
    <w:rsid w:val="00852DEF"/>
    <w:rsid w:val="00853434"/>
    <w:rsid w:val="00853713"/>
    <w:rsid w:val="0085463E"/>
    <w:rsid w:val="00854BDB"/>
    <w:rsid w:val="00854F47"/>
    <w:rsid w:val="00855197"/>
    <w:rsid w:val="008554E1"/>
    <w:rsid w:val="008555D7"/>
    <w:rsid w:val="00855A06"/>
    <w:rsid w:val="00855A86"/>
    <w:rsid w:val="00855C62"/>
    <w:rsid w:val="00855F99"/>
    <w:rsid w:val="00856319"/>
    <w:rsid w:val="00856462"/>
    <w:rsid w:val="0085678C"/>
    <w:rsid w:val="008568EA"/>
    <w:rsid w:val="00856B86"/>
    <w:rsid w:val="00856BE9"/>
    <w:rsid w:val="00856C2F"/>
    <w:rsid w:val="00856F6F"/>
    <w:rsid w:val="00857A25"/>
    <w:rsid w:val="00857DE9"/>
    <w:rsid w:val="00860221"/>
    <w:rsid w:val="00860248"/>
    <w:rsid w:val="00860731"/>
    <w:rsid w:val="00861194"/>
    <w:rsid w:val="008611BA"/>
    <w:rsid w:val="00861A72"/>
    <w:rsid w:val="00861BF2"/>
    <w:rsid w:val="00861CD3"/>
    <w:rsid w:val="0086240E"/>
    <w:rsid w:val="008625AA"/>
    <w:rsid w:val="00862A1B"/>
    <w:rsid w:val="0086327B"/>
    <w:rsid w:val="00863423"/>
    <w:rsid w:val="00863DA8"/>
    <w:rsid w:val="00863F3C"/>
    <w:rsid w:val="0086423E"/>
    <w:rsid w:val="00864355"/>
    <w:rsid w:val="0086452C"/>
    <w:rsid w:val="00864C68"/>
    <w:rsid w:val="00864C70"/>
    <w:rsid w:val="00864E4D"/>
    <w:rsid w:val="00865354"/>
    <w:rsid w:val="008659A6"/>
    <w:rsid w:val="00866056"/>
    <w:rsid w:val="00866AB3"/>
    <w:rsid w:val="00866B25"/>
    <w:rsid w:val="00866E44"/>
    <w:rsid w:val="008676FA"/>
    <w:rsid w:val="008677CF"/>
    <w:rsid w:val="008679E4"/>
    <w:rsid w:val="00867D1A"/>
    <w:rsid w:val="00867E86"/>
    <w:rsid w:val="00867F21"/>
    <w:rsid w:val="00870053"/>
    <w:rsid w:val="00870354"/>
    <w:rsid w:val="008703A1"/>
    <w:rsid w:val="00870E0D"/>
    <w:rsid w:val="00870E52"/>
    <w:rsid w:val="00871122"/>
    <w:rsid w:val="008719C7"/>
    <w:rsid w:val="00871E8E"/>
    <w:rsid w:val="00871EB6"/>
    <w:rsid w:val="0087265C"/>
    <w:rsid w:val="008728E4"/>
    <w:rsid w:val="00872C9D"/>
    <w:rsid w:val="00872EF4"/>
    <w:rsid w:val="00872F3D"/>
    <w:rsid w:val="00872F85"/>
    <w:rsid w:val="0087301B"/>
    <w:rsid w:val="00873106"/>
    <w:rsid w:val="008734D6"/>
    <w:rsid w:val="00873EBA"/>
    <w:rsid w:val="00874268"/>
    <w:rsid w:val="00874413"/>
    <w:rsid w:val="00874502"/>
    <w:rsid w:val="00874987"/>
    <w:rsid w:val="00874BF2"/>
    <w:rsid w:val="00874D0D"/>
    <w:rsid w:val="00874FFA"/>
    <w:rsid w:val="008758D1"/>
    <w:rsid w:val="00875F43"/>
    <w:rsid w:val="00876146"/>
    <w:rsid w:val="00876275"/>
    <w:rsid w:val="008766B4"/>
    <w:rsid w:val="0087698C"/>
    <w:rsid w:val="00876CCC"/>
    <w:rsid w:val="00876F33"/>
    <w:rsid w:val="00876FB2"/>
    <w:rsid w:val="008772A5"/>
    <w:rsid w:val="00877343"/>
    <w:rsid w:val="00877EBD"/>
    <w:rsid w:val="00880299"/>
    <w:rsid w:val="0088077E"/>
    <w:rsid w:val="00880A65"/>
    <w:rsid w:val="00880B57"/>
    <w:rsid w:val="0088174E"/>
    <w:rsid w:val="0088188E"/>
    <w:rsid w:val="00881BF8"/>
    <w:rsid w:val="00881D16"/>
    <w:rsid w:val="00881EBA"/>
    <w:rsid w:val="008823AE"/>
    <w:rsid w:val="008823C2"/>
    <w:rsid w:val="00882EEE"/>
    <w:rsid w:val="008832CE"/>
    <w:rsid w:val="00883416"/>
    <w:rsid w:val="00883998"/>
    <w:rsid w:val="0088413F"/>
    <w:rsid w:val="008848D4"/>
    <w:rsid w:val="00884C86"/>
    <w:rsid w:val="0088509A"/>
    <w:rsid w:val="0088549C"/>
    <w:rsid w:val="008855A6"/>
    <w:rsid w:val="008855B2"/>
    <w:rsid w:val="00885621"/>
    <w:rsid w:val="008856C6"/>
    <w:rsid w:val="008857AB"/>
    <w:rsid w:val="00885824"/>
    <w:rsid w:val="00885B72"/>
    <w:rsid w:val="00885D32"/>
    <w:rsid w:val="0088638D"/>
    <w:rsid w:val="0088663C"/>
    <w:rsid w:val="008867F7"/>
    <w:rsid w:val="00886849"/>
    <w:rsid w:val="00886860"/>
    <w:rsid w:val="0088686F"/>
    <w:rsid w:val="00886886"/>
    <w:rsid w:val="0088796A"/>
    <w:rsid w:val="00887977"/>
    <w:rsid w:val="00887B6D"/>
    <w:rsid w:val="00887C63"/>
    <w:rsid w:val="00887FC9"/>
    <w:rsid w:val="008902E7"/>
    <w:rsid w:val="008909E4"/>
    <w:rsid w:val="00890BB2"/>
    <w:rsid w:val="008913DE"/>
    <w:rsid w:val="00891768"/>
    <w:rsid w:val="00891D69"/>
    <w:rsid w:val="0089230D"/>
    <w:rsid w:val="008926D3"/>
    <w:rsid w:val="00892716"/>
    <w:rsid w:val="008931F7"/>
    <w:rsid w:val="0089342C"/>
    <w:rsid w:val="00893874"/>
    <w:rsid w:val="00893AC0"/>
    <w:rsid w:val="00893B52"/>
    <w:rsid w:val="00893E3A"/>
    <w:rsid w:val="00893FC9"/>
    <w:rsid w:val="00894881"/>
    <w:rsid w:val="00894AB3"/>
    <w:rsid w:val="0089521C"/>
    <w:rsid w:val="00895457"/>
    <w:rsid w:val="00895595"/>
    <w:rsid w:val="008959B1"/>
    <w:rsid w:val="00895B48"/>
    <w:rsid w:val="008962F3"/>
    <w:rsid w:val="00896938"/>
    <w:rsid w:val="00896E44"/>
    <w:rsid w:val="00896F88"/>
    <w:rsid w:val="00897100"/>
    <w:rsid w:val="00897133"/>
    <w:rsid w:val="008973C1"/>
    <w:rsid w:val="008973FB"/>
    <w:rsid w:val="00897505"/>
    <w:rsid w:val="008975C7"/>
    <w:rsid w:val="0089766A"/>
    <w:rsid w:val="0089789A"/>
    <w:rsid w:val="00897AD6"/>
    <w:rsid w:val="00897F89"/>
    <w:rsid w:val="008A0352"/>
    <w:rsid w:val="008A04C2"/>
    <w:rsid w:val="008A057A"/>
    <w:rsid w:val="008A0680"/>
    <w:rsid w:val="008A0AF3"/>
    <w:rsid w:val="008A0C91"/>
    <w:rsid w:val="008A0D30"/>
    <w:rsid w:val="008A15FD"/>
    <w:rsid w:val="008A185E"/>
    <w:rsid w:val="008A19A8"/>
    <w:rsid w:val="008A2052"/>
    <w:rsid w:val="008A2241"/>
    <w:rsid w:val="008A22A8"/>
    <w:rsid w:val="008A284E"/>
    <w:rsid w:val="008A2C9C"/>
    <w:rsid w:val="008A2EDA"/>
    <w:rsid w:val="008A2FEA"/>
    <w:rsid w:val="008A31A7"/>
    <w:rsid w:val="008A33C9"/>
    <w:rsid w:val="008A400F"/>
    <w:rsid w:val="008A41E2"/>
    <w:rsid w:val="008A4440"/>
    <w:rsid w:val="008A456F"/>
    <w:rsid w:val="008A45A5"/>
    <w:rsid w:val="008A5185"/>
    <w:rsid w:val="008A5204"/>
    <w:rsid w:val="008A52A7"/>
    <w:rsid w:val="008A54B3"/>
    <w:rsid w:val="008A5808"/>
    <w:rsid w:val="008A5ED4"/>
    <w:rsid w:val="008A66EF"/>
    <w:rsid w:val="008A692F"/>
    <w:rsid w:val="008A6CFB"/>
    <w:rsid w:val="008A6F98"/>
    <w:rsid w:val="008A713B"/>
    <w:rsid w:val="008A7468"/>
    <w:rsid w:val="008A79C4"/>
    <w:rsid w:val="008B035E"/>
    <w:rsid w:val="008B03F9"/>
    <w:rsid w:val="008B0547"/>
    <w:rsid w:val="008B060E"/>
    <w:rsid w:val="008B06E5"/>
    <w:rsid w:val="008B0C5D"/>
    <w:rsid w:val="008B104C"/>
    <w:rsid w:val="008B148B"/>
    <w:rsid w:val="008B15BE"/>
    <w:rsid w:val="008B1B31"/>
    <w:rsid w:val="008B235D"/>
    <w:rsid w:val="008B2687"/>
    <w:rsid w:val="008B27C7"/>
    <w:rsid w:val="008B2C68"/>
    <w:rsid w:val="008B2E06"/>
    <w:rsid w:val="008B2E49"/>
    <w:rsid w:val="008B33B1"/>
    <w:rsid w:val="008B36C6"/>
    <w:rsid w:val="008B3AB4"/>
    <w:rsid w:val="008B3ADB"/>
    <w:rsid w:val="008B3B25"/>
    <w:rsid w:val="008B3D36"/>
    <w:rsid w:val="008B3FA4"/>
    <w:rsid w:val="008B4141"/>
    <w:rsid w:val="008B4D68"/>
    <w:rsid w:val="008B4DCD"/>
    <w:rsid w:val="008B4E3B"/>
    <w:rsid w:val="008B5AF7"/>
    <w:rsid w:val="008B5CF8"/>
    <w:rsid w:val="008B5D2C"/>
    <w:rsid w:val="008B5E09"/>
    <w:rsid w:val="008B6205"/>
    <w:rsid w:val="008B689E"/>
    <w:rsid w:val="008B6D5C"/>
    <w:rsid w:val="008B6F6C"/>
    <w:rsid w:val="008B7381"/>
    <w:rsid w:val="008B764B"/>
    <w:rsid w:val="008B7951"/>
    <w:rsid w:val="008B7BB2"/>
    <w:rsid w:val="008B7E6B"/>
    <w:rsid w:val="008C0796"/>
    <w:rsid w:val="008C08F1"/>
    <w:rsid w:val="008C0A50"/>
    <w:rsid w:val="008C0A70"/>
    <w:rsid w:val="008C0DAF"/>
    <w:rsid w:val="008C132C"/>
    <w:rsid w:val="008C1354"/>
    <w:rsid w:val="008C1733"/>
    <w:rsid w:val="008C17FB"/>
    <w:rsid w:val="008C18D6"/>
    <w:rsid w:val="008C1B0E"/>
    <w:rsid w:val="008C23B9"/>
    <w:rsid w:val="008C25B9"/>
    <w:rsid w:val="008C333D"/>
    <w:rsid w:val="008C39B0"/>
    <w:rsid w:val="008C3E42"/>
    <w:rsid w:val="008C3EA0"/>
    <w:rsid w:val="008C3EF2"/>
    <w:rsid w:val="008C423D"/>
    <w:rsid w:val="008C49CB"/>
    <w:rsid w:val="008C560A"/>
    <w:rsid w:val="008C5B4F"/>
    <w:rsid w:val="008C5BCE"/>
    <w:rsid w:val="008C633D"/>
    <w:rsid w:val="008C63FE"/>
    <w:rsid w:val="008C6582"/>
    <w:rsid w:val="008C6995"/>
    <w:rsid w:val="008C6C0A"/>
    <w:rsid w:val="008C6F31"/>
    <w:rsid w:val="008C6F43"/>
    <w:rsid w:val="008C715B"/>
    <w:rsid w:val="008C7228"/>
    <w:rsid w:val="008C7AC1"/>
    <w:rsid w:val="008C7DAB"/>
    <w:rsid w:val="008C7DF7"/>
    <w:rsid w:val="008C7F88"/>
    <w:rsid w:val="008D0149"/>
    <w:rsid w:val="008D0237"/>
    <w:rsid w:val="008D03E5"/>
    <w:rsid w:val="008D0485"/>
    <w:rsid w:val="008D04B9"/>
    <w:rsid w:val="008D143B"/>
    <w:rsid w:val="008D1524"/>
    <w:rsid w:val="008D1733"/>
    <w:rsid w:val="008D19EE"/>
    <w:rsid w:val="008D1E11"/>
    <w:rsid w:val="008D1F1F"/>
    <w:rsid w:val="008D209C"/>
    <w:rsid w:val="008D2152"/>
    <w:rsid w:val="008D27A1"/>
    <w:rsid w:val="008D284F"/>
    <w:rsid w:val="008D346B"/>
    <w:rsid w:val="008D3673"/>
    <w:rsid w:val="008D3837"/>
    <w:rsid w:val="008D49B4"/>
    <w:rsid w:val="008D4A81"/>
    <w:rsid w:val="008D4C98"/>
    <w:rsid w:val="008D53D6"/>
    <w:rsid w:val="008D54EE"/>
    <w:rsid w:val="008D54F5"/>
    <w:rsid w:val="008D5D80"/>
    <w:rsid w:val="008D5EE6"/>
    <w:rsid w:val="008D640C"/>
    <w:rsid w:val="008D70A3"/>
    <w:rsid w:val="008D7152"/>
    <w:rsid w:val="008D73EA"/>
    <w:rsid w:val="008D78B2"/>
    <w:rsid w:val="008D791C"/>
    <w:rsid w:val="008E0617"/>
    <w:rsid w:val="008E0DBB"/>
    <w:rsid w:val="008E0DDD"/>
    <w:rsid w:val="008E0DE3"/>
    <w:rsid w:val="008E0FB1"/>
    <w:rsid w:val="008E14C0"/>
    <w:rsid w:val="008E1998"/>
    <w:rsid w:val="008E2357"/>
    <w:rsid w:val="008E25EE"/>
    <w:rsid w:val="008E2CB6"/>
    <w:rsid w:val="008E2FEC"/>
    <w:rsid w:val="008E3210"/>
    <w:rsid w:val="008E3355"/>
    <w:rsid w:val="008E34FF"/>
    <w:rsid w:val="008E3955"/>
    <w:rsid w:val="008E3A53"/>
    <w:rsid w:val="008E3AE9"/>
    <w:rsid w:val="008E3CE5"/>
    <w:rsid w:val="008E403E"/>
    <w:rsid w:val="008E41DA"/>
    <w:rsid w:val="008E4418"/>
    <w:rsid w:val="008E4B23"/>
    <w:rsid w:val="008E4C7E"/>
    <w:rsid w:val="008E4C87"/>
    <w:rsid w:val="008E4D72"/>
    <w:rsid w:val="008E5276"/>
    <w:rsid w:val="008E5528"/>
    <w:rsid w:val="008E5CA1"/>
    <w:rsid w:val="008E5ED0"/>
    <w:rsid w:val="008E64DB"/>
    <w:rsid w:val="008E64F9"/>
    <w:rsid w:val="008E697D"/>
    <w:rsid w:val="008E6B84"/>
    <w:rsid w:val="008E6BF0"/>
    <w:rsid w:val="008E6D1D"/>
    <w:rsid w:val="008E6DC7"/>
    <w:rsid w:val="008E776C"/>
    <w:rsid w:val="008E79D9"/>
    <w:rsid w:val="008E7AC6"/>
    <w:rsid w:val="008E7BA0"/>
    <w:rsid w:val="008E7C80"/>
    <w:rsid w:val="008F02E4"/>
    <w:rsid w:val="008F052D"/>
    <w:rsid w:val="008F078A"/>
    <w:rsid w:val="008F0C2C"/>
    <w:rsid w:val="008F0E14"/>
    <w:rsid w:val="008F1532"/>
    <w:rsid w:val="008F16D5"/>
    <w:rsid w:val="008F1837"/>
    <w:rsid w:val="008F1BEC"/>
    <w:rsid w:val="008F1C0B"/>
    <w:rsid w:val="008F20D8"/>
    <w:rsid w:val="008F280E"/>
    <w:rsid w:val="008F28FD"/>
    <w:rsid w:val="008F2F46"/>
    <w:rsid w:val="008F2FCF"/>
    <w:rsid w:val="008F2FD4"/>
    <w:rsid w:val="008F3216"/>
    <w:rsid w:val="008F37B0"/>
    <w:rsid w:val="008F3881"/>
    <w:rsid w:val="008F3B2B"/>
    <w:rsid w:val="008F4225"/>
    <w:rsid w:val="008F4538"/>
    <w:rsid w:val="008F4678"/>
    <w:rsid w:val="008F4FA7"/>
    <w:rsid w:val="008F508C"/>
    <w:rsid w:val="008F5535"/>
    <w:rsid w:val="008F5A72"/>
    <w:rsid w:val="008F5BB2"/>
    <w:rsid w:val="008F5C4A"/>
    <w:rsid w:val="008F5C6A"/>
    <w:rsid w:val="008F5D95"/>
    <w:rsid w:val="008F5F46"/>
    <w:rsid w:val="008F61F4"/>
    <w:rsid w:val="008F69FA"/>
    <w:rsid w:val="008F6A49"/>
    <w:rsid w:val="008F6BA3"/>
    <w:rsid w:val="008F6D29"/>
    <w:rsid w:val="008F6F86"/>
    <w:rsid w:val="008F72BF"/>
    <w:rsid w:val="008F7698"/>
    <w:rsid w:val="008F7EAF"/>
    <w:rsid w:val="0090040A"/>
    <w:rsid w:val="009004B7"/>
    <w:rsid w:val="009005CC"/>
    <w:rsid w:val="009009CF"/>
    <w:rsid w:val="00900A91"/>
    <w:rsid w:val="00900C4B"/>
    <w:rsid w:val="0090142E"/>
    <w:rsid w:val="0090166D"/>
    <w:rsid w:val="00901810"/>
    <w:rsid w:val="00901B61"/>
    <w:rsid w:val="009024DD"/>
    <w:rsid w:val="00902A39"/>
    <w:rsid w:val="009042F9"/>
    <w:rsid w:val="00904488"/>
    <w:rsid w:val="00904845"/>
    <w:rsid w:val="009051B7"/>
    <w:rsid w:val="009053EB"/>
    <w:rsid w:val="00905B29"/>
    <w:rsid w:val="00905CFE"/>
    <w:rsid w:val="00905D9E"/>
    <w:rsid w:val="009060D7"/>
    <w:rsid w:val="0090617D"/>
    <w:rsid w:val="00906224"/>
    <w:rsid w:val="009062E2"/>
    <w:rsid w:val="00906BD7"/>
    <w:rsid w:val="00906E46"/>
    <w:rsid w:val="00906ECE"/>
    <w:rsid w:val="00906FF2"/>
    <w:rsid w:val="0090700A"/>
    <w:rsid w:val="00907986"/>
    <w:rsid w:val="00907ADC"/>
    <w:rsid w:val="00907EA9"/>
    <w:rsid w:val="00907F00"/>
    <w:rsid w:val="009103E1"/>
    <w:rsid w:val="0091063C"/>
    <w:rsid w:val="00911021"/>
    <w:rsid w:val="00911652"/>
    <w:rsid w:val="009117FF"/>
    <w:rsid w:val="00912184"/>
    <w:rsid w:val="009122EA"/>
    <w:rsid w:val="0091277A"/>
    <w:rsid w:val="0091283B"/>
    <w:rsid w:val="00912A58"/>
    <w:rsid w:val="009130BF"/>
    <w:rsid w:val="00913467"/>
    <w:rsid w:val="009137B0"/>
    <w:rsid w:val="009137BA"/>
    <w:rsid w:val="00913B56"/>
    <w:rsid w:val="00913D9A"/>
    <w:rsid w:val="00913E5A"/>
    <w:rsid w:val="00914341"/>
    <w:rsid w:val="009145A0"/>
    <w:rsid w:val="009146E1"/>
    <w:rsid w:val="00914853"/>
    <w:rsid w:val="00914A1A"/>
    <w:rsid w:val="00914A6D"/>
    <w:rsid w:val="00916075"/>
    <w:rsid w:val="009161F3"/>
    <w:rsid w:val="00916462"/>
    <w:rsid w:val="009167C0"/>
    <w:rsid w:val="00916E2A"/>
    <w:rsid w:val="009170E9"/>
    <w:rsid w:val="00917CB4"/>
    <w:rsid w:val="00920780"/>
    <w:rsid w:val="00920CAB"/>
    <w:rsid w:val="0092109A"/>
    <w:rsid w:val="00921AB2"/>
    <w:rsid w:val="00921B3D"/>
    <w:rsid w:val="00921BD1"/>
    <w:rsid w:val="00921FF6"/>
    <w:rsid w:val="0092214D"/>
    <w:rsid w:val="00922154"/>
    <w:rsid w:val="0092216B"/>
    <w:rsid w:val="00922259"/>
    <w:rsid w:val="00922BEC"/>
    <w:rsid w:val="00922C49"/>
    <w:rsid w:val="00923097"/>
    <w:rsid w:val="00923218"/>
    <w:rsid w:val="009236E4"/>
    <w:rsid w:val="009240A1"/>
    <w:rsid w:val="009241AA"/>
    <w:rsid w:val="009242F2"/>
    <w:rsid w:val="0092482B"/>
    <w:rsid w:val="00924995"/>
    <w:rsid w:val="00925A76"/>
    <w:rsid w:val="00925BAB"/>
    <w:rsid w:val="00925D93"/>
    <w:rsid w:val="00925F71"/>
    <w:rsid w:val="00926ADB"/>
    <w:rsid w:val="00926E16"/>
    <w:rsid w:val="00927623"/>
    <w:rsid w:val="0092776A"/>
    <w:rsid w:val="00927928"/>
    <w:rsid w:val="00927D56"/>
    <w:rsid w:val="00927F94"/>
    <w:rsid w:val="009301B1"/>
    <w:rsid w:val="009302EF"/>
    <w:rsid w:val="009305CA"/>
    <w:rsid w:val="00930655"/>
    <w:rsid w:val="0093065D"/>
    <w:rsid w:val="00931461"/>
    <w:rsid w:val="00931F0D"/>
    <w:rsid w:val="009326BC"/>
    <w:rsid w:val="00932DA9"/>
    <w:rsid w:val="00933097"/>
    <w:rsid w:val="0093310D"/>
    <w:rsid w:val="00933203"/>
    <w:rsid w:val="00933555"/>
    <w:rsid w:val="009338C9"/>
    <w:rsid w:val="00933915"/>
    <w:rsid w:val="00933B6D"/>
    <w:rsid w:val="00933BE8"/>
    <w:rsid w:val="0093431F"/>
    <w:rsid w:val="00934763"/>
    <w:rsid w:val="0093483B"/>
    <w:rsid w:val="00934898"/>
    <w:rsid w:val="00934AC2"/>
    <w:rsid w:val="00934AD5"/>
    <w:rsid w:val="00934C70"/>
    <w:rsid w:val="00935289"/>
    <w:rsid w:val="0093580F"/>
    <w:rsid w:val="00935C44"/>
    <w:rsid w:val="00935C81"/>
    <w:rsid w:val="00936858"/>
    <w:rsid w:val="00937437"/>
    <w:rsid w:val="00941877"/>
    <w:rsid w:val="009419E3"/>
    <w:rsid w:val="00941C61"/>
    <w:rsid w:val="00941C83"/>
    <w:rsid w:val="00942170"/>
    <w:rsid w:val="00942BAB"/>
    <w:rsid w:val="00942C26"/>
    <w:rsid w:val="0094371A"/>
    <w:rsid w:val="009438F2"/>
    <w:rsid w:val="009439CF"/>
    <w:rsid w:val="00943ADD"/>
    <w:rsid w:val="009440F1"/>
    <w:rsid w:val="0094432C"/>
    <w:rsid w:val="00944484"/>
    <w:rsid w:val="009445B4"/>
    <w:rsid w:val="0094499E"/>
    <w:rsid w:val="00944ACB"/>
    <w:rsid w:val="00944AF7"/>
    <w:rsid w:val="00944C99"/>
    <w:rsid w:val="0094529B"/>
    <w:rsid w:val="00945DC3"/>
    <w:rsid w:val="00945F6C"/>
    <w:rsid w:val="0094642B"/>
    <w:rsid w:val="009466E7"/>
    <w:rsid w:val="0094677C"/>
    <w:rsid w:val="00946B74"/>
    <w:rsid w:val="00946BB1"/>
    <w:rsid w:val="00946F01"/>
    <w:rsid w:val="009473AB"/>
    <w:rsid w:val="00947587"/>
    <w:rsid w:val="0094775E"/>
    <w:rsid w:val="009478B0"/>
    <w:rsid w:val="00947D75"/>
    <w:rsid w:val="00947D7F"/>
    <w:rsid w:val="00947E4F"/>
    <w:rsid w:val="00947F05"/>
    <w:rsid w:val="00947F56"/>
    <w:rsid w:val="00950219"/>
    <w:rsid w:val="00950299"/>
    <w:rsid w:val="00950952"/>
    <w:rsid w:val="00950ABB"/>
    <w:rsid w:val="00950E6E"/>
    <w:rsid w:val="009512D6"/>
    <w:rsid w:val="00951629"/>
    <w:rsid w:val="009523D3"/>
    <w:rsid w:val="00952557"/>
    <w:rsid w:val="00952583"/>
    <w:rsid w:val="00952BDB"/>
    <w:rsid w:val="00952C08"/>
    <w:rsid w:val="00952EDA"/>
    <w:rsid w:val="00953317"/>
    <w:rsid w:val="009533B3"/>
    <w:rsid w:val="009534F9"/>
    <w:rsid w:val="0095372D"/>
    <w:rsid w:val="00953F2C"/>
    <w:rsid w:val="009548A8"/>
    <w:rsid w:val="009549FB"/>
    <w:rsid w:val="00954D4F"/>
    <w:rsid w:val="00954DBF"/>
    <w:rsid w:val="00954E57"/>
    <w:rsid w:val="00955091"/>
    <w:rsid w:val="009551A1"/>
    <w:rsid w:val="00955532"/>
    <w:rsid w:val="009556A1"/>
    <w:rsid w:val="009556BA"/>
    <w:rsid w:val="00956107"/>
    <w:rsid w:val="0095615B"/>
    <w:rsid w:val="009565EB"/>
    <w:rsid w:val="009567FA"/>
    <w:rsid w:val="009568EB"/>
    <w:rsid w:val="00957077"/>
    <w:rsid w:val="009578D6"/>
    <w:rsid w:val="00957C5C"/>
    <w:rsid w:val="00957E47"/>
    <w:rsid w:val="00961027"/>
    <w:rsid w:val="0096132C"/>
    <w:rsid w:val="00961C3F"/>
    <w:rsid w:val="009627AF"/>
    <w:rsid w:val="00962B8A"/>
    <w:rsid w:val="00962C3E"/>
    <w:rsid w:val="009632A9"/>
    <w:rsid w:val="009640E8"/>
    <w:rsid w:val="00964258"/>
    <w:rsid w:val="009645B9"/>
    <w:rsid w:val="00964789"/>
    <w:rsid w:val="009647ED"/>
    <w:rsid w:val="00964CF1"/>
    <w:rsid w:val="009653E8"/>
    <w:rsid w:val="0096541B"/>
    <w:rsid w:val="0096571F"/>
    <w:rsid w:val="0096575B"/>
    <w:rsid w:val="009658C6"/>
    <w:rsid w:val="009659DE"/>
    <w:rsid w:val="00965AD4"/>
    <w:rsid w:val="00965B07"/>
    <w:rsid w:val="00965DD3"/>
    <w:rsid w:val="009664B7"/>
    <w:rsid w:val="0096672F"/>
    <w:rsid w:val="00966F2E"/>
    <w:rsid w:val="00966F89"/>
    <w:rsid w:val="009671B4"/>
    <w:rsid w:val="009673B7"/>
    <w:rsid w:val="00967A4B"/>
    <w:rsid w:val="00967B71"/>
    <w:rsid w:val="00967C3D"/>
    <w:rsid w:val="009704B9"/>
    <w:rsid w:val="00970CC8"/>
    <w:rsid w:val="00970DFE"/>
    <w:rsid w:val="00970EA7"/>
    <w:rsid w:val="00970EDB"/>
    <w:rsid w:val="00970FB8"/>
    <w:rsid w:val="009712C5"/>
    <w:rsid w:val="00971543"/>
    <w:rsid w:val="00971B86"/>
    <w:rsid w:val="00971C21"/>
    <w:rsid w:val="00971ED5"/>
    <w:rsid w:val="009722A5"/>
    <w:rsid w:val="009727C0"/>
    <w:rsid w:val="00972A35"/>
    <w:rsid w:val="00972B5A"/>
    <w:rsid w:val="00972C9D"/>
    <w:rsid w:val="00972DF9"/>
    <w:rsid w:val="00973094"/>
    <w:rsid w:val="009733CF"/>
    <w:rsid w:val="0097396D"/>
    <w:rsid w:val="00973CE1"/>
    <w:rsid w:val="00973D7C"/>
    <w:rsid w:val="00973E53"/>
    <w:rsid w:val="00974D4B"/>
    <w:rsid w:val="00974E0F"/>
    <w:rsid w:val="009750A0"/>
    <w:rsid w:val="009753B0"/>
    <w:rsid w:val="009756F4"/>
    <w:rsid w:val="00975E9D"/>
    <w:rsid w:val="00976B63"/>
    <w:rsid w:val="00976E19"/>
    <w:rsid w:val="00976EF5"/>
    <w:rsid w:val="00977558"/>
    <w:rsid w:val="009776E7"/>
    <w:rsid w:val="0097784D"/>
    <w:rsid w:val="00977878"/>
    <w:rsid w:val="00977AB2"/>
    <w:rsid w:val="00977BB3"/>
    <w:rsid w:val="00977EDA"/>
    <w:rsid w:val="0098002D"/>
    <w:rsid w:val="00980664"/>
    <w:rsid w:val="009808B7"/>
    <w:rsid w:val="00980E74"/>
    <w:rsid w:val="00980FBE"/>
    <w:rsid w:val="009813FD"/>
    <w:rsid w:val="009817EF"/>
    <w:rsid w:val="00981AFC"/>
    <w:rsid w:val="00982621"/>
    <w:rsid w:val="00982AC1"/>
    <w:rsid w:val="00982CE2"/>
    <w:rsid w:val="00982EFC"/>
    <w:rsid w:val="0098336F"/>
    <w:rsid w:val="00983455"/>
    <w:rsid w:val="009834FB"/>
    <w:rsid w:val="009836F1"/>
    <w:rsid w:val="00983776"/>
    <w:rsid w:val="00983D4D"/>
    <w:rsid w:val="00983E22"/>
    <w:rsid w:val="00983E49"/>
    <w:rsid w:val="009841C4"/>
    <w:rsid w:val="009847ED"/>
    <w:rsid w:val="00984A2E"/>
    <w:rsid w:val="00984E8F"/>
    <w:rsid w:val="00984FB1"/>
    <w:rsid w:val="0098500D"/>
    <w:rsid w:val="0098520F"/>
    <w:rsid w:val="009854EE"/>
    <w:rsid w:val="00985785"/>
    <w:rsid w:val="0098599D"/>
    <w:rsid w:val="00985A0E"/>
    <w:rsid w:val="00985F5B"/>
    <w:rsid w:val="0098601C"/>
    <w:rsid w:val="00986205"/>
    <w:rsid w:val="009863D3"/>
    <w:rsid w:val="00986682"/>
    <w:rsid w:val="00986B9B"/>
    <w:rsid w:val="00986D2B"/>
    <w:rsid w:val="009870DD"/>
    <w:rsid w:val="009872CA"/>
    <w:rsid w:val="00987397"/>
    <w:rsid w:val="00987458"/>
    <w:rsid w:val="0098749B"/>
    <w:rsid w:val="00987959"/>
    <w:rsid w:val="00987BA5"/>
    <w:rsid w:val="00987DEE"/>
    <w:rsid w:val="009901BB"/>
    <w:rsid w:val="00990300"/>
    <w:rsid w:val="009908BA"/>
    <w:rsid w:val="009908F2"/>
    <w:rsid w:val="00990AD8"/>
    <w:rsid w:val="00990EBB"/>
    <w:rsid w:val="00990EDA"/>
    <w:rsid w:val="00990EF5"/>
    <w:rsid w:val="00991CE2"/>
    <w:rsid w:val="00991D3D"/>
    <w:rsid w:val="00991F73"/>
    <w:rsid w:val="00992251"/>
    <w:rsid w:val="0099245F"/>
    <w:rsid w:val="00992483"/>
    <w:rsid w:val="00992863"/>
    <w:rsid w:val="00992928"/>
    <w:rsid w:val="0099293A"/>
    <w:rsid w:val="0099316F"/>
    <w:rsid w:val="0099323B"/>
    <w:rsid w:val="00993254"/>
    <w:rsid w:val="00993752"/>
    <w:rsid w:val="009938BC"/>
    <w:rsid w:val="00993A27"/>
    <w:rsid w:val="00993C43"/>
    <w:rsid w:val="00993F89"/>
    <w:rsid w:val="0099404D"/>
    <w:rsid w:val="0099411D"/>
    <w:rsid w:val="00994752"/>
    <w:rsid w:val="009951D1"/>
    <w:rsid w:val="00995361"/>
    <w:rsid w:val="00995408"/>
    <w:rsid w:val="0099558D"/>
    <w:rsid w:val="00995685"/>
    <w:rsid w:val="00995950"/>
    <w:rsid w:val="009959ED"/>
    <w:rsid w:val="00995A00"/>
    <w:rsid w:val="00995B20"/>
    <w:rsid w:val="00996364"/>
    <w:rsid w:val="00996585"/>
    <w:rsid w:val="00996BD6"/>
    <w:rsid w:val="00996D84"/>
    <w:rsid w:val="009971F8"/>
    <w:rsid w:val="009976A9"/>
    <w:rsid w:val="00997AA0"/>
    <w:rsid w:val="00997B2D"/>
    <w:rsid w:val="00997D15"/>
    <w:rsid w:val="009A0A16"/>
    <w:rsid w:val="009A0A5D"/>
    <w:rsid w:val="009A0BD3"/>
    <w:rsid w:val="009A0C70"/>
    <w:rsid w:val="009A0F85"/>
    <w:rsid w:val="009A1434"/>
    <w:rsid w:val="009A1904"/>
    <w:rsid w:val="009A1BD4"/>
    <w:rsid w:val="009A1D6A"/>
    <w:rsid w:val="009A220C"/>
    <w:rsid w:val="009A2461"/>
    <w:rsid w:val="009A2C28"/>
    <w:rsid w:val="009A2D45"/>
    <w:rsid w:val="009A2E40"/>
    <w:rsid w:val="009A3060"/>
    <w:rsid w:val="009A372A"/>
    <w:rsid w:val="009A37A0"/>
    <w:rsid w:val="009A3928"/>
    <w:rsid w:val="009A3BCF"/>
    <w:rsid w:val="009A3D9A"/>
    <w:rsid w:val="009A44BF"/>
    <w:rsid w:val="009A47E6"/>
    <w:rsid w:val="009A4839"/>
    <w:rsid w:val="009A49CF"/>
    <w:rsid w:val="009A4A35"/>
    <w:rsid w:val="009A4B16"/>
    <w:rsid w:val="009A4BCF"/>
    <w:rsid w:val="009A51E8"/>
    <w:rsid w:val="009A5745"/>
    <w:rsid w:val="009A5765"/>
    <w:rsid w:val="009A5E9A"/>
    <w:rsid w:val="009A5FC7"/>
    <w:rsid w:val="009A6122"/>
    <w:rsid w:val="009A629B"/>
    <w:rsid w:val="009A67B6"/>
    <w:rsid w:val="009A6877"/>
    <w:rsid w:val="009A6910"/>
    <w:rsid w:val="009A6A00"/>
    <w:rsid w:val="009A72CA"/>
    <w:rsid w:val="009A7814"/>
    <w:rsid w:val="009A7BBA"/>
    <w:rsid w:val="009B00E0"/>
    <w:rsid w:val="009B0161"/>
    <w:rsid w:val="009B050F"/>
    <w:rsid w:val="009B0690"/>
    <w:rsid w:val="009B0761"/>
    <w:rsid w:val="009B0781"/>
    <w:rsid w:val="009B0AEF"/>
    <w:rsid w:val="009B226F"/>
    <w:rsid w:val="009B2385"/>
    <w:rsid w:val="009B240E"/>
    <w:rsid w:val="009B2458"/>
    <w:rsid w:val="009B2980"/>
    <w:rsid w:val="009B2DA9"/>
    <w:rsid w:val="009B2F43"/>
    <w:rsid w:val="009B3918"/>
    <w:rsid w:val="009B3934"/>
    <w:rsid w:val="009B407A"/>
    <w:rsid w:val="009B47E7"/>
    <w:rsid w:val="009B48C7"/>
    <w:rsid w:val="009B49AE"/>
    <w:rsid w:val="009B4E12"/>
    <w:rsid w:val="009B4FF5"/>
    <w:rsid w:val="009B50F6"/>
    <w:rsid w:val="009B53CF"/>
    <w:rsid w:val="009B59A3"/>
    <w:rsid w:val="009B5D6C"/>
    <w:rsid w:val="009B61CA"/>
    <w:rsid w:val="009B6B2B"/>
    <w:rsid w:val="009B6FD5"/>
    <w:rsid w:val="009B72C1"/>
    <w:rsid w:val="009B7A3C"/>
    <w:rsid w:val="009B7DE5"/>
    <w:rsid w:val="009C00E3"/>
    <w:rsid w:val="009C0292"/>
    <w:rsid w:val="009C05CA"/>
    <w:rsid w:val="009C0740"/>
    <w:rsid w:val="009C0ACE"/>
    <w:rsid w:val="009C1158"/>
    <w:rsid w:val="009C14DD"/>
    <w:rsid w:val="009C1630"/>
    <w:rsid w:val="009C195C"/>
    <w:rsid w:val="009C1D83"/>
    <w:rsid w:val="009C217E"/>
    <w:rsid w:val="009C23EA"/>
    <w:rsid w:val="009C2422"/>
    <w:rsid w:val="009C2A8F"/>
    <w:rsid w:val="009C2E52"/>
    <w:rsid w:val="009C3133"/>
    <w:rsid w:val="009C31CE"/>
    <w:rsid w:val="009C3A0B"/>
    <w:rsid w:val="009C3F7C"/>
    <w:rsid w:val="009C4104"/>
    <w:rsid w:val="009C42CC"/>
    <w:rsid w:val="009C431A"/>
    <w:rsid w:val="009C4BB2"/>
    <w:rsid w:val="009C4DA6"/>
    <w:rsid w:val="009C511A"/>
    <w:rsid w:val="009C5794"/>
    <w:rsid w:val="009C5DE8"/>
    <w:rsid w:val="009C5F37"/>
    <w:rsid w:val="009C6562"/>
    <w:rsid w:val="009C67AC"/>
    <w:rsid w:val="009C67D0"/>
    <w:rsid w:val="009C6814"/>
    <w:rsid w:val="009C6A65"/>
    <w:rsid w:val="009C6F11"/>
    <w:rsid w:val="009C71B4"/>
    <w:rsid w:val="009C7205"/>
    <w:rsid w:val="009D0395"/>
    <w:rsid w:val="009D046F"/>
    <w:rsid w:val="009D0623"/>
    <w:rsid w:val="009D0774"/>
    <w:rsid w:val="009D0999"/>
    <w:rsid w:val="009D0E6D"/>
    <w:rsid w:val="009D0F30"/>
    <w:rsid w:val="009D0FFB"/>
    <w:rsid w:val="009D1221"/>
    <w:rsid w:val="009D137E"/>
    <w:rsid w:val="009D169C"/>
    <w:rsid w:val="009D190B"/>
    <w:rsid w:val="009D1AA2"/>
    <w:rsid w:val="009D1B16"/>
    <w:rsid w:val="009D2714"/>
    <w:rsid w:val="009D27B4"/>
    <w:rsid w:val="009D2C0C"/>
    <w:rsid w:val="009D2C4A"/>
    <w:rsid w:val="009D2E07"/>
    <w:rsid w:val="009D2E98"/>
    <w:rsid w:val="009D3178"/>
    <w:rsid w:val="009D318E"/>
    <w:rsid w:val="009D32C8"/>
    <w:rsid w:val="009D35C7"/>
    <w:rsid w:val="009D35E7"/>
    <w:rsid w:val="009D362D"/>
    <w:rsid w:val="009D3658"/>
    <w:rsid w:val="009D3967"/>
    <w:rsid w:val="009D3CE4"/>
    <w:rsid w:val="009D3F58"/>
    <w:rsid w:val="009D41B7"/>
    <w:rsid w:val="009D436B"/>
    <w:rsid w:val="009D441D"/>
    <w:rsid w:val="009D4496"/>
    <w:rsid w:val="009D4536"/>
    <w:rsid w:val="009D4763"/>
    <w:rsid w:val="009D47CB"/>
    <w:rsid w:val="009D49B6"/>
    <w:rsid w:val="009D4D37"/>
    <w:rsid w:val="009D4E65"/>
    <w:rsid w:val="009D4EDE"/>
    <w:rsid w:val="009D59A4"/>
    <w:rsid w:val="009D59BE"/>
    <w:rsid w:val="009D5CCE"/>
    <w:rsid w:val="009D5CD1"/>
    <w:rsid w:val="009D68E1"/>
    <w:rsid w:val="009D701B"/>
    <w:rsid w:val="009D757D"/>
    <w:rsid w:val="009D7656"/>
    <w:rsid w:val="009D7A22"/>
    <w:rsid w:val="009D7A5E"/>
    <w:rsid w:val="009D7FDB"/>
    <w:rsid w:val="009E0130"/>
    <w:rsid w:val="009E03DE"/>
    <w:rsid w:val="009E048B"/>
    <w:rsid w:val="009E0669"/>
    <w:rsid w:val="009E0A05"/>
    <w:rsid w:val="009E1128"/>
    <w:rsid w:val="009E121F"/>
    <w:rsid w:val="009E1292"/>
    <w:rsid w:val="009E15B3"/>
    <w:rsid w:val="009E15F9"/>
    <w:rsid w:val="009E1C89"/>
    <w:rsid w:val="009E1D50"/>
    <w:rsid w:val="009E1F36"/>
    <w:rsid w:val="009E25A5"/>
    <w:rsid w:val="009E25E1"/>
    <w:rsid w:val="009E28DD"/>
    <w:rsid w:val="009E2A38"/>
    <w:rsid w:val="009E2CD5"/>
    <w:rsid w:val="009E2FC9"/>
    <w:rsid w:val="009E31A4"/>
    <w:rsid w:val="009E39E2"/>
    <w:rsid w:val="009E3DA6"/>
    <w:rsid w:val="009E4036"/>
    <w:rsid w:val="009E41D1"/>
    <w:rsid w:val="009E46F0"/>
    <w:rsid w:val="009E48B7"/>
    <w:rsid w:val="009E4D0E"/>
    <w:rsid w:val="009E4DB4"/>
    <w:rsid w:val="009E4F4C"/>
    <w:rsid w:val="009E4F63"/>
    <w:rsid w:val="009E5371"/>
    <w:rsid w:val="009E5464"/>
    <w:rsid w:val="009E561E"/>
    <w:rsid w:val="009E57E7"/>
    <w:rsid w:val="009E611C"/>
    <w:rsid w:val="009E6249"/>
    <w:rsid w:val="009E6273"/>
    <w:rsid w:val="009E63A0"/>
    <w:rsid w:val="009E69E9"/>
    <w:rsid w:val="009E73B2"/>
    <w:rsid w:val="009E76A3"/>
    <w:rsid w:val="009E7BA3"/>
    <w:rsid w:val="009E7E32"/>
    <w:rsid w:val="009E7E38"/>
    <w:rsid w:val="009F0421"/>
    <w:rsid w:val="009F0615"/>
    <w:rsid w:val="009F07FD"/>
    <w:rsid w:val="009F0841"/>
    <w:rsid w:val="009F0BFB"/>
    <w:rsid w:val="009F0E07"/>
    <w:rsid w:val="009F0F1D"/>
    <w:rsid w:val="009F1265"/>
    <w:rsid w:val="009F13BA"/>
    <w:rsid w:val="009F16B4"/>
    <w:rsid w:val="009F1840"/>
    <w:rsid w:val="009F1892"/>
    <w:rsid w:val="009F1A40"/>
    <w:rsid w:val="009F20CA"/>
    <w:rsid w:val="009F2218"/>
    <w:rsid w:val="009F294E"/>
    <w:rsid w:val="009F29A5"/>
    <w:rsid w:val="009F3438"/>
    <w:rsid w:val="009F3508"/>
    <w:rsid w:val="009F3B06"/>
    <w:rsid w:val="009F3B13"/>
    <w:rsid w:val="009F3C8F"/>
    <w:rsid w:val="009F3EBF"/>
    <w:rsid w:val="009F4032"/>
    <w:rsid w:val="009F4118"/>
    <w:rsid w:val="009F4136"/>
    <w:rsid w:val="009F43F6"/>
    <w:rsid w:val="009F45FD"/>
    <w:rsid w:val="009F4686"/>
    <w:rsid w:val="009F47E3"/>
    <w:rsid w:val="009F4909"/>
    <w:rsid w:val="009F4EE3"/>
    <w:rsid w:val="009F520B"/>
    <w:rsid w:val="009F5887"/>
    <w:rsid w:val="009F5A92"/>
    <w:rsid w:val="009F5C5C"/>
    <w:rsid w:val="009F5CB5"/>
    <w:rsid w:val="009F604E"/>
    <w:rsid w:val="009F607B"/>
    <w:rsid w:val="009F6088"/>
    <w:rsid w:val="009F6149"/>
    <w:rsid w:val="009F63CB"/>
    <w:rsid w:val="009F6D39"/>
    <w:rsid w:val="009F6DDD"/>
    <w:rsid w:val="009F72E3"/>
    <w:rsid w:val="009F73C4"/>
    <w:rsid w:val="009F769A"/>
    <w:rsid w:val="009F79BB"/>
    <w:rsid w:val="009F7BE6"/>
    <w:rsid w:val="009F7D52"/>
    <w:rsid w:val="009F7D92"/>
    <w:rsid w:val="009F7EDF"/>
    <w:rsid w:val="00A00094"/>
    <w:rsid w:val="00A00D78"/>
    <w:rsid w:val="00A013FF"/>
    <w:rsid w:val="00A018E6"/>
    <w:rsid w:val="00A0193E"/>
    <w:rsid w:val="00A01943"/>
    <w:rsid w:val="00A0195A"/>
    <w:rsid w:val="00A01E79"/>
    <w:rsid w:val="00A025A1"/>
    <w:rsid w:val="00A02A74"/>
    <w:rsid w:val="00A03187"/>
    <w:rsid w:val="00A0332C"/>
    <w:rsid w:val="00A034F0"/>
    <w:rsid w:val="00A0382E"/>
    <w:rsid w:val="00A0384F"/>
    <w:rsid w:val="00A038F9"/>
    <w:rsid w:val="00A03CA5"/>
    <w:rsid w:val="00A046A6"/>
    <w:rsid w:val="00A04980"/>
    <w:rsid w:val="00A052FC"/>
    <w:rsid w:val="00A05303"/>
    <w:rsid w:val="00A053BE"/>
    <w:rsid w:val="00A0590A"/>
    <w:rsid w:val="00A05C3C"/>
    <w:rsid w:val="00A05DB8"/>
    <w:rsid w:val="00A05E8A"/>
    <w:rsid w:val="00A05F83"/>
    <w:rsid w:val="00A06158"/>
    <w:rsid w:val="00A06692"/>
    <w:rsid w:val="00A06983"/>
    <w:rsid w:val="00A071F2"/>
    <w:rsid w:val="00A0738B"/>
    <w:rsid w:val="00A07948"/>
    <w:rsid w:val="00A07968"/>
    <w:rsid w:val="00A07E37"/>
    <w:rsid w:val="00A07E98"/>
    <w:rsid w:val="00A100F8"/>
    <w:rsid w:val="00A104C7"/>
    <w:rsid w:val="00A10692"/>
    <w:rsid w:val="00A10819"/>
    <w:rsid w:val="00A10A6F"/>
    <w:rsid w:val="00A10BED"/>
    <w:rsid w:val="00A10EA1"/>
    <w:rsid w:val="00A11064"/>
    <w:rsid w:val="00A115D6"/>
    <w:rsid w:val="00A11954"/>
    <w:rsid w:val="00A11AA2"/>
    <w:rsid w:val="00A12051"/>
    <w:rsid w:val="00A122CB"/>
    <w:rsid w:val="00A125CA"/>
    <w:rsid w:val="00A130BE"/>
    <w:rsid w:val="00A134EF"/>
    <w:rsid w:val="00A13BA2"/>
    <w:rsid w:val="00A13D6B"/>
    <w:rsid w:val="00A13F49"/>
    <w:rsid w:val="00A13FA8"/>
    <w:rsid w:val="00A14246"/>
    <w:rsid w:val="00A14254"/>
    <w:rsid w:val="00A142F6"/>
    <w:rsid w:val="00A14576"/>
    <w:rsid w:val="00A14792"/>
    <w:rsid w:val="00A15684"/>
    <w:rsid w:val="00A15CD9"/>
    <w:rsid w:val="00A16581"/>
    <w:rsid w:val="00A168E5"/>
    <w:rsid w:val="00A16A34"/>
    <w:rsid w:val="00A17127"/>
    <w:rsid w:val="00A175FD"/>
    <w:rsid w:val="00A1766D"/>
    <w:rsid w:val="00A1768E"/>
    <w:rsid w:val="00A17AC9"/>
    <w:rsid w:val="00A17F82"/>
    <w:rsid w:val="00A20152"/>
    <w:rsid w:val="00A20201"/>
    <w:rsid w:val="00A203D3"/>
    <w:rsid w:val="00A20546"/>
    <w:rsid w:val="00A20557"/>
    <w:rsid w:val="00A206FF"/>
    <w:rsid w:val="00A20D77"/>
    <w:rsid w:val="00A21061"/>
    <w:rsid w:val="00A21D3C"/>
    <w:rsid w:val="00A21EC8"/>
    <w:rsid w:val="00A227DC"/>
    <w:rsid w:val="00A2282B"/>
    <w:rsid w:val="00A22F52"/>
    <w:rsid w:val="00A22FE6"/>
    <w:rsid w:val="00A23E8E"/>
    <w:rsid w:val="00A242E0"/>
    <w:rsid w:val="00A246A0"/>
    <w:rsid w:val="00A24BEB"/>
    <w:rsid w:val="00A24D37"/>
    <w:rsid w:val="00A24D63"/>
    <w:rsid w:val="00A2517C"/>
    <w:rsid w:val="00A254DC"/>
    <w:rsid w:val="00A25752"/>
    <w:rsid w:val="00A257E1"/>
    <w:rsid w:val="00A25857"/>
    <w:rsid w:val="00A26CFE"/>
    <w:rsid w:val="00A26E20"/>
    <w:rsid w:val="00A26E3B"/>
    <w:rsid w:val="00A27612"/>
    <w:rsid w:val="00A276EF"/>
    <w:rsid w:val="00A279B4"/>
    <w:rsid w:val="00A27DAD"/>
    <w:rsid w:val="00A27F62"/>
    <w:rsid w:val="00A300C3"/>
    <w:rsid w:val="00A30565"/>
    <w:rsid w:val="00A30E85"/>
    <w:rsid w:val="00A30EBD"/>
    <w:rsid w:val="00A3132B"/>
    <w:rsid w:val="00A314C5"/>
    <w:rsid w:val="00A31A46"/>
    <w:rsid w:val="00A31A61"/>
    <w:rsid w:val="00A31CB7"/>
    <w:rsid w:val="00A32162"/>
    <w:rsid w:val="00A324FB"/>
    <w:rsid w:val="00A32585"/>
    <w:rsid w:val="00A326AF"/>
    <w:rsid w:val="00A329B4"/>
    <w:rsid w:val="00A32FF8"/>
    <w:rsid w:val="00A33025"/>
    <w:rsid w:val="00A33639"/>
    <w:rsid w:val="00A33DBF"/>
    <w:rsid w:val="00A33DCC"/>
    <w:rsid w:val="00A34074"/>
    <w:rsid w:val="00A34373"/>
    <w:rsid w:val="00A348B9"/>
    <w:rsid w:val="00A34C1B"/>
    <w:rsid w:val="00A34DB8"/>
    <w:rsid w:val="00A34DBA"/>
    <w:rsid w:val="00A34ED0"/>
    <w:rsid w:val="00A34EE0"/>
    <w:rsid w:val="00A35448"/>
    <w:rsid w:val="00A35532"/>
    <w:rsid w:val="00A3597F"/>
    <w:rsid w:val="00A35F43"/>
    <w:rsid w:val="00A35F4C"/>
    <w:rsid w:val="00A361C2"/>
    <w:rsid w:val="00A37244"/>
    <w:rsid w:val="00A37542"/>
    <w:rsid w:val="00A375BF"/>
    <w:rsid w:val="00A3793E"/>
    <w:rsid w:val="00A37BF8"/>
    <w:rsid w:val="00A4006A"/>
    <w:rsid w:val="00A401CF"/>
    <w:rsid w:val="00A404E1"/>
    <w:rsid w:val="00A4094B"/>
    <w:rsid w:val="00A41529"/>
    <w:rsid w:val="00A41711"/>
    <w:rsid w:val="00A417E7"/>
    <w:rsid w:val="00A41BD5"/>
    <w:rsid w:val="00A41F68"/>
    <w:rsid w:val="00A42B3E"/>
    <w:rsid w:val="00A42DF0"/>
    <w:rsid w:val="00A4342E"/>
    <w:rsid w:val="00A434EF"/>
    <w:rsid w:val="00A4352C"/>
    <w:rsid w:val="00A438DC"/>
    <w:rsid w:val="00A43FF0"/>
    <w:rsid w:val="00A44076"/>
    <w:rsid w:val="00A4449A"/>
    <w:rsid w:val="00A44969"/>
    <w:rsid w:val="00A44A1D"/>
    <w:rsid w:val="00A44AE1"/>
    <w:rsid w:val="00A45303"/>
    <w:rsid w:val="00A453BA"/>
    <w:rsid w:val="00A4561E"/>
    <w:rsid w:val="00A45736"/>
    <w:rsid w:val="00A45778"/>
    <w:rsid w:val="00A46294"/>
    <w:rsid w:val="00A46461"/>
    <w:rsid w:val="00A46509"/>
    <w:rsid w:val="00A465D3"/>
    <w:rsid w:val="00A466BF"/>
    <w:rsid w:val="00A469A6"/>
    <w:rsid w:val="00A46A22"/>
    <w:rsid w:val="00A46C03"/>
    <w:rsid w:val="00A470F3"/>
    <w:rsid w:val="00A47B63"/>
    <w:rsid w:val="00A47E60"/>
    <w:rsid w:val="00A502CF"/>
    <w:rsid w:val="00A5047E"/>
    <w:rsid w:val="00A5070A"/>
    <w:rsid w:val="00A50A2F"/>
    <w:rsid w:val="00A50D69"/>
    <w:rsid w:val="00A510E8"/>
    <w:rsid w:val="00A51197"/>
    <w:rsid w:val="00A511C7"/>
    <w:rsid w:val="00A51301"/>
    <w:rsid w:val="00A51316"/>
    <w:rsid w:val="00A513DC"/>
    <w:rsid w:val="00A516AB"/>
    <w:rsid w:val="00A5194C"/>
    <w:rsid w:val="00A51AA5"/>
    <w:rsid w:val="00A51B10"/>
    <w:rsid w:val="00A51BAF"/>
    <w:rsid w:val="00A52083"/>
    <w:rsid w:val="00A52306"/>
    <w:rsid w:val="00A52453"/>
    <w:rsid w:val="00A5258C"/>
    <w:rsid w:val="00A525E9"/>
    <w:rsid w:val="00A52822"/>
    <w:rsid w:val="00A528DE"/>
    <w:rsid w:val="00A5291F"/>
    <w:rsid w:val="00A52F8D"/>
    <w:rsid w:val="00A5309D"/>
    <w:rsid w:val="00A5318A"/>
    <w:rsid w:val="00A532D7"/>
    <w:rsid w:val="00A540B9"/>
    <w:rsid w:val="00A54369"/>
    <w:rsid w:val="00A5456E"/>
    <w:rsid w:val="00A5489E"/>
    <w:rsid w:val="00A54CDD"/>
    <w:rsid w:val="00A54EFF"/>
    <w:rsid w:val="00A5527E"/>
    <w:rsid w:val="00A55570"/>
    <w:rsid w:val="00A55658"/>
    <w:rsid w:val="00A55840"/>
    <w:rsid w:val="00A55B90"/>
    <w:rsid w:val="00A568D1"/>
    <w:rsid w:val="00A5718B"/>
    <w:rsid w:val="00A57518"/>
    <w:rsid w:val="00A57638"/>
    <w:rsid w:val="00A57771"/>
    <w:rsid w:val="00A5791A"/>
    <w:rsid w:val="00A57A83"/>
    <w:rsid w:val="00A60061"/>
    <w:rsid w:val="00A60066"/>
    <w:rsid w:val="00A602FE"/>
    <w:rsid w:val="00A60574"/>
    <w:rsid w:val="00A6085F"/>
    <w:rsid w:val="00A60A3E"/>
    <w:rsid w:val="00A60FAE"/>
    <w:rsid w:val="00A6122F"/>
    <w:rsid w:val="00A61719"/>
    <w:rsid w:val="00A61727"/>
    <w:rsid w:val="00A61ACC"/>
    <w:rsid w:val="00A61B61"/>
    <w:rsid w:val="00A61C65"/>
    <w:rsid w:val="00A62670"/>
    <w:rsid w:val="00A62A5E"/>
    <w:rsid w:val="00A6309E"/>
    <w:rsid w:val="00A63130"/>
    <w:rsid w:val="00A634EA"/>
    <w:rsid w:val="00A63810"/>
    <w:rsid w:val="00A638D9"/>
    <w:rsid w:val="00A63A19"/>
    <w:rsid w:val="00A63E0C"/>
    <w:rsid w:val="00A64230"/>
    <w:rsid w:val="00A643F6"/>
    <w:rsid w:val="00A645BE"/>
    <w:rsid w:val="00A64850"/>
    <w:rsid w:val="00A65233"/>
    <w:rsid w:val="00A65304"/>
    <w:rsid w:val="00A6585A"/>
    <w:rsid w:val="00A65D4A"/>
    <w:rsid w:val="00A65E57"/>
    <w:rsid w:val="00A65E82"/>
    <w:rsid w:val="00A661A8"/>
    <w:rsid w:val="00A66293"/>
    <w:rsid w:val="00A662D2"/>
    <w:rsid w:val="00A665E1"/>
    <w:rsid w:val="00A66618"/>
    <w:rsid w:val="00A667FF"/>
    <w:rsid w:val="00A66A57"/>
    <w:rsid w:val="00A66A8F"/>
    <w:rsid w:val="00A671CB"/>
    <w:rsid w:val="00A672EB"/>
    <w:rsid w:val="00A6747A"/>
    <w:rsid w:val="00A67492"/>
    <w:rsid w:val="00A67952"/>
    <w:rsid w:val="00A67CC0"/>
    <w:rsid w:val="00A71020"/>
    <w:rsid w:val="00A714D6"/>
    <w:rsid w:val="00A71847"/>
    <w:rsid w:val="00A71CF5"/>
    <w:rsid w:val="00A72293"/>
    <w:rsid w:val="00A722C1"/>
    <w:rsid w:val="00A725FC"/>
    <w:rsid w:val="00A7276B"/>
    <w:rsid w:val="00A729FF"/>
    <w:rsid w:val="00A72B5A"/>
    <w:rsid w:val="00A72BBC"/>
    <w:rsid w:val="00A72CFA"/>
    <w:rsid w:val="00A7419D"/>
    <w:rsid w:val="00A7443D"/>
    <w:rsid w:val="00A74763"/>
    <w:rsid w:val="00A74A6A"/>
    <w:rsid w:val="00A75675"/>
    <w:rsid w:val="00A75773"/>
    <w:rsid w:val="00A75E2F"/>
    <w:rsid w:val="00A75E3E"/>
    <w:rsid w:val="00A763CA"/>
    <w:rsid w:val="00A7652F"/>
    <w:rsid w:val="00A7656E"/>
    <w:rsid w:val="00A76FE3"/>
    <w:rsid w:val="00A773AA"/>
    <w:rsid w:val="00A773AE"/>
    <w:rsid w:val="00A77769"/>
    <w:rsid w:val="00A804FF"/>
    <w:rsid w:val="00A80589"/>
    <w:rsid w:val="00A80855"/>
    <w:rsid w:val="00A8087E"/>
    <w:rsid w:val="00A80890"/>
    <w:rsid w:val="00A8090D"/>
    <w:rsid w:val="00A80E24"/>
    <w:rsid w:val="00A811C0"/>
    <w:rsid w:val="00A81245"/>
    <w:rsid w:val="00A81317"/>
    <w:rsid w:val="00A8136A"/>
    <w:rsid w:val="00A814B1"/>
    <w:rsid w:val="00A8182A"/>
    <w:rsid w:val="00A819C3"/>
    <w:rsid w:val="00A81FEB"/>
    <w:rsid w:val="00A82272"/>
    <w:rsid w:val="00A8234B"/>
    <w:rsid w:val="00A825D5"/>
    <w:rsid w:val="00A825EB"/>
    <w:rsid w:val="00A82DA6"/>
    <w:rsid w:val="00A82DBD"/>
    <w:rsid w:val="00A831D4"/>
    <w:rsid w:val="00A8334E"/>
    <w:rsid w:val="00A8369B"/>
    <w:rsid w:val="00A83F27"/>
    <w:rsid w:val="00A83FB3"/>
    <w:rsid w:val="00A83FF5"/>
    <w:rsid w:val="00A8406A"/>
    <w:rsid w:val="00A840BA"/>
    <w:rsid w:val="00A84180"/>
    <w:rsid w:val="00A841F2"/>
    <w:rsid w:val="00A842CD"/>
    <w:rsid w:val="00A8462E"/>
    <w:rsid w:val="00A8492C"/>
    <w:rsid w:val="00A84C90"/>
    <w:rsid w:val="00A84D14"/>
    <w:rsid w:val="00A84D72"/>
    <w:rsid w:val="00A85100"/>
    <w:rsid w:val="00A8544C"/>
    <w:rsid w:val="00A859C6"/>
    <w:rsid w:val="00A861F8"/>
    <w:rsid w:val="00A8644B"/>
    <w:rsid w:val="00A86574"/>
    <w:rsid w:val="00A8660F"/>
    <w:rsid w:val="00A86BEA"/>
    <w:rsid w:val="00A86E2A"/>
    <w:rsid w:val="00A86EE3"/>
    <w:rsid w:val="00A86F3C"/>
    <w:rsid w:val="00A86FBD"/>
    <w:rsid w:val="00A87504"/>
    <w:rsid w:val="00A876C6"/>
    <w:rsid w:val="00A879E8"/>
    <w:rsid w:val="00A879ED"/>
    <w:rsid w:val="00A87DB5"/>
    <w:rsid w:val="00A87F55"/>
    <w:rsid w:val="00A90075"/>
    <w:rsid w:val="00A9043A"/>
    <w:rsid w:val="00A90944"/>
    <w:rsid w:val="00A911A7"/>
    <w:rsid w:val="00A912B0"/>
    <w:rsid w:val="00A913C1"/>
    <w:rsid w:val="00A914A7"/>
    <w:rsid w:val="00A91679"/>
    <w:rsid w:val="00A917E6"/>
    <w:rsid w:val="00A91AAF"/>
    <w:rsid w:val="00A91C76"/>
    <w:rsid w:val="00A91F63"/>
    <w:rsid w:val="00A9239C"/>
    <w:rsid w:val="00A923EB"/>
    <w:rsid w:val="00A9268B"/>
    <w:rsid w:val="00A92A40"/>
    <w:rsid w:val="00A9345A"/>
    <w:rsid w:val="00A937B5"/>
    <w:rsid w:val="00A93879"/>
    <w:rsid w:val="00A938A7"/>
    <w:rsid w:val="00A93C9E"/>
    <w:rsid w:val="00A93D84"/>
    <w:rsid w:val="00A93FCD"/>
    <w:rsid w:val="00A94066"/>
    <w:rsid w:val="00A94CF7"/>
    <w:rsid w:val="00A95388"/>
    <w:rsid w:val="00A954EC"/>
    <w:rsid w:val="00A95B26"/>
    <w:rsid w:val="00A9606B"/>
    <w:rsid w:val="00A966EE"/>
    <w:rsid w:val="00A96740"/>
    <w:rsid w:val="00A96B1D"/>
    <w:rsid w:val="00A96F54"/>
    <w:rsid w:val="00A97172"/>
    <w:rsid w:val="00A97243"/>
    <w:rsid w:val="00A97870"/>
    <w:rsid w:val="00A9796C"/>
    <w:rsid w:val="00AA02F4"/>
    <w:rsid w:val="00AA053D"/>
    <w:rsid w:val="00AA0939"/>
    <w:rsid w:val="00AA134E"/>
    <w:rsid w:val="00AA138C"/>
    <w:rsid w:val="00AA1A6E"/>
    <w:rsid w:val="00AA1BD8"/>
    <w:rsid w:val="00AA1F6E"/>
    <w:rsid w:val="00AA1FC1"/>
    <w:rsid w:val="00AA2083"/>
    <w:rsid w:val="00AA2149"/>
    <w:rsid w:val="00AA25C5"/>
    <w:rsid w:val="00AA2653"/>
    <w:rsid w:val="00AA27A0"/>
    <w:rsid w:val="00AA2832"/>
    <w:rsid w:val="00AA287A"/>
    <w:rsid w:val="00AA32D6"/>
    <w:rsid w:val="00AA3335"/>
    <w:rsid w:val="00AA3453"/>
    <w:rsid w:val="00AA34EB"/>
    <w:rsid w:val="00AA45C6"/>
    <w:rsid w:val="00AA4C2C"/>
    <w:rsid w:val="00AA4E57"/>
    <w:rsid w:val="00AA5369"/>
    <w:rsid w:val="00AA541A"/>
    <w:rsid w:val="00AA5B71"/>
    <w:rsid w:val="00AA5BF8"/>
    <w:rsid w:val="00AA5C4E"/>
    <w:rsid w:val="00AA61FC"/>
    <w:rsid w:val="00AA64A2"/>
    <w:rsid w:val="00AA6A60"/>
    <w:rsid w:val="00AA6A6F"/>
    <w:rsid w:val="00AA6DBD"/>
    <w:rsid w:val="00AA6E25"/>
    <w:rsid w:val="00AA7514"/>
    <w:rsid w:val="00AA75C9"/>
    <w:rsid w:val="00AA7806"/>
    <w:rsid w:val="00AA7FFC"/>
    <w:rsid w:val="00AB0135"/>
    <w:rsid w:val="00AB013F"/>
    <w:rsid w:val="00AB0154"/>
    <w:rsid w:val="00AB06D1"/>
    <w:rsid w:val="00AB0815"/>
    <w:rsid w:val="00AB086B"/>
    <w:rsid w:val="00AB0A54"/>
    <w:rsid w:val="00AB1013"/>
    <w:rsid w:val="00AB11C7"/>
    <w:rsid w:val="00AB1885"/>
    <w:rsid w:val="00AB1AA5"/>
    <w:rsid w:val="00AB1B81"/>
    <w:rsid w:val="00AB1BAE"/>
    <w:rsid w:val="00AB2A75"/>
    <w:rsid w:val="00AB2E8E"/>
    <w:rsid w:val="00AB36A8"/>
    <w:rsid w:val="00AB3C7E"/>
    <w:rsid w:val="00AB3E69"/>
    <w:rsid w:val="00AB3F69"/>
    <w:rsid w:val="00AB45B5"/>
    <w:rsid w:val="00AB4736"/>
    <w:rsid w:val="00AB47C0"/>
    <w:rsid w:val="00AB4B4E"/>
    <w:rsid w:val="00AB4C43"/>
    <w:rsid w:val="00AB4D2F"/>
    <w:rsid w:val="00AB4EE8"/>
    <w:rsid w:val="00AB5B1A"/>
    <w:rsid w:val="00AB63DE"/>
    <w:rsid w:val="00AB6871"/>
    <w:rsid w:val="00AB6E94"/>
    <w:rsid w:val="00AB6EBD"/>
    <w:rsid w:val="00AB6F0B"/>
    <w:rsid w:val="00AB7020"/>
    <w:rsid w:val="00AB7279"/>
    <w:rsid w:val="00AB74F7"/>
    <w:rsid w:val="00AB793E"/>
    <w:rsid w:val="00AC028F"/>
    <w:rsid w:val="00AC080B"/>
    <w:rsid w:val="00AC0C3A"/>
    <w:rsid w:val="00AC0C67"/>
    <w:rsid w:val="00AC0E32"/>
    <w:rsid w:val="00AC0E80"/>
    <w:rsid w:val="00AC148C"/>
    <w:rsid w:val="00AC1D3C"/>
    <w:rsid w:val="00AC1DE8"/>
    <w:rsid w:val="00AC2184"/>
    <w:rsid w:val="00AC2669"/>
    <w:rsid w:val="00AC37A7"/>
    <w:rsid w:val="00AC3A61"/>
    <w:rsid w:val="00AC40A2"/>
    <w:rsid w:val="00AC4253"/>
    <w:rsid w:val="00AC42EB"/>
    <w:rsid w:val="00AC42ED"/>
    <w:rsid w:val="00AC43EF"/>
    <w:rsid w:val="00AC4742"/>
    <w:rsid w:val="00AC4FBD"/>
    <w:rsid w:val="00AC4FCE"/>
    <w:rsid w:val="00AC5176"/>
    <w:rsid w:val="00AC5395"/>
    <w:rsid w:val="00AC57FF"/>
    <w:rsid w:val="00AC5D6E"/>
    <w:rsid w:val="00AC6076"/>
    <w:rsid w:val="00AC61E1"/>
    <w:rsid w:val="00AC61FF"/>
    <w:rsid w:val="00AC6280"/>
    <w:rsid w:val="00AC64D0"/>
    <w:rsid w:val="00AC66DB"/>
    <w:rsid w:val="00AC6805"/>
    <w:rsid w:val="00AC689E"/>
    <w:rsid w:val="00AC68C7"/>
    <w:rsid w:val="00AC6E95"/>
    <w:rsid w:val="00AC7073"/>
    <w:rsid w:val="00AC728B"/>
    <w:rsid w:val="00AC72C7"/>
    <w:rsid w:val="00AC7533"/>
    <w:rsid w:val="00AC76C2"/>
    <w:rsid w:val="00AC76FA"/>
    <w:rsid w:val="00AC77D4"/>
    <w:rsid w:val="00AC7B39"/>
    <w:rsid w:val="00AC7F87"/>
    <w:rsid w:val="00AD04D7"/>
    <w:rsid w:val="00AD089E"/>
    <w:rsid w:val="00AD13D2"/>
    <w:rsid w:val="00AD1405"/>
    <w:rsid w:val="00AD16D3"/>
    <w:rsid w:val="00AD1710"/>
    <w:rsid w:val="00AD1955"/>
    <w:rsid w:val="00AD1EB7"/>
    <w:rsid w:val="00AD225D"/>
    <w:rsid w:val="00AD2302"/>
    <w:rsid w:val="00AD2617"/>
    <w:rsid w:val="00AD26D8"/>
    <w:rsid w:val="00AD2C32"/>
    <w:rsid w:val="00AD2D46"/>
    <w:rsid w:val="00AD3298"/>
    <w:rsid w:val="00AD3524"/>
    <w:rsid w:val="00AD37E7"/>
    <w:rsid w:val="00AD37F8"/>
    <w:rsid w:val="00AD3CF1"/>
    <w:rsid w:val="00AD406F"/>
    <w:rsid w:val="00AD44EE"/>
    <w:rsid w:val="00AD4A38"/>
    <w:rsid w:val="00AD4E35"/>
    <w:rsid w:val="00AD5217"/>
    <w:rsid w:val="00AD56F3"/>
    <w:rsid w:val="00AD57F3"/>
    <w:rsid w:val="00AD5F0E"/>
    <w:rsid w:val="00AD6557"/>
    <w:rsid w:val="00AD69FF"/>
    <w:rsid w:val="00AD6B30"/>
    <w:rsid w:val="00AD6E8F"/>
    <w:rsid w:val="00AD7072"/>
    <w:rsid w:val="00AD70C7"/>
    <w:rsid w:val="00AD72BE"/>
    <w:rsid w:val="00AD74EA"/>
    <w:rsid w:val="00AD7F8F"/>
    <w:rsid w:val="00AD7FF1"/>
    <w:rsid w:val="00AE0F3E"/>
    <w:rsid w:val="00AE143C"/>
    <w:rsid w:val="00AE1608"/>
    <w:rsid w:val="00AE1A95"/>
    <w:rsid w:val="00AE1CBE"/>
    <w:rsid w:val="00AE2477"/>
    <w:rsid w:val="00AE27C5"/>
    <w:rsid w:val="00AE3743"/>
    <w:rsid w:val="00AE3EC6"/>
    <w:rsid w:val="00AE3FCF"/>
    <w:rsid w:val="00AE4550"/>
    <w:rsid w:val="00AE4963"/>
    <w:rsid w:val="00AE4AB0"/>
    <w:rsid w:val="00AE4B9F"/>
    <w:rsid w:val="00AE4D42"/>
    <w:rsid w:val="00AE500C"/>
    <w:rsid w:val="00AE511B"/>
    <w:rsid w:val="00AE5337"/>
    <w:rsid w:val="00AE5D4C"/>
    <w:rsid w:val="00AE5E6F"/>
    <w:rsid w:val="00AE5EE0"/>
    <w:rsid w:val="00AE5FDE"/>
    <w:rsid w:val="00AE5FF4"/>
    <w:rsid w:val="00AE6986"/>
    <w:rsid w:val="00AE69E3"/>
    <w:rsid w:val="00AE6C99"/>
    <w:rsid w:val="00AE7122"/>
    <w:rsid w:val="00AE7439"/>
    <w:rsid w:val="00AF0355"/>
    <w:rsid w:val="00AF1384"/>
    <w:rsid w:val="00AF1550"/>
    <w:rsid w:val="00AF1737"/>
    <w:rsid w:val="00AF1A91"/>
    <w:rsid w:val="00AF1D3D"/>
    <w:rsid w:val="00AF1DD4"/>
    <w:rsid w:val="00AF22B3"/>
    <w:rsid w:val="00AF2653"/>
    <w:rsid w:val="00AF2665"/>
    <w:rsid w:val="00AF2A49"/>
    <w:rsid w:val="00AF2BE7"/>
    <w:rsid w:val="00AF2C32"/>
    <w:rsid w:val="00AF2CDA"/>
    <w:rsid w:val="00AF2ECA"/>
    <w:rsid w:val="00AF3394"/>
    <w:rsid w:val="00AF34E4"/>
    <w:rsid w:val="00AF3878"/>
    <w:rsid w:val="00AF3BBC"/>
    <w:rsid w:val="00AF4557"/>
    <w:rsid w:val="00AF45DD"/>
    <w:rsid w:val="00AF4B04"/>
    <w:rsid w:val="00AF5567"/>
    <w:rsid w:val="00AF5592"/>
    <w:rsid w:val="00AF5889"/>
    <w:rsid w:val="00AF5E99"/>
    <w:rsid w:val="00AF5EB8"/>
    <w:rsid w:val="00AF5FBF"/>
    <w:rsid w:val="00AF625C"/>
    <w:rsid w:val="00AF644F"/>
    <w:rsid w:val="00AF6478"/>
    <w:rsid w:val="00AF65A2"/>
    <w:rsid w:val="00AF65DA"/>
    <w:rsid w:val="00AF6638"/>
    <w:rsid w:val="00AF67D1"/>
    <w:rsid w:val="00AF694A"/>
    <w:rsid w:val="00AF6AE7"/>
    <w:rsid w:val="00AF6D20"/>
    <w:rsid w:val="00AF75CE"/>
    <w:rsid w:val="00AF76EE"/>
    <w:rsid w:val="00AF7A07"/>
    <w:rsid w:val="00AF7E2E"/>
    <w:rsid w:val="00B001C7"/>
    <w:rsid w:val="00B00532"/>
    <w:rsid w:val="00B00581"/>
    <w:rsid w:val="00B0084E"/>
    <w:rsid w:val="00B00CE5"/>
    <w:rsid w:val="00B00EE2"/>
    <w:rsid w:val="00B01832"/>
    <w:rsid w:val="00B01F0E"/>
    <w:rsid w:val="00B02060"/>
    <w:rsid w:val="00B021A7"/>
    <w:rsid w:val="00B021D7"/>
    <w:rsid w:val="00B024B7"/>
    <w:rsid w:val="00B025F8"/>
    <w:rsid w:val="00B02661"/>
    <w:rsid w:val="00B027D9"/>
    <w:rsid w:val="00B02885"/>
    <w:rsid w:val="00B02957"/>
    <w:rsid w:val="00B02DC7"/>
    <w:rsid w:val="00B0354A"/>
    <w:rsid w:val="00B03656"/>
    <w:rsid w:val="00B0380E"/>
    <w:rsid w:val="00B038D5"/>
    <w:rsid w:val="00B04468"/>
    <w:rsid w:val="00B04608"/>
    <w:rsid w:val="00B0490C"/>
    <w:rsid w:val="00B04EBC"/>
    <w:rsid w:val="00B0519A"/>
    <w:rsid w:val="00B054EA"/>
    <w:rsid w:val="00B05CF3"/>
    <w:rsid w:val="00B05FA3"/>
    <w:rsid w:val="00B063F3"/>
    <w:rsid w:val="00B068E5"/>
    <w:rsid w:val="00B06A59"/>
    <w:rsid w:val="00B06CDE"/>
    <w:rsid w:val="00B06F17"/>
    <w:rsid w:val="00B0705D"/>
    <w:rsid w:val="00B070CD"/>
    <w:rsid w:val="00B07285"/>
    <w:rsid w:val="00B072A9"/>
    <w:rsid w:val="00B07BB8"/>
    <w:rsid w:val="00B07BE7"/>
    <w:rsid w:val="00B07C7B"/>
    <w:rsid w:val="00B07E53"/>
    <w:rsid w:val="00B07E54"/>
    <w:rsid w:val="00B1006B"/>
    <w:rsid w:val="00B107ED"/>
    <w:rsid w:val="00B10A05"/>
    <w:rsid w:val="00B10C4A"/>
    <w:rsid w:val="00B10CF2"/>
    <w:rsid w:val="00B1106C"/>
    <w:rsid w:val="00B116D8"/>
    <w:rsid w:val="00B11820"/>
    <w:rsid w:val="00B1195A"/>
    <w:rsid w:val="00B12530"/>
    <w:rsid w:val="00B127FE"/>
    <w:rsid w:val="00B1288D"/>
    <w:rsid w:val="00B12945"/>
    <w:rsid w:val="00B12DED"/>
    <w:rsid w:val="00B1348C"/>
    <w:rsid w:val="00B13A43"/>
    <w:rsid w:val="00B140B6"/>
    <w:rsid w:val="00B1425D"/>
    <w:rsid w:val="00B14458"/>
    <w:rsid w:val="00B15070"/>
    <w:rsid w:val="00B162C9"/>
    <w:rsid w:val="00B1636E"/>
    <w:rsid w:val="00B16AA4"/>
    <w:rsid w:val="00B16AE2"/>
    <w:rsid w:val="00B16BCC"/>
    <w:rsid w:val="00B16E2D"/>
    <w:rsid w:val="00B17394"/>
    <w:rsid w:val="00B17947"/>
    <w:rsid w:val="00B17AAC"/>
    <w:rsid w:val="00B17BEE"/>
    <w:rsid w:val="00B17D00"/>
    <w:rsid w:val="00B17E4A"/>
    <w:rsid w:val="00B201CE"/>
    <w:rsid w:val="00B20A65"/>
    <w:rsid w:val="00B20A8D"/>
    <w:rsid w:val="00B20C94"/>
    <w:rsid w:val="00B20E83"/>
    <w:rsid w:val="00B20F56"/>
    <w:rsid w:val="00B2118F"/>
    <w:rsid w:val="00B2119F"/>
    <w:rsid w:val="00B2150B"/>
    <w:rsid w:val="00B216BF"/>
    <w:rsid w:val="00B21808"/>
    <w:rsid w:val="00B21A75"/>
    <w:rsid w:val="00B21C12"/>
    <w:rsid w:val="00B22133"/>
    <w:rsid w:val="00B22245"/>
    <w:rsid w:val="00B223C0"/>
    <w:rsid w:val="00B2245D"/>
    <w:rsid w:val="00B22945"/>
    <w:rsid w:val="00B234A3"/>
    <w:rsid w:val="00B23506"/>
    <w:rsid w:val="00B2380C"/>
    <w:rsid w:val="00B23991"/>
    <w:rsid w:val="00B24182"/>
    <w:rsid w:val="00B2437C"/>
    <w:rsid w:val="00B24499"/>
    <w:rsid w:val="00B2468F"/>
    <w:rsid w:val="00B246FF"/>
    <w:rsid w:val="00B24CD1"/>
    <w:rsid w:val="00B25132"/>
    <w:rsid w:val="00B25155"/>
    <w:rsid w:val="00B254CE"/>
    <w:rsid w:val="00B25648"/>
    <w:rsid w:val="00B2596C"/>
    <w:rsid w:val="00B25B73"/>
    <w:rsid w:val="00B25F38"/>
    <w:rsid w:val="00B2651B"/>
    <w:rsid w:val="00B275BC"/>
    <w:rsid w:val="00B27729"/>
    <w:rsid w:val="00B27854"/>
    <w:rsid w:val="00B278AE"/>
    <w:rsid w:val="00B27A26"/>
    <w:rsid w:val="00B27B48"/>
    <w:rsid w:val="00B30817"/>
    <w:rsid w:val="00B310AC"/>
    <w:rsid w:val="00B313AF"/>
    <w:rsid w:val="00B317E2"/>
    <w:rsid w:val="00B31B5D"/>
    <w:rsid w:val="00B31C23"/>
    <w:rsid w:val="00B31FA5"/>
    <w:rsid w:val="00B320FA"/>
    <w:rsid w:val="00B32409"/>
    <w:rsid w:val="00B32622"/>
    <w:rsid w:val="00B32E4C"/>
    <w:rsid w:val="00B32EC3"/>
    <w:rsid w:val="00B3305E"/>
    <w:rsid w:val="00B3371C"/>
    <w:rsid w:val="00B33BC2"/>
    <w:rsid w:val="00B344CD"/>
    <w:rsid w:val="00B34EAA"/>
    <w:rsid w:val="00B35281"/>
    <w:rsid w:val="00B353FD"/>
    <w:rsid w:val="00B35557"/>
    <w:rsid w:val="00B355C7"/>
    <w:rsid w:val="00B35974"/>
    <w:rsid w:val="00B35A83"/>
    <w:rsid w:val="00B36007"/>
    <w:rsid w:val="00B3642D"/>
    <w:rsid w:val="00B3657D"/>
    <w:rsid w:val="00B37D48"/>
    <w:rsid w:val="00B40099"/>
    <w:rsid w:val="00B401F5"/>
    <w:rsid w:val="00B402B3"/>
    <w:rsid w:val="00B4093A"/>
    <w:rsid w:val="00B40A7E"/>
    <w:rsid w:val="00B40EE6"/>
    <w:rsid w:val="00B4123A"/>
    <w:rsid w:val="00B41A60"/>
    <w:rsid w:val="00B41D8D"/>
    <w:rsid w:val="00B42032"/>
    <w:rsid w:val="00B43374"/>
    <w:rsid w:val="00B4357C"/>
    <w:rsid w:val="00B4397E"/>
    <w:rsid w:val="00B4399A"/>
    <w:rsid w:val="00B43AF6"/>
    <w:rsid w:val="00B43B1E"/>
    <w:rsid w:val="00B43BDF"/>
    <w:rsid w:val="00B43BEA"/>
    <w:rsid w:val="00B43D80"/>
    <w:rsid w:val="00B447C5"/>
    <w:rsid w:val="00B44A69"/>
    <w:rsid w:val="00B454AF"/>
    <w:rsid w:val="00B457B8"/>
    <w:rsid w:val="00B45A4E"/>
    <w:rsid w:val="00B45A69"/>
    <w:rsid w:val="00B46598"/>
    <w:rsid w:val="00B466BE"/>
    <w:rsid w:val="00B469FD"/>
    <w:rsid w:val="00B46C51"/>
    <w:rsid w:val="00B46F57"/>
    <w:rsid w:val="00B47543"/>
    <w:rsid w:val="00B47ECA"/>
    <w:rsid w:val="00B50210"/>
    <w:rsid w:val="00B5044D"/>
    <w:rsid w:val="00B50519"/>
    <w:rsid w:val="00B50A38"/>
    <w:rsid w:val="00B50C15"/>
    <w:rsid w:val="00B50F41"/>
    <w:rsid w:val="00B5120B"/>
    <w:rsid w:val="00B51275"/>
    <w:rsid w:val="00B513DE"/>
    <w:rsid w:val="00B51435"/>
    <w:rsid w:val="00B516FF"/>
    <w:rsid w:val="00B5183B"/>
    <w:rsid w:val="00B51888"/>
    <w:rsid w:val="00B51D21"/>
    <w:rsid w:val="00B521A3"/>
    <w:rsid w:val="00B52270"/>
    <w:rsid w:val="00B52444"/>
    <w:rsid w:val="00B52A28"/>
    <w:rsid w:val="00B52B0C"/>
    <w:rsid w:val="00B52ED7"/>
    <w:rsid w:val="00B532C2"/>
    <w:rsid w:val="00B53515"/>
    <w:rsid w:val="00B53532"/>
    <w:rsid w:val="00B5376B"/>
    <w:rsid w:val="00B53A91"/>
    <w:rsid w:val="00B53C4B"/>
    <w:rsid w:val="00B53F4A"/>
    <w:rsid w:val="00B54112"/>
    <w:rsid w:val="00B543EF"/>
    <w:rsid w:val="00B546C6"/>
    <w:rsid w:val="00B5488D"/>
    <w:rsid w:val="00B54A1A"/>
    <w:rsid w:val="00B54BBE"/>
    <w:rsid w:val="00B551C3"/>
    <w:rsid w:val="00B557C0"/>
    <w:rsid w:val="00B557C5"/>
    <w:rsid w:val="00B55826"/>
    <w:rsid w:val="00B55A80"/>
    <w:rsid w:val="00B55AD8"/>
    <w:rsid w:val="00B5633F"/>
    <w:rsid w:val="00B56472"/>
    <w:rsid w:val="00B568F2"/>
    <w:rsid w:val="00B56951"/>
    <w:rsid w:val="00B56952"/>
    <w:rsid w:val="00B5695F"/>
    <w:rsid w:val="00B56CD0"/>
    <w:rsid w:val="00B5707C"/>
    <w:rsid w:val="00B57299"/>
    <w:rsid w:val="00B5739A"/>
    <w:rsid w:val="00B57487"/>
    <w:rsid w:val="00B57C7E"/>
    <w:rsid w:val="00B6006E"/>
    <w:rsid w:val="00B6035C"/>
    <w:rsid w:val="00B60575"/>
    <w:rsid w:val="00B608EE"/>
    <w:rsid w:val="00B60ACB"/>
    <w:rsid w:val="00B60B95"/>
    <w:rsid w:val="00B60D5A"/>
    <w:rsid w:val="00B60DA2"/>
    <w:rsid w:val="00B60DEE"/>
    <w:rsid w:val="00B616C9"/>
    <w:rsid w:val="00B6183D"/>
    <w:rsid w:val="00B619C1"/>
    <w:rsid w:val="00B61AC0"/>
    <w:rsid w:val="00B6227F"/>
    <w:rsid w:val="00B6249E"/>
    <w:rsid w:val="00B62668"/>
    <w:rsid w:val="00B6271C"/>
    <w:rsid w:val="00B62B50"/>
    <w:rsid w:val="00B62CED"/>
    <w:rsid w:val="00B62F72"/>
    <w:rsid w:val="00B6320D"/>
    <w:rsid w:val="00B6338E"/>
    <w:rsid w:val="00B63CAD"/>
    <w:rsid w:val="00B643C9"/>
    <w:rsid w:val="00B64454"/>
    <w:rsid w:val="00B646A5"/>
    <w:rsid w:val="00B64730"/>
    <w:rsid w:val="00B64CB9"/>
    <w:rsid w:val="00B64F6E"/>
    <w:rsid w:val="00B651A8"/>
    <w:rsid w:val="00B6578D"/>
    <w:rsid w:val="00B6583A"/>
    <w:rsid w:val="00B65D98"/>
    <w:rsid w:val="00B65F40"/>
    <w:rsid w:val="00B65F51"/>
    <w:rsid w:val="00B66141"/>
    <w:rsid w:val="00B66530"/>
    <w:rsid w:val="00B665AF"/>
    <w:rsid w:val="00B66802"/>
    <w:rsid w:val="00B66F0D"/>
    <w:rsid w:val="00B6720D"/>
    <w:rsid w:val="00B67BF7"/>
    <w:rsid w:val="00B67C72"/>
    <w:rsid w:val="00B67E20"/>
    <w:rsid w:val="00B700CD"/>
    <w:rsid w:val="00B70A71"/>
    <w:rsid w:val="00B70B25"/>
    <w:rsid w:val="00B70CFC"/>
    <w:rsid w:val="00B70D21"/>
    <w:rsid w:val="00B713B3"/>
    <w:rsid w:val="00B71748"/>
    <w:rsid w:val="00B71989"/>
    <w:rsid w:val="00B71B11"/>
    <w:rsid w:val="00B71D83"/>
    <w:rsid w:val="00B71DA5"/>
    <w:rsid w:val="00B71E68"/>
    <w:rsid w:val="00B72002"/>
    <w:rsid w:val="00B72A59"/>
    <w:rsid w:val="00B72BAE"/>
    <w:rsid w:val="00B72C66"/>
    <w:rsid w:val="00B72D59"/>
    <w:rsid w:val="00B72E7D"/>
    <w:rsid w:val="00B73451"/>
    <w:rsid w:val="00B734BE"/>
    <w:rsid w:val="00B737C3"/>
    <w:rsid w:val="00B73A0D"/>
    <w:rsid w:val="00B73CC6"/>
    <w:rsid w:val="00B73F5A"/>
    <w:rsid w:val="00B73F6B"/>
    <w:rsid w:val="00B747F2"/>
    <w:rsid w:val="00B748C0"/>
    <w:rsid w:val="00B74A1F"/>
    <w:rsid w:val="00B75281"/>
    <w:rsid w:val="00B7559F"/>
    <w:rsid w:val="00B755F5"/>
    <w:rsid w:val="00B75688"/>
    <w:rsid w:val="00B7640A"/>
    <w:rsid w:val="00B765C4"/>
    <w:rsid w:val="00B76A3C"/>
    <w:rsid w:val="00B76C1E"/>
    <w:rsid w:val="00B76EAB"/>
    <w:rsid w:val="00B77197"/>
    <w:rsid w:val="00B771C6"/>
    <w:rsid w:val="00B77737"/>
    <w:rsid w:val="00B77B6F"/>
    <w:rsid w:val="00B808BE"/>
    <w:rsid w:val="00B80B96"/>
    <w:rsid w:val="00B80E61"/>
    <w:rsid w:val="00B80F1E"/>
    <w:rsid w:val="00B80FA4"/>
    <w:rsid w:val="00B814F8"/>
    <w:rsid w:val="00B81548"/>
    <w:rsid w:val="00B81A27"/>
    <w:rsid w:val="00B81E44"/>
    <w:rsid w:val="00B82579"/>
    <w:rsid w:val="00B82B75"/>
    <w:rsid w:val="00B82D7D"/>
    <w:rsid w:val="00B82F39"/>
    <w:rsid w:val="00B832AC"/>
    <w:rsid w:val="00B838E1"/>
    <w:rsid w:val="00B8397A"/>
    <w:rsid w:val="00B839F0"/>
    <w:rsid w:val="00B84392"/>
    <w:rsid w:val="00B84466"/>
    <w:rsid w:val="00B84745"/>
    <w:rsid w:val="00B84877"/>
    <w:rsid w:val="00B848DC"/>
    <w:rsid w:val="00B85777"/>
    <w:rsid w:val="00B85A75"/>
    <w:rsid w:val="00B85C8F"/>
    <w:rsid w:val="00B85CDB"/>
    <w:rsid w:val="00B85E38"/>
    <w:rsid w:val="00B86099"/>
    <w:rsid w:val="00B86169"/>
    <w:rsid w:val="00B86496"/>
    <w:rsid w:val="00B8649B"/>
    <w:rsid w:val="00B865EF"/>
    <w:rsid w:val="00B86B16"/>
    <w:rsid w:val="00B86DD6"/>
    <w:rsid w:val="00B872E0"/>
    <w:rsid w:val="00B873B9"/>
    <w:rsid w:val="00B873DE"/>
    <w:rsid w:val="00B87B24"/>
    <w:rsid w:val="00B87C62"/>
    <w:rsid w:val="00B90F65"/>
    <w:rsid w:val="00B910A6"/>
    <w:rsid w:val="00B911CB"/>
    <w:rsid w:val="00B915E5"/>
    <w:rsid w:val="00B9192B"/>
    <w:rsid w:val="00B91DE3"/>
    <w:rsid w:val="00B9254A"/>
    <w:rsid w:val="00B9254F"/>
    <w:rsid w:val="00B92B07"/>
    <w:rsid w:val="00B92D1A"/>
    <w:rsid w:val="00B9307F"/>
    <w:rsid w:val="00B93586"/>
    <w:rsid w:val="00B9360C"/>
    <w:rsid w:val="00B9374C"/>
    <w:rsid w:val="00B93A00"/>
    <w:rsid w:val="00B93FE3"/>
    <w:rsid w:val="00B9420C"/>
    <w:rsid w:val="00B94257"/>
    <w:rsid w:val="00B9444C"/>
    <w:rsid w:val="00B944A3"/>
    <w:rsid w:val="00B945B1"/>
    <w:rsid w:val="00B9474A"/>
    <w:rsid w:val="00B9477C"/>
    <w:rsid w:val="00B948DC"/>
    <w:rsid w:val="00B948F8"/>
    <w:rsid w:val="00B949D9"/>
    <w:rsid w:val="00B94F0A"/>
    <w:rsid w:val="00B9531B"/>
    <w:rsid w:val="00B9552A"/>
    <w:rsid w:val="00B9569B"/>
    <w:rsid w:val="00B956AC"/>
    <w:rsid w:val="00B957B0"/>
    <w:rsid w:val="00B95AAF"/>
    <w:rsid w:val="00B95D0D"/>
    <w:rsid w:val="00B95E48"/>
    <w:rsid w:val="00B95ED7"/>
    <w:rsid w:val="00B95F9F"/>
    <w:rsid w:val="00B95FBF"/>
    <w:rsid w:val="00B96188"/>
    <w:rsid w:val="00B96382"/>
    <w:rsid w:val="00B96647"/>
    <w:rsid w:val="00B968BD"/>
    <w:rsid w:val="00B9696D"/>
    <w:rsid w:val="00B96E4B"/>
    <w:rsid w:val="00B96E63"/>
    <w:rsid w:val="00B97338"/>
    <w:rsid w:val="00B974D2"/>
    <w:rsid w:val="00B979F3"/>
    <w:rsid w:val="00BA01D8"/>
    <w:rsid w:val="00BA041B"/>
    <w:rsid w:val="00BA0761"/>
    <w:rsid w:val="00BA0BD1"/>
    <w:rsid w:val="00BA0E6A"/>
    <w:rsid w:val="00BA0F50"/>
    <w:rsid w:val="00BA1554"/>
    <w:rsid w:val="00BA1711"/>
    <w:rsid w:val="00BA18C3"/>
    <w:rsid w:val="00BA19A2"/>
    <w:rsid w:val="00BA1EE9"/>
    <w:rsid w:val="00BA1F7C"/>
    <w:rsid w:val="00BA2136"/>
    <w:rsid w:val="00BA21B3"/>
    <w:rsid w:val="00BA2D7B"/>
    <w:rsid w:val="00BA301D"/>
    <w:rsid w:val="00BA376E"/>
    <w:rsid w:val="00BA3C22"/>
    <w:rsid w:val="00BA3E85"/>
    <w:rsid w:val="00BA3F3D"/>
    <w:rsid w:val="00BA458C"/>
    <w:rsid w:val="00BA45D2"/>
    <w:rsid w:val="00BA46E0"/>
    <w:rsid w:val="00BA4945"/>
    <w:rsid w:val="00BA4B4B"/>
    <w:rsid w:val="00BA4DFA"/>
    <w:rsid w:val="00BA58E6"/>
    <w:rsid w:val="00BA59C0"/>
    <w:rsid w:val="00BA5C9E"/>
    <w:rsid w:val="00BA5DA6"/>
    <w:rsid w:val="00BA618F"/>
    <w:rsid w:val="00BA623D"/>
    <w:rsid w:val="00BA66A7"/>
    <w:rsid w:val="00BA6924"/>
    <w:rsid w:val="00BA6997"/>
    <w:rsid w:val="00BA6C56"/>
    <w:rsid w:val="00BA74E2"/>
    <w:rsid w:val="00BA76B2"/>
    <w:rsid w:val="00BA7FAF"/>
    <w:rsid w:val="00BB01D1"/>
    <w:rsid w:val="00BB02D5"/>
    <w:rsid w:val="00BB0425"/>
    <w:rsid w:val="00BB05D1"/>
    <w:rsid w:val="00BB0985"/>
    <w:rsid w:val="00BB09A8"/>
    <w:rsid w:val="00BB0A9E"/>
    <w:rsid w:val="00BB1314"/>
    <w:rsid w:val="00BB134D"/>
    <w:rsid w:val="00BB13FE"/>
    <w:rsid w:val="00BB16DC"/>
    <w:rsid w:val="00BB1F45"/>
    <w:rsid w:val="00BB267E"/>
    <w:rsid w:val="00BB26BE"/>
    <w:rsid w:val="00BB2B7D"/>
    <w:rsid w:val="00BB32F0"/>
    <w:rsid w:val="00BB33A0"/>
    <w:rsid w:val="00BB3D06"/>
    <w:rsid w:val="00BB3F6F"/>
    <w:rsid w:val="00BB4352"/>
    <w:rsid w:val="00BB43E0"/>
    <w:rsid w:val="00BB4673"/>
    <w:rsid w:val="00BB4959"/>
    <w:rsid w:val="00BB4DA9"/>
    <w:rsid w:val="00BB4E94"/>
    <w:rsid w:val="00BB4F34"/>
    <w:rsid w:val="00BB53D8"/>
    <w:rsid w:val="00BB5D79"/>
    <w:rsid w:val="00BB6085"/>
    <w:rsid w:val="00BB609C"/>
    <w:rsid w:val="00BB6664"/>
    <w:rsid w:val="00BB6AEF"/>
    <w:rsid w:val="00BB6DF8"/>
    <w:rsid w:val="00BB76FC"/>
    <w:rsid w:val="00BB7C64"/>
    <w:rsid w:val="00BB7E8C"/>
    <w:rsid w:val="00BC001E"/>
    <w:rsid w:val="00BC0349"/>
    <w:rsid w:val="00BC0693"/>
    <w:rsid w:val="00BC0B5F"/>
    <w:rsid w:val="00BC15CC"/>
    <w:rsid w:val="00BC17F3"/>
    <w:rsid w:val="00BC2044"/>
    <w:rsid w:val="00BC24BF"/>
    <w:rsid w:val="00BC2A06"/>
    <w:rsid w:val="00BC2B43"/>
    <w:rsid w:val="00BC2B46"/>
    <w:rsid w:val="00BC2EAB"/>
    <w:rsid w:val="00BC2EB6"/>
    <w:rsid w:val="00BC3002"/>
    <w:rsid w:val="00BC3263"/>
    <w:rsid w:val="00BC3321"/>
    <w:rsid w:val="00BC351A"/>
    <w:rsid w:val="00BC3665"/>
    <w:rsid w:val="00BC3C04"/>
    <w:rsid w:val="00BC3F6B"/>
    <w:rsid w:val="00BC42A9"/>
    <w:rsid w:val="00BC47D2"/>
    <w:rsid w:val="00BC491D"/>
    <w:rsid w:val="00BC4D5A"/>
    <w:rsid w:val="00BC4EC3"/>
    <w:rsid w:val="00BC53FB"/>
    <w:rsid w:val="00BC5B70"/>
    <w:rsid w:val="00BC5F4E"/>
    <w:rsid w:val="00BC6378"/>
    <w:rsid w:val="00BC644A"/>
    <w:rsid w:val="00BC645D"/>
    <w:rsid w:val="00BC6650"/>
    <w:rsid w:val="00BC676D"/>
    <w:rsid w:val="00BC6BF6"/>
    <w:rsid w:val="00BC6EE8"/>
    <w:rsid w:val="00BC7671"/>
    <w:rsid w:val="00BC7D7D"/>
    <w:rsid w:val="00BC7ED5"/>
    <w:rsid w:val="00BD00EE"/>
    <w:rsid w:val="00BD031E"/>
    <w:rsid w:val="00BD06BA"/>
    <w:rsid w:val="00BD06DC"/>
    <w:rsid w:val="00BD0D35"/>
    <w:rsid w:val="00BD113A"/>
    <w:rsid w:val="00BD13BB"/>
    <w:rsid w:val="00BD15FE"/>
    <w:rsid w:val="00BD246F"/>
    <w:rsid w:val="00BD24DA"/>
    <w:rsid w:val="00BD2BBD"/>
    <w:rsid w:val="00BD2DE6"/>
    <w:rsid w:val="00BD336A"/>
    <w:rsid w:val="00BD364B"/>
    <w:rsid w:val="00BD3745"/>
    <w:rsid w:val="00BD3922"/>
    <w:rsid w:val="00BD3AEB"/>
    <w:rsid w:val="00BD3B73"/>
    <w:rsid w:val="00BD406B"/>
    <w:rsid w:val="00BD41E5"/>
    <w:rsid w:val="00BD44F1"/>
    <w:rsid w:val="00BD4877"/>
    <w:rsid w:val="00BD4A9A"/>
    <w:rsid w:val="00BD4DB2"/>
    <w:rsid w:val="00BD549D"/>
    <w:rsid w:val="00BD5539"/>
    <w:rsid w:val="00BD59E0"/>
    <w:rsid w:val="00BD59F7"/>
    <w:rsid w:val="00BD5FDC"/>
    <w:rsid w:val="00BD62BB"/>
    <w:rsid w:val="00BD6513"/>
    <w:rsid w:val="00BD683E"/>
    <w:rsid w:val="00BD6D63"/>
    <w:rsid w:val="00BD70C1"/>
    <w:rsid w:val="00BD7479"/>
    <w:rsid w:val="00BD7764"/>
    <w:rsid w:val="00BD7CCF"/>
    <w:rsid w:val="00BE0209"/>
    <w:rsid w:val="00BE0454"/>
    <w:rsid w:val="00BE05C6"/>
    <w:rsid w:val="00BE05FB"/>
    <w:rsid w:val="00BE06C7"/>
    <w:rsid w:val="00BE09F3"/>
    <w:rsid w:val="00BE0A01"/>
    <w:rsid w:val="00BE0D90"/>
    <w:rsid w:val="00BE0DDA"/>
    <w:rsid w:val="00BE0ECE"/>
    <w:rsid w:val="00BE0F27"/>
    <w:rsid w:val="00BE1034"/>
    <w:rsid w:val="00BE1626"/>
    <w:rsid w:val="00BE19D8"/>
    <w:rsid w:val="00BE1D96"/>
    <w:rsid w:val="00BE3517"/>
    <w:rsid w:val="00BE3804"/>
    <w:rsid w:val="00BE38E1"/>
    <w:rsid w:val="00BE3C16"/>
    <w:rsid w:val="00BE46D7"/>
    <w:rsid w:val="00BE4A17"/>
    <w:rsid w:val="00BE4A2F"/>
    <w:rsid w:val="00BE4E63"/>
    <w:rsid w:val="00BE4E8E"/>
    <w:rsid w:val="00BE5335"/>
    <w:rsid w:val="00BE5736"/>
    <w:rsid w:val="00BE5DD0"/>
    <w:rsid w:val="00BE68C1"/>
    <w:rsid w:val="00BE6A11"/>
    <w:rsid w:val="00BE6C9C"/>
    <w:rsid w:val="00BE6E6C"/>
    <w:rsid w:val="00BE6FD2"/>
    <w:rsid w:val="00BE7420"/>
    <w:rsid w:val="00BE743F"/>
    <w:rsid w:val="00BE7769"/>
    <w:rsid w:val="00BE77E0"/>
    <w:rsid w:val="00BE7AA5"/>
    <w:rsid w:val="00BE7AF4"/>
    <w:rsid w:val="00BE7B1E"/>
    <w:rsid w:val="00BE7BD5"/>
    <w:rsid w:val="00BE7CD8"/>
    <w:rsid w:val="00BE7E71"/>
    <w:rsid w:val="00BF01D1"/>
    <w:rsid w:val="00BF02E8"/>
    <w:rsid w:val="00BF0307"/>
    <w:rsid w:val="00BF0B7E"/>
    <w:rsid w:val="00BF0E97"/>
    <w:rsid w:val="00BF0F13"/>
    <w:rsid w:val="00BF0FB3"/>
    <w:rsid w:val="00BF1029"/>
    <w:rsid w:val="00BF11CC"/>
    <w:rsid w:val="00BF1885"/>
    <w:rsid w:val="00BF1900"/>
    <w:rsid w:val="00BF1F3C"/>
    <w:rsid w:val="00BF1F85"/>
    <w:rsid w:val="00BF217D"/>
    <w:rsid w:val="00BF228F"/>
    <w:rsid w:val="00BF2355"/>
    <w:rsid w:val="00BF25CB"/>
    <w:rsid w:val="00BF316E"/>
    <w:rsid w:val="00BF3380"/>
    <w:rsid w:val="00BF3743"/>
    <w:rsid w:val="00BF3B40"/>
    <w:rsid w:val="00BF3CE1"/>
    <w:rsid w:val="00BF3D98"/>
    <w:rsid w:val="00BF41AB"/>
    <w:rsid w:val="00BF4363"/>
    <w:rsid w:val="00BF44BF"/>
    <w:rsid w:val="00BF46B4"/>
    <w:rsid w:val="00BF4CA8"/>
    <w:rsid w:val="00BF4E25"/>
    <w:rsid w:val="00BF4EC1"/>
    <w:rsid w:val="00BF509F"/>
    <w:rsid w:val="00BF51CA"/>
    <w:rsid w:val="00BF5DC3"/>
    <w:rsid w:val="00BF5F52"/>
    <w:rsid w:val="00BF5FD5"/>
    <w:rsid w:val="00BF642B"/>
    <w:rsid w:val="00BF6910"/>
    <w:rsid w:val="00BF6985"/>
    <w:rsid w:val="00BF6D53"/>
    <w:rsid w:val="00BF71C6"/>
    <w:rsid w:val="00BF73FE"/>
    <w:rsid w:val="00BF75F7"/>
    <w:rsid w:val="00BF7A22"/>
    <w:rsid w:val="00BF7A45"/>
    <w:rsid w:val="00BF7D7D"/>
    <w:rsid w:val="00BF7F3B"/>
    <w:rsid w:val="00C0001B"/>
    <w:rsid w:val="00C00312"/>
    <w:rsid w:val="00C003C1"/>
    <w:rsid w:val="00C004B7"/>
    <w:rsid w:val="00C00808"/>
    <w:rsid w:val="00C00A0C"/>
    <w:rsid w:val="00C00D03"/>
    <w:rsid w:val="00C0142E"/>
    <w:rsid w:val="00C01879"/>
    <w:rsid w:val="00C018FF"/>
    <w:rsid w:val="00C01972"/>
    <w:rsid w:val="00C01AFA"/>
    <w:rsid w:val="00C02772"/>
    <w:rsid w:val="00C0280B"/>
    <w:rsid w:val="00C02932"/>
    <w:rsid w:val="00C02BD2"/>
    <w:rsid w:val="00C02C94"/>
    <w:rsid w:val="00C02C99"/>
    <w:rsid w:val="00C02CF7"/>
    <w:rsid w:val="00C02EFC"/>
    <w:rsid w:val="00C03055"/>
    <w:rsid w:val="00C038A8"/>
    <w:rsid w:val="00C03BAC"/>
    <w:rsid w:val="00C03C7A"/>
    <w:rsid w:val="00C03DDC"/>
    <w:rsid w:val="00C03FFD"/>
    <w:rsid w:val="00C04120"/>
    <w:rsid w:val="00C0434D"/>
    <w:rsid w:val="00C045DA"/>
    <w:rsid w:val="00C04769"/>
    <w:rsid w:val="00C048F2"/>
    <w:rsid w:val="00C04EF1"/>
    <w:rsid w:val="00C055A1"/>
    <w:rsid w:val="00C058A9"/>
    <w:rsid w:val="00C05900"/>
    <w:rsid w:val="00C05A6E"/>
    <w:rsid w:val="00C05F76"/>
    <w:rsid w:val="00C0609B"/>
    <w:rsid w:val="00C0649D"/>
    <w:rsid w:val="00C06AE3"/>
    <w:rsid w:val="00C072AB"/>
    <w:rsid w:val="00C0731F"/>
    <w:rsid w:val="00C0741C"/>
    <w:rsid w:val="00C07AD5"/>
    <w:rsid w:val="00C07C3A"/>
    <w:rsid w:val="00C07D03"/>
    <w:rsid w:val="00C07FA1"/>
    <w:rsid w:val="00C1002D"/>
    <w:rsid w:val="00C100A5"/>
    <w:rsid w:val="00C10200"/>
    <w:rsid w:val="00C103A4"/>
    <w:rsid w:val="00C10A2A"/>
    <w:rsid w:val="00C10A54"/>
    <w:rsid w:val="00C10F13"/>
    <w:rsid w:val="00C113AC"/>
    <w:rsid w:val="00C115F7"/>
    <w:rsid w:val="00C119B2"/>
    <w:rsid w:val="00C11B34"/>
    <w:rsid w:val="00C11CAE"/>
    <w:rsid w:val="00C11DFD"/>
    <w:rsid w:val="00C11E0F"/>
    <w:rsid w:val="00C123DA"/>
    <w:rsid w:val="00C124ED"/>
    <w:rsid w:val="00C128A0"/>
    <w:rsid w:val="00C129B7"/>
    <w:rsid w:val="00C13615"/>
    <w:rsid w:val="00C13622"/>
    <w:rsid w:val="00C13655"/>
    <w:rsid w:val="00C136A0"/>
    <w:rsid w:val="00C13785"/>
    <w:rsid w:val="00C1406C"/>
    <w:rsid w:val="00C1417D"/>
    <w:rsid w:val="00C141ED"/>
    <w:rsid w:val="00C14239"/>
    <w:rsid w:val="00C143AA"/>
    <w:rsid w:val="00C14530"/>
    <w:rsid w:val="00C145F1"/>
    <w:rsid w:val="00C1486D"/>
    <w:rsid w:val="00C1490D"/>
    <w:rsid w:val="00C14C8E"/>
    <w:rsid w:val="00C14D1A"/>
    <w:rsid w:val="00C14E59"/>
    <w:rsid w:val="00C151CD"/>
    <w:rsid w:val="00C15272"/>
    <w:rsid w:val="00C152BC"/>
    <w:rsid w:val="00C156F5"/>
    <w:rsid w:val="00C157D4"/>
    <w:rsid w:val="00C15B53"/>
    <w:rsid w:val="00C15BF7"/>
    <w:rsid w:val="00C15DDD"/>
    <w:rsid w:val="00C15DF5"/>
    <w:rsid w:val="00C160EA"/>
    <w:rsid w:val="00C16105"/>
    <w:rsid w:val="00C1617C"/>
    <w:rsid w:val="00C16282"/>
    <w:rsid w:val="00C162D5"/>
    <w:rsid w:val="00C16A9F"/>
    <w:rsid w:val="00C16C83"/>
    <w:rsid w:val="00C16D47"/>
    <w:rsid w:val="00C16D55"/>
    <w:rsid w:val="00C171B5"/>
    <w:rsid w:val="00C171CB"/>
    <w:rsid w:val="00C17210"/>
    <w:rsid w:val="00C1732B"/>
    <w:rsid w:val="00C204CB"/>
    <w:rsid w:val="00C20572"/>
    <w:rsid w:val="00C20A33"/>
    <w:rsid w:val="00C20B75"/>
    <w:rsid w:val="00C20BDF"/>
    <w:rsid w:val="00C20BF5"/>
    <w:rsid w:val="00C20C75"/>
    <w:rsid w:val="00C20C93"/>
    <w:rsid w:val="00C20DB1"/>
    <w:rsid w:val="00C2157B"/>
    <w:rsid w:val="00C215F1"/>
    <w:rsid w:val="00C21840"/>
    <w:rsid w:val="00C21B6B"/>
    <w:rsid w:val="00C21F98"/>
    <w:rsid w:val="00C221BE"/>
    <w:rsid w:val="00C229A3"/>
    <w:rsid w:val="00C22B40"/>
    <w:rsid w:val="00C22BC1"/>
    <w:rsid w:val="00C22F5B"/>
    <w:rsid w:val="00C2342A"/>
    <w:rsid w:val="00C2381F"/>
    <w:rsid w:val="00C2387D"/>
    <w:rsid w:val="00C23B12"/>
    <w:rsid w:val="00C240DE"/>
    <w:rsid w:val="00C24F20"/>
    <w:rsid w:val="00C25623"/>
    <w:rsid w:val="00C25973"/>
    <w:rsid w:val="00C25DC8"/>
    <w:rsid w:val="00C25FCB"/>
    <w:rsid w:val="00C26123"/>
    <w:rsid w:val="00C26130"/>
    <w:rsid w:val="00C2643D"/>
    <w:rsid w:val="00C266EE"/>
    <w:rsid w:val="00C26717"/>
    <w:rsid w:val="00C2694E"/>
    <w:rsid w:val="00C26AD4"/>
    <w:rsid w:val="00C26B2F"/>
    <w:rsid w:val="00C26F09"/>
    <w:rsid w:val="00C271CA"/>
    <w:rsid w:val="00C27AA5"/>
    <w:rsid w:val="00C27B9E"/>
    <w:rsid w:val="00C27DE2"/>
    <w:rsid w:val="00C27F10"/>
    <w:rsid w:val="00C30229"/>
    <w:rsid w:val="00C3033D"/>
    <w:rsid w:val="00C3047B"/>
    <w:rsid w:val="00C30600"/>
    <w:rsid w:val="00C30E67"/>
    <w:rsid w:val="00C30EB9"/>
    <w:rsid w:val="00C31B08"/>
    <w:rsid w:val="00C31C16"/>
    <w:rsid w:val="00C31EE8"/>
    <w:rsid w:val="00C3252E"/>
    <w:rsid w:val="00C32B25"/>
    <w:rsid w:val="00C32C1B"/>
    <w:rsid w:val="00C32D3D"/>
    <w:rsid w:val="00C32F1F"/>
    <w:rsid w:val="00C331B2"/>
    <w:rsid w:val="00C33713"/>
    <w:rsid w:val="00C33A47"/>
    <w:rsid w:val="00C34D59"/>
    <w:rsid w:val="00C34FD8"/>
    <w:rsid w:val="00C35521"/>
    <w:rsid w:val="00C3553C"/>
    <w:rsid w:val="00C3554C"/>
    <w:rsid w:val="00C355CD"/>
    <w:rsid w:val="00C35682"/>
    <w:rsid w:val="00C35AAB"/>
    <w:rsid w:val="00C35C4A"/>
    <w:rsid w:val="00C35D82"/>
    <w:rsid w:val="00C35F3A"/>
    <w:rsid w:val="00C364C3"/>
    <w:rsid w:val="00C365AC"/>
    <w:rsid w:val="00C3711A"/>
    <w:rsid w:val="00C37685"/>
    <w:rsid w:val="00C378E2"/>
    <w:rsid w:val="00C4027A"/>
    <w:rsid w:val="00C403C9"/>
    <w:rsid w:val="00C404BA"/>
    <w:rsid w:val="00C40957"/>
    <w:rsid w:val="00C41681"/>
    <w:rsid w:val="00C417EB"/>
    <w:rsid w:val="00C419E3"/>
    <w:rsid w:val="00C41B23"/>
    <w:rsid w:val="00C41F75"/>
    <w:rsid w:val="00C4222F"/>
    <w:rsid w:val="00C423C2"/>
    <w:rsid w:val="00C424A9"/>
    <w:rsid w:val="00C42953"/>
    <w:rsid w:val="00C42A2F"/>
    <w:rsid w:val="00C42C21"/>
    <w:rsid w:val="00C42C98"/>
    <w:rsid w:val="00C42FFB"/>
    <w:rsid w:val="00C43165"/>
    <w:rsid w:val="00C44FAC"/>
    <w:rsid w:val="00C454A0"/>
    <w:rsid w:val="00C4553F"/>
    <w:rsid w:val="00C455A4"/>
    <w:rsid w:val="00C4572F"/>
    <w:rsid w:val="00C45EC1"/>
    <w:rsid w:val="00C45EE1"/>
    <w:rsid w:val="00C45EF0"/>
    <w:rsid w:val="00C46407"/>
    <w:rsid w:val="00C464CD"/>
    <w:rsid w:val="00C46740"/>
    <w:rsid w:val="00C471EF"/>
    <w:rsid w:val="00C47278"/>
    <w:rsid w:val="00C47281"/>
    <w:rsid w:val="00C47440"/>
    <w:rsid w:val="00C500E5"/>
    <w:rsid w:val="00C502AA"/>
    <w:rsid w:val="00C507DC"/>
    <w:rsid w:val="00C50917"/>
    <w:rsid w:val="00C50E6E"/>
    <w:rsid w:val="00C514EE"/>
    <w:rsid w:val="00C5158E"/>
    <w:rsid w:val="00C51C79"/>
    <w:rsid w:val="00C52E61"/>
    <w:rsid w:val="00C52F4F"/>
    <w:rsid w:val="00C5388B"/>
    <w:rsid w:val="00C53CD3"/>
    <w:rsid w:val="00C53ED9"/>
    <w:rsid w:val="00C540E5"/>
    <w:rsid w:val="00C54667"/>
    <w:rsid w:val="00C547F2"/>
    <w:rsid w:val="00C54B6F"/>
    <w:rsid w:val="00C54F63"/>
    <w:rsid w:val="00C551CF"/>
    <w:rsid w:val="00C552B0"/>
    <w:rsid w:val="00C55900"/>
    <w:rsid w:val="00C55DCD"/>
    <w:rsid w:val="00C5605B"/>
    <w:rsid w:val="00C56B36"/>
    <w:rsid w:val="00C56E9A"/>
    <w:rsid w:val="00C5719A"/>
    <w:rsid w:val="00C5735E"/>
    <w:rsid w:val="00C574C7"/>
    <w:rsid w:val="00C575D4"/>
    <w:rsid w:val="00C57617"/>
    <w:rsid w:val="00C5773A"/>
    <w:rsid w:val="00C579ED"/>
    <w:rsid w:val="00C6000F"/>
    <w:rsid w:val="00C600D9"/>
    <w:rsid w:val="00C601F7"/>
    <w:rsid w:val="00C60766"/>
    <w:rsid w:val="00C60967"/>
    <w:rsid w:val="00C60E11"/>
    <w:rsid w:val="00C60F46"/>
    <w:rsid w:val="00C6168C"/>
    <w:rsid w:val="00C618BA"/>
    <w:rsid w:val="00C618F6"/>
    <w:rsid w:val="00C619DD"/>
    <w:rsid w:val="00C619FA"/>
    <w:rsid w:val="00C61DD6"/>
    <w:rsid w:val="00C61FAE"/>
    <w:rsid w:val="00C6208B"/>
    <w:rsid w:val="00C621BB"/>
    <w:rsid w:val="00C62227"/>
    <w:rsid w:val="00C62C0D"/>
    <w:rsid w:val="00C62D93"/>
    <w:rsid w:val="00C638D1"/>
    <w:rsid w:val="00C63BDF"/>
    <w:rsid w:val="00C64077"/>
    <w:rsid w:val="00C6430C"/>
    <w:rsid w:val="00C64371"/>
    <w:rsid w:val="00C64738"/>
    <w:rsid w:val="00C647DB"/>
    <w:rsid w:val="00C64F25"/>
    <w:rsid w:val="00C64F51"/>
    <w:rsid w:val="00C6500D"/>
    <w:rsid w:val="00C6533B"/>
    <w:rsid w:val="00C656D0"/>
    <w:rsid w:val="00C65A5D"/>
    <w:rsid w:val="00C65A66"/>
    <w:rsid w:val="00C65EA9"/>
    <w:rsid w:val="00C66083"/>
    <w:rsid w:val="00C664F7"/>
    <w:rsid w:val="00C665F8"/>
    <w:rsid w:val="00C66632"/>
    <w:rsid w:val="00C66757"/>
    <w:rsid w:val="00C66992"/>
    <w:rsid w:val="00C67011"/>
    <w:rsid w:val="00C670E5"/>
    <w:rsid w:val="00C673A8"/>
    <w:rsid w:val="00C67804"/>
    <w:rsid w:val="00C6783F"/>
    <w:rsid w:val="00C67D0B"/>
    <w:rsid w:val="00C67FD0"/>
    <w:rsid w:val="00C7020B"/>
    <w:rsid w:val="00C7021B"/>
    <w:rsid w:val="00C7035B"/>
    <w:rsid w:val="00C70434"/>
    <w:rsid w:val="00C704F5"/>
    <w:rsid w:val="00C7067E"/>
    <w:rsid w:val="00C706F4"/>
    <w:rsid w:val="00C70821"/>
    <w:rsid w:val="00C708E3"/>
    <w:rsid w:val="00C7102C"/>
    <w:rsid w:val="00C71940"/>
    <w:rsid w:val="00C71D14"/>
    <w:rsid w:val="00C71F07"/>
    <w:rsid w:val="00C723F2"/>
    <w:rsid w:val="00C725E1"/>
    <w:rsid w:val="00C72C45"/>
    <w:rsid w:val="00C72C67"/>
    <w:rsid w:val="00C73009"/>
    <w:rsid w:val="00C733DF"/>
    <w:rsid w:val="00C73889"/>
    <w:rsid w:val="00C73B67"/>
    <w:rsid w:val="00C73DD3"/>
    <w:rsid w:val="00C740D7"/>
    <w:rsid w:val="00C75089"/>
    <w:rsid w:val="00C750CB"/>
    <w:rsid w:val="00C75202"/>
    <w:rsid w:val="00C756F0"/>
    <w:rsid w:val="00C7596E"/>
    <w:rsid w:val="00C75A41"/>
    <w:rsid w:val="00C75ABE"/>
    <w:rsid w:val="00C75C94"/>
    <w:rsid w:val="00C75CB8"/>
    <w:rsid w:val="00C76906"/>
    <w:rsid w:val="00C76AA2"/>
    <w:rsid w:val="00C77546"/>
    <w:rsid w:val="00C77954"/>
    <w:rsid w:val="00C779BE"/>
    <w:rsid w:val="00C77A28"/>
    <w:rsid w:val="00C77AC9"/>
    <w:rsid w:val="00C8050C"/>
    <w:rsid w:val="00C80568"/>
    <w:rsid w:val="00C8094B"/>
    <w:rsid w:val="00C80DFA"/>
    <w:rsid w:val="00C819E0"/>
    <w:rsid w:val="00C81C8F"/>
    <w:rsid w:val="00C81DE8"/>
    <w:rsid w:val="00C823FC"/>
    <w:rsid w:val="00C82453"/>
    <w:rsid w:val="00C82670"/>
    <w:rsid w:val="00C826D9"/>
    <w:rsid w:val="00C82972"/>
    <w:rsid w:val="00C82F5F"/>
    <w:rsid w:val="00C831C9"/>
    <w:rsid w:val="00C836C2"/>
    <w:rsid w:val="00C83DA0"/>
    <w:rsid w:val="00C84516"/>
    <w:rsid w:val="00C84A8C"/>
    <w:rsid w:val="00C84DAE"/>
    <w:rsid w:val="00C84E13"/>
    <w:rsid w:val="00C84E70"/>
    <w:rsid w:val="00C84EDB"/>
    <w:rsid w:val="00C85015"/>
    <w:rsid w:val="00C855A0"/>
    <w:rsid w:val="00C856D1"/>
    <w:rsid w:val="00C85E22"/>
    <w:rsid w:val="00C86071"/>
    <w:rsid w:val="00C860EE"/>
    <w:rsid w:val="00C8632D"/>
    <w:rsid w:val="00C8641D"/>
    <w:rsid w:val="00C8692F"/>
    <w:rsid w:val="00C86938"/>
    <w:rsid w:val="00C872B3"/>
    <w:rsid w:val="00C8772A"/>
    <w:rsid w:val="00C87853"/>
    <w:rsid w:val="00C8786C"/>
    <w:rsid w:val="00C87BD9"/>
    <w:rsid w:val="00C907AF"/>
    <w:rsid w:val="00C90A9A"/>
    <w:rsid w:val="00C90ACD"/>
    <w:rsid w:val="00C912BB"/>
    <w:rsid w:val="00C912EB"/>
    <w:rsid w:val="00C9131F"/>
    <w:rsid w:val="00C913A8"/>
    <w:rsid w:val="00C913E8"/>
    <w:rsid w:val="00C91D77"/>
    <w:rsid w:val="00C920F4"/>
    <w:rsid w:val="00C92332"/>
    <w:rsid w:val="00C92411"/>
    <w:rsid w:val="00C926FA"/>
    <w:rsid w:val="00C92D02"/>
    <w:rsid w:val="00C92D07"/>
    <w:rsid w:val="00C92DE2"/>
    <w:rsid w:val="00C92F1C"/>
    <w:rsid w:val="00C93158"/>
    <w:rsid w:val="00C9359C"/>
    <w:rsid w:val="00C93D11"/>
    <w:rsid w:val="00C941C3"/>
    <w:rsid w:val="00C944E0"/>
    <w:rsid w:val="00C95031"/>
    <w:rsid w:val="00C95043"/>
    <w:rsid w:val="00C95165"/>
    <w:rsid w:val="00C952FB"/>
    <w:rsid w:val="00C9532B"/>
    <w:rsid w:val="00C9541F"/>
    <w:rsid w:val="00C95618"/>
    <w:rsid w:val="00C958DF"/>
    <w:rsid w:val="00C95BD0"/>
    <w:rsid w:val="00C95C72"/>
    <w:rsid w:val="00C95EAD"/>
    <w:rsid w:val="00C961AD"/>
    <w:rsid w:val="00C965D2"/>
    <w:rsid w:val="00C96815"/>
    <w:rsid w:val="00C97557"/>
    <w:rsid w:val="00C97742"/>
    <w:rsid w:val="00C97A9C"/>
    <w:rsid w:val="00C97BC1"/>
    <w:rsid w:val="00CA04C7"/>
    <w:rsid w:val="00CA1866"/>
    <w:rsid w:val="00CA1949"/>
    <w:rsid w:val="00CA211E"/>
    <w:rsid w:val="00CA27A8"/>
    <w:rsid w:val="00CA2840"/>
    <w:rsid w:val="00CA2A5B"/>
    <w:rsid w:val="00CA2DC4"/>
    <w:rsid w:val="00CA30B4"/>
    <w:rsid w:val="00CA43D7"/>
    <w:rsid w:val="00CA43DA"/>
    <w:rsid w:val="00CA49E8"/>
    <w:rsid w:val="00CA4B29"/>
    <w:rsid w:val="00CA4CAF"/>
    <w:rsid w:val="00CA4E29"/>
    <w:rsid w:val="00CA5253"/>
    <w:rsid w:val="00CA5942"/>
    <w:rsid w:val="00CA5B1C"/>
    <w:rsid w:val="00CA5F9C"/>
    <w:rsid w:val="00CA61BF"/>
    <w:rsid w:val="00CA61ED"/>
    <w:rsid w:val="00CA64C7"/>
    <w:rsid w:val="00CA64D5"/>
    <w:rsid w:val="00CA69B8"/>
    <w:rsid w:val="00CA6A07"/>
    <w:rsid w:val="00CA6C3C"/>
    <w:rsid w:val="00CA6E4D"/>
    <w:rsid w:val="00CA6E68"/>
    <w:rsid w:val="00CA6F0D"/>
    <w:rsid w:val="00CA71C7"/>
    <w:rsid w:val="00CA7246"/>
    <w:rsid w:val="00CA751C"/>
    <w:rsid w:val="00CA7603"/>
    <w:rsid w:val="00CA7607"/>
    <w:rsid w:val="00CA7628"/>
    <w:rsid w:val="00CA7829"/>
    <w:rsid w:val="00CA7BBD"/>
    <w:rsid w:val="00CA7C75"/>
    <w:rsid w:val="00CA7EF2"/>
    <w:rsid w:val="00CB0690"/>
    <w:rsid w:val="00CB0C2F"/>
    <w:rsid w:val="00CB0DBC"/>
    <w:rsid w:val="00CB11D8"/>
    <w:rsid w:val="00CB13BE"/>
    <w:rsid w:val="00CB1450"/>
    <w:rsid w:val="00CB1590"/>
    <w:rsid w:val="00CB2085"/>
    <w:rsid w:val="00CB2246"/>
    <w:rsid w:val="00CB2A04"/>
    <w:rsid w:val="00CB33E9"/>
    <w:rsid w:val="00CB3463"/>
    <w:rsid w:val="00CB364D"/>
    <w:rsid w:val="00CB3657"/>
    <w:rsid w:val="00CB4289"/>
    <w:rsid w:val="00CB4670"/>
    <w:rsid w:val="00CB475C"/>
    <w:rsid w:val="00CB489F"/>
    <w:rsid w:val="00CB4FD8"/>
    <w:rsid w:val="00CB5087"/>
    <w:rsid w:val="00CB5F78"/>
    <w:rsid w:val="00CB61AF"/>
    <w:rsid w:val="00CB6206"/>
    <w:rsid w:val="00CB6BA9"/>
    <w:rsid w:val="00CB6C65"/>
    <w:rsid w:val="00CB6F57"/>
    <w:rsid w:val="00CB722A"/>
    <w:rsid w:val="00CB753B"/>
    <w:rsid w:val="00CB7CCE"/>
    <w:rsid w:val="00CB7DE4"/>
    <w:rsid w:val="00CC005F"/>
    <w:rsid w:val="00CC035C"/>
    <w:rsid w:val="00CC039A"/>
    <w:rsid w:val="00CC0CF8"/>
    <w:rsid w:val="00CC1178"/>
    <w:rsid w:val="00CC1532"/>
    <w:rsid w:val="00CC1AE7"/>
    <w:rsid w:val="00CC1B7B"/>
    <w:rsid w:val="00CC207E"/>
    <w:rsid w:val="00CC2295"/>
    <w:rsid w:val="00CC2317"/>
    <w:rsid w:val="00CC24FA"/>
    <w:rsid w:val="00CC25D2"/>
    <w:rsid w:val="00CC2DA1"/>
    <w:rsid w:val="00CC3042"/>
    <w:rsid w:val="00CC3102"/>
    <w:rsid w:val="00CC37A6"/>
    <w:rsid w:val="00CC3981"/>
    <w:rsid w:val="00CC3A2E"/>
    <w:rsid w:val="00CC3DA4"/>
    <w:rsid w:val="00CC3F6F"/>
    <w:rsid w:val="00CC475D"/>
    <w:rsid w:val="00CC4A2F"/>
    <w:rsid w:val="00CC4BC3"/>
    <w:rsid w:val="00CC4EBC"/>
    <w:rsid w:val="00CC50E2"/>
    <w:rsid w:val="00CC5669"/>
    <w:rsid w:val="00CC5689"/>
    <w:rsid w:val="00CC57EE"/>
    <w:rsid w:val="00CC5CB0"/>
    <w:rsid w:val="00CC5E4E"/>
    <w:rsid w:val="00CC60B5"/>
    <w:rsid w:val="00CC61FD"/>
    <w:rsid w:val="00CC6439"/>
    <w:rsid w:val="00CC65B2"/>
    <w:rsid w:val="00CC65DD"/>
    <w:rsid w:val="00CC6B67"/>
    <w:rsid w:val="00CC6BC5"/>
    <w:rsid w:val="00CC6D7F"/>
    <w:rsid w:val="00CC736B"/>
    <w:rsid w:val="00CC75D4"/>
    <w:rsid w:val="00CC7A0F"/>
    <w:rsid w:val="00CC7A7D"/>
    <w:rsid w:val="00CD02AE"/>
    <w:rsid w:val="00CD0397"/>
    <w:rsid w:val="00CD0885"/>
    <w:rsid w:val="00CD0DEE"/>
    <w:rsid w:val="00CD0E28"/>
    <w:rsid w:val="00CD0E52"/>
    <w:rsid w:val="00CD10A6"/>
    <w:rsid w:val="00CD17E9"/>
    <w:rsid w:val="00CD180E"/>
    <w:rsid w:val="00CD1F04"/>
    <w:rsid w:val="00CD2259"/>
    <w:rsid w:val="00CD27A1"/>
    <w:rsid w:val="00CD2A62"/>
    <w:rsid w:val="00CD2FBA"/>
    <w:rsid w:val="00CD392C"/>
    <w:rsid w:val="00CD3AC5"/>
    <w:rsid w:val="00CD3B0A"/>
    <w:rsid w:val="00CD3B88"/>
    <w:rsid w:val="00CD3BBB"/>
    <w:rsid w:val="00CD413F"/>
    <w:rsid w:val="00CD4795"/>
    <w:rsid w:val="00CD48AF"/>
    <w:rsid w:val="00CD4CA1"/>
    <w:rsid w:val="00CD4F24"/>
    <w:rsid w:val="00CD5647"/>
    <w:rsid w:val="00CD56DF"/>
    <w:rsid w:val="00CD5B79"/>
    <w:rsid w:val="00CD5E25"/>
    <w:rsid w:val="00CD5E2D"/>
    <w:rsid w:val="00CD61F6"/>
    <w:rsid w:val="00CD631A"/>
    <w:rsid w:val="00CD6758"/>
    <w:rsid w:val="00CD6879"/>
    <w:rsid w:val="00CD6FBE"/>
    <w:rsid w:val="00CD7120"/>
    <w:rsid w:val="00CD7882"/>
    <w:rsid w:val="00CD7AA1"/>
    <w:rsid w:val="00CD7CD7"/>
    <w:rsid w:val="00CD7CE8"/>
    <w:rsid w:val="00CD7E98"/>
    <w:rsid w:val="00CD7F68"/>
    <w:rsid w:val="00CE053A"/>
    <w:rsid w:val="00CE0640"/>
    <w:rsid w:val="00CE07EE"/>
    <w:rsid w:val="00CE0AAB"/>
    <w:rsid w:val="00CE0BAD"/>
    <w:rsid w:val="00CE0D26"/>
    <w:rsid w:val="00CE1034"/>
    <w:rsid w:val="00CE136A"/>
    <w:rsid w:val="00CE172D"/>
    <w:rsid w:val="00CE198E"/>
    <w:rsid w:val="00CE19D5"/>
    <w:rsid w:val="00CE1C05"/>
    <w:rsid w:val="00CE1C6B"/>
    <w:rsid w:val="00CE1DCF"/>
    <w:rsid w:val="00CE2310"/>
    <w:rsid w:val="00CE2357"/>
    <w:rsid w:val="00CE2462"/>
    <w:rsid w:val="00CE2BEC"/>
    <w:rsid w:val="00CE2D5D"/>
    <w:rsid w:val="00CE2D9D"/>
    <w:rsid w:val="00CE2DBE"/>
    <w:rsid w:val="00CE2F61"/>
    <w:rsid w:val="00CE35B3"/>
    <w:rsid w:val="00CE3D1C"/>
    <w:rsid w:val="00CE41FD"/>
    <w:rsid w:val="00CE4488"/>
    <w:rsid w:val="00CE4DFB"/>
    <w:rsid w:val="00CE50E0"/>
    <w:rsid w:val="00CE5272"/>
    <w:rsid w:val="00CE5641"/>
    <w:rsid w:val="00CE59EA"/>
    <w:rsid w:val="00CE5A8F"/>
    <w:rsid w:val="00CE5C68"/>
    <w:rsid w:val="00CE5CE4"/>
    <w:rsid w:val="00CE5ED3"/>
    <w:rsid w:val="00CE63E4"/>
    <w:rsid w:val="00CE6444"/>
    <w:rsid w:val="00CE6557"/>
    <w:rsid w:val="00CE68C9"/>
    <w:rsid w:val="00CE69A4"/>
    <w:rsid w:val="00CE6BDE"/>
    <w:rsid w:val="00CE6E00"/>
    <w:rsid w:val="00CE6F45"/>
    <w:rsid w:val="00CE7467"/>
    <w:rsid w:val="00CE7A38"/>
    <w:rsid w:val="00CF0070"/>
    <w:rsid w:val="00CF00CA"/>
    <w:rsid w:val="00CF0442"/>
    <w:rsid w:val="00CF0449"/>
    <w:rsid w:val="00CF07AF"/>
    <w:rsid w:val="00CF081F"/>
    <w:rsid w:val="00CF09AA"/>
    <w:rsid w:val="00CF0B2E"/>
    <w:rsid w:val="00CF0EE8"/>
    <w:rsid w:val="00CF116E"/>
    <w:rsid w:val="00CF1462"/>
    <w:rsid w:val="00CF156B"/>
    <w:rsid w:val="00CF15A6"/>
    <w:rsid w:val="00CF16A1"/>
    <w:rsid w:val="00CF183D"/>
    <w:rsid w:val="00CF2568"/>
    <w:rsid w:val="00CF26D7"/>
    <w:rsid w:val="00CF26E1"/>
    <w:rsid w:val="00CF3404"/>
    <w:rsid w:val="00CF37CE"/>
    <w:rsid w:val="00CF37E7"/>
    <w:rsid w:val="00CF4179"/>
    <w:rsid w:val="00CF4B6F"/>
    <w:rsid w:val="00CF4C5E"/>
    <w:rsid w:val="00CF4CED"/>
    <w:rsid w:val="00CF4E8A"/>
    <w:rsid w:val="00CF4ECF"/>
    <w:rsid w:val="00CF5390"/>
    <w:rsid w:val="00CF53BF"/>
    <w:rsid w:val="00CF53D5"/>
    <w:rsid w:val="00CF54FF"/>
    <w:rsid w:val="00CF5741"/>
    <w:rsid w:val="00CF58BF"/>
    <w:rsid w:val="00CF5A39"/>
    <w:rsid w:val="00CF5C84"/>
    <w:rsid w:val="00CF6017"/>
    <w:rsid w:val="00CF60D6"/>
    <w:rsid w:val="00CF658C"/>
    <w:rsid w:val="00CF65EE"/>
    <w:rsid w:val="00CF705B"/>
    <w:rsid w:val="00CF726D"/>
    <w:rsid w:val="00CF736F"/>
    <w:rsid w:val="00CF77D9"/>
    <w:rsid w:val="00CF7FA4"/>
    <w:rsid w:val="00D00730"/>
    <w:rsid w:val="00D00AC0"/>
    <w:rsid w:val="00D00B26"/>
    <w:rsid w:val="00D00B2D"/>
    <w:rsid w:val="00D00CF8"/>
    <w:rsid w:val="00D00F5D"/>
    <w:rsid w:val="00D01079"/>
    <w:rsid w:val="00D01131"/>
    <w:rsid w:val="00D01424"/>
    <w:rsid w:val="00D02030"/>
    <w:rsid w:val="00D023EC"/>
    <w:rsid w:val="00D024D4"/>
    <w:rsid w:val="00D02A4C"/>
    <w:rsid w:val="00D0302C"/>
    <w:rsid w:val="00D030F8"/>
    <w:rsid w:val="00D03297"/>
    <w:rsid w:val="00D03299"/>
    <w:rsid w:val="00D032A4"/>
    <w:rsid w:val="00D03A49"/>
    <w:rsid w:val="00D03F53"/>
    <w:rsid w:val="00D04118"/>
    <w:rsid w:val="00D041F6"/>
    <w:rsid w:val="00D04221"/>
    <w:rsid w:val="00D0427C"/>
    <w:rsid w:val="00D04356"/>
    <w:rsid w:val="00D04513"/>
    <w:rsid w:val="00D04B90"/>
    <w:rsid w:val="00D04D6A"/>
    <w:rsid w:val="00D05185"/>
    <w:rsid w:val="00D051AF"/>
    <w:rsid w:val="00D05991"/>
    <w:rsid w:val="00D05BA6"/>
    <w:rsid w:val="00D0601F"/>
    <w:rsid w:val="00D062E1"/>
    <w:rsid w:val="00D0683E"/>
    <w:rsid w:val="00D073BF"/>
    <w:rsid w:val="00D0745C"/>
    <w:rsid w:val="00D0752B"/>
    <w:rsid w:val="00D076D4"/>
    <w:rsid w:val="00D07A08"/>
    <w:rsid w:val="00D07CE2"/>
    <w:rsid w:val="00D07D2B"/>
    <w:rsid w:val="00D07D94"/>
    <w:rsid w:val="00D102B7"/>
    <w:rsid w:val="00D106FA"/>
    <w:rsid w:val="00D1071A"/>
    <w:rsid w:val="00D109E2"/>
    <w:rsid w:val="00D10A86"/>
    <w:rsid w:val="00D10BDB"/>
    <w:rsid w:val="00D10F7C"/>
    <w:rsid w:val="00D115C8"/>
    <w:rsid w:val="00D119D7"/>
    <w:rsid w:val="00D11F58"/>
    <w:rsid w:val="00D11FE1"/>
    <w:rsid w:val="00D121ED"/>
    <w:rsid w:val="00D12582"/>
    <w:rsid w:val="00D1263E"/>
    <w:rsid w:val="00D12ADC"/>
    <w:rsid w:val="00D12DB1"/>
    <w:rsid w:val="00D1336C"/>
    <w:rsid w:val="00D133A2"/>
    <w:rsid w:val="00D1389C"/>
    <w:rsid w:val="00D1398C"/>
    <w:rsid w:val="00D13F78"/>
    <w:rsid w:val="00D144AC"/>
    <w:rsid w:val="00D144C1"/>
    <w:rsid w:val="00D147E4"/>
    <w:rsid w:val="00D150D0"/>
    <w:rsid w:val="00D151E5"/>
    <w:rsid w:val="00D1545C"/>
    <w:rsid w:val="00D15669"/>
    <w:rsid w:val="00D1574D"/>
    <w:rsid w:val="00D157F8"/>
    <w:rsid w:val="00D15864"/>
    <w:rsid w:val="00D158B1"/>
    <w:rsid w:val="00D159A0"/>
    <w:rsid w:val="00D15D99"/>
    <w:rsid w:val="00D161D7"/>
    <w:rsid w:val="00D16238"/>
    <w:rsid w:val="00D1653D"/>
    <w:rsid w:val="00D16A48"/>
    <w:rsid w:val="00D16E42"/>
    <w:rsid w:val="00D17229"/>
    <w:rsid w:val="00D17502"/>
    <w:rsid w:val="00D177F9"/>
    <w:rsid w:val="00D17ACD"/>
    <w:rsid w:val="00D17E24"/>
    <w:rsid w:val="00D20350"/>
    <w:rsid w:val="00D2066B"/>
    <w:rsid w:val="00D2079D"/>
    <w:rsid w:val="00D20BDD"/>
    <w:rsid w:val="00D20EA3"/>
    <w:rsid w:val="00D2102A"/>
    <w:rsid w:val="00D2111E"/>
    <w:rsid w:val="00D2166E"/>
    <w:rsid w:val="00D21741"/>
    <w:rsid w:val="00D2185E"/>
    <w:rsid w:val="00D21A0C"/>
    <w:rsid w:val="00D21BAB"/>
    <w:rsid w:val="00D222A1"/>
    <w:rsid w:val="00D225DA"/>
    <w:rsid w:val="00D22D6D"/>
    <w:rsid w:val="00D22E66"/>
    <w:rsid w:val="00D22EB8"/>
    <w:rsid w:val="00D23270"/>
    <w:rsid w:val="00D23273"/>
    <w:rsid w:val="00D23616"/>
    <w:rsid w:val="00D23728"/>
    <w:rsid w:val="00D23C48"/>
    <w:rsid w:val="00D23EFF"/>
    <w:rsid w:val="00D24278"/>
    <w:rsid w:val="00D242C8"/>
    <w:rsid w:val="00D2450D"/>
    <w:rsid w:val="00D246E8"/>
    <w:rsid w:val="00D24A86"/>
    <w:rsid w:val="00D24EC3"/>
    <w:rsid w:val="00D24F3E"/>
    <w:rsid w:val="00D250B4"/>
    <w:rsid w:val="00D25823"/>
    <w:rsid w:val="00D25842"/>
    <w:rsid w:val="00D2588B"/>
    <w:rsid w:val="00D258AA"/>
    <w:rsid w:val="00D25CAA"/>
    <w:rsid w:val="00D25DDA"/>
    <w:rsid w:val="00D25FF5"/>
    <w:rsid w:val="00D26887"/>
    <w:rsid w:val="00D26903"/>
    <w:rsid w:val="00D2696F"/>
    <w:rsid w:val="00D26BFB"/>
    <w:rsid w:val="00D26C78"/>
    <w:rsid w:val="00D26F07"/>
    <w:rsid w:val="00D27082"/>
    <w:rsid w:val="00D275AC"/>
    <w:rsid w:val="00D27AE9"/>
    <w:rsid w:val="00D301C5"/>
    <w:rsid w:val="00D30297"/>
    <w:rsid w:val="00D30460"/>
    <w:rsid w:val="00D30866"/>
    <w:rsid w:val="00D30AB9"/>
    <w:rsid w:val="00D30ACD"/>
    <w:rsid w:val="00D30C95"/>
    <w:rsid w:val="00D30FD4"/>
    <w:rsid w:val="00D311F4"/>
    <w:rsid w:val="00D31434"/>
    <w:rsid w:val="00D31837"/>
    <w:rsid w:val="00D31894"/>
    <w:rsid w:val="00D322E2"/>
    <w:rsid w:val="00D3244C"/>
    <w:rsid w:val="00D32A29"/>
    <w:rsid w:val="00D32D14"/>
    <w:rsid w:val="00D32E7B"/>
    <w:rsid w:val="00D3303C"/>
    <w:rsid w:val="00D335F0"/>
    <w:rsid w:val="00D3376A"/>
    <w:rsid w:val="00D337DD"/>
    <w:rsid w:val="00D338A6"/>
    <w:rsid w:val="00D33E0F"/>
    <w:rsid w:val="00D345EE"/>
    <w:rsid w:val="00D34687"/>
    <w:rsid w:val="00D346AB"/>
    <w:rsid w:val="00D34DB7"/>
    <w:rsid w:val="00D34E4D"/>
    <w:rsid w:val="00D34FA8"/>
    <w:rsid w:val="00D3529E"/>
    <w:rsid w:val="00D3541D"/>
    <w:rsid w:val="00D35529"/>
    <w:rsid w:val="00D35717"/>
    <w:rsid w:val="00D35D32"/>
    <w:rsid w:val="00D35D8B"/>
    <w:rsid w:val="00D35E86"/>
    <w:rsid w:val="00D36682"/>
    <w:rsid w:val="00D36D7E"/>
    <w:rsid w:val="00D37158"/>
    <w:rsid w:val="00D37677"/>
    <w:rsid w:val="00D37962"/>
    <w:rsid w:val="00D37A3C"/>
    <w:rsid w:val="00D37B1F"/>
    <w:rsid w:val="00D37BB6"/>
    <w:rsid w:val="00D40128"/>
    <w:rsid w:val="00D40784"/>
    <w:rsid w:val="00D40D6D"/>
    <w:rsid w:val="00D40EC5"/>
    <w:rsid w:val="00D41030"/>
    <w:rsid w:val="00D41031"/>
    <w:rsid w:val="00D4144C"/>
    <w:rsid w:val="00D4150E"/>
    <w:rsid w:val="00D416AA"/>
    <w:rsid w:val="00D41EBA"/>
    <w:rsid w:val="00D42005"/>
    <w:rsid w:val="00D4274E"/>
    <w:rsid w:val="00D427B4"/>
    <w:rsid w:val="00D427D5"/>
    <w:rsid w:val="00D42D07"/>
    <w:rsid w:val="00D42F3A"/>
    <w:rsid w:val="00D43414"/>
    <w:rsid w:val="00D43456"/>
    <w:rsid w:val="00D43480"/>
    <w:rsid w:val="00D43B71"/>
    <w:rsid w:val="00D43F27"/>
    <w:rsid w:val="00D43F72"/>
    <w:rsid w:val="00D44249"/>
    <w:rsid w:val="00D444F5"/>
    <w:rsid w:val="00D4484B"/>
    <w:rsid w:val="00D44B76"/>
    <w:rsid w:val="00D44C62"/>
    <w:rsid w:val="00D44FC2"/>
    <w:rsid w:val="00D452A7"/>
    <w:rsid w:val="00D4571D"/>
    <w:rsid w:val="00D4584B"/>
    <w:rsid w:val="00D45919"/>
    <w:rsid w:val="00D45A80"/>
    <w:rsid w:val="00D45AB6"/>
    <w:rsid w:val="00D45D88"/>
    <w:rsid w:val="00D45E84"/>
    <w:rsid w:val="00D46117"/>
    <w:rsid w:val="00D4677E"/>
    <w:rsid w:val="00D468F7"/>
    <w:rsid w:val="00D46A15"/>
    <w:rsid w:val="00D46B7C"/>
    <w:rsid w:val="00D46CD5"/>
    <w:rsid w:val="00D47669"/>
    <w:rsid w:val="00D476DF"/>
    <w:rsid w:val="00D47A11"/>
    <w:rsid w:val="00D47AE7"/>
    <w:rsid w:val="00D47C8E"/>
    <w:rsid w:val="00D50012"/>
    <w:rsid w:val="00D504DA"/>
    <w:rsid w:val="00D50606"/>
    <w:rsid w:val="00D5064A"/>
    <w:rsid w:val="00D5082F"/>
    <w:rsid w:val="00D50E12"/>
    <w:rsid w:val="00D512B5"/>
    <w:rsid w:val="00D51306"/>
    <w:rsid w:val="00D5176B"/>
    <w:rsid w:val="00D51809"/>
    <w:rsid w:val="00D51F08"/>
    <w:rsid w:val="00D51F83"/>
    <w:rsid w:val="00D52470"/>
    <w:rsid w:val="00D52662"/>
    <w:rsid w:val="00D52C16"/>
    <w:rsid w:val="00D534AD"/>
    <w:rsid w:val="00D535D0"/>
    <w:rsid w:val="00D539E0"/>
    <w:rsid w:val="00D53D21"/>
    <w:rsid w:val="00D53D7C"/>
    <w:rsid w:val="00D54974"/>
    <w:rsid w:val="00D55235"/>
    <w:rsid w:val="00D552FB"/>
    <w:rsid w:val="00D55464"/>
    <w:rsid w:val="00D55712"/>
    <w:rsid w:val="00D55B95"/>
    <w:rsid w:val="00D55E47"/>
    <w:rsid w:val="00D5617E"/>
    <w:rsid w:val="00D562BF"/>
    <w:rsid w:val="00D5657F"/>
    <w:rsid w:val="00D566EE"/>
    <w:rsid w:val="00D566FA"/>
    <w:rsid w:val="00D57448"/>
    <w:rsid w:val="00D576A1"/>
    <w:rsid w:val="00D576C3"/>
    <w:rsid w:val="00D57DEC"/>
    <w:rsid w:val="00D57EFB"/>
    <w:rsid w:val="00D60100"/>
    <w:rsid w:val="00D60449"/>
    <w:rsid w:val="00D60902"/>
    <w:rsid w:val="00D60B34"/>
    <w:rsid w:val="00D60D97"/>
    <w:rsid w:val="00D61981"/>
    <w:rsid w:val="00D62D58"/>
    <w:rsid w:val="00D62EBC"/>
    <w:rsid w:val="00D634EA"/>
    <w:rsid w:val="00D63720"/>
    <w:rsid w:val="00D63737"/>
    <w:rsid w:val="00D63B5D"/>
    <w:rsid w:val="00D63BE1"/>
    <w:rsid w:val="00D63C44"/>
    <w:rsid w:val="00D63DB5"/>
    <w:rsid w:val="00D63E04"/>
    <w:rsid w:val="00D643DD"/>
    <w:rsid w:val="00D643FF"/>
    <w:rsid w:val="00D64860"/>
    <w:rsid w:val="00D64869"/>
    <w:rsid w:val="00D64A37"/>
    <w:rsid w:val="00D64AEF"/>
    <w:rsid w:val="00D653ED"/>
    <w:rsid w:val="00D6555A"/>
    <w:rsid w:val="00D65F4B"/>
    <w:rsid w:val="00D65FC1"/>
    <w:rsid w:val="00D669EF"/>
    <w:rsid w:val="00D677AB"/>
    <w:rsid w:val="00D67976"/>
    <w:rsid w:val="00D67D3D"/>
    <w:rsid w:val="00D7040A"/>
    <w:rsid w:val="00D70425"/>
    <w:rsid w:val="00D705E4"/>
    <w:rsid w:val="00D71258"/>
    <w:rsid w:val="00D71785"/>
    <w:rsid w:val="00D71C3B"/>
    <w:rsid w:val="00D7295C"/>
    <w:rsid w:val="00D72CFB"/>
    <w:rsid w:val="00D736F0"/>
    <w:rsid w:val="00D73785"/>
    <w:rsid w:val="00D73944"/>
    <w:rsid w:val="00D73E10"/>
    <w:rsid w:val="00D73F15"/>
    <w:rsid w:val="00D73F59"/>
    <w:rsid w:val="00D7424F"/>
    <w:rsid w:val="00D744E5"/>
    <w:rsid w:val="00D74799"/>
    <w:rsid w:val="00D747D3"/>
    <w:rsid w:val="00D74CD2"/>
    <w:rsid w:val="00D75032"/>
    <w:rsid w:val="00D750D6"/>
    <w:rsid w:val="00D751E9"/>
    <w:rsid w:val="00D756B0"/>
    <w:rsid w:val="00D758E4"/>
    <w:rsid w:val="00D75A26"/>
    <w:rsid w:val="00D76436"/>
    <w:rsid w:val="00D7666E"/>
    <w:rsid w:val="00D76885"/>
    <w:rsid w:val="00D769A3"/>
    <w:rsid w:val="00D76FCE"/>
    <w:rsid w:val="00D76FF4"/>
    <w:rsid w:val="00D77046"/>
    <w:rsid w:val="00D7706F"/>
    <w:rsid w:val="00D770D1"/>
    <w:rsid w:val="00D77583"/>
    <w:rsid w:val="00D775FF"/>
    <w:rsid w:val="00D7778B"/>
    <w:rsid w:val="00D77E80"/>
    <w:rsid w:val="00D77EBD"/>
    <w:rsid w:val="00D77FA9"/>
    <w:rsid w:val="00D8037F"/>
    <w:rsid w:val="00D803B5"/>
    <w:rsid w:val="00D80607"/>
    <w:rsid w:val="00D80858"/>
    <w:rsid w:val="00D80CF1"/>
    <w:rsid w:val="00D81102"/>
    <w:rsid w:val="00D8141C"/>
    <w:rsid w:val="00D8210B"/>
    <w:rsid w:val="00D82256"/>
    <w:rsid w:val="00D824A0"/>
    <w:rsid w:val="00D8271C"/>
    <w:rsid w:val="00D828B4"/>
    <w:rsid w:val="00D829CB"/>
    <w:rsid w:val="00D831B9"/>
    <w:rsid w:val="00D832E5"/>
    <w:rsid w:val="00D83307"/>
    <w:rsid w:val="00D83BC0"/>
    <w:rsid w:val="00D84138"/>
    <w:rsid w:val="00D84313"/>
    <w:rsid w:val="00D844D8"/>
    <w:rsid w:val="00D84553"/>
    <w:rsid w:val="00D84826"/>
    <w:rsid w:val="00D84A4A"/>
    <w:rsid w:val="00D84B39"/>
    <w:rsid w:val="00D84E1C"/>
    <w:rsid w:val="00D8594D"/>
    <w:rsid w:val="00D85A1F"/>
    <w:rsid w:val="00D86100"/>
    <w:rsid w:val="00D8627D"/>
    <w:rsid w:val="00D86725"/>
    <w:rsid w:val="00D86D6F"/>
    <w:rsid w:val="00D874DE"/>
    <w:rsid w:val="00D876CC"/>
    <w:rsid w:val="00D87949"/>
    <w:rsid w:val="00D879CD"/>
    <w:rsid w:val="00D87C6E"/>
    <w:rsid w:val="00D87DC8"/>
    <w:rsid w:val="00D90816"/>
    <w:rsid w:val="00D90EBB"/>
    <w:rsid w:val="00D91019"/>
    <w:rsid w:val="00D9109F"/>
    <w:rsid w:val="00D91FC8"/>
    <w:rsid w:val="00D9256D"/>
    <w:rsid w:val="00D9274C"/>
    <w:rsid w:val="00D92857"/>
    <w:rsid w:val="00D92E2D"/>
    <w:rsid w:val="00D930EC"/>
    <w:rsid w:val="00D9327B"/>
    <w:rsid w:val="00D93356"/>
    <w:rsid w:val="00D93689"/>
    <w:rsid w:val="00D937EE"/>
    <w:rsid w:val="00D93A92"/>
    <w:rsid w:val="00D93C2B"/>
    <w:rsid w:val="00D93CDF"/>
    <w:rsid w:val="00D93F04"/>
    <w:rsid w:val="00D93F0E"/>
    <w:rsid w:val="00D941E6"/>
    <w:rsid w:val="00D9494F"/>
    <w:rsid w:val="00D94EA0"/>
    <w:rsid w:val="00D94F61"/>
    <w:rsid w:val="00D95364"/>
    <w:rsid w:val="00D95AB6"/>
    <w:rsid w:val="00D95ADC"/>
    <w:rsid w:val="00D95BF8"/>
    <w:rsid w:val="00D95CAB"/>
    <w:rsid w:val="00D96146"/>
    <w:rsid w:val="00D9638D"/>
    <w:rsid w:val="00D96B87"/>
    <w:rsid w:val="00D96BAD"/>
    <w:rsid w:val="00D97092"/>
    <w:rsid w:val="00D97320"/>
    <w:rsid w:val="00D97590"/>
    <w:rsid w:val="00D97641"/>
    <w:rsid w:val="00D97A1C"/>
    <w:rsid w:val="00D97D88"/>
    <w:rsid w:val="00D97F40"/>
    <w:rsid w:val="00DA025A"/>
    <w:rsid w:val="00DA02E3"/>
    <w:rsid w:val="00DA0321"/>
    <w:rsid w:val="00DA038B"/>
    <w:rsid w:val="00DA0493"/>
    <w:rsid w:val="00DA0523"/>
    <w:rsid w:val="00DA09E9"/>
    <w:rsid w:val="00DA0E10"/>
    <w:rsid w:val="00DA0E38"/>
    <w:rsid w:val="00DA123B"/>
    <w:rsid w:val="00DA1538"/>
    <w:rsid w:val="00DA16A4"/>
    <w:rsid w:val="00DA189B"/>
    <w:rsid w:val="00DA2033"/>
    <w:rsid w:val="00DA2136"/>
    <w:rsid w:val="00DA215D"/>
    <w:rsid w:val="00DA2410"/>
    <w:rsid w:val="00DA2629"/>
    <w:rsid w:val="00DA2A76"/>
    <w:rsid w:val="00DA2B7E"/>
    <w:rsid w:val="00DA304A"/>
    <w:rsid w:val="00DA370F"/>
    <w:rsid w:val="00DA380C"/>
    <w:rsid w:val="00DA3A98"/>
    <w:rsid w:val="00DA3BE5"/>
    <w:rsid w:val="00DA431E"/>
    <w:rsid w:val="00DA4420"/>
    <w:rsid w:val="00DA446E"/>
    <w:rsid w:val="00DA4515"/>
    <w:rsid w:val="00DA4D2F"/>
    <w:rsid w:val="00DA4E0D"/>
    <w:rsid w:val="00DA4F13"/>
    <w:rsid w:val="00DA4FEA"/>
    <w:rsid w:val="00DA52DC"/>
    <w:rsid w:val="00DA53C4"/>
    <w:rsid w:val="00DA5A27"/>
    <w:rsid w:val="00DA5B1F"/>
    <w:rsid w:val="00DA5C95"/>
    <w:rsid w:val="00DA621C"/>
    <w:rsid w:val="00DA623C"/>
    <w:rsid w:val="00DA66B4"/>
    <w:rsid w:val="00DA7014"/>
    <w:rsid w:val="00DA7939"/>
    <w:rsid w:val="00DA7BBF"/>
    <w:rsid w:val="00DA7EE0"/>
    <w:rsid w:val="00DB0135"/>
    <w:rsid w:val="00DB019E"/>
    <w:rsid w:val="00DB0737"/>
    <w:rsid w:val="00DB07A0"/>
    <w:rsid w:val="00DB08B1"/>
    <w:rsid w:val="00DB0A4F"/>
    <w:rsid w:val="00DB0AA9"/>
    <w:rsid w:val="00DB0C14"/>
    <w:rsid w:val="00DB0D46"/>
    <w:rsid w:val="00DB0E28"/>
    <w:rsid w:val="00DB1008"/>
    <w:rsid w:val="00DB1320"/>
    <w:rsid w:val="00DB1897"/>
    <w:rsid w:val="00DB1C09"/>
    <w:rsid w:val="00DB24CC"/>
    <w:rsid w:val="00DB24DB"/>
    <w:rsid w:val="00DB25AF"/>
    <w:rsid w:val="00DB28F3"/>
    <w:rsid w:val="00DB308E"/>
    <w:rsid w:val="00DB36B1"/>
    <w:rsid w:val="00DB39C9"/>
    <w:rsid w:val="00DB3A06"/>
    <w:rsid w:val="00DB3B2E"/>
    <w:rsid w:val="00DB468C"/>
    <w:rsid w:val="00DB4A2E"/>
    <w:rsid w:val="00DB4A65"/>
    <w:rsid w:val="00DB5772"/>
    <w:rsid w:val="00DB579E"/>
    <w:rsid w:val="00DB5B26"/>
    <w:rsid w:val="00DB6173"/>
    <w:rsid w:val="00DB67D1"/>
    <w:rsid w:val="00DB6886"/>
    <w:rsid w:val="00DB6EAC"/>
    <w:rsid w:val="00DB7229"/>
    <w:rsid w:val="00DB7318"/>
    <w:rsid w:val="00DB77D1"/>
    <w:rsid w:val="00DB785A"/>
    <w:rsid w:val="00DB7904"/>
    <w:rsid w:val="00DB7C99"/>
    <w:rsid w:val="00DC00A5"/>
    <w:rsid w:val="00DC1007"/>
    <w:rsid w:val="00DC154B"/>
    <w:rsid w:val="00DC163E"/>
    <w:rsid w:val="00DC1686"/>
    <w:rsid w:val="00DC1D16"/>
    <w:rsid w:val="00DC213A"/>
    <w:rsid w:val="00DC2329"/>
    <w:rsid w:val="00DC24B5"/>
    <w:rsid w:val="00DC2641"/>
    <w:rsid w:val="00DC27A6"/>
    <w:rsid w:val="00DC291E"/>
    <w:rsid w:val="00DC2BB6"/>
    <w:rsid w:val="00DC2DC0"/>
    <w:rsid w:val="00DC2E0E"/>
    <w:rsid w:val="00DC307F"/>
    <w:rsid w:val="00DC3117"/>
    <w:rsid w:val="00DC33F1"/>
    <w:rsid w:val="00DC34E4"/>
    <w:rsid w:val="00DC3541"/>
    <w:rsid w:val="00DC356D"/>
    <w:rsid w:val="00DC3730"/>
    <w:rsid w:val="00DC3FC4"/>
    <w:rsid w:val="00DC40F9"/>
    <w:rsid w:val="00DC416C"/>
    <w:rsid w:val="00DC41DB"/>
    <w:rsid w:val="00DC44F6"/>
    <w:rsid w:val="00DC4630"/>
    <w:rsid w:val="00DC471B"/>
    <w:rsid w:val="00DC4BC3"/>
    <w:rsid w:val="00DC5090"/>
    <w:rsid w:val="00DC50B5"/>
    <w:rsid w:val="00DC5197"/>
    <w:rsid w:val="00DC522A"/>
    <w:rsid w:val="00DC525A"/>
    <w:rsid w:val="00DC54F2"/>
    <w:rsid w:val="00DC580E"/>
    <w:rsid w:val="00DC5B68"/>
    <w:rsid w:val="00DC60E8"/>
    <w:rsid w:val="00DC63E5"/>
    <w:rsid w:val="00DC640F"/>
    <w:rsid w:val="00DC64C9"/>
    <w:rsid w:val="00DC68A8"/>
    <w:rsid w:val="00DC6A21"/>
    <w:rsid w:val="00DC72A0"/>
    <w:rsid w:val="00DC741D"/>
    <w:rsid w:val="00DC7556"/>
    <w:rsid w:val="00DC7613"/>
    <w:rsid w:val="00DC797E"/>
    <w:rsid w:val="00DC7BF0"/>
    <w:rsid w:val="00DC7F4E"/>
    <w:rsid w:val="00DD0065"/>
    <w:rsid w:val="00DD02F8"/>
    <w:rsid w:val="00DD0531"/>
    <w:rsid w:val="00DD088F"/>
    <w:rsid w:val="00DD09C7"/>
    <w:rsid w:val="00DD09CF"/>
    <w:rsid w:val="00DD0ADC"/>
    <w:rsid w:val="00DD1077"/>
    <w:rsid w:val="00DD1173"/>
    <w:rsid w:val="00DD1684"/>
    <w:rsid w:val="00DD169D"/>
    <w:rsid w:val="00DD1B32"/>
    <w:rsid w:val="00DD203A"/>
    <w:rsid w:val="00DD2070"/>
    <w:rsid w:val="00DD2560"/>
    <w:rsid w:val="00DD25C6"/>
    <w:rsid w:val="00DD2BAD"/>
    <w:rsid w:val="00DD2C7F"/>
    <w:rsid w:val="00DD2D16"/>
    <w:rsid w:val="00DD3273"/>
    <w:rsid w:val="00DD33FB"/>
    <w:rsid w:val="00DD3452"/>
    <w:rsid w:val="00DD3950"/>
    <w:rsid w:val="00DD39F4"/>
    <w:rsid w:val="00DD3E16"/>
    <w:rsid w:val="00DD44DC"/>
    <w:rsid w:val="00DD45EE"/>
    <w:rsid w:val="00DD5C9A"/>
    <w:rsid w:val="00DD5D9A"/>
    <w:rsid w:val="00DD6B48"/>
    <w:rsid w:val="00DD7044"/>
    <w:rsid w:val="00DD79C8"/>
    <w:rsid w:val="00DE037F"/>
    <w:rsid w:val="00DE0627"/>
    <w:rsid w:val="00DE1396"/>
    <w:rsid w:val="00DE1679"/>
    <w:rsid w:val="00DE2033"/>
    <w:rsid w:val="00DE29FD"/>
    <w:rsid w:val="00DE2FE6"/>
    <w:rsid w:val="00DE313B"/>
    <w:rsid w:val="00DE343B"/>
    <w:rsid w:val="00DE373D"/>
    <w:rsid w:val="00DE376E"/>
    <w:rsid w:val="00DE3F69"/>
    <w:rsid w:val="00DE3F8E"/>
    <w:rsid w:val="00DE3FCC"/>
    <w:rsid w:val="00DE404B"/>
    <w:rsid w:val="00DE42B4"/>
    <w:rsid w:val="00DE42D1"/>
    <w:rsid w:val="00DE466F"/>
    <w:rsid w:val="00DE485A"/>
    <w:rsid w:val="00DE50C0"/>
    <w:rsid w:val="00DE548F"/>
    <w:rsid w:val="00DE56AD"/>
    <w:rsid w:val="00DE597A"/>
    <w:rsid w:val="00DE5B8F"/>
    <w:rsid w:val="00DE5CA8"/>
    <w:rsid w:val="00DE5D37"/>
    <w:rsid w:val="00DE63EF"/>
    <w:rsid w:val="00DE66AD"/>
    <w:rsid w:val="00DE681F"/>
    <w:rsid w:val="00DE6A5D"/>
    <w:rsid w:val="00DE6C5E"/>
    <w:rsid w:val="00DE6FAB"/>
    <w:rsid w:val="00DE72B1"/>
    <w:rsid w:val="00DE76F7"/>
    <w:rsid w:val="00DE796C"/>
    <w:rsid w:val="00DE7D6B"/>
    <w:rsid w:val="00DF0151"/>
    <w:rsid w:val="00DF033A"/>
    <w:rsid w:val="00DF033E"/>
    <w:rsid w:val="00DF0362"/>
    <w:rsid w:val="00DF0C69"/>
    <w:rsid w:val="00DF0C6B"/>
    <w:rsid w:val="00DF106D"/>
    <w:rsid w:val="00DF15E4"/>
    <w:rsid w:val="00DF1A3B"/>
    <w:rsid w:val="00DF2280"/>
    <w:rsid w:val="00DF22B6"/>
    <w:rsid w:val="00DF26E7"/>
    <w:rsid w:val="00DF2CA0"/>
    <w:rsid w:val="00DF3291"/>
    <w:rsid w:val="00DF3370"/>
    <w:rsid w:val="00DF35AE"/>
    <w:rsid w:val="00DF36E3"/>
    <w:rsid w:val="00DF37BD"/>
    <w:rsid w:val="00DF39D5"/>
    <w:rsid w:val="00DF3A60"/>
    <w:rsid w:val="00DF3D61"/>
    <w:rsid w:val="00DF3E0F"/>
    <w:rsid w:val="00DF3E1D"/>
    <w:rsid w:val="00DF5C1F"/>
    <w:rsid w:val="00DF5D62"/>
    <w:rsid w:val="00DF600D"/>
    <w:rsid w:val="00DF6047"/>
    <w:rsid w:val="00DF6536"/>
    <w:rsid w:val="00DF677B"/>
    <w:rsid w:val="00DF6D9C"/>
    <w:rsid w:val="00DF70A8"/>
    <w:rsid w:val="00DF7DD2"/>
    <w:rsid w:val="00E00051"/>
    <w:rsid w:val="00E00181"/>
    <w:rsid w:val="00E009F0"/>
    <w:rsid w:val="00E01831"/>
    <w:rsid w:val="00E01A03"/>
    <w:rsid w:val="00E01BEF"/>
    <w:rsid w:val="00E01CE2"/>
    <w:rsid w:val="00E01D72"/>
    <w:rsid w:val="00E0213A"/>
    <w:rsid w:val="00E024E0"/>
    <w:rsid w:val="00E02696"/>
    <w:rsid w:val="00E02757"/>
    <w:rsid w:val="00E02851"/>
    <w:rsid w:val="00E028B2"/>
    <w:rsid w:val="00E028DC"/>
    <w:rsid w:val="00E02C8E"/>
    <w:rsid w:val="00E02DED"/>
    <w:rsid w:val="00E02E17"/>
    <w:rsid w:val="00E02E7B"/>
    <w:rsid w:val="00E03294"/>
    <w:rsid w:val="00E03AF6"/>
    <w:rsid w:val="00E03FE2"/>
    <w:rsid w:val="00E045DC"/>
    <w:rsid w:val="00E04725"/>
    <w:rsid w:val="00E0483F"/>
    <w:rsid w:val="00E048F8"/>
    <w:rsid w:val="00E04B0A"/>
    <w:rsid w:val="00E05153"/>
    <w:rsid w:val="00E0569E"/>
    <w:rsid w:val="00E058CE"/>
    <w:rsid w:val="00E059D6"/>
    <w:rsid w:val="00E05A35"/>
    <w:rsid w:val="00E05BC3"/>
    <w:rsid w:val="00E0627E"/>
    <w:rsid w:val="00E065CC"/>
    <w:rsid w:val="00E06775"/>
    <w:rsid w:val="00E06C38"/>
    <w:rsid w:val="00E06D5B"/>
    <w:rsid w:val="00E0705D"/>
    <w:rsid w:val="00E07872"/>
    <w:rsid w:val="00E07ADC"/>
    <w:rsid w:val="00E07C0C"/>
    <w:rsid w:val="00E07C3C"/>
    <w:rsid w:val="00E07C8D"/>
    <w:rsid w:val="00E07D64"/>
    <w:rsid w:val="00E10092"/>
    <w:rsid w:val="00E10133"/>
    <w:rsid w:val="00E10567"/>
    <w:rsid w:val="00E10DC5"/>
    <w:rsid w:val="00E11053"/>
    <w:rsid w:val="00E115C3"/>
    <w:rsid w:val="00E1185C"/>
    <w:rsid w:val="00E11B3B"/>
    <w:rsid w:val="00E11C90"/>
    <w:rsid w:val="00E11D0C"/>
    <w:rsid w:val="00E120A7"/>
    <w:rsid w:val="00E12DAE"/>
    <w:rsid w:val="00E13975"/>
    <w:rsid w:val="00E13E22"/>
    <w:rsid w:val="00E14232"/>
    <w:rsid w:val="00E14328"/>
    <w:rsid w:val="00E14E75"/>
    <w:rsid w:val="00E14F96"/>
    <w:rsid w:val="00E150A9"/>
    <w:rsid w:val="00E151FB"/>
    <w:rsid w:val="00E1533D"/>
    <w:rsid w:val="00E1552C"/>
    <w:rsid w:val="00E15569"/>
    <w:rsid w:val="00E156AA"/>
    <w:rsid w:val="00E15706"/>
    <w:rsid w:val="00E15753"/>
    <w:rsid w:val="00E15889"/>
    <w:rsid w:val="00E1599C"/>
    <w:rsid w:val="00E15DCB"/>
    <w:rsid w:val="00E1633C"/>
    <w:rsid w:val="00E167F5"/>
    <w:rsid w:val="00E167FF"/>
    <w:rsid w:val="00E16959"/>
    <w:rsid w:val="00E16C81"/>
    <w:rsid w:val="00E16FE9"/>
    <w:rsid w:val="00E171FF"/>
    <w:rsid w:val="00E172A9"/>
    <w:rsid w:val="00E1741B"/>
    <w:rsid w:val="00E17590"/>
    <w:rsid w:val="00E175B5"/>
    <w:rsid w:val="00E178AF"/>
    <w:rsid w:val="00E17B88"/>
    <w:rsid w:val="00E17D26"/>
    <w:rsid w:val="00E17EA8"/>
    <w:rsid w:val="00E2018E"/>
    <w:rsid w:val="00E2037C"/>
    <w:rsid w:val="00E205D9"/>
    <w:rsid w:val="00E20603"/>
    <w:rsid w:val="00E20A2F"/>
    <w:rsid w:val="00E20CAC"/>
    <w:rsid w:val="00E20E65"/>
    <w:rsid w:val="00E20EC0"/>
    <w:rsid w:val="00E20F6C"/>
    <w:rsid w:val="00E20F80"/>
    <w:rsid w:val="00E21CCC"/>
    <w:rsid w:val="00E2237D"/>
    <w:rsid w:val="00E2278A"/>
    <w:rsid w:val="00E227CA"/>
    <w:rsid w:val="00E22D50"/>
    <w:rsid w:val="00E2313D"/>
    <w:rsid w:val="00E231AC"/>
    <w:rsid w:val="00E23F51"/>
    <w:rsid w:val="00E23F65"/>
    <w:rsid w:val="00E2444D"/>
    <w:rsid w:val="00E2494B"/>
    <w:rsid w:val="00E24B67"/>
    <w:rsid w:val="00E2542C"/>
    <w:rsid w:val="00E254A5"/>
    <w:rsid w:val="00E2585F"/>
    <w:rsid w:val="00E25ADD"/>
    <w:rsid w:val="00E25BFB"/>
    <w:rsid w:val="00E25C13"/>
    <w:rsid w:val="00E25E9A"/>
    <w:rsid w:val="00E264AA"/>
    <w:rsid w:val="00E26604"/>
    <w:rsid w:val="00E268B9"/>
    <w:rsid w:val="00E268E1"/>
    <w:rsid w:val="00E26AA4"/>
    <w:rsid w:val="00E272A1"/>
    <w:rsid w:val="00E27495"/>
    <w:rsid w:val="00E27D88"/>
    <w:rsid w:val="00E27F29"/>
    <w:rsid w:val="00E30181"/>
    <w:rsid w:val="00E301E6"/>
    <w:rsid w:val="00E301EC"/>
    <w:rsid w:val="00E3051A"/>
    <w:rsid w:val="00E305CD"/>
    <w:rsid w:val="00E30DAC"/>
    <w:rsid w:val="00E30DBB"/>
    <w:rsid w:val="00E315D5"/>
    <w:rsid w:val="00E316EE"/>
    <w:rsid w:val="00E3184A"/>
    <w:rsid w:val="00E31AFE"/>
    <w:rsid w:val="00E31D62"/>
    <w:rsid w:val="00E31E40"/>
    <w:rsid w:val="00E31F6D"/>
    <w:rsid w:val="00E3212D"/>
    <w:rsid w:val="00E322C7"/>
    <w:rsid w:val="00E32414"/>
    <w:rsid w:val="00E327AF"/>
    <w:rsid w:val="00E32919"/>
    <w:rsid w:val="00E3299B"/>
    <w:rsid w:val="00E32AF3"/>
    <w:rsid w:val="00E32C78"/>
    <w:rsid w:val="00E32E91"/>
    <w:rsid w:val="00E332BD"/>
    <w:rsid w:val="00E3372D"/>
    <w:rsid w:val="00E33DB7"/>
    <w:rsid w:val="00E33E98"/>
    <w:rsid w:val="00E346F2"/>
    <w:rsid w:val="00E34CCA"/>
    <w:rsid w:val="00E34FE2"/>
    <w:rsid w:val="00E3512E"/>
    <w:rsid w:val="00E35187"/>
    <w:rsid w:val="00E3594C"/>
    <w:rsid w:val="00E35BD7"/>
    <w:rsid w:val="00E35F70"/>
    <w:rsid w:val="00E36975"/>
    <w:rsid w:val="00E3771C"/>
    <w:rsid w:val="00E40111"/>
    <w:rsid w:val="00E40369"/>
    <w:rsid w:val="00E40E21"/>
    <w:rsid w:val="00E40E4C"/>
    <w:rsid w:val="00E4108E"/>
    <w:rsid w:val="00E41201"/>
    <w:rsid w:val="00E413E0"/>
    <w:rsid w:val="00E413FF"/>
    <w:rsid w:val="00E41631"/>
    <w:rsid w:val="00E418EA"/>
    <w:rsid w:val="00E41900"/>
    <w:rsid w:val="00E41AD8"/>
    <w:rsid w:val="00E424B3"/>
    <w:rsid w:val="00E428CF"/>
    <w:rsid w:val="00E42EC2"/>
    <w:rsid w:val="00E42EF7"/>
    <w:rsid w:val="00E430F8"/>
    <w:rsid w:val="00E43153"/>
    <w:rsid w:val="00E4318B"/>
    <w:rsid w:val="00E435C8"/>
    <w:rsid w:val="00E4400A"/>
    <w:rsid w:val="00E44213"/>
    <w:rsid w:val="00E44401"/>
    <w:rsid w:val="00E44872"/>
    <w:rsid w:val="00E44C5D"/>
    <w:rsid w:val="00E44EB7"/>
    <w:rsid w:val="00E45590"/>
    <w:rsid w:val="00E457FC"/>
    <w:rsid w:val="00E47043"/>
    <w:rsid w:val="00E47BDD"/>
    <w:rsid w:val="00E47CA6"/>
    <w:rsid w:val="00E501A9"/>
    <w:rsid w:val="00E5028F"/>
    <w:rsid w:val="00E50469"/>
    <w:rsid w:val="00E504BA"/>
    <w:rsid w:val="00E50598"/>
    <w:rsid w:val="00E50629"/>
    <w:rsid w:val="00E50B46"/>
    <w:rsid w:val="00E51429"/>
    <w:rsid w:val="00E51704"/>
    <w:rsid w:val="00E51E46"/>
    <w:rsid w:val="00E51F01"/>
    <w:rsid w:val="00E52317"/>
    <w:rsid w:val="00E52BFB"/>
    <w:rsid w:val="00E52F29"/>
    <w:rsid w:val="00E53394"/>
    <w:rsid w:val="00E5374C"/>
    <w:rsid w:val="00E53E0E"/>
    <w:rsid w:val="00E5405D"/>
    <w:rsid w:val="00E540F6"/>
    <w:rsid w:val="00E54178"/>
    <w:rsid w:val="00E546BB"/>
    <w:rsid w:val="00E5490F"/>
    <w:rsid w:val="00E54DC6"/>
    <w:rsid w:val="00E55051"/>
    <w:rsid w:val="00E550C5"/>
    <w:rsid w:val="00E557DD"/>
    <w:rsid w:val="00E55B18"/>
    <w:rsid w:val="00E5610D"/>
    <w:rsid w:val="00E567E7"/>
    <w:rsid w:val="00E56870"/>
    <w:rsid w:val="00E56881"/>
    <w:rsid w:val="00E56900"/>
    <w:rsid w:val="00E56CE3"/>
    <w:rsid w:val="00E56FB1"/>
    <w:rsid w:val="00E5722D"/>
    <w:rsid w:val="00E57316"/>
    <w:rsid w:val="00E606BE"/>
    <w:rsid w:val="00E60CF8"/>
    <w:rsid w:val="00E60DCC"/>
    <w:rsid w:val="00E6101D"/>
    <w:rsid w:val="00E61216"/>
    <w:rsid w:val="00E61353"/>
    <w:rsid w:val="00E61691"/>
    <w:rsid w:val="00E618C5"/>
    <w:rsid w:val="00E61929"/>
    <w:rsid w:val="00E61A39"/>
    <w:rsid w:val="00E61DEE"/>
    <w:rsid w:val="00E622D6"/>
    <w:rsid w:val="00E626DA"/>
    <w:rsid w:val="00E62713"/>
    <w:rsid w:val="00E62A77"/>
    <w:rsid w:val="00E62A7E"/>
    <w:rsid w:val="00E62D5C"/>
    <w:rsid w:val="00E635D9"/>
    <w:rsid w:val="00E63958"/>
    <w:rsid w:val="00E63B6F"/>
    <w:rsid w:val="00E63D12"/>
    <w:rsid w:val="00E64502"/>
    <w:rsid w:val="00E64582"/>
    <w:rsid w:val="00E6472B"/>
    <w:rsid w:val="00E64824"/>
    <w:rsid w:val="00E64E15"/>
    <w:rsid w:val="00E64EA8"/>
    <w:rsid w:val="00E64F59"/>
    <w:rsid w:val="00E652A3"/>
    <w:rsid w:val="00E652B3"/>
    <w:rsid w:val="00E653D2"/>
    <w:rsid w:val="00E65D3B"/>
    <w:rsid w:val="00E65DD6"/>
    <w:rsid w:val="00E6644B"/>
    <w:rsid w:val="00E66F00"/>
    <w:rsid w:val="00E672EC"/>
    <w:rsid w:val="00E67359"/>
    <w:rsid w:val="00E70011"/>
    <w:rsid w:val="00E70166"/>
    <w:rsid w:val="00E70801"/>
    <w:rsid w:val="00E70A5F"/>
    <w:rsid w:val="00E70A88"/>
    <w:rsid w:val="00E70B8A"/>
    <w:rsid w:val="00E70CC7"/>
    <w:rsid w:val="00E7172E"/>
    <w:rsid w:val="00E71887"/>
    <w:rsid w:val="00E72028"/>
    <w:rsid w:val="00E72105"/>
    <w:rsid w:val="00E72143"/>
    <w:rsid w:val="00E72395"/>
    <w:rsid w:val="00E7282E"/>
    <w:rsid w:val="00E729B9"/>
    <w:rsid w:val="00E730E8"/>
    <w:rsid w:val="00E73341"/>
    <w:rsid w:val="00E734B9"/>
    <w:rsid w:val="00E739AC"/>
    <w:rsid w:val="00E74086"/>
    <w:rsid w:val="00E74098"/>
    <w:rsid w:val="00E742CE"/>
    <w:rsid w:val="00E743F5"/>
    <w:rsid w:val="00E74655"/>
    <w:rsid w:val="00E747F2"/>
    <w:rsid w:val="00E74EE1"/>
    <w:rsid w:val="00E750B8"/>
    <w:rsid w:val="00E758F6"/>
    <w:rsid w:val="00E75C43"/>
    <w:rsid w:val="00E75CD0"/>
    <w:rsid w:val="00E75D27"/>
    <w:rsid w:val="00E75DF3"/>
    <w:rsid w:val="00E7622A"/>
    <w:rsid w:val="00E76464"/>
    <w:rsid w:val="00E76BF5"/>
    <w:rsid w:val="00E77191"/>
    <w:rsid w:val="00E775DA"/>
    <w:rsid w:val="00E7760C"/>
    <w:rsid w:val="00E77C3E"/>
    <w:rsid w:val="00E80425"/>
    <w:rsid w:val="00E80730"/>
    <w:rsid w:val="00E8094A"/>
    <w:rsid w:val="00E80A2A"/>
    <w:rsid w:val="00E80A76"/>
    <w:rsid w:val="00E80DDA"/>
    <w:rsid w:val="00E815AF"/>
    <w:rsid w:val="00E81B19"/>
    <w:rsid w:val="00E81CDC"/>
    <w:rsid w:val="00E82030"/>
    <w:rsid w:val="00E820EF"/>
    <w:rsid w:val="00E8270C"/>
    <w:rsid w:val="00E82977"/>
    <w:rsid w:val="00E8342B"/>
    <w:rsid w:val="00E8393F"/>
    <w:rsid w:val="00E83A29"/>
    <w:rsid w:val="00E83C59"/>
    <w:rsid w:val="00E8483A"/>
    <w:rsid w:val="00E84AE0"/>
    <w:rsid w:val="00E84E2E"/>
    <w:rsid w:val="00E84F77"/>
    <w:rsid w:val="00E85247"/>
    <w:rsid w:val="00E85863"/>
    <w:rsid w:val="00E85A55"/>
    <w:rsid w:val="00E8618C"/>
    <w:rsid w:val="00E8625C"/>
    <w:rsid w:val="00E8643A"/>
    <w:rsid w:val="00E864E0"/>
    <w:rsid w:val="00E86A74"/>
    <w:rsid w:val="00E86DB9"/>
    <w:rsid w:val="00E870B4"/>
    <w:rsid w:val="00E879F6"/>
    <w:rsid w:val="00E87A5D"/>
    <w:rsid w:val="00E90579"/>
    <w:rsid w:val="00E906AD"/>
    <w:rsid w:val="00E90771"/>
    <w:rsid w:val="00E90861"/>
    <w:rsid w:val="00E908B4"/>
    <w:rsid w:val="00E90D19"/>
    <w:rsid w:val="00E90E2D"/>
    <w:rsid w:val="00E90EB5"/>
    <w:rsid w:val="00E90ED5"/>
    <w:rsid w:val="00E913F2"/>
    <w:rsid w:val="00E914C6"/>
    <w:rsid w:val="00E917FD"/>
    <w:rsid w:val="00E91B55"/>
    <w:rsid w:val="00E924CC"/>
    <w:rsid w:val="00E92798"/>
    <w:rsid w:val="00E92CAA"/>
    <w:rsid w:val="00E92EF5"/>
    <w:rsid w:val="00E933DC"/>
    <w:rsid w:val="00E9357B"/>
    <w:rsid w:val="00E94800"/>
    <w:rsid w:val="00E95920"/>
    <w:rsid w:val="00E968D9"/>
    <w:rsid w:val="00E96EBE"/>
    <w:rsid w:val="00E96F89"/>
    <w:rsid w:val="00E970AF"/>
    <w:rsid w:val="00E972D3"/>
    <w:rsid w:val="00E97773"/>
    <w:rsid w:val="00E979B8"/>
    <w:rsid w:val="00E97C6D"/>
    <w:rsid w:val="00E97FB3"/>
    <w:rsid w:val="00EA0DB4"/>
    <w:rsid w:val="00EA0F40"/>
    <w:rsid w:val="00EA1246"/>
    <w:rsid w:val="00EA1273"/>
    <w:rsid w:val="00EA14C4"/>
    <w:rsid w:val="00EA19C0"/>
    <w:rsid w:val="00EA1A8B"/>
    <w:rsid w:val="00EA1B37"/>
    <w:rsid w:val="00EA1CE4"/>
    <w:rsid w:val="00EA1F7E"/>
    <w:rsid w:val="00EA230B"/>
    <w:rsid w:val="00EA2959"/>
    <w:rsid w:val="00EA295D"/>
    <w:rsid w:val="00EA2D3F"/>
    <w:rsid w:val="00EA30BA"/>
    <w:rsid w:val="00EA33B9"/>
    <w:rsid w:val="00EA3B68"/>
    <w:rsid w:val="00EA3B86"/>
    <w:rsid w:val="00EA3D4A"/>
    <w:rsid w:val="00EA41EC"/>
    <w:rsid w:val="00EA44FF"/>
    <w:rsid w:val="00EA46BF"/>
    <w:rsid w:val="00EA4C30"/>
    <w:rsid w:val="00EA4FD8"/>
    <w:rsid w:val="00EA545D"/>
    <w:rsid w:val="00EA5A03"/>
    <w:rsid w:val="00EA6201"/>
    <w:rsid w:val="00EA6295"/>
    <w:rsid w:val="00EA64A2"/>
    <w:rsid w:val="00EA6755"/>
    <w:rsid w:val="00EA69EE"/>
    <w:rsid w:val="00EA6AEB"/>
    <w:rsid w:val="00EA6F53"/>
    <w:rsid w:val="00EA701D"/>
    <w:rsid w:val="00EA7184"/>
    <w:rsid w:val="00EA748F"/>
    <w:rsid w:val="00EA7563"/>
    <w:rsid w:val="00EA77C2"/>
    <w:rsid w:val="00EA7DA4"/>
    <w:rsid w:val="00EA7F0B"/>
    <w:rsid w:val="00EB0144"/>
    <w:rsid w:val="00EB0AC3"/>
    <w:rsid w:val="00EB0B77"/>
    <w:rsid w:val="00EB11B5"/>
    <w:rsid w:val="00EB1B99"/>
    <w:rsid w:val="00EB28AD"/>
    <w:rsid w:val="00EB291A"/>
    <w:rsid w:val="00EB33FE"/>
    <w:rsid w:val="00EB37AD"/>
    <w:rsid w:val="00EB37C8"/>
    <w:rsid w:val="00EB39CC"/>
    <w:rsid w:val="00EB3A7A"/>
    <w:rsid w:val="00EB3CF9"/>
    <w:rsid w:val="00EB4199"/>
    <w:rsid w:val="00EB41AA"/>
    <w:rsid w:val="00EB42E3"/>
    <w:rsid w:val="00EB445E"/>
    <w:rsid w:val="00EB45E3"/>
    <w:rsid w:val="00EB47EE"/>
    <w:rsid w:val="00EB4DCB"/>
    <w:rsid w:val="00EB4E63"/>
    <w:rsid w:val="00EB501A"/>
    <w:rsid w:val="00EB52D2"/>
    <w:rsid w:val="00EB5A28"/>
    <w:rsid w:val="00EB5B5C"/>
    <w:rsid w:val="00EB5DF5"/>
    <w:rsid w:val="00EB614E"/>
    <w:rsid w:val="00EB6386"/>
    <w:rsid w:val="00EB67D0"/>
    <w:rsid w:val="00EB68E5"/>
    <w:rsid w:val="00EB6926"/>
    <w:rsid w:val="00EB6AA6"/>
    <w:rsid w:val="00EB6C16"/>
    <w:rsid w:val="00EB6FBF"/>
    <w:rsid w:val="00EB7378"/>
    <w:rsid w:val="00EB7499"/>
    <w:rsid w:val="00EB74DB"/>
    <w:rsid w:val="00EB79F2"/>
    <w:rsid w:val="00EB7AA5"/>
    <w:rsid w:val="00EB7D23"/>
    <w:rsid w:val="00EC0A0D"/>
    <w:rsid w:val="00EC0B25"/>
    <w:rsid w:val="00EC119F"/>
    <w:rsid w:val="00EC120A"/>
    <w:rsid w:val="00EC148E"/>
    <w:rsid w:val="00EC16E8"/>
    <w:rsid w:val="00EC16F7"/>
    <w:rsid w:val="00EC194E"/>
    <w:rsid w:val="00EC1C51"/>
    <w:rsid w:val="00EC1CA1"/>
    <w:rsid w:val="00EC1F7B"/>
    <w:rsid w:val="00EC243B"/>
    <w:rsid w:val="00EC2743"/>
    <w:rsid w:val="00EC2777"/>
    <w:rsid w:val="00EC28FC"/>
    <w:rsid w:val="00EC2A49"/>
    <w:rsid w:val="00EC2B7E"/>
    <w:rsid w:val="00EC3288"/>
    <w:rsid w:val="00EC34E4"/>
    <w:rsid w:val="00EC368C"/>
    <w:rsid w:val="00EC3A44"/>
    <w:rsid w:val="00EC3E48"/>
    <w:rsid w:val="00EC3FDB"/>
    <w:rsid w:val="00EC406C"/>
    <w:rsid w:val="00EC40A9"/>
    <w:rsid w:val="00EC420E"/>
    <w:rsid w:val="00EC42FA"/>
    <w:rsid w:val="00EC5174"/>
    <w:rsid w:val="00EC51CB"/>
    <w:rsid w:val="00EC51D0"/>
    <w:rsid w:val="00EC5C8D"/>
    <w:rsid w:val="00EC5D2C"/>
    <w:rsid w:val="00EC6354"/>
    <w:rsid w:val="00EC6813"/>
    <w:rsid w:val="00EC68A5"/>
    <w:rsid w:val="00EC6A27"/>
    <w:rsid w:val="00EC6F42"/>
    <w:rsid w:val="00EC720D"/>
    <w:rsid w:val="00EC7772"/>
    <w:rsid w:val="00EC7A82"/>
    <w:rsid w:val="00EC7B25"/>
    <w:rsid w:val="00EC7DB0"/>
    <w:rsid w:val="00EC7EA1"/>
    <w:rsid w:val="00ED02F7"/>
    <w:rsid w:val="00ED0794"/>
    <w:rsid w:val="00ED0981"/>
    <w:rsid w:val="00ED0C51"/>
    <w:rsid w:val="00ED0CDD"/>
    <w:rsid w:val="00ED15AE"/>
    <w:rsid w:val="00ED1900"/>
    <w:rsid w:val="00ED1AA8"/>
    <w:rsid w:val="00ED2180"/>
    <w:rsid w:val="00ED24E4"/>
    <w:rsid w:val="00ED29BA"/>
    <w:rsid w:val="00ED2A96"/>
    <w:rsid w:val="00ED2E5A"/>
    <w:rsid w:val="00ED3C91"/>
    <w:rsid w:val="00ED4226"/>
    <w:rsid w:val="00ED4409"/>
    <w:rsid w:val="00ED441F"/>
    <w:rsid w:val="00ED442B"/>
    <w:rsid w:val="00ED488E"/>
    <w:rsid w:val="00ED4C33"/>
    <w:rsid w:val="00ED4D7A"/>
    <w:rsid w:val="00ED4DC1"/>
    <w:rsid w:val="00ED54D4"/>
    <w:rsid w:val="00ED5EEF"/>
    <w:rsid w:val="00ED659E"/>
    <w:rsid w:val="00ED6808"/>
    <w:rsid w:val="00ED6910"/>
    <w:rsid w:val="00ED6EB7"/>
    <w:rsid w:val="00ED700D"/>
    <w:rsid w:val="00ED746E"/>
    <w:rsid w:val="00ED794A"/>
    <w:rsid w:val="00ED7CCE"/>
    <w:rsid w:val="00ED7ED7"/>
    <w:rsid w:val="00EE0024"/>
    <w:rsid w:val="00EE024F"/>
    <w:rsid w:val="00EE069F"/>
    <w:rsid w:val="00EE072D"/>
    <w:rsid w:val="00EE0A1F"/>
    <w:rsid w:val="00EE0B54"/>
    <w:rsid w:val="00EE0BD8"/>
    <w:rsid w:val="00EE1113"/>
    <w:rsid w:val="00EE1795"/>
    <w:rsid w:val="00EE18AC"/>
    <w:rsid w:val="00EE1905"/>
    <w:rsid w:val="00EE1C9D"/>
    <w:rsid w:val="00EE1D6A"/>
    <w:rsid w:val="00EE2034"/>
    <w:rsid w:val="00EE20C5"/>
    <w:rsid w:val="00EE21F8"/>
    <w:rsid w:val="00EE2AE5"/>
    <w:rsid w:val="00EE31C3"/>
    <w:rsid w:val="00EE3576"/>
    <w:rsid w:val="00EE4757"/>
    <w:rsid w:val="00EE4774"/>
    <w:rsid w:val="00EE4861"/>
    <w:rsid w:val="00EE4A18"/>
    <w:rsid w:val="00EE4DD5"/>
    <w:rsid w:val="00EE4EBD"/>
    <w:rsid w:val="00EE51B6"/>
    <w:rsid w:val="00EE51DA"/>
    <w:rsid w:val="00EE5655"/>
    <w:rsid w:val="00EE5659"/>
    <w:rsid w:val="00EE5815"/>
    <w:rsid w:val="00EE5E37"/>
    <w:rsid w:val="00EE5E6C"/>
    <w:rsid w:val="00EE5F33"/>
    <w:rsid w:val="00EE6304"/>
    <w:rsid w:val="00EE6872"/>
    <w:rsid w:val="00EE6E6B"/>
    <w:rsid w:val="00EE73BC"/>
    <w:rsid w:val="00EE771A"/>
    <w:rsid w:val="00EE7839"/>
    <w:rsid w:val="00EE7CF9"/>
    <w:rsid w:val="00EE7E69"/>
    <w:rsid w:val="00EF04DA"/>
    <w:rsid w:val="00EF05C3"/>
    <w:rsid w:val="00EF06B8"/>
    <w:rsid w:val="00EF0BA1"/>
    <w:rsid w:val="00EF0DDE"/>
    <w:rsid w:val="00EF0EA0"/>
    <w:rsid w:val="00EF109F"/>
    <w:rsid w:val="00EF1783"/>
    <w:rsid w:val="00EF183A"/>
    <w:rsid w:val="00EF1ACB"/>
    <w:rsid w:val="00EF1BC1"/>
    <w:rsid w:val="00EF1EEF"/>
    <w:rsid w:val="00EF2343"/>
    <w:rsid w:val="00EF256C"/>
    <w:rsid w:val="00EF27A8"/>
    <w:rsid w:val="00EF35F3"/>
    <w:rsid w:val="00EF388E"/>
    <w:rsid w:val="00EF38A5"/>
    <w:rsid w:val="00EF3BDE"/>
    <w:rsid w:val="00EF41CC"/>
    <w:rsid w:val="00EF41EE"/>
    <w:rsid w:val="00EF4404"/>
    <w:rsid w:val="00EF44C4"/>
    <w:rsid w:val="00EF4A55"/>
    <w:rsid w:val="00EF4C01"/>
    <w:rsid w:val="00EF55CB"/>
    <w:rsid w:val="00EF5967"/>
    <w:rsid w:val="00EF5C03"/>
    <w:rsid w:val="00EF5E0F"/>
    <w:rsid w:val="00EF631F"/>
    <w:rsid w:val="00EF6777"/>
    <w:rsid w:val="00EF6A3D"/>
    <w:rsid w:val="00EF6AE3"/>
    <w:rsid w:val="00EF6CB7"/>
    <w:rsid w:val="00EF6F16"/>
    <w:rsid w:val="00EF74FD"/>
    <w:rsid w:val="00EF7971"/>
    <w:rsid w:val="00EF7CA3"/>
    <w:rsid w:val="00EF7CDC"/>
    <w:rsid w:val="00EF7E86"/>
    <w:rsid w:val="00F0013B"/>
    <w:rsid w:val="00F0015F"/>
    <w:rsid w:val="00F0032B"/>
    <w:rsid w:val="00F00EA9"/>
    <w:rsid w:val="00F011B6"/>
    <w:rsid w:val="00F02357"/>
    <w:rsid w:val="00F02B26"/>
    <w:rsid w:val="00F02CEC"/>
    <w:rsid w:val="00F035D3"/>
    <w:rsid w:val="00F0395D"/>
    <w:rsid w:val="00F03E8E"/>
    <w:rsid w:val="00F03F74"/>
    <w:rsid w:val="00F04088"/>
    <w:rsid w:val="00F04787"/>
    <w:rsid w:val="00F05010"/>
    <w:rsid w:val="00F050C1"/>
    <w:rsid w:val="00F0534A"/>
    <w:rsid w:val="00F0569E"/>
    <w:rsid w:val="00F05B70"/>
    <w:rsid w:val="00F06179"/>
    <w:rsid w:val="00F064E0"/>
    <w:rsid w:val="00F0694D"/>
    <w:rsid w:val="00F06EDF"/>
    <w:rsid w:val="00F077F8"/>
    <w:rsid w:val="00F07806"/>
    <w:rsid w:val="00F07CE9"/>
    <w:rsid w:val="00F1037E"/>
    <w:rsid w:val="00F1040F"/>
    <w:rsid w:val="00F1064C"/>
    <w:rsid w:val="00F107DB"/>
    <w:rsid w:val="00F10EDB"/>
    <w:rsid w:val="00F1151C"/>
    <w:rsid w:val="00F11553"/>
    <w:rsid w:val="00F1157A"/>
    <w:rsid w:val="00F11E9D"/>
    <w:rsid w:val="00F11FF5"/>
    <w:rsid w:val="00F12319"/>
    <w:rsid w:val="00F1273E"/>
    <w:rsid w:val="00F12BB4"/>
    <w:rsid w:val="00F13311"/>
    <w:rsid w:val="00F134F4"/>
    <w:rsid w:val="00F1358B"/>
    <w:rsid w:val="00F13661"/>
    <w:rsid w:val="00F13CFA"/>
    <w:rsid w:val="00F13E43"/>
    <w:rsid w:val="00F14191"/>
    <w:rsid w:val="00F1469F"/>
    <w:rsid w:val="00F1470F"/>
    <w:rsid w:val="00F14C76"/>
    <w:rsid w:val="00F14FBB"/>
    <w:rsid w:val="00F1511D"/>
    <w:rsid w:val="00F155B7"/>
    <w:rsid w:val="00F155BF"/>
    <w:rsid w:val="00F156F5"/>
    <w:rsid w:val="00F1597E"/>
    <w:rsid w:val="00F15A7C"/>
    <w:rsid w:val="00F16206"/>
    <w:rsid w:val="00F163AD"/>
    <w:rsid w:val="00F167F7"/>
    <w:rsid w:val="00F16A06"/>
    <w:rsid w:val="00F16A87"/>
    <w:rsid w:val="00F16B1B"/>
    <w:rsid w:val="00F16D72"/>
    <w:rsid w:val="00F16EEE"/>
    <w:rsid w:val="00F16F4E"/>
    <w:rsid w:val="00F17120"/>
    <w:rsid w:val="00F17308"/>
    <w:rsid w:val="00F1737E"/>
    <w:rsid w:val="00F1742F"/>
    <w:rsid w:val="00F20B05"/>
    <w:rsid w:val="00F20BC3"/>
    <w:rsid w:val="00F20DE4"/>
    <w:rsid w:val="00F21205"/>
    <w:rsid w:val="00F21351"/>
    <w:rsid w:val="00F21380"/>
    <w:rsid w:val="00F22093"/>
    <w:rsid w:val="00F220FD"/>
    <w:rsid w:val="00F22115"/>
    <w:rsid w:val="00F222D8"/>
    <w:rsid w:val="00F22419"/>
    <w:rsid w:val="00F2248F"/>
    <w:rsid w:val="00F224CF"/>
    <w:rsid w:val="00F22939"/>
    <w:rsid w:val="00F22AA3"/>
    <w:rsid w:val="00F22E04"/>
    <w:rsid w:val="00F23185"/>
    <w:rsid w:val="00F2324D"/>
    <w:rsid w:val="00F2332C"/>
    <w:rsid w:val="00F23357"/>
    <w:rsid w:val="00F234ED"/>
    <w:rsid w:val="00F23655"/>
    <w:rsid w:val="00F2373B"/>
    <w:rsid w:val="00F23BA2"/>
    <w:rsid w:val="00F247B9"/>
    <w:rsid w:val="00F24898"/>
    <w:rsid w:val="00F24C11"/>
    <w:rsid w:val="00F24D8E"/>
    <w:rsid w:val="00F24F75"/>
    <w:rsid w:val="00F2504E"/>
    <w:rsid w:val="00F2556F"/>
    <w:rsid w:val="00F25585"/>
    <w:rsid w:val="00F255CE"/>
    <w:rsid w:val="00F25751"/>
    <w:rsid w:val="00F257BE"/>
    <w:rsid w:val="00F257D8"/>
    <w:rsid w:val="00F25984"/>
    <w:rsid w:val="00F25A97"/>
    <w:rsid w:val="00F25F7A"/>
    <w:rsid w:val="00F263B7"/>
    <w:rsid w:val="00F263E4"/>
    <w:rsid w:val="00F26585"/>
    <w:rsid w:val="00F26D47"/>
    <w:rsid w:val="00F26F61"/>
    <w:rsid w:val="00F26FF8"/>
    <w:rsid w:val="00F2715E"/>
    <w:rsid w:val="00F27301"/>
    <w:rsid w:val="00F27844"/>
    <w:rsid w:val="00F2792C"/>
    <w:rsid w:val="00F30146"/>
    <w:rsid w:val="00F301CE"/>
    <w:rsid w:val="00F3063E"/>
    <w:rsid w:val="00F3079B"/>
    <w:rsid w:val="00F3087D"/>
    <w:rsid w:val="00F30A40"/>
    <w:rsid w:val="00F30BD1"/>
    <w:rsid w:val="00F30DE6"/>
    <w:rsid w:val="00F30E62"/>
    <w:rsid w:val="00F31EE8"/>
    <w:rsid w:val="00F32C70"/>
    <w:rsid w:val="00F32F39"/>
    <w:rsid w:val="00F3367F"/>
    <w:rsid w:val="00F34083"/>
    <w:rsid w:val="00F3450F"/>
    <w:rsid w:val="00F34847"/>
    <w:rsid w:val="00F34880"/>
    <w:rsid w:val="00F35023"/>
    <w:rsid w:val="00F351F8"/>
    <w:rsid w:val="00F3529D"/>
    <w:rsid w:val="00F35453"/>
    <w:rsid w:val="00F35829"/>
    <w:rsid w:val="00F35FEB"/>
    <w:rsid w:val="00F361A7"/>
    <w:rsid w:val="00F3640B"/>
    <w:rsid w:val="00F36886"/>
    <w:rsid w:val="00F369C8"/>
    <w:rsid w:val="00F36A12"/>
    <w:rsid w:val="00F37118"/>
    <w:rsid w:val="00F372A2"/>
    <w:rsid w:val="00F372D3"/>
    <w:rsid w:val="00F37770"/>
    <w:rsid w:val="00F37C15"/>
    <w:rsid w:val="00F37E84"/>
    <w:rsid w:val="00F40476"/>
    <w:rsid w:val="00F40AA7"/>
    <w:rsid w:val="00F40B3D"/>
    <w:rsid w:val="00F40D72"/>
    <w:rsid w:val="00F40F43"/>
    <w:rsid w:val="00F410FD"/>
    <w:rsid w:val="00F41854"/>
    <w:rsid w:val="00F4185D"/>
    <w:rsid w:val="00F41878"/>
    <w:rsid w:val="00F41E5E"/>
    <w:rsid w:val="00F41F30"/>
    <w:rsid w:val="00F42714"/>
    <w:rsid w:val="00F4329D"/>
    <w:rsid w:val="00F43369"/>
    <w:rsid w:val="00F43379"/>
    <w:rsid w:val="00F43394"/>
    <w:rsid w:val="00F43570"/>
    <w:rsid w:val="00F435D2"/>
    <w:rsid w:val="00F43BB8"/>
    <w:rsid w:val="00F43E37"/>
    <w:rsid w:val="00F44071"/>
    <w:rsid w:val="00F4457E"/>
    <w:rsid w:val="00F448C2"/>
    <w:rsid w:val="00F4495C"/>
    <w:rsid w:val="00F44B35"/>
    <w:rsid w:val="00F44E19"/>
    <w:rsid w:val="00F452FE"/>
    <w:rsid w:val="00F457D2"/>
    <w:rsid w:val="00F4584A"/>
    <w:rsid w:val="00F45A89"/>
    <w:rsid w:val="00F45AC2"/>
    <w:rsid w:val="00F45CA6"/>
    <w:rsid w:val="00F45D34"/>
    <w:rsid w:val="00F45F2D"/>
    <w:rsid w:val="00F465DD"/>
    <w:rsid w:val="00F46611"/>
    <w:rsid w:val="00F467DB"/>
    <w:rsid w:val="00F50278"/>
    <w:rsid w:val="00F5060B"/>
    <w:rsid w:val="00F50688"/>
    <w:rsid w:val="00F50888"/>
    <w:rsid w:val="00F509F2"/>
    <w:rsid w:val="00F50D48"/>
    <w:rsid w:val="00F513EA"/>
    <w:rsid w:val="00F517CB"/>
    <w:rsid w:val="00F5194B"/>
    <w:rsid w:val="00F527BA"/>
    <w:rsid w:val="00F52ABE"/>
    <w:rsid w:val="00F52E25"/>
    <w:rsid w:val="00F52F59"/>
    <w:rsid w:val="00F53512"/>
    <w:rsid w:val="00F535A7"/>
    <w:rsid w:val="00F53A50"/>
    <w:rsid w:val="00F5409F"/>
    <w:rsid w:val="00F544E2"/>
    <w:rsid w:val="00F54529"/>
    <w:rsid w:val="00F545F9"/>
    <w:rsid w:val="00F546C1"/>
    <w:rsid w:val="00F54B31"/>
    <w:rsid w:val="00F54D12"/>
    <w:rsid w:val="00F54DBA"/>
    <w:rsid w:val="00F552C5"/>
    <w:rsid w:val="00F5581A"/>
    <w:rsid w:val="00F55CB4"/>
    <w:rsid w:val="00F55D7D"/>
    <w:rsid w:val="00F55F84"/>
    <w:rsid w:val="00F560FA"/>
    <w:rsid w:val="00F56184"/>
    <w:rsid w:val="00F569E1"/>
    <w:rsid w:val="00F56D33"/>
    <w:rsid w:val="00F56D64"/>
    <w:rsid w:val="00F5700A"/>
    <w:rsid w:val="00F57244"/>
    <w:rsid w:val="00F57337"/>
    <w:rsid w:val="00F57398"/>
    <w:rsid w:val="00F5759E"/>
    <w:rsid w:val="00F57FB5"/>
    <w:rsid w:val="00F6051F"/>
    <w:rsid w:val="00F607E9"/>
    <w:rsid w:val="00F608C4"/>
    <w:rsid w:val="00F60D4F"/>
    <w:rsid w:val="00F61067"/>
    <w:rsid w:val="00F61116"/>
    <w:rsid w:val="00F616B5"/>
    <w:rsid w:val="00F61BFB"/>
    <w:rsid w:val="00F61CD3"/>
    <w:rsid w:val="00F61F68"/>
    <w:rsid w:val="00F6200E"/>
    <w:rsid w:val="00F62043"/>
    <w:rsid w:val="00F620D1"/>
    <w:rsid w:val="00F62177"/>
    <w:rsid w:val="00F6249A"/>
    <w:rsid w:val="00F62A47"/>
    <w:rsid w:val="00F62B03"/>
    <w:rsid w:val="00F6324D"/>
    <w:rsid w:val="00F632E3"/>
    <w:rsid w:val="00F634DF"/>
    <w:rsid w:val="00F634FB"/>
    <w:rsid w:val="00F63822"/>
    <w:rsid w:val="00F639D9"/>
    <w:rsid w:val="00F63DC6"/>
    <w:rsid w:val="00F6420A"/>
    <w:rsid w:val="00F644FB"/>
    <w:rsid w:val="00F645E6"/>
    <w:rsid w:val="00F648D4"/>
    <w:rsid w:val="00F64D73"/>
    <w:rsid w:val="00F65074"/>
    <w:rsid w:val="00F65826"/>
    <w:rsid w:val="00F66130"/>
    <w:rsid w:val="00F664BD"/>
    <w:rsid w:val="00F66941"/>
    <w:rsid w:val="00F66B50"/>
    <w:rsid w:val="00F66FDC"/>
    <w:rsid w:val="00F67454"/>
    <w:rsid w:val="00F6790B"/>
    <w:rsid w:val="00F67ADC"/>
    <w:rsid w:val="00F67B9C"/>
    <w:rsid w:val="00F67BEA"/>
    <w:rsid w:val="00F67C8A"/>
    <w:rsid w:val="00F67F2E"/>
    <w:rsid w:val="00F70447"/>
    <w:rsid w:val="00F707CE"/>
    <w:rsid w:val="00F70993"/>
    <w:rsid w:val="00F70995"/>
    <w:rsid w:val="00F70DB5"/>
    <w:rsid w:val="00F71143"/>
    <w:rsid w:val="00F713ED"/>
    <w:rsid w:val="00F71477"/>
    <w:rsid w:val="00F71693"/>
    <w:rsid w:val="00F7170D"/>
    <w:rsid w:val="00F7195B"/>
    <w:rsid w:val="00F71B42"/>
    <w:rsid w:val="00F71DD1"/>
    <w:rsid w:val="00F71E71"/>
    <w:rsid w:val="00F723B1"/>
    <w:rsid w:val="00F72510"/>
    <w:rsid w:val="00F72C06"/>
    <w:rsid w:val="00F72DCA"/>
    <w:rsid w:val="00F72DD4"/>
    <w:rsid w:val="00F72E81"/>
    <w:rsid w:val="00F72F56"/>
    <w:rsid w:val="00F7331A"/>
    <w:rsid w:val="00F74007"/>
    <w:rsid w:val="00F74AA9"/>
    <w:rsid w:val="00F74E95"/>
    <w:rsid w:val="00F74F55"/>
    <w:rsid w:val="00F74F60"/>
    <w:rsid w:val="00F753F9"/>
    <w:rsid w:val="00F75B0B"/>
    <w:rsid w:val="00F75D88"/>
    <w:rsid w:val="00F76198"/>
    <w:rsid w:val="00F7623A"/>
    <w:rsid w:val="00F76298"/>
    <w:rsid w:val="00F7673A"/>
    <w:rsid w:val="00F76DC7"/>
    <w:rsid w:val="00F76EF1"/>
    <w:rsid w:val="00F76F1A"/>
    <w:rsid w:val="00F7715F"/>
    <w:rsid w:val="00F774ED"/>
    <w:rsid w:val="00F77544"/>
    <w:rsid w:val="00F777F2"/>
    <w:rsid w:val="00F77852"/>
    <w:rsid w:val="00F77A48"/>
    <w:rsid w:val="00F77B89"/>
    <w:rsid w:val="00F77C92"/>
    <w:rsid w:val="00F77D9B"/>
    <w:rsid w:val="00F80018"/>
    <w:rsid w:val="00F80B30"/>
    <w:rsid w:val="00F80BD0"/>
    <w:rsid w:val="00F80F49"/>
    <w:rsid w:val="00F812E1"/>
    <w:rsid w:val="00F81331"/>
    <w:rsid w:val="00F814F2"/>
    <w:rsid w:val="00F81EE2"/>
    <w:rsid w:val="00F81EFF"/>
    <w:rsid w:val="00F822CE"/>
    <w:rsid w:val="00F82518"/>
    <w:rsid w:val="00F827C9"/>
    <w:rsid w:val="00F829CC"/>
    <w:rsid w:val="00F82A4D"/>
    <w:rsid w:val="00F82B37"/>
    <w:rsid w:val="00F82C53"/>
    <w:rsid w:val="00F8361D"/>
    <w:rsid w:val="00F83BE3"/>
    <w:rsid w:val="00F84889"/>
    <w:rsid w:val="00F85188"/>
    <w:rsid w:val="00F85259"/>
    <w:rsid w:val="00F85740"/>
    <w:rsid w:val="00F857EF"/>
    <w:rsid w:val="00F8597E"/>
    <w:rsid w:val="00F85E7D"/>
    <w:rsid w:val="00F85E92"/>
    <w:rsid w:val="00F860D6"/>
    <w:rsid w:val="00F861DB"/>
    <w:rsid w:val="00F86580"/>
    <w:rsid w:val="00F8679F"/>
    <w:rsid w:val="00F86952"/>
    <w:rsid w:val="00F8720C"/>
    <w:rsid w:val="00F87446"/>
    <w:rsid w:val="00F8754B"/>
    <w:rsid w:val="00F90095"/>
    <w:rsid w:val="00F902D8"/>
    <w:rsid w:val="00F903A3"/>
    <w:rsid w:val="00F904D4"/>
    <w:rsid w:val="00F90C6C"/>
    <w:rsid w:val="00F9127C"/>
    <w:rsid w:val="00F912F9"/>
    <w:rsid w:val="00F919EF"/>
    <w:rsid w:val="00F922EB"/>
    <w:rsid w:val="00F923BF"/>
    <w:rsid w:val="00F92697"/>
    <w:rsid w:val="00F938E7"/>
    <w:rsid w:val="00F939A8"/>
    <w:rsid w:val="00F93AD7"/>
    <w:rsid w:val="00F93DDA"/>
    <w:rsid w:val="00F94306"/>
    <w:rsid w:val="00F94335"/>
    <w:rsid w:val="00F94614"/>
    <w:rsid w:val="00F946BB"/>
    <w:rsid w:val="00F9480D"/>
    <w:rsid w:val="00F94842"/>
    <w:rsid w:val="00F94BBF"/>
    <w:rsid w:val="00F94BD6"/>
    <w:rsid w:val="00F94D85"/>
    <w:rsid w:val="00F94F67"/>
    <w:rsid w:val="00F950FD"/>
    <w:rsid w:val="00F952DC"/>
    <w:rsid w:val="00F953EC"/>
    <w:rsid w:val="00F9554A"/>
    <w:rsid w:val="00F9612F"/>
    <w:rsid w:val="00F96662"/>
    <w:rsid w:val="00F96AF7"/>
    <w:rsid w:val="00F96CF6"/>
    <w:rsid w:val="00F971C4"/>
    <w:rsid w:val="00F97459"/>
    <w:rsid w:val="00F976FE"/>
    <w:rsid w:val="00F9780A"/>
    <w:rsid w:val="00F97814"/>
    <w:rsid w:val="00FA012E"/>
    <w:rsid w:val="00FA04EA"/>
    <w:rsid w:val="00FA067C"/>
    <w:rsid w:val="00FA0ADF"/>
    <w:rsid w:val="00FA0BF0"/>
    <w:rsid w:val="00FA0EC8"/>
    <w:rsid w:val="00FA1751"/>
    <w:rsid w:val="00FA1920"/>
    <w:rsid w:val="00FA192F"/>
    <w:rsid w:val="00FA1C4C"/>
    <w:rsid w:val="00FA1D10"/>
    <w:rsid w:val="00FA1D2F"/>
    <w:rsid w:val="00FA1ED0"/>
    <w:rsid w:val="00FA21B6"/>
    <w:rsid w:val="00FA21E2"/>
    <w:rsid w:val="00FA2315"/>
    <w:rsid w:val="00FA27FC"/>
    <w:rsid w:val="00FA2D2E"/>
    <w:rsid w:val="00FA3141"/>
    <w:rsid w:val="00FA3321"/>
    <w:rsid w:val="00FA3333"/>
    <w:rsid w:val="00FA354A"/>
    <w:rsid w:val="00FA36A3"/>
    <w:rsid w:val="00FA45E3"/>
    <w:rsid w:val="00FA50FA"/>
    <w:rsid w:val="00FA5569"/>
    <w:rsid w:val="00FA5597"/>
    <w:rsid w:val="00FA5768"/>
    <w:rsid w:val="00FA5796"/>
    <w:rsid w:val="00FA5F12"/>
    <w:rsid w:val="00FA6414"/>
    <w:rsid w:val="00FA6A23"/>
    <w:rsid w:val="00FA6B2F"/>
    <w:rsid w:val="00FA718E"/>
    <w:rsid w:val="00FA73B1"/>
    <w:rsid w:val="00FA752C"/>
    <w:rsid w:val="00FA7796"/>
    <w:rsid w:val="00FA78A0"/>
    <w:rsid w:val="00FA78CA"/>
    <w:rsid w:val="00FB04EC"/>
    <w:rsid w:val="00FB084F"/>
    <w:rsid w:val="00FB1A1F"/>
    <w:rsid w:val="00FB1B5F"/>
    <w:rsid w:val="00FB1D32"/>
    <w:rsid w:val="00FB23FD"/>
    <w:rsid w:val="00FB2499"/>
    <w:rsid w:val="00FB2938"/>
    <w:rsid w:val="00FB2976"/>
    <w:rsid w:val="00FB3111"/>
    <w:rsid w:val="00FB32AB"/>
    <w:rsid w:val="00FB3611"/>
    <w:rsid w:val="00FB3672"/>
    <w:rsid w:val="00FB3775"/>
    <w:rsid w:val="00FB3DE5"/>
    <w:rsid w:val="00FB4020"/>
    <w:rsid w:val="00FB4026"/>
    <w:rsid w:val="00FB47E8"/>
    <w:rsid w:val="00FB486F"/>
    <w:rsid w:val="00FB49FA"/>
    <w:rsid w:val="00FB4B33"/>
    <w:rsid w:val="00FB4FE0"/>
    <w:rsid w:val="00FB51F8"/>
    <w:rsid w:val="00FB547D"/>
    <w:rsid w:val="00FB5666"/>
    <w:rsid w:val="00FB5893"/>
    <w:rsid w:val="00FB5CFA"/>
    <w:rsid w:val="00FB60E1"/>
    <w:rsid w:val="00FB622B"/>
    <w:rsid w:val="00FB666A"/>
    <w:rsid w:val="00FB6D96"/>
    <w:rsid w:val="00FB7224"/>
    <w:rsid w:val="00FB7513"/>
    <w:rsid w:val="00FB75F1"/>
    <w:rsid w:val="00FB7800"/>
    <w:rsid w:val="00FB798F"/>
    <w:rsid w:val="00FB7A41"/>
    <w:rsid w:val="00FB7E1B"/>
    <w:rsid w:val="00FC04F3"/>
    <w:rsid w:val="00FC0518"/>
    <w:rsid w:val="00FC0521"/>
    <w:rsid w:val="00FC0596"/>
    <w:rsid w:val="00FC0B60"/>
    <w:rsid w:val="00FC0D46"/>
    <w:rsid w:val="00FC0E54"/>
    <w:rsid w:val="00FC1086"/>
    <w:rsid w:val="00FC16E8"/>
    <w:rsid w:val="00FC1784"/>
    <w:rsid w:val="00FC1FC6"/>
    <w:rsid w:val="00FC2275"/>
    <w:rsid w:val="00FC2388"/>
    <w:rsid w:val="00FC2543"/>
    <w:rsid w:val="00FC258C"/>
    <w:rsid w:val="00FC2895"/>
    <w:rsid w:val="00FC2AD9"/>
    <w:rsid w:val="00FC2C12"/>
    <w:rsid w:val="00FC370B"/>
    <w:rsid w:val="00FC3808"/>
    <w:rsid w:val="00FC3DBD"/>
    <w:rsid w:val="00FC3E2E"/>
    <w:rsid w:val="00FC3F1C"/>
    <w:rsid w:val="00FC42F5"/>
    <w:rsid w:val="00FC493D"/>
    <w:rsid w:val="00FC4DA6"/>
    <w:rsid w:val="00FC55A4"/>
    <w:rsid w:val="00FC597E"/>
    <w:rsid w:val="00FC5A89"/>
    <w:rsid w:val="00FC5CF3"/>
    <w:rsid w:val="00FC63AE"/>
    <w:rsid w:val="00FC6495"/>
    <w:rsid w:val="00FC68A7"/>
    <w:rsid w:val="00FC6CA7"/>
    <w:rsid w:val="00FC71CD"/>
    <w:rsid w:val="00FC745B"/>
    <w:rsid w:val="00FC775A"/>
    <w:rsid w:val="00FC77A1"/>
    <w:rsid w:val="00FD007D"/>
    <w:rsid w:val="00FD0537"/>
    <w:rsid w:val="00FD0763"/>
    <w:rsid w:val="00FD0A4E"/>
    <w:rsid w:val="00FD0A92"/>
    <w:rsid w:val="00FD0D2B"/>
    <w:rsid w:val="00FD1100"/>
    <w:rsid w:val="00FD12A4"/>
    <w:rsid w:val="00FD136C"/>
    <w:rsid w:val="00FD13A8"/>
    <w:rsid w:val="00FD196A"/>
    <w:rsid w:val="00FD1C4B"/>
    <w:rsid w:val="00FD2040"/>
    <w:rsid w:val="00FD2098"/>
    <w:rsid w:val="00FD20B7"/>
    <w:rsid w:val="00FD25A5"/>
    <w:rsid w:val="00FD2763"/>
    <w:rsid w:val="00FD2770"/>
    <w:rsid w:val="00FD2813"/>
    <w:rsid w:val="00FD2D91"/>
    <w:rsid w:val="00FD332D"/>
    <w:rsid w:val="00FD3560"/>
    <w:rsid w:val="00FD39E6"/>
    <w:rsid w:val="00FD3B7B"/>
    <w:rsid w:val="00FD3C69"/>
    <w:rsid w:val="00FD3D4D"/>
    <w:rsid w:val="00FD3D78"/>
    <w:rsid w:val="00FD3FCB"/>
    <w:rsid w:val="00FD4255"/>
    <w:rsid w:val="00FD4258"/>
    <w:rsid w:val="00FD43A1"/>
    <w:rsid w:val="00FD4ABD"/>
    <w:rsid w:val="00FD4B64"/>
    <w:rsid w:val="00FD50BF"/>
    <w:rsid w:val="00FD53BE"/>
    <w:rsid w:val="00FD59A6"/>
    <w:rsid w:val="00FD5E69"/>
    <w:rsid w:val="00FD6608"/>
    <w:rsid w:val="00FD6692"/>
    <w:rsid w:val="00FD68DE"/>
    <w:rsid w:val="00FD6AB2"/>
    <w:rsid w:val="00FD774C"/>
    <w:rsid w:val="00FD7FB8"/>
    <w:rsid w:val="00FD7FBA"/>
    <w:rsid w:val="00FE00FC"/>
    <w:rsid w:val="00FE0203"/>
    <w:rsid w:val="00FE0293"/>
    <w:rsid w:val="00FE06DD"/>
    <w:rsid w:val="00FE089E"/>
    <w:rsid w:val="00FE0940"/>
    <w:rsid w:val="00FE0B44"/>
    <w:rsid w:val="00FE0DDA"/>
    <w:rsid w:val="00FE0E51"/>
    <w:rsid w:val="00FE0E95"/>
    <w:rsid w:val="00FE0FC9"/>
    <w:rsid w:val="00FE108E"/>
    <w:rsid w:val="00FE18E7"/>
    <w:rsid w:val="00FE1929"/>
    <w:rsid w:val="00FE1AB6"/>
    <w:rsid w:val="00FE1D05"/>
    <w:rsid w:val="00FE28A1"/>
    <w:rsid w:val="00FE2A7B"/>
    <w:rsid w:val="00FE2C79"/>
    <w:rsid w:val="00FE2D2C"/>
    <w:rsid w:val="00FE35D3"/>
    <w:rsid w:val="00FE396F"/>
    <w:rsid w:val="00FE3D1E"/>
    <w:rsid w:val="00FE3E29"/>
    <w:rsid w:val="00FE409B"/>
    <w:rsid w:val="00FE4831"/>
    <w:rsid w:val="00FE4BA0"/>
    <w:rsid w:val="00FE4EBC"/>
    <w:rsid w:val="00FE5167"/>
    <w:rsid w:val="00FE52FC"/>
    <w:rsid w:val="00FE5503"/>
    <w:rsid w:val="00FE58C4"/>
    <w:rsid w:val="00FE6319"/>
    <w:rsid w:val="00FE67B6"/>
    <w:rsid w:val="00FE6B17"/>
    <w:rsid w:val="00FE6C5C"/>
    <w:rsid w:val="00FE7367"/>
    <w:rsid w:val="00FE7B12"/>
    <w:rsid w:val="00FF00B7"/>
    <w:rsid w:val="00FF040D"/>
    <w:rsid w:val="00FF0926"/>
    <w:rsid w:val="00FF0CA4"/>
    <w:rsid w:val="00FF0D02"/>
    <w:rsid w:val="00FF0F41"/>
    <w:rsid w:val="00FF1076"/>
    <w:rsid w:val="00FF109D"/>
    <w:rsid w:val="00FF120F"/>
    <w:rsid w:val="00FF1262"/>
    <w:rsid w:val="00FF144B"/>
    <w:rsid w:val="00FF1692"/>
    <w:rsid w:val="00FF16D0"/>
    <w:rsid w:val="00FF1756"/>
    <w:rsid w:val="00FF20C9"/>
    <w:rsid w:val="00FF21EC"/>
    <w:rsid w:val="00FF2285"/>
    <w:rsid w:val="00FF2474"/>
    <w:rsid w:val="00FF2570"/>
    <w:rsid w:val="00FF2AA8"/>
    <w:rsid w:val="00FF2D1D"/>
    <w:rsid w:val="00FF389A"/>
    <w:rsid w:val="00FF3960"/>
    <w:rsid w:val="00FF3A59"/>
    <w:rsid w:val="00FF3D27"/>
    <w:rsid w:val="00FF3D72"/>
    <w:rsid w:val="00FF3E62"/>
    <w:rsid w:val="00FF3F86"/>
    <w:rsid w:val="00FF405F"/>
    <w:rsid w:val="00FF412D"/>
    <w:rsid w:val="00FF455D"/>
    <w:rsid w:val="00FF45A2"/>
    <w:rsid w:val="00FF4708"/>
    <w:rsid w:val="00FF4BB4"/>
    <w:rsid w:val="00FF4E0E"/>
    <w:rsid w:val="00FF5019"/>
    <w:rsid w:val="00FF631C"/>
    <w:rsid w:val="00FF63B4"/>
    <w:rsid w:val="00FF6871"/>
    <w:rsid w:val="00FF78E5"/>
    <w:rsid w:val="00FF79A5"/>
    <w:rsid w:val="00FF7DDE"/>
    <w:rsid w:val="00FF7E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No List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2DCC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5A5625"/>
    <w:pPr>
      <w:keepNext/>
      <w:overflowPunct/>
      <w:autoSpaceDE/>
      <w:autoSpaceDN/>
      <w:adjustRightInd/>
      <w:spacing w:before="600" w:after="600" w:line="240" w:lineRule="auto"/>
      <w:textAlignment w:val="auto"/>
      <w:outlineLvl w:val="0"/>
    </w:pPr>
    <w:rPr>
      <w:rFonts w:ascii="Arial" w:hAnsi="Arial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A5625"/>
    <w:pPr>
      <w:keepNext/>
      <w:overflowPunct/>
      <w:autoSpaceDE/>
      <w:autoSpaceDN/>
      <w:adjustRightInd/>
      <w:spacing w:before="360" w:after="180"/>
      <w:textAlignment w:val="auto"/>
      <w:outlineLvl w:val="1"/>
    </w:pPr>
    <w:rPr>
      <w:rFonts w:ascii="Arial" w:hAnsi="Arial" w:cs="Arial"/>
      <w:bCs/>
      <w:iCs/>
      <w:szCs w:val="28"/>
    </w:rPr>
  </w:style>
  <w:style w:type="paragraph" w:styleId="Heading3">
    <w:name w:val="heading 3"/>
    <w:basedOn w:val="Normal"/>
    <w:next w:val="Normal"/>
    <w:qFormat/>
    <w:rsid w:val="008A22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79611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A5625"/>
    <w:pPr>
      <w:overflowPunct/>
      <w:autoSpaceDE/>
      <w:autoSpaceDN/>
      <w:adjustRightInd/>
      <w:spacing w:before="240" w:after="60" w:line="240" w:lineRule="auto"/>
      <w:textAlignment w:val="auto"/>
      <w:outlineLvl w:val="6"/>
    </w:pPr>
    <w:rPr>
      <w:szCs w:val="24"/>
    </w:rPr>
  </w:style>
  <w:style w:type="paragraph" w:styleId="Heading8">
    <w:name w:val="heading 8"/>
    <w:basedOn w:val="Normal"/>
    <w:next w:val="Normal"/>
    <w:qFormat/>
    <w:rsid w:val="005A5625"/>
    <w:pPr>
      <w:overflowPunct/>
      <w:autoSpaceDE/>
      <w:autoSpaceDN/>
      <w:adjustRightInd/>
      <w:spacing w:before="240" w:after="60" w:line="240" w:lineRule="auto"/>
      <w:textAlignment w:val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qFormat/>
    <w:rsid w:val="00BB7E8C"/>
    <w:pPr>
      <w:overflowPunct/>
      <w:autoSpaceDE/>
      <w:autoSpaceDN/>
      <w:adjustRightInd/>
      <w:spacing w:before="240" w:after="60" w:line="240" w:lineRule="auto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A5625"/>
    <w:rPr>
      <w:rFonts w:ascii="Arial" w:hAnsi="Arial"/>
      <w:sz w:val="28"/>
      <w:szCs w:val="28"/>
      <w:lang w:val="de-DE" w:eastAsia="de-DE" w:bidi="ar-SA"/>
    </w:rPr>
  </w:style>
  <w:style w:type="character" w:customStyle="1" w:styleId="Heading2Char">
    <w:name w:val="Heading 2 Char"/>
    <w:link w:val="Heading2"/>
    <w:rsid w:val="009F607B"/>
    <w:rPr>
      <w:rFonts w:ascii="Arial" w:hAnsi="Arial" w:cs="Arial"/>
      <w:bCs/>
      <w:iCs/>
      <w:sz w:val="24"/>
      <w:szCs w:val="28"/>
      <w:lang w:val="de-DE" w:eastAsia="de-DE" w:bidi="ar-SA"/>
    </w:rPr>
  </w:style>
  <w:style w:type="character" w:customStyle="1" w:styleId="Heading6Char">
    <w:name w:val="Heading 6 Char"/>
    <w:link w:val="Heading6"/>
    <w:rsid w:val="00796115"/>
    <w:rPr>
      <w:b/>
      <w:bCs/>
      <w:sz w:val="22"/>
      <w:szCs w:val="22"/>
      <w:lang w:val="de-DE" w:eastAsia="de-DE" w:bidi="ar-SA"/>
    </w:rPr>
  </w:style>
  <w:style w:type="paragraph" w:styleId="Header">
    <w:name w:val="header"/>
    <w:basedOn w:val="Normal"/>
    <w:link w:val="HeaderChar"/>
    <w:rsid w:val="00312DC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05900"/>
    <w:rPr>
      <w:sz w:val="24"/>
    </w:rPr>
  </w:style>
  <w:style w:type="paragraph" w:styleId="Footer">
    <w:name w:val="footer"/>
    <w:basedOn w:val="Normal"/>
    <w:link w:val="FooterChar"/>
    <w:uiPriority w:val="99"/>
    <w:rsid w:val="00312DC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5900"/>
    <w:rPr>
      <w:sz w:val="24"/>
    </w:rPr>
  </w:style>
  <w:style w:type="character" w:styleId="PageNumber">
    <w:name w:val="page number"/>
    <w:basedOn w:val="DefaultParagraphFont"/>
    <w:rsid w:val="00312DCC"/>
  </w:style>
  <w:style w:type="paragraph" w:customStyle="1" w:styleId="abbreviations">
    <w:name w:val="abbreviations"/>
    <w:basedOn w:val="Normal"/>
    <w:next w:val="Normal"/>
    <w:rsid w:val="00312DCC"/>
    <w:pPr>
      <w:tabs>
        <w:tab w:val="left" w:pos="3402"/>
      </w:tabs>
      <w:ind w:left="3402" w:hanging="3402"/>
    </w:pPr>
  </w:style>
  <w:style w:type="paragraph" w:customStyle="1" w:styleId="Titel1">
    <w:name w:val="Titel1"/>
    <w:basedOn w:val="Normal"/>
    <w:next w:val="Normal"/>
    <w:rsid w:val="00312DCC"/>
    <w:rPr>
      <w:rFonts w:ascii="Arial" w:hAnsi="Arial"/>
      <w:b/>
      <w:sz w:val="36"/>
    </w:rPr>
  </w:style>
  <w:style w:type="paragraph" w:customStyle="1" w:styleId="heading10">
    <w:name w:val="heading1"/>
    <w:basedOn w:val="Normal"/>
    <w:next w:val="Normal"/>
    <w:rsid w:val="00312DCC"/>
    <w:pPr>
      <w:keepNext/>
      <w:spacing w:before="240" w:after="180"/>
    </w:pPr>
    <w:rPr>
      <w:rFonts w:ascii="Arial" w:hAnsi="Arial"/>
      <w:b/>
      <w:sz w:val="32"/>
    </w:rPr>
  </w:style>
  <w:style w:type="paragraph" w:customStyle="1" w:styleId="heading20">
    <w:name w:val="heading2"/>
    <w:basedOn w:val="Normal"/>
    <w:next w:val="Normal"/>
    <w:rsid w:val="00312DCC"/>
    <w:pPr>
      <w:keepNext/>
      <w:spacing w:before="240" w:after="180"/>
    </w:pPr>
    <w:rPr>
      <w:rFonts w:ascii="Arial" w:hAnsi="Arial"/>
      <w:b/>
      <w:sz w:val="28"/>
    </w:rPr>
  </w:style>
  <w:style w:type="paragraph" w:customStyle="1" w:styleId="heading30">
    <w:name w:val="heading3"/>
    <w:basedOn w:val="Normal"/>
    <w:next w:val="Normal"/>
    <w:rsid w:val="00312DCC"/>
    <w:pPr>
      <w:keepNext/>
      <w:spacing w:before="240" w:after="180"/>
    </w:pPr>
    <w:rPr>
      <w:rFonts w:ascii="Arial" w:hAnsi="Arial"/>
      <w:b/>
      <w:i/>
      <w:sz w:val="28"/>
    </w:rPr>
  </w:style>
  <w:style w:type="paragraph" w:customStyle="1" w:styleId="heading4">
    <w:name w:val="heading4"/>
    <w:basedOn w:val="Normal"/>
    <w:next w:val="Normal"/>
    <w:rsid w:val="00312DCC"/>
    <w:pPr>
      <w:keepNext/>
      <w:spacing w:before="240" w:after="180"/>
    </w:pPr>
    <w:rPr>
      <w:rFonts w:ascii="Arial" w:hAnsi="Arial"/>
      <w:b/>
    </w:rPr>
  </w:style>
  <w:style w:type="paragraph" w:customStyle="1" w:styleId="tablecitation">
    <w:name w:val="tablecitation"/>
    <w:basedOn w:val="figurecitation"/>
    <w:rsid w:val="00312DCC"/>
  </w:style>
  <w:style w:type="paragraph" w:customStyle="1" w:styleId="figurecitation">
    <w:name w:val="figurecitation"/>
    <w:basedOn w:val="Normal"/>
    <w:rsid w:val="00312DCC"/>
    <w:rPr>
      <w:rFonts w:ascii="Arial" w:hAnsi="Arial"/>
      <w:b/>
      <w:sz w:val="36"/>
    </w:rPr>
  </w:style>
  <w:style w:type="paragraph" w:customStyle="1" w:styleId="acknowledgements">
    <w:name w:val="acknowledgements"/>
    <w:basedOn w:val="Normal"/>
    <w:next w:val="Normal"/>
    <w:rsid w:val="00312DCC"/>
    <w:pPr>
      <w:spacing w:before="120"/>
    </w:pPr>
  </w:style>
  <w:style w:type="paragraph" w:customStyle="1" w:styleId="author">
    <w:name w:val="author"/>
    <w:basedOn w:val="Normal"/>
    <w:rsid w:val="00312DCC"/>
    <w:pPr>
      <w:spacing w:before="120" w:after="120"/>
    </w:pPr>
    <w:rPr>
      <w:smallCaps/>
    </w:rPr>
  </w:style>
  <w:style w:type="paragraph" w:customStyle="1" w:styleId="authorinfo">
    <w:name w:val="authorinfo"/>
    <w:basedOn w:val="Normal"/>
    <w:rsid w:val="00312DCC"/>
    <w:pPr>
      <w:spacing w:before="120" w:after="120" w:line="240" w:lineRule="auto"/>
    </w:pPr>
    <w:rPr>
      <w:i/>
    </w:rPr>
  </w:style>
  <w:style w:type="paragraph" w:customStyle="1" w:styleId="email">
    <w:name w:val="email"/>
    <w:basedOn w:val="Normal"/>
    <w:next w:val="telephone"/>
    <w:rsid w:val="00312DCC"/>
    <w:pPr>
      <w:spacing w:before="120" w:line="240" w:lineRule="auto"/>
    </w:pPr>
    <w:rPr>
      <w:sz w:val="20"/>
    </w:rPr>
  </w:style>
  <w:style w:type="paragraph" w:customStyle="1" w:styleId="telephone">
    <w:name w:val="telephone"/>
    <w:basedOn w:val="email"/>
    <w:next w:val="fax"/>
    <w:rsid w:val="00312DCC"/>
    <w:pPr>
      <w:spacing w:before="0"/>
    </w:pPr>
  </w:style>
  <w:style w:type="paragraph" w:customStyle="1" w:styleId="fax">
    <w:name w:val="fax"/>
    <w:basedOn w:val="email"/>
    <w:next w:val="Normal"/>
    <w:rsid w:val="00312DCC"/>
    <w:pPr>
      <w:spacing w:before="0" w:after="120"/>
    </w:pPr>
  </w:style>
  <w:style w:type="paragraph" w:customStyle="1" w:styleId="abstract">
    <w:name w:val="abstract"/>
    <w:basedOn w:val="Normal"/>
    <w:next w:val="Normal"/>
    <w:rsid w:val="00312DCC"/>
    <w:pPr>
      <w:spacing w:before="120"/>
    </w:pPr>
    <w:rPr>
      <w:sz w:val="20"/>
    </w:rPr>
  </w:style>
  <w:style w:type="paragraph" w:customStyle="1" w:styleId="keywords">
    <w:name w:val="keywords"/>
    <w:basedOn w:val="Normal"/>
    <w:next w:val="Normal"/>
    <w:rsid w:val="00312DCC"/>
    <w:pPr>
      <w:spacing w:before="120"/>
    </w:pPr>
    <w:rPr>
      <w:i/>
    </w:rPr>
  </w:style>
  <w:style w:type="paragraph" w:customStyle="1" w:styleId="extraaddress">
    <w:name w:val="extraaddress"/>
    <w:basedOn w:val="email"/>
    <w:rsid w:val="00312DCC"/>
  </w:style>
  <w:style w:type="paragraph" w:customStyle="1" w:styleId="reference">
    <w:name w:val="reference"/>
    <w:basedOn w:val="Normal"/>
    <w:rsid w:val="00312DCC"/>
    <w:rPr>
      <w:sz w:val="18"/>
    </w:rPr>
  </w:style>
  <w:style w:type="paragraph" w:customStyle="1" w:styleId="equation">
    <w:name w:val="equation"/>
    <w:basedOn w:val="Normal"/>
    <w:next w:val="Normal"/>
    <w:rsid w:val="00312DCC"/>
    <w:pPr>
      <w:spacing w:before="120" w:after="120"/>
      <w:jc w:val="center"/>
    </w:pPr>
  </w:style>
  <w:style w:type="paragraph" w:customStyle="1" w:styleId="comment">
    <w:name w:val="comment"/>
    <w:basedOn w:val="Normal"/>
    <w:rsid w:val="00312DCC"/>
    <w:pPr>
      <w:spacing w:line="240" w:lineRule="auto"/>
    </w:pPr>
    <w:rPr>
      <w:sz w:val="22"/>
    </w:rPr>
  </w:style>
  <w:style w:type="paragraph" w:customStyle="1" w:styleId="figlegend">
    <w:name w:val="figlegend"/>
    <w:basedOn w:val="Normal"/>
    <w:next w:val="Normal"/>
    <w:rsid w:val="00312DCC"/>
    <w:rPr>
      <w:sz w:val="20"/>
    </w:rPr>
  </w:style>
  <w:style w:type="paragraph" w:customStyle="1" w:styleId="tablelegend">
    <w:name w:val="tablelegend"/>
    <w:basedOn w:val="Normal"/>
    <w:next w:val="Normal"/>
    <w:rsid w:val="00312DCC"/>
    <w:rPr>
      <w:sz w:val="20"/>
    </w:rPr>
  </w:style>
  <w:style w:type="character" w:styleId="Hyperlink">
    <w:name w:val="Hyperlink"/>
    <w:uiPriority w:val="99"/>
    <w:rsid w:val="00312DCC"/>
    <w:rPr>
      <w:color w:val="0000FF"/>
      <w:u w:val="single"/>
    </w:rPr>
  </w:style>
  <w:style w:type="paragraph" w:customStyle="1" w:styleId="a">
    <w:basedOn w:val="Normal"/>
    <w:next w:val="BodyTextIndent"/>
    <w:rsid w:val="00312DCC"/>
    <w:pPr>
      <w:ind w:firstLine="708"/>
    </w:pPr>
    <w:rPr>
      <w:color w:val="FF0000"/>
      <w:lang w:val="en-GB"/>
    </w:rPr>
  </w:style>
  <w:style w:type="paragraph" w:styleId="BodyTextIndent">
    <w:name w:val="Body Text Indent"/>
    <w:basedOn w:val="Normal"/>
    <w:rsid w:val="00312DCC"/>
    <w:pPr>
      <w:spacing w:after="120"/>
      <w:ind w:left="283"/>
    </w:pPr>
  </w:style>
  <w:style w:type="paragraph" w:styleId="BodyText">
    <w:name w:val="Body Text"/>
    <w:basedOn w:val="Normal"/>
    <w:rsid w:val="00312DCC"/>
    <w:pPr>
      <w:spacing w:after="120"/>
    </w:pPr>
  </w:style>
  <w:style w:type="paragraph" w:styleId="HTMLPreformatted">
    <w:name w:val="HTML Preformatted"/>
    <w:basedOn w:val="Normal"/>
    <w:rsid w:val="00312D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line="240" w:lineRule="auto"/>
      <w:textAlignment w:val="auto"/>
    </w:pPr>
    <w:rPr>
      <w:rFonts w:ascii="Courier New" w:hAnsi="Courier New" w:cs="Courier New"/>
      <w:sz w:val="20"/>
    </w:rPr>
  </w:style>
  <w:style w:type="paragraph" w:styleId="BodyText2">
    <w:name w:val="Body Text 2"/>
    <w:basedOn w:val="Normal"/>
    <w:rsid w:val="00312DCC"/>
    <w:pPr>
      <w:spacing w:after="120" w:line="480" w:lineRule="auto"/>
    </w:pPr>
  </w:style>
  <w:style w:type="paragraph" w:customStyle="1" w:styleId="BodyTextIndent1">
    <w:name w:val="Body Text Indent1"/>
    <w:basedOn w:val="Normal"/>
    <w:rsid w:val="005A5625"/>
    <w:pPr>
      <w:overflowPunct/>
      <w:autoSpaceDE/>
      <w:autoSpaceDN/>
      <w:adjustRightInd/>
      <w:ind w:firstLine="228"/>
      <w:textAlignment w:val="auto"/>
    </w:pPr>
    <w:rPr>
      <w:sz w:val="28"/>
      <w:szCs w:val="28"/>
      <w:lang w:val="en-GB"/>
    </w:rPr>
  </w:style>
  <w:style w:type="paragraph" w:styleId="BodyTextIndent2">
    <w:name w:val="Body Text Indent 2"/>
    <w:basedOn w:val="Normal"/>
    <w:rsid w:val="00796115"/>
    <w:pPr>
      <w:spacing w:after="120" w:line="480" w:lineRule="auto"/>
      <w:ind w:left="283"/>
    </w:pPr>
  </w:style>
  <w:style w:type="character" w:styleId="Strong">
    <w:name w:val="Strong"/>
    <w:qFormat/>
    <w:rsid w:val="00AD3298"/>
    <w:rPr>
      <w:b/>
      <w:bCs/>
    </w:rPr>
  </w:style>
  <w:style w:type="paragraph" w:styleId="TOC2">
    <w:name w:val="toc 2"/>
    <w:basedOn w:val="Normal"/>
    <w:next w:val="Normal"/>
    <w:autoRedefine/>
    <w:semiHidden/>
    <w:rsid w:val="00E61353"/>
    <w:pPr>
      <w:ind w:left="240"/>
    </w:pPr>
  </w:style>
  <w:style w:type="paragraph" w:customStyle="1" w:styleId="BodyTextIndent20">
    <w:name w:val="Body Text Indent2"/>
    <w:basedOn w:val="Normal"/>
    <w:rsid w:val="001D0FEF"/>
    <w:pPr>
      <w:overflowPunct/>
      <w:autoSpaceDE/>
      <w:autoSpaceDN/>
      <w:adjustRightInd/>
      <w:ind w:firstLine="228"/>
      <w:textAlignment w:val="auto"/>
    </w:pPr>
    <w:rPr>
      <w:sz w:val="28"/>
      <w:szCs w:val="28"/>
      <w:lang w:val="en-GB"/>
    </w:rPr>
  </w:style>
  <w:style w:type="character" w:styleId="CommentReference">
    <w:name w:val="annotation reference"/>
    <w:semiHidden/>
    <w:rsid w:val="00BB3F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3F6F"/>
    <w:rPr>
      <w:sz w:val="20"/>
    </w:rPr>
  </w:style>
  <w:style w:type="character" w:customStyle="1" w:styleId="CommentTextChar">
    <w:name w:val="Comment Text Char"/>
    <w:link w:val="CommentText"/>
    <w:semiHidden/>
    <w:rsid w:val="00AA64A2"/>
  </w:style>
  <w:style w:type="paragraph" w:styleId="CommentSubject">
    <w:name w:val="annotation subject"/>
    <w:basedOn w:val="CommentText"/>
    <w:next w:val="CommentText"/>
    <w:semiHidden/>
    <w:rsid w:val="00BB3F6F"/>
    <w:rPr>
      <w:b/>
      <w:bCs/>
    </w:rPr>
  </w:style>
  <w:style w:type="paragraph" w:styleId="BalloonText">
    <w:name w:val="Balloon Text"/>
    <w:basedOn w:val="Normal"/>
    <w:link w:val="BalloonTextChar"/>
    <w:rsid w:val="00BB3F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0590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646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042FCB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szCs w:val="24"/>
    </w:rPr>
  </w:style>
  <w:style w:type="character" w:customStyle="1" w:styleId="CharacterStyle1">
    <w:name w:val="Character Style 1"/>
    <w:rsid w:val="00CC5669"/>
    <w:rPr>
      <w:sz w:val="15"/>
      <w:szCs w:val="15"/>
    </w:rPr>
  </w:style>
  <w:style w:type="paragraph" w:customStyle="1" w:styleId="Style1">
    <w:name w:val="Style 1"/>
    <w:basedOn w:val="Normal"/>
    <w:rsid w:val="004E505A"/>
    <w:pPr>
      <w:widowControl w:val="0"/>
      <w:overflowPunct/>
      <w:adjustRightInd/>
      <w:spacing w:line="213" w:lineRule="auto"/>
      <w:jc w:val="both"/>
      <w:textAlignment w:val="auto"/>
    </w:pPr>
    <w:rPr>
      <w:rFonts w:ascii="Bookman Old Style" w:hAnsi="Bookman Old Style" w:cs="Bookman Old Style"/>
      <w:i/>
      <w:iCs/>
      <w:sz w:val="14"/>
      <w:szCs w:val="14"/>
    </w:rPr>
  </w:style>
  <w:style w:type="paragraph" w:styleId="DocumentMap">
    <w:name w:val="Document Map"/>
    <w:basedOn w:val="Normal"/>
    <w:semiHidden/>
    <w:rsid w:val="00B82B75"/>
    <w:pPr>
      <w:shd w:val="clear" w:color="auto" w:fill="000080"/>
    </w:pPr>
    <w:rPr>
      <w:rFonts w:ascii="Tahoma" w:hAnsi="Tahoma" w:cs="Tahoma"/>
      <w:sz w:val="20"/>
    </w:rPr>
  </w:style>
  <w:style w:type="character" w:customStyle="1" w:styleId="subabstractlabel">
    <w:name w:val="sub_abstract_label"/>
    <w:basedOn w:val="DefaultParagraphFont"/>
    <w:rsid w:val="000426F0"/>
  </w:style>
  <w:style w:type="paragraph" w:styleId="FootnoteText">
    <w:name w:val="footnote text"/>
    <w:basedOn w:val="Normal"/>
    <w:semiHidden/>
    <w:rsid w:val="000524B8"/>
    <w:rPr>
      <w:sz w:val="20"/>
    </w:rPr>
  </w:style>
  <w:style w:type="character" w:styleId="FootnoteReference">
    <w:name w:val="footnote reference"/>
    <w:semiHidden/>
    <w:rsid w:val="000524B8"/>
    <w:rPr>
      <w:vertAlign w:val="superscript"/>
    </w:rPr>
  </w:style>
  <w:style w:type="character" w:customStyle="1" w:styleId="highlight">
    <w:name w:val="highlight"/>
    <w:basedOn w:val="DefaultParagraphFont"/>
    <w:rsid w:val="009A3D9A"/>
  </w:style>
  <w:style w:type="character" w:customStyle="1" w:styleId="Absatz-Standardschriftart">
    <w:name w:val="+Absatz-Standardschriftart"/>
    <w:rsid w:val="00CD7E98"/>
    <w:rPr>
      <w:rFonts w:ascii="Times New Roman" w:eastAsia="Times New Roman" w:hAnsi="Times New Roman" w:cs="Times New Roman"/>
      <w:sz w:val="20"/>
      <w:szCs w:val="20"/>
    </w:rPr>
  </w:style>
  <w:style w:type="paragraph" w:customStyle="1" w:styleId="aff">
    <w:name w:val="aff"/>
    <w:basedOn w:val="Normal"/>
    <w:rsid w:val="00CD7E98"/>
    <w:pPr>
      <w:overflowPunct/>
      <w:autoSpaceDE/>
      <w:autoSpaceDN/>
      <w:adjustRightInd/>
      <w:spacing w:after="240" w:line="480" w:lineRule="atLeast"/>
      <w:textAlignment w:val="auto"/>
    </w:pPr>
    <w:rPr>
      <w:i/>
      <w:lang w:val="en-GB" w:eastAsia="en-US"/>
    </w:rPr>
  </w:style>
  <w:style w:type="character" w:styleId="FollowedHyperlink">
    <w:name w:val="FollowedHyperlink"/>
    <w:basedOn w:val="DefaultParagraphFont"/>
    <w:uiPriority w:val="99"/>
    <w:unhideWhenUsed/>
    <w:rsid w:val="00AF7A07"/>
    <w:rPr>
      <w:color w:val="800080"/>
      <w:u w:val="single"/>
    </w:rPr>
  </w:style>
  <w:style w:type="paragraph" w:customStyle="1" w:styleId="xl63">
    <w:name w:val="xl63"/>
    <w:basedOn w:val="Normal"/>
    <w:rsid w:val="00AF7A07"/>
    <w:pPr>
      <w:overflowPunct/>
      <w:autoSpaceDE/>
      <w:autoSpaceDN/>
      <w:adjustRightInd/>
      <w:spacing w:before="100" w:beforeAutospacing="1" w:after="100" w:afterAutospacing="1" w:line="240" w:lineRule="auto"/>
      <w:jc w:val="center"/>
      <w:textAlignment w:val="auto"/>
    </w:pPr>
    <w:rPr>
      <w:szCs w:val="24"/>
    </w:rPr>
  </w:style>
  <w:style w:type="paragraph" w:customStyle="1" w:styleId="xl64">
    <w:name w:val="xl64"/>
    <w:basedOn w:val="Normal"/>
    <w:rsid w:val="00AF7A07"/>
    <w:pPr>
      <w:overflowPunct/>
      <w:autoSpaceDE/>
      <w:autoSpaceDN/>
      <w:adjustRightInd/>
      <w:spacing w:before="100" w:beforeAutospacing="1" w:after="100" w:afterAutospacing="1" w:line="240" w:lineRule="auto"/>
      <w:jc w:val="center"/>
      <w:textAlignment w:val="auto"/>
    </w:pPr>
    <w:rPr>
      <w:szCs w:val="24"/>
    </w:rPr>
  </w:style>
  <w:style w:type="paragraph" w:customStyle="1" w:styleId="xl65">
    <w:name w:val="xl65"/>
    <w:basedOn w:val="Normal"/>
    <w:rsid w:val="00AF7A07"/>
    <w:pPr>
      <w:overflowPunct/>
      <w:autoSpaceDE/>
      <w:autoSpaceDN/>
      <w:adjustRightInd/>
      <w:spacing w:before="100" w:beforeAutospacing="1" w:after="100" w:afterAutospacing="1" w:line="240" w:lineRule="auto"/>
      <w:jc w:val="center"/>
      <w:textAlignment w:val="auto"/>
    </w:pPr>
    <w:rPr>
      <w:rFonts w:ascii="Arial" w:hAnsi="Arial" w:cs="Arial"/>
      <w:szCs w:val="24"/>
    </w:rPr>
  </w:style>
  <w:style w:type="paragraph" w:customStyle="1" w:styleId="Default">
    <w:name w:val="Default"/>
    <w:rsid w:val="00D717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Zchn"/>
    <w:rsid w:val="002F6A74"/>
    <w:pPr>
      <w:jc w:val="center"/>
    </w:pPr>
    <w:rPr>
      <w:rFonts w:ascii="Arial" w:hAnsi="Arial" w:cs="Arial"/>
      <w:noProof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2F6A74"/>
    <w:rPr>
      <w:rFonts w:ascii="Arial" w:hAnsi="Arial" w:cs="Arial"/>
      <w:noProof/>
      <w:sz w:val="24"/>
    </w:rPr>
  </w:style>
  <w:style w:type="paragraph" w:customStyle="1" w:styleId="EndNoteBibliography">
    <w:name w:val="EndNote Bibliography"/>
    <w:basedOn w:val="Normal"/>
    <w:link w:val="EndNoteBibliographyZchn"/>
    <w:rsid w:val="002F6A74"/>
    <w:pPr>
      <w:jc w:val="both"/>
    </w:pPr>
    <w:rPr>
      <w:rFonts w:ascii="Arial" w:hAnsi="Arial" w:cs="Arial"/>
      <w:noProof/>
    </w:rPr>
  </w:style>
  <w:style w:type="character" w:customStyle="1" w:styleId="EndNoteBibliographyZchn">
    <w:name w:val="EndNote Bibliography Zchn"/>
    <w:basedOn w:val="DefaultParagraphFont"/>
    <w:link w:val="EndNoteBibliography"/>
    <w:rsid w:val="002F6A74"/>
    <w:rPr>
      <w:rFonts w:ascii="Arial" w:hAnsi="Arial" w:cs="Arial"/>
      <w:noProof/>
      <w:sz w:val="24"/>
    </w:rPr>
  </w:style>
  <w:style w:type="paragraph" w:styleId="ListParagraph">
    <w:name w:val="List Paragraph"/>
    <w:basedOn w:val="Normal"/>
    <w:uiPriority w:val="34"/>
    <w:qFormat/>
    <w:rsid w:val="004625D8"/>
    <w:pPr>
      <w:ind w:left="720"/>
      <w:contextualSpacing/>
    </w:pPr>
  </w:style>
  <w:style w:type="character" w:customStyle="1" w:styleId="st">
    <w:name w:val="st"/>
    <w:basedOn w:val="DefaultParagraphFont"/>
    <w:rsid w:val="00FD43A1"/>
  </w:style>
  <w:style w:type="character" w:styleId="Emphasis">
    <w:name w:val="Emphasis"/>
    <w:basedOn w:val="DefaultParagraphFont"/>
    <w:uiPriority w:val="20"/>
    <w:qFormat/>
    <w:rsid w:val="00FD43A1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261488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color w:val="00A500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61488"/>
    <w:rPr>
      <w:rFonts w:ascii="Calibri" w:eastAsia="Calibri" w:hAnsi="Calibri"/>
      <w:color w:val="00A500"/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1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5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5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9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5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morosan\Lokale%20Einstellungen\Temp\Tempor&#228;res%20Verzeichnis%202%20f&#252;r%200,11996,0-0-45-73135-0,00.zip\sv-jour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67AE6-9D89-4EC3-821F-0C2458EE1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sv-journ.dot</Template>
  <TotalTime>0</TotalTime>
  <Pages>2</Pages>
  <Words>1546</Words>
  <Characters>3956</Characters>
  <Application>Microsoft Office Word</Application>
  <DocSecurity>0</DocSecurity>
  <Lines>32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sv-journ</vt:lpstr>
    </vt:vector>
  </TitlesOfParts>
  <Company>Springer Verlag</Company>
  <LinksUpToDate>false</LinksUpToDate>
  <CharactersWithSpaces>5492</CharactersWithSpaces>
  <SharedDoc>false</SharedDoc>
  <HLinks>
    <vt:vector size="6" baseType="variant">
      <vt:variant>
        <vt:i4>8192015</vt:i4>
      </vt:variant>
      <vt:variant>
        <vt:i4>0</vt:i4>
      </vt:variant>
      <vt:variant>
        <vt:i4>0</vt:i4>
      </vt:variant>
      <vt:variant>
        <vt:i4>5</vt:i4>
      </vt:variant>
      <vt:variant>
        <vt:lpwstr>mailto:n.palomero-gallagher@fz-juelich.de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sv-journ</dc:title>
  <dc:creator>morosan</dc:creator>
  <dc:description>Copyright Springer-Verlag Heidelberg Berlin 2002</dc:description>
  <cp:lastModifiedBy>Vanitha M.</cp:lastModifiedBy>
  <cp:revision>20</cp:revision>
  <cp:lastPrinted>2019-06-03T15:45:00Z</cp:lastPrinted>
  <dcterms:created xsi:type="dcterms:W3CDTF">2019-11-01T15:36:00Z</dcterms:created>
  <dcterms:modified xsi:type="dcterms:W3CDTF">2020-01-03T04:33:00Z</dcterms:modified>
</cp:coreProperties>
</file>