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61D29" w14:textId="55C18F0E" w:rsidR="00FE471D" w:rsidRPr="00E124C0" w:rsidRDefault="00DF014A" w:rsidP="00BD3F8A">
      <w:pPr>
        <w:spacing w:before="0" w:after="0" w:line="480" w:lineRule="auto"/>
        <w:jc w:val="center"/>
        <w:rPr>
          <w:b/>
          <w:bCs/>
          <w:szCs w:val="24"/>
          <w:lang w:eastAsia="zh-CN"/>
        </w:rPr>
      </w:pPr>
      <w:bookmarkStart w:id="0" w:name="_Hlk143008691"/>
      <w:bookmarkStart w:id="1" w:name="_Hlk136506560"/>
      <w:bookmarkStart w:id="2" w:name="_Hlk160378656"/>
      <w:bookmarkStart w:id="3" w:name="_Hlk117488461"/>
      <w:bookmarkStart w:id="4" w:name="_Hlk143069074"/>
      <w:r w:rsidRPr="00E124C0">
        <w:rPr>
          <w:b/>
          <w:bCs/>
          <w:szCs w:val="24"/>
          <w:lang w:eastAsia="zh-CN"/>
        </w:rPr>
        <w:t>S</w:t>
      </w:r>
      <w:r w:rsidRPr="00E124C0">
        <w:rPr>
          <w:rFonts w:hint="eastAsia"/>
          <w:b/>
          <w:bCs/>
          <w:szCs w:val="24"/>
          <w:lang w:eastAsia="zh-CN"/>
        </w:rPr>
        <w:t>urvival</w:t>
      </w:r>
      <w:r w:rsidRPr="00E124C0">
        <w:rPr>
          <w:b/>
          <w:bCs/>
          <w:szCs w:val="24"/>
        </w:rPr>
        <w:t xml:space="preserve"> </w:t>
      </w:r>
      <w:r w:rsidRPr="00E124C0">
        <w:rPr>
          <w:rFonts w:hint="eastAsia"/>
          <w:b/>
          <w:bCs/>
          <w:szCs w:val="24"/>
          <w:lang w:eastAsia="zh-CN"/>
        </w:rPr>
        <w:t>outcomes</w:t>
      </w:r>
      <w:r w:rsidRPr="00E124C0">
        <w:rPr>
          <w:b/>
          <w:bCs/>
          <w:szCs w:val="24"/>
        </w:rPr>
        <w:t xml:space="preserve"> of </w:t>
      </w:r>
      <w:r w:rsidRPr="00E124C0">
        <w:rPr>
          <w:rFonts w:hint="eastAsia"/>
          <w:b/>
          <w:bCs/>
          <w:szCs w:val="24"/>
          <w:lang w:eastAsia="zh-CN"/>
        </w:rPr>
        <w:t>n</w:t>
      </w:r>
      <w:r w:rsidR="00FE471D" w:rsidRPr="00E124C0">
        <w:rPr>
          <w:b/>
          <w:bCs/>
          <w:szCs w:val="24"/>
        </w:rPr>
        <w:t xml:space="preserve">eoadjuvant </w:t>
      </w:r>
      <w:bookmarkStart w:id="5" w:name="_Hlk133141384"/>
      <w:r w:rsidR="00FE471D" w:rsidRPr="00E124C0">
        <w:rPr>
          <w:b/>
          <w:bCs/>
          <w:szCs w:val="24"/>
        </w:rPr>
        <w:t>immunochemotherapy</w:t>
      </w:r>
      <w:bookmarkEnd w:id="0"/>
      <w:bookmarkEnd w:id="1"/>
      <w:r w:rsidR="00FE471D" w:rsidRPr="00E124C0">
        <w:rPr>
          <w:b/>
          <w:bCs/>
          <w:szCs w:val="24"/>
        </w:rPr>
        <w:t xml:space="preserve"> </w:t>
      </w:r>
      <w:r w:rsidR="00083BCB" w:rsidRPr="00E124C0">
        <w:rPr>
          <w:b/>
          <w:bCs/>
          <w:szCs w:val="24"/>
          <w:lang w:eastAsia="zh-CN"/>
        </w:rPr>
        <w:t>versus</w:t>
      </w:r>
      <w:r w:rsidR="00FE471D" w:rsidRPr="00E124C0">
        <w:rPr>
          <w:b/>
          <w:bCs/>
          <w:szCs w:val="24"/>
        </w:rPr>
        <w:t xml:space="preserve"> </w:t>
      </w:r>
      <w:bookmarkStart w:id="6" w:name="_Hlk143008826"/>
      <w:r w:rsidR="00FE471D" w:rsidRPr="00E124C0">
        <w:rPr>
          <w:b/>
          <w:bCs/>
          <w:szCs w:val="24"/>
        </w:rPr>
        <w:t>chemotherapy</w:t>
      </w:r>
      <w:bookmarkEnd w:id="5"/>
      <w:bookmarkEnd w:id="6"/>
      <w:r w:rsidR="002C0775" w:rsidRPr="00E124C0">
        <w:rPr>
          <w:b/>
          <w:bCs/>
          <w:szCs w:val="24"/>
        </w:rPr>
        <w:t xml:space="preserve"> </w:t>
      </w:r>
      <w:r w:rsidR="00195A1B" w:rsidRPr="00E124C0">
        <w:rPr>
          <w:rFonts w:hint="eastAsia"/>
          <w:b/>
          <w:bCs/>
          <w:szCs w:val="24"/>
          <w:lang w:eastAsia="zh-CN"/>
        </w:rPr>
        <w:t>for</w:t>
      </w:r>
      <w:r w:rsidR="004B30CD" w:rsidRPr="00E124C0">
        <w:rPr>
          <w:b/>
          <w:bCs/>
          <w:szCs w:val="24"/>
          <w:lang w:eastAsia="zh-CN"/>
        </w:rPr>
        <w:t xml:space="preserve"> locally advanced</w:t>
      </w:r>
      <w:r w:rsidR="004B30CD" w:rsidRPr="00E124C0">
        <w:rPr>
          <w:b/>
          <w:bCs/>
          <w:szCs w:val="24"/>
        </w:rPr>
        <w:t xml:space="preserve"> </w:t>
      </w:r>
      <w:bookmarkStart w:id="7" w:name="_Hlk133142203"/>
      <w:r w:rsidR="00FE471D" w:rsidRPr="00E124C0">
        <w:rPr>
          <w:b/>
          <w:bCs/>
          <w:szCs w:val="24"/>
        </w:rPr>
        <w:t>esophageal squamous cell</w:t>
      </w:r>
      <w:r w:rsidR="00FE471D" w:rsidRPr="00E124C0">
        <w:rPr>
          <w:rFonts w:hint="eastAsia"/>
          <w:b/>
          <w:bCs/>
          <w:szCs w:val="24"/>
          <w:lang w:eastAsia="zh-CN"/>
        </w:rPr>
        <w:t xml:space="preserve"> </w:t>
      </w:r>
      <w:r w:rsidR="00FE471D" w:rsidRPr="00E124C0">
        <w:rPr>
          <w:b/>
          <w:bCs/>
          <w:szCs w:val="24"/>
        </w:rPr>
        <w:t>carcinoma</w:t>
      </w:r>
      <w:bookmarkEnd w:id="2"/>
      <w:bookmarkEnd w:id="7"/>
    </w:p>
    <w:p w14:paraId="337586F1" w14:textId="61D5D4DF" w:rsidR="002868E2" w:rsidRPr="00E124C0" w:rsidRDefault="00D618A9" w:rsidP="00D12A21">
      <w:pPr>
        <w:spacing w:before="0" w:after="0" w:line="480" w:lineRule="auto"/>
        <w:rPr>
          <w:bCs/>
          <w:vertAlign w:val="superscript"/>
        </w:rPr>
      </w:pPr>
      <w:bookmarkStart w:id="8" w:name="_Hlk143102816"/>
      <w:bookmarkEnd w:id="3"/>
      <w:bookmarkEnd w:id="4"/>
      <w:proofErr w:type="spellStart"/>
      <w:r w:rsidRPr="00E124C0">
        <w:rPr>
          <w:bCs/>
        </w:rPr>
        <w:t>Huilai</w:t>
      </w:r>
      <w:proofErr w:type="spellEnd"/>
      <w:r w:rsidRPr="00E124C0">
        <w:rPr>
          <w:bCs/>
        </w:rPr>
        <w:t xml:space="preserve"> Lv</w:t>
      </w:r>
      <w:bookmarkStart w:id="9" w:name="OLE_LINK4"/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Pr="00E124C0">
        <w:rPr>
          <w:bCs/>
        </w:rPr>
        <w:t>,</w:t>
      </w:r>
      <w:bookmarkEnd w:id="9"/>
      <w:r w:rsidRPr="00E124C0">
        <w:rPr>
          <w:bCs/>
        </w:rPr>
        <w:t xml:space="preserve"> </w:t>
      </w:r>
      <w:r w:rsidR="00CA65ED" w:rsidRPr="00E124C0">
        <w:rPr>
          <w:bCs/>
        </w:rPr>
        <w:t>Fan Zhang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CA65ED" w:rsidRPr="00E124C0">
        <w:rPr>
          <w:bCs/>
        </w:rPr>
        <w:t xml:space="preserve"> </w:t>
      </w:r>
      <w:r w:rsidRPr="00E124C0">
        <w:rPr>
          <w:bCs/>
        </w:rPr>
        <w:t>Chao Huang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Pr="00E124C0">
        <w:rPr>
          <w:bCs/>
        </w:rPr>
        <w:t xml:space="preserve"> </w:t>
      </w:r>
      <w:r w:rsidR="00CA65ED" w:rsidRPr="00E124C0">
        <w:rPr>
          <w:bCs/>
        </w:rPr>
        <w:t>Shi Xu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CA65ED" w:rsidRPr="00E124C0">
        <w:rPr>
          <w:bCs/>
        </w:rPr>
        <w:t xml:space="preserve"> </w:t>
      </w:r>
      <w:r w:rsidR="00910F53" w:rsidRPr="00E124C0">
        <w:rPr>
          <w:bCs/>
        </w:rPr>
        <w:t>Jiachen Li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910F53" w:rsidRPr="00E124C0">
        <w:rPr>
          <w:bCs/>
        </w:rPr>
        <w:t xml:space="preserve"> </w:t>
      </w:r>
      <w:r w:rsidR="00CA65ED" w:rsidRPr="00E124C0">
        <w:rPr>
          <w:bCs/>
        </w:rPr>
        <w:t>B</w:t>
      </w:r>
      <w:r w:rsidR="00CA65ED" w:rsidRPr="00E124C0">
        <w:rPr>
          <w:rFonts w:hint="eastAsia"/>
          <w:bCs/>
          <w:lang w:eastAsia="zh-CN"/>
        </w:rPr>
        <w:t>okang</w:t>
      </w:r>
      <w:r w:rsidR="00CA65ED" w:rsidRPr="00E124C0">
        <w:rPr>
          <w:bCs/>
        </w:rPr>
        <w:t xml:space="preserve"> Sun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CA65ED" w:rsidRPr="00E124C0">
        <w:rPr>
          <w:bCs/>
        </w:rPr>
        <w:t xml:space="preserve"> </w:t>
      </w:r>
      <w:proofErr w:type="spellStart"/>
      <w:r w:rsidR="00FD1E10" w:rsidRPr="00E124C0">
        <w:rPr>
          <w:bCs/>
        </w:rPr>
        <w:t>C</w:t>
      </w:r>
      <w:r w:rsidR="00FD1E10" w:rsidRPr="00E124C0">
        <w:rPr>
          <w:rFonts w:hint="eastAsia"/>
          <w:bCs/>
          <w:lang w:eastAsia="zh-CN"/>
        </w:rPr>
        <w:t>hu</w:t>
      </w:r>
      <w:r w:rsidR="00FD1E10" w:rsidRPr="00E124C0">
        <w:rPr>
          <w:bCs/>
        </w:rPr>
        <w:t>nyue</w:t>
      </w:r>
      <w:proofErr w:type="spellEnd"/>
      <w:r w:rsidR="00FD1E10" w:rsidRPr="00E124C0">
        <w:rPr>
          <w:bCs/>
        </w:rPr>
        <w:t xml:space="preserve"> Gai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FD1E10" w:rsidRPr="00E124C0">
        <w:rPr>
          <w:bCs/>
        </w:rPr>
        <w:t xml:space="preserve"> </w:t>
      </w:r>
      <w:r w:rsidR="00910F53" w:rsidRPr="00E124C0">
        <w:rPr>
          <w:bCs/>
        </w:rPr>
        <w:t>Zhao Liu</w:t>
      </w:r>
      <w:r w:rsidR="000A778E" w:rsidRPr="00E124C0">
        <w:rPr>
          <w:rFonts w:hint="eastAsia"/>
          <w:bCs/>
          <w:vertAlign w:val="superscript"/>
          <w:lang w:eastAsia="zh-CN"/>
        </w:rPr>
        <w:t xml:space="preserve"> </w:t>
      </w:r>
      <w:r w:rsidR="000F6534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910F53" w:rsidRPr="00E124C0">
        <w:rPr>
          <w:bCs/>
        </w:rPr>
        <w:t xml:space="preserve"> </w:t>
      </w:r>
      <w:proofErr w:type="spellStart"/>
      <w:r w:rsidR="00910F53" w:rsidRPr="00E124C0">
        <w:rPr>
          <w:bCs/>
        </w:rPr>
        <w:t>Mingbo</w:t>
      </w:r>
      <w:proofErr w:type="spellEnd"/>
      <w:r w:rsidR="00910F53" w:rsidRPr="00E124C0">
        <w:rPr>
          <w:bCs/>
        </w:rPr>
        <w:t xml:space="preserve"> Wang</w:t>
      </w:r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="00910F53" w:rsidRPr="00E124C0">
        <w:rPr>
          <w:bCs/>
        </w:rPr>
        <w:t xml:space="preserve"> </w:t>
      </w:r>
      <w:r w:rsidRPr="00E124C0">
        <w:rPr>
          <w:bCs/>
        </w:rPr>
        <w:t>Zhenhua Li</w:t>
      </w:r>
      <w:r w:rsidR="000F6534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  <w:r w:rsidR="000A778E" w:rsidRPr="00E124C0">
        <w:rPr>
          <w:bCs/>
        </w:rPr>
        <w:t>,</w:t>
      </w:r>
      <w:r w:rsidRPr="00E124C0">
        <w:rPr>
          <w:bCs/>
        </w:rPr>
        <w:t xml:space="preserve"> </w:t>
      </w:r>
      <w:proofErr w:type="spellStart"/>
      <w:r w:rsidRPr="00E124C0">
        <w:rPr>
          <w:bCs/>
        </w:rPr>
        <w:t>Ziqiang</w:t>
      </w:r>
      <w:proofErr w:type="spellEnd"/>
      <w:r w:rsidRPr="00E124C0">
        <w:rPr>
          <w:bCs/>
        </w:rPr>
        <w:t xml:space="preserve"> Tian</w:t>
      </w:r>
      <w:bookmarkEnd w:id="8"/>
      <w:r w:rsidR="00A01DE1" w:rsidRPr="00E124C0">
        <w:rPr>
          <w:bCs/>
          <w:vertAlign w:val="superscript"/>
          <w:lang w:eastAsia="zh-CN"/>
        </w:rPr>
        <w:t>1</w:t>
      </w:r>
      <w:r w:rsidR="000F6534" w:rsidRPr="00E124C0">
        <w:rPr>
          <w:rFonts w:hint="eastAsia"/>
          <w:bCs/>
          <w:vertAlign w:val="superscript"/>
          <w:lang w:eastAsia="zh-CN"/>
        </w:rPr>
        <w:t>,</w:t>
      </w:r>
      <w:r w:rsidR="000F6534" w:rsidRPr="00E124C0">
        <w:rPr>
          <w:bCs/>
          <w:vertAlign w:val="superscript"/>
          <w:lang w:eastAsia="zh-CN"/>
        </w:rPr>
        <w:t>2</w:t>
      </w:r>
    </w:p>
    <w:p w14:paraId="395BDA8E" w14:textId="6AD9DF1C" w:rsidR="002C0775" w:rsidRPr="00E124C0" w:rsidRDefault="00A01DE1" w:rsidP="00D12A21">
      <w:pPr>
        <w:spacing w:before="0" w:after="0" w:line="480" w:lineRule="auto"/>
      </w:pPr>
      <w:r w:rsidRPr="00E124C0">
        <w:rPr>
          <w:bCs/>
          <w:vertAlign w:val="superscript"/>
          <w:lang w:eastAsia="zh-CN"/>
        </w:rPr>
        <w:t>1</w:t>
      </w:r>
      <w:r w:rsidR="00D618A9" w:rsidRPr="00E124C0">
        <w:t xml:space="preserve">Department of Thoracic Surgery, </w:t>
      </w:r>
      <w:bookmarkStart w:id="10" w:name="_Hlk143102054"/>
      <w:r w:rsidR="00D618A9" w:rsidRPr="00E124C0">
        <w:t>The Fourth Hospital of Hebei Medical University</w:t>
      </w:r>
      <w:bookmarkStart w:id="11" w:name="_Hlk160483501"/>
      <w:bookmarkEnd w:id="10"/>
      <w:r w:rsidR="00D618A9" w:rsidRPr="00E124C0">
        <w:t>, Shijiazhuang, Hebei, China</w:t>
      </w:r>
      <w:bookmarkStart w:id="12" w:name="_Hlk143102792"/>
      <w:bookmarkEnd w:id="11"/>
    </w:p>
    <w:p w14:paraId="26944374" w14:textId="65EFA692" w:rsidR="00141DE0" w:rsidRPr="00E124C0" w:rsidRDefault="000F6534" w:rsidP="00D12A21">
      <w:pPr>
        <w:spacing w:before="0" w:after="0" w:line="480" w:lineRule="auto"/>
        <w:rPr>
          <w:lang w:eastAsia="zh-CN"/>
        </w:rPr>
      </w:pPr>
      <w:r w:rsidRPr="00E124C0">
        <w:rPr>
          <w:rFonts w:hint="eastAsia"/>
          <w:vertAlign w:val="superscript"/>
          <w:lang w:eastAsia="zh-CN"/>
        </w:rPr>
        <w:t>2</w:t>
      </w:r>
      <w:bookmarkStart w:id="13" w:name="_Hlk160483513"/>
      <w:r w:rsidRPr="00E124C0">
        <w:rPr>
          <w:lang w:eastAsia="zh-CN"/>
        </w:rPr>
        <w:t>Hebei Key Laboratory of Accurate Diagnosis and Comprehensive Treatment of Esophageal Cancer</w:t>
      </w:r>
      <w:r w:rsidR="0038604A" w:rsidRPr="00E124C0">
        <w:rPr>
          <w:lang w:eastAsia="zh-CN"/>
        </w:rPr>
        <w:t>,</w:t>
      </w:r>
      <w:r w:rsidR="0038604A" w:rsidRPr="00E124C0">
        <w:t xml:space="preserve"> </w:t>
      </w:r>
      <w:r w:rsidR="0038604A" w:rsidRPr="00E124C0">
        <w:rPr>
          <w:lang w:eastAsia="zh-CN"/>
        </w:rPr>
        <w:t>Shijiazhuang, Hebei, China</w:t>
      </w:r>
      <w:bookmarkEnd w:id="13"/>
    </w:p>
    <w:bookmarkEnd w:id="12"/>
    <w:p w14:paraId="0C69CDC6" w14:textId="4783D139" w:rsidR="00E414A7" w:rsidRPr="00E124C0" w:rsidRDefault="00BD3F8A" w:rsidP="00A72B59">
      <w:pPr>
        <w:spacing w:after="120" w:line="480" w:lineRule="auto"/>
        <w:rPr>
          <w:lang w:eastAsia="zh-CN"/>
        </w:rPr>
      </w:pPr>
      <w:r w:rsidRPr="00E124C0">
        <w:rPr>
          <w:b/>
          <w:bCs/>
        </w:rPr>
        <w:t>Address correspondence to:</w:t>
      </w:r>
      <w:r w:rsidRPr="00E124C0">
        <w:rPr>
          <w:rFonts w:hint="eastAsia"/>
          <w:b/>
          <w:bCs/>
          <w:lang w:eastAsia="zh-CN"/>
        </w:rPr>
        <w:t xml:space="preserve"> </w:t>
      </w:r>
      <w:proofErr w:type="spellStart"/>
      <w:r w:rsidRPr="00E124C0">
        <w:t>Ziqiang</w:t>
      </w:r>
      <w:proofErr w:type="spellEnd"/>
      <w:r w:rsidRPr="00E124C0">
        <w:t xml:space="preserve"> Tia</w:t>
      </w:r>
      <w:r w:rsidRPr="00E124C0">
        <w:rPr>
          <w:bCs/>
        </w:rPr>
        <w:t xml:space="preserve">n. NO.12, </w:t>
      </w:r>
      <w:proofErr w:type="spellStart"/>
      <w:r w:rsidRPr="00E124C0">
        <w:rPr>
          <w:bCs/>
        </w:rPr>
        <w:t>JianKang</w:t>
      </w:r>
      <w:proofErr w:type="spellEnd"/>
      <w:r w:rsidRPr="00E124C0">
        <w:rPr>
          <w:bCs/>
        </w:rPr>
        <w:t xml:space="preserve"> Road, Shijiazhuang, Hebei, China</w:t>
      </w:r>
      <w:r w:rsidRPr="00E124C0">
        <w:rPr>
          <w:rFonts w:eastAsia="宋体" w:cs="宋体"/>
          <w:lang w:eastAsia="zh-CN"/>
        </w:rPr>
        <w:t xml:space="preserve"> </w:t>
      </w:r>
      <w:bookmarkStart w:id="14" w:name="_Hlk160483560"/>
      <w:r w:rsidRPr="00E124C0">
        <w:t>E-mail: tianziqiang@hebmu.edu.cn</w:t>
      </w:r>
      <w:r w:rsidRPr="00E124C0">
        <w:rPr>
          <w:rFonts w:hint="eastAsia"/>
          <w:b/>
          <w:lang w:eastAsia="zh-CN"/>
        </w:rPr>
        <w:t>.</w:t>
      </w:r>
      <w:r w:rsidRPr="00E124C0">
        <w:rPr>
          <w:b/>
          <w:lang w:eastAsia="zh-CN"/>
        </w:rPr>
        <w:t xml:space="preserve"> </w:t>
      </w:r>
      <w:r w:rsidRPr="00E124C0">
        <w:t>Fax: +86-311-66696452</w:t>
      </w:r>
      <w:r w:rsidRPr="00E124C0">
        <w:rPr>
          <w:rFonts w:eastAsia="宋体" w:cs="宋体" w:hint="eastAsia"/>
          <w:lang w:eastAsia="zh-CN"/>
        </w:rPr>
        <w:t>.</w:t>
      </w:r>
      <w:r w:rsidRPr="00E124C0">
        <w:t xml:space="preserve"> Tel.: +86-18531118000</w:t>
      </w:r>
      <w:bookmarkEnd w:id="14"/>
    </w:p>
    <w:p w14:paraId="1007A614" w14:textId="77777777" w:rsidR="007F28BB" w:rsidRPr="00E124C0" w:rsidRDefault="007F28BB" w:rsidP="00D12A21">
      <w:pPr>
        <w:suppressLineNumbers/>
        <w:spacing w:before="0" w:after="0" w:line="480" w:lineRule="auto"/>
        <w:jc w:val="center"/>
        <w:rPr>
          <w:rFonts w:cs="Times New Roman"/>
          <w:b/>
          <w:bCs/>
          <w:sz w:val="21"/>
          <w:szCs w:val="21"/>
        </w:rPr>
        <w:sectPr w:rsidR="007F28BB" w:rsidRPr="00E124C0" w:rsidSect="003407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418" w:header="284" w:footer="510" w:gutter="0"/>
          <w:cols w:space="720"/>
          <w:titlePg/>
          <w:docGrid w:linePitch="360"/>
        </w:sectPr>
      </w:pPr>
    </w:p>
    <w:p w14:paraId="7817ECBA" w14:textId="1659D8D9" w:rsidR="00521F16" w:rsidRPr="00E124C0" w:rsidRDefault="003777F7" w:rsidP="00E206BD">
      <w:pPr>
        <w:suppressLineNumbers/>
        <w:spacing w:before="0" w:after="0" w:line="480" w:lineRule="auto"/>
        <w:rPr>
          <w:rFonts w:cs="Times New Roman"/>
          <w:b/>
          <w:bCs/>
          <w:sz w:val="21"/>
          <w:szCs w:val="21"/>
        </w:rPr>
      </w:pPr>
      <w:bookmarkStart w:id="15" w:name="_Hlk162873175"/>
      <w:r w:rsidRPr="003777F7">
        <w:rPr>
          <w:rFonts w:cs="Times New Roman"/>
          <w:b/>
          <w:bCs/>
          <w:sz w:val="21"/>
          <w:szCs w:val="21"/>
        </w:rPr>
        <w:lastRenderedPageBreak/>
        <w:t xml:space="preserve">Supplementary </w:t>
      </w:r>
      <w:r w:rsidR="00521F16" w:rsidRPr="00E124C0">
        <w:rPr>
          <w:rFonts w:cs="Times New Roman"/>
          <w:b/>
          <w:bCs/>
          <w:sz w:val="21"/>
          <w:szCs w:val="21"/>
        </w:rPr>
        <w:t xml:space="preserve">Table </w:t>
      </w:r>
      <w:r>
        <w:rPr>
          <w:rFonts w:cs="Times New Roman" w:hint="eastAsia"/>
          <w:b/>
          <w:bCs/>
          <w:sz w:val="21"/>
          <w:szCs w:val="21"/>
          <w:lang w:eastAsia="zh-CN"/>
        </w:rPr>
        <w:t>1</w:t>
      </w:r>
      <w:bookmarkEnd w:id="15"/>
      <w:r w:rsidR="00521F16" w:rsidRPr="00E124C0">
        <w:rPr>
          <w:rFonts w:cs="Times New Roman"/>
          <w:b/>
          <w:bCs/>
          <w:sz w:val="21"/>
          <w:szCs w:val="21"/>
        </w:rPr>
        <w:t>. Treatment-Related Adverse Events</w:t>
      </w:r>
    </w:p>
    <w:tbl>
      <w:tblPr>
        <w:tblStyle w:val="21"/>
        <w:tblW w:w="9776" w:type="dxa"/>
        <w:tblLook w:val="04A0" w:firstRow="1" w:lastRow="0" w:firstColumn="1" w:lastColumn="0" w:noHBand="0" w:noVBand="1"/>
      </w:tblPr>
      <w:tblGrid>
        <w:gridCol w:w="2887"/>
        <w:gridCol w:w="1549"/>
        <w:gridCol w:w="1549"/>
        <w:gridCol w:w="693"/>
        <w:gridCol w:w="1549"/>
        <w:gridCol w:w="1549"/>
      </w:tblGrid>
      <w:tr w:rsidR="00521F16" w:rsidRPr="00E124C0" w14:paraId="12F50BDD" w14:textId="77777777" w:rsidTr="00732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vMerge w:val="restart"/>
          </w:tcPr>
          <w:p w14:paraId="48E19B06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Align w:val="center"/>
          </w:tcPr>
          <w:p w14:paraId="12050DF9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sz w:val="18"/>
                <w:szCs w:val="18"/>
              </w:rPr>
              <w:t>Before matching</w:t>
            </w:r>
          </w:p>
        </w:tc>
        <w:tc>
          <w:tcPr>
            <w:tcW w:w="693" w:type="dxa"/>
            <w:vMerge w:val="restart"/>
            <w:vAlign w:val="center"/>
          </w:tcPr>
          <w:p w14:paraId="66F5C64C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098" w:type="dxa"/>
            <w:gridSpan w:val="2"/>
            <w:vAlign w:val="center"/>
          </w:tcPr>
          <w:p w14:paraId="7DC53E54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</w:rPr>
              <w:t>After matching</w:t>
            </w:r>
          </w:p>
        </w:tc>
      </w:tr>
      <w:tr w:rsidR="00521F16" w:rsidRPr="00E124C0" w14:paraId="5D4AD51C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vMerge/>
          </w:tcPr>
          <w:p w14:paraId="5DD4CDC3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49" w:type="dxa"/>
            <w:vAlign w:val="center"/>
          </w:tcPr>
          <w:p w14:paraId="47E69FAF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</w:rPr>
              <w:t>NICT (N=130)</w:t>
            </w:r>
          </w:p>
        </w:tc>
        <w:tc>
          <w:tcPr>
            <w:tcW w:w="1549" w:type="dxa"/>
            <w:vAlign w:val="center"/>
          </w:tcPr>
          <w:p w14:paraId="7588E15A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</w:rPr>
              <w:t>NCT (N=51)</w:t>
            </w:r>
          </w:p>
        </w:tc>
        <w:tc>
          <w:tcPr>
            <w:tcW w:w="693" w:type="dxa"/>
            <w:vMerge/>
            <w:vAlign w:val="center"/>
          </w:tcPr>
          <w:p w14:paraId="1F3A1F4D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vAlign w:val="center"/>
          </w:tcPr>
          <w:p w14:paraId="13CF8C24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</w:rPr>
              <w:t>NICT (N=45)</w:t>
            </w:r>
          </w:p>
        </w:tc>
        <w:tc>
          <w:tcPr>
            <w:tcW w:w="1549" w:type="dxa"/>
            <w:vAlign w:val="center"/>
          </w:tcPr>
          <w:p w14:paraId="1C3FF947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</w:rPr>
              <w:t>NCT (N=45)</w:t>
            </w:r>
          </w:p>
        </w:tc>
      </w:tr>
      <w:tr w:rsidR="00521F16" w:rsidRPr="00E124C0" w14:paraId="364518E0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gridSpan w:val="3"/>
            <w:tcBorders>
              <w:bottom w:val="nil"/>
            </w:tcBorders>
            <w:vAlign w:val="center"/>
          </w:tcPr>
          <w:p w14:paraId="1ADE757B" w14:textId="0B6023D8" w:rsidR="00521F16" w:rsidRPr="00E124C0" w:rsidRDefault="00521F16" w:rsidP="00D12A21">
            <w:pPr>
              <w:spacing w:before="0" w:after="0" w:line="480" w:lineRule="auto"/>
              <w:jc w:val="both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Any treatment-related adverse event</w:t>
            </w:r>
            <w:r w:rsidR="003B66A5"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s</w:t>
            </w:r>
          </w:p>
        </w:tc>
        <w:tc>
          <w:tcPr>
            <w:tcW w:w="3791" w:type="dxa"/>
            <w:gridSpan w:val="3"/>
            <w:tcBorders>
              <w:bottom w:val="nil"/>
            </w:tcBorders>
          </w:tcPr>
          <w:p w14:paraId="634DAF25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21F16" w:rsidRPr="00E124C0" w14:paraId="4DD998DD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13D81B93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4A693D7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6.9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5829D35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9.0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ED5EEFE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03E5FF6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20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4.4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3F44A78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6.7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521F16" w:rsidRPr="00E124C0" w14:paraId="49EBE1E3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FCA23C3" w14:textId="05CD94E7" w:rsidR="00521F16" w:rsidRPr="00E124C0" w:rsidRDefault="00521F16" w:rsidP="00D12A21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="00716908"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="00716908"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8CAC2A2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3.1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599B60B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4E97AC5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C17A8F0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3.3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2B8E311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521F16" w:rsidRPr="00E124C0" w14:paraId="790671C0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79458BB7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Leukopenia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C0DEBE7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D200A02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112CC9C5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E453246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FA6B1F9" w14:textId="77777777" w:rsidR="00521F16" w:rsidRPr="00E124C0" w:rsidRDefault="00521F16" w:rsidP="00D12A21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65C06E54" w14:textId="77777777" w:rsidTr="00732CAB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0746B9DB" w14:textId="0DC1EBE3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F54B7A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4.6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015C11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1.6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D9D067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C0CDF4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4.4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4DEE33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10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2.2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5AF15BE6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2557E2F" w14:textId="38A93AFD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4D6999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sz w:val="18"/>
                <w:szCs w:val="18"/>
                <w:lang w:eastAsia="zh-CN"/>
              </w:rPr>
              <w:t>3.8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7CFA28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739BF3D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0E7037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97D675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35AC6E27" w14:textId="77777777" w:rsidTr="00732CAB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785F7FD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Neutropenia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2B91E0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2C2876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BD15A7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988E5E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3E93BE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13E5915F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30AA875" w14:textId="32D0DB3A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AED65A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3.1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0606BC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E13F4D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EA5528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5.6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75C884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58329F56" w14:textId="77777777" w:rsidTr="00732CAB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6906A11B" w14:textId="20271CF5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E5F807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0D0588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03E02FB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A92899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2B656F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bookmarkStart w:id="16" w:name="OLE_LINK5"/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  <w:bookmarkEnd w:id="16"/>
          </w:p>
        </w:tc>
      </w:tr>
      <w:tr w:rsidR="00716908" w:rsidRPr="00E124C0" w14:paraId="5E324C08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917983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Thrombocytopenia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9370DA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013CF2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32FF054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C7B37A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E131C5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2132F862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4A9BAB5E" w14:textId="13995675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10A148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3.1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AC2880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3E8B66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1AB5D8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3.3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630978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25360B80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B6F7A41" w14:textId="35595245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bookmarkStart w:id="17" w:name="_Hlk137492684"/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EB1E15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91F66C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4B6D0C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47394F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126B68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bookmarkEnd w:id="17"/>
      <w:tr w:rsidR="00716908" w:rsidRPr="00E124C0" w14:paraId="1F06E8A4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56403E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Anemia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8F62C3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70B843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3FDBEEF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36B9AC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21C9ED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6E35DAE1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67178E15" w14:textId="745FD83E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DB2967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7424C9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580E0A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C37F99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A6E8D7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5645D21E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31AE2F9" w14:textId="06BA7C2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982406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4ED700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3EEC63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A37A69F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3FFC56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4E7F0773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4F9ABBD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Liver Abnormalities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E24F30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A8B6DA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01FA053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FA70A9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64EF7A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65BCBBE9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7A4D9B85" w14:textId="7F241B76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E5427D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D8A2E8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92740A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1E7A06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E008A0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3C8BFE9F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1481CA6A" w14:textId="24A23CD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23F062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6DB97C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15A7B1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73029D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DC2282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7DFFEBFE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61B3DD0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Alopecia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C33F38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01301B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7435009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063EB5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448F58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</w:p>
        </w:tc>
      </w:tr>
      <w:tr w:rsidR="00716908" w:rsidRPr="00E124C0" w14:paraId="3ADE61D6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5E0D7911" w14:textId="5847FB38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5EA5C8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9.2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AEBF78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9.6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9843CD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11E66B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7.8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6580C5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0.0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506312AC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005C2EBB" w14:textId="55A3F549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B79633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ADF55E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4EF2D9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6B526A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E98362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5CC641CA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03D01E6A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Sensory neuropathy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22B786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8B64A6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45216F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C487DC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40E89B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08317C3B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CD6DC71" w14:textId="7678664F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9D3B0C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6.9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931479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9.6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229527E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F28A8E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5.6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5E4738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5.6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3A7A33A0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6D77AA03" w14:textId="253F5EB3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2C2395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01E890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7E7AF9B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ECB32E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46CBC2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79062844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7D1B61B4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Nausea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E803BC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8818DF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D302CA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C2EAA9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552154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431210B7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7C43A7BE" w14:textId="40230BF2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lastRenderedPageBreak/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A872BB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4.6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EA509E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7.6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C790D5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B01FEE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5.6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69CA92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5.6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2160F108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7180443" w14:textId="34E695D0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F6858A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11CED9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0DD43A5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1CEC5B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483DA7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5B621281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1F0B85A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Vomiting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813A8B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53C6C2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3A0D7DF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2A735B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3C583E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3799077A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5C6CB3AE" w14:textId="23E920C6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1360BB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0.8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16CBF8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3FC798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7CF27E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13BA0E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1.1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22E1F2F2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04C09E54" w14:textId="75E2A0CF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C86A92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514E0B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0CFD9D5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88978F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CF30A6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3F3A4CA8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5132013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Hypothyroidism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666340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9E723E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5359E8B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B42192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1CC21D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2E14602A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A9B9B14" w14:textId="486C72A3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E99242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9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40C0C5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D420CF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9F7614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25ABD1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6015043C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5EB9F210" w14:textId="7D0B6564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E88429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C6FF24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1DAE499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249D78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5DE66A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3A4A29A9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1505D6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Diarrhea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31BBF3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A844EF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0D54DD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218064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EB67F9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661D7763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4A2D15D4" w14:textId="4CDFA86D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EAB534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0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DA604B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7510808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51EB76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66E722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E124C0">
              <w:rPr>
                <w:sz w:val="18"/>
                <w:szCs w:val="18"/>
                <w:lang w:eastAsia="zh-CN"/>
              </w:rPr>
              <w:t>.7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2A88EF62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137A0688" w14:textId="1E3D3F60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B5942A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A5F0A2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B15ACA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98D296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77A512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14F5D9B9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625459BE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Fatigue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903B16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DB8AA8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30730A8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866F4A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0C51CF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631880D6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6AE5072" w14:textId="674E0BC5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850EEC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5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3E4CEB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sz w:val="18"/>
                <w:szCs w:val="18"/>
                <w:lang w:eastAsia="zh-CN"/>
              </w:rPr>
              <w:t>.9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BDBF3F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02B134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E124C0">
              <w:rPr>
                <w:sz w:val="18"/>
                <w:szCs w:val="18"/>
                <w:lang w:eastAsia="zh-CN"/>
              </w:rPr>
              <w:t>.4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F8EC49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:rsidR="00716908" w:rsidRPr="00E124C0" w14:paraId="048DF23E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E13837C" w14:textId="3436FF7D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DA7FB8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069F8F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7C81AE3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604750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40B677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1736A20A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5492E11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Immune-mediated colitis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1D2A59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926A6EF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ADEF0F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5CE50C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6FCB19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24007757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5F3107B" w14:textId="40BF901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78CC170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.3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89C20F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28A8766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1D3E1E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88E3E8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109C5427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40EEF8FB" w14:textId="0E6D626F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AD28DC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A94CD0C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98B3E7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DE76346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0D82F5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0B3C7B52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58551D34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Pneumonitis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44E4734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A0E84A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7A03268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5E9BD3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30BEAD3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165F89E6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2A53A406" w14:textId="6F7E682E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5C84C9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sz w:val="18"/>
                <w:szCs w:val="18"/>
                <w:lang w:eastAsia="zh-CN"/>
              </w:rPr>
              <w:t>.5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02F824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9A642A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A56C3A1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3D9BA04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422C54AD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6A39FD71" w14:textId="557B161B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4DBCBD6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CBBF59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31C9400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0AB144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E35D4A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54B83BF4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9B93F4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 w:rsidRPr="00E124C0"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Cardiotoxicity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12BE2745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23F541AF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12E5923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C27384D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7A7A02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16908" w:rsidRPr="00E124C0" w14:paraId="741FF30C" w14:textId="77777777" w:rsidTr="00732CA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  <w:bottom w:val="nil"/>
            </w:tcBorders>
            <w:vAlign w:val="center"/>
          </w:tcPr>
          <w:p w14:paraId="3AE0F188" w14:textId="36E6468F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29ECBD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0</w:t>
            </w:r>
            <w:r w:rsidRPr="00E124C0">
              <w:rPr>
                <w:sz w:val="18"/>
                <w:szCs w:val="18"/>
                <w:lang w:eastAsia="zh-CN"/>
              </w:rPr>
              <w:t>.8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00FEE45B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4D8B2417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DF46690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rFonts w:hint="eastAsia"/>
                <w:sz w:val="18"/>
                <w:szCs w:val="18"/>
                <w:lang w:eastAsia="zh-CN"/>
              </w:rPr>
              <w:t>1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（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2</w:t>
            </w:r>
            <w:r w:rsidRPr="00E124C0">
              <w:rPr>
                <w:sz w:val="18"/>
                <w:szCs w:val="18"/>
                <w:lang w:eastAsia="zh-CN"/>
              </w:rPr>
              <w:t>.2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%</w:t>
            </w:r>
            <w:r w:rsidRPr="00E124C0"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540F904E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716908" w:rsidRPr="00E124C0" w14:paraId="6981BE61" w14:textId="77777777" w:rsidTr="0073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  <w:tcBorders>
              <w:top w:val="nil"/>
            </w:tcBorders>
            <w:vAlign w:val="center"/>
          </w:tcPr>
          <w:p w14:paraId="08BC1716" w14:textId="6527E698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 w:val="0"/>
                <w:bCs w:val="0"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49" w:type="dxa"/>
            <w:tcBorders>
              <w:top w:val="nil"/>
            </w:tcBorders>
            <w:vAlign w:val="center"/>
          </w:tcPr>
          <w:p w14:paraId="32CE670F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</w:tcBorders>
            <w:vAlign w:val="center"/>
          </w:tcPr>
          <w:p w14:paraId="3354698A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 w14:paraId="4861AAB9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</w:tcBorders>
            <w:vAlign w:val="center"/>
          </w:tcPr>
          <w:p w14:paraId="65DF6202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49" w:type="dxa"/>
            <w:tcBorders>
              <w:top w:val="nil"/>
            </w:tcBorders>
            <w:vAlign w:val="center"/>
          </w:tcPr>
          <w:p w14:paraId="45BFC8A8" w14:textId="77777777" w:rsidR="00716908" w:rsidRPr="00E124C0" w:rsidRDefault="00716908" w:rsidP="00716908">
            <w:pPr>
              <w:spacing w:before="0" w:after="0"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24C0">
              <w:rPr>
                <w:sz w:val="18"/>
                <w:szCs w:val="18"/>
                <w:lang w:eastAsia="zh-CN"/>
              </w:rPr>
              <w:t>0</w:t>
            </w:r>
          </w:p>
        </w:tc>
      </w:tr>
    </w:tbl>
    <w:p w14:paraId="317177EA" w14:textId="77777777" w:rsidR="00521F16" w:rsidRPr="00E124C0" w:rsidRDefault="00521F16" w:rsidP="00D12A21">
      <w:pPr>
        <w:widowControl w:val="0"/>
        <w:suppressLineNumbers/>
        <w:spacing w:before="0" w:after="0" w:line="480" w:lineRule="auto"/>
        <w:jc w:val="center"/>
        <w:rPr>
          <w:rFonts w:eastAsia="宋体" w:cs="Times New Roman"/>
          <w:b/>
          <w:bCs/>
          <w:kern w:val="2"/>
          <w:sz w:val="21"/>
          <w:szCs w:val="24"/>
          <w:lang w:eastAsia="zh-CN"/>
        </w:rPr>
      </w:pPr>
    </w:p>
    <w:p w14:paraId="69121C54" w14:textId="77777777" w:rsidR="00521F16" w:rsidRPr="00E124C0" w:rsidRDefault="00521F16" w:rsidP="00D12A21">
      <w:pPr>
        <w:widowControl w:val="0"/>
        <w:suppressLineNumbers/>
        <w:spacing w:before="0" w:after="0" w:line="480" w:lineRule="auto"/>
        <w:jc w:val="center"/>
        <w:rPr>
          <w:rFonts w:eastAsia="宋体" w:cs="Times New Roman"/>
          <w:b/>
          <w:bCs/>
          <w:kern w:val="2"/>
          <w:sz w:val="21"/>
          <w:szCs w:val="24"/>
          <w:lang w:eastAsia="zh-CN"/>
        </w:rPr>
      </w:pPr>
    </w:p>
    <w:p w14:paraId="4763F95B" w14:textId="77777777" w:rsidR="00521F16" w:rsidRPr="00E124C0" w:rsidRDefault="00521F16" w:rsidP="00D12A21">
      <w:pPr>
        <w:spacing w:before="0" w:after="0" w:line="480" w:lineRule="auto"/>
        <w:jc w:val="center"/>
        <w:rPr>
          <w:b/>
          <w:bCs/>
        </w:rPr>
      </w:pPr>
    </w:p>
    <w:p w14:paraId="040B876E" w14:textId="77777777" w:rsidR="00521F16" w:rsidRPr="00E124C0" w:rsidRDefault="00521F16" w:rsidP="00D12A21">
      <w:pPr>
        <w:spacing w:before="0" w:after="0" w:line="480" w:lineRule="auto"/>
        <w:jc w:val="center"/>
        <w:rPr>
          <w:b/>
          <w:bCs/>
        </w:rPr>
      </w:pPr>
    </w:p>
    <w:p w14:paraId="33FEFA20" w14:textId="77777777" w:rsidR="00521F16" w:rsidRPr="00E124C0" w:rsidRDefault="00521F16" w:rsidP="00D12A21">
      <w:pPr>
        <w:spacing w:before="0" w:after="0" w:line="480" w:lineRule="auto"/>
        <w:jc w:val="center"/>
        <w:rPr>
          <w:b/>
          <w:bCs/>
        </w:rPr>
      </w:pPr>
    </w:p>
    <w:p w14:paraId="23CA89D5" w14:textId="77777777" w:rsidR="00521F16" w:rsidRPr="00E124C0" w:rsidRDefault="00521F16" w:rsidP="00D12A21">
      <w:pPr>
        <w:spacing w:before="0" w:after="0" w:line="480" w:lineRule="auto"/>
        <w:jc w:val="center"/>
        <w:rPr>
          <w:b/>
          <w:bCs/>
        </w:rPr>
      </w:pPr>
    </w:p>
    <w:p w14:paraId="6B3A6BCF" w14:textId="3631AF0F" w:rsidR="00521F16" w:rsidRPr="00E124C0" w:rsidRDefault="003777F7" w:rsidP="00E206BD">
      <w:pPr>
        <w:spacing w:before="0" w:after="0" w:line="480" w:lineRule="auto"/>
        <w:rPr>
          <w:b/>
          <w:bCs/>
        </w:rPr>
      </w:pPr>
      <w:r w:rsidRPr="003777F7">
        <w:rPr>
          <w:b/>
          <w:bCs/>
        </w:rPr>
        <w:t xml:space="preserve">Supplementary Table </w:t>
      </w:r>
      <w:r>
        <w:rPr>
          <w:rFonts w:hint="eastAsia"/>
          <w:b/>
          <w:bCs/>
          <w:lang w:eastAsia="zh-CN"/>
        </w:rPr>
        <w:t>2</w:t>
      </w:r>
      <w:r w:rsidR="00521F16" w:rsidRPr="00E124C0">
        <w:rPr>
          <w:b/>
          <w:bCs/>
        </w:rPr>
        <w:t xml:space="preserve">. </w:t>
      </w:r>
      <w:r w:rsidR="00521F16" w:rsidRPr="00E124C0">
        <w:rPr>
          <w:b/>
          <w:bCs/>
          <w:szCs w:val="21"/>
        </w:rPr>
        <w:t>Surgical Complications</w:t>
      </w:r>
    </w:p>
    <w:tbl>
      <w:tblPr>
        <w:tblW w:w="9810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897"/>
        <w:gridCol w:w="1554"/>
        <w:gridCol w:w="1555"/>
        <w:gridCol w:w="695"/>
        <w:gridCol w:w="1554"/>
        <w:gridCol w:w="1555"/>
      </w:tblGrid>
      <w:tr w:rsidR="00521F16" w:rsidRPr="00E124C0" w14:paraId="11A49AE1" w14:textId="77777777" w:rsidTr="00732CAB">
        <w:trPr>
          <w:trHeight w:val="424"/>
        </w:trPr>
        <w:tc>
          <w:tcPr>
            <w:tcW w:w="2897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3B46DD6F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109" w:type="dxa"/>
            <w:gridSpan w:val="2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28A9C145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E124C0">
              <w:rPr>
                <w:b/>
                <w:bCs/>
                <w:sz w:val="21"/>
                <w:szCs w:val="21"/>
              </w:rPr>
              <w:t>Before matching</w:t>
            </w:r>
          </w:p>
        </w:tc>
        <w:tc>
          <w:tcPr>
            <w:tcW w:w="695" w:type="dxa"/>
            <w:vMerge w:val="restar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136834A8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109" w:type="dxa"/>
            <w:gridSpan w:val="2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1FB8DA8A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E124C0">
              <w:rPr>
                <w:b/>
                <w:bCs/>
                <w:sz w:val="21"/>
                <w:szCs w:val="21"/>
              </w:rPr>
              <w:t>After matching</w:t>
            </w:r>
          </w:p>
        </w:tc>
      </w:tr>
      <w:tr w:rsidR="00521F16" w:rsidRPr="00E124C0" w14:paraId="3ABC7544" w14:textId="77777777" w:rsidTr="00732CAB">
        <w:trPr>
          <w:trHeight w:val="424"/>
        </w:trPr>
        <w:tc>
          <w:tcPr>
            <w:tcW w:w="2897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72D66CCC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718BDC1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NICT (N=130)</w:t>
            </w:r>
          </w:p>
        </w:tc>
        <w:tc>
          <w:tcPr>
            <w:tcW w:w="15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7B346176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NCT (N=51)</w:t>
            </w:r>
          </w:p>
        </w:tc>
        <w:tc>
          <w:tcPr>
            <w:tcW w:w="695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38BEF98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A735A48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NICT (N=45)</w:t>
            </w:r>
          </w:p>
        </w:tc>
        <w:tc>
          <w:tcPr>
            <w:tcW w:w="155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65B619C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NCT (N=45)</w:t>
            </w:r>
          </w:p>
        </w:tc>
      </w:tr>
      <w:tr w:rsidR="00521F16" w:rsidRPr="00E124C0" w14:paraId="1B47AF5A" w14:textId="77777777" w:rsidTr="00732CAB">
        <w:trPr>
          <w:trHeight w:val="424"/>
        </w:trPr>
        <w:tc>
          <w:tcPr>
            <w:tcW w:w="445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AEB7224" w14:textId="77777777" w:rsidR="00521F16" w:rsidRPr="00E124C0" w:rsidRDefault="00521F16" w:rsidP="00D12A21">
            <w:pPr>
              <w:spacing w:before="0" w:after="0" w:line="480" w:lineRule="auto"/>
              <w:rPr>
                <w:b/>
                <w:bCs/>
                <w:sz w:val="21"/>
                <w:szCs w:val="21"/>
              </w:rPr>
            </w:pPr>
            <w:r w:rsidRPr="00E124C0">
              <w:rPr>
                <w:rFonts w:eastAsia="Times New Roman"/>
                <w:color w:val="000000"/>
                <w:sz w:val="21"/>
                <w:szCs w:val="21"/>
                <w:lang w:val="en-HK"/>
              </w:rPr>
              <w:t>Any postoperative complications</w:t>
            </w:r>
          </w:p>
        </w:tc>
        <w:tc>
          <w:tcPr>
            <w:tcW w:w="1555" w:type="dxa"/>
            <w:tcBorders>
              <w:bottom w:val="nil"/>
            </w:tcBorders>
            <w:shd w:val="clear" w:color="auto" w:fill="auto"/>
            <w:vAlign w:val="center"/>
          </w:tcPr>
          <w:p w14:paraId="6586B102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bottom w:val="nil"/>
            </w:tcBorders>
            <w:shd w:val="clear" w:color="auto" w:fill="auto"/>
            <w:vAlign w:val="center"/>
          </w:tcPr>
          <w:p w14:paraId="7B418326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bottom w:val="nil"/>
            </w:tcBorders>
            <w:shd w:val="clear" w:color="auto" w:fill="auto"/>
            <w:vAlign w:val="center"/>
          </w:tcPr>
          <w:p w14:paraId="1B513873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auto"/>
            <w:vAlign w:val="center"/>
          </w:tcPr>
          <w:p w14:paraId="15EF6022" w14:textId="77777777" w:rsidR="00521F16" w:rsidRPr="00E124C0" w:rsidRDefault="00521F16" w:rsidP="00D12A21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</w:tr>
      <w:tr w:rsidR="00716908" w:rsidRPr="00E124C0" w14:paraId="5AB8712E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ECF9C" w14:textId="00523935" w:rsidR="00716908" w:rsidRPr="00E124C0" w:rsidRDefault="00716908" w:rsidP="00716908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1"/>
                <w:szCs w:val="21"/>
                <w:lang w:val="en-HK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0F6B3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56(43.1%)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8FF04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21(41.2%)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016D1F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C400E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21(46.7%)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62573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20(44.4%)</w:t>
            </w:r>
          </w:p>
        </w:tc>
      </w:tr>
      <w:tr w:rsidR="00716908" w:rsidRPr="00E124C0" w14:paraId="0242C55E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DAE53F" w14:textId="7CCF762C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en-HK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99A58A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4(3.1%)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705827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2(3.9%)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F2B2C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C1314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2(4.4%)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8BE7A7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1(2.2%)</w:t>
            </w:r>
          </w:p>
        </w:tc>
      </w:tr>
      <w:tr w:rsidR="00716908" w:rsidRPr="00E124C0" w14:paraId="24612FDD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9A5681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eastAsia="Times New Roman"/>
                <w:color w:val="000000"/>
                <w:sz w:val="21"/>
                <w:szCs w:val="21"/>
              </w:rPr>
              <w:t>Pulmonary Infection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F564E9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2D2B84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EB3DF3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B4425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61936A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</w:tr>
      <w:tr w:rsidR="00716908" w:rsidRPr="00E124C0" w14:paraId="2AB3D92D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75E98F" w14:textId="0520EEA2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8DD63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30(23.1%)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6099F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12(23.5%)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001863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B45E83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14(31.1%)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9AAB8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11(24.4%)</w:t>
            </w:r>
          </w:p>
        </w:tc>
      </w:tr>
      <w:tr w:rsidR="00716908" w:rsidRPr="00E124C0" w14:paraId="0A00B335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9F597B" w14:textId="5B384F14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389E2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3(2.3%)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16EE5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2(3.9%)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C1783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2D80E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2(4.4%)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B76DE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1(2.2%)</w:t>
            </w:r>
          </w:p>
        </w:tc>
      </w:tr>
      <w:tr w:rsidR="00716908" w:rsidRPr="00E124C0" w14:paraId="3F2446A6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E79BC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E124C0">
              <w:rPr>
                <w:rFonts w:eastAsia="Times New Roman"/>
                <w:color w:val="000000"/>
                <w:sz w:val="21"/>
                <w:szCs w:val="21"/>
              </w:rPr>
              <w:t>Arrhythmia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4FB22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7256F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7FF311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9C8DD8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FA79E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</w:tr>
      <w:tr w:rsidR="00716908" w:rsidRPr="00E124C0" w14:paraId="16191B14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72811" w14:textId="0597903A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89053F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28(21.5%)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9AF91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10(19.6%)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537BF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C88A6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9(20.0%)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73588E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9(20.0%)</w:t>
            </w:r>
          </w:p>
        </w:tc>
      </w:tr>
      <w:tr w:rsidR="00716908" w:rsidRPr="00E124C0" w14:paraId="07B0C2BC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30796C" w14:textId="5688421E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AF160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1(0.8%)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EDC731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FF6DC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244AD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589749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</w:tr>
      <w:tr w:rsidR="00716908" w:rsidRPr="00E124C0" w14:paraId="5875EBCF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2B596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b/>
                <w:bCs/>
                <w:sz w:val="21"/>
                <w:szCs w:val="21"/>
              </w:rPr>
            </w:pPr>
            <w:r w:rsidRPr="00E124C0">
              <w:rPr>
                <w:rFonts w:eastAsia="Times New Roman"/>
                <w:color w:val="000000"/>
                <w:sz w:val="21"/>
                <w:szCs w:val="21"/>
              </w:rPr>
              <w:t>Anastomotic Leakage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11733F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7F25E2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DD1B7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730E8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002AC7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</w:tr>
      <w:tr w:rsidR="00716908" w:rsidRPr="00E124C0" w14:paraId="6C335A94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E44408" w14:textId="63285BF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12CCF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8(6.2%)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4DBBF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3(5.9%)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31520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244862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3(6.7%)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F9A4C9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2(4.4%)</w:t>
            </w:r>
          </w:p>
        </w:tc>
      </w:tr>
      <w:tr w:rsidR="00716908" w:rsidRPr="00E124C0" w14:paraId="453BECB8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26DC60" w14:textId="704DD34B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E1050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8B83B5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48BB99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51DEB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DA9968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0</w:t>
            </w:r>
          </w:p>
        </w:tc>
      </w:tr>
      <w:tr w:rsidR="00716908" w:rsidRPr="00E124C0" w14:paraId="4B4124FA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F522B1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eastAsia="Times New Roman"/>
                <w:color w:val="000000"/>
                <w:sz w:val="21"/>
                <w:szCs w:val="21"/>
              </w:rPr>
              <w:t>Acute Respiratory Failure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409D98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EA9A06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23AEC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F5A10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303A8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</w:tr>
      <w:tr w:rsidR="00716908" w:rsidRPr="00E124C0" w14:paraId="3DC4240D" w14:textId="77777777" w:rsidTr="00732CAB">
        <w:trPr>
          <w:trHeight w:val="424"/>
        </w:trPr>
        <w:tc>
          <w:tcPr>
            <w:tcW w:w="2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347AFE" w14:textId="56D10388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1-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2</w:t>
            </w: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5F1288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5(3.8%)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569DFC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2(3.9%)</w:t>
            </w:r>
          </w:p>
        </w:tc>
        <w:tc>
          <w:tcPr>
            <w:tcW w:w="6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F79754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753B19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2(4.4%)</w:t>
            </w:r>
          </w:p>
        </w:tc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68EFCA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2(4.4%)</w:t>
            </w:r>
          </w:p>
        </w:tc>
      </w:tr>
      <w:tr w:rsidR="00716908" w:rsidRPr="00E124C0" w14:paraId="1F6D4D3F" w14:textId="77777777" w:rsidTr="00732CAB">
        <w:trPr>
          <w:trHeight w:val="424"/>
        </w:trPr>
        <w:tc>
          <w:tcPr>
            <w:tcW w:w="2897" w:type="dxa"/>
            <w:tcBorders>
              <w:top w:val="nil"/>
            </w:tcBorders>
            <w:shd w:val="clear" w:color="auto" w:fill="auto"/>
            <w:vAlign w:val="center"/>
          </w:tcPr>
          <w:p w14:paraId="28A7D061" w14:textId="19F55B4E" w:rsidR="00716908" w:rsidRPr="00E124C0" w:rsidRDefault="00716908" w:rsidP="00716908">
            <w:pPr>
              <w:spacing w:before="0" w:after="0" w:line="48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</w:rPr>
            </w:pP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>G</w:t>
            </w:r>
            <w:r w:rsidRPr="00E124C0">
              <w:rPr>
                <w:rFonts w:cs="Times New Roman" w:hint="eastAsia"/>
                <w:color w:val="000000"/>
                <w:sz w:val="21"/>
                <w:szCs w:val="21"/>
                <w:lang w:val="en-HK" w:eastAsia="zh-CN"/>
              </w:rPr>
              <w:t>rade</w:t>
            </w:r>
            <w:r w:rsidRPr="00E124C0">
              <w:rPr>
                <w:rFonts w:cs="Times New Roman"/>
                <w:color w:val="000000"/>
                <w:sz w:val="21"/>
                <w:szCs w:val="21"/>
                <w:lang w:val="en-HK" w:eastAsia="zh-CN"/>
              </w:rPr>
              <w:t xml:space="preserve"> 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≥</w:t>
            </w:r>
            <w:r w:rsidRPr="00E124C0">
              <w:rPr>
                <w:rFonts w:cs="Times New Roman" w:hint="eastAsia"/>
                <w:b/>
                <w:bCs/>
                <w:color w:val="000000"/>
                <w:sz w:val="21"/>
                <w:szCs w:val="21"/>
                <w:lang w:val="en-HK" w:eastAsia="zh-CN"/>
              </w:rPr>
              <w:t>3</w:t>
            </w:r>
          </w:p>
        </w:tc>
        <w:tc>
          <w:tcPr>
            <w:tcW w:w="1554" w:type="dxa"/>
            <w:tcBorders>
              <w:top w:val="nil"/>
            </w:tcBorders>
            <w:shd w:val="clear" w:color="auto" w:fill="auto"/>
            <w:vAlign w:val="center"/>
          </w:tcPr>
          <w:p w14:paraId="48F1E1EB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1(0.8%)</w:t>
            </w:r>
          </w:p>
        </w:tc>
        <w:tc>
          <w:tcPr>
            <w:tcW w:w="1555" w:type="dxa"/>
            <w:tcBorders>
              <w:top w:val="nil"/>
            </w:tcBorders>
            <w:shd w:val="clear" w:color="auto" w:fill="auto"/>
            <w:vAlign w:val="center"/>
          </w:tcPr>
          <w:p w14:paraId="0274D58F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1(2.0%)</w:t>
            </w:r>
          </w:p>
        </w:tc>
        <w:tc>
          <w:tcPr>
            <w:tcW w:w="695" w:type="dxa"/>
            <w:tcBorders>
              <w:top w:val="nil"/>
            </w:tcBorders>
            <w:shd w:val="clear" w:color="auto" w:fill="auto"/>
            <w:vAlign w:val="center"/>
          </w:tcPr>
          <w:p w14:paraId="5731729D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nil"/>
            </w:tcBorders>
            <w:shd w:val="clear" w:color="auto" w:fill="auto"/>
            <w:vAlign w:val="center"/>
          </w:tcPr>
          <w:p w14:paraId="1F06DC90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1(2.2%)</w:t>
            </w:r>
          </w:p>
        </w:tc>
        <w:tc>
          <w:tcPr>
            <w:tcW w:w="1555" w:type="dxa"/>
            <w:tcBorders>
              <w:top w:val="nil"/>
            </w:tcBorders>
            <w:shd w:val="clear" w:color="auto" w:fill="auto"/>
            <w:vAlign w:val="center"/>
          </w:tcPr>
          <w:p w14:paraId="65483D87" w14:textId="77777777" w:rsidR="00716908" w:rsidRPr="00E124C0" w:rsidRDefault="00716908" w:rsidP="00716908">
            <w:pPr>
              <w:spacing w:before="0" w:after="0" w:line="480" w:lineRule="auto"/>
              <w:jc w:val="center"/>
              <w:rPr>
                <w:sz w:val="21"/>
                <w:szCs w:val="21"/>
              </w:rPr>
            </w:pPr>
            <w:r w:rsidRPr="00E124C0">
              <w:rPr>
                <w:sz w:val="21"/>
                <w:szCs w:val="21"/>
              </w:rPr>
              <w:t>1(2.2%)</w:t>
            </w:r>
          </w:p>
        </w:tc>
      </w:tr>
    </w:tbl>
    <w:p w14:paraId="77C95ED6" w14:textId="77777777" w:rsidR="007F28BB" w:rsidRDefault="007F28BB" w:rsidP="00D12A21">
      <w:pPr>
        <w:suppressLineNumbers/>
        <w:spacing w:before="0" w:after="0" w:line="480" w:lineRule="auto"/>
        <w:rPr>
          <w:rFonts w:hint="eastAsia"/>
          <w:szCs w:val="24"/>
          <w:lang w:eastAsia="zh-CN"/>
        </w:rPr>
      </w:pPr>
    </w:p>
    <w:p w14:paraId="03551F26" w14:textId="77777777" w:rsidR="003777F7" w:rsidRPr="003777F7" w:rsidRDefault="003777F7" w:rsidP="003777F7">
      <w:pPr>
        <w:rPr>
          <w:rFonts w:hint="eastAsia"/>
          <w:szCs w:val="24"/>
          <w:lang w:eastAsia="zh-CN"/>
        </w:rPr>
      </w:pPr>
    </w:p>
    <w:p w14:paraId="43A4CD82" w14:textId="77777777" w:rsidR="003777F7" w:rsidRPr="003777F7" w:rsidRDefault="003777F7" w:rsidP="003777F7">
      <w:pPr>
        <w:rPr>
          <w:rFonts w:hint="eastAsia"/>
          <w:szCs w:val="24"/>
          <w:lang w:eastAsia="zh-CN"/>
        </w:rPr>
      </w:pPr>
    </w:p>
    <w:p w14:paraId="7A3ED578" w14:textId="77777777" w:rsidR="003777F7" w:rsidRPr="003777F7" w:rsidRDefault="003777F7" w:rsidP="003777F7">
      <w:pPr>
        <w:rPr>
          <w:rFonts w:hint="eastAsia"/>
          <w:szCs w:val="24"/>
          <w:lang w:eastAsia="zh-CN"/>
        </w:rPr>
      </w:pPr>
    </w:p>
    <w:p w14:paraId="57CC1549" w14:textId="77777777" w:rsidR="003777F7" w:rsidRPr="003777F7" w:rsidRDefault="003777F7" w:rsidP="003777F7">
      <w:pPr>
        <w:rPr>
          <w:rFonts w:hint="eastAsia"/>
          <w:szCs w:val="24"/>
          <w:lang w:eastAsia="zh-CN"/>
        </w:rPr>
      </w:pPr>
    </w:p>
    <w:p w14:paraId="4463ACF6" w14:textId="77777777" w:rsidR="003777F7" w:rsidRDefault="003777F7" w:rsidP="003777F7">
      <w:pPr>
        <w:rPr>
          <w:rFonts w:hint="eastAsia"/>
          <w:szCs w:val="24"/>
          <w:lang w:eastAsia="zh-CN"/>
        </w:rPr>
      </w:pPr>
    </w:p>
    <w:p w14:paraId="5B97B6C4" w14:textId="77777777" w:rsidR="00227AE7" w:rsidRPr="00E124C0" w:rsidRDefault="00227AE7" w:rsidP="00D12A21">
      <w:pPr>
        <w:suppressLineNumbers/>
        <w:spacing w:before="0" w:after="0" w:line="480" w:lineRule="auto"/>
        <w:rPr>
          <w:rFonts w:eastAsia="宋体" w:cs="Times New Roman" w:hint="eastAsia"/>
          <w:kern w:val="2"/>
          <w:sz w:val="22"/>
          <w:lang w:eastAsia="zh-CN"/>
        </w:rPr>
      </w:pPr>
    </w:p>
    <w:p w14:paraId="62BCB3B3" w14:textId="37A85D07" w:rsidR="00083486" w:rsidRPr="00E124C0" w:rsidRDefault="00083486" w:rsidP="00D12A21">
      <w:pPr>
        <w:suppressLineNumbers/>
        <w:spacing w:before="0" w:after="0" w:line="480" w:lineRule="auto"/>
        <w:rPr>
          <w:szCs w:val="24"/>
        </w:rPr>
      </w:pPr>
    </w:p>
    <w:sectPr w:rsidR="00083486" w:rsidRPr="00E124C0" w:rsidSect="003407D5">
      <w:pgSz w:w="11906" w:h="16838" w:code="9"/>
      <w:pgMar w:top="1418" w:right="1418" w:bottom="1418" w:left="1418" w:header="28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6519A" w14:textId="77777777" w:rsidR="003407D5" w:rsidRDefault="003407D5" w:rsidP="00117666">
      <w:pPr>
        <w:spacing w:after="0"/>
      </w:pPr>
      <w:r>
        <w:separator/>
      </w:r>
    </w:p>
  </w:endnote>
  <w:endnote w:type="continuationSeparator" w:id="0">
    <w:p w14:paraId="05BB4240" w14:textId="77777777" w:rsidR="003407D5" w:rsidRDefault="003407D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Bold">
    <w:altName w:val="Segoe Print"/>
    <w:charset w:val="00"/>
    <w:family w:val="auto"/>
    <w:pitch w:val="default"/>
  </w:font>
  <w:font w:name="AdvPS3FDD77">
    <w:altName w:val="Segoe Print"/>
    <w:charset w:val="00"/>
    <w:family w:val="auto"/>
    <w:pitch w:val="default"/>
  </w:font>
  <w:font w:name="MinionPro-Bold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3A6C3" w14:textId="77777777" w:rsidR="00D3296E" w:rsidRPr="00577C4C" w:rsidRDefault="00D3296E">
    <w:pPr>
      <w:pStyle w:val="a9"/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0773D56" wp14:editId="1978CDE2">
              <wp:simplePos x="0" y="0"/>
              <wp:positionH relativeFrom="column">
                <wp:posOffset>-108585</wp:posOffset>
              </wp:positionH>
              <wp:positionV relativeFrom="paragraph">
                <wp:posOffset>-58420</wp:posOffset>
              </wp:positionV>
              <wp:extent cx="3672205" cy="495300"/>
              <wp:effectExtent l="0" t="0" r="0" b="0"/>
              <wp:wrapNone/>
              <wp:docPr id="2026848479" name="文本框 20268484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C15D5" w14:textId="77777777" w:rsidR="00D3296E" w:rsidRPr="00E9561B" w:rsidRDefault="00D3296E">
                          <w:pPr>
                            <w:rPr>
                              <w:color w:val="C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773D56" id="_x0000_t202" coordsize="21600,21600" o:spt="202" path="m,l,21600r21600,l21600,xe">
              <v:stroke joinstyle="miter"/>
              <v:path gradientshapeok="t" o:connecttype="rect"/>
            </v:shapetype>
            <v:shape id="文本框 2026848479" o:spid="_x0000_s1026" type="#_x0000_t202" style="position:absolute;margin-left:-8.55pt;margin-top:-4.6pt;width:289.15pt;height:39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" stroked="f">
              <v:textbox style="mso-fit-shape-to-text:t">
                <w:txbxContent>
                  <w:p w14:paraId="586C15D5" w14:textId="77777777" w:rsidR="00D3296E" w:rsidRPr="00E9561B" w:rsidRDefault="00D3296E">
                    <w:pPr>
                      <w:rPr>
                        <w:color w:val="C0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A7F0F13" wp14:editId="077219A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28295"/>
              <wp:effectExtent l="0" t="0" r="0" b="0"/>
              <wp:wrapNone/>
              <wp:docPr id="56224635" name="文本框 562246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396C6D" w14:textId="77777777" w:rsidR="00D3296E" w:rsidRPr="004679E7" w:rsidRDefault="00D3296E">
                          <w:pPr>
                            <w:pStyle w:val="a9"/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 w:rsidRPr="004679E7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4679E7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4679E7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4679E7">
                            <w:rPr>
                              <w:noProof/>
                              <w:color w:val="000000"/>
                              <w:sz w:val="22"/>
                              <w:szCs w:val="40"/>
                            </w:rPr>
                            <w:t>4</w:t>
                          </w:r>
                          <w:r w:rsidRPr="004679E7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7F0F13" id="文本框 56224635" o:spid="_x0000_s1027" type="#_x0000_t202" style="position:absolute;margin-left:67.6pt;margin-top:0;width:118.8pt;height:25.85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" filled="f" stroked="f" strokeweight=".5pt">
              <v:textbox style="mso-fit-shape-to-text:t">
                <w:txbxContent>
                  <w:p w14:paraId="02396C6D" w14:textId="77777777" w:rsidR="00D3296E" w:rsidRPr="004679E7" w:rsidRDefault="00D3296E">
                    <w:pPr>
                      <w:pStyle w:val="a9"/>
                      <w:jc w:val="right"/>
                      <w:rPr>
                        <w:color w:val="000000"/>
                        <w:szCs w:val="40"/>
                      </w:rPr>
                    </w:pPr>
                    <w:r w:rsidRPr="004679E7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4679E7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4679E7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4679E7">
                      <w:rPr>
                        <w:noProof/>
                        <w:color w:val="000000"/>
                        <w:sz w:val="22"/>
                        <w:szCs w:val="40"/>
                      </w:rPr>
                      <w:t>4</w:t>
                    </w:r>
                    <w:r w:rsidRPr="004679E7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45B52" w14:textId="77777777" w:rsidR="00D3296E" w:rsidRPr="00577C4C" w:rsidRDefault="00D3296E">
    <w:pPr>
      <w:pStyle w:val="a9"/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F4FF084" wp14:editId="78CADCA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28295"/>
              <wp:effectExtent l="0" t="0" r="0" b="0"/>
              <wp:wrapNone/>
              <wp:docPr id="201960791" name="文本框 2019607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989D83" w14:textId="77777777" w:rsidR="00D3296E" w:rsidRPr="004679E7" w:rsidRDefault="00D3296E">
                          <w:pPr>
                            <w:pStyle w:val="a9"/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 w:rsidRPr="004679E7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4679E7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4679E7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4679E7">
                            <w:rPr>
                              <w:noProof/>
                              <w:color w:val="000000"/>
                              <w:sz w:val="22"/>
                              <w:szCs w:val="40"/>
                            </w:rPr>
                            <w:t>3</w:t>
                          </w:r>
                          <w:r w:rsidRPr="004679E7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4FF084" id="_x0000_t202" coordsize="21600,21600" o:spt="202" path="m,l,21600r21600,l21600,xe">
              <v:stroke joinstyle="miter"/>
              <v:path gradientshapeok="t" o:connecttype="rect"/>
            </v:shapetype>
            <v:shape id="文本框 201960791" o:spid="_x0000_s1028" type="#_x0000_t202" style="position:absolute;margin-left:67.6pt;margin-top:0;width:118.8pt;height:25.8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" filled="f" stroked="f" strokeweight=".5pt">
              <v:textbox style="mso-fit-shape-to-text:t">
                <w:txbxContent>
                  <w:p w14:paraId="7B989D83" w14:textId="77777777" w:rsidR="00D3296E" w:rsidRPr="004679E7" w:rsidRDefault="00D3296E">
                    <w:pPr>
                      <w:pStyle w:val="a9"/>
                      <w:jc w:val="right"/>
                      <w:rPr>
                        <w:color w:val="000000"/>
                        <w:szCs w:val="40"/>
                      </w:rPr>
                    </w:pPr>
                    <w:r w:rsidRPr="004679E7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4679E7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4679E7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4679E7">
                      <w:rPr>
                        <w:noProof/>
                        <w:color w:val="000000"/>
                        <w:sz w:val="22"/>
                        <w:szCs w:val="40"/>
                      </w:rPr>
                      <w:t>3</w:t>
                    </w:r>
                    <w:r w:rsidRPr="004679E7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4C35C" w14:textId="77777777" w:rsidR="003407D5" w:rsidRDefault="003407D5" w:rsidP="00117666">
      <w:pPr>
        <w:spacing w:after="0"/>
      </w:pPr>
      <w:r>
        <w:separator/>
      </w:r>
    </w:p>
  </w:footnote>
  <w:footnote w:type="continuationSeparator" w:id="0">
    <w:p w14:paraId="067945D0" w14:textId="77777777" w:rsidR="003407D5" w:rsidRDefault="003407D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324E" w14:textId="77777777" w:rsidR="00D3296E" w:rsidRPr="007E3148" w:rsidRDefault="00D3296E" w:rsidP="00A53000">
    <w:pPr>
      <w:pStyle w:val="a7"/>
    </w:pPr>
    <w:r w:rsidRPr="007E3148">
      <w:ptab w:relativeTo="margin" w:alignment="center" w:leader="none"/>
    </w:r>
    <w:r>
      <w:t xml:space="preserve">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98823" w14:textId="77777777" w:rsidR="00D3296E" w:rsidRPr="00A53000" w:rsidRDefault="00D3296E" w:rsidP="00A53000">
    <w:pPr>
      <w:pStyle w:val="a7"/>
    </w:pPr>
    <w:r>
      <w:t xml:space="preserve">                                              </w:t>
    </w:r>
    <w:r w:rsidRPr="007E3148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5A2E" w14:textId="77777777" w:rsidR="00D3296E" w:rsidRDefault="00D3296E" w:rsidP="00A53000">
    <w:pPr>
      <w:pStyle w:val="a7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D32A8F62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ascii="Times New Roman" w:eastAsiaTheme="minorEastAsia" w:hAnsi="Times New Roman" w:cstheme="minorBidi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6364850">
    <w:abstractNumId w:val="1"/>
  </w:num>
  <w:num w:numId="2" w16cid:durableId="25722444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" w16cid:durableId="1044864566">
    <w:abstractNumId w:val="0"/>
  </w:num>
  <w:num w:numId="4" w16cid:durableId="500243020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5" w16cid:durableId="199629557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3A9A"/>
    <w:rsid w:val="00012D24"/>
    <w:rsid w:val="00013963"/>
    <w:rsid w:val="00016676"/>
    <w:rsid w:val="000168C2"/>
    <w:rsid w:val="00017CC7"/>
    <w:rsid w:val="0002002C"/>
    <w:rsid w:val="00020C64"/>
    <w:rsid w:val="00026C53"/>
    <w:rsid w:val="00027300"/>
    <w:rsid w:val="00030AB3"/>
    <w:rsid w:val="00032984"/>
    <w:rsid w:val="00032B64"/>
    <w:rsid w:val="00033F69"/>
    <w:rsid w:val="00034304"/>
    <w:rsid w:val="0003509C"/>
    <w:rsid w:val="000351FA"/>
    <w:rsid w:val="00035434"/>
    <w:rsid w:val="00035E26"/>
    <w:rsid w:val="00037CD5"/>
    <w:rsid w:val="00041454"/>
    <w:rsid w:val="00042A01"/>
    <w:rsid w:val="0004363F"/>
    <w:rsid w:val="00043702"/>
    <w:rsid w:val="00045678"/>
    <w:rsid w:val="000458E4"/>
    <w:rsid w:val="0005052D"/>
    <w:rsid w:val="00050681"/>
    <w:rsid w:val="00050AAE"/>
    <w:rsid w:val="00056587"/>
    <w:rsid w:val="00056784"/>
    <w:rsid w:val="00057085"/>
    <w:rsid w:val="000612C2"/>
    <w:rsid w:val="00062F2E"/>
    <w:rsid w:val="00063D84"/>
    <w:rsid w:val="0006636D"/>
    <w:rsid w:val="00066613"/>
    <w:rsid w:val="00066AE2"/>
    <w:rsid w:val="0006721F"/>
    <w:rsid w:val="00071386"/>
    <w:rsid w:val="000730EA"/>
    <w:rsid w:val="00075F43"/>
    <w:rsid w:val="00077D53"/>
    <w:rsid w:val="00081097"/>
    <w:rsid w:val="00081394"/>
    <w:rsid w:val="00083486"/>
    <w:rsid w:val="000839BB"/>
    <w:rsid w:val="00083BCB"/>
    <w:rsid w:val="00084280"/>
    <w:rsid w:val="00084713"/>
    <w:rsid w:val="000933A2"/>
    <w:rsid w:val="000969CE"/>
    <w:rsid w:val="000A0045"/>
    <w:rsid w:val="000A2EFE"/>
    <w:rsid w:val="000A3AE8"/>
    <w:rsid w:val="000A3F80"/>
    <w:rsid w:val="000A5121"/>
    <w:rsid w:val="000A5F45"/>
    <w:rsid w:val="000A778E"/>
    <w:rsid w:val="000B06F3"/>
    <w:rsid w:val="000B2828"/>
    <w:rsid w:val="000B34BD"/>
    <w:rsid w:val="000B38A0"/>
    <w:rsid w:val="000B3E8D"/>
    <w:rsid w:val="000B4142"/>
    <w:rsid w:val="000B7835"/>
    <w:rsid w:val="000C2D49"/>
    <w:rsid w:val="000C3E59"/>
    <w:rsid w:val="000C467C"/>
    <w:rsid w:val="000C7E2A"/>
    <w:rsid w:val="000D0586"/>
    <w:rsid w:val="000D4C36"/>
    <w:rsid w:val="000E4A26"/>
    <w:rsid w:val="000F3991"/>
    <w:rsid w:val="000F39F0"/>
    <w:rsid w:val="000F4310"/>
    <w:rsid w:val="000F451F"/>
    <w:rsid w:val="000F4CFB"/>
    <w:rsid w:val="000F4F8A"/>
    <w:rsid w:val="000F541F"/>
    <w:rsid w:val="000F5755"/>
    <w:rsid w:val="000F6534"/>
    <w:rsid w:val="000F7339"/>
    <w:rsid w:val="000F73FF"/>
    <w:rsid w:val="00101E89"/>
    <w:rsid w:val="0010200A"/>
    <w:rsid w:val="00106E20"/>
    <w:rsid w:val="00107D2E"/>
    <w:rsid w:val="0011013A"/>
    <w:rsid w:val="001140DF"/>
    <w:rsid w:val="00117123"/>
    <w:rsid w:val="00117666"/>
    <w:rsid w:val="001223A7"/>
    <w:rsid w:val="00125858"/>
    <w:rsid w:val="00130B38"/>
    <w:rsid w:val="00134256"/>
    <w:rsid w:val="00134EB7"/>
    <w:rsid w:val="00137AF5"/>
    <w:rsid w:val="00140144"/>
    <w:rsid w:val="00140DA7"/>
    <w:rsid w:val="00140F9F"/>
    <w:rsid w:val="00141DE0"/>
    <w:rsid w:val="001439CB"/>
    <w:rsid w:val="00145310"/>
    <w:rsid w:val="001465C5"/>
    <w:rsid w:val="00147395"/>
    <w:rsid w:val="0015322E"/>
    <w:rsid w:val="001552C9"/>
    <w:rsid w:val="00155E95"/>
    <w:rsid w:val="0015729E"/>
    <w:rsid w:val="00161D5C"/>
    <w:rsid w:val="00163885"/>
    <w:rsid w:val="00166328"/>
    <w:rsid w:val="00173FAC"/>
    <w:rsid w:val="00175E53"/>
    <w:rsid w:val="00177D84"/>
    <w:rsid w:val="001828EC"/>
    <w:rsid w:val="00185402"/>
    <w:rsid w:val="001855B6"/>
    <w:rsid w:val="00186745"/>
    <w:rsid w:val="00195A1B"/>
    <w:rsid w:val="001964EF"/>
    <w:rsid w:val="001A1C6B"/>
    <w:rsid w:val="001A2F30"/>
    <w:rsid w:val="001A4790"/>
    <w:rsid w:val="001A530C"/>
    <w:rsid w:val="001B1329"/>
    <w:rsid w:val="001B1A2C"/>
    <w:rsid w:val="001B2DE3"/>
    <w:rsid w:val="001B32B8"/>
    <w:rsid w:val="001B70D2"/>
    <w:rsid w:val="001C3030"/>
    <w:rsid w:val="001C4A91"/>
    <w:rsid w:val="001D02BC"/>
    <w:rsid w:val="001D2839"/>
    <w:rsid w:val="001D3A4A"/>
    <w:rsid w:val="001D57C7"/>
    <w:rsid w:val="001D5C23"/>
    <w:rsid w:val="001D7BAD"/>
    <w:rsid w:val="001E0428"/>
    <w:rsid w:val="001E2270"/>
    <w:rsid w:val="001E2362"/>
    <w:rsid w:val="001E4D88"/>
    <w:rsid w:val="001F1259"/>
    <w:rsid w:val="001F231D"/>
    <w:rsid w:val="001F4C07"/>
    <w:rsid w:val="001F6272"/>
    <w:rsid w:val="001F6BA8"/>
    <w:rsid w:val="0020010E"/>
    <w:rsid w:val="00201A9C"/>
    <w:rsid w:val="0020322E"/>
    <w:rsid w:val="00204E47"/>
    <w:rsid w:val="00204FF3"/>
    <w:rsid w:val="00213432"/>
    <w:rsid w:val="002142CE"/>
    <w:rsid w:val="00220AEA"/>
    <w:rsid w:val="00226954"/>
    <w:rsid w:val="00227AE7"/>
    <w:rsid w:val="002307B1"/>
    <w:rsid w:val="00230E6F"/>
    <w:rsid w:val="00231304"/>
    <w:rsid w:val="0023206E"/>
    <w:rsid w:val="002410F3"/>
    <w:rsid w:val="00245C39"/>
    <w:rsid w:val="00246E9A"/>
    <w:rsid w:val="00252B0E"/>
    <w:rsid w:val="0025375F"/>
    <w:rsid w:val="00253B7E"/>
    <w:rsid w:val="0025510D"/>
    <w:rsid w:val="002555EE"/>
    <w:rsid w:val="00255C2F"/>
    <w:rsid w:val="00257560"/>
    <w:rsid w:val="0026076C"/>
    <w:rsid w:val="00262767"/>
    <w:rsid w:val="00262983"/>
    <w:rsid w:val="002629A3"/>
    <w:rsid w:val="002629B3"/>
    <w:rsid w:val="00265660"/>
    <w:rsid w:val="00267D18"/>
    <w:rsid w:val="00267F4C"/>
    <w:rsid w:val="0027057B"/>
    <w:rsid w:val="002710CE"/>
    <w:rsid w:val="002712EA"/>
    <w:rsid w:val="00272529"/>
    <w:rsid w:val="00273AA7"/>
    <w:rsid w:val="0027491E"/>
    <w:rsid w:val="00275D53"/>
    <w:rsid w:val="00283C6D"/>
    <w:rsid w:val="00285811"/>
    <w:rsid w:val="002868E2"/>
    <w:rsid w:val="002869C3"/>
    <w:rsid w:val="00291008"/>
    <w:rsid w:val="002920BF"/>
    <w:rsid w:val="002932F3"/>
    <w:rsid w:val="002936E4"/>
    <w:rsid w:val="002942FE"/>
    <w:rsid w:val="00296B88"/>
    <w:rsid w:val="002A1382"/>
    <w:rsid w:val="002A262E"/>
    <w:rsid w:val="002A332C"/>
    <w:rsid w:val="002A5AF8"/>
    <w:rsid w:val="002A79E1"/>
    <w:rsid w:val="002B0051"/>
    <w:rsid w:val="002B4593"/>
    <w:rsid w:val="002B5BB4"/>
    <w:rsid w:val="002B5D77"/>
    <w:rsid w:val="002B6F66"/>
    <w:rsid w:val="002C017E"/>
    <w:rsid w:val="002C0775"/>
    <w:rsid w:val="002C1843"/>
    <w:rsid w:val="002C39A8"/>
    <w:rsid w:val="002C74CA"/>
    <w:rsid w:val="002D1547"/>
    <w:rsid w:val="002D27B6"/>
    <w:rsid w:val="002D738D"/>
    <w:rsid w:val="002E1C8B"/>
    <w:rsid w:val="002E5BB6"/>
    <w:rsid w:val="002E7EE2"/>
    <w:rsid w:val="002F4C5F"/>
    <w:rsid w:val="002F636A"/>
    <w:rsid w:val="002F6F02"/>
    <w:rsid w:val="002F744D"/>
    <w:rsid w:val="003006CE"/>
    <w:rsid w:val="0030241A"/>
    <w:rsid w:val="00303DE6"/>
    <w:rsid w:val="003041AF"/>
    <w:rsid w:val="00304746"/>
    <w:rsid w:val="00305308"/>
    <w:rsid w:val="00305531"/>
    <w:rsid w:val="00310124"/>
    <w:rsid w:val="00310982"/>
    <w:rsid w:val="00312DF1"/>
    <w:rsid w:val="00313161"/>
    <w:rsid w:val="00313DE3"/>
    <w:rsid w:val="00317B54"/>
    <w:rsid w:val="00320FFA"/>
    <w:rsid w:val="00321C8D"/>
    <w:rsid w:val="0032379E"/>
    <w:rsid w:val="00325DA4"/>
    <w:rsid w:val="0032672B"/>
    <w:rsid w:val="00332CF1"/>
    <w:rsid w:val="00333A34"/>
    <w:rsid w:val="00333E6A"/>
    <w:rsid w:val="003344A6"/>
    <w:rsid w:val="00334677"/>
    <w:rsid w:val="003373DF"/>
    <w:rsid w:val="003407D5"/>
    <w:rsid w:val="0034188B"/>
    <w:rsid w:val="00341E2C"/>
    <w:rsid w:val="003442FA"/>
    <w:rsid w:val="00346F3E"/>
    <w:rsid w:val="00347CF8"/>
    <w:rsid w:val="003524EA"/>
    <w:rsid w:val="003544FB"/>
    <w:rsid w:val="00354B25"/>
    <w:rsid w:val="00360B97"/>
    <w:rsid w:val="00361865"/>
    <w:rsid w:val="00361BC8"/>
    <w:rsid w:val="003652C5"/>
    <w:rsid w:val="00365579"/>
    <w:rsid w:val="00365D63"/>
    <w:rsid w:val="00366060"/>
    <w:rsid w:val="0036793B"/>
    <w:rsid w:val="00372682"/>
    <w:rsid w:val="00376A52"/>
    <w:rsid w:val="00376CC5"/>
    <w:rsid w:val="003777F7"/>
    <w:rsid w:val="00377FA0"/>
    <w:rsid w:val="003802F4"/>
    <w:rsid w:val="003829B6"/>
    <w:rsid w:val="0038604A"/>
    <w:rsid w:val="00395038"/>
    <w:rsid w:val="0039693B"/>
    <w:rsid w:val="00397EBF"/>
    <w:rsid w:val="003A1986"/>
    <w:rsid w:val="003A19B5"/>
    <w:rsid w:val="003A4D8D"/>
    <w:rsid w:val="003A561C"/>
    <w:rsid w:val="003A5995"/>
    <w:rsid w:val="003A6A21"/>
    <w:rsid w:val="003B088A"/>
    <w:rsid w:val="003B0E65"/>
    <w:rsid w:val="003B274E"/>
    <w:rsid w:val="003B66A5"/>
    <w:rsid w:val="003B6991"/>
    <w:rsid w:val="003B7642"/>
    <w:rsid w:val="003B7E0A"/>
    <w:rsid w:val="003C2E8D"/>
    <w:rsid w:val="003C4961"/>
    <w:rsid w:val="003C5445"/>
    <w:rsid w:val="003C7FD9"/>
    <w:rsid w:val="003D06F0"/>
    <w:rsid w:val="003D2F2D"/>
    <w:rsid w:val="003D5B77"/>
    <w:rsid w:val="003E309C"/>
    <w:rsid w:val="003E3BB7"/>
    <w:rsid w:val="003E488F"/>
    <w:rsid w:val="003E5241"/>
    <w:rsid w:val="003E5424"/>
    <w:rsid w:val="003E5B4F"/>
    <w:rsid w:val="003F112C"/>
    <w:rsid w:val="003F15EF"/>
    <w:rsid w:val="003F1761"/>
    <w:rsid w:val="003F33FE"/>
    <w:rsid w:val="003F3BD8"/>
    <w:rsid w:val="00400E4A"/>
    <w:rsid w:val="00401046"/>
    <w:rsid w:val="00401590"/>
    <w:rsid w:val="00401945"/>
    <w:rsid w:val="004031BA"/>
    <w:rsid w:val="004048B7"/>
    <w:rsid w:val="00411466"/>
    <w:rsid w:val="00412032"/>
    <w:rsid w:val="00413ACA"/>
    <w:rsid w:val="004149EE"/>
    <w:rsid w:val="00422C94"/>
    <w:rsid w:val="00424CE7"/>
    <w:rsid w:val="00424FD2"/>
    <w:rsid w:val="0042750B"/>
    <w:rsid w:val="004326B2"/>
    <w:rsid w:val="004340AF"/>
    <w:rsid w:val="004372AA"/>
    <w:rsid w:val="00444B06"/>
    <w:rsid w:val="00446E53"/>
    <w:rsid w:val="0045360A"/>
    <w:rsid w:val="004539E0"/>
    <w:rsid w:val="004550EF"/>
    <w:rsid w:val="00456A15"/>
    <w:rsid w:val="00463E3D"/>
    <w:rsid w:val="004645AE"/>
    <w:rsid w:val="004679E7"/>
    <w:rsid w:val="004704E3"/>
    <w:rsid w:val="0047236D"/>
    <w:rsid w:val="00473987"/>
    <w:rsid w:val="00476146"/>
    <w:rsid w:val="004864C7"/>
    <w:rsid w:val="00495ADE"/>
    <w:rsid w:val="0049605C"/>
    <w:rsid w:val="004961DF"/>
    <w:rsid w:val="00496D64"/>
    <w:rsid w:val="004A17E2"/>
    <w:rsid w:val="004A1E91"/>
    <w:rsid w:val="004A28AD"/>
    <w:rsid w:val="004A5981"/>
    <w:rsid w:val="004A6964"/>
    <w:rsid w:val="004A731D"/>
    <w:rsid w:val="004B04EB"/>
    <w:rsid w:val="004B30CD"/>
    <w:rsid w:val="004B708F"/>
    <w:rsid w:val="004C0343"/>
    <w:rsid w:val="004C0F43"/>
    <w:rsid w:val="004C55B8"/>
    <w:rsid w:val="004C5E79"/>
    <w:rsid w:val="004C767F"/>
    <w:rsid w:val="004C7D1D"/>
    <w:rsid w:val="004D1B03"/>
    <w:rsid w:val="004D1FA6"/>
    <w:rsid w:val="004D3E33"/>
    <w:rsid w:val="004D417F"/>
    <w:rsid w:val="004D4D50"/>
    <w:rsid w:val="004D5900"/>
    <w:rsid w:val="004D756D"/>
    <w:rsid w:val="004E4B66"/>
    <w:rsid w:val="004F0135"/>
    <w:rsid w:val="004F0F80"/>
    <w:rsid w:val="004F0F92"/>
    <w:rsid w:val="004F18D7"/>
    <w:rsid w:val="004F39BB"/>
    <w:rsid w:val="004F4D25"/>
    <w:rsid w:val="004F75A8"/>
    <w:rsid w:val="00503142"/>
    <w:rsid w:val="00513D5D"/>
    <w:rsid w:val="00516D0E"/>
    <w:rsid w:val="00520950"/>
    <w:rsid w:val="00521F16"/>
    <w:rsid w:val="00523C97"/>
    <w:rsid w:val="005250F2"/>
    <w:rsid w:val="0053003F"/>
    <w:rsid w:val="00530299"/>
    <w:rsid w:val="0053038E"/>
    <w:rsid w:val="0053160D"/>
    <w:rsid w:val="00532F28"/>
    <w:rsid w:val="00534185"/>
    <w:rsid w:val="00534E70"/>
    <w:rsid w:val="00535CBC"/>
    <w:rsid w:val="00535E10"/>
    <w:rsid w:val="00543550"/>
    <w:rsid w:val="00544272"/>
    <w:rsid w:val="00545BB9"/>
    <w:rsid w:val="00554DF2"/>
    <w:rsid w:val="005633E8"/>
    <w:rsid w:val="00563849"/>
    <w:rsid w:val="0056456D"/>
    <w:rsid w:val="005665F1"/>
    <w:rsid w:val="00567890"/>
    <w:rsid w:val="00571CB8"/>
    <w:rsid w:val="005723AF"/>
    <w:rsid w:val="0057401C"/>
    <w:rsid w:val="00582F42"/>
    <w:rsid w:val="00586E0A"/>
    <w:rsid w:val="00597296"/>
    <w:rsid w:val="005A01DD"/>
    <w:rsid w:val="005A1D84"/>
    <w:rsid w:val="005A599A"/>
    <w:rsid w:val="005A70EA"/>
    <w:rsid w:val="005A7792"/>
    <w:rsid w:val="005B3975"/>
    <w:rsid w:val="005B4BA0"/>
    <w:rsid w:val="005B528A"/>
    <w:rsid w:val="005B61BE"/>
    <w:rsid w:val="005B7304"/>
    <w:rsid w:val="005C00C8"/>
    <w:rsid w:val="005C0610"/>
    <w:rsid w:val="005C2B87"/>
    <w:rsid w:val="005C3029"/>
    <w:rsid w:val="005C3726"/>
    <w:rsid w:val="005C3963"/>
    <w:rsid w:val="005C3FFC"/>
    <w:rsid w:val="005C40F8"/>
    <w:rsid w:val="005C7052"/>
    <w:rsid w:val="005D1840"/>
    <w:rsid w:val="005D35E4"/>
    <w:rsid w:val="005D7910"/>
    <w:rsid w:val="005F11A5"/>
    <w:rsid w:val="005F1B1B"/>
    <w:rsid w:val="005F2D8A"/>
    <w:rsid w:val="005F4205"/>
    <w:rsid w:val="005F4B34"/>
    <w:rsid w:val="005F6096"/>
    <w:rsid w:val="00602BAA"/>
    <w:rsid w:val="00610663"/>
    <w:rsid w:val="006107F3"/>
    <w:rsid w:val="006116A5"/>
    <w:rsid w:val="00611FB3"/>
    <w:rsid w:val="00613D18"/>
    <w:rsid w:val="006157C5"/>
    <w:rsid w:val="00615EF9"/>
    <w:rsid w:val="006172AA"/>
    <w:rsid w:val="00617DD1"/>
    <w:rsid w:val="0062154F"/>
    <w:rsid w:val="006232A3"/>
    <w:rsid w:val="00625440"/>
    <w:rsid w:val="00631A8C"/>
    <w:rsid w:val="00635D47"/>
    <w:rsid w:val="00651CA2"/>
    <w:rsid w:val="00652286"/>
    <w:rsid w:val="006534C0"/>
    <w:rsid w:val="00653D60"/>
    <w:rsid w:val="00656545"/>
    <w:rsid w:val="00656A66"/>
    <w:rsid w:val="00660D05"/>
    <w:rsid w:val="0066206E"/>
    <w:rsid w:val="0066416D"/>
    <w:rsid w:val="006643A9"/>
    <w:rsid w:val="00665E74"/>
    <w:rsid w:val="00667365"/>
    <w:rsid w:val="006703F7"/>
    <w:rsid w:val="00671D9A"/>
    <w:rsid w:val="00672798"/>
    <w:rsid w:val="00673952"/>
    <w:rsid w:val="006742B1"/>
    <w:rsid w:val="00677402"/>
    <w:rsid w:val="00680913"/>
    <w:rsid w:val="00681821"/>
    <w:rsid w:val="00685E85"/>
    <w:rsid w:val="00686C9D"/>
    <w:rsid w:val="00690717"/>
    <w:rsid w:val="00695AFA"/>
    <w:rsid w:val="00695B4C"/>
    <w:rsid w:val="00695F7E"/>
    <w:rsid w:val="00696FA3"/>
    <w:rsid w:val="006A0E3C"/>
    <w:rsid w:val="006A768A"/>
    <w:rsid w:val="006A7FF2"/>
    <w:rsid w:val="006B1486"/>
    <w:rsid w:val="006B2D5B"/>
    <w:rsid w:val="006B3402"/>
    <w:rsid w:val="006B4DB5"/>
    <w:rsid w:val="006B7D14"/>
    <w:rsid w:val="006C0145"/>
    <w:rsid w:val="006C5517"/>
    <w:rsid w:val="006C5987"/>
    <w:rsid w:val="006C66D6"/>
    <w:rsid w:val="006D420F"/>
    <w:rsid w:val="006D48D8"/>
    <w:rsid w:val="006D505F"/>
    <w:rsid w:val="006D5102"/>
    <w:rsid w:val="006D5B93"/>
    <w:rsid w:val="006E243E"/>
    <w:rsid w:val="006E2624"/>
    <w:rsid w:val="006E6BDD"/>
    <w:rsid w:val="006E77B9"/>
    <w:rsid w:val="006F1400"/>
    <w:rsid w:val="006F2CFA"/>
    <w:rsid w:val="006F49EB"/>
    <w:rsid w:val="006F64CA"/>
    <w:rsid w:val="006F79C7"/>
    <w:rsid w:val="00701329"/>
    <w:rsid w:val="007022FC"/>
    <w:rsid w:val="00702FF5"/>
    <w:rsid w:val="00703BCF"/>
    <w:rsid w:val="007041D6"/>
    <w:rsid w:val="0070429E"/>
    <w:rsid w:val="0071026D"/>
    <w:rsid w:val="00710662"/>
    <w:rsid w:val="00710E70"/>
    <w:rsid w:val="00714B4C"/>
    <w:rsid w:val="00715C92"/>
    <w:rsid w:val="00715F19"/>
    <w:rsid w:val="0071658C"/>
    <w:rsid w:val="00716908"/>
    <w:rsid w:val="0072059B"/>
    <w:rsid w:val="00720A0C"/>
    <w:rsid w:val="00720B32"/>
    <w:rsid w:val="007246E0"/>
    <w:rsid w:val="00725A7D"/>
    <w:rsid w:val="00730216"/>
    <w:rsid w:val="0073085C"/>
    <w:rsid w:val="00732451"/>
    <w:rsid w:val="00733784"/>
    <w:rsid w:val="00734899"/>
    <w:rsid w:val="007442CB"/>
    <w:rsid w:val="007445A6"/>
    <w:rsid w:val="00746505"/>
    <w:rsid w:val="007511B1"/>
    <w:rsid w:val="00752557"/>
    <w:rsid w:val="00752816"/>
    <w:rsid w:val="00755683"/>
    <w:rsid w:val="00756494"/>
    <w:rsid w:val="007622BA"/>
    <w:rsid w:val="00763329"/>
    <w:rsid w:val="0076423D"/>
    <w:rsid w:val="00765733"/>
    <w:rsid w:val="0076692B"/>
    <w:rsid w:val="00771918"/>
    <w:rsid w:val="00772428"/>
    <w:rsid w:val="007726E9"/>
    <w:rsid w:val="00775C7F"/>
    <w:rsid w:val="0078030F"/>
    <w:rsid w:val="0078303E"/>
    <w:rsid w:val="0079071C"/>
    <w:rsid w:val="00790BB3"/>
    <w:rsid w:val="007910BD"/>
    <w:rsid w:val="00792043"/>
    <w:rsid w:val="00794E2E"/>
    <w:rsid w:val="0079657E"/>
    <w:rsid w:val="00796EBA"/>
    <w:rsid w:val="00797EDD"/>
    <w:rsid w:val="007A09EC"/>
    <w:rsid w:val="007A59F6"/>
    <w:rsid w:val="007A602D"/>
    <w:rsid w:val="007B0322"/>
    <w:rsid w:val="007B1068"/>
    <w:rsid w:val="007B1F0A"/>
    <w:rsid w:val="007B2460"/>
    <w:rsid w:val="007B7A53"/>
    <w:rsid w:val="007C0E3F"/>
    <w:rsid w:val="007C206C"/>
    <w:rsid w:val="007C412E"/>
    <w:rsid w:val="007C5067"/>
    <w:rsid w:val="007C5729"/>
    <w:rsid w:val="007C6441"/>
    <w:rsid w:val="007D0A74"/>
    <w:rsid w:val="007D37F6"/>
    <w:rsid w:val="007D3A93"/>
    <w:rsid w:val="007D7227"/>
    <w:rsid w:val="007D7AE9"/>
    <w:rsid w:val="007E232F"/>
    <w:rsid w:val="007E2817"/>
    <w:rsid w:val="007E3EB2"/>
    <w:rsid w:val="007E413B"/>
    <w:rsid w:val="007E6EA4"/>
    <w:rsid w:val="007F0484"/>
    <w:rsid w:val="007F28BB"/>
    <w:rsid w:val="007F316A"/>
    <w:rsid w:val="007F6347"/>
    <w:rsid w:val="00800FA3"/>
    <w:rsid w:val="00802C16"/>
    <w:rsid w:val="00806AE4"/>
    <w:rsid w:val="008075F9"/>
    <w:rsid w:val="00810057"/>
    <w:rsid w:val="008107F5"/>
    <w:rsid w:val="008111E4"/>
    <w:rsid w:val="00812CEA"/>
    <w:rsid w:val="00812EC6"/>
    <w:rsid w:val="0081301C"/>
    <w:rsid w:val="00817D74"/>
    <w:rsid w:val="00817DD6"/>
    <w:rsid w:val="008201A5"/>
    <w:rsid w:val="008256C8"/>
    <w:rsid w:val="00825E86"/>
    <w:rsid w:val="00826F90"/>
    <w:rsid w:val="00835264"/>
    <w:rsid w:val="0083601A"/>
    <w:rsid w:val="008372F8"/>
    <w:rsid w:val="008403A1"/>
    <w:rsid w:val="008421CF"/>
    <w:rsid w:val="00846C97"/>
    <w:rsid w:val="00847F88"/>
    <w:rsid w:val="0085087F"/>
    <w:rsid w:val="008600BC"/>
    <w:rsid w:val="00861CE5"/>
    <w:rsid w:val="008629A9"/>
    <w:rsid w:val="00866A0C"/>
    <w:rsid w:val="00867413"/>
    <w:rsid w:val="008756A1"/>
    <w:rsid w:val="008768B4"/>
    <w:rsid w:val="00880F50"/>
    <w:rsid w:val="00884FE9"/>
    <w:rsid w:val="0088513A"/>
    <w:rsid w:val="00885DCC"/>
    <w:rsid w:val="00887504"/>
    <w:rsid w:val="00887D5E"/>
    <w:rsid w:val="008901E8"/>
    <w:rsid w:val="00892D18"/>
    <w:rsid w:val="008932B0"/>
    <w:rsid w:val="00893C19"/>
    <w:rsid w:val="008944E3"/>
    <w:rsid w:val="0089455C"/>
    <w:rsid w:val="00896D2D"/>
    <w:rsid w:val="00896E38"/>
    <w:rsid w:val="00897BB4"/>
    <w:rsid w:val="008A28F2"/>
    <w:rsid w:val="008A3FCB"/>
    <w:rsid w:val="008A7F89"/>
    <w:rsid w:val="008B0D5B"/>
    <w:rsid w:val="008B2CAE"/>
    <w:rsid w:val="008B32BF"/>
    <w:rsid w:val="008B546C"/>
    <w:rsid w:val="008B7758"/>
    <w:rsid w:val="008B7AB9"/>
    <w:rsid w:val="008C2F21"/>
    <w:rsid w:val="008C7089"/>
    <w:rsid w:val="008D2FA4"/>
    <w:rsid w:val="008D556C"/>
    <w:rsid w:val="008D6C8D"/>
    <w:rsid w:val="008E1714"/>
    <w:rsid w:val="008E2B54"/>
    <w:rsid w:val="008E2C86"/>
    <w:rsid w:val="008E4404"/>
    <w:rsid w:val="008E442C"/>
    <w:rsid w:val="008E58C7"/>
    <w:rsid w:val="008F00AC"/>
    <w:rsid w:val="008F07AC"/>
    <w:rsid w:val="008F0A51"/>
    <w:rsid w:val="008F2155"/>
    <w:rsid w:val="008F3599"/>
    <w:rsid w:val="008F4A57"/>
    <w:rsid w:val="008F5021"/>
    <w:rsid w:val="008F5D77"/>
    <w:rsid w:val="008F7633"/>
    <w:rsid w:val="008F7E84"/>
    <w:rsid w:val="0090100C"/>
    <w:rsid w:val="00901961"/>
    <w:rsid w:val="00902575"/>
    <w:rsid w:val="00903042"/>
    <w:rsid w:val="0090406D"/>
    <w:rsid w:val="00904597"/>
    <w:rsid w:val="009053A8"/>
    <w:rsid w:val="00910F53"/>
    <w:rsid w:val="00916BAE"/>
    <w:rsid w:val="00920188"/>
    <w:rsid w:val="00926E0C"/>
    <w:rsid w:val="0093506E"/>
    <w:rsid w:val="00937FA4"/>
    <w:rsid w:val="00941B4E"/>
    <w:rsid w:val="0094229C"/>
    <w:rsid w:val="00942E1C"/>
    <w:rsid w:val="00943573"/>
    <w:rsid w:val="0094402B"/>
    <w:rsid w:val="00946A0A"/>
    <w:rsid w:val="00950382"/>
    <w:rsid w:val="00951469"/>
    <w:rsid w:val="00951F0D"/>
    <w:rsid w:val="009537A8"/>
    <w:rsid w:val="00953E4E"/>
    <w:rsid w:val="009557D9"/>
    <w:rsid w:val="0096134A"/>
    <w:rsid w:val="00961D6A"/>
    <w:rsid w:val="00962688"/>
    <w:rsid w:val="0096668D"/>
    <w:rsid w:val="00970600"/>
    <w:rsid w:val="00971B61"/>
    <w:rsid w:val="00973960"/>
    <w:rsid w:val="00973FE3"/>
    <w:rsid w:val="00977FD9"/>
    <w:rsid w:val="00980C31"/>
    <w:rsid w:val="0099140C"/>
    <w:rsid w:val="009915F6"/>
    <w:rsid w:val="009955FF"/>
    <w:rsid w:val="009A04FA"/>
    <w:rsid w:val="009A2CFE"/>
    <w:rsid w:val="009A57AA"/>
    <w:rsid w:val="009A611A"/>
    <w:rsid w:val="009B1FAB"/>
    <w:rsid w:val="009B4B8E"/>
    <w:rsid w:val="009B5753"/>
    <w:rsid w:val="009B6E9E"/>
    <w:rsid w:val="009B73BA"/>
    <w:rsid w:val="009B7CD9"/>
    <w:rsid w:val="009D0DB0"/>
    <w:rsid w:val="009D259D"/>
    <w:rsid w:val="009D2B03"/>
    <w:rsid w:val="009D6153"/>
    <w:rsid w:val="009E2FC0"/>
    <w:rsid w:val="009E4210"/>
    <w:rsid w:val="009E4555"/>
    <w:rsid w:val="009F0FE6"/>
    <w:rsid w:val="009F22E3"/>
    <w:rsid w:val="009F28DA"/>
    <w:rsid w:val="009F2EDD"/>
    <w:rsid w:val="009F4963"/>
    <w:rsid w:val="009F6A06"/>
    <w:rsid w:val="00A01DE1"/>
    <w:rsid w:val="00A03AE9"/>
    <w:rsid w:val="00A04382"/>
    <w:rsid w:val="00A07D29"/>
    <w:rsid w:val="00A07F78"/>
    <w:rsid w:val="00A1046D"/>
    <w:rsid w:val="00A112E6"/>
    <w:rsid w:val="00A1135C"/>
    <w:rsid w:val="00A149A2"/>
    <w:rsid w:val="00A164D5"/>
    <w:rsid w:val="00A20966"/>
    <w:rsid w:val="00A21237"/>
    <w:rsid w:val="00A21F28"/>
    <w:rsid w:val="00A242BB"/>
    <w:rsid w:val="00A26B6A"/>
    <w:rsid w:val="00A30B15"/>
    <w:rsid w:val="00A30D32"/>
    <w:rsid w:val="00A321E4"/>
    <w:rsid w:val="00A34CBB"/>
    <w:rsid w:val="00A359D0"/>
    <w:rsid w:val="00A37150"/>
    <w:rsid w:val="00A371E4"/>
    <w:rsid w:val="00A421A5"/>
    <w:rsid w:val="00A44FAE"/>
    <w:rsid w:val="00A5077D"/>
    <w:rsid w:val="00A50D9D"/>
    <w:rsid w:val="00A53000"/>
    <w:rsid w:val="00A545C6"/>
    <w:rsid w:val="00A60B20"/>
    <w:rsid w:val="00A60EB2"/>
    <w:rsid w:val="00A6448D"/>
    <w:rsid w:val="00A652D0"/>
    <w:rsid w:val="00A66286"/>
    <w:rsid w:val="00A72933"/>
    <w:rsid w:val="00A72B59"/>
    <w:rsid w:val="00A750F5"/>
    <w:rsid w:val="00A75F87"/>
    <w:rsid w:val="00A8069F"/>
    <w:rsid w:val="00A8079D"/>
    <w:rsid w:val="00A86034"/>
    <w:rsid w:val="00A876C4"/>
    <w:rsid w:val="00A93484"/>
    <w:rsid w:val="00A93FE6"/>
    <w:rsid w:val="00A95D8B"/>
    <w:rsid w:val="00A96BB9"/>
    <w:rsid w:val="00AA5DDF"/>
    <w:rsid w:val="00AA615E"/>
    <w:rsid w:val="00AB19A2"/>
    <w:rsid w:val="00AB1DA5"/>
    <w:rsid w:val="00AB2DD2"/>
    <w:rsid w:val="00AB4098"/>
    <w:rsid w:val="00AC0270"/>
    <w:rsid w:val="00AC1EC4"/>
    <w:rsid w:val="00AC318F"/>
    <w:rsid w:val="00AC3EA3"/>
    <w:rsid w:val="00AC4CA0"/>
    <w:rsid w:val="00AC630F"/>
    <w:rsid w:val="00AC792D"/>
    <w:rsid w:val="00AD5849"/>
    <w:rsid w:val="00AD5D95"/>
    <w:rsid w:val="00AE1F04"/>
    <w:rsid w:val="00AF3D96"/>
    <w:rsid w:val="00AF76BD"/>
    <w:rsid w:val="00B0208B"/>
    <w:rsid w:val="00B02254"/>
    <w:rsid w:val="00B04C8A"/>
    <w:rsid w:val="00B05024"/>
    <w:rsid w:val="00B07861"/>
    <w:rsid w:val="00B07B75"/>
    <w:rsid w:val="00B11D8F"/>
    <w:rsid w:val="00B13689"/>
    <w:rsid w:val="00B15138"/>
    <w:rsid w:val="00B157E5"/>
    <w:rsid w:val="00B21750"/>
    <w:rsid w:val="00B21C30"/>
    <w:rsid w:val="00B21F33"/>
    <w:rsid w:val="00B23700"/>
    <w:rsid w:val="00B237B5"/>
    <w:rsid w:val="00B24E08"/>
    <w:rsid w:val="00B253F0"/>
    <w:rsid w:val="00B27C04"/>
    <w:rsid w:val="00B30D24"/>
    <w:rsid w:val="00B34A3E"/>
    <w:rsid w:val="00B35B42"/>
    <w:rsid w:val="00B3674D"/>
    <w:rsid w:val="00B4081C"/>
    <w:rsid w:val="00B43133"/>
    <w:rsid w:val="00B44014"/>
    <w:rsid w:val="00B505A5"/>
    <w:rsid w:val="00B51066"/>
    <w:rsid w:val="00B554AF"/>
    <w:rsid w:val="00B57756"/>
    <w:rsid w:val="00B63162"/>
    <w:rsid w:val="00B64B57"/>
    <w:rsid w:val="00B657B8"/>
    <w:rsid w:val="00B72BD9"/>
    <w:rsid w:val="00B72C0A"/>
    <w:rsid w:val="00B739AA"/>
    <w:rsid w:val="00B73D1A"/>
    <w:rsid w:val="00B73ED4"/>
    <w:rsid w:val="00B74D15"/>
    <w:rsid w:val="00B75AD4"/>
    <w:rsid w:val="00B76193"/>
    <w:rsid w:val="00B76E39"/>
    <w:rsid w:val="00B80C53"/>
    <w:rsid w:val="00B815ED"/>
    <w:rsid w:val="00B84920"/>
    <w:rsid w:val="00B8556A"/>
    <w:rsid w:val="00B8573B"/>
    <w:rsid w:val="00B876DD"/>
    <w:rsid w:val="00B93FF5"/>
    <w:rsid w:val="00B9406D"/>
    <w:rsid w:val="00B969FC"/>
    <w:rsid w:val="00B96FAB"/>
    <w:rsid w:val="00B97ED9"/>
    <w:rsid w:val="00BA33CD"/>
    <w:rsid w:val="00BA4187"/>
    <w:rsid w:val="00BA4FCF"/>
    <w:rsid w:val="00BA576E"/>
    <w:rsid w:val="00BA6A4B"/>
    <w:rsid w:val="00BB0A87"/>
    <w:rsid w:val="00BB0ADD"/>
    <w:rsid w:val="00BB1232"/>
    <w:rsid w:val="00BB1670"/>
    <w:rsid w:val="00BC40AB"/>
    <w:rsid w:val="00BC4663"/>
    <w:rsid w:val="00BD2745"/>
    <w:rsid w:val="00BD31E2"/>
    <w:rsid w:val="00BD3F8A"/>
    <w:rsid w:val="00BD4C30"/>
    <w:rsid w:val="00BD4D3F"/>
    <w:rsid w:val="00BE1F6F"/>
    <w:rsid w:val="00BE2F3A"/>
    <w:rsid w:val="00BE3E2C"/>
    <w:rsid w:val="00BF1F32"/>
    <w:rsid w:val="00BF3D73"/>
    <w:rsid w:val="00BF40D9"/>
    <w:rsid w:val="00BF5DF8"/>
    <w:rsid w:val="00C011F9"/>
    <w:rsid w:val="00C012A3"/>
    <w:rsid w:val="00C01393"/>
    <w:rsid w:val="00C017C2"/>
    <w:rsid w:val="00C02DE2"/>
    <w:rsid w:val="00C072F3"/>
    <w:rsid w:val="00C101DB"/>
    <w:rsid w:val="00C105BF"/>
    <w:rsid w:val="00C14165"/>
    <w:rsid w:val="00C15C48"/>
    <w:rsid w:val="00C161CF"/>
    <w:rsid w:val="00C16F19"/>
    <w:rsid w:val="00C22842"/>
    <w:rsid w:val="00C22F24"/>
    <w:rsid w:val="00C266B3"/>
    <w:rsid w:val="00C274F0"/>
    <w:rsid w:val="00C32966"/>
    <w:rsid w:val="00C357FA"/>
    <w:rsid w:val="00C378EF"/>
    <w:rsid w:val="00C4348A"/>
    <w:rsid w:val="00C45AED"/>
    <w:rsid w:val="00C52A7B"/>
    <w:rsid w:val="00C52B7E"/>
    <w:rsid w:val="00C54C45"/>
    <w:rsid w:val="00C616C3"/>
    <w:rsid w:val="00C62268"/>
    <w:rsid w:val="00C62A6E"/>
    <w:rsid w:val="00C6324C"/>
    <w:rsid w:val="00C63BBC"/>
    <w:rsid w:val="00C63FE4"/>
    <w:rsid w:val="00C649D3"/>
    <w:rsid w:val="00C679AA"/>
    <w:rsid w:val="00C724CF"/>
    <w:rsid w:val="00C74382"/>
    <w:rsid w:val="00C75972"/>
    <w:rsid w:val="00C76A23"/>
    <w:rsid w:val="00C76B91"/>
    <w:rsid w:val="00C80A7F"/>
    <w:rsid w:val="00C80E91"/>
    <w:rsid w:val="00C82792"/>
    <w:rsid w:val="00C82996"/>
    <w:rsid w:val="00C912BD"/>
    <w:rsid w:val="00C939FB"/>
    <w:rsid w:val="00C948FD"/>
    <w:rsid w:val="00C953C8"/>
    <w:rsid w:val="00CA18A8"/>
    <w:rsid w:val="00CA349C"/>
    <w:rsid w:val="00CA65ED"/>
    <w:rsid w:val="00CA79AD"/>
    <w:rsid w:val="00CB04D2"/>
    <w:rsid w:val="00CB43D5"/>
    <w:rsid w:val="00CB4682"/>
    <w:rsid w:val="00CB5319"/>
    <w:rsid w:val="00CB57A5"/>
    <w:rsid w:val="00CB6B10"/>
    <w:rsid w:val="00CC0D87"/>
    <w:rsid w:val="00CC4B0B"/>
    <w:rsid w:val="00CC5F91"/>
    <w:rsid w:val="00CC6CAB"/>
    <w:rsid w:val="00CC7227"/>
    <w:rsid w:val="00CC7431"/>
    <w:rsid w:val="00CC76F9"/>
    <w:rsid w:val="00CD066B"/>
    <w:rsid w:val="00CD1AE3"/>
    <w:rsid w:val="00CD4575"/>
    <w:rsid w:val="00CD46E2"/>
    <w:rsid w:val="00CE01DF"/>
    <w:rsid w:val="00CE1A2B"/>
    <w:rsid w:val="00CE5990"/>
    <w:rsid w:val="00CE6CA8"/>
    <w:rsid w:val="00CE6D59"/>
    <w:rsid w:val="00CE746D"/>
    <w:rsid w:val="00CF7234"/>
    <w:rsid w:val="00D00D0B"/>
    <w:rsid w:val="00D01A72"/>
    <w:rsid w:val="00D01A89"/>
    <w:rsid w:val="00D03ADE"/>
    <w:rsid w:val="00D04B69"/>
    <w:rsid w:val="00D04D86"/>
    <w:rsid w:val="00D04DC1"/>
    <w:rsid w:val="00D1049A"/>
    <w:rsid w:val="00D12A21"/>
    <w:rsid w:val="00D12CB7"/>
    <w:rsid w:val="00D150F8"/>
    <w:rsid w:val="00D1599C"/>
    <w:rsid w:val="00D225C0"/>
    <w:rsid w:val="00D312A0"/>
    <w:rsid w:val="00D319CF"/>
    <w:rsid w:val="00D31AA7"/>
    <w:rsid w:val="00D3296E"/>
    <w:rsid w:val="00D32AA3"/>
    <w:rsid w:val="00D3303F"/>
    <w:rsid w:val="00D344A2"/>
    <w:rsid w:val="00D415AD"/>
    <w:rsid w:val="00D42524"/>
    <w:rsid w:val="00D42BAE"/>
    <w:rsid w:val="00D43BD2"/>
    <w:rsid w:val="00D43CE2"/>
    <w:rsid w:val="00D442CB"/>
    <w:rsid w:val="00D45A4D"/>
    <w:rsid w:val="00D46C4A"/>
    <w:rsid w:val="00D4703B"/>
    <w:rsid w:val="00D51ACC"/>
    <w:rsid w:val="00D51F46"/>
    <w:rsid w:val="00D5283C"/>
    <w:rsid w:val="00D52920"/>
    <w:rsid w:val="00D53300"/>
    <w:rsid w:val="00D537FA"/>
    <w:rsid w:val="00D5547D"/>
    <w:rsid w:val="00D5662B"/>
    <w:rsid w:val="00D56A6C"/>
    <w:rsid w:val="00D61136"/>
    <w:rsid w:val="00D618A9"/>
    <w:rsid w:val="00D645BB"/>
    <w:rsid w:val="00D71D2E"/>
    <w:rsid w:val="00D71FBF"/>
    <w:rsid w:val="00D720CE"/>
    <w:rsid w:val="00D723F6"/>
    <w:rsid w:val="00D7548A"/>
    <w:rsid w:val="00D80D99"/>
    <w:rsid w:val="00D813E1"/>
    <w:rsid w:val="00D830FC"/>
    <w:rsid w:val="00D922F4"/>
    <w:rsid w:val="00D945BA"/>
    <w:rsid w:val="00D9503C"/>
    <w:rsid w:val="00D96FBE"/>
    <w:rsid w:val="00D9790B"/>
    <w:rsid w:val="00DA0496"/>
    <w:rsid w:val="00DA2DA1"/>
    <w:rsid w:val="00DA40CE"/>
    <w:rsid w:val="00DA4B77"/>
    <w:rsid w:val="00DA4DE0"/>
    <w:rsid w:val="00DA6037"/>
    <w:rsid w:val="00DA6581"/>
    <w:rsid w:val="00DA65BE"/>
    <w:rsid w:val="00DB0AE8"/>
    <w:rsid w:val="00DB12DF"/>
    <w:rsid w:val="00DB2525"/>
    <w:rsid w:val="00DB2593"/>
    <w:rsid w:val="00DB3010"/>
    <w:rsid w:val="00DB31BB"/>
    <w:rsid w:val="00DC0BDB"/>
    <w:rsid w:val="00DC1CF0"/>
    <w:rsid w:val="00DC231A"/>
    <w:rsid w:val="00DC3CD2"/>
    <w:rsid w:val="00DC4356"/>
    <w:rsid w:val="00DC49C3"/>
    <w:rsid w:val="00DC6638"/>
    <w:rsid w:val="00DC71D1"/>
    <w:rsid w:val="00DD30E1"/>
    <w:rsid w:val="00DD5A7B"/>
    <w:rsid w:val="00DD6CA0"/>
    <w:rsid w:val="00DD73EF"/>
    <w:rsid w:val="00DE0E29"/>
    <w:rsid w:val="00DE1B7B"/>
    <w:rsid w:val="00DE23E8"/>
    <w:rsid w:val="00DE2D76"/>
    <w:rsid w:val="00DE450B"/>
    <w:rsid w:val="00DE5F06"/>
    <w:rsid w:val="00DE5FB2"/>
    <w:rsid w:val="00DE6C85"/>
    <w:rsid w:val="00DE77F6"/>
    <w:rsid w:val="00DF014A"/>
    <w:rsid w:val="00DF14DB"/>
    <w:rsid w:val="00DF2900"/>
    <w:rsid w:val="00DF2A9B"/>
    <w:rsid w:val="00DF3E34"/>
    <w:rsid w:val="00DF634A"/>
    <w:rsid w:val="00E0128B"/>
    <w:rsid w:val="00E03F63"/>
    <w:rsid w:val="00E051BA"/>
    <w:rsid w:val="00E10F8E"/>
    <w:rsid w:val="00E124C0"/>
    <w:rsid w:val="00E145E3"/>
    <w:rsid w:val="00E1564F"/>
    <w:rsid w:val="00E15C08"/>
    <w:rsid w:val="00E206BD"/>
    <w:rsid w:val="00E2143D"/>
    <w:rsid w:val="00E226D8"/>
    <w:rsid w:val="00E22CE3"/>
    <w:rsid w:val="00E261ED"/>
    <w:rsid w:val="00E279E3"/>
    <w:rsid w:val="00E304EE"/>
    <w:rsid w:val="00E31295"/>
    <w:rsid w:val="00E318A2"/>
    <w:rsid w:val="00E318C8"/>
    <w:rsid w:val="00E33CA6"/>
    <w:rsid w:val="00E377DB"/>
    <w:rsid w:val="00E4113C"/>
    <w:rsid w:val="00E414A7"/>
    <w:rsid w:val="00E42B62"/>
    <w:rsid w:val="00E45682"/>
    <w:rsid w:val="00E5265D"/>
    <w:rsid w:val="00E52DEC"/>
    <w:rsid w:val="00E52EA1"/>
    <w:rsid w:val="00E540C6"/>
    <w:rsid w:val="00E545CA"/>
    <w:rsid w:val="00E555EE"/>
    <w:rsid w:val="00E55967"/>
    <w:rsid w:val="00E565DF"/>
    <w:rsid w:val="00E57476"/>
    <w:rsid w:val="00E616D5"/>
    <w:rsid w:val="00E61978"/>
    <w:rsid w:val="00E62A34"/>
    <w:rsid w:val="00E64E17"/>
    <w:rsid w:val="00E64E4F"/>
    <w:rsid w:val="00E65989"/>
    <w:rsid w:val="00E66A26"/>
    <w:rsid w:val="00E66F4F"/>
    <w:rsid w:val="00E72F23"/>
    <w:rsid w:val="00E74786"/>
    <w:rsid w:val="00E75904"/>
    <w:rsid w:val="00E83FC3"/>
    <w:rsid w:val="00E855E5"/>
    <w:rsid w:val="00E85AA1"/>
    <w:rsid w:val="00E85DB2"/>
    <w:rsid w:val="00E9100F"/>
    <w:rsid w:val="00E9367C"/>
    <w:rsid w:val="00EA223D"/>
    <w:rsid w:val="00EA32EC"/>
    <w:rsid w:val="00EA3868"/>
    <w:rsid w:val="00EA3D3C"/>
    <w:rsid w:val="00EA51E9"/>
    <w:rsid w:val="00EA52BE"/>
    <w:rsid w:val="00EA6B56"/>
    <w:rsid w:val="00EB12D5"/>
    <w:rsid w:val="00EB21A7"/>
    <w:rsid w:val="00EB62F4"/>
    <w:rsid w:val="00EB7257"/>
    <w:rsid w:val="00EB7F66"/>
    <w:rsid w:val="00EC2156"/>
    <w:rsid w:val="00EC3945"/>
    <w:rsid w:val="00EC45A1"/>
    <w:rsid w:val="00EC65A4"/>
    <w:rsid w:val="00EC7CC3"/>
    <w:rsid w:val="00ED17DC"/>
    <w:rsid w:val="00ED5338"/>
    <w:rsid w:val="00ED5EF5"/>
    <w:rsid w:val="00ED6A4E"/>
    <w:rsid w:val="00EE10D4"/>
    <w:rsid w:val="00EE4E4F"/>
    <w:rsid w:val="00EE58F3"/>
    <w:rsid w:val="00EF4DA4"/>
    <w:rsid w:val="00EF76D9"/>
    <w:rsid w:val="00EF7E26"/>
    <w:rsid w:val="00F029C9"/>
    <w:rsid w:val="00F04118"/>
    <w:rsid w:val="00F07380"/>
    <w:rsid w:val="00F078D7"/>
    <w:rsid w:val="00F07AFB"/>
    <w:rsid w:val="00F14577"/>
    <w:rsid w:val="00F169C6"/>
    <w:rsid w:val="00F16A43"/>
    <w:rsid w:val="00F2517F"/>
    <w:rsid w:val="00F259A1"/>
    <w:rsid w:val="00F32967"/>
    <w:rsid w:val="00F3336B"/>
    <w:rsid w:val="00F34019"/>
    <w:rsid w:val="00F348F5"/>
    <w:rsid w:val="00F37514"/>
    <w:rsid w:val="00F42A97"/>
    <w:rsid w:val="00F46494"/>
    <w:rsid w:val="00F46DAB"/>
    <w:rsid w:val="00F47E74"/>
    <w:rsid w:val="00F47ED8"/>
    <w:rsid w:val="00F5031C"/>
    <w:rsid w:val="00F52ECD"/>
    <w:rsid w:val="00F537F8"/>
    <w:rsid w:val="00F54599"/>
    <w:rsid w:val="00F555EC"/>
    <w:rsid w:val="00F558AB"/>
    <w:rsid w:val="00F61ABB"/>
    <w:rsid w:val="00F61D89"/>
    <w:rsid w:val="00F70C4F"/>
    <w:rsid w:val="00F73FEB"/>
    <w:rsid w:val="00F762AD"/>
    <w:rsid w:val="00F77F44"/>
    <w:rsid w:val="00F80A04"/>
    <w:rsid w:val="00F81350"/>
    <w:rsid w:val="00F81C0A"/>
    <w:rsid w:val="00F81DCA"/>
    <w:rsid w:val="00F85BA8"/>
    <w:rsid w:val="00F86ABB"/>
    <w:rsid w:val="00F86D82"/>
    <w:rsid w:val="00F87948"/>
    <w:rsid w:val="00F879C3"/>
    <w:rsid w:val="00F908F9"/>
    <w:rsid w:val="00F917A1"/>
    <w:rsid w:val="00F925F2"/>
    <w:rsid w:val="00F93E48"/>
    <w:rsid w:val="00F95F91"/>
    <w:rsid w:val="00F95FEA"/>
    <w:rsid w:val="00F96616"/>
    <w:rsid w:val="00F96CB5"/>
    <w:rsid w:val="00F972F6"/>
    <w:rsid w:val="00F97B0E"/>
    <w:rsid w:val="00FA00C5"/>
    <w:rsid w:val="00FA0FEB"/>
    <w:rsid w:val="00FA329D"/>
    <w:rsid w:val="00FA4D29"/>
    <w:rsid w:val="00FB5CCA"/>
    <w:rsid w:val="00FB7ABE"/>
    <w:rsid w:val="00FC00BE"/>
    <w:rsid w:val="00FC04C0"/>
    <w:rsid w:val="00FC0DBC"/>
    <w:rsid w:val="00FC1CE7"/>
    <w:rsid w:val="00FC4206"/>
    <w:rsid w:val="00FC72C0"/>
    <w:rsid w:val="00FD0BF4"/>
    <w:rsid w:val="00FD0CBE"/>
    <w:rsid w:val="00FD1E10"/>
    <w:rsid w:val="00FD237F"/>
    <w:rsid w:val="00FD61BA"/>
    <w:rsid w:val="00FD7648"/>
    <w:rsid w:val="00FE0FA4"/>
    <w:rsid w:val="00FE1D75"/>
    <w:rsid w:val="00FE276A"/>
    <w:rsid w:val="00FE42FC"/>
    <w:rsid w:val="00FE471D"/>
    <w:rsid w:val="00FE5E5E"/>
    <w:rsid w:val="00FE6451"/>
    <w:rsid w:val="00FF1037"/>
    <w:rsid w:val="00FF1AE2"/>
    <w:rsid w:val="00FF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58F8B7A6-D0CB-4533-B53B-790EE1B3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A1382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D80D99"/>
    <w:pPr>
      <w:numPr>
        <w:numId w:val="2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D80D99"/>
    <w:pPr>
      <w:keepNext/>
      <w:keepLines/>
      <w:numPr>
        <w:ilvl w:val="2"/>
        <w:numId w:val="2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D80D99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a4">
    <w:name w:val="Emphasis"/>
    <w:basedOn w:val="a1"/>
    <w:uiPriority w:val="20"/>
    <w:qFormat/>
    <w:rsid w:val="00C724CF"/>
    <w:rPr>
      <w:rFonts w:ascii="Times New Roman" w:hAnsi="Times New Roman"/>
      <w:i/>
      <w:iCs/>
    </w:rPr>
  </w:style>
  <w:style w:type="paragraph" w:styleId="a">
    <w:name w:val="List Paragraph"/>
    <w:basedOn w:val="a0"/>
    <w:uiPriority w:val="99"/>
    <w:qFormat/>
    <w:rsid w:val="00310124"/>
    <w:pPr>
      <w:numPr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character" w:styleId="a5">
    <w:name w:val="Strong"/>
    <w:basedOn w:val="a1"/>
    <w:uiPriority w:val="22"/>
    <w:qFormat/>
    <w:rsid w:val="00C724CF"/>
    <w:rPr>
      <w:rFonts w:ascii="Times New Roman" w:hAnsi="Times New Roman"/>
      <w:b/>
      <w:bCs/>
    </w:rPr>
  </w:style>
  <w:style w:type="paragraph" w:styleId="a6">
    <w:name w:val="Normal (Web)"/>
    <w:basedOn w:val="a0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7">
    <w:name w:val="header"/>
    <w:basedOn w:val="a0"/>
    <w:link w:val="a8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a8">
    <w:name w:val="页眉 字符"/>
    <w:basedOn w:val="a1"/>
    <w:link w:val="a7"/>
    <w:uiPriority w:val="99"/>
    <w:rsid w:val="00A53000"/>
    <w:rPr>
      <w:rFonts w:ascii="Times New Roman" w:hAnsi="Times New Roman"/>
      <w:b/>
      <w:sz w:val="24"/>
    </w:rPr>
  </w:style>
  <w:style w:type="paragraph" w:styleId="a9">
    <w:name w:val="footer"/>
    <w:basedOn w:val="a0"/>
    <w:link w:val="aa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aa">
    <w:name w:val="页脚 字符"/>
    <w:basedOn w:val="a1"/>
    <w:link w:val="a9"/>
    <w:uiPriority w:val="99"/>
    <w:rsid w:val="00117666"/>
  </w:style>
  <w:style w:type="table" w:styleId="ab">
    <w:name w:val="Table Grid"/>
    <w:basedOn w:val="a2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0"/>
    <w:link w:val="ad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ad">
    <w:name w:val="脚注文本 字符"/>
    <w:basedOn w:val="a1"/>
    <w:link w:val="ac"/>
    <w:uiPriority w:val="99"/>
    <w:semiHidden/>
    <w:rsid w:val="00117666"/>
    <w:rPr>
      <w:sz w:val="20"/>
      <w:szCs w:val="20"/>
    </w:rPr>
  </w:style>
  <w:style w:type="character" w:styleId="ae">
    <w:name w:val="footnote reference"/>
    <w:basedOn w:val="a1"/>
    <w:uiPriority w:val="99"/>
    <w:semiHidden/>
    <w:unhideWhenUsed/>
    <w:rsid w:val="00117666"/>
    <w:rPr>
      <w:vertAlign w:val="superscript"/>
    </w:rPr>
  </w:style>
  <w:style w:type="paragraph" w:styleId="af">
    <w:name w:val="caption"/>
    <w:basedOn w:val="a0"/>
    <w:next w:val="af0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af1">
    <w:name w:val="Balloon Text"/>
    <w:basedOn w:val="a0"/>
    <w:link w:val="af2"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批注框文本 字符"/>
    <w:basedOn w:val="a1"/>
    <w:link w:val="af1"/>
    <w:rsid w:val="00117666"/>
    <w:rPr>
      <w:rFonts w:ascii="Tahoma" w:hAnsi="Tahoma" w:cs="Tahoma"/>
      <w:sz w:val="16"/>
      <w:szCs w:val="16"/>
    </w:rPr>
  </w:style>
  <w:style w:type="character" w:styleId="af3">
    <w:name w:val="line number"/>
    <w:basedOn w:val="a1"/>
    <w:unhideWhenUsed/>
    <w:rsid w:val="00117666"/>
  </w:style>
  <w:style w:type="paragraph" w:styleId="af4">
    <w:name w:val="endnote text"/>
    <w:basedOn w:val="a0"/>
    <w:link w:val="af5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af5">
    <w:name w:val="尾注文本 字符"/>
    <w:basedOn w:val="a1"/>
    <w:link w:val="af4"/>
    <w:uiPriority w:val="99"/>
    <w:semiHidden/>
    <w:rsid w:val="00CD066B"/>
    <w:rPr>
      <w:sz w:val="20"/>
      <w:szCs w:val="20"/>
    </w:rPr>
  </w:style>
  <w:style w:type="character" w:styleId="af6">
    <w:name w:val="endnote reference"/>
    <w:basedOn w:val="a1"/>
    <w:uiPriority w:val="99"/>
    <w:semiHidden/>
    <w:unhideWhenUsed/>
    <w:rsid w:val="00CD066B"/>
    <w:rPr>
      <w:vertAlign w:val="superscript"/>
    </w:rPr>
  </w:style>
  <w:style w:type="character" w:styleId="af7">
    <w:name w:val="annotation reference"/>
    <w:basedOn w:val="a1"/>
    <w:unhideWhenUsed/>
    <w:rsid w:val="00725A7D"/>
    <w:rPr>
      <w:sz w:val="16"/>
      <w:szCs w:val="16"/>
    </w:rPr>
  </w:style>
  <w:style w:type="paragraph" w:styleId="af8">
    <w:name w:val="annotation text"/>
    <w:basedOn w:val="a0"/>
    <w:link w:val="af9"/>
    <w:unhideWhenUsed/>
    <w:rsid w:val="00725A7D"/>
    <w:rPr>
      <w:sz w:val="20"/>
      <w:szCs w:val="20"/>
    </w:rPr>
  </w:style>
  <w:style w:type="character" w:customStyle="1" w:styleId="af9">
    <w:name w:val="批注文字 字符"/>
    <w:basedOn w:val="a1"/>
    <w:link w:val="af8"/>
    <w:rsid w:val="00725A7D"/>
    <w:rPr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725A7D"/>
    <w:rPr>
      <w:b/>
      <w:bCs/>
    </w:rPr>
  </w:style>
  <w:style w:type="character" w:customStyle="1" w:styleId="afb">
    <w:name w:val="批注主题 字符"/>
    <w:basedOn w:val="af9"/>
    <w:link w:val="afa"/>
    <w:rsid w:val="00725A7D"/>
    <w:rPr>
      <w:b/>
      <w:bCs/>
      <w:sz w:val="20"/>
      <w:szCs w:val="20"/>
    </w:rPr>
  </w:style>
  <w:style w:type="character" w:styleId="afc">
    <w:name w:val="Hyperlink"/>
    <w:basedOn w:val="a1"/>
    <w:uiPriority w:val="99"/>
    <w:unhideWhenUsed/>
    <w:rsid w:val="005A1D84"/>
    <w:rPr>
      <w:color w:val="0000FF"/>
      <w:u w:val="single"/>
    </w:rPr>
  </w:style>
  <w:style w:type="character" w:styleId="afd">
    <w:name w:val="FollowedHyperlink"/>
    <w:basedOn w:val="a1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afe">
    <w:name w:val="Title"/>
    <w:basedOn w:val="a0"/>
    <w:next w:val="a0"/>
    <w:link w:val="aff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">
    <w:name w:val="标题 字符"/>
    <w:basedOn w:val="a1"/>
    <w:link w:val="afe"/>
    <w:rsid w:val="00D80D99"/>
    <w:rPr>
      <w:rFonts w:ascii="Times New Roman" w:hAnsi="Times New Roman" w:cs="Times New Roman"/>
      <w:b/>
      <w:sz w:val="32"/>
      <w:szCs w:val="32"/>
    </w:rPr>
  </w:style>
  <w:style w:type="paragraph" w:styleId="aff0">
    <w:name w:val="Subtitle"/>
    <w:basedOn w:val="a0"/>
    <w:next w:val="a0"/>
    <w:link w:val="aff1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aff1">
    <w:name w:val="副标题 字符"/>
    <w:basedOn w:val="a1"/>
    <w:link w:val="aff0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标题 3 字符"/>
    <w:basedOn w:val="a1"/>
    <w:link w:val="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af0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40">
    <w:name w:val="标题 4 字符"/>
    <w:basedOn w:val="a1"/>
    <w:link w:val="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aff0"/>
    <w:next w:val="a0"/>
    <w:uiPriority w:val="1"/>
    <w:qFormat/>
    <w:rsid w:val="00651CA2"/>
  </w:style>
  <w:style w:type="character" w:styleId="aff2">
    <w:name w:val="Subtle Emphasis"/>
    <w:basedOn w:val="a1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aff3">
    <w:name w:val="Intense Emphasis"/>
    <w:basedOn w:val="a1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aff4">
    <w:name w:val="Quote"/>
    <w:basedOn w:val="a0"/>
    <w:next w:val="a0"/>
    <w:link w:val="aff5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5">
    <w:name w:val="引用 字符"/>
    <w:basedOn w:val="a1"/>
    <w:link w:val="aff4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aff6">
    <w:name w:val="Intense Reference"/>
    <w:basedOn w:val="a1"/>
    <w:uiPriority w:val="32"/>
    <w:qFormat/>
    <w:rsid w:val="00C724CF"/>
    <w:rPr>
      <w:b/>
      <w:bCs/>
      <w:smallCaps/>
      <w:color w:val="auto"/>
      <w:spacing w:val="5"/>
    </w:rPr>
  </w:style>
  <w:style w:type="character" w:styleId="aff7">
    <w:name w:val="Book Title"/>
    <w:basedOn w:val="a1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3"/>
      </w:numPr>
    </w:pPr>
  </w:style>
  <w:style w:type="paragraph" w:styleId="aff8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paragraph" w:styleId="HTML">
    <w:name w:val="HTML Preformatted"/>
    <w:basedOn w:val="a0"/>
    <w:link w:val="HTML0"/>
    <w:rsid w:val="004679E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宋体" w:eastAsia="宋体" w:hAnsi="宋体" w:cs="Times New Roman" w:hint="eastAsia"/>
      <w:szCs w:val="24"/>
      <w:lang w:eastAsia="zh-CN"/>
    </w:rPr>
  </w:style>
  <w:style w:type="character" w:customStyle="1" w:styleId="HTML0">
    <w:name w:val="HTML 预设格式 字符"/>
    <w:basedOn w:val="a1"/>
    <w:link w:val="HTML"/>
    <w:rsid w:val="004679E7"/>
    <w:rPr>
      <w:rFonts w:ascii="宋体" w:eastAsia="宋体" w:hAnsi="宋体" w:cs="Times New Roman"/>
      <w:sz w:val="24"/>
      <w:szCs w:val="24"/>
      <w:lang w:eastAsia="zh-CN"/>
    </w:rPr>
  </w:style>
  <w:style w:type="table" w:customStyle="1" w:styleId="11">
    <w:name w:val="网格型1"/>
    <w:basedOn w:val="a2"/>
    <w:next w:val="ab"/>
    <w:qFormat/>
    <w:rsid w:val="004679E7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4679E7"/>
    <w:rPr>
      <w:rFonts w:ascii="HelveticaLTStd-Bold" w:eastAsia="HelveticaLTStd-Bold" w:hAnsi="HelveticaLTStd-Bold" w:cs="HelveticaLTStd-Bold"/>
      <w:b/>
      <w:bCs/>
      <w:color w:val="000000"/>
      <w:sz w:val="30"/>
      <w:szCs w:val="30"/>
    </w:rPr>
  </w:style>
  <w:style w:type="character" w:customStyle="1" w:styleId="fontstyle21">
    <w:name w:val="fontstyle21"/>
    <w:basedOn w:val="a1"/>
    <w:rsid w:val="004679E7"/>
    <w:rPr>
      <w:rFonts w:ascii="AdvPS3FDD77" w:eastAsia="AdvPS3FDD77" w:hAnsi="AdvPS3FDD77" w:cs="AdvPS3FDD77"/>
      <w:color w:val="000000"/>
      <w:sz w:val="14"/>
      <w:szCs w:val="14"/>
    </w:rPr>
  </w:style>
  <w:style w:type="character" w:customStyle="1" w:styleId="fontstyle31">
    <w:name w:val="fontstyle31"/>
    <w:basedOn w:val="a1"/>
    <w:rsid w:val="004679E7"/>
    <w:rPr>
      <w:rFonts w:ascii="MinionPro-Bold" w:eastAsia="MinionPro-Bold" w:hAnsi="MinionPro-Bold" w:cs="MinionPro-Bold"/>
      <w:b/>
      <w:bCs/>
      <w:color w:val="242021"/>
      <w:sz w:val="16"/>
      <w:szCs w:val="16"/>
    </w:rPr>
  </w:style>
  <w:style w:type="character" w:customStyle="1" w:styleId="fontstyle11">
    <w:name w:val="fontstyle11"/>
    <w:basedOn w:val="a1"/>
    <w:rsid w:val="004679E7"/>
    <w:rPr>
      <w:rFonts w:ascii="AdvPS3FDD77" w:eastAsia="AdvPS3FDD77" w:hAnsi="AdvPS3FDD77" w:cs="AdvPS3FDD77"/>
      <w:color w:val="000000"/>
      <w:sz w:val="14"/>
      <w:szCs w:val="14"/>
    </w:rPr>
  </w:style>
  <w:style w:type="paragraph" w:customStyle="1" w:styleId="EndNoteBibliographyTitle">
    <w:name w:val="EndNote Bibliography Title"/>
    <w:basedOn w:val="a0"/>
    <w:link w:val="EndNoteBibliographyTitleChar"/>
    <w:rsid w:val="004679E7"/>
    <w:pPr>
      <w:widowControl w:val="0"/>
      <w:spacing w:before="0" w:after="0"/>
      <w:jc w:val="center"/>
    </w:pPr>
    <w:rPr>
      <w:rFonts w:ascii="Calibri" w:hAnsi="Calibri" w:cs="Calibri"/>
      <w:noProof/>
      <w:kern w:val="2"/>
      <w:sz w:val="20"/>
      <w:szCs w:val="24"/>
      <w:lang w:eastAsia="zh-CN"/>
    </w:rPr>
  </w:style>
  <w:style w:type="character" w:customStyle="1" w:styleId="EndNoteBibliographyTitleChar">
    <w:name w:val="EndNote Bibliography Title Char"/>
    <w:basedOn w:val="a1"/>
    <w:link w:val="EndNoteBibliographyTitle"/>
    <w:rsid w:val="004679E7"/>
    <w:rPr>
      <w:rFonts w:ascii="Calibri" w:hAnsi="Calibri" w:cs="Calibri"/>
      <w:noProof/>
      <w:kern w:val="2"/>
      <w:sz w:val="20"/>
      <w:szCs w:val="24"/>
      <w:lang w:eastAsia="zh-CN"/>
    </w:rPr>
  </w:style>
  <w:style w:type="paragraph" w:customStyle="1" w:styleId="EndNoteBibliography">
    <w:name w:val="EndNote Bibliography"/>
    <w:basedOn w:val="a0"/>
    <w:link w:val="EndNoteBibliographyChar"/>
    <w:rsid w:val="004679E7"/>
    <w:pPr>
      <w:widowControl w:val="0"/>
      <w:spacing w:before="0" w:after="0"/>
      <w:jc w:val="both"/>
    </w:pPr>
    <w:rPr>
      <w:rFonts w:ascii="Calibri" w:hAnsi="Calibri" w:cs="Calibri"/>
      <w:noProof/>
      <w:kern w:val="2"/>
      <w:sz w:val="20"/>
      <w:szCs w:val="24"/>
      <w:lang w:eastAsia="zh-CN"/>
    </w:rPr>
  </w:style>
  <w:style w:type="character" w:customStyle="1" w:styleId="EndNoteBibliographyChar">
    <w:name w:val="EndNote Bibliography Char"/>
    <w:basedOn w:val="a1"/>
    <w:link w:val="EndNoteBibliography"/>
    <w:rsid w:val="004679E7"/>
    <w:rPr>
      <w:rFonts w:ascii="Calibri" w:hAnsi="Calibri" w:cs="Calibri"/>
      <w:noProof/>
      <w:kern w:val="2"/>
      <w:sz w:val="20"/>
      <w:szCs w:val="24"/>
      <w:lang w:eastAsia="zh-CN"/>
    </w:rPr>
  </w:style>
  <w:style w:type="character" w:customStyle="1" w:styleId="html-italic">
    <w:name w:val="html-italic"/>
    <w:basedOn w:val="a1"/>
    <w:rsid w:val="004679E7"/>
  </w:style>
  <w:style w:type="character" w:customStyle="1" w:styleId="tgt">
    <w:name w:val="tgt"/>
    <w:basedOn w:val="a1"/>
    <w:rsid w:val="004679E7"/>
  </w:style>
  <w:style w:type="character" w:styleId="aff9">
    <w:name w:val="Unresolved Mention"/>
    <w:basedOn w:val="a1"/>
    <w:uiPriority w:val="99"/>
    <w:semiHidden/>
    <w:unhideWhenUsed/>
    <w:rsid w:val="004679E7"/>
    <w:rPr>
      <w:color w:val="605E5C"/>
      <w:shd w:val="clear" w:color="auto" w:fill="E1DFDD"/>
    </w:rPr>
  </w:style>
  <w:style w:type="table" w:styleId="7">
    <w:name w:val="List Table 7 Colorful"/>
    <w:basedOn w:val="a2"/>
    <w:uiPriority w:val="52"/>
    <w:rsid w:val="004275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6-6">
    <w:name w:val="List Table 6 Colorful Accent 6"/>
    <w:basedOn w:val="a2"/>
    <w:uiPriority w:val="51"/>
    <w:rsid w:val="0042750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6">
    <w:name w:val="List Table 6 Colorful"/>
    <w:basedOn w:val="a2"/>
    <w:uiPriority w:val="51"/>
    <w:rsid w:val="00427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">
    <w:name w:val="Plain Table 2"/>
    <w:basedOn w:val="a2"/>
    <w:uiPriority w:val="42"/>
    <w:rsid w:val="00A421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6-1">
    <w:name w:val="List Table 6 Colorful Accent 1"/>
    <w:basedOn w:val="a2"/>
    <w:uiPriority w:val="51"/>
    <w:rsid w:val="00A421A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">
    <w:name w:val="Grid Table 1 Light"/>
    <w:basedOn w:val="a2"/>
    <w:uiPriority w:val="46"/>
    <w:rsid w:val="00B739A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fa">
    <w:name w:val="Grid Table Light"/>
    <w:basedOn w:val="a2"/>
    <w:uiPriority w:val="40"/>
    <w:rsid w:val="000A3A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18815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71824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7286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7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9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42066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31106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4135">
          <w:marLeft w:val="1526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2363</TotalTime>
  <Pages>4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</dc:creator>
  <cp:keywords/>
  <dc:description/>
  <cp:lastModifiedBy>lei li</cp:lastModifiedBy>
  <cp:revision>40</cp:revision>
  <cp:lastPrinted>2022-12-26T17:35:00Z</cp:lastPrinted>
  <dcterms:created xsi:type="dcterms:W3CDTF">2024-03-10T13:17:00Z</dcterms:created>
  <dcterms:modified xsi:type="dcterms:W3CDTF">2024-04-01T06:13:00Z</dcterms:modified>
</cp:coreProperties>
</file>