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45" w:rsidRPr="00B50645" w:rsidRDefault="00B50645" w:rsidP="00B260F2">
      <w:pPr>
        <w:pStyle w:val="Tabletitle"/>
      </w:pPr>
      <w:r w:rsidRPr="00B50645">
        <w:t xml:space="preserve">Appendix 3. Simulation results of Beta(4,1) distribution </w:t>
      </w:r>
    </w:p>
    <w:tbl>
      <w:tblPr>
        <w:tblW w:w="5000" w:type="pct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"/>
        <w:gridCol w:w="432"/>
        <w:gridCol w:w="551"/>
        <w:gridCol w:w="551"/>
        <w:gridCol w:w="551"/>
        <w:gridCol w:w="554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4"/>
        <w:gridCol w:w="551"/>
        <w:gridCol w:w="551"/>
        <w:gridCol w:w="551"/>
        <w:gridCol w:w="554"/>
        <w:gridCol w:w="551"/>
        <w:gridCol w:w="551"/>
        <w:gridCol w:w="551"/>
        <w:gridCol w:w="576"/>
      </w:tblGrid>
      <w:tr w:rsidR="00B50645" w:rsidRPr="00B50645" w:rsidTr="002471C1">
        <w:trPr>
          <w:trHeight w:val="57"/>
        </w:trPr>
        <w:tc>
          <w:tcPr>
            <w:tcW w:w="5000" w:type="pct"/>
            <w:gridSpan w:val="2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color w:val="000000"/>
                <w:sz w:val="18"/>
                <w:lang w:val="tr-TR" w:eastAsia="tr-TR"/>
              </w:rPr>
              <w:t>ω</w:t>
            </w:r>
            <w:r w:rsidRPr="00B50645">
              <w:rPr>
                <w:i/>
                <w:color w:val="000000"/>
                <w:sz w:val="18"/>
                <w:vertAlign w:val="subscript"/>
                <w:lang w:val="tr-TR" w:eastAsia="tr-TR"/>
              </w:rPr>
              <w:t>1</w:t>
            </w:r>
            <w:r w:rsidRPr="00B50645">
              <w:rPr>
                <w:i/>
                <w:color w:val="000000"/>
                <w:sz w:val="18"/>
                <w:lang w:val="tr-TR" w:eastAsia="tr-TR"/>
              </w:rPr>
              <w:t>=</w:t>
            </w:r>
            <w:r w:rsidRPr="00B50645">
              <w:rPr>
                <w:color w:val="000000"/>
                <w:sz w:val="18"/>
                <w:lang w:val="tr-TR" w:eastAsia="tr-TR"/>
              </w:rPr>
              <w:t>0.1</w:t>
            </w:r>
          </w:p>
        </w:tc>
      </w:tr>
      <w:tr w:rsidR="00B50645" w:rsidRPr="00B50645" w:rsidTr="002471C1">
        <w:trPr>
          <w:trHeight w:val="57"/>
        </w:trPr>
        <w:tc>
          <w:tcPr>
            <w:tcW w:w="286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E36C0A"/>
                <w:sz w:val="16"/>
                <w:szCs w:val="16"/>
              </w:rPr>
            </w:pPr>
            <w:r w:rsidRPr="00B50645">
              <w:rPr>
                <w:i/>
                <w:color w:val="8064A2"/>
                <w:sz w:val="16"/>
                <w:szCs w:val="16"/>
              </w:rPr>
              <w:t>t</w:t>
            </w:r>
          </w:p>
        </w:tc>
        <w:tc>
          <w:tcPr>
            <w:tcW w:w="2352" w:type="pct"/>
            <w:gridSpan w:val="12"/>
            <w:shd w:val="clear" w:color="auto" w:fill="E5DFEC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</w:t>
            </w:r>
          </w:p>
        </w:tc>
        <w:tc>
          <w:tcPr>
            <w:tcW w:w="2363" w:type="pct"/>
            <w:gridSpan w:val="12"/>
            <w:shd w:val="clear" w:color="auto" w:fill="CCC0D9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</w:t>
            </w:r>
          </w:p>
        </w:tc>
      </w:tr>
      <w:tr w:rsidR="00B50645" w:rsidRPr="00B50645" w:rsidTr="002A04E7">
        <w:trPr>
          <w:trHeight w:val="57"/>
        </w:trPr>
        <w:tc>
          <w:tcPr>
            <w:tcW w:w="286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sz w:val="16"/>
                <w:szCs w:val="16"/>
                <w:vertAlign w:val="subscript"/>
                <w:lang w:val="tr-TR" w:eastAsia="tr-TR"/>
              </w:rPr>
            </w:pPr>
            <w:r w:rsidRPr="00B50645">
              <w:rPr>
                <w:i/>
                <w:color w:val="E36C0A"/>
                <w:sz w:val="16"/>
                <w:szCs w:val="16"/>
              </w:rPr>
              <w:t>ρ</w:t>
            </w:r>
            <w:r w:rsidRPr="00B50645">
              <w:rPr>
                <w:i/>
                <w:color w:val="E36C0A"/>
                <w:sz w:val="16"/>
                <w:szCs w:val="16"/>
                <w:vertAlign w:val="subscript"/>
              </w:rPr>
              <w:t>xy</w:t>
            </w:r>
          </w:p>
        </w:tc>
        <w:tc>
          <w:tcPr>
            <w:tcW w:w="785" w:type="pct"/>
            <w:gridSpan w:val="4"/>
            <w:shd w:val="clear" w:color="auto" w:fill="FDE9D9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0.65</w:t>
            </w:r>
          </w:p>
        </w:tc>
        <w:tc>
          <w:tcPr>
            <w:tcW w:w="784" w:type="pct"/>
            <w:gridSpan w:val="4"/>
            <w:shd w:val="clear" w:color="auto" w:fill="FBD4B4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784" w:type="pct"/>
            <w:gridSpan w:val="4"/>
            <w:shd w:val="clear" w:color="auto" w:fill="FABF8F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0.85</w:t>
            </w:r>
          </w:p>
        </w:tc>
        <w:tc>
          <w:tcPr>
            <w:tcW w:w="785" w:type="pct"/>
            <w:gridSpan w:val="4"/>
            <w:shd w:val="clear" w:color="auto" w:fill="FDE9D9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0.65</w:t>
            </w:r>
          </w:p>
        </w:tc>
        <w:tc>
          <w:tcPr>
            <w:tcW w:w="785" w:type="pct"/>
            <w:gridSpan w:val="4"/>
            <w:shd w:val="clear" w:color="auto" w:fill="FBD4B4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bookmarkStart w:id="0" w:name="_GoBack"/>
            <w:bookmarkEnd w:id="0"/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794" w:type="pct"/>
            <w:gridSpan w:val="4"/>
            <w:shd w:val="clear" w:color="auto" w:fill="FABF8F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0.85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color w:val="00B050"/>
                <w:sz w:val="16"/>
                <w:szCs w:val="16"/>
                <w:lang w:val="tr-TR" w:eastAsia="tr-TR"/>
              </w:rPr>
              <w:t>ω</w:t>
            </w:r>
            <w:r w:rsidRPr="00B50645">
              <w:rPr>
                <w:i/>
                <w:color w:val="00B050"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54" w:type="pct"/>
            <w:tcBorders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vertAlign w:val="subscript"/>
                <w:lang w:val="tr-TR" w:eastAsia="tr-TR"/>
              </w:rPr>
            </w:pPr>
            <w:r w:rsidRPr="00B50645">
              <w:rPr>
                <w:i/>
                <w:color w:val="1F497D"/>
                <w:sz w:val="16"/>
                <w:szCs w:val="16"/>
                <w:lang w:val="tr-TR" w:eastAsia="tr-TR"/>
              </w:rPr>
              <w:t>n</w:t>
            </w:r>
            <w:r w:rsidRPr="00B50645">
              <w:rPr>
                <w:i/>
                <w:color w:val="1F497D"/>
                <w:sz w:val="16"/>
                <w:szCs w:val="16"/>
                <w:vertAlign w:val="subscript"/>
                <w:lang w:val="tr-TR" w:eastAsia="tr-TR"/>
              </w:rPr>
              <w:t>1</w:t>
            </w:r>
            <w:r w:rsidRPr="00B50645">
              <w:rPr>
                <w:i/>
                <w:color w:val="1F497D"/>
                <w:sz w:val="16"/>
                <w:szCs w:val="16"/>
                <w:lang w:val="tr-TR" w:eastAsia="tr-TR"/>
              </w:rPr>
              <w:t>,n</w:t>
            </w:r>
            <w:r w:rsidRPr="00B50645">
              <w:rPr>
                <w:i/>
                <w:color w:val="1F497D"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7" w:type="pct"/>
            <w:tcBorders>
              <w:bottom w:val="single" w:sz="6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7" w:type="pct"/>
            <w:tcBorders>
              <w:bottom w:val="single" w:sz="6" w:space="0" w:color="auto"/>
            </w:tcBorders>
            <w:shd w:val="clear" w:color="auto" w:fill="4BACC6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7" w:type="pct"/>
            <w:tcBorders>
              <w:bottom w:val="single" w:sz="6" w:space="0" w:color="auto"/>
            </w:tcBorders>
            <w:shd w:val="clear" w:color="auto" w:fill="4BACC6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DAEEF3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B6DDE8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6" w:type="pct"/>
            <w:tcBorders>
              <w:bottom w:val="single" w:sz="6" w:space="0" w:color="auto"/>
            </w:tcBorders>
            <w:shd w:val="clear" w:color="auto" w:fill="92CDDC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206" w:type="pct"/>
            <w:tcBorders>
              <w:bottom w:val="single" w:sz="6" w:space="0" w:color="auto"/>
            </w:tcBorders>
            <w:shd w:val="clear" w:color="auto" w:fill="4BACC6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vertAlign w:val="subscript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0.05</w:t>
            </w:r>
          </w:p>
        </w:tc>
        <w:tc>
          <w:tcPr>
            <w:tcW w:w="1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1.3617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1.4126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1.4277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1.4380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1.9047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1.9927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3.3051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3.4190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3.4267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3.4426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1.3629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1.4104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1.4223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1.4201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1.9083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1.9764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2.0054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2.0030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3.3045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3.4073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3.4192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3.4474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2.0108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2.0126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1.7350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2.2647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3.7298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1.5116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1.7351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1.7354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2.2717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2.2936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3.7398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1.5115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1.5601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1.5575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1.5766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2.1148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2.2139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3.7990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1.7409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2.3458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2.4259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4.1671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4.1851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4.1831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1.8489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1.8394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1.8608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2.4449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2.5114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2.5154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2.5280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3.9821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4.0629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4.0861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2.0505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2.7087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2.7632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2.7756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2.7819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4.3578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4.4876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4.5021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  <w:t>1.8314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1.8400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2.8045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2.8351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2.8289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2.8187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2.0065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2.4553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3.0731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3.1139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3.1211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1.7818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  <w:t>1.9110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  <w:t>1.9018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b/>
                <w:bCs/>
                <w:color w:val="000000"/>
                <w:sz w:val="16"/>
                <w:szCs w:val="16"/>
                <w:lang w:val="tr-TR" w:eastAsia="tr-TR"/>
              </w:rPr>
              <w:t>1.9277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2.5038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2.5372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4.0588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4.1106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4.1295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1.9540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2.0999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2.1053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2.1192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2.5289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2.7498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2.7782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2.7909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4.0080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4.5228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4.5469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1.3553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1.4127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1.8987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1.9752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1.9942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1.9969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3.2951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3.4063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3.4176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3.4545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1.3510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1.4122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1.4223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1.4295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1.8914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1.9900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1.9869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3.2963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3.4298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3.4456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2.5650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1.6477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2.5601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1.7249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1.7376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2.2835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1.4888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1.7303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1.7416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2.2541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2.2987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3.6409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3.7336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2.3359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2.3979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4.2062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4.1798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2.0959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2.1168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2.1137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2.8572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2.9748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2.9535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2.9778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4.9511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5.0657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5.0874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5.0999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2.0433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2.0434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2.6933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2.7473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4.3530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4.4832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4.5257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4.4995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2.4828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3.2912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3.3986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3.3736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5.3491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5.4641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5.4906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2.0280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2.4462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3.1213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3.1240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3.1190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2.4629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2.4897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2.9540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2.9903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2.9719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2.9814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3.7669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3.8006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1.9699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2.1092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2.1103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2.1155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2.5058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2.7372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2.7823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7129C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7129C">
              <w:rPr>
                <w:b/>
                <w:color w:val="000000"/>
                <w:sz w:val="16"/>
                <w:szCs w:val="16"/>
                <w:lang w:val="tr-TR" w:eastAsia="tr-TR"/>
              </w:rPr>
              <w:t>2.7933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4.4757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4.5531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4.5450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2.3968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2.5626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2.5808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2.5855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3.3778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3.3724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3.4037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4.8905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5.4482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5.5060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5.5460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1.3732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1.4109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1.4264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1.4252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1.8942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1.9731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3.3019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3.4088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3.4244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3.4422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1.3538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1.4169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1.4237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1.9073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1.9638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1.9888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3.2602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3.4276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3.4280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3.4460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2.5303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2.5637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1.6746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2.5506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1.7380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2.2748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3.7366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1.7222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2.2558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3.0211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3.7385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2.2820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3.0873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3.1897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5.3593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5.4550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5.4880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3.3549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3.4289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3.4444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4.7192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4.7925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4.8077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4.8389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8.0656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8.2008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8.2853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8.3178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2.6532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2.6922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3.5518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3.6437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3.6602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3.6460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5.7592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5.8760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5.9110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5.9085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4.0487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4.0677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5.4092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5.4723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5.4947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5.5149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8.6802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8.8346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8.9195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8.9546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2.6871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2.6875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3.2106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4.0913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4.0902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4.0325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4.0454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4.0616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4.8202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4.8496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4.8355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6.0943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6.1332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6.1794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6.1923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2.5832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2.7505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2.7781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2.7905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3.2687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3.6547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3.6593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5.2324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5.8555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5.9327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5.9684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3.8398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4.1735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4.1799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4.2127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4.9109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5.4197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5.4856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5.5313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7.8002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8.7800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8.9506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9.0447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1.3521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1.4068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1.4228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1.9181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1.9869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1.9810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3.2921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3.4134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3.4513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3.4290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1.3549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1.4233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1.4257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1.9005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1.9855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1.9932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3.2977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3.3884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3.4174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3.4620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1.6728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2.5308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2.2745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2.2647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3.6786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3.7492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2.8220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2.8517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2.8426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3.9376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3.9684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6.7076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6.8595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6.8837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6.8671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3.8115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3.8009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5.2076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5.3427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5.2921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9.0039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9.0632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9.1115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9.2383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3.3356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3.3537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4.5221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4.5598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4.5680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4.5411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7.2010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7.3902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7.3957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7.3886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4.4269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4.4921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5.9789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6.0682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6.1020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6.0506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9.5773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9.7324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9.8047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9.9464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3.3236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3.3384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3.3526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3.3446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5.0767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5.1224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5.1267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5.1110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4.4521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4.4752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5.3433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5.3651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5.3398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6.7488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6.7692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6.8061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6.8638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3.1064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3.4177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3.4606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3.4693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3.9796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4.4966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4.5474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4.5561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6.3222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7.3113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7.4011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7.4576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4.5942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4.6175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4.6501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5.2223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5.9750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6.0732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6.0680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8.3327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9.6178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9.8006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10.0335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1.3539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1.4106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1.4202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1.4297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1.9042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1.9745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1.9940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3.2832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3.4164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3.4321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3.4153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1.3560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1.4181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1.8914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1.9667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1.9940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1.9972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3.2957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3.4066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3.4291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2.0104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1.7291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1.7424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2.2827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3.0295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3.6902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2.2682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2.2835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3.7159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2.2760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2.2844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3.1650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5.4738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5.4959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5.4624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2.3680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2.3707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2.3574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3.3158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3.3200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5.5596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5.6743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5.7108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5.7000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2.6468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2.6938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2.6944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3.5734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3.6375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3.6197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3.6526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5.6982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5.8901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5.9116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5.8858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2.7429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color w:val="000000"/>
                <w:sz w:val="16"/>
                <w:szCs w:val="16"/>
                <w:lang w:val="tr-TR" w:eastAsia="tr-TR"/>
              </w:rPr>
              <w:t>2.7970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2.7988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3.7052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3.7586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3.7949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3.7909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5.9480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6.0912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6.1535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6.1267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2.6613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2.6866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4.0902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4.0968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2.7601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2.7905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2.7934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3.3436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3.3346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4.2203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4.2394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4.2639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4.2427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2.4194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2.7371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2.7734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2.7850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3.0708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3.5725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3.5980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3.6608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4.8792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5.8112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5.9082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5.9294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2.4984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2.8428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2.8722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2.8895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3.1763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3.6889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3.7704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3.7973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5.1005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5.9993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6.1400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F910DB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F910DB">
              <w:rPr>
                <w:b/>
                <w:color w:val="000000"/>
                <w:sz w:val="16"/>
                <w:szCs w:val="16"/>
                <w:lang w:val="tr-TR" w:eastAsia="tr-TR"/>
              </w:rPr>
              <w:t>6.1736</w:t>
            </w:r>
          </w:p>
        </w:tc>
      </w:tr>
      <w:tr w:rsidR="00B50645" w:rsidRPr="00B50645" w:rsidTr="002471C1">
        <w:trPr>
          <w:trHeight w:val="57"/>
        </w:trPr>
        <w:tc>
          <w:tcPr>
            <w:tcW w:w="5000" w:type="pct"/>
            <w:gridSpan w:val="2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color w:val="000000"/>
                <w:sz w:val="18"/>
                <w:lang w:val="tr-TR" w:eastAsia="tr-TR"/>
              </w:rPr>
              <w:lastRenderedPageBreak/>
              <w:t>ω</w:t>
            </w:r>
            <w:r w:rsidRPr="00B50645">
              <w:rPr>
                <w:i/>
                <w:color w:val="000000"/>
                <w:sz w:val="18"/>
                <w:vertAlign w:val="subscript"/>
                <w:lang w:val="tr-TR" w:eastAsia="tr-TR"/>
              </w:rPr>
              <w:t>1</w:t>
            </w:r>
            <w:r w:rsidRPr="00B50645">
              <w:rPr>
                <w:i/>
                <w:color w:val="000000"/>
                <w:sz w:val="18"/>
                <w:lang w:val="tr-TR" w:eastAsia="tr-TR"/>
              </w:rPr>
              <w:t>=</w:t>
            </w:r>
            <w:r w:rsidRPr="00B50645">
              <w:rPr>
                <w:color w:val="000000"/>
                <w:sz w:val="18"/>
                <w:lang w:val="tr-TR" w:eastAsia="tr-TR"/>
              </w:rPr>
              <w:t>0.5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vertAlign w:val="subscript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0.05</w:t>
            </w:r>
          </w:p>
        </w:tc>
        <w:tc>
          <w:tcPr>
            <w:tcW w:w="1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1.3698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1.4339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1.4326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1.9016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1.9869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1.9848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3.3206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3.4147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1.3580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1.4173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1.4316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1.8958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1.9708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1.9717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1.9952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3.2884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3.4395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3.3930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3.4364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1.6863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2.0114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2.5300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2.5532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1.7363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1.7471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2.2485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2.2842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3.6478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3.7245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1.5631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1.5696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1.5608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2.1056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3.6639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3.8208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3.7881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1.7452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2.3320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2.3940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2.4052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2.4231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4.1720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4.1854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1.8018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1.8416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2.4335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2.5087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3.9840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4.1114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4.0751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4.0597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2.0627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2.0602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2.6859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2.7421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2.7473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4.3656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4.4926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4.4638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4.4971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1.8355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1.8541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1.8389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2.1887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2.2073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2.8192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2.8223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2.8133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2.0292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2.0571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2.4244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2.4452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3.1266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3.1070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1.7847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1.9125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1.9171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1.9072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2.2653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2.4975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2.5168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2.5190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4.1103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4.0985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4.1014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2.1041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2.1328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2.1345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2.5030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2.7297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2.7481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2.7833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4.0231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4.4857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4.4852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4.5442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1.3638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1.4174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1.4094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1.4296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1.8960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1.9820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1.9898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3.2959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3.4003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3.3947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3.4468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1.3523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1.4046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1.4246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1.4161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1.9256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1.9726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1.9719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1.9954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3.2899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3.3971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3.4153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3.4198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2.5536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1.6810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1.6727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2.5499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1.7447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3.7290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1.7302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2.2443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2.2842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3.0355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3.6680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3.7097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1.7228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1.7300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2.3298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4.0719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4.1483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4.2079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2.0945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2.1192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2.1051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2.8758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2.9269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2.9466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2.9636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4.9520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5.0820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5.0952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5.0741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2.0362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2.0419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2.6852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2.7693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4.3932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4.4683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4.4666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4.5340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2.4718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2.5033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2.4887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3.3014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3.3476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3.3671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3.3885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5.3249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5.4853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5.4735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5.4551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2.0239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2.4435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3.0836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3.1415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2.4698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2.4755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2.5005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2.4903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2.9544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2.9546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2.9665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2.9894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3.8167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3.7780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3.7759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2.1133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2.1059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2.1150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2.4953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2.7567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2.7695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2.7975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4.4619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4.4887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4.5790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2.3946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2.5483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2.5867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2.5801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3.0523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3.3275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3.3660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3.4026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5.4741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5.5055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5.5106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1.3680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1.4162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1.8994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1.9728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1.9881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1.9873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3.2922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3.4319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3.4263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3.4182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1.3545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1.4136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1.4170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1.4088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1.9245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1.9959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1.9848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1.9919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3.2779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3.4177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3.4292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1.6721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2.5605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2.2780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3.6444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3.7065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2.2572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3.6788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3.7278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2.2847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2.2807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3.0818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3.1959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5.3236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5.5144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5.4472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5.4845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3.4263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4.7679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4.8060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8.1228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8.3305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8.2915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8.3236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2.6367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2.7048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3.5382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3.6384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3.6551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5.7430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5.9417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5.8702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5.9040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4.0473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5.4462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5.4897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5.4768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5.4868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8.7200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8.9520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8.9220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8.9666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2.6641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2.7068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3.1568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3.2176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4.1182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4.0790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4.0815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4.0234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4.0645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4.0375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4.8327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4.8217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6.1247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6.1951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6.1763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6.1982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2.5667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2.7577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2.7966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2.7865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3.2480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3.6130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3.6097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3.6680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5.2333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5.9242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5.8889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5.9627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3.8644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4.1612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4.2010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4.1908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4.9337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5.4334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5.4662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5.5038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7.8565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8.8978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8.9433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9.0534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1.3573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1.4195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1.4299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1.9141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1.9893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1.9927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3.2898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3.4450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3.4340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3.4708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1.3645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1.4098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1.4301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1.4219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1.9022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1.9728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2.0024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2.0040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3.3096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3.4129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3.4599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3.4500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1.6821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2.0118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2.5613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2.2699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3.0376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1.5103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1.7382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2.2199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2.2738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2.2952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3.7075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3.7375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2.8424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2.8473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3.9049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3.9986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6.7271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6.9079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6.8367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6.9275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3.8254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3.7908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5.2128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5.2815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5.3463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5.3592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9.0309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9.1239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9.2192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9.2416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3.3603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4.4917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4.5649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4.5769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4.5539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7.2042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7.4130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7.3652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7.4391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4.4505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4.5043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4.4776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5.9953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6.0378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6.1068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6.1328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9.6175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9.7879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9.8946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9.9329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3.3221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3.3600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3.3604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4.0265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4.0068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5.0778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5.1314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5.1121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5.1255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4.4621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4.4762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5.3393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5.3334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5.3602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5.3909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6.7562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6.7969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6.8379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6.8535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3.1033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3.4439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3.4635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3.4827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3.9656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4.5024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4.5565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4.5665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6.3291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7.3455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7.3688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7.5130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4.1311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4.5741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4.6242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4.6352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5.2220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5.9419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6.0705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6.1503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8.3553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9.6864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9.8981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10.0202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1.3588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1.4075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1.4156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1.4225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1.9054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1.9901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1.9934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3.2860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3.4185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3.4401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1.3588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1.4221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1.4125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1.9037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1.9947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1.9982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3.2866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3.4608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1.6745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1.6782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2.5547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2.5591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1.5151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1.7381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1.9115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2.2853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3.7252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2.2546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2.2896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3.7163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3.7254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2.2635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2.2807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3.1496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5.3307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5.4725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5.5083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2.3700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2.3694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2.3492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3.3015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3.3261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5.5368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5.6629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5.7533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5.7087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2.6493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2.6785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2.6944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3.5904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3.6645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3.6493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5.7110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5.8855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5.8889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5.9210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2.7514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2.8044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2.7983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2.7772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3.7240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3.8018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3.7714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5.9290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6.0823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6.1749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6.1471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2.6623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2.6834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2.6936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3.2298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4.0957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2.7660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2.7805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3.3114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3.3414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3.3209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3.3438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4.2103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4.2373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4.2627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4.2578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2.7299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2.7583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2.7891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3.0893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3.5978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3.5956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3.6575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4.9154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5.8019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5.8868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5.9696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2.5098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2.8569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2.8731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2.8761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3.1939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3.7461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3.8096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5.0950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6.0028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6.1721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6.1940</w:t>
            </w:r>
          </w:p>
        </w:tc>
      </w:tr>
      <w:tr w:rsidR="00B50645" w:rsidRPr="00B50645" w:rsidTr="002471C1">
        <w:trPr>
          <w:trHeight w:val="57"/>
        </w:trPr>
        <w:tc>
          <w:tcPr>
            <w:tcW w:w="5000" w:type="pct"/>
            <w:gridSpan w:val="2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color w:val="000000"/>
                <w:sz w:val="18"/>
                <w:lang w:val="tr-TR" w:eastAsia="tr-TR"/>
              </w:rPr>
              <w:t>ω</w:t>
            </w:r>
            <w:r w:rsidRPr="00B50645">
              <w:rPr>
                <w:i/>
                <w:color w:val="000000"/>
                <w:sz w:val="18"/>
                <w:vertAlign w:val="subscript"/>
                <w:lang w:val="tr-TR" w:eastAsia="tr-TR"/>
              </w:rPr>
              <w:t>1</w:t>
            </w:r>
            <w:r w:rsidRPr="00B50645">
              <w:rPr>
                <w:i/>
                <w:color w:val="000000"/>
                <w:sz w:val="18"/>
                <w:lang w:val="tr-TR" w:eastAsia="tr-TR"/>
              </w:rPr>
              <w:t>=</w:t>
            </w:r>
            <w:r w:rsidRPr="00B50645">
              <w:rPr>
                <w:color w:val="000000"/>
                <w:sz w:val="18"/>
                <w:lang w:val="tr-TR" w:eastAsia="tr-TR"/>
              </w:rPr>
              <w:t>0.9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vertAlign w:val="subscript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0.05</w:t>
            </w:r>
          </w:p>
        </w:tc>
        <w:tc>
          <w:tcPr>
            <w:tcW w:w="1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1.3544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1.4150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1.4241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1.4282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1.9027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1.9761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2.0009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3.2844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3.4055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3.4047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3.4545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1.3601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1.4081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1.4181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1.4236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1.9044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1.9563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1.9975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3.2796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3.4067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3.4184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3.4284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1.6716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1.6773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1.7273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1.7415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2.2495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2.2858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3.7441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1.7261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2.2851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3.0269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3.7263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1.5709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1.5773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1.5722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2.1099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2.1858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2.2028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3.7561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3.7756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3.8285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1.7259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2.3370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2.4264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2.4270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4.1719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4.1577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1.7886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1.8610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1.8545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2.4288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2.5081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2.5160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3.9286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4.0436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4.1122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1.9819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2.0420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2.6916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2.7595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2.7645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2.7713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4.3222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4.5001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4.4899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4.4774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1.8262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1.8525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2.1827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2.1994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2.7670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2.8101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2.8050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2.0151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2.0361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2.4327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2.4398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3.0454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3.1307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3.1312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3.1090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EAF1DD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1.7727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1.9161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1.9228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8631C9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8631C9">
              <w:rPr>
                <w:b/>
                <w:color w:val="000000"/>
                <w:sz w:val="16"/>
                <w:szCs w:val="16"/>
                <w:lang w:val="tr-TR" w:eastAsia="tr-TR"/>
              </w:rPr>
              <w:t>1.9208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2.2665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2.4985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2.4968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2.5255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3.6265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4.0821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4.1566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1.9582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2.1007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2.1139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2.1157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2.5032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2.7501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2.7639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2.7819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3.9813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4.4946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4.5090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4.5201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1.3636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1.4161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1.4337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1.9119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1.9912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2.0093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3.2987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3.3884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3.4015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3.4334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1.3634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1.4242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1.4095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1.4183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1.9096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1.9831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1.9879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3.2955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3.4103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3.4605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3.4251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1.6877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1.6729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1.6737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2.0030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2.5640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2.5517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1.7236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1.7504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2.2938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3.7132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1.7198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2.2591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3.7127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3.7111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1.7307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1.7375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2.3323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2.4313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2.4460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4.1128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4.1502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4.2247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2.0353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2.1052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2.0886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2.1141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2.8788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2.9543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2.9618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2.9668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4.9129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5.0691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5.1393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5.1015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2.0438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2.0510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2.6899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2.7677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2.7762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2.7934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4.3934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4.4410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4.4621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4.5470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2.4234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2.4894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2.4667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2.4991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3.3043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3.3764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3.3978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3.3849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5.3102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5.4636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5.5319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5.4869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2.0286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2.0476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2.0435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2.0494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2.4440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2.4573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3.1461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2.4606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2.4889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2.4668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2.4956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2.9482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2.9762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2.9995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2.9738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3.7504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3.8210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3.7907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D6E3B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1.9657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2.1082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2.1122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2.1248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2.7568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2.7768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2.8038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4.0459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4.4330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4.4871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4.5926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2.3890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2.5640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2.5499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2.5898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3.0501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3.3550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3.4002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3.3969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4.8692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5.4466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5.5580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5.5428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1.3503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1.4180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1.4294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1.9138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1.9880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2.0023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3.2914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3.4070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3.3985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3.4468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1.3655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1.4052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1.4204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1.4264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1.9037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1.9742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1.9868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1.9881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3.2938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3.3880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3.4226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3.4342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1.6733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1.6601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1.6791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2.0033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2.0047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2.5542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2.5637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1.4990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1.7249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1.7428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2.2879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3.0395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3.6610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3.7367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1.7002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1.7261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1.9129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2.2580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2.2788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3.0397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3.5973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3.7318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2.2967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2.2654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3.1157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3.2049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5.3495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5.4784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5.4427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5.5183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3.4476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3.4493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4.7345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4.7945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4.7768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4.7720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8.1138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8.2762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8.2965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8.2571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2.6382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2.7104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2.6705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3.5840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3.6472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3.6698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3.6562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5.7653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5.8973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5.8530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5.9350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3.9908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4.0369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4.0739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4.0686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5.4158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5.4750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5.4713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5.4529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8.7104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8.8960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8.9271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8.8838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2.6602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2.6693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2.6997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2.6623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3.1993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3.2093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3.2289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3.2097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4.0562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4.0870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4.1141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4.0340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4.0364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4.0693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4.0569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4.8148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4.8249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4.8338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4.8031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6.1120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6.1553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6.1873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6.1434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C2D69B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2.5650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2.7534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2.7950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2.7630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3.2836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3.6203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3.6631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3.6678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5.2386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5.8799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5.8787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5.9944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3.8508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4.1446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4.2041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4.2103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4.9225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5.4238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5.4656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5.4717</w:t>
            </w:r>
          </w:p>
        </w:tc>
        <w:tc>
          <w:tcPr>
            <w:tcW w:w="196" w:type="pct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7.8452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8.8441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8.9557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8.9720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1.3619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1.4158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1.4181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1.4316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1.8898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1.9751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1.9976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1.9935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3.3020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3.4035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3.4194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3.4435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1.3565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1.4147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1.4215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1.4267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1.8930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1.9801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1.9920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1.9991</w:t>
            </w:r>
          </w:p>
        </w:tc>
        <w:tc>
          <w:tcPr>
            <w:tcW w:w="196" w:type="pct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3.2891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3.4211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3.4276</w:t>
            </w: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3.4470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1.6592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1.9730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2.0060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2.5298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2.5536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1.6747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2.0092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2.5593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1.7263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1.7463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2.2877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3.0622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3.6079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3.6732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3.7286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1.7246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2.2264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2.2647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2.2884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3.7346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2.8461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2.8391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2.8592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3.9012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3.9674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3.9897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6.7387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6.8402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6.8674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6.9010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3.7243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3.7821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3.7974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5.1953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5.3278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5.3155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9.0011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9.1694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9.1773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9.1733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3.3248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3.3613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3.3781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4.4879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4.5407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4.5723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4.5591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7.2150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7.3512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7.3752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7.4246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4.4239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4.4823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4.4565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4.4740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5.9642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6.0863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6.0825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6.0689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9.6012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9.8670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9.8728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9.8413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3.3417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3.3586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3.3663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3.3762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3.9952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4.0077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4.0144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4.0105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5.0820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5.1120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5.1000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5.1357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4.4385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4.4764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4.4454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4.4606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5.3007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5.3612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5.3601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5.3394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6.7696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6.8495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6.8346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6.7802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9BBB59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3.1120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3.4405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3.4688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3.4988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3.9481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4.4752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4.5540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4.5732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6.3704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7.2895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7.3877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7.4912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4.1046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4.5756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4.5822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4.6246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5.1828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5.9867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6.0507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6.0836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8.3131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9.7402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9.8633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9.9331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 w:val="restart"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1.3548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1.4030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1.4173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1.4262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1.9017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1.9848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2.0076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3.2796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3.4172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3.4111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3.4475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1.3577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1.4146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1.4180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1.4300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1.8882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1.9699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1.9871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2.0013</w:t>
            </w:r>
          </w:p>
        </w:tc>
        <w:tc>
          <w:tcPr>
            <w:tcW w:w="19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3.2996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3.4043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3.4169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3.4118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1.6683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1.6802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2.0139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2.5191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2.5579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2.5624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1.6557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1.6766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1.6758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1.6817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1.9724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1.9972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2.0055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2.0082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2.5281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2.5469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2.5544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1.6984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1.7244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1.7408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1.9018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2.2339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2.2965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3.0446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3.6605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3.7392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1.5039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1.7117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1.7242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1.7432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1.8921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2.2183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2.2607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2.2879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3.0641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3.6110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3.6739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3.7054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2.2014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2.2546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2.2706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2.2799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3.0963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3.1887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3.2047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3.2125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5.3111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5.4923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5.4626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5.5194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2.2913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2.3555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2.3609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2.3748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3.1867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3.2824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3.3124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3.3316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5.5599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5.6752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5.6772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5.6631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2.6416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2.6677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2.6822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2.6912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3.5731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3.6480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3.6584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3.6700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5.6838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5.9042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5.8623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5.9363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2.7472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2.7872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2.7914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2.8011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3.6912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3.7584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3.7876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3.8015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5.9510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6.0951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6.1070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6.1114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2.6537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2.6697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2.6794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2.6857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3.1749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3.2108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3.2159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3.2257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4.0387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4.1004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4.0765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4.1002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2.7624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2.7835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2.7897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2.7933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3.2940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3.3207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3.3350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3.3412</w:t>
            </w:r>
          </w:p>
        </w:tc>
        <w:tc>
          <w:tcPr>
            <w:tcW w:w="19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4.2225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4.2351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4.2441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4.2484</w:t>
            </w:r>
          </w:p>
        </w:tc>
      </w:tr>
      <w:tr w:rsidR="00B50645" w:rsidRPr="00B50645" w:rsidTr="002471C1">
        <w:trPr>
          <w:trHeight w:val="57"/>
        </w:trPr>
        <w:tc>
          <w:tcPr>
            <w:tcW w:w="132" w:type="pct"/>
            <w:vMerge/>
            <w:shd w:val="clear" w:color="auto" w:fill="76923C"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B50645">
              <w:rPr>
                <w:i/>
                <w:sz w:val="16"/>
                <w:szCs w:val="16"/>
                <w:lang w:val="tr-TR" w:eastAsia="tr-TR"/>
              </w:rPr>
              <w:t>RE</w:t>
            </w:r>
            <w:r w:rsidRPr="00B50645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2.4143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2.7196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2.7586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2.7829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3.0654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3.5806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3.6336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3.6761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4.8983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5.8320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5.8608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5.9854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2.5088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2.8422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2.8701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2.8951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3.1605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3.6886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3.7610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3.8078</w:t>
            </w:r>
          </w:p>
        </w:tc>
        <w:tc>
          <w:tcPr>
            <w:tcW w:w="19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5.1135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6.0114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45" w:rsidRPr="00B50645" w:rsidRDefault="00B50645" w:rsidP="00B50645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B50645">
              <w:rPr>
                <w:color w:val="000000"/>
                <w:sz w:val="16"/>
                <w:szCs w:val="16"/>
                <w:lang w:val="tr-TR" w:eastAsia="tr-TR"/>
              </w:rPr>
              <w:t>6.0995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50645" w:rsidRPr="006107FF" w:rsidRDefault="00B50645" w:rsidP="00B50645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6107FF">
              <w:rPr>
                <w:b/>
                <w:color w:val="000000"/>
                <w:sz w:val="16"/>
                <w:szCs w:val="16"/>
                <w:lang w:val="tr-TR" w:eastAsia="tr-TR"/>
              </w:rPr>
              <w:t>6.1547</w:t>
            </w:r>
          </w:p>
        </w:tc>
      </w:tr>
    </w:tbl>
    <w:p w:rsidR="00FE4713" w:rsidRDefault="00FE4713" w:rsidP="00FD774A">
      <w:pPr>
        <w:pStyle w:val="Tabletitle"/>
      </w:pPr>
    </w:p>
    <w:sectPr w:rsidR="00FE4713" w:rsidSect="00B50645">
      <w:footerReference w:type="first" r:id="rId8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4E7" w:rsidRDefault="002A04E7" w:rsidP="00AF2C92">
      <w:r>
        <w:separator/>
      </w:r>
    </w:p>
  </w:endnote>
  <w:endnote w:type="continuationSeparator" w:id="0">
    <w:p w:rsidR="002A04E7" w:rsidRDefault="002A04E7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0DE" w:rsidRPr="00F95F49" w:rsidRDefault="00D740DE">
    <w:pPr>
      <w:pStyle w:val="AltBilgi"/>
      <w:jc w:val="center"/>
      <w:rPr>
        <w:sz w:val="20"/>
      </w:rPr>
    </w:pPr>
    <w:r w:rsidRPr="00F95F49">
      <w:rPr>
        <w:sz w:val="20"/>
      </w:rPr>
      <w:fldChar w:fldCharType="begin"/>
    </w:r>
    <w:r w:rsidRPr="00F95F49">
      <w:rPr>
        <w:sz w:val="20"/>
      </w:rPr>
      <w:instrText>PAGE   \* MERGEFORMAT</w:instrText>
    </w:r>
    <w:r w:rsidRPr="00F95F49">
      <w:rPr>
        <w:sz w:val="20"/>
      </w:rPr>
      <w:fldChar w:fldCharType="separate"/>
    </w:r>
    <w:r w:rsidR="00FD774A" w:rsidRPr="00FD774A">
      <w:rPr>
        <w:noProof/>
        <w:sz w:val="20"/>
        <w:lang w:val="tr-TR"/>
      </w:rPr>
      <w:t>1</w:t>
    </w:r>
    <w:r w:rsidRPr="00F95F49">
      <w:rPr>
        <w:sz w:val="20"/>
      </w:rPr>
      <w:fldChar w:fldCharType="end"/>
    </w:r>
  </w:p>
  <w:p w:rsidR="00D740DE" w:rsidRDefault="00D740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4E7" w:rsidRDefault="002A04E7" w:rsidP="00AF2C92">
      <w:r>
        <w:separator/>
      </w:r>
    </w:p>
  </w:footnote>
  <w:footnote w:type="continuationSeparator" w:id="0">
    <w:p w:rsidR="002A04E7" w:rsidRDefault="002A04E7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E709F9"/>
    <w:multiLevelType w:val="hybridMultilevel"/>
    <w:tmpl w:val="4266D2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A0742"/>
    <w:multiLevelType w:val="hybridMultilevel"/>
    <w:tmpl w:val="2F123AE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E42B7"/>
    <w:multiLevelType w:val="hybridMultilevel"/>
    <w:tmpl w:val="19D8C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54430"/>
    <w:multiLevelType w:val="hybridMultilevel"/>
    <w:tmpl w:val="68E823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3"/>
  </w:num>
  <w:num w:numId="15">
    <w:abstractNumId w:val="15"/>
  </w:num>
  <w:num w:numId="16">
    <w:abstractNumId w:val="18"/>
  </w:num>
  <w:num w:numId="17">
    <w:abstractNumId w:val="11"/>
  </w:num>
  <w:num w:numId="18">
    <w:abstractNumId w:val="0"/>
  </w:num>
  <w:num w:numId="19">
    <w:abstractNumId w:val="12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3"/>
  </w:num>
  <w:num w:numId="29">
    <w:abstractNumId w:val="14"/>
  </w:num>
  <w:num w:numId="30">
    <w:abstractNumId w:val="27"/>
  </w:num>
  <w:num w:numId="31">
    <w:abstractNumId w:val="13"/>
  </w:num>
  <w:num w:numId="32">
    <w:abstractNumId w:val="16"/>
  </w:num>
  <w:num w:numId="33">
    <w:abstractNumId w:val="1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645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52B5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17A9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2DE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471C1"/>
    <w:rsid w:val="00252BBA"/>
    <w:rsid w:val="00253123"/>
    <w:rsid w:val="00264001"/>
    <w:rsid w:val="00266354"/>
    <w:rsid w:val="00267A18"/>
    <w:rsid w:val="00273462"/>
    <w:rsid w:val="0027395B"/>
    <w:rsid w:val="002751E9"/>
    <w:rsid w:val="00275854"/>
    <w:rsid w:val="00283B41"/>
    <w:rsid w:val="00285F28"/>
    <w:rsid w:val="00286398"/>
    <w:rsid w:val="002A04E7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4C11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07FF"/>
    <w:rsid w:val="00611578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97A7D"/>
    <w:rsid w:val="007A003E"/>
    <w:rsid w:val="007A1965"/>
    <w:rsid w:val="007A2ED1"/>
    <w:rsid w:val="007A4BE6"/>
    <w:rsid w:val="007A5C5B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0E26"/>
    <w:rsid w:val="008631C9"/>
    <w:rsid w:val="00864B2E"/>
    <w:rsid w:val="00865963"/>
    <w:rsid w:val="0087129C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9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36B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B185B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260F2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0645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0DE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C7799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3C23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10DB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74A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1E8F1-9D46-4CB0-808A-F674CED7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  <w:lang w:val="en-GB" w:eastAsia="en-GB"/>
    </w:rPr>
  </w:style>
  <w:style w:type="paragraph" w:styleId="Balk1">
    <w:name w:val="heading 1"/>
    <w:basedOn w:val="Normal"/>
    <w:next w:val="Paragraph"/>
    <w:link w:val="Balk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Paragraph"/>
    <w:link w:val="Balk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alk3">
    <w:name w:val="heading 3"/>
    <w:basedOn w:val="Normal"/>
    <w:next w:val="Paragraph"/>
    <w:link w:val="Balk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alk4">
    <w:name w:val="heading 4"/>
    <w:basedOn w:val="Paragraph"/>
    <w:next w:val="Newparagraph"/>
    <w:link w:val="Balk4Char"/>
    <w:rsid w:val="00F43B9D"/>
    <w:pPr>
      <w:spacing w:before="360"/>
      <w:outlineLvl w:val="3"/>
    </w:pPr>
    <w:rPr>
      <w:b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character" w:customStyle="1" w:styleId="Balk1Char">
    <w:name w:val="Başlık 1 Char"/>
    <w:link w:val="Balk1"/>
    <w:rsid w:val="00AE1ED4"/>
    <w:rPr>
      <w:rFonts w:cs="Arial"/>
      <w:b/>
      <w:bCs/>
      <w:kern w:val="32"/>
      <w:sz w:val="24"/>
      <w:szCs w:val="32"/>
    </w:rPr>
  </w:style>
  <w:style w:type="character" w:customStyle="1" w:styleId="Balk2Char">
    <w:name w:val="Başlık 2 Char"/>
    <w:link w:val="Balk2"/>
    <w:rsid w:val="008D07FB"/>
    <w:rPr>
      <w:rFonts w:cs="Arial"/>
      <w:b/>
      <w:bCs/>
      <w:i/>
      <w:iCs/>
      <w:sz w:val="24"/>
      <w:szCs w:val="28"/>
    </w:rPr>
  </w:style>
  <w:style w:type="character" w:customStyle="1" w:styleId="Balk3Char">
    <w:name w:val="Başlık 3 Char"/>
    <w:link w:val="Balk3"/>
    <w:rsid w:val="00DF7EE2"/>
    <w:rPr>
      <w:rFonts w:eastAsia="Times New Roman" w:cs="Arial"/>
      <w:bCs/>
      <w:i/>
      <w:sz w:val="24"/>
      <w:szCs w:val="26"/>
      <w:lang w:eastAsia="en-GB"/>
    </w:rPr>
  </w:style>
  <w:style w:type="character" w:customStyle="1" w:styleId="Balk4Char">
    <w:name w:val="Başlık 4 Char"/>
    <w:link w:val="Balk4"/>
    <w:rsid w:val="00F43B9D"/>
    <w:rPr>
      <w:bCs/>
      <w:sz w:val="24"/>
      <w:szCs w:val="28"/>
    </w:rPr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styleId="NormalGirinti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DipnotMetni">
    <w:name w:val="footnote text"/>
    <w:basedOn w:val="Normal"/>
    <w:link w:val="Dip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DipnotMetniChar">
    <w:name w:val="Dipnot Metni Char"/>
    <w:link w:val="DipnotMetni"/>
    <w:rsid w:val="006C19B2"/>
    <w:rPr>
      <w:sz w:val="22"/>
    </w:rPr>
  </w:style>
  <w:style w:type="character" w:styleId="DipnotBavurusu">
    <w:name w:val="footnote reference"/>
    <w:rsid w:val="00AF2C92"/>
    <w:rPr>
      <w:vertAlign w:val="superscript"/>
    </w:rPr>
  </w:style>
  <w:style w:type="paragraph" w:styleId="SonnotMetni">
    <w:name w:val="endnote text"/>
    <w:basedOn w:val="Normal"/>
    <w:link w:val="Son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SonnotMetniChar">
    <w:name w:val="Sonnot Metni Char"/>
    <w:link w:val="SonnotMetni"/>
    <w:rsid w:val="006C19B2"/>
    <w:rPr>
      <w:sz w:val="22"/>
    </w:rPr>
  </w:style>
  <w:style w:type="character" w:styleId="SonnotBavurusu">
    <w:name w:val="endnote reference"/>
    <w:rsid w:val="00EC571B"/>
    <w:rPr>
      <w:vertAlign w:val="superscript"/>
    </w:rPr>
  </w:style>
  <w:style w:type="paragraph" w:styleId="stBilgi">
    <w:name w:val="header"/>
    <w:basedOn w:val="Normal"/>
    <w:link w:val="stBilgi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tBilgiChar">
    <w:name w:val="Üst Bilgi Char"/>
    <w:link w:val="stBilgi"/>
    <w:rsid w:val="003F193A"/>
    <w:rPr>
      <w:rFonts w:eastAsia="Times New Roman"/>
      <w:sz w:val="24"/>
      <w:szCs w:val="24"/>
      <w:lang w:eastAsia="en-GB"/>
    </w:rPr>
  </w:style>
  <w:style w:type="paragraph" w:styleId="AltBilgi">
    <w:name w:val="footer"/>
    <w:basedOn w:val="Normal"/>
    <w:link w:val="AltBilgi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ltBilgiChar">
    <w:name w:val="Alt Bilgi Char"/>
    <w:link w:val="AltBilgi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Kpr">
    <w:name w:val="Hyperlink"/>
    <w:uiPriority w:val="99"/>
    <w:unhideWhenUsed/>
    <w:rsid w:val="00B50645"/>
    <w:rPr>
      <w:color w:val="0000FF"/>
      <w:u w:val="single"/>
    </w:rPr>
  </w:style>
  <w:style w:type="table" w:styleId="TabloKlavuzu">
    <w:name w:val="Table Grid"/>
    <w:basedOn w:val="NormalTablo"/>
    <w:rsid w:val="00B50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rsid w:val="00B50645"/>
    <w:pPr>
      <w:ind w:left="720"/>
      <w:contextualSpacing/>
    </w:pPr>
  </w:style>
  <w:style w:type="paragraph" w:customStyle="1" w:styleId="msonormal0">
    <w:name w:val="msonormal"/>
    <w:basedOn w:val="Normal"/>
    <w:rsid w:val="00B50645"/>
    <w:pPr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5">
    <w:name w:val="xl65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7">
    <w:name w:val="xl67"/>
    <w:basedOn w:val="Normal"/>
    <w:rsid w:val="00B50645"/>
    <w:pPr>
      <w:spacing w:before="100" w:beforeAutospacing="1" w:after="100" w:afterAutospacing="1" w:line="240" w:lineRule="auto"/>
    </w:pPr>
    <w:rPr>
      <w:rFonts w:ascii="Calibri" w:hAnsi="Calibri" w:cs="Calibri"/>
      <w:b/>
      <w:bCs/>
      <w:lang w:val="tr-TR" w:eastAsia="tr-TR"/>
    </w:rPr>
  </w:style>
  <w:style w:type="paragraph" w:customStyle="1" w:styleId="xl68">
    <w:name w:val="xl68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character" w:styleId="zlenenKpr">
    <w:name w:val="FollowedHyperlink"/>
    <w:uiPriority w:val="99"/>
    <w:semiHidden/>
    <w:unhideWhenUsed/>
    <w:rsid w:val="00A5536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a%20Gizem\Desktop\TF_Template_Word_Windows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E15FB-6A07-4824-88CD-33635BB6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TF_Template_Word_Windows_2007.dotx</Template>
  <TotalTime>95</TotalTime>
  <Pages>3</Pages>
  <Words>2776</Words>
  <Characters>15829</Characters>
  <Application>Microsoft Office Word</Application>
  <DocSecurity>0</DocSecurity>
  <Lines>131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TF_Template_Word_Windows_2007</vt:lpstr>
      <vt:lpstr>TF_Template_Word_Mac_2008</vt:lpstr>
    </vt:vector>
  </TitlesOfParts>
  <Manager/>
  <Company/>
  <LinksUpToDate>false</LinksUpToDate>
  <CharactersWithSpaces>18568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TF_Template_Word_Windows_2007</dc:title>
  <dc:subject/>
  <dc:creator>Windows Kullanıcısı</dc:creator>
  <cp:keywords/>
  <dc:description/>
  <cp:lastModifiedBy>Windows Kullanıcısı</cp:lastModifiedBy>
  <cp:revision>1</cp:revision>
  <cp:lastPrinted>2011-07-22T14:54:00Z</cp:lastPrinted>
  <dcterms:created xsi:type="dcterms:W3CDTF">2023-06-12T07:41:00Z</dcterms:created>
  <dcterms:modified xsi:type="dcterms:W3CDTF">2023-06-12T09:58:00Z</dcterms:modified>
  <cp:category/>
</cp:coreProperties>
</file>