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45" w:rsidRDefault="00B50645" w:rsidP="00B260F2">
      <w:pPr>
        <w:pStyle w:val="Tabletitle"/>
      </w:pPr>
      <w:r w:rsidRPr="00B50645">
        <w:t>Appendix 4. Simulation results o</w:t>
      </w:r>
      <w:bookmarkStart w:id="0" w:name="_GoBack"/>
      <w:bookmarkEnd w:id="0"/>
      <w:r w:rsidRPr="00B50645">
        <w:t>f Exp(1) distribution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40"/>
        <w:gridCol w:w="609"/>
        <w:gridCol w:w="545"/>
        <w:gridCol w:w="545"/>
        <w:gridCol w:w="547"/>
        <w:gridCol w:w="546"/>
        <w:gridCol w:w="546"/>
        <w:gridCol w:w="546"/>
        <w:gridCol w:w="548"/>
        <w:gridCol w:w="546"/>
        <w:gridCol w:w="546"/>
        <w:gridCol w:w="546"/>
        <w:gridCol w:w="554"/>
        <w:gridCol w:w="546"/>
        <w:gridCol w:w="546"/>
        <w:gridCol w:w="546"/>
        <w:gridCol w:w="548"/>
        <w:gridCol w:w="546"/>
        <w:gridCol w:w="546"/>
        <w:gridCol w:w="546"/>
        <w:gridCol w:w="548"/>
        <w:gridCol w:w="546"/>
        <w:gridCol w:w="546"/>
        <w:gridCol w:w="546"/>
        <w:gridCol w:w="565"/>
      </w:tblGrid>
      <w:tr w:rsidR="0092421D" w:rsidRPr="00AB4C5C" w:rsidTr="00AB4C5C">
        <w:trPr>
          <w:trHeight w:val="20"/>
        </w:trPr>
        <w:tc>
          <w:tcPr>
            <w:tcW w:w="5000" w:type="pct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2421D" w:rsidRPr="00AB4C5C" w:rsidRDefault="00F83059" w:rsidP="00AB4C5C">
            <w:pPr>
              <w:spacing w:line="240" w:lineRule="auto"/>
              <w:jc w:val="center"/>
              <w:rPr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color w:val="000000"/>
                <w:sz w:val="16"/>
                <w:szCs w:val="16"/>
                <w:lang w:val="tr-TR" w:eastAsia="tr-TR"/>
              </w:rPr>
              <w:t xml:space="preserve">                             </w:t>
            </w:r>
            <w:r w:rsidR="0092421D" w:rsidRPr="00AB4C5C">
              <w:rPr>
                <w:i/>
                <w:color w:val="000000"/>
                <w:sz w:val="16"/>
                <w:szCs w:val="16"/>
                <w:lang w:val="tr-TR" w:eastAsia="tr-TR"/>
              </w:rPr>
              <w:t>ω</w:t>
            </w:r>
            <w:r w:rsidR="0092421D" w:rsidRPr="00AB4C5C">
              <w:rPr>
                <w:i/>
                <w:color w:val="000000"/>
                <w:sz w:val="16"/>
                <w:szCs w:val="16"/>
                <w:vertAlign w:val="subscript"/>
                <w:lang w:val="tr-TR" w:eastAsia="tr-TR"/>
              </w:rPr>
              <w:t>1</w:t>
            </w:r>
            <w:r w:rsidR="0092421D" w:rsidRPr="00AB4C5C">
              <w:rPr>
                <w:color w:val="000000"/>
                <w:sz w:val="16"/>
                <w:szCs w:val="16"/>
                <w:lang w:val="tr-TR" w:eastAsia="tr-TR"/>
              </w:rPr>
              <w:t>=0.1</w:t>
            </w:r>
          </w:p>
        </w:tc>
      </w:tr>
      <w:tr w:rsidR="00AB4C5C" w:rsidRPr="00AB4C5C" w:rsidTr="00AB4C5C">
        <w:trPr>
          <w:trHeight w:val="20"/>
        </w:trPr>
        <w:tc>
          <w:tcPr>
            <w:tcW w:w="30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83059" w:rsidRPr="00AB4C5C" w:rsidRDefault="00F83059" w:rsidP="00AB4C5C">
            <w:pPr>
              <w:spacing w:line="240" w:lineRule="auto"/>
              <w:jc w:val="center"/>
              <w:rPr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color w:val="8064A2"/>
                <w:sz w:val="16"/>
                <w:szCs w:val="16"/>
                <w:lang w:val="tr-TR" w:eastAsia="tr-TR"/>
              </w:rPr>
              <w:t>t</w:t>
            </w:r>
          </w:p>
        </w:tc>
        <w:tc>
          <w:tcPr>
            <w:tcW w:w="235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tcMar>
              <w:left w:w="28" w:type="dxa"/>
              <w:right w:w="28" w:type="dxa"/>
            </w:tcMar>
            <w:vAlign w:val="center"/>
          </w:tcPr>
          <w:p w:rsidR="00F83059" w:rsidRPr="00AB4C5C" w:rsidRDefault="00F83059" w:rsidP="00AB4C5C">
            <w:pPr>
              <w:spacing w:line="240" w:lineRule="auto"/>
              <w:jc w:val="center"/>
              <w:rPr>
                <w:sz w:val="16"/>
                <w:szCs w:val="16"/>
                <w:lang w:val="tr-TR" w:eastAsia="tr-TR"/>
              </w:rPr>
            </w:pPr>
            <w:r w:rsidRPr="00AB4C5C">
              <w:rPr>
                <w:sz w:val="16"/>
                <w:szCs w:val="16"/>
                <w:lang w:val="tr-TR" w:eastAsia="tr-TR"/>
              </w:rPr>
              <w:t>2</w:t>
            </w:r>
          </w:p>
        </w:tc>
        <w:tc>
          <w:tcPr>
            <w:tcW w:w="233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0D9"/>
            <w:noWrap/>
            <w:tcMar>
              <w:left w:w="28" w:type="dxa"/>
              <w:right w:w="28" w:type="dxa"/>
            </w:tcMar>
            <w:vAlign w:val="center"/>
            <w:hideMark/>
          </w:tcPr>
          <w:p w:rsidR="00F83059" w:rsidRPr="00AB4C5C" w:rsidRDefault="00F83059" w:rsidP="00AB4C5C">
            <w:pPr>
              <w:spacing w:line="240" w:lineRule="auto"/>
              <w:jc w:val="center"/>
              <w:rPr>
                <w:sz w:val="16"/>
                <w:szCs w:val="16"/>
                <w:lang w:val="tr-TR" w:eastAsia="tr-TR"/>
              </w:rPr>
            </w:pPr>
            <w:r w:rsidRPr="00AB4C5C">
              <w:rPr>
                <w:sz w:val="16"/>
                <w:szCs w:val="16"/>
                <w:lang w:val="tr-TR" w:eastAsia="tr-TR"/>
              </w:rPr>
              <w:t>3</w:t>
            </w:r>
          </w:p>
        </w:tc>
      </w:tr>
      <w:tr w:rsidR="00AB4C5C" w:rsidRPr="00AB4C5C" w:rsidTr="00AB4C5C">
        <w:trPr>
          <w:trHeight w:val="20"/>
        </w:trPr>
        <w:tc>
          <w:tcPr>
            <w:tcW w:w="30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F83059" w:rsidRPr="00AB4C5C" w:rsidRDefault="00F83059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color w:val="F79646"/>
                <w:sz w:val="16"/>
                <w:szCs w:val="16"/>
                <w:lang w:val="tr-TR" w:eastAsia="tr-TR"/>
              </w:rPr>
              <w:t>ρ</w:t>
            </w:r>
            <w:r w:rsidRPr="00AB4C5C">
              <w:rPr>
                <w:i/>
                <w:color w:val="F79646"/>
                <w:sz w:val="16"/>
                <w:szCs w:val="16"/>
                <w:vertAlign w:val="subscript"/>
                <w:lang w:val="tr-TR" w:eastAsia="tr-TR"/>
              </w:rPr>
              <w:t>xy</w:t>
            </w:r>
          </w:p>
        </w:tc>
        <w:tc>
          <w:tcPr>
            <w:tcW w:w="8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tcMar>
              <w:left w:w="28" w:type="dxa"/>
              <w:right w:w="28" w:type="dxa"/>
            </w:tcMar>
            <w:vAlign w:val="center"/>
          </w:tcPr>
          <w:p w:rsidR="00F83059" w:rsidRPr="00AB4C5C" w:rsidRDefault="00F83059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0.65</w:t>
            </w:r>
          </w:p>
        </w:tc>
        <w:tc>
          <w:tcPr>
            <w:tcW w:w="77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tcMar>
              <w:left w:w="28" w:type="dxa"/>
              <w:right w:w="28" w:type="dxa"/>
            </w:tcMar>
            <w:vAlign w:val="center"/>
            <w:hideMark/>
          </w:tcPr>
          <w:p w:rsidR="00F83059" w:rsidRPr="00AB4C5C" w:rsidRDefault="00F83059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0.75</w:t>
            </w:r>
          </w:p>
        </w:tc>
        <w:tc>
          <w:tcPr>
            <w:tcW w:w="77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tcMar>
              <w:left w:w="28" w:type="dxa"/>
              <w:right w:w="28" w:type="dxa"/>
            </w:tcMar>
            <w:vAlign w:val="center"/>
            <w:hideMark/>
          </w:tcPr>
          <w:p w:rsidR="00F83059" w:rsidRPr="00AB4C5C" w:rsidRDefault="00F83059" w:rsidP="00AB4C5C">
            <w:pPr>
              <w:spacing w:line="240" w:lineRule="auto"/>
              <w:jc w:val="center"/>
              <w:rPr>
                <w:sz w:val="16"/>
                <w:szCs w:val="16"/>
                <w:lang w:val="tr-TR" w:eastAsia="tr-TR"/>
              </w:rPr>
            </w:pPr>
            <w:r w:rsidRPr="00AB4C5C">
              <w:rPr>
                <w:sz w:val="16"/>
                <w:szCs w:val="16"/>
                <w:lang w:val="tr-TR" w:eastAsia="tr-TR"/>
              </w:rPr>
              <w:t>0.85</w:t>
            </w:r>
          </w:p>
        </w:tc>
        <w:tc>
          <w:tcPr>
            <w:tcW w:w="77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noWrap/>
            <w:tcMar>
              <w:left w:w="28" w:type="dxa"/>
              <w:right w:w="28" w:type="dxa"/>
            </w:tcMar>
            <w:vAlign w:val="center"/>
            <w:hideMark/>
          </w:tcPr>
          <w:p w:rsidR="00F83059" w:rsidRPr="00AB4C5C" w:rsidRDefault="00F83059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0.65</w:t>
            </w:r>
          </w:p>
        </w:tc>
        <w:tc>
          <w:tcPr>
            <w:tcW w:w="777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tcMar>
              <w:left w:w="28" w:type="dxa"/>
              <w:right w:w="28" w:type="dxa"/>
            </w:tcMar>
            <w:vAlign w:val="center"/>
            <w:hideMark/>
          </w:tcPr>
          <w:p w:rsidR="00F83059" w:rsidRPr="00AB4C5C" w:rsidRDefault="00F83059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0.75</w:t>
            </w:r>
          </w:p>
        </w:tc>
        <w:tc>
          <w:tcPr>
            <w:tcW w:w="782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FABF8F"/>
            <w:noWrap/>
            <w:tcMar>
              <w:left w:w="28" w:type="dxa"/>
              <w:right w:w="28" w:type="dxa"/>
            </w:tcMar>
            <w:vAlign w:val="center"/>
            <w:hideMark/>
          </w:tcPr>
          <w:p w:rsidR="00F83059" w:rsidRPr="00AB4C5C" w:rsidRDefault="00F83059" w:rsidP="00AB4C5C">
            <w:pPr>
              <w:spacing w:line="240" w:lineRule="auto"/>
              <w:jc w:val="center"/>
              <w:rPr>
                <w:sz w:val="16"/>
                <w:szCs w:val="16"/>
                <w:lang w:val="tr-TR" w:eastAsia="tr-TR"/>
              </w:rPr>
            </w:pPr>
            <w:r w:rsidRPr="00AB4C5C">
              <w:rPr>
                <w:sz w:val="16"/>
                <w:szCs w:val="16"/>
                <w:lang w:val="tr-TR" w:eastAsia="tr-TR"/>
              </w:rPr>
              <w:t>0.85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9BBB59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color w:val="9BBB59"/>
                <w:sz w:val="16"/>
                <w:szCs w:val="16"/>
                <w:lang w:val="tr-TR" w:eastAsia="tr-TR"/>
              </w:rPr>
              <w:t>ω</w:t>
            </w:r>
            <w:r w:rsidRPr="00AB4C5C">
              <w:rPr>
                <w:i/>
                <w:color w:val="9BBB59"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1F497D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color w:val="1F497D"/>
                <w:sz w:val="16"/>
                <w:szCs w:val="16"/>
                <w:lang w:val="tr-TR" w:eastAsia="tr-TR"/>
              </w:rPr>
              <w:t>n</w:t>
            </w:r>
            <w:r w:rsidRPr="00AB4C5C">
              <w:rPr>
                <w:i/>
                <w:color w:val="1F497D"/>
                <w:sz w:val="16"/>
                <w:szCs w:val="16"/>
                <w:vertAlign w:val="subscript"/>
                <w:lang w:val="tr-TR" w:eastAsia="tr-TR"/>
              </w:rPr>
              <w:t>1</w:t>
            </w:r>
            <w:r w:rsidRPr="00AB4C5C">
              <w:rPr>
                <w:i/>
                <w:color w:val="1F497D"/>
                <w:sz w:val="16"/>
                <w:szCs w:val="16"/>
                <w:lang w:val="tr-TR" w:eastAsia="tr-TR"/>
              </w:rPr>
              <w:t>,n</w:t>
            </w:r>
            <w:r w:rsidRPr="00AB4C5C">
              <w:rPr>
                <w:i/>
                <w:color w:val="1F497D"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100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100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100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100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100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500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100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BACC6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500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0.05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1.1213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1.3365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1.3621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1.3767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1.8022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1.9851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1.9979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2.0154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3.1544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3.4228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3.4582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3.4978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1.124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1.3452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1.3624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1.7813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2.0047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2.0031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2.0174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3.177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3.4257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3.46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3.4867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1.6493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1.6841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1.6892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1.6894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1.9586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1.9726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1.9779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1.9709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2.4549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2.4666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2.4594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2.4628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1.6542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1.6901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1.6843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1.6909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1.9555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1.9875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1.9798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1.9772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2.4549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2.4616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2.463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2.4569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1.3826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1.6682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1.7082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1.7347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1.872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2.1949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2.2323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2.2572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2.9219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3.4932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3.5858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3.6684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1.3853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1.6766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1.7047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1.8572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2.2159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2.2348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2.2648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2.9317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3.5875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3.6547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1.2877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1.4913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1.5035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1.5153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2.0283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2.2061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2.2202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2.2467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3.5615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3.7978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3.8352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3.8722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1.454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1.6435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1.6766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2.293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2.4566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2.4578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2.4678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4.0144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4.2109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4.248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4.2542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217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1.8746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1.8772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1.8715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1.8553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2.2558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2.2427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2.2197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2.2298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2.9888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2.8879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2.8894</w:t>
            </w:r>
          </w:p>
        </w:tc>
        <w:tc>
          <w:tcPr>
            <w:tcW w:w="197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2.8774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2.0741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2.0687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2.0711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2.0806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2.5032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2.488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2.4525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2.4477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3.3272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3.1853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3.1642</w:t>
            </w: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3.1511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1.8329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1.8651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1.8646</w:t>
            </w:r>
          </w:p>
        </w:tc>
        <w:tc>
          <w:tcPr>
            <w:tcW w:w="19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1.8522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2.1754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2.1989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2.1808</w:t>
            </w:r>
          </w:p>
        </w:tc>
        <w:tc>
          <w:tcPr>
            <w:tcW w:w="19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2.1951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2.7238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2.7196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2.7345</w:t>
            </w:r>
          </w:p>
        </w:tc>
        <w:tc>
          <w:tcPr>
            <w:tcW w:w="197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2.7355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2.0311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2.0567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2.064</w:t>
            </w:r>
          </w:p>
        </w:tc>
        <w:tc>
          <w:tcPr>
            <w:tcW w:w="19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2.0774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2.4118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2.4367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2.4089</w:t>
            </w:r>
          </w:p>
        </w:tc>
        <w:tc>
          <w:tcPr>
            <w:tcW w:w="19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2.4102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3.0285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2.9987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2.9927</w:t>
            </w:r>
          </w:p>
        </w:tc>
        <w:tc>
          <w:tcPr>
            <w:tcW w:w="200" w:type="pct"/>
            <w:tcBorders>
              <w:top w:val="nil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2.9958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1.6149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1.8818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1.9019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1.9081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2.1228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2.4501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2.4796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2.5313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3.2766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3.9132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4.0112</w:t>
            </w:r>
          </w:p>
        </w:tc>
        <w:tc>
          <w:tcPr>
            <w:tcW w:w="19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4.084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1.7845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2.0663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2.1098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2.1411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2.3432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2.719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2.7401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2.7754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3.6469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4.3233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4.4226</w:t>
            </w:r>
          </w:p>
        </w:tc>
        <w:tc>
          <w:tcPr>
            <w:tcW w:w="2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4.4781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1.1206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1.3536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1.3866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1.7955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1.9778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1.9981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3.1355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3.4276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3.4387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3.4871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1.3291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1.3628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1.3853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1.7962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2.0074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3.1115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3.4159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3.4586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3.4715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1.6544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1.6858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1.6847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1.6881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1.9564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1.9713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1.9702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2.454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2.4554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1.6814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1.6931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1.9577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1.9798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1.9802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2.4439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2.4564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2.4613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2.4501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1.3909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1.6706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1.7011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1.7361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1.8753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2.1882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2.2248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2.2702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2.9245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3.4974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3.5635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3.654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1.3883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1.6616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1.7088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1.7406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1.8705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2.1908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2.2726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2.8924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3.4888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3.5861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3.6366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1.4662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1.6408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1.6658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1.6806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2.2703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2.4315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2.4692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3.9727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4.2136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4.2113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4.2669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1.8636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2.0092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2.0268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2.0533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2.8526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2.9687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2.992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3.0054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4.9311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5.1319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5.174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5.1752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2.0903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2.0704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2.0671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2.0549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2.48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2.4627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2.4574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2.4552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3.3048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3.2002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3.1609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3.1701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2.5352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2.5082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2.5031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2.5172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3.0485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2.9866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2.9742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2.9813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4.0219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3.8814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3.8868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3.8386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217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2.0466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2.0593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2.0602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2.0518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2.3887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2.414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2.4143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2.4173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3.0146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3.0119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2.9924</w:t>
            </w:r>
          </w:p>
        </w:tc>
        <w:tc>
          <w:tcPr>
            <w:tcW w:w="197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3.0136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2.488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2.4956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2.4954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2.5134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2.9377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2.9271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2.9216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2.935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3.6574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3.6559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3.6772</w:t>
            </w: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3.6491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1.8059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2.0719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2.0981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2.1148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2.3323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2.6906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2.7404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2.7805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3.6256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4.3233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4.3976</w:t>
            </w:r>
          </w:p>
        </w:tc>
        <w:tc>
          <w:tcPr>
            <w:tcW w:w="19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4.5002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2.1851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2.5063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2.5429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2.5909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2.8448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3.2645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3.3232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3.3781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4.3923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5.2538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5.3826</w:t>
            </w:r>
          </w:p>
        </w:tc>
        <w:tc>
          <w:tcPr>
            <w:tcW w:w="2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5.4501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0.25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1.1172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1.3329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1.3635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1.3757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1.789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1.9817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2.0071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2.0192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3.1467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3.4083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3.4595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3.4998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1.1417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1.3373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1.3625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1.3779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1.7896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1.9732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1.9983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2.0341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3.1517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3.4414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3.4354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3.4483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1.6496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1.6825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1.6883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1.6857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1.9552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1.9752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1.9795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1.9801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2.4494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2.4577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2.4529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2.4604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1.6603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1.6835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1.6848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1.6905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1.9576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1.9682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1.9761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1.9856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2.4527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2.4657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2.4588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2.4496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1.3771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1.7309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1.8628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2.1972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2.2388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2.2676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2.9101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3.4831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3.5763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3.667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1.3992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1.6665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1.7051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1.7355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1.8663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2.1849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2.2296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2.2805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2.9221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3.5106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3.5643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3.62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1.9945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2.1751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2.1945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2.2231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3.0626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3.1893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3.2218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3.214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5.2821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5.523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5.5534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5.6091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3.1544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3.3271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3.343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3.3178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4.7008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4.8938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4.906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4.9019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8.1435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8.4716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8.378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8.4598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2.7371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2.7178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2.7111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2.7139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3.2739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3.216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3.2125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3.1864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4.297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4.1678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4.1725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4.1659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4.1442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4.1275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4.109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4.0684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4.9198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4.8934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4.8726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4.8683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6.4609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6.3473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6.2468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6.2206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217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2.6885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2.7045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2.7023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2.7097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3.1611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3.1524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3.1566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3.1372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3.9312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3.9292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3.9523</w:t>
            </w:r>
          </w:p>
        </w:tc>
        <w:tc>
          <w:tcPr>
            <w:tcW w:w="197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3.9609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4.0887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4.1123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4.097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4.0628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4.7548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4.7992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4.7903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4.7925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5.9245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5.9844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5.9127</w:t>
            </w: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5.9116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2.3409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2.7114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2.7511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2.7946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3.0639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3.5182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3.5824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3.6095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4.7193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5.645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5.7783</w:t>
            </w:r>
          </w:p>
        </w:tc>
        <w:tc>
          <w:tcPr>
            <w:tcW w:w="19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5.9045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3.5509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4.108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4.168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4.1798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4.5907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5.3553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5.44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5.5106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7.1161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8.6212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8.6721</w:t>
            </w:r>
          </w:p>
        </w:tc>
        <w:tc>
          <w:tcPr>
            <w:tcW w:w="2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8.8775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1.1378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1.3308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1.3648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1.3854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1.7945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1.9874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1.9958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2.013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3.1661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3.4292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3.4562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3.4911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1.1275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1.3281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1.3583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1.3789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1.7908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1.9863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2.026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2.0107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3.1468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3.4093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3.4767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3.5272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1.6583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1.6817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1.6918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1.9631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1.9798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1.9743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2.4537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2.4683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2.4546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2.4653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1.6526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1.6793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1.6858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1.6898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1.9595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1.9792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1.9821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1.9751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2.4424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2.4607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2.4669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2.4692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1.3922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1.6643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1.7129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1.7405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1.8687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2.2261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2.2594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2.9371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3.5062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3.5779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3.6667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1.3935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1.6618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1.7027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1.7352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1.8674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2.1995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2.2505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2.2594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2.9058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3.479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3.6025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3.6957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2.5213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2.7085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2.7477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2.7742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3.8418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4.0305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4.0358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4.0661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6.6288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6.8965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6.956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7.013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3.4914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3.6277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3.6766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3.6945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5.2227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5.4004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5.435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5.3875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9.0198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9.2523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9.3195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9.3899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3.415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3.3777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3.3889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3.3888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4.0812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4.0423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4.0177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4.0266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5.3075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5.2142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5.1973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5.2044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4.5452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4.5244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4.5363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4.5184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5.4711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5.3913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5.3939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5.3546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7.0771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6.9452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6.9238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6.9281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217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3.3668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3.3619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3.3802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3.3831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3.9408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3.9638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3.948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3.9643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4.8952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4.9257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4.926</w:t>
            </w:r>
          </w:p>
        </w:tc>
        <w:tc>
          <w:tcPr>
            <w:tcW w:w="197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4.9455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4.4858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4.5061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4.5244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4.5114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5.2847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5.2868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5.3008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5.2714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6.5503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6.5669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6.5605</w:t>
            </w: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6.5814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2.8714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3.3461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3.4304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3.4841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3.7933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4.4137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4.4734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4.5566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5.9013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7.0229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7.1983</w:t>
            </w:r>
          </w:p>
        </w:tc>
        <w:tc>
          <w:tcPr>
            <w:tcW w:w="19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7.3678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3.7982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4.4611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4.5736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4.6379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5.0373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5.8851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6.0084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6.0436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7.8062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9.3272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9.6077</w:t>
            </w:r>
          </w:p>
        </w:tc>
        <w:tc>
          <w:tcPr>
            <w:tcW w:w="2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9.8309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0.75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1.1308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1.3307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1.3571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1.391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1.7748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1.9887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2.0052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2.0225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3.4281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3.4597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3.4627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1.3308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1.362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1.3773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1.7785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1.9939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1.9969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2.0228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3.1319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3.4421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3.4486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3.4589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1.6575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1.6813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1.6868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1.6919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1.9777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1.9776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2.4543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2.4584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2.4519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2.4596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1.6501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1.6793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1.6919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1.9556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1.9796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1.9742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1.9787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2.4524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2.4572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2.4597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2.4546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1.393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1.6644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1.7051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1.7408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2.1991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2.2339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2.2669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2.9249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3.5781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3.6398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1.3856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1.6615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1.7061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1.8532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2.2037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2.2688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2.8998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3.5099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3.5767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3.6315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1.998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2.1706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2.2333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3.0375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3.2218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3.2329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3.2407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5.3482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5.5454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5.5747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5.5494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2.0975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2.2598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2.2891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2.2937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3.1968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3.3602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3.3467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3.3638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5.5777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5.7927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5.7719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5.7516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2.7332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2.711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2.7191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3.2716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3.2404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3.2217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3.2163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4.2986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4.1754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4.1501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4.1441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2.8333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2.8157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2.8163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2.8178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3.4178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3.3658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3.3536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3.3468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4.4541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4.3339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4.3213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4.296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217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2.6873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2.6974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2.7069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2.7149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3.1505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3.1741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3.1645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3.1666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3.9766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3.9463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3.9331</w:t>
            </w:r>
          </w:p>
        </w:tc>
        <w:tc>
          <w:tcPr>
            <w:tcW w:w="197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3.9374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2.7875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2.8007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2.8073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2.8132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3.2878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3.2962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3.2956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3.2947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4.124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4.0953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4.0957</w:t>
            </w: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4.0826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2.2401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2.6675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2.7336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2.7932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2.9869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3.5256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3.5777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3.6303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4.7012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5.6015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5.7399</w:t>
            </w:r>
          </w:p>
        </w:tc>
        <w:tc>
          <w:tcPr>
            <w:tcW w:w="19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5.8286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2.3104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2.7635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2.8352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2.8878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3.0819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3.6621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3.708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3.7721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4.8314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5.8422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5.9523</w:t>
            </w:r>
          </w:p>
        </w:tc>
        <w:tc>
          <w:tcPr>
            <w:tcW w:w="2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6.0329</w:t>
            </w:r>
          </w:p>
        </w:tc>
      </w:tr>
      <w:tr w:rsidR="0092421D" w:rsidRPr="00AB4C5C" w:rsidTr="00AB4C5C">
        <w:trPr>
          <w:trHeight w:val="20"/>
        </w:trPr>
        <w:tc>
          <w:tcPr>
            <w:tcW w:w="5000" w:type="pct"/>
            <w:gridSpan w:val="26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2421D" w:rsidRPr="00AB4C5C" w:rsidRDefault="00F83059" w:rsidP="00AB4C5C">
            <w:pPr>
              <w:spacing w:line="240" w:lineRule="auto"/>
              <w:jc w:val="center"/>
              <w:rPr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color w:val="000000"/>
                <w:sz w:val="16"/>
                <w:szCs w:val="16"/>
                <w:lang w:val="tr-TR" w:eastAsia="tr-TR"/>
              </w:rPr>
              <w:t xml:space="preserve">                             </w:t>
            </w:r>
            <w:r w:rsidR="0092421D" w:rsidRPr="00AB4C5C">
              <w:rPr>
                <w:i/>
                <w:color w:val="000000"/>
                <w:sz w:val="16"/>
                <w:szCs w:val="16"/>
                <w:lang w:val="tr-TR" w:eastAsia="tr-TR"/>
              </w:rPr>
              <w:t>ω</w:t>
            </w:r>
            <w:r w:rsidR="0092421D" w:rsidRPr="00AB4C5C">
              <w:rPr>
                <w:i/>
                <w:color w:val="000000"/>
                <w:sz w:val="16"/>
                <w:szCs w:val="16"/>
                <w:vertAlign w:val="subscript"/>
                <w:lang w:val="tr-TR" w:eastAsia="tr-TR"/>
              </w:rPr>
              <w:t>1</w:t>
            </w:r>
            <w:r w:rsidR="0092421D" w:rsidRPr="00AB4C5C">
              <w:rPr>
                <w:color w:val="000000"/>
                <w:sz w:val="16"/>
                <w:szCs w:val="16"/>
                <w:lang w:val="tr-TR" w:eastAsia="tr-TR"/>
              </w:rPr>
              <w:t>=0.5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lastRenderedPageBreak/>
              <w:t>0.05</w:t>
            </w: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1.131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1.3379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1.3593</w:t>
            </w:r>
          </w:p>
        </w:tc>
        <w:tc>
          <w:tcPr>
            <w:tcW w:w="195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1.3855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1.8079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1.9965</w:t>
            </w:r>
          </w:p>
        </w:tc>
        <w:tc>
          <w:tcPr>
            <w:tcW w:w="195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2.0146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3.1599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3.4383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3.4703</w:t>
            </w:r>
          </w:p>
        </w:tc>
        <w:tc>
          <w:tcPr>
            <w:tcW w:w="197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3.458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1.1376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1.3312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1.3601</w:t>
            </w:r>
          </w:p>
        </w:tc>
        <w:tc>
          <w:tcPr>
            <w:tcW w:w="195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1.3836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1.7921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1.9808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1.9901</w:t>
            </w:r>
          </w:p>
        </w:tc>
        <w:tc>
          <w:tcPr>
            <w:tcW w:w="195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2.0211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3.146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3.4228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3.4553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3.4704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1.6868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1.6911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1.6925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1.9686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1.9735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1.9746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1.9755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2.4492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2.4621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2.4586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2.4572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1.6593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1.6871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1.6921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1.9565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1.9734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1.9801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2.4527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2.4647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2.4586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2.4558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1.3961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1.6691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1.7093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1.7402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1.883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2.1922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2.2278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2.2612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2.9241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3.5095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3.5916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3.6325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1.4036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1.6637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1.7072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1.7392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1.8652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2.1922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2.2236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2.2689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2.9139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3.4986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3.5828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3.6409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1.3016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1.4908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1.5036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1.5445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2.0321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2.1996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2.2096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2.2416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3.5582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3.8124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3.8498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3.8402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1.4573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1.6356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1.6633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1.6894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2.2908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2.4341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2.4482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2.4657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3.985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4.2165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4.2132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4.229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1.8902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1.886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1.8747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1.8876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2.2671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2.2294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2.219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2.2227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2.9893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2.8984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2.8877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2.8381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2.0708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2.0601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2.0619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2.0692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2.5068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2.4482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2.4481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3.3178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3.212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3.1701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3.1388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217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1.8493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1.8756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1.8677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1.8846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2.1821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2.1858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2.1807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2.1881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2.7225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2.7331</w:t>
            </w:r>
          </w:p>
        </w:tc>
        <w:tc>
          <w:tcPr>
            <w:tcW w:w="197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2.6984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2.0288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2.049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2.0549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2.0661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2.4141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2.4021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2.406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2.4104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3.0149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3.026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3.0015</w:t>
            </w: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2.9843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1.6391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1.8884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1.9051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1.9456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2.1329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2.4443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2.4733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2.524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3.2723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3.9282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4.0206</w:t>
            </w:r>
          </w:p>
        </w:tc>
        <w:tc>
          <w:tcPr>
            <w:tcW w:w="19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4.0423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1.788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2.0596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2.0947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2.13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2.3424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2.681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2.7309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2.7736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3.6245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4.3493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4.3975</w:t>
            </w:r>
          </w:p>
        </w:tc>
        <w:tc>
          <w:tcPr>
            <w:tcW w:w="2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4.4534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1.1335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1.3407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1.3526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1.3833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1.7894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1.9768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2.0054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2.0291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3.1327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3.4061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3.4505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3.4928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1.1233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1.3164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1.361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1.3797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1.7939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1.9715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2.003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2.0303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3.143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3.4102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3.4213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3.4749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1.6606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1.6831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1.6814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1.6939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1.9614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1.9776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1.9783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1.9814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2.4498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2.4557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2.4579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1.6543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1.6751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1.6863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1.6896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1.9592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1.9681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1.9697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1.9829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2.4601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2.4638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2.4524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2.4591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1.3942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1.6715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1.6987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1.7404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1.8654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2.2352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2.2742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2.9003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3.4791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3.5788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3.6618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1.3889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1.6532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1.7058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1.7356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1.8721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2.1857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2.2262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2.2762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2.9252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3.4892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3.5486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3.6479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1.4746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1.6577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1.6625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1.6971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2.2754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2.4365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2.4427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3.9806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4.1987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4.2611</w:t>
            </w:r>
          </w:p>
        </w:tc>
        <w:tc>
          <w:tcPr>
            <w:tcW w:w="197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4.2699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1.9897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2.0391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2.041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2.8568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2.9724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3.0013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3.0067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4.9365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5.1356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5.1426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5.1585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2.0884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2.0899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2.0627</w:t>
            </w:r>
          </w:p>
        </w:tc>
        <w:tc>
          <w:tcPr>
            <w:tcW w:w="195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2.0669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2.4826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2.4713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2.4594</w:t>
            </w:r>
          </w:p>
        </w:tc>
        <w:tc>
          <w:tcPr>
            <w:tcW w:w="195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2.4441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3.2882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3.1765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3.1824</w:t>
            </w:r>
          </w:p>
        </w:tc>
        <w:tc>
          <w:tcPr>
            <w:tcW w:w="197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3.1671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2.5284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2.4959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2.5159</w:t>
            </w:r>
          </w:p>
        </w:tc>
        <w:tc>
          <w:tcPr>
            <w:tcW w:w="195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2.5015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3.04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2.9891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2.9927</w:t>
            </w:r>
          </w:p>
        </w:tc>
        <w:tc>
          <w:tcPr>
            <w:tcW w:w="195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2.9773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4.0103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3.8819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3.8528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3.8386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217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2.045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2.0777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2.0553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2.0636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2.3916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2.4226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2.4162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2.4065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2.9949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2.9903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3.0127</w:t>
            </w:r>
          </w:p>
        </w:tc>
        <w:tc>
          <w:tcPr>
            <w:tcW w:w="197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3.0108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2.4799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2.4828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2.5079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2.4978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2.9292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2.9301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2.9401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2.9311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3.6502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3.6541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3.6445</w:t>
            </w: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3.6499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1.7962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2.0882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2.0984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2.1321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2.3232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2.7018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2.7382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2.7709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3.6032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4.3059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4.4357</w:t>
            </w:r>
          </w:p>
        </w:tc>
        <w:tc>
          <w:tcPr>
            <w:tcW w:w="19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4.5028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2.1719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2.4927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2.556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2.5722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2.8413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3.2713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3.3385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3.3805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4.3954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5.2587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5.3465</w:t>
            </w:r>
          </w:p>
        </w:tc>
        <w:tc>
          <w:tcPr>
            <w:tcW w:w="2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5.4375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0.25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1.1327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1.3338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1.3527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1.3813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1.7958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1.9705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1.9908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2.0161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3.1443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3.4169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3.4454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3.4922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1.1336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1.3353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1.366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1.3891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1.7882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1.9827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1.9972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3.1672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3.425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3.4444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3.4887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1.6568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1.6825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1.6821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1.6889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1.9637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1.9757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1.9717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2.4555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2.4566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2.4578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2.4613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1.6564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1.6857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1.6874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1.6909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1.9552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1.9759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1.9841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2.4579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2.4594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2.4629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2.462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1.3934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1.6634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1.6986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1.7354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1.8762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2.1831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2.2264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2.2584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2.9011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3.487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3.573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3.6628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1.3962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1.6696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1.7094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1.8627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2.1969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2.2302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2.2754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2.9264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3.4978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3.5767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3.6603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2.016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2.1818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2.203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2.2199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3.0613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3.1962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3.2174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3.2464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5.3262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5.5413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5.554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5.61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3.1542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3.2944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3.3204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3.3745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4.7191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4.8581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4.8574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4.8991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8.2203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8.4548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8.4369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8.3938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2.7571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2.7217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2.7134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2.7144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3.2814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3.2115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3.2145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3.2248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4.3299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4.1872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4.1475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4.1475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4.1234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4.0947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4.0752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4.1288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4.9524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4.8725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4.8567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4.866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6.5046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6.3262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6.2938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6.2348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217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2.7122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2.7084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2.7041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2.7103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3.1664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3.1492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3.1595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3.1755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3.9586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3.9495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3.9276</w:t>
            </w:r>
          </w:p>
        </w:tc>
        <w:tc>
          <w:tcPr>
            <w:tcW w:w="197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3.9414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4.0699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4.0783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4.0654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4.1225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4.7877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4.7806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4.7763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4.7908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5.9638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5.9637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5.9612</w:t>
            </w: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5.928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2.3684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2.7142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2.7587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2.7932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3.0678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3.5126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3.5813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3.648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4.7346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5.6705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5.7614</w:t>
            </w:r>
          </w:p>
        </w:tc>
        <w:tc>
          <w:tcPr>
            <w:tcW w:w="19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5.9044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3.5255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4.0766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4.1389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4.2464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4.605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5.3223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5.3997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5.5043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7.2028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8.5783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8.7354</w:t>
            </w:r>
          </w:p>
        </w:tc>
        <w:tc>
          <w:tcPr>
            <w:tcW w:w="2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8.8237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1.1259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1.3314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1.3787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1.7868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1.9696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2.016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2.031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3.1366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3.4031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3.4717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3.5052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1.1212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1.34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1.3503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1.371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1.7933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1.9806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2.0043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2.0209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3.1391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3.4156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3.4693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3.4763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1.6559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1.6852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1.6893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1.6874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1.9583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1.9753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1.9836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1.9865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2.4555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2.4556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2.4617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2.4606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1.6539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1.6878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1.6828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1.6835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1.9608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1.9694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1.9812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1.9844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2.4588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2.4593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2.4669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2.4508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1.3855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1.6656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1.7071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1.7334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1.8607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2.1878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2.2475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2.2799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2.901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3.4776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3.5968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3.6715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1.3837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1.6729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1.6978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1.7273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1.8702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2.1887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2.2375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2.2729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2.9092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3.4862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3.5972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3.6413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2.5151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2.7176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2.7391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2.752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3.7957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4.0073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4.0623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4.0854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6.6272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6.911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6.9353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7.0067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3.4526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3.6673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3.6473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3.6584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5.207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5.3685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5.3866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5.3653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9.0275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9.2134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9.3147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9.2818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3.3977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3.3905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3.382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3.3561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4.0535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4.0401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4.0327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4.0543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5.3319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5.2005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5.1857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5.1617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4.5312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4.5309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4.4979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4.4986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5.4569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5.3596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5.3846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5.3509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7.1274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6.9306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6.9146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6.8952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217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3.3501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3.3763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3.3716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3.3511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3.9174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3.962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3.9627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3.991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4.9193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4.9131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4.9153</w:t>
            </w:r>
          </w:p>
        </w:tc>
        <w:tc>
          <w:tcPr>
            <w:tcW w:w="197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4.904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4.4765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4.5129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4.4868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4.4918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5.2723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5.2561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5.2928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5.268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6.603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6.5538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6.5523</w:t>
            </w: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6.5531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2.8629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3.3576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3.4196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3.449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3.7669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4.4011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4.5007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4.5853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5.8833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7.0235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7.1781</w:t>
            </w:r>
          </w:p>
        </w:tc>
        <w:tc>
          <w:tcPr>
            <w:tcW w:w="19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7.3395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3.7539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4.4845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4.535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4.6078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5.0123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5.8435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5.9785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6.028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7.8342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9.3034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9.5957</w:t>
            </w:r>
          </w:p>
        </w:tc>
        <w:tc>
          <w:tcPr>
            <w:tcW w:w="2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9.7248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0.75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1.1184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1.3388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1.3579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1.3878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1.7946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1.9736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2.0002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3.1418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3.4479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3.4673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3.4646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1.1225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1.3379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1.3637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1.3807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1.7872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1.9751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2.0113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2.0346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3.1788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3.399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3.4623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3.4944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1.6459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1.6865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1.6869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1.6971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1.9592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1.9714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1.9738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1.9838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2.4689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2.4578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2.4562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1.648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1.6854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1.6909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1.6905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1.9619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1.9747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1.9821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1.9814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2.4581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2.4468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2.461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2.4614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1.3728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1.6711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1.7047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1.7453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1.8729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2.2304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2.2744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2.9004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3.5191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3.5901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3.6373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1.3806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1.6686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1.7106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1.7368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1.8697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2.1899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2.2415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2.2766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2.9574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3.468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3.5892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3.6646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1.9804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2.1919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2.1933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2.2202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3.061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3.2016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3.2158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3.2436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5.3146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5.5741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5.5754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5.5512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2.0963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2.2669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2.2884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2.3023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3.2184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3.3378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3.3688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3.3849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5.6344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5.7293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5.7907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5.8204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2.7134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2.732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2.7091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2.7172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3.2862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3.224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3.2234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3.2218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4.2915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4.1818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4.1482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4.1383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2.8311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2.8265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2.8227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2.8149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3.4321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3.3666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3.3619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3.3475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4.4736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4.3115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4.3222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4.318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217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2.6714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2.7004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2.7127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3.1643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3.1597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3.1671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3.1716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3.9641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3.9513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3.9307</w:t>
            </w:r>
          </w:p>
        </w:tc>
        <w:tc>
          <w:tcPr>
            <w:tcW w:w="197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3.9323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2.789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2.8114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2.8137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2.8102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3.303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3.2981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3.3019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3.2953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4.1313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4.0771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4.0974</w:t>
            </w: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4.1016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2.2103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2.6876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2.7274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2.7886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2.9953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3.4973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3.5726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3.6354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4.6445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5.6358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5.7443</w:t>
            </w:r>
          </w:p>
        </w:tc>
        <w:tc>
          <w:tcPr>
            <w:tcW w:w="19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5.8235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2.3037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2.7751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2.8415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2.8878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3.1179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3.6492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3.7299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3.7841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4.9201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5.7751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5.97</w:t>
            </w:r>
          </w:p>
        </w:tc>
        <w:tc>
          <w:tcPr>
            <w:tcW w:w="2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6.1001</w:t>
            </w:r>
          </w:p>
        </w:tc>
      </w:tr>
      <w:tr w:rsidR="0092421D" w:rsidRPr="00AB4C5C" w:rsidTr="00AB4C5C">
        <w:trPr>
          <w:trHeight w:val="20"/>
        </w:trPr>
        <w:tc>
          <w:tcPr>
            <w:tcW w:w="5000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92421D" w:rsidRPr="00AB4C5C" w:rsidRDefault="00F83059" w:rsidP="00AB4C5C">
            <w:pPr>
              <w:spacing w:line="240" w:lineRule="auto"/>
              <w:jc w:val="center"/>
              <w:rPr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color w:val="000000"/>
                <w:sz w:val="16"/>
                <w:szCs w:val="16"/>
                <w:lang w:val="tr-TR" w:eastAsia="tr-TR"/>
              </w:rPr>
              <w:t xml:space="preserve">                             </w:t>
            </w:r>
            <w:r w:rsidR="0092421D" w:rsidRPr="00AB4C5C">
              <w:rPr>
                <w:i/>
                <w:color w:val="000000"/>
                <w:sz w:val="16"/>
                <w:szCs w:val="16"/>
                <w:lang w:val="tr-TR" w:eastAsia="tr-TR"/>
              </w:rPr>
              <w:t>ω</w:t>
            </w:r>
            <w:r w:rsidR="0092421D" w:rsidRPr="00AB4C5C">
              <w:rPr>
                <w:i/>
                <w:color w:val="000000"/>
                <w:sz w:val="16"/>
                <w:szCs w:val="16"/>
                <w:vertAlign w:val="subscript"/>
                <w:lang w:val="tr-TR" w:eastAsia="tr-TR"/>
              </w:rPr>
              <w:t>1</w:t>
            </w:r>
            <w:r w:rsidR="0092421D" w:rsidRPr="00AB4C5C">
              <w:rPr>
                <w:color w:val="000000"/>
                <w:sz w:val="16"/>
                <w:szCs w:val="16"/>
                <w:lang w:val="tr-TR" w:eastAsia="tr-TR"/>
              </w:rPr>
              <w:t>=0.9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0.05</w:t>
            </w: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1.1275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1.3398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1.3684</w:t>
            </w:r>
          </w:p>
        </w:tc>
        <w:tc>
          <w:tcPr>
            <w:tcW w:w="195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1.7969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1.9817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2.0093</w:t>
            </w:r>
          </w:p>
        </w:tc>
        <w:tc>
          <w:tcPr>
            <w:tcW w:w="195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2.0273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3.1371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3.4241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3.4411</w:t>
            </w:r>
          </w:p>
        </w:tc>
        <w:tc>
          <w:tcPr>
            <w:tcW w:w="197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3.4713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1.1266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1.3328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1.366</w:t>
            </w:r>
          </w:p>
        </w:tc>
        <w:tc>
          <w:tcPr>
            <w:tcW w:w="195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1.3801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1.7894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2.0027</w:t>
            </w:r>
          </w:p>
        </w:tc>
        <w:tc>
          <w:tcPr>
            <w:tcW w:w="195" w:type="pct"/>
            <w:tcBorders>
              <w:top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2.0148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3.1547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3.4195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3.4782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3.4932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1.6596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1.6873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1.6901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1.6908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1.9738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1.9845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1.9785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2.4599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2.4539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2.4545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1.6505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1.6821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1.6908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1.6918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1.9558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1.9763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1.9746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1.9746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2.4584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2.4694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2.4596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1.3918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1.6724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1.7115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1.7373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1.8779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2.1928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2.2434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2.2708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2.9035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3.4954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3.5657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1.3817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1.6641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1.7106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1.7376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1.8716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2.2304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2.2606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2.929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3.4938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3.6089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3.6607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1.2868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1.4798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1.4982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1.5405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2.0227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2.1935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2.2034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2.2528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3.5945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3.7923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3.8052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3.8287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1.4707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1.6454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1.6755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1.6912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2.2996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2.4355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2.4685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3.9821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4.2019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4.2568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4.2627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1.8724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1.8781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1.8645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1.8855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2.2528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2.2291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2.2078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2.2303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3.0128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2.8933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2.8582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2.853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2.0853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2.0674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2.0802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2.0626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2.5104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2.4553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3.3014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3.2084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3.189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3.1759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217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1.8294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1.8665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1.8576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1.8826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2.1657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2.1853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2.1708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2.1961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2.7397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2.7228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2.7041</w:t>
            </w:r>
          </w:p>
        </w:tc>
        <w:tc>
          <w:tcPr>
            <w:tcW w:w="197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2.7128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2.0414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2.0559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2.0727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2.0593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2.4175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2.4081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2.413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2.4133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3.0069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3.0205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3.0196</w:t>
            </w: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3.0203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1.6158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1.8763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1.8933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1.9412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2.1137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2.4373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2.4664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2.5313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3.3207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3.9098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3.973</w:t>
            </w:r>
          </w:p>
        </w:tc>
        <w:tc>
          <w:tcPr>
            <w:tcW w:w="19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4.0386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1.7975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2.066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2.1138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2.126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2.353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2.6907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2.7385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2.7788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3.614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4.3296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4.4351</w:t>
            </w:r>
          </w:p>
        </w:tc>
        <w:tc>
          <w:tcPr>
            <w:tcW w:w="2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4.4929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0.1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1.1239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1.3211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1.3681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1.3831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1.7866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1.9767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2.0161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2.0389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3.1539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3.4429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3.4397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3.4834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1.3303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1.3654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1.3788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1.7903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1.9748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2.0001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2.0085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3.1546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3.4161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3.4547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3.4799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1.6547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1.6795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1.6937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1.9563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1.9816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1.9845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1.9873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2.4545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2.4638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2.4578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2.4585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1.6574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1.6797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1.6835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1.6895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1.9577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1.9716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1.9784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2.4553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2.4606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2.4567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2.4616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1.6589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1.713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1.741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1.8638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2.1958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2.2462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2.2849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2.9209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3.5133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3.5724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3.6523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1.3919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1.6604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1.7053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1.7351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1.8579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2.1881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2.2357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2.2576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2.9245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3.4927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3.5795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3.6531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1.4665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1.6398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1.6785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1.6878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2.2698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2.4339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2.4671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2.4849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4.0163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4.2401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4.2051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4.2335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1.8516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2.0301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2.0537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2.052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2.8498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2.9673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2.9812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3.0133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5.0089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5.1283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5.1975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5.1981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2.0796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2.0554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2.0815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2.0628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2.4972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2.4587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2.4713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2.4698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3.3264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3.2072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3.1543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3.1549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2.5391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2.5315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2.5349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2.508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3.0623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2.9839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2.9767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2.9915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4.047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3.8662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3.8704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3.8544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217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2.0394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2.0442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2.0743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2.0598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2.4043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2.4095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2.4288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2.4316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3.0304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3.0195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2.9874</w:t>
            </w:r>
          </w:p>
        </w:tc>
        <w:tc>
          <w:tcPr>
            <w:tcW w:w="197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2.9997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2.4901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2.518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2.527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2.5041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2.9511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2.926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2.9241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2.9453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3.6851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3.6418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3.6622</w:t>
            </w: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3.6649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1.7897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2.0576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2.1144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2.1242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2.3365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2.6862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2.7542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2.7963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3.6519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4.347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4.3864</w:t>
            </w:r>
          </w:p>
        </w:tc>
        <w:tc>
          <w:tcPr>
            <w:tcW w:w="19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4.4673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2.172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2.5277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2.5774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2.5817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2.8432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3.2593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3.3188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3.3895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4.4509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5.2288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5.398</w:t>
            </w:r>
          </w:p>
        </w:tc>
        <w:tc>
          <w:tcPr>
            <w:tcW w:w="2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5.4747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0.25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1.1368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1.3371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1.3622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1.3782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1.7875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1.9877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2.0148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2.0302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3.1594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3.417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3.4495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3.4965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1.1281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1.3346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1.3577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1.3772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1.7693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1.9899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1.9974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2.0268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3.1594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3.4134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3.4646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3.4901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1.6844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1.6866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1.6878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1.9785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1.9794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1.9876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2.4558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2.4582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2.464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2.4614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1.6594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1.6894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1.6864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1.9784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1.9804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2.4607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2.4633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2.4609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1.396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1.6689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1.7055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1.7328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1.8624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2.1994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2.2416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2.2806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2.9356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3.5822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3.6658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1.6715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1.7053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1.7352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1.8408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2.1987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2.2342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2.277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2.9308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3.4819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3.5915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3.6602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2.0032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2.1652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2.2002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2.2142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3.0421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3.2308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3.239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3.2025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5.3352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5.4851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5.6008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5.5784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3.1455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3.2907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3.3028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3.3478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4.7249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4.9045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4.8783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4.8817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8.3003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8.3613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8.4353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8.3678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2.7323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2.7023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2.7151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3.2566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3.2576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3.2267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3.1834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4.3306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4.1551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4.1839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4.1363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4.1407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4.0816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4.0672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4.0842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4.9334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4.9202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4.8605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4.8463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6.5479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6.2754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6.3176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6.2423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217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2.685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2.6898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2.7067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2.7061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3.1431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3.1941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3.1712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3.1346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3.9575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3.919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3.9591</w:t>
            </w:r>
          </w:p>
        </w:tc>
        <w:tc>
          <w:tcPr>
            <w:tcW w:w="197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3.9315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4.0837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4.0648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4.056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4.0781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4.772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4.8256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4.7777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4.7716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6.0038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5.9197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5.9846</w:t>
            </w: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5.9344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2.3489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2.6963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2.7561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2.7869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3.0309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3.5572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3.5993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3.6001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4.7492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5.6109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5.8271</w:t>
            </w:r>
          </w:p>
        </w:tc>
        <w:tc>
          <w:tcPr>
            <w:tcW w:w="19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5.8727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3.5161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4.0694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4.1213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4.2032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4.5989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5.3753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5.4206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5.4829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7.229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8.4876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8.7581</w:t>
            </w:r>
          </w:p>
        </w:tc>
        <w:tc>
          <w:tcPr>
            <w:tcW w:w="2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8.8118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1.1109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1.3347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1.3576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1.3847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1.7878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1.9927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2.0008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2.0196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3.1369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3.4337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3.4792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3.459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1.1286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1.3354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1.3627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1.3839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1.8029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1.9773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1.9916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2.0222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3.1706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3.3801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3.4576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3.4829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1.6464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1.6833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1.6885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1.6871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1.9568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1.9797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2.4508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2.4585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2.4606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2.4456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1.6524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1.6835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1.6874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1.6935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1.9612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1.9761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1.9724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1.9795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2.4507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2.4483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2.4624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2.4581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1.3718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1.7049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1.7345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1.8638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2.1986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2.2303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2.2675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2.906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3.5966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3.6233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1.3896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1.6681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1.7072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1.7407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1.8797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2.1941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2.2216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2.2695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2.9326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3.454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3.5863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3.6533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2.4715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2.7095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2.7524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2.7661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3.7964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4.036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4.0431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4.0691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6.5793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6.966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6.9852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6.9805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3.4664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3.6603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3.6855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3.6873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5.2347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5.3814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5.378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5.3987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9.0792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9.1521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9.2723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9.2836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3.3573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3.3729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3.4054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3.3697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4.0595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4.0381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4.0249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4.034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5.2927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5.2288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5.2076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5.1937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4.5237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4.5279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4.5239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4.5039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5.4571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5.3928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5.3581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5.3744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7.1358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6.8887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6.9509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6.8884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217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3.3126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3.3585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3.3955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3.3646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3.9258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3.9598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3.9559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3.9708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4.894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4.9384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4.9347</w:t>
            </w:r>
          </w:p>
        </w:tc>
        <w:tc>
          <w:tcPr>
            <w:tcW w:w="197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4.9376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4.466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4.5083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4.5113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4.4968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5.2705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5.2859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5.265</w:t>
            </w:r>
          </w:p>
        </w:tc>
        <w:tc>
          <w:tcPr>
            <w:tcW w:w="195" w:type="pct"/>
            <w:tcBorders>
              <w:bottom w:val="nil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5.2913</w:t>
            </w:r>
          </w:p>
        </w:tc>
        <w:tc>
          <w:tcPr>
            <w:tcW w:w="194" w:type="pct"/>
            <w:tcBorders>
              <w:left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6.6008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6.5165</w:t>
            </w:r>
          </w:p>
        </w:tc>
        <w:tc>
          <w:tcPr>
            <w:tcW w:w="194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6.5883</w:t>
            </w:r>
          </w:p>
        </w:tc>
        <w:tc>
          <w:tcPr>
            <w:tcW w:w="200" w:type="pct"/>
            <w:tcBorders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6.5449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9BBB59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2.8164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3.3452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3.4411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3.4621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3.7622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4.4095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4.4826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4.5672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5.8477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7.0733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7.2266</w:t>
            </w:r>
          </w:p>
        </w:tc>
        <w:tc>
          <w:tcPr>
            <w:tcW w:w="197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7.3288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3.7706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4.4717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4.5702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4.6247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5.0473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5.8782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5.9482</w:t>
            </w:r>
          </w:p>
        </w:tc>
        <w:tc>
          <w:tcPr>
            <w:tcW w:w="19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6.0589</w:t>
            </w:r>
          </w:p>
        </w:tc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7.878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9.2414</w:t>
            </w:r>
          </w:p>
        </w:tc>
        <w:tc>
          <w:tcPr>
            <w:tcW w:w="19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9.5844</w:t>
            </w:r>
          </w:p>
        </w:tc>
        <w:tc>
          <w:tcPr>
            <w:tcW w:w="20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9.738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0.75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1.1273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1.3218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1.3596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1.3849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1.7916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1.9777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2.0085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2.0069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3.1648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3.4156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3.4284</w:t>
            </w:r>
          </w:p>
        </w:tc>
        <w:tc>
          <w:tcPr>
            <w:tcW w:w="19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3.4936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1.1259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1.3374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1.3659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1.3792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1.7797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1.9676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2.0105</w:t>
            </w:r>
          </w:p>
        </w:tc>
        <w:tc>
          <w:tcPr>
            <w:tcW w:w="1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2.0369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3.1647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3.4204</w:t>
            </w:r>
          </w:p>
        </w:tc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3.4445</w:t>
            </w:r>
          </w:p>
        </w:tc>
        <w:tc>
          <w:tcPr>
            <w:tcW w:w="200" w:type="pct"/>
            <w:tcBorders>
              <w:top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3.4762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2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1.6559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1.6721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1.6929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1.9597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1.9823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1.9722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2.4619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2.4599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2.4533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1.6546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1.6856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1.6971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1.6898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1.9604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1.9757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1.9891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2.4647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2.4552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2.4582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2.4561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3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1.3889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1.653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1.7031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1.7402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1.8673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2.1934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2.2412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2.2542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2.9455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3.4895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3.5568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3.6645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1.3913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1.6694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1.7173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1.7356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1.8595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2.1804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2.2353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2.2856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2.9314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3.4862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3.5721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3.6461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4t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1.989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2.1608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2.1975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2.2178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3.0613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3.2026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3.229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3.2151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5.3605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5.5339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5.5243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5.5796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2.1007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2.2661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2.2921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2.2954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3.2046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3.3155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3.364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3.3885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5.6168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5.7632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5.7505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5.7737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5t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2.7265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2.7044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2.7109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2.7101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3.2916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3.2382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3.2285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3.2122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4.2957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4.1773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4.1521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4.1523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2.8467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2.824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2.8324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2.8116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3.4233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3.3532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3.3466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3.3585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4.4909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4.3221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4.3079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4.2948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6t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2.6808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2.69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2.7009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2.7059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3.1662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3.1721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3.1711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3.1626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3.9735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3.9493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3.9356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3.9446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2.7999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2.8218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2.8068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3.2983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3.2873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3.2865</w:t>
            </w:r>
          </w:p>
        </w:tc>
        <w:tc>
          <w:tcPr>
            <w:tcW w:w="195" w:type="pct"/>
            <w:tcBorders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3.3056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4.1398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4.0862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4.0855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4.0809</w:t>
            </w:r>
          </w:p>
        </w:tc>
      </w:tr>
      <w:tr w:rsidR="00AB4C5C" w:rsidRPr="00AB4C5C" w:rsidTr="00AB4C5C">
        <w:trPr>
          <w:trHeight w:val="20"/>
        </w:trPr>
        <w:tc>
          <w:tcPr>
            <w:tcW w:w="150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76923C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</w:p>
        </w:tc>
        <w:tc>
          <w:tcPr>
            <w:tcW w:w="1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i/>
                <w:sz w:val="16"/>
                <w:szCs w:val="16"/>
                <w:lang w:val="tr-TR" w:eastAsia="tr-TR"/>
              </w:rPr>
            </w:pPr>
            <w:r w:rsidRPr="00AB4C5C">
              <w:rPr>
                <w:i/>
                <w:sz w:val="16"/>
                <w:szCs w:val="16"/>
                <w:lang w:val="tr-TR" w:eastAsia="tr-TR"/>
              </w:rPr>
              <w:t>RE</w:t>
            </w:r>
            <w:r w:rsidRPr="00AB4C5C">
              <w:rPr>
                <w:i/>
                <w:sz w:val="16"/>
                <w:szCs w:val="16"/>
                <w:vertAlign w:val="subscript"/>
                <w:lang w:val="tr-TR" w:eastAsia="tr-TR"/>
              </w:rPr>
              <w:t>7t</w:t>
            </w:r>
          </w:p>
        </w:tc>
        <w:tc>
          <w:tcPr>
            <w:tcW w:w="217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2.2278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2.6579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2.7282</w:t>
            </w:r>
          </w:p>
        </w:tc>
        <w:tc>
          <w:tcPr>
            <w:tcW w:w="19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2.7819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2.9941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3.5143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3.5829</w:t>
            </w:r>
          </w:p>
        </w:tc>
        <w:tc>
          <w:tcPr>
            <w:tcW w:w="19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3.6117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4.7219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5.6034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5.7058</w:t>
            </w:r>
          </w:p>
        </w:tc>
        <w:tc>
          <w:tcPr>
            <w:tcW w:w="19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5.8533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2.3165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2.7748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2.8515</w:t>
            </w:r>
          </w:p>
        </w:tc>
        <w:tc>
          <w:tcPr>
            <w:tcW w:w="19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2.8827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3.0954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3.6271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3.715</w:t>
            </w:r>
          </w:p>
        </w:tc>
        <w:tc>
          <w:tcPr>
            <w:tcW w:w="19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3.7981</w:t>
            </w:r>
          </w:p>
        </w:tc>
        <w:tc>
          <w:tcPr>
            <w:tcW w:w="194" w:type="pct"/>
            <w:tcBorders>
              <w:lef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color w:val="000000"/>
                <w:sz w:val="16"/>
                <w:szCs w:val="16"/>
                <w:lang w:val="tr-TR" w:eastAsia="tr-TR"/>
              </w:rPr>
              <w:t>4.8727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5.8028</w:t>
            </w:r>
          </w:p>
        </w:tc>
        <w:tc>
          <w:tcPr>
            <w:tcW w:w="19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5.9291</w:t>
            </w:r>
          </w:p>
        </w:tc>
        <w:tc>
          <w:tcPr>
            <w:tcW w:w="20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3462F" w:rsidRPr="00AB4C5C" w:rsidRDefault="00B3462F" w:rsidP="00AB4C5C">
            <w:pPr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val="tr-TR" w:eastAsia="tr-TR"/>
              </w:rPr>
            </w:pPr>
            <w:r w:rsidRPr="00AB4C5C">
              <w:rPr>
                <w:b/>
                <w:color w:val="000000"/>
                <w:sz w:val="16"/>
                <w:szCs w:val="16"/>
                <w:lang w:val="tr-TR" w:eastAsia="tr-TR"/>
              </w:rPr>
              <w:t>6.0522</w:t>
            </w:r>
          </w:p>
        </w:tc>
      </w:tr>
    </w:tbl>
    <w:p w:rsidR="00B3462F" w:rsidRDefault="00B3462F" w:rsidP="00B3462F"/>
    <w:sectPr w:rsidR="00B3462F" w:rsidSect="00B50645">
      <w:footerReference w:type="first" r:id="rId8"/>
      <w:pgSz w:w="16840" w:h="11901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C5C" w:rsidRDefault="00AB4C5C" w:rsidP="00AF2C92">
      <w:r>
        <w:separator/>
      </w:r>
    </w:p>
  </w:endnote>
  <w:endnote w:type="continuationSeparator" w:id="0">
    <w:p w:rsidR="00AB4C5C" w:rsidRDefault="00AB4C5C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62F" w:rsidRPr="00F95F49" w:rsidRDefault="00B3462F">
    <w:pPr>
      <w:pStyle w:val="AltBilgi"/>
      <w:jc w:val="center"/>
      <w:rPr>
        <w:sz w:val="20"/>
      </w:rPr>
    </w:pPr>
    <w:r w:rsidRPr="00F95F49">
      <w:rPr>
        <w:sz w:val="20"/>
      </w:rPr>
      <w:fldChar w:fldCharType="begin"/>
    </w:r>
    <w:r w:rsidRPr="00F95F49">
      <w:rPr>
        <w:sz w:val="20"/>
      </w:rPr>
      <w:instrText>PAGE   \* MERGEFORMAT</w:instrText>
    </w:r>
    <w:r w:rsidRPr="00F95F49">
      <w:rPr>
        <w:sz w:val="20"/>
      </w:rPr>
      <w:fldChar w:fldCharType="separate"/>
    </w:r>
    <w:r w:rsidRPr="001E1395">
      <w:rPr>
        <w:noProof/>
        <w:sz w:val="20"/>
        <w:lang w:val="tr-TR"/>
      </w:rPr>
      <w:t>2</w:t>
    </w:r>
    <w:r w:rsidRPr="00F95F49">
      <w:rPr>
        <w:sz w:val="20"/>
      </w:rPr>
      <w:fldChar w:fldCharType="end"/>
    </w:r>
  </w:p>
  <w:p w:rsidR="00B3462F" w:rsidRDefault="00B3462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C5C" w:rsidRDefault="00AB4C5C" w:rsidP="00AF2C92">
      <w:r>
        <w:separator/>
      </w:r>
    </w:p>
  </w:footnote>
  <w:footnote w:type="continuationSeparator" w:id="0">
    <w:p w:rsidR="00AB4C5C" w:rsidRDefault="00AB4C5C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E709F9"/>
    <w:multiLevelType w:val="hybridMultilevel"/>
    <w:tmpl w:val="4266D2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A0742"/>
    <w:multiLevelType w:val="hybridMultilevel"/>
    <w:tmpl w:val="2F123AE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E42B7"/>
    <w:multiLevelType w:val="hybridMultilevel"/>
    <w:tmpl w:val="19D8C6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54430"/>
    <w:multiLevelType w:val="hybridMultilevel"/>
    <w:tmpl w:val="68E823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20"/>
  </w:num>
  <w:num w:numId="14">
    <w:abstractNumId w:val="23"/>
  </w:num>
  <w:num w:numId="15">
    <w:abstractNumId w:val="15"/>
  </w:num>
  <w:num w:numId="16">
    <w:abstractNumId w:val="18"/>
  </w:num>
  <w:num w:numId="17">
    <w:abstractNumId w:val="11"/>
  </w:num>
  <w:num w:numId="18">
    <w:abstractNumId w:val="0"/>
  </w:num>
  <w:num w:numId="19">
    <w:abstractNumId w:val="12"/>
  </w:num>
  <w:num w:numId="20">
    <w:abstractNumId w:val="23"/>
  </w:num>
  <w:num w:numId="21">
    <w:abstractNumId w:val="23"/>
  </w:num>
  <w:num w:numId="22">
    <w:abstractNumId w:val="23"/>
  </w:num>
  <w:num w:numId="23">
    <w:abstractNumId w:val="23"/>
  </w:num>
  <w:num w:numId="24">
    <w:abstractNumId w:val="20"/>
  </w:num>
  <w:num w:numId="25">
    <w:abstractNumId w:val="21"/>
  </w:num>
  <w:num w:numId="26">
    <w:abstractNumId w:val="25"/>
  </w:num>
  <w:num w:numId="27">
    <w:abstractNumId w:val="26"/>
  </w:num>
  <w:num w:numId="28">
    <w:abstractNumId w:val="23"/>
  </w:num>
  <w:num w:numId="29">
    <w:abstractNumId w:val="14"/>
  </w:num>
  <w:num w:numId="30">
    <w:abstractNumId w:val="27"/>
  </w:num>
  <w:num w:numId="31">
    <w:abstractNumId w:val="13"/>
  </w:num>
  <w:num w:numId="32">
    <w:abstractNumId w:val="16"/>
  </w:num>
  <w:num w:numId="33">
    <w:abstractNumId w:val="19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0645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52B5"/>
    <w:rsid w:val="00037A98"/>
    <w:rsid w:val="000427FB"/>
    <w:rsid w:val="0004455E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17A9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E6C60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8C8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0F88"/>
    <w:rsid w:val="001E1028"/>
    <w:rsid w:val="001E1395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2DE"/>
    <w:rsid w:val="0021165A"/>
    <w:rsid w:val="00211BC9"/>
    <w:rsid w:val="0021620C"/>
    <w:rsid w:val="00216E78"/>
    <w:rsid w:val="00217275"/>
    <w:rsid w:val="00236F4B"/>
    <w:rsid w:val="00242B0D"/>
    <w:rsid w:val="002467C6"/>
    <w:rsid w:val="0024692A"/>
    <w:rsid w:val="002471C1"/>
    <w:rsid w:val="00252BBA"/>
    <w:rsid w:val="00253123"/>
    <w:rsid w:val="00264001"/>
    <w:rsid w:val="00266354"/>
    <w:rsid w:val="00267A18"/>
    <w:rsid w:val="00273462"/>
    <w:rsid w:val="0027395B"/>
    <w:rsid w:val="002751E9"/>
    <w:rsid w:val="00275854"/>
    <w:rsid w:val="00283B41"/>
    <w:rsid w:val="00285F28"/>
    <w:rsid w:val="00286398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7A97"/>
    <w:rsid w:val="00481343"/>
    <w:rsid w:val="0048549E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3B55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B134E"/>
    <w:rsid w:val="005B2039"/>
    <w:rsid w:val="005B344F"/>
    <w:rsid w:val="005B3FBA"/>
    <w:rsid w:val="005B4A1D"/>
    <w:rsid w:val="005B674D"/>
    <w:rsid w:val="005C0CBE"/>
    <w:rsid w:val="005C1FCF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2998"/>
    <w:rsid w:val="005F57BA"/>
    <w:rsid w:val="005F61E6"/>
    <w:rsid w:val="005F6C45"/>
    <w:rsid w:val="00605A69"/>
    <w:rsid w:val="00606C54"/>
    <w:rsid w:val="00611578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5293D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640B"/>
    <w:rsid w:val="006A1B83"/>
    <w:rsid w:val="006A21CD"/>
    <w:rsid w:val="006A5918"/>
    <w:rsid w:val="006B21B2"/>
    <w:rsid w:val="006B4A4A"/>
    <w:rsid w:val="006C19B2"/>
    <w:rsid w:val="006C5BB8"/>
    <w:rsid w:val="006C6936"/>
    <w:rsid w:val="006C7B01"/>
    <w:rsid w:val="006D0FE8"/>
    <w:rsid w:val="006D4B2B"/>
    <w:rsid w:val="006D4F3C"/>
    <w:rsid w:val="006D5C66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2D1F"/>
    <w:rsid w:val="00743EBA"/>
    <w:rsid w:val="00744C8E"/>
    <w:rsid w:val="0074707E"/>
    <w:rsid w:val="007516DC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F737D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0E26"/>
    <w:rsid w:val="00864B2E"/>
    <w:rsid w:val="00865963"/>
    <w:rsid w:val="0087129C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421D"/>
    <w:rsid w:val="009262C9"/>
    <w:rsid w:val="00930EB9"/>
    <w:rsid w:val="00933DC7"/>
    <w:rsid w:val="0094189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1EA5"/>
    <w:rsid w:val="00A53742"/>
    <w:rsid w:val="00A5536B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6B30"/>
    <w:rsid w:val="00AA59B5"/>
    <w:rsid w:val="00AA7777"/>
    <w:rsid w:val="00AA7B84"/>
    <w:rsid w:val="00AB185B"/>
    <w:rsid w:val="00AB4C5C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53A"/>
    <w:rsid w:val="00B20F82"/>
    <w:rsid w:val="00B25BD5"/>
    <w:rsid w:val="00B260F2"/>
    <w:rsid w:val="00B34079"/>
    <w:rsid w:val="00B3462F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0645"/>
    <w:rsid w:val="00B53170"/>
    <w:rsid w:val="00B548B9"/>
    <w:rsid w:val="00B56DBE"/>
    <w:rsid w:val="00B62999"/>
    <w:rsid w:val="00B63BE3"/>
    <w:rsid w:val="00B64885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F4849"/>
    <w:rsid w:val="00BF4EA7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0DE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C7799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21C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3C23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059"/>
    <w:rsid w:val="00F83973"/>
    <w:rsid w:val="00F855D0"/>
    <w:rsid w:val="00F87FA3"/>
    <w:rsid w:val="00F910DB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7D1D0"/>
  <w15:docId w15:val="{F9F5728B-82B0-46BE-AF99-44D42A9A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  <w:lang w:val="en-GB" w:eastAsia="en-GB"/>
    </w:rPr>
  </w:style>
  <w:style w:type="paragraph" w:styleId="Balk1">
    <w:name w:val="heading 1"/>
    <w:basedOn w:val="Normal"/>
    <w:next w:val="Paragraph"/>
    <w:link w:val="Balk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Balk2">
    <w:name w:val="heading 2"/>
    <w:basedOn w:val="Normal"/>
    <w:next w:val="Paragraph"/>
    <w:link w:val="Balk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Balk3">
    <w:name w:val="heading 3"/>
    <w:basedOn w:val="Normal"/>
    <w:next w:val="Paragraph"/>
    <w:link w:val="Balk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Balk4">
    <w:name w:val="heading 4"/>
    <w:basedOn w:val="Paragraph"/>
    <w:next w:val="Newparagraph"/>
    <w:link w:val="Balk4Char"/>
    <w:rsid w:val="00F43B9D"/>
    <w:pPr>
      <w:spacing w:before="360"/>
      <w:outlineLvl w:val="3"/>
    </w:pPr>
    <w:rPr>
      <w:bCs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character" w:customStyle="1" w:styleId="Balk1Char">
    <w:name w:val="Başlık 1 Char"/>
    <w:link w:val="Balk1"/>
    <w:rsid w:val="00AE1ED4"/>
    <w:rPr>
      <w:rFonts w:cs="Arial"/>
      <w:b/>
      <w:bCs/>
      <w:kern w:val="32"/>
      <w:sz w:val="24"/>
      <w:szCs w:val="32"/>
    </w:rPr>
  </w:style>
  <w:style w:type="character" w:customStyle="1" w:styleId="Balk2Char">
    <w:name w:val="Başlık 2 Char"/>
    <w:link w:val="Balk2"/>
    <w:rsid w:val="008D07FB"/>
    <w:rPr>
      <w:rFonts w:cs="Arial"/>
      <w:b/>
      <w:bCs/>
      <w:i/>
      <w:iCs/>
      <w:sz w:val="24"/>
      <w:szCs w:val="28"/>
    </w:rPr>
  </w:style>
  <w:style w:type="character" w:customStyle="1" w:styleId="Balk3Char">
    <w:name w:val="Başlık 3 Char"/>
    <w:link w:val="Balk3"/>
    <w:rsid w:val="00DF7EE2"/>
    <w:rPr>
      <w:rFonts w:eastAsia="Times New Roman" w:cs="Arial"/>
      <w:bCs/>
      <w:i/>
      <w:sz w:val="24"/>
      <w:szCs w:val="26"/>
      <w:lang w:eastAsia="en-GB"/>
    </w:rPr>
  </w:style>
  <w:style w:type="character" w:customStyle="1" w:styleId="Balk4Char">
    <w:name w:val="Başlık 4 Char"/>
    <w:link w:val="Balk4"/>
    <w:rsid w:val="00F43B9D"/>
    <w:rPr>
      <w:bCs/>
      <w:sz w:val="24"/>
      <w:szCs w:val="28"/>
    </w:rPr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C22A78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styleId="NormalGirinti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DipnotMetni">
    <w:name w:val="footnote text"/>
    <w:basedOn w:val="Normal"/>
    <w:link w:val="DipnotMetniChar"/>
    <w:autoRedefine/>
    <w:rsid w:val="006C19B2"/>
    <w:pPr>
      <w:ind w:left="284" w:hanging="284"/>
    </w:pPr>
    <w:rPr>
      <w:sz w:val="22"/>
      <w:szCs w:val="20"/>
    </w:rPr>
  </w:style>
  <w:style w:type="character" w:customStyle="1" w:styleId="DipnotMetniChar">
    <w:name w:val="Dipnot Metni Char"/>
    <w:link w:val="DipnotMetni"/>
    <w:rsid w:val="006C19B2"/>
    <w:rPr>
      <w:sz w:val="22"/>
    </w:rPr>
  </w:style>
  <w:style w:type="character" w:styleId="DipnotBavurusu">
    <w:name w:val="footnote reference"/>
    <w:rsid w:val="00AF2C92"/>
    <w:rPr>
      <w:vertAlign w:val="superscript"/>
    </w:rPr>
  </w:style>
  <w:style w:type="paragraph" w:styleId="SonnotMetni">
    <w:name w:val="endnote text"/>
    <w:basedOn w:val="Normal"/>
    <w:link w:val="SonnotMetniChar"/>
    <w:autoRedefine/>
    <w:rsid w:val="006C19B2"/>
    <w:pPr>
      <w:ind w:left="284" w:hanging="284"/>
    </w:pPr>
    <w:rPr>
      <w:sz w:val="22"/>
      <w:szCs w:val="20"/>
    </w:rPr>
  </w:style>
  <w:style w:type="character" w:customStyle="1" w:styleId="SonnotMetniChar">
    <w:name w:val="Sonnot Metni Char"/>
    <w:link w:val="SonnotMetni"/>
    <w:rsid w:val="006C19B2"/>
    <w:rPr>
      <w:sz w:val="22"/>
    </w:rPr>
  </w:style>
  <w:style w:type="character" w:styleId="SonnotBavurusu">
    <w:name w:val="endnote reference"/>
    <w:rsid w:val="00EC571B"/>
    <w:rPr>
      <w:vertAlign w:val="superscript"/>
    </w:rPr>
  </w:style>
  <w:style w:type="paragraph" w:styleId="stBilgi">
    <w:name w:val="header"/>
    <w:basedOn w:val="Normal"/>
    <w:link w:val="stBilgi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stBilgiChar">
    <w:name w:val="Üst Bilgi Char"/>
    <w:link w:val="stBilgi"/>
    <w:rsid w:val="003F193A"/>
    <w:rPr>
      <w:rFonts w:eastAsia="Times New Roman"/>
      <w:sz w:val="24"/>
      <w:szCs w:val="24"/>
      <w:lang w:eastAsia="en-GB"/>
    </w:rPr>
  </w:style>
  <w:style w:type="paragraph" w:styleId="AltBilgi">
    <w:name w:val="footer"/>
    <w:basedOn w:val="Normal"/>
    <w:link w:val="AltBilgiChar"/>
    <w:uiPriority w:val="99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AltBilgiChar">
    <w:name w:val="Alt Bilgi Char"/>
    <w:link w:val="AltBilgi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Kpr">
    <w:name w:val="Hyperlink"/>
    <w:uiPriority w:val="99"/>
    <w:unhideWhenUsed/>
    <w:rsid w:val="00B50645"/>
    <w:rPr>
      <w:color w:val="0000FF"/>
      <w:u w:val="single"/>
    </w:rPr>
  </w:style>
  <w:style w:type="table" w:styleId="TabloKlavuzu">
    <w:name w:val="Table Grid"/>
    <w:basedOn w:val="NormalTablo"/>
    <w:rsid w:val="00B50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rsid w:val="00B50645"/>
    <w:pPr>
      <w:ind w:left="720"/>
      <w:contextualSpacing/>
    </w:pPr>
  </w:style>
  <w:style w:type="paragraph" w:customStyle="1" w:styleId="msonormal0">
    <w:name w:val="msonormal"/>
    <w:basedOn w:val="Normal"/>
    <w:rsid w:val="00B50645"/>
    <w:pPr>
      <w:spacing w:before="100" w:beforeAutospacing="1" w:after="100" w:afterAutospacing="1" w:line="240" w:lineRule="auto"/>
    </w:pPr>
    <w:rPr>
      <w:lang w:val="tr-TR" w:eastAsia="tr-TR"/>
    </w:rPr>
  </w:style>
  <w:style w:type="paragraph" w:customStyle="1" w:styleId="xl65">
    <w:name w:val="xl65"/>
    <w:basedOn w:val="Normal"/>
    <w:rsid w:val="00B50645"/>
    <w:pPr>
      <w:shd w:val="clear" w:color="000000" w:fill="000000"/>
      <w:spacing w:before="100" w:beforeAutospacing="1" w:after="100" w:afterAutospacing="1" w:line="240" w:lineRule="auto"/>
    </w:pPr>
    <w:rPr>
      <w:lang w:val="tr-TR" w:eastAsia="tr-TR"/>
    </w:rPr>
  </w:style>
  <w:style w:type="paragraph" w:customStyle="1" w:styleId="xl67">
    <w:name w:val="xl67"/>
    <w:basedOn w:val="Normal"/>
    <w:rsid w:val="00B50645"/>
    <w:pPr>
      <w:spacing w:before="100" w:beforeAutospacing="1" w:after="100" w:afterAutospacing="1" w:line="240" w:lineRule="auto"/>
    </w:pPr>
    <w:rPr>
      <w:rFonts w:ascii="Calibri" w:hAnsi="Calibri" w:cs="Calibri"/>
      <w:b/>
      <w:bCs/>
      <w:lang w:val="tr-TR" w:eastAsia="tr-TR"/>
    </w:rPr>
  </w:style>
  <w:style w:type="paragraph" w:customStyle="1" w:styleId="xl68">
    <w:name w:val="xl68"/>
    <w:basedOn w:val="Normal"/>
    <w:rsid w:val="00B50645"/>
    <w:pPr>
      <w:shd w:val="clear" w:color="000000" w:fill="000000"/>
      <w:spacing w:before="100" w:beforeAutospacing="1" w:after="100" w:afterAutospacing="1" w:line="240" w:lineRule="auto"/>
    </w:pPr>
    <w:rPr>
      <w:lang w:val="tr-TR" w:eastAsia="tr-TR"/>
    </w:rPr>
  </w:style>
  <w:style w:type="character" w:styleId="zlenenKpr">
    <w:name w:val="FollowedHyperlink"/>
    <w:uiPriority w:val="99"/>
    <w:semiHidden/>
    <w:unhideWhenUsed/>
    <w:rsid w:val="00A5536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a%20Gizem\Desktop\TF_Template_Word_Windows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4ECEC-FCF1-4D6B-91CE-990C1842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TF_Template_Word_Windows_2007.dotx</Template>
  <TotalTime>160</TotalTime>
  <Pages>3</Pages>
  <Words>2748</Words>
  <Characters>15664</Characters>
  <Application>Microsoft Office Word</Application>
  <DocSecurity>0</DocSecurity>
  <Lines>130</Lines>
  <Paragraphs>36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TF_Template_Word_Windows_2007</vt:lpstr>
      <vt:lpstr>TF_Template_Word_Mac_2008</vt:lpstr>
    </vt:vector>
  </TitlesOfParts>
  <Manager/>
  <Company/>
  <LinksUpToDate>false</LinksUpToDate>
  <CharactersWithSpaces>18376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TF_Template_Word_Windows_2007</dc:title>
  <dc:subject/>
  <dc:creator>Windows Kullanıcısı</dc:creator>
  <cp:keywords/>
  <dc:description/>
  <cp:lastModifiedBy>Windows Kullanıcısı</cp:lastModifiedBy>
  <cp:revision>4</cp:revision>
  <cp:lastPrinted>2011-07-22T14:54:00Z</cp:lastPrinted>
  <dcterms:created xsi:type="dcterms:W3CDTF">2023-06-12T07:41:00Z</dcterms:created>
  <dcterms:modified xsi:type="dcterms:W3CDTF">2023-06-12T10:50:00Z</dcterms:modified>
  <cp:category/>
</cp:coreProperties>
</file>