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B1" w:rsidRDefault="00147CB1" w:rsidP="00147CB1">
      <w:pPr>
        <w:rPr>
          <w:rFonts w:cs="Times New Roman"/>
          <w:b/>
          <w:sz w:val="18"/>
        </w:rPr>
      </w:pPr>
    </w:p>
    <w:p w:rsidR="00147CB1" w:rsidRDefault="00147CB1" w:rsidP="00147CB1">
      <w:pPr>
        <w:spacing w:after="0"/>
        <w:rPr>
          <w:rFonts w:cs="Times New Roman"/>
          <w:b/>
          <w:sz w:val="18"/>
        </w:rPr>
      </w:pPr>
      <w:r>
        <w:rPr>
          <w:rFonts w:cs="Times New Roman"/>
          <w:b/>
          <w:sz w:val="18"/>
        </w:rPr>
        <w:t>Supplementary material</w:t>
      </w:r>
    </w:p>
    <w:p w:rsidR="00147CB1" w:rsidRDefault="00147CB1" w:rsidP="00147CB1">
      <w:pPr>
        <w:spacing w:after="0"/>
        <w:rPr>
          <w:rFonts w:cs="Times New Roman"/>
          <w:b/>
          <w:sz w:val="18"/>
        </w:rPr>
      </w:pPr>
      <w:r>
        <w:rPr>
          <w:rFonts w:cs="Times New Roman"/>
          <w:b/>
          <w:sz w:val="18"/>
        </w:rPr>
        <w:t>Online Resource 2</w:t>
      </w:r>
    </w:p>
    <w:p w:rsidR="00147CB1" w:rsidRDefault="00147CB1" w:rsidP="00147CB1">
      <w:pPr>
        <w:spacing w:after="0"/>
        <w:rPr>
          <w:rFonts w:cs="Times New Roman"/>
          <w:b/>
          <w:sz w:val="18"/>
        </w:rPr>
      </w:pPr>
    </w:p>
    <w:p w:rsidR="00147CB1" w:rsidRPr="00F51277" w:rsidRDefault="00147CB1" w:rsidP="00147CB1">
      <w:pPr>
        <w:rPr>
          <w:b/>
          <w:sz w:val="20"/>
        </w:rPr>
      </w:pPr>
      <w:r w:rsidRPr="00F51277">
        <w:rPr>
          <w:b/>
          <w:sz w:val="20"/>
        </w:rPr>
        <w:t xml:space="preserve">Differences in dietary intake during chemotherapy in breast cancer patients compared to women without cancer. </w:t>
      </w:r>
    </w:p>
    <w:p w:rsidR="00147CB1" w:rsidRPr="00F51277" w:rsidRDefault="00147CB1" w:rsidP="00147CB1">
      <w:pPr>
        <w:rPr>
          <w:sz w:val="18"/>
          <w:vertAlign w:val="superscript"/>
          <w:lang w:val="nl-NL"/>
        </w:rPr>
      </w:pPr>
      <w:r w:rsidRPr="00F51277">
        <w:rPr>
          <w:sz w:val="18"/>
          <w:lang w:val="nl-NL"/>
        </w:rPr>
        <w:t xml:space="preserve">Y.C. de Vries, M.M.G.A. van den Berg, J.H.M. De Vries, S. Boesveldt, </w:t>
      </w:r>
      <w:proofErr w:type="spellStart"/>
      <w:r w:rsidRPr="00F51277">
        <w:rPr>
          <w:sz w:val="18"/>
          <w:lang w:val="nl-NL"/>
        </w:rPr>
        <w:t>J.Th.C.M</w:t>
      </w:r>
      <w:proofErr w:type="spellEnd"/>
      <w:r w:rsidRPr="00F51277">
        <w:rPr>
          <w:sz w:val="18"/>
          <w:lang w:val="nl-NL"/>
        </w:rPr>
        <w:t>. de Kruif, N. Buist, A. Haringhuizen, M. Los, D.W. Sommeijer, J.H.N. Timmer-Bonte</w:t>
      </w:r>
      <w:r>
        <w:rPr>
          <w:sz w:val="18"/>
          <w:lang w:val="nl-NL"/>
        </w:rPr>
        <w:t>,</w:t>
      </w:r>
      <w:r w:rsidRPr="00F51277">
        <w:rPr>
          <w:sz w:val="18"/>
          <w:lang w:val="nl-NL"/>
        </w:rPr>
        <w:t xml:space="preserve"> H.W.M van Laarhoven, M. Visser, E. Kampman,</w:t>
      </w:r>
      <w:r w:rsidRPr="00F51277">
        <w:rPr>
          <w:sz w:val="18"/>
          <w:vertAlign w:val="superscript"/>
          <w:lang w:val="nl-NL"/>
        </w:rPr>
        <w:t xml:space="preserve"> </w:t>
      </w:r>
      <w:r w:rsidRPr="00F51277">
        <w:rPr>
          <w:sz w:val="18"/>
          <w:lang w:val="nl-NL"/>
        </w:rPr>
        <w:t>R.M. Winkels</w:t>
      </w:r>
      <w:r>
        <w:rPr>
          <w:sz w:val="18"/>
          <w:lang w:val="nl-NL"/>
        </w:rPr>
        <w:t>*</w:t>
      </w:r>
    </w:p>
    <w:p w:rsidR="00147CB1" w:rsidRPr="00F51277" w:rsidRDefault="00147CB1" w:rsidP="00147CB1">
      <w:pPr>
        <w:spacing w:after="0"/>
        <w:rPr>
          <w:rFonts w:cs="Times New Roman"/>
          <w:sz w:val="18"/>
          <w:lang w:val="nl-NL"/>
        </w:rPr>
      </w:pPr>
      <w:r>
        <w:rPr>
          <w:rFonts w:cs="Times New Roman"/>
          <w:sz w:val="18"/>
          <w:lang w:val="nl-NL"/>
        </w:rPr>
        <w:t>*</w:t>
      </w:r>
      <w:r w:rsidRPr="00F51277">
        <w:rPr>
          <w:rFonts w:cs="Times New Roman"/>
          <w:sz w:val="18"/>
          <w:lang w:val="nl-NL"/>
        </w:rPr>
        <w:t>Renate.winkels@wur.nl</w:t>
      </w:r>
    </w:p>
    <w:p w:rsidR="00147CB1" w:rsidRPr="00147CB1" w:rsidRDefault="00147CB1" w:rsidP="00147CB1">
      <w:pPr>
        <w:rPr>
          <w:rFonts w:cs="Times New Roman"/>
          <w:b/>
          <w:sz w:val="18"/>
          <w:lang w:val="nl-NL"/>
        </w:rPr>
      </w:pPr>
      <w:bookmarkStart w:id="0" w:name="_GoBack"/>
      <w:bookmarkEnd w:id="0"/>
    </w:p>
    <w:p w:rsidR="00147CB1" w:rsidRPr="00C723C9" w:rsidRDefault="00147CB1" w:rsidP="00147CB1">
      <w:pPr>
        <w:rPr>
          <w:rFonts w:cs="Times New Roman"/>
          <w:b/>
          <w:sz w:val="18"/>
        </w:rPr>
      </w:pPr>
      <w:proofErr w:type="spellStart"/>
      <w:r w:rsidRPr="00147CB1">
        <w:rPr>
          <w:rFonts w:cs="Times New Roman"/>
          <w:b/>
          <w:sz w:val="18"/>
          <w:lang w:val="nl-NL"/>
        </w:rPr>
        <w:t>T</w:t>
      </w:r>
      <w:r w:rsidRPr="00147CB1">
        <w:rPr>
          <w:rFonts w:cs="Times New Roman"/>
          <w:b/>
          <w:sz w:val="18"/>
          <w:lang w:val="nl-NL"/>
        </w:rPr>
        <w:t>able</w:t>
      </w:r>
      <w:proofErr w:type="spellEnd"/>
      <w:r w:rsidRPr="00147CB1">
        <w:rPr>
          <w:rFonts w:cs="Times New Roman"/>
          <w:b/>
          <w:sz w:val="18"/>
          <w:lang w:val="nl-NL"/>
        </w:rPr>
        <w:t xml:space="preserve"> 2. </w:t>
      </w:r>
      <w:r w:rsidRPr="00C723C9">
        <w:rPr>
          <w:rFonts w:cs="Times New Roman"/>
          <w:b/>
          <w:sz w:val="18"/>
        </w:rPr>
        <w:t>Energy and macronutrient intake per week within the chemotherapy cycle. Week 1: n=90 recalls, week 2: n= 60 recalls, week 3: n=42 recalls.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22"/>
        <w:gridCol w:w="1675"/>
        <w:gridCol w:w="1763"/>
      </w:tblGrid>
      <w:tr w:rsidR="00147CB1" w:rsidRPr="00C723C9" w:rsidTr="007347E8">
        <w:tc>
          <w:tcPr>
            <w:tcW w:w="2322" w:type="dxa"/>
            <w:tcBorders>
              <w:left w:val="nil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7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Intake in kcal*</w:t>
            </w:r>
          </w:p>
          <w:p w:rsidR="00147CB1" w:rsidRPr="00C723C9" w:rsidRDefault="00147CB1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(mean ± SE)</w:t>
            </w:r>
          </w:p>
        </w:tc>
        <w:tc>
          <w:tcPr>
            <w:tcW w:w="17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Difference</w:t>
            </w:r>
          </w:p>
          <w:p w:rsidR="00147CB1" w:rsidRPr="00C723C9" w:rsidRDefault="00147CB1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[95% CI]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147CB1" w:rsidRPr="00C723C9" w:rsidTr="007347E8">
        <w:tc>
          <w:tcPr>
            <w:tcW w:w="2322" w:type="dxa"/>
            <w:tcBorders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Energy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 Week 1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 Week 2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 Week 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1751 ± 74.1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1883 ± 84.0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1861 ± 95.6</w:t>
            </w:r>
          </w:p>
        </w:tc>
        <w:tc>
          <w:tcPr>
            <w:tcW w:w="176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Ref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132 [-54 ; 318]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110 [-96 ; 315]</w:t>
            </w:r>
          </w:p>
        </w:tc>
      </w:tr>
      <w:tr w:rsidR="00147CB1" w:rsidRPr="00C723C9" w:rsidTr="007347E8">
        <w:tc>
          <w:tcPr>
            <w:tcW w:w="232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Protein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 Week 1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 Week 2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 Week 3</w:t>
            </w:r>
          </w:p>
        </w:tc>
        <w:tc>
          <w:tcPr>
            <w:tcW w:w="1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267 ± 12.6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286 ± 14.4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283 ± 16.5</w:t>
            </w:r>
          </w:p>
        </w:tc>
        <w:tc>
          <w:tcPr>
            <w:tcW w:w="17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Ref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19 [-14 ; 52]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16 [-21 ; 53]</w:t>
            </w:r>
          </w:p>
        </w:tc>
      </w:tr>
      <w:tr w:rsidR="00147CB1" w:rsidRPr="00C723C9" w:rsidTr="007347E8">
        <w:tc>
          <w:tcPr>
            <w:tcW w:w="232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Fat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Week 1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Week 2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 xml:space="preserve">         Week 3</w:t>
            </w:r>
          </w:p>
        </w:tc>
        <w:tc>
          <w:tcPr>
            <w:tcW w:w="1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621 ± 34.2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665 ± 39.0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671 ± 44.3</w:t>
            </w:r>
          </w:p>
        </w:tc>
        <w:tc>
          <w:tcPr>
            <w:tcW w:w="17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Ref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43 [-44 ; 130]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50 [-47 ; 146]</w:t>
            </w:r>
          </w:p>
        </w:tc>
      </w:tr>
      <w:tr w:rsidR="00147CB1" w:rsidRPr="00C723C9" w:rsidTr="007347E8">
        <w:tc>
          <w:tcPr>
            <w:tcW w:w="2322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proofErr w:type="spellStart"/>
            <w:r w:rsidRPr="00C723C9">
              <w:rPr>
                <w:rFonts w:cs="Times New Roman"/>
                <w:sz w:val="18"/>
                <w:szCs w:val="18"/>
                <w:lang w:val="nl-NL"/>
              </w:rPr>
              <w:t>Carbohydrate</w:t>
            </w:r>
            <w:proofErr w:type="spellEnd"/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         Week 1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         Week 2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         Week 3</w:t>
            </w:r>
          </w:p>
        </w:tc>
        <w:tc>
          <w:tcPr>
            <w:tcW w:w="16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816 ± 38.1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863 </w:t>
            </w:r>
            <w:r w:rsidRPr="00C723C9">
              <w:rPr>
                <w:rFonts w:cs="Times New Roman"/>
                <w:sz w:val="18"/>
                <w:szCs w:val="18"/>
              </w:rPr>
              <w:t>± 42.9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847 ± 48.1</w:t>
            </w:r>
          </w:p>
        </w:tc>
        <w:tc>
          <w:tcPr>
            <w:tcW w:w="17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Ref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47 [-45 ; 139]</w:t>
            </w:r>
          </w:p>
          <w:p w:rsidR="00147CB1" w:rsidRPr="00C723C9" w:rsidRDefault="00147CB1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30 [-71 ; 131]</w:t>
            </w:r>
          </w:p>
        </w:tc>
      </w:tr>
    </w:tbl>
    <w:p w:rsidR="00147CB1" w:rsidRPr="00C723C9" w:rsidRDefault="00147CB1" w:rsidP="00147CB1">
      <w:pPr>
        <w:rPr>
          <w:rFonts w:cs="Times New Roman"/>
        </w:rPr>
      </w:pPr>
      <w:proofErr w:type="spellStart"/>
      <w:r>
        <w:rPr>
          <w:rFonts w:cs="Times New Roman"/>
          <w:szCs w:val="17"/>
          <w:vertAlign w:val="superscript"/>
        </w:rPr>
        <w:t>a</w:t>
      </w:r>
      <w:proofErr w:type="spellEnd"/>
      <w:r>
        <w:rPr>
          <w:rFonts w:cs="Times New Roman"/>
          <w:szCs w:val="17"/>
          <w:vertAlign w:val="superscript"/>
        </w:rPr>
        <w:t xml:space="preserve"> </w:t>
      </w:r>
      <w:r w:rsidRPr="00C723C9">
        <w:rPr>
          <w:rFonts w:cs="Times New Roman"/>
          <w:szCs w:val="17"/>
        </w:rPr>
        <w:t>Adjusted for age, BMI, education level, smoking status</w:t>
      </w:r>
    </w:p>
    <w:p w:rsidR="00071F2D" w:rsidRDefault="00147CB1"/>
    <w:sectPr w:rsidR="00071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CB1"/>
    <w:rsid w:val="000E2CAA"/>
    <w:rsid w:val="001102ED"/>
    <w:rsid w:val="00121140"/>
    <w:rsid w:val="00147CB1"/>
    <w:rsid w:val="001A1702"/>
    <w:rsid w:val="001B29E6"/>
    <w:rsid w:val="00236BFE"/>
    <w:rsid w:val="002B6613"/>
    <w:rsid w:val="002D5AEF"/>
    <w:rsid w:val="00352811"/>
    <w:rsid w:val="00415CB2"/>
    <w:rsid w:val="0044001B"/>
    <w:rsid w:val="006F0B27"/>
    <w:rsid w:val="007C05E8"/>
    <w:rsid w:val="008E1296"/>
    <w:rsid w:val="008E4C1B"/>
    <w:rsid w:val="00942367"/>
    <w:rsid w:val="00A80CCB"/>
    <w:rsid w:val="00D62704"/>
    <w:rsid w:val="00DD6E51"/>
    <w:rsid w:val="00E6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4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4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4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4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EAE7B5EA.dotm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Yfke de</dc:creator>
  <cp:lastModifiedBy>Vries, Yfke de</cp:lastModifiedBy>
  <cp:revision>1</cp:revision>
  <dcterms:created xsi:type="dcterms:W3CDTF">2016-12-07T14:37:00Z</dcterms:created>
  <dcterms:modified xsi:type="dcterms:W3CDTF">2016-12-07T14:40:00Z</dcterms:modified>
</cp:coreProperties>
</file>