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E52" w:rsidRPr="006E4E52" w:rsidRDefault="006E4E52" w:rsidP="006E4E5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</w:pPr>
    </w:p>
    <w:tbl>
      <w:tblPr>
        <w:tblW w:w="14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42"/>
        <w:gridCol w:w="1388"/>
        <w:gridCol w:w="1604"/>
        <w:gridCol w:w="1398"/>
        <w:gridCol w:w="360"/>
        <w:gridCol w:w="1388"/>
        <w:gridCol w:w="1486"/>
        <w:gridCol w:w="1427"/>
        <w:gridCol w:w="360"/>
        <w:gridCol w:w="1290"/>
        <w:gridCol w:w="1565"/>
        <w:gridCol w:w="1418"/>
      </w:tblGrid>
      <w:tr w:rsidR="006E4E52" w:rsidRPr="006E4E52" w:rsidTr="001866DB">
        <w:trPr>
          <w:trHeight w:val="510"/>
        </w:trPr>
        <w:tc>
          <w:tcPr>
            <w:tcW w:w="74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TEMP</w:t>
            </w:r>
          </w:p>
        </w:tc>
        <w:tc>
          <w:tcPr>
            <w:tcW w:w="13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</w:p>
        </w:tc>
        <w:tc>
          <w:tcPr>
            <w:tcW w:w="16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UTEX2353</w:t>
            </w:r>
          </w:p>
        </w:tc>
        <w:tc>
          <w:tcPr>
            <w:tcW w:w="139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</w:p>
        </w:tc>
        <w:tc>
          <w:tcPr>
            <w:tcW w:w="13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</w:p>
        </w:tc>
        <w:tc>
          <w:tcPr>
            <w:tcW w:w="14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UTEX2793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</w:p>
        </w:tc>
        <w:tc>
          <w:tcPr>
            <w:tcW w:w="129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</w:p>
        </w:tc>
        <w:tc>
          <w:tcPr>
            <w:tcW w:w="15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CCAP329/1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</w:p>
        </w:tc>
      </w:tr>
      <w:tr w:rsidR="006E4E52" w:rsidRPr="006E4E52" w:rsidTr="001866DB">
        <w:trPr>
          <w:trHeight w:val="510"/>
        </w:trPr>
        <w:tc>
          <w:tcPr>
            <w:tcW w:w="74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(°C)</w:t>
            </w:r>
          </w:p>
        </w:tc>
        <w:tc>
          <w:tcPr>
            <w:tcW w:w="13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GP</w:t>
            </w:r>
          </w:p>
        </w:tc>
        <w:tc>
          <w:tcPr>
            <w:tcW w:w="16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R</w:t>
            </w:r>
          </w:p>
        </w:tc>
        <w:tc>
          <w:tcPr>
            <w:tcW w:w="139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NP</w:t>
            </w:r>
          </w:p>
        </w:tc>
        <w:tc>
          <w:tcPr>
            <w:tcW w:w="3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</w:p>
        </w:tc>
        <w:tc>
          <w:tcPr>
            <w:tcW w:w="13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GP</w:t>
            </w:r>
          </w:p>
        </w:tc>
        <w:tc>
          <w:tcPr>
            <w:tcW w:w="14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NP</w:t>
            </w:r>
          </w:p>
        </w:tc>
        <w:tc>
          <w:tcPr>
            <w:tcW w:w="3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</w:p>
        </w:tc>
        <w:tc>
          <w:tcPr>
            <w:tcW w:w="129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GP</w:t>
            </w:r>
          </w:p>
        </w:tc>
        <w:tc>
          <w:tcPr>
            <w:tcW w:w="15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R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NP</w:t>
            </w:r>
          </w:p>
        </w:tc>
      </w:tr>
      <w:tr w:rsidR="006E4E52" w:rsidRPr="006E4E52" w:rsidTr="001866DB">
        <w:trPr>
          <w:trHeight w:val="510"/>
        </w:trPr>
        <w:tc>
          <w:tcPr>
            <w:tcW w:w="74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5</w:t>
            </w:r>
          </w:p>
        </w:tc>
        <w:tc>
          <w:tcPr>
            <w:tcW w:w="138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24.66 ± 6.99b</w:t>
            </w:r>
          </w:p>
        </w:tc>
        <w:tc>
          <w:tcPr>
            <w:tcW w:w="160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-8.56 ± 3.01A</w:t>
            </w:r>
          </w:p>
        </w:tc>
        <w:tc>
          <w:tcPr>
            <w:tcW w:w="139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16.1 ± 1.28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a</w:t>
            </w: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</w:p>
        </w:tc>
        <w:tc>
          <w:tcPr>
            <w:tcW w:w="138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23.66 ± 5.39A</w:t>
            </w:r>
          </w:p>
        </w:tc>
        <w:tc>
          <w:tcPr>
            <w:tcW w:w="148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-6.56 ± 1.28A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17.1 ± 3.02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a</w:t>
            </w: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</w:p>
        </w:tc>
        <w:tc>
          <w:tcPr>
            <w:tcW w:w="129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12.36 ± 4.23a</w:t>
            </w:r>
          </w:p>
        </w:tc>
        <w:tc>
          <w:tcPr>
            <w:tcW w:w="156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-6.21 ± -0.77A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6.15 ± 2.19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a</w:t>
            </w:r>
          </w:p>
        </w:tc>
      </w:tr>
      <w:tr w:rsidR="006E4E52" w:rsidRPr="006E4E52" w:rsidTr="001866DB">
        <w:trPr>
          <w:trHeight w:val="510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46.46 ± 13.66c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-22.01 ± 6.99B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24.46 ± 9.01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b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52.46 ± 14.16B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-18.01 ± 22.01A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34.46 ± 6.99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b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25.36 ± 7.96b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-8.04 ± -2.92AA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17.32 ± 5.27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b</w:t>
            </w:r>
          </w:p>
        </w:tc>
      </w:tr>
      <w:tr w:rsidR="006E4E52" w:rsidRPr="006E4E52" w:rsidTr="001866DB">
        <w:trPr>
          <w:trHeight w:val="510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15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58.46 ± 14.6c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-29.04 ± 12.65B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29.42 ± 4.36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b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65.46 ± 12.24B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-24.04 ± 4.36AB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41.42 ± 12.65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b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61.55 ± 21.37c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-29.14 ± -9.28B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32.41 ± 6.13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c</w:t>
            </w:r>
          </w:p>
        </w:tc>
      </w:tr>
      <w:tr w:rsidR="006E4E52" w:rsidRPr="006E4E52" w:rsidTr="001866DB">
        <w:trPr>
          <w:trHeight w:val="510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20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79.46 ± 17.57c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-42.05 ± 11.57B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37.4 ± 7.99B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c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99.46 ± 15.9BC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-36.05 ± 7.99B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63.4 ± 11.57B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c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82.65 ± 18.37c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-47.75 ± -12.54C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34.9 ± 4.16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c</w:t>
            </w:r>
          </w:p>
        </w:tc>
      </w:tr>
      <w:tr w:rsidR="006E4E52" w:rsidRPr="006E4E52" w:rsidTr="001866DB">
        <w:trPr>
          <w:trHeight w:val="510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25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137.57 ± 24.76d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-78.77 ± 19.88C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58.79 ± 14.97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c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149.57 ± 20.64C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-61.77 ± 14.97C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87.79 ± 19.88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c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70.34 ± 16.63c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-54.00 ± -17.03C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16.34 ± 5.35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b</w:t>
            </w:r>
          </w:p>
        </w:tc>
      </w:tr>
      <w:tr w:rsidR="006E4E52" w:rsidRPr="006E4E52" w:rsidTr="001866DB">
        <w:trPr>
          <w:trHeight w:val="510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30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190.57 ± 34.3e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-112.62 ± 15.66CD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77.94 ± 17.99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c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224.57 ± 27.12D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-109.62 ± 12D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114.94 ± 15.66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54.51 ± 13.64c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-72.56 ± 12.8CD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-18.04 ± 11.21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d</w:t>
            </w:r>
          </w:p>
        </w:tc>
      </w:tr>
      <w:tr w:rsidR="006E4E52" w:rsidRPr="006E4E52" w:rsidTr="001866DB">
        <w:trPr>
          <w:trHeight w:val="510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35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213.57 ± 38.44e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-150.43 ± 23.66D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63.13 ± 18.58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c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219.72 ± 41.37D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-137.43 ± 28.58D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82.29 ± 23.51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c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30.65 ± 8.24b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-59.87 ± -10.53C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-29.21 ± 9.89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d</w:t>
            </w:r>
          </w:p>
        </w:tc>
      </w:tr>
      <w:tr w:rsidR="006E4E52" w:rsidRPr="006E4E52" w:rsidTr="001866DB">
        <w:trPr>
          <w:trHeight w:val="510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40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59.24 ± 21.65c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-79.53 ± 17.57C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-20.29 ± 15.11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97.88 ± 28.17BC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-109.53 ± 15.11D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-11.65 ± 17.57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15.83 ± 5.3a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-49.26 ± -16.08C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-33.44 ± -12.32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d</w:t>
            </w:r>
          </w:p>
        </w:tc>
      </w:tr>
      <w:tr w:rsidR="006E4E52" w:rsidRPr="006E4E52" w:rsidTr="001866DB">
        <w:trPr>
          <w:trHeight w:val="510"/>
        </w:trPr>
        <w:tc>
          <w:tcPr>
            <w:tcW w:w="74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de-AT"/>
              </w:rPr>
              <w:t>45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6.57 ± 4.64a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-79 ± 20C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-72.44 ± 15.01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13.57 ± 7.64A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-79 ± 15.01CD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-65.44 ± 20.09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f</w:t>
            </w:r>
          </w:p>
        </w:tc>
        <w:tc>
          <w:tcPr>
            <w:tcW w:w="3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10.99 ± 4.32a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-41.61 ± -11.55BC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6E4E52" w:rsidRPr="006E4E52" w:rsidRDefault="006E4E52" w:rsidP="006E4E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</w:pP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AT"/>
              </w:rPr>
              <w:t>-30.61 ± 14.05</w:t>
            </w:r>
            <w:r w:rsidRPr="006E4E5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GB" w:eastAsia="de-AT"/>
              </w:rPr>
              <w:t>d</w:t>
            </w:r>
          </w:p>
        </w:tc>
      </w:tr>
    </w:tbl>
    <w:p w:rsidR="006E4E52" w:rsidRPr="006E4E52" w:rsidRDefault="006E4E52" w:rsidP="006E4E5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</w:pPr>
    </w:p>
    <w:p w:rsidR="000F6A3D" w:rsidRPr="006E4E52" w:rsidRDefault="006E4E52" w:rsidP="006E4E52">
      <w:pPr>
        <w:rPr>
          <w:lang w:val="en-US"/>
        </w:rPr>
      </w:pPr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Significant differences between the temperature steps (small letters: gross photosynthesis (GP: </w:t>
      </w:r>
      <w:proofErr w:type="spellStart"/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μmol</w:t>
      </w:r>
      <w:proofErr w:type="spellEnd"/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O</w:t>
      </w:r>
      <w:r w:rsidRPr="006E4E52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de-AT"/>
        </w:rPr>
        <w:t>2</w:t>
      </w:r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h</w:t>
      </w:r>
      <w:r w:rsidRPr="006E4E52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−1</w:t>
      </w:r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mg</w:t>
      </w:r>
      <w:r w:rsidRPr="006E4E52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−1</w:t>
      </w:r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chl. </w:t>
      </w:r>
      <w:r w:rsidRPr="006E4E52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>a</w:t>
      </w:r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), capital letters: respiration (R: </w:t>
      </w:r>
      <w:proofErr w:type="spellStart"/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μmol</w:t>
      </w:r>
      <w:proofErr w:type="spellEnd"/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O</w:t>
      </w:r>
      <w:r w:rsidRPr="006E4E52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de-AT"/>
        </w:rPr>
        <w:t>2</w:t>
      </w:r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h</w:t>
      </w:r>
      <w:r w:rsidRPr="006E4E52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−1</w:t>
      </w:r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mg</w:t>
      </w:r>
      <w:r w:rsidRPr="006E4E52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−1</w:t>
      </w:r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chl. </w:t>
      </w:r>
      <w:r w:rsidRPr="006E4E52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>a</w:t>
      </w:r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), underlined small letters: </w:t>
      </w:r>
      <w:proofErr w:type="spellStart"/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nett</w:t>
      </w:r>
      <w:proofErr w:type="spellEnd"/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photosynthesis (NP: </w:t>
      </w:r>
      <w:proofErr w:type="spellStart"/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μmol</w:t>
      </w:r>
      <w:proofErr w:type="spellEnd"/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O</w:t>
      </w:r>
      <w:r w:rsidRPr="006E4E52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de-AT"/>
        </w:rPr>
        <w:t>2</w:t>
      </w:r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h</w:t>
      </w:r>
      <w:r w:rsidRPr="006E4E52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−1</w:t>
      </w:r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mg</w:t>
      </w:r>
      <w:r w:rsidRPr="006E4E52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−1</w:t>
      </w:r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chl. </w:t>
      </w:r>
      <w:r w:rsidRPr="006E4E52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>a</w:t>
      </w:r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) in each strain were determined by one-way ANOVA followed by </w:t>
      </w:r>
      <w:proofErr w:type="spellStart"/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Tukey’s</w:t>
      </w:r>
      <w:proofErr w:type="spellEnd"/>
      <w:r w:rsidRPr="006E4E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post hoc test (P&lt;0.05).</w:t>
      </w:r>
      <w:bookmarkStart w:id="0" w:name="_GoBack"/>
      <w:bookmarkEnd w:id="0"/>
    </w:p>
    <w:sectPr w:rsidR="000F6A3D" w:rsidRPr="006E4E52" w:rsidSect="006E4E52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E52"/>
    <w:rsid w:val="000F6A3D"/>
    <w:rsid w:val="006E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5BBBFA6D.dotm</Template>
  <TotalTime>0</TotalTime>
  <Pages>1</Pages>
  <Words>233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ZID, Uni Innsbruck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Holzinger</dc:creator>
  <cp:keywords/>
  <dc:description/>
  <cp:lastModifiedBy>Andreas Holzinger</cp:lastModifiedBy>
  <cp:revision>1</cp:revision>
  <dcterms:created xsi:type="dcterms:W3CDTF">2015-07-22T16:02:00Z</dcterms:created>
  <dcterms:modified xsi:type="dcterms:W3CDTF">2015-07-22T16:03:00Z</dcterms:modified>
</cp:coreProperties>
</file>