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8F1C2" w14:textId="22765222" w:rsidR="00A8069D" w:rsidRPr="00C64E3B" w:rsidRDefault="00C64E3B" w:rsidP="005A1907">
      <w:pPr>
        <w:pStyle w:val="Rubrik1"/>
        <w:rPr>
          <w:color w:val="000000" w:themeColor="text1"/>
          <w:lang w:val="en-US" w:eastAsia="sv-SE"/>
        </w:rPr>
      </w:pPr>
      <w:bookmarkStart w:id="0" w:name="_Toc169632918"/>
      <w:bookmarkStart w:id="1" w:name="_Toc182841452"/>
      <w:r w:rsidRPr="00C64E3B">
        <w:rPr>
          <w:color w:val="000000" w:themeColor="text1"/>
          <w:lang w:val="en-US" w:eastAsia="sv-SE"/>
        </w:rPr>
        <w:t>Supplement 2</w:t>
      </w:r>
      <w:r w:rsidR="002C2DF2" w:rsidRPr="00C64E3B">
        <w:rPr>
          <w:color w:val="000000" w:themeColor="text1"/>
          <w:lang w:val="en-US" w:eastAsia="sv-SE"/>
        </w:rPr>
        <w:t xml:space="preserve"> </w:t>
      </w:r>
      <w:r w:rsidR="00A8069D" w:rsidRPr="00C64E3B">
        <w:rPr>
          <w:color w:val="000000" w:themeColor="text1"/>
          <w:lang w:val="en-US" w:eastAsia="sv-SE"/>
        </w:rPr>
        <w:t>Metaanalyses and Summary of Findi</w:t>
      </w:r>
      <w:r w:rsidR="00F03070" w:rsidRPr="00C64E3B">
        <w:rPr>
          <w:color w:val="000000" w:themeColor="text1"/>
          <w:lang w:val="en-US" w:eastAsia="sv-SE"/>
        </w:rPr>
        <w:t>n</w:t>
      </w:r>
      <w:r w:rsidR="00A8069D" w:rsidRPr="00C64E3B">
        <w:rPr>
          <w:color w:val="000000" w:themeColor="text1"/>
          <w:lang w:val="en-US" w:eastAsia="sv-SE"/>
        </w:rPr>
        <w:t xml:space="preserve">gs </w:t>
      </w:r>
      <w:r w:rsidR="0070056F" w:rsidRPr="00C64E3B">
        <w:rPr>
          <w:color w:val="000000" w:themeColor="text1"/>
          <w:lang w:val="en-US" w:eastAsia="sv-SE"/>
        </w:rPr>
        <w:t>t</w:t>
      </w:r>
      <w:r w:rsidR="00A8069D" w:rsidRPr="00C64E3B">
        <w:rPr>
          <w:color w:val="000000" w:themeColor="text1"/>
          <w:lang w:val="en-US" w:eastAsia="sv-SE"/>
        </w:rPr>
        <w:t>ables</w:t>
      </w:r>
      <w:bookmarkEnd w:id="0"/>
      <w:bookmarkEnd w:id="1"/>
      <w:r w:rsidR="009346AD" w:rsidRPr="00C64E3B">
        <w:rPr>
          <w:color w:val="000000" w:themeColor="text1"/>
          <w:lang w:val="en-US" w:eastAsia="sv-SE"/>
        </w:rPr>
        <w:t xml:space="preserve"> </w:t>
      </w:r>
    </w:p>
    <w:p w14:paraId="522FF314" w14:textId="77777777" w:rsidR="00C30116" w:rsidRPr="00C64E3B" w:rsidRDefault="00C30116" w:rsidP="00C30116">
      <w:pPr>
        <w:rPr>
          <w:color w:val="000000" w:themeColor="text1"/>
          <w:lang w:val="en-US" w:eastAsia="sv-SE"/>
        </w:rPr>
      </w:pPr>
    </w:p>
    <w:bookmarkStart w:id="2" w:name="_Toc169632919" w:displacedByCustomXml="next"/>
    <w:bookmarkStart w:id="3" w:name="_Toc182841453" w:displacedByCustomXml="next"/>
    <w:sdt>
      <w:sdtPr>
        <w:rPr>
          <w:rFonts w:ascii="Garamond" w:eastAsiaTheme="minorHAnsi" w:hAnsi="Garamond" w:cstheme="minorBidi"/>
          <w:color w:val="000000" w:themeColor="text1"/>
          <w:szCs w:val="22"/>
        </w:rPr>
        <w:id w:val="13612522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4D7E72" w14:textId="5CAD43BF" w:rsidR="00C703C9" w:rsidRPr="00C64E3B" w:rsidRDefault="006D2F29" w:rsidP="00A953BE">
          <w:pPr>
            <w:pStyle w:val="Rubrik3"/>
            <w:spacing w:after="240"/>
            <w:rPr>
              <w:rStyle w:val="Rubrik2Char"/>
              <w:color w:val="000000" w:themeColor="text1"/>
              <w:lang w:val="en-US"/>
            </w:rPr>
          </w:pPr>
          <w:r w:rsidRPr="00C64E3B">
            <w:rPr>
              <w:rStyle w:val="Rubrik2Char"/>
              <w:color w:val="000000" w:themeColor="text1"/>
              <w:lang w:val="en-US"/>
            </w:rPr>
            <w:t>Content</w:t>
          </w:r>
          <w:r w:rsidR="00EE5C30" w:rsidRPr="00C64E3B">
            <w:rPr>
              <w:rStyle w:val="Rubrik2Char"/>
              <w:color w:val="000000" w:themeColor="text1"/>
              <w:lang w:val="en-US"/>
            </w:rPr>
            <w:t>s</w:t>
          </w:r>
          <w:bookmarkEnd w:id="3"/>
          <w:bookmarkEnd w:id="2"/>
        </w:p>
        <w:p w14:paraId="494ACEF8" w14:textId="476328BC" w:rsidR="00E34D82" w:rsidRPr="00C64E3B" w:rsidRDefault="00C703C9">
          <w:pPr>
            <w:pStyle w:val="Innehll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r w:rsidRPr="00C64E3B">
            <w:rPr>
              <w:color w:val="000000" w:themeColor="text1"/>
            </w:rPr>
            <w:fldChar w:fldCharType="begin"/>
          </w:r>
          <w:r w:rsidRPr="00C64E3B">
            <w:rPr>
              <w:color w:val="000000" w:themeColor="text1"/>
              <w:lang w:val="en-US"/>
            </w:rPr>
            <w:instrText xml:space="preserve"> TOC \o "1-3" \h \z \u </w:instrText>
          </w:r>
          <w:r w:rsidRPr="00C64E3B">
            <w:rPr>
              <w:color w:val="000000" w:themeColor="text1"/>
            </w:rPr>
            <w:fldChar w:fldCharType="separate"/>
          </w:r>
          <w:hyperlink w:anchor="_Toc182841452" w:history="1">
            <w:r w:rsidR="00E34D82" w:rsidRPr="00C64E3B">
              <w:rPr>
                <w:rStyle w:val="Hyperlnk"/>
                <w:noProof/>
                <w:color w:val="000000" w:themeColor="text1"/>
                <w:lang w:val="en-US" w:eastAsia="sv-SE"/>
              </w:rPr>
              <w:t>Appendix 4 Metaanalyses and Summary of Findings tables</w:t>
            </w:r>
            <w:r w:rsidR="00E34D82" w:rsidRPr="00C64E3B">
              <w:rPr>
                <w:noProof/>
                <w:webHidden/>
                <w:color w:val="000000" w:themeColor="text1"/>
              </w:rPr>
              <w:tab/>
            </w:r>
            <w:r w:rsidR="00E34D82"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="00E34D82" w:rsidRPr="00C64E3B">
              <w:rPr>
                <w:noProof/>
                <w:webHidden/>
                <w:color w:val="000000" w:themeColor="text1"/>
              </w:rPr>
              <w:instrText xml:space="preserve"> PAGEREF _Toc182841452 \h </w:instrText>
            </w:r>
            <w:r w:rsidR="00E34D82" w:rsidRPr="00C64E3B">
              <w:rPr>
                <w:noProof/>
                <w:webHidden/>
                <w:color w:val="000000" w:themeColor="text1"/>
              </w:rPr>
            </w:r>
            <w:r w:rsidR="00E34D82"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="00E34D82" w:rsidRPr="00C64E3B">
              <w:rPr>
                <w:noProof/>
                <w:webHidden/>
                <w:color w:val="000000" w:themeColor="text1"/>
              </w:rPr>
              <w:t>1</w:t>
            </w:r>
            <w:r w:rsidR="00E34D82"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5F2E28C" w14:textId="3937F662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3" w:history="1">
            <w:r w:rsidRPr="00C64E3B">
              <w:rPr>
                <w:rStyle w:val="Hyperlnk"/>
                <w:noProof/>
                <w:color w:val="000000" w:themeColor="text1"/>
                <w:lang w:val="en-US"/>
              </w:rPr>
              <w:t>Contents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_Toc182841453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1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EA089F" w14:textId="007139B7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4" w:history="1">
            <w:r w:rsidRPr="00C64E3B">
              <w:rPr>
                <w:rStyle w:val="Hyperlnk"/>
                <w:rFonts w:eastAsia="Times New Roman"/>
                <w:noProof/>
                <w:color w:val="000000" w:themeColor="text1"/>
                <w:lang w:val="en-US"/>
              </w:rPr>
              <w:t>Cognitive behavioral therapy (CBT)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_Toc182841454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2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59ADF3" w14:textId="11A9713E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5" w:history="1">
            <w:r w:rsidRPr="00C64E3B">
              <w:rPr>
                <w:rStyle w:val="Hyperlnk"/>
                <w:rFonts w:eastAsia="Times New Roman"/>
                <w:noProof/>
                <w:color w:val="000000" w:themeColor="text1"/>
                <w:lang w:val="en-US"/>
              </w:rPr>
              <w:t>Dialectical Behavior Therapy for Adolescents (DBT-A)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_Toc182841455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8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733C97" w14:textId="717AF6E2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6" w:history="1">
            <w:r w:rsidRPr="00C64E3B">
              <w:rPr>
                <w:rStyle w:val="Hyperlnk"/>
                <w:rFonts w:eastAsia="Calibri"/>
                <w:noProof/>
                <w:color w:val="000000" w:themeColor="text1"/>
                <w:lang w:val="en-US"/>
              </w:rPr>
              <w:t>Internet-delivered emotion regulation individual therapy (IERITA)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_Toc182841456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13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8E82342" w14:textId="0AA2BDCB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7" w:history="1">
            <w:r w:rsidRPr="00C64E3B">
              <w:rPr>
                <w:rStyle w:val="Hyperlnk"/>
                <w:noProof/>
                <w:color w:val="000000" w:themeColor="text1"/>
                <w:lang w:val="en-US"/>
              </w:rPr>
              <w:t>Mentalization-Based Treatment for Adolescents (MBT-A)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_Toc182841457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16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C9D4982" w14:textId="6D423AAA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8" w:history="1">
            <w:r w:rsidRPr="00C64E3B">
              <w:rPr>
                <w:rStyle w:val="Hyperlnk"/>
                <w:rFonts w:eastAsia="Calibri"/>
                <w:noProof/>
                <w:color w:val="000000" w:themeColor="text1"/>
                <w:lang w:val="en-US"/>
              </w:rPr>
              <w:t>Motivational interviewing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_Toc182841458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19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919D259" w14:textId="1FC015DC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59" w:history="1">
            <w:r w:rsidRPr="00C64E3B">
              <w:rPr>
                <w:rStyle w:val="Hyperlnk"/>
                <w:noProof/>
                <w:color w:val="000000" w:themeColor="text1"/>
                <w:lang w:val="en-US"/>
              </w:rPr>
              <w:t>Brief Admission by Self-Referral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_Toc182841459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21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EA77D2B" w14:textId="4B3D857E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60" w:history="1">
            <w:r w:rsidRPr="00C64E3B">
              <w:rPr>
                <w:rStyle w:val="Hyperlnk"/>
                <w:rFonts w:eastAsia="Calibri"/>
                <w:noProof/>
                <w:color w:val="000000" w:themeColor="text1"/>
                <w:lang w:val="en-US"/>
              </w:rPr>
              <w:t>Group therapy versus TAU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_Toc182841460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22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79B67D" w14:textId="2DA1A8C2" w:rsidR="00E34D82" w:rsidRPr="00C64E3B" w:rsidRDefault="00E34D82">
          <w:pPr>
            <w:pStyle w:val="Innehll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61" w:history="1">
            <w:r w:rsidRPr="00C64E3B">
              <w:rPr>
                <w:rStyle w:val="Hyperlnk"/>
                <w:noProof/>
                <w:color w:val="000000" w:themeColor="text1"/>
                <w:lang w:val="en-US"/>
              </w:rPr>
              <w:t>Family therapy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_Toc182841461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26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5A810B" w14:textId="753EC276" w:rsidR="00E34D82" w:rsidRPr="00C64E3B" w:rsidRDefault="00E34D82">
          <w:pPr>
            <w:pStyle w:val="Innehll2"/>
            <w:rPr>
              <w:rFonts w:asciiTheme="minorHAnsi" w:eastAsiaTheme="minorEastAsia" w:hAnsiTheme="minorHAnsi"/>
              <w:noProof/>
              <w:color w:val="000000" w:themeColor="text1"/>
              <w:kern w:val="2"/>
              <w:sz w:val="22"/>
              <w:lang w:eastAsia="sv-SE"/>
              <w14:ligatures w14:val="standardContextual"/>
            </w:rPr>
          </w:pPr>
          <w:hyperlink w:anchor="_Toc182841462" w:history="1">
            <w:r w:rsidRPr="00C64E3B">
              <w:rPr>
                <w:rStyle w:val="Hyperlnk"/>
                <w:noProof/>
                <w:color w:val="000000" w:themeColor="text1"/>
                <w:lang w:val="en-US"/>
              </w:rPr>
              <w:t>References</w:t>
            </w:r>
            <w:r w:rsidRPr="00C64E3B">
              <w:rPr>
                <w:noProof/>
                <w:webHidden/>
                <w:color w:val="000000" w:themeColor="text1"/>
              </w:rPr>
              <w:tab/>
            </w:r>
            <w:r w:rsidRPr="00C64E3B">
              <w:rPr>
                <w:noProof/>
                <w:webHidden/>
                <w:color w:val="000000" w:themeColor="text1"/>
              </w:rPr>
              <w:fldChar w:fldCharType="begin"/>
            </w:r>
            <w:r w:rsidRPr="00C64E3B">
              <w:rPr>
                <w:noProof/>
                <w:webHidden/>
                <w:color w:val="000000" w:themeColor="text1"/>
              </w:rPr>
              <w:instrText xml:space="preserve"> PAGEREF _Toc182841462 \h </w:instrText>
            </w:r>
            <w:r w:rsidRPr="00C64E3B">
              <w:rPr>
                <w:noProof/>
                <w:webHidden/>
                <w:color w:val="000000" w:themeColor="text1"/>
              </w:rPr>
            </w:r>
            <w:r w:rsidRPr="00C64E3B">
              <w:rPr>
                <w:noProof/>
                <w:webHidden/>
                <w:color w:val="000000" w:themeColor="text1"/>
              </w:rPr>
              <w:fldChar w:fldCharType="separate"/>
            </w:r>
            <w:r w:rsidRPr="00C64E3B">
              <w:rPr>
                <w:noProof/>
                <w:webHidden/>
                <w:color w:val="000000" w:themeColor="text1"/>
              </w:rPr>
              <w:t>28</w:t>
            </w:r>
            <w:r w:rsidRPr="00C64E3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1F8C19E" w14:textId="7D158691" w:rsidR="00C703C9" w:rsidRPr="00C64E3B" w:rsidRDefault="00C703C9">
          <w:pPr>
            <w:rPr>
              <w:color w:val="000000" w:themeColor="text1"/>
            </w:rPr>
          </w:pPr>
          <w:r w:rsidRPr="00C64E3B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3CB812D3" w14:textId="77777777" w:rsidR="003D0238" w:rsidRPr="00C64E3B" w:rsidRDefault="003D0238" w:rsidP="003D0238">
      <w:pPr>
        <w:rPr>
          <w:color w:val="000000" w:themeColor="text1"/>
          <w:sz w:val="2"/>
          <w:szCs w:val="2"/>
        </w:rPr>
      </w:pPr>
    </w:p>
    <w:p w14:paraId="34ADE200" w14:textId="4C114C30" w:rsidR="00025CC4" w:rsidRPr="00C64E3B" w:rsidRDefault="004639CD" w:rsidP="005A1907">
      <w:pPr>
        <w:pStyle w:val="Rubrik3"/>
        <w:rPr>
          <w:rFonts w:eastAsia="Times New Roman"/>
          <w:color w:val="000000" w:themeColor="text1"/>
          <w:lang w:val="en-US"/>
        </w:rPr>
      </w:pPr>
      <w:bookmarkStart w:id="4" w:name="_Hlk161930742"/>
      <w:bookmarkEnd w:id="4"/>
      <w:r w:rsidRPr="00C64E3B">
        <w:rPr>
          <w:rFonts w:ascii="Calibri Light" w:eastAsia="Times New Roman" w:hAnsi="Calibri Light" w:cs="Times New Roman"/>
          <w:color w:val="000000" w:themeColor="text1"/>
          <w:lang w:val="en-US"/>
        </w:rPr>
        <w:br w:type="page"/>
      </w:r>
      <w:bookmarkStart w:id="5" w:name="_Toc182841454"/>
      <w:r w:rsidR="00025CC4" w:rsidRPr="00C64E3B">
        <w:rPr>
          <w:rFonts w:eastAsia="Times New Roman"/>
          <w:color w:val="000000" w:themeColor="text1"/>
          <w:lang w:val="en-US"/>
        </w:rPr>
        <w:lastRenderedPageBreak/>
        <w:t>C</w:t>
      </w:r>
      <w:r w:rsidR="00ED30D4" w:rsidRPr="00C64E3B">
        <w:rPr>
          <w:rFonts w:eastAsia="Times New Roman"/>
          <w:color w:val="000000" w:themeColor="text1"/>
          <w:lang w:val="en-US"/>
        </w:rPr>
        <w:t xml:space="preserve">ognitive </w:t>
      </w:r>
      <w:r w:rsidR="002621AE" w:rsidRPr="00C64E3B">
        <w:rPr>
          <w:rFonts w:eastAsia="Times New Roman"/>
          <w:color w:val="000000" w:themeColor="text1"/>
          <w:lang w:val="en-US"/>
        </w:rPr>
        <w:t>behavioral</w:t>
      </w:r>
      <w:r w:rsidR="00ED30D4" w:rsidRPr="00C64E3B">
        <w:rPr>
          <w:rFonts w:eastAsia="Times New Roman"/>
          <w:color w:val="000000" w:themeColor="text1"/>
          <w:lang w:val="en-US"/>
        </w:rPr>
        <w:t xml:space="preserve"> therapy </w:t>
      </w:r>
      <w:r w:rsidR="002621AE" w:rsidRPr="00C64E3B">
        <w:rPr>
          <w:rFonts w:eastAsia="Times New Roman"/>
          <w:color w:val="000000" w:themeColor="text1"/>
          <w:lang w:val="en-US"/>
        </w:rPr>
        <w:t>(C</w:t>
      </w:r>
      <w:r w:rsidR="00025CC4" w:rsidRPr="00C64E3B">
        <w:rPr>
          <w:rFonts w:eastAsia="Times New Roman"/>
          <w:color w:val="000000" w:themeColor="text1"/>
          <w:lang w:val="en-US"/>
        </w:rPr>
        <w:t>BT</w:t>
      </w:r>
      <w:r w:rsidR="002621AE" w:rsidRPr="00C64E3B">
        <w:rPr>
          <w:rFonts w:eastAsia="Times New Roman"/>
          <w:color w:val="000000" w:themeColor="text1"/>
          <w:lang w:val="en-US"/>
        </w:rPr>
        <w:t>)</w:t>
      </w:r>
      <w:bookmarkEnd w:id="5"/>
    </w:p>
    <w:p w14:paraId="78022228" w14:textId="7B540FCE" w:rsidR="00DC293E" w:rsidRPr="00C64E3B" w:rsidRDefault="00DC293E" w:rsidP="005A1907">
      <w:pPr>
        <w:pStyle w:val="Rubrik4"/>
        <w:rPr>
          <w:rFonts w:eastAsia="Times New Roman"/>
          <w:color w:val="000000" w:themeColor="text1"/>
          <w:lang w:val="en-US"/>
        </w:rPr>
      </w:pPr>
      <w:r w:rsidRPr="00C64E3B">
        <w:rPr>
          <w:rFonts w:eastAsia="Times New Roman"/>
          <w:color w:val="000000" w:themeColor="text1"/>
          <w:lang w:val="en-US"/>
        </w:rPr>
        <w:t>Metaanalyses</w:t>
      </w:r>
    </w:p>
    <w:p w14:paraId="2DE1F9A5" w14:textId="3FBBD6DF" w:rsidR="00025CC4" w:rsidRPr="00C64E3B" w:rsidRDefault="005A1907" w:rsidP="00F53B43">
      <w:pPr>
        <w:spacing w:before="240"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Figur</w:t>
      </w:r>
      <w:r w:rsidR="00AD2E31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e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1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SA in last six months at post-intervention (3</w:t>
      </w:r>
      <w:r w:rsidR="00FD74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6 months post-allocation)*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5133063B" w14:textId="4F9770F9" w:rsidR="00025CC4" w:rsidRPr="00C64E3B" w:rsidRDefault="00577E26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MS Mincho" w:hAnsi="Times New Roman" w:cs="Times New Roman"/>
          <w:noProof/>
          <w:color w:val="000000" w:themeColor="text1"/>
          <w:sz w:val="22"/>
          <w:shd w:val="clear" w:color="auto" w:fill="FFFFFF"/>
          <w:lang w:val="en-US" w:eastAsia="sv-SE"/>
        </w:rPr>
        <w:drawing>
          <wp:inline distT="0" distB="0" distL="0" distR="0" wp14:anchorId="7FD5CFA7" wp14:editId="13F461D9">
            <wp:extent cx="5760720" cy="3456432"/>
            <wp:effectExtent l="0" t="0" r="0" b="0"/>
            <wp:docPr id="24" name="Bildobjekt 24" descr="SA in last six months at post-intervention (3-6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SA in last six months at post-intervention (3-6 months post-allocatio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F6BA" w14:textId="77777777" w:rsidR="00025CC4" w:rsidRPr="00C64E3B" w:rsidRDefault="00025CC4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bookmarkStart w:id="6" w:name="_Hlk162440183"/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*Data from Kaess 2019 has been received upon request</w:t>
      </w:r>
    </w:p>
    <w:p w14:paraId="6C794686" w14:textId="5E6DCCD1" w:rsidR="00F367F3" w:rsidRPr="00C64E3B" w:rsidRDefault="00F367F3" w:rsidP="00F367F3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SA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Suicide Attempts</w:t>
      </w:r>
    </w:p>
    <w:bookmarkEnd w:id="6"/>
    <w:p w14:paraId="1BC51B8D" w14:textId="77777777" w:rsidR="00643C2B" w:rsidRPr="00C64E3B" w:rsidRDefault="00643C2B" w:rsidP="00F367F3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</w:p>
    <w:p w14:paraId="77BE009C" w14:textId="242F0CF8" w:rsidR="00025CC4" w:rsidRPr="00C64E3B" w:rsidRDefault="005A1907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SA in last six months at 10</w:t>
      </w:r>
      <w:r w:rsidR="00FD74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12 months post-allocation*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4F2A576F" w14:textId="77777777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209C5151" wp14:editId="27EF4245">
            <wp:extent cx="5760720" cy="2649855"/>
            <wp:effectExtent l="0" t="0" r="0" b="0"/>
            <wp:docPr id="12" name="Bildobjekt 12" descr="SA in last six months at 10-12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SA in last six months at 10-12 months post-allocatio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EC47" w14:textId="77777777" w:rsidR="008832D4" w:rsidRPr="00C64E3B" w:rsidRDefault="008832D4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*Data from Kaess 2019 has been received upon request</w:t>
      </w:r>
    </w:p>
    <w:p w14:paraId="2DD48E1D" w14:textId="54F3856A" w:rsidR="00F367F3" w:rsidRPr="00C64E3B" w:rsidRDefault="00F367F3" w:rsidP="008832D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SA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Suicide Attempts</w:t>
      </w:r>
    </w:p>
    <w:p w14:paraId="281ABE66" w14:textId="3C114569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br w:type="page"/>
      </w:r>
      <w:r w:rsidR="005A1907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="005A1907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3</w:t>
      </w:r>
      <w:r w:rsidR="005A1907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NSSI during last month, at post-intervention (4</w:t>
      </w:r>
      <w:r w:rsidR="00FD74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6 months post-allocation)*</w:t>
      </w:r>
      <w:r w:rsidR="005A1907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5071052" w14:textId="77777777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18309C2C" wp14:editId="537FD360">
            <wp:extent cx="5760720" cy="2419350"/>
            <wp:effectExtent l="0" t="0" r="0" b="0"/>
            <wp:docPr id="5" name="Bildobjekt 5" descr="NSSI during last month, at post-intervention (4-6 months post-allocation)*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NSSI during last month, at post-intervention (4-6 months post-allocation)*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D549" w14:textId="77777777" w:rsidR="00025CC4" w:rsidRPr="00C64E3B" w:rsidRDefault="00025CC4" w:rsidP="001743EE">
      <w:pPr>
        <w:spacing w:after="0" w:line="259" w:lineRule="auto"/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*Data from Kaess 2019 has been received upon request</w:t>
      </w:r>
    </w:p>
    <w:p w14:paraId="49302721" w14:textId="0EFF5AA8" w:rsidR="0077410A" w:rsidRPr="00C64E3B" w:rsidRDefault="0077410A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</w:p>
    <w:p w14:paraId="0255DE09" w14:textId="77777777" w:rsidR="00872699" w:rsidRPr="00C64E3B" w:rsidRDefault="00872699" w:rsidP="00025CC4">
      <w:pPr>
        <w:spacing w:after="160" w:line="259" w:lineRule="auto"/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</w:p>
    <w:p w14:paraId="5E3C2D90" w14:textId="7DA09346" w:rsidR="00025CC4" w:rsidRPr="00C64E3B" w:rsidRDefault="00AD2E31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4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Suicide ideation scores*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</w:p>
    <w:p w14:paraId="45ACE3A0" w14:textId="77777777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17EEC99F" wp14:editId="6CCFBA20">
            <wp:extent cx="5760720" cy="2065020"/>
            <wp:effectExtent l="0" t="0" r="0" b="0"/>
            <wp:docPr id="35" name="Bildobjekt 35" descr="Suicide ideation scores at post-inter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objekt 35" descr="Suicide ideation scores at post-intervention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43B3" w14:textId="77777777" w:rsidR="00025CC4" w:rsidRPr="00C64E3B" w:rsidRDefault="00025CC4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*(Donaldson: SIQ, Duarte-Velez and Esposito-Smythers: SIQ-JR)</w:t>
      </w:r>
    </w:p>
    <w:p w14:paraId="22E15371" w14:textId="121FF3AC" w:rsidR="005F46A4" w:rsidRPr="00C64E3B" w:rsidRDefault="005F46A4" w:rsidP="005F46A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</w:t>
      </w:r>
    </w:p>
    <w:p w14:paraId="0F5967E0" w14:textId="2025C8C1" w:rsidR="001743EE" w:rsidRPr="00C64E3B" w:rsidRDefault="001743EE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br w:type="page"/>
      </w:r>
    </w:p>
    <w:p w14:paraId="2322E3F3" w14:textId="143EE53C" w:rsidR="00025CC4" w:rsidRPr="00C64E3B" w:rsidRDefault="00AD2E31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5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Suicide ideation scores at 10</w:t>
      </w:r>
      <w:r w:rsidR="00FD74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12 months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B2224E9" w14:textId="77777777" w:rsidR="001743EE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72482F2B" wp14:editId="6B83E698">
            <wp:extent cx="5760720" cy="2031365"/>
            <wp:effectExtent l="0" t="0" r="0" b="6985"/>
            <wp:docPr id="16" name="Bildobjekt 16" descr="Suicide ideation scores at 10-12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objekt 16" descr="Suicide ideation scores at 10-12 months post-allocatio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ADEE1" w14:textId="77777777" w:rsidR="001743EE" w:rsidRPr="00C64E3B" w:rsidRDefault="001743EE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7BDE488E" w14:textId="4BECEB90" w:rsidR="00025CC4" w:rsidRPr="00C64E3B" w:rsidRDefault="00AD2E31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6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 scores*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199265E6" w14:textId="77777777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6B879735" wp14:editId="7817AFF8">
            <wp:extent cx="5760720" cy="2173605"/>
            <wp:effectExtent l="0" t="0" r="0" b="0"/>
            <wp:docPr id="38" name="Bildobjekt 38" descr="Depression scores post-inter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objekt 38" descr="Depression scores post-intervention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FB34" w14:textId="3D72C9A8" w:rsidR="00025CC4" w:rsidRPr="00C64E3B" w:rsidRDefault="00025CC4" w:rsidP="001743EE">
      <w:pPr>
        <w:spacing w:after="0" w:line="259" w:lineRule="auto"/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*Kaess 2019: BDI-II, Donaldsson: CES-D, Duarte</w:t>
      </w:r>
      <w:r w:rsidR="00B1253C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-</w:t>
      </w:r>
      <w:r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Velez 2022: CDI-II</w:t>
      </w:r>
      <w:r w:rsidR="00481182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, </w:t>
      </w:r>
      <w:bookmarkStart w:id="7" w:name="_Hlk169532859"/>
      <w:r w:rsidR="002870F0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E</w:t>
      </w:r>
      <w:r w:rsidR="00B1253C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sposito-Smythers 2019: CDI-II</w:t>
      </w:r>
    </w:p>
    <w:bookmarkEnd w:id="7"/>
    <w:p w14:paraId="0C552916" w14:textId="541F682F" w:rsidR="00A61A34" w:rsidRPr="00C64E3B" w:rsidRDefault="00FF304B" w:rsidP="00A61A3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BDI-II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Beck-Depression-Inventory-II (range 0-63)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CDI-II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Children’s Depression Inventory-2nd Edition (range 0–56);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CES-D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The Center for Epidemiologic Studies-Depression Scale (range 0-60)</w:t>
      </w:r>
    </w:p>
    <w:p w14:paraId="03C0BAC8" w14:textId="4F31B33C" w:rsidR="001743EE" w:rsidRPr="00C64E3B" w:rsidRDefault="001743EE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br w:type="page"/>
      </w:r>
    </w:p>
    <w:p w14:paraId="13CA49AD" w14:textId="5B15D910" w:rsidR="00025CC4" w:rsidRPr="00C64E3B" w:rsidRDefault="00AD2E31" w:rsidP="00025CC4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D6258E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7 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 scores</w:t>
      </w:r>
      <w:r w:rsidR="008832D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10</w:t>
      </w:r>
      <w:r w:rsidR="00FD74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025CC4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12 months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52791C1B" w14:textId="77777777" w:rsidR="00025CC4" w:rsidRPr="00C64E3B" w:rsidRDefault="00025CC4" w:rsidP="00025CC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39EA0A4B" wp14:editId="2790ABF9">
            <wp:extent cx="5760720" cy="2155825"/>
            <wp:effectExtent l="0" t="0" r="0" b="0"/>
            <wp:docPr id="17" name="Bildobjekt 17" descr="Depression scores* at 10-12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objekt 17" descr="Depression scores* at 10-12 months post-allocatio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031C" w14:textId="77AF1815" w:rsidR="008832D4" w:rsidRPr="00C64E3B" w:rsidRDefault="008832D4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*Kaess 2019: BDI-II, Donaldsson: CES-D, Duarte</w:t>
      </w:r>
      <w:r w:rsidR="00B1253C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-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Velez 2022: CDI-II</w:t>
      </w:r>
      <w:r w:rsidR="00B1253C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Esposito-Smythers 2019: CDI-II</w:t>
      </w:r>
    </w:p>
    <w:p w14:paraId="217E64F8" w14:textId="220D5732" w:rsidR="00FF304B" w:rsidRPr="00C64E3B" w:rsidRDefault="00FF304B" w:rsidP="008832D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BDI-II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Beck-Depression-Inventory-II (range 0-63)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CDI-II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Children’s Depression Inventory-2nd Edition (range 0–56);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CES-D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The Center for Epidemiologic Studies-Depression Scale (range 0-60)</w:t>
      </w:r>
    </w:p>
    <w:p w14:paraId="0399417F" w14:textId="60AFC397" w:rsidR="00025CC4" w:rsidRPr="00C64E3B" w:rsidRDefault="00025CC4" w:rsidP="00025CC4">
      <w:pPr>
        <w:spacing w:after="160" w:line="259" w:lineRule="auto"/>
        <w:rPr>
          <w:rFonts w:asciiTheme="majorHAnsi" w:eastAsia="Calibri" w:hAnsiTheme="majorHAnsi" w:cstheme="majorBidi"/>
          <w:color w:val="000000" w:themeColor="text1"/>
          <w:sz w:val="22"/>
          <w:lang w:val="en-US"/>
        </w:rPr>
      </w:pPr>
    </w:p>
    <w:p w14:paraId="29724548" w14:textId="22C2750D" w:rsidR="00025CC4" w:rsidRPr="00C64E3B" w:rsidRDefault="00EB7514" w:rsidP="00AD2E31">
      <w:pPr>
        <w:pStyle w:val="Rubrik4"/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Table S3. </w:t>
      </w:r>
      <w:r w:rsidR="00025CC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Summary of findings for CBT-based therapy </w:t>
      </w:r>
      <w:r w:rsidR="008832D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versus</w:t>
      </w:r>
      <w:r w:rsidR="00025CC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TAU</w:t>
      </w:r>
    </w:p>
    <w:p w14:paraId="0D6A5729" w14:textId="77777777" w:rsidR="00EB7514" w:rsidRPr="00C64E3B" w:rsidRDefault="00EB7514" w:rsidP="00EB7514">
      <w:pPr>
        <w:rPr>
          <w:color w:val="000000" w:themeColor="text1"/>
          <w:lang w:val="en-US"/>
        </w:rPr>
      </w:pP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557"/>
        <w:gridCol w:w="1984"/>
        <w:gridCol w:w="1357"/>
        <w:gridCol w:w="1337"/>
        <w:gridCol w:w="1450"/>
      </w:tblGrid>
      <w:tr w:rsidR="00C64E3B" w:rsidRPr="00C64E3B" w14:paraId="7178D5D4" w14:textId="77777777" w:rsidTr="00AD2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5734515A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842" w:type="pct"/>
            <w:shd w:val="clear" w:color="auto" w:fill="C6D9F1"/>
          </w:tcPr>
          <w:p w14:paraId="0D21CA5B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645CC4AC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55F1DC7D" w14:textId="70EDF147" w:rsidR="00025CC4" w:rsidRPr="00C64E3B" w:rsidRDefault="00FD747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  <w:r w:rsidR="001743E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1073" w:type="pct"/>
            <w:shd w:val="clear" w:color="auto" w:fill="C6D9F1"/>
          </w:tcPr>
          <w:p w14:paraId="3AA497BA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575D9F1F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658BBEAE" w14:textId="78E41533" w:rsidR="00025CC4" w:rsidRPr="00C64E3B" w:rsidRDefault="00025CC4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</w:p>
        </w:tc>
        <w:tc>
          <w:tcPr>
            <w:tcW w:w="723" w:type="pct"/>
            <w:shd w:val="clear" w:color="auto" w:fill="C6D9F1"/>
          </w:tcPr>
          <w:p w14:paraId="3D1EF6A6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67E9052F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B40471" w14:paraId="10E4416B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3B02C96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post-intervention</w:t>
            </w:r>
          </w:p>
        </w:tc>
        <w:tc>
          <w:tcPr>
            <w:tcW w:w="842" w:type="pct"/>
          </w:tcPr>
          <w:p w14:paraId="58AB5906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348</w:t>
            </w:r>
          </w:p>
          <w:p w14:paraId="40830F8D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(5 RCT)</w:t>
            </w:r>
          </w:p>
          <w:p w14:paraId="7EF85BED" w14:textId="66C43448" w:rsidR="00025CC4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PEVuZE5vdGU+PENpdGU+PEF1dGhvcj5Bc2Fybm93PC9BdXRob3I+PFllYXI+MjAxNzwvWWVhcj48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PEVuZE5vdGU+PENpdGU+PEF1dGhvcj5Bc2Fybm93PC9BdXRob3I+PFllYXI+MjAxNzwvWWVhcj48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[1-5]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1F84ADE6" w14:textId="3DB8C616" w:rsidR="00025CC4" w:rsidRPr="00C64E3B" w:rsidRDefault="00811B9A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–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0.01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0.10 to 0.09)</w:t>
            </w:r>
          </w:p>
        </w:tc>
        <w:tc>
          <w:tcPr>
            <w:tcW w:w="734" w:type="pct"/>
          </w:tcPr>
          <w:p w14:paraId="401010D8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8625A75" w14:textId="6AD263F0" w:rsidR="00025CC4" w:rsidRPr="00C64E3B" w:rsidRDefault="00025CC4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3" w:type="pct"/>
          </w:tcPr>
          <w:p w14:paraId="0035226F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1176AD55" w14:textId="5DC9A20E" w:rsidR="00025CC4" w:rsidRPr="00C64E3B" w:rsidRDefault="00087FB3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Evidence suggests CBT result</w:t>
            </w:r>
            <w:r w:rsidR="00C87CE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s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in </w:t>
            </w:r>
            <w:r w:rsidR="00C87CE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l</w:t>
            </w:r>
            <w:r w:rsidR="00500A9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ittle to no difference</w:t>
            </w:r>
          </w:p>
        </w:tc>
      </w:tr>
      <w:tr w:rsidR="00C64E3B" w:rsidRPr="00B40471" w14:paraId="04C32B50" w14:textId="77777777" w:rsidTr="00AD2E31">
        <w:tc>
          <w:tcPr>
            <w:tcW w:w="844" w:type="pct"/>
          </w:tcPr>
          <w:p w14:paraId="1FAE55CF" w14:textId="4B137AE9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10</w:t>
            </w:r>
            <w:r w:rsidR="00AD2E31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12 months post-allocation</w:t>
            </w:r>
          </w:p>
        </w:tc>
        <w:tc>
          <w:tcPr>
            <w:tcW w:w="842" w:type="pct"/>
          </w:tcPr>
          <w:p w14:paraId="7E1EAB1C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285</w:t>
            </w:r>
          </w:p>
          <w:p w14:paraId="79975D6F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(4 RCT)</w:t>
            </w:r>
          </w:p>
          <w:p w14:paraId="3EE86CBA" w14:textId="3B6B3FEE" w:rsidR="00025CC4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[2-5]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3C093A86" w14:textId="555C0B61" w:rsidR="00025CC4" w:rsidRPr="00C64E3B" w:rsidRDefault="00811B9A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0.04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0.14 to 0.06)</w:t>
            </w:r>
          </w:p>
        </w:tc>
        <w:tc>
          <w:tcPr>
            <w:tcW w:w="734" w:type="pct"/>
          </w:tcPr>
          <w:p w14:paraId="4916EEC3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19511E37" w14:textId="472D6A2B" w:rsidR="00025CC4" w:rsidRPr="00C64E3B" w:rsidRDefault="00025CC4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3" w:type="pct"/>
          </w:tcPr>
          <w:p w14:paraId="5800E624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3589DBD4" w14:textId="00C4E391" w:rsidR="00025CC4" w:rsidRPr="00C64E3B" w:rsidRDefault="00244726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Evidence suggests CBT</w:t>
            </w:r>
            <w:r w:rsidR="00BC537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results in l</w:t>
            </w:r>
            <w:r w:rsidR="0028135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ittle to no difference</w:t>
            </w:r>
          </w:p>
        </w:tc>
      </w:tr>
      <w:tr w:rsidR="00C64E3B" w:rsidRPr="00C64E3B" w14:paraId="49CA846E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E6140A1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suicidal attempts at 18 months post-allocation</w:t>
            </w:r>
          </w:p>
        </w:tc>
        <w:tc>
          <w:tcPr>
            <w:tcW w:w="842" w:type="pct"/>
          </w:tcPr>
          <w:p w14:paraId="03F92C8B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124</w:t>
            </w:r>
          </w:p>
          <w:p w14:paraId="092E91FD" w14:textId="4E05229B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5AA340F2" w14:textId="743AEC64" w:rsidR="00025CC4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43FF59EF" w14:textId="39445C92" w:rsidR="00025CC4" w:rsidRPr="00C64E3B" w:rsidRDefault="00811B9A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0.06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025CC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0.02 to 0.15)</w:t>
            </w:r>
          </w:p>
        </w:tc>
        <w:tc>
          <w:tcPr>
            <w:tcW w:w="734" w:type="pct"/>
          </w:tcPr>
          <w:p w14:paraId="3629ED62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5547DE07" w14:textId="0EA00DB5" w:rsidR="00025CC4" w:rsidRPr="00C64E3B" w:rsidRDefault="00025CC4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411D9872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276E33EB" w14:textId="77777777" w:rsidR="00025CC4" w:rsidRPr="00C64E3B" w:rsidRDefault="00025CC4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4BDD8FC7" w14:textId="77777777" w:rsidTr="00AD2E31">
        <w:tc>
          <w:tcPr>
            <w:tcW w:w="844" w:type="pct"/>
          </w:tcPr>
          <w:p w14:paraId="02F272F3" w14:textId="66147773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suicidal attempts at 2-4 years post-allocation</w:t>
            </w:r>
          </w:p>
        </w:tc>
        <w:tc>
          <w:tcPr>
            <w:tcW w:w="842" w:type="pct"/>
          </w:tcPr>
          <w:p w14:paraId="7D54E26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74</w:t>
            </w:r>
          </w:p>
          <w:p w14:paraId="00546A04" w14:textId="360D78A3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(1 RCT</w:t>
            </w:r>
          </w:p>
          <w:p w14:paraId="2A30897A" w14:textId="6E9D4C20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PEVuZE5vdGU+PENpdGU+PEF1dGhvcj5Sb2Nrc3Ryb2g8L0F1dGhvcj48WWVhcj4yMDIzPC9ZZWFy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PEVuZE5vdGU+PENpdGU+PEF1dGhvcj5Sb2Nrc3Ryb2g8L0F1dGhvcj48WWVhcj4yMDIzPC9ZZWFy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[6]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2316E5D1" w14:textId="38BB3546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RD=0.05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0.14 to 0.03)</w:t>
            </w:r>
          </w:p>
        </w:tc>
        <w:tc>
          <w:tcPr>
            <w:tcW w:w="734" w:type="pct"/>
          </w:tcPr>
          <w:p w14:paraId="621D7CEF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407B3AE6" w14:textId="00F781DF" w:rsidR="00F63587" w:rsidRPr="00C64E3B" w:rsidRDefault="00F63587" w:rsidP="00AD2E31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528F5754" w14:textId="66272DCE" w:rsidR="00F63587" w:rsidRPr="00C64E3B" w:rsidRDefault="00F63587" w:rsidP="00DF44ED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6016202F" w14:textId="5F80C799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Follow-up study of Kaess 2019</w:t>
            </w:r>
            <w:r w:rsidR="009143C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, </w:t>
            </w:r>
            <w:r w:rsidR="00C20B2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data </w:t>
            </w:r>
            <w:r w:rsidR="009143C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were received upon request</w:t>
            </w:r>
          </w:p>
        </w:tc>
      </w:tr>
      <w:tr w:rsidR="00C64E3B" w:rsidRPr="00C64E3B" w14:paraId="59609775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947436E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Number of participants with NSSI at post-intervention</w:t>
            </w:r>
          </w:p>
        </w:tc>
        <w:tc>
          <w:tcPr>
            <w:tcW w:w="842" w:type="pct"/>
          </w:tcPr>
          <w:p w14:paraId="3DF2BA23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202</w:t>
            </w:r>
          </w:p>
          <w:p w14:paraId="23DBAF34" w14:textId="3DD9E75F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3DDD133D" w14:textId="40E48626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PEVuZE5vdGU+PENpdGU+PEF1dGhvcj5Fc3Bvc2l0by1TbXl0aGVyczwvQXV0aG9yPjxZZWFyPjIw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PEVuZE5vdGU+PENpdGU+PEF1dGhvcj5Fc3Bvc2l0by1TbXl0aGVyczwvQXV0aG9yPjxZZWFyPjIw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[4, 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2E3BECF2" w14:textId="2A14F214" w:rsidR="00F63587" w:rsidRPr="00C64E3B" w:rsidRDefault="00811B9A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0.12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0.25 to 0.02)</w:t>
            </w:r>
          </w:p>
        </w:tc>
        <w:tc>
          <w:tcPr>
            <w:tcW w:w="734" w:type="pct"/>
          </w:tcPr>
          <w:p w14:paraId="4BFDD781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4762DE49" w14:textId="53E37101" w:rsidR="00F63587" w:rsidRPr="00C64E3B" w:rsidRDefault="00F63587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36F67F32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297A717D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047B2D6B" w14:textId="77777777" w:rsidTr="00AD2E31">
        <w:tc>
          <w:tcPr>
            <w:tcW w:w="844" w:type="pct"/>
          </w:tcPr>
          <w:p w14:paraId="699F558B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NSSI at follow-up</w:t>
            </w:r>
          </w:p>
        </w:tc>
        <w:tc>
          <w:tcPr>
            <w:tcW w:w="842" w:type="pct"/>
          </w:tcPr>
          <w:p w14:paraId="20A1A0DF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124</w:t>
            </w:r>
          </w:p>
          <w:p w14:paraId="73A549A6" w14:textId="65697C26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60F387CD" w14:textId="5733484C" w:rsidR="00F63587" w:rsidRPr="00C64E3B" w:rsidRDefault="001743EE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79ADAA1F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12 months:</w:t>
            </w:r>
          </w:p>
          <w:p w14:paraId="1664619F" w14:textId="60DEAC9E" w:rsidR="00F63587" w:rsidRPr="00C64E3B" w:rsidRDefault="00811B9A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0.09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0.25 to 0.07)</w:t>
            </w:r>
          </w:p>
          <w:p w14:paraId="2401DC11" w14:textId="4F0EAA00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At 18 months: 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0.06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0.08 to 0.20)</w:t>
            </w:r>
          </w:p>
        </w:tc>
        <w:tc>
          <w:tcPr>
            <w:tcW w:w="734" w:type="pct"/>
          </w:tcPr>
          <w:p w14:paraId="766440B4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1E985959" w14:textId="009C9447" w:rsidR="00F63587" w:rsidRPr="00C64E3B" w:rsidRDefault="00F63587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55A876C9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AE1D37D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2D72A0DA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202BE3C" w14:textId="523D397C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NSSI at 2-4 years post-allocation</w:t>
            </w:r>
          </w:p>
        </w:tc>
        <w:tc>
          <w:tcPr>
            <w:tcW w:w="842" w:type="pct"/>
          </w:tcPr>
          <w:p w14:paraId="06AB936F" w14:textId="41441539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74</w:t>
            </w:r>
          </w:p>
          <w:p w14:paraId="4B1684A5" w14:textId="29B5D359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(1 RCT)</w:t>
            </w:r>
          </w:p>
          <w:p w14:paraId="6E48F05E" w14:textId="087236D6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PEVuZE5vdGU+PENpdGU+PEF1dGhvcj5Sb2Nrc3Ryb2g8L0F1dGhvcj48WWVhcj4yMDIzPC9ZZWFy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PEVuZE5vdGU+PENpdGU+PEF1dGhvcj5Sb2Nrc3Ryb2g8L0F1dGhvcj48WWVhcj4yMDIzPC9ZZWFy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[6]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7F3A27A0" w14:textId="6679DCB9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RD=0.03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0.16 to 0.21) </w:t>
            </w:r>
          </w:p>
        </w:tc>
        <w:tc>
          <w:tcPr>
            <w:tcW w:w="734" w:type="pct"/>
          </w:tcPr>
          <w:p w14:paraId="284D093D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750F3176" w14:textId="6C15A5D2" w:rsidR="00F63587" w:rsidRPr="00C64E3B" w:rsidRDefault="00F63587" w:rsidP="00AD2E31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62E9844F" w14:textId="6E01EDC4" w:rsidR="00F63587" w:rsidRPr="00C64E3B" w:rsidRDefault="00F63587" w:rsidP="00DF44ED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385C210" w14:textId="0DECE303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Follow-up study of Kaess 2019</w:t>
            </w:r>
            <w:r w:rsidR="009279C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, data </w:t>
            </w:r>
            <w:r w:rsidR="001A1D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were </w:t>
            </w:r>
            <w:r w:rsidR="009279C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received upon request</w:t>
            </w:r>
          </w:p>
        </w:tc>
      </w:tr>
      <w:tr w:rsidR="00C64E3B" w:rsidRPr="00B40471" w14:paraId="10CF4C59" w14:textId="77777777" w:rsidTr="00AD2E31">
        <w:tc>
          <w:tcPr>
            <w:tcW w:w="844" w:type="pct"/>
          </w:tcPr>
          <w:p w14:paraId="048A0E8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842" w:type="pct"/>
          </w:tcPr>
          <w:p w14:paraId="3F5C34C6" w14:textId="77777777" w:rsidR="00F63587" w:rsidRPr="00C64E3B" w:rsidRDefault="00F63587" w:rsidP="00DF44ED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</w:t>
            </w:r>
          </w:p>
          <w:p w14:paraId="4F6160B4" w14:textId="77777777" w:rsidR="00F63587" w:rsidRPr="00C64E3B" w:rsidRDefault="00F63587" w:rsidP="00DF44ED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(1 RCT)</w:t>
            </w:r>
          </w:p>
          <w:p w14:paraId="65C7ABE2" w14:textId="147FD310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fldChar w:fldCharType="begin"/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instrText xml:space="preserve"> ADDIN EN.CITE &lt;EndNote&gt;&lt;Cite&gt;&lt;Author&gt;Donaldson&lt;/Author&gt;&lt;Year&gt;2005&lt;/Year&gt;&lt;RecNum&gt;17&lt;/RecNum&gt;&lt;DisplayText&gt;[2]&lt;/DisplayText&gt;&lt;record&gt;&lt;rec-number&gt;17&lt;/rec-number&gt;&lt;foreign-keys&gt;&lt;key app="EN" db-id="aefrtvf9gaxx95extd1xvaapftf9arsfde9t" timestamp="1710170882"&gt;17&lt;/key&gt;&lt;/foreign-keys&gt;&lt;ref-type name="Journal Article"&gt;17&lt;/ref-type&gt;&lt;contributors&gt;&lt;authors&gt;&lt;author&gt;Donaldson, D.&lt;/author&gt;&lt;author&gt;Spirito, A.&lt;/author&gt;&lt;author&gt;Esposito-Smythers, C.&lt;/author&gt;&lt;/authors&gt;&lt;/contributors&gt;&lt;auth-address&gt;May Institute, Norwood, MA 02063, USA. ddonaldson@mayinstitute.org&lt;/auth-address&gt;&lt;titles&gt;&lt;title&gt;Treatment for adolescents following a suicide attempt: results of a pilot trial&lt;/title&gt;&lt;secondary-title&gt;J Am Acad Child Adolesc Psychiatry&lt;/secondary-title&gt;&lt;/titles&gt;&lt;periodical&gt;&lt;full-title&gt;J Am Acad Child Adolesc Psychiatry&lt;/full-title&gt;&lt;/periodical&gt;&lt;pages&gt;113-20&lt;/pages&gt;&lt;volume&gt;44&lt;/volume&gt;&lt;number&gt;2&lt;/number&gt;&lt;keywords&gt;&lt;keyword&gt;Adolescent&lt;/keyword&gt;&lt;keyword&gt;Child&lt;/keyword&gt;&lt;keyword&gt;Cognitive Behavioral Therapy/methods&lt;/keyword&gt;&lt;keyword&gt;Depressive Disorder/*psychology/*rehabilitation/therapy&lt;/keyword&gt;&lt;keyword&gt;Emergency Services, Psychiatric&lt;/keyword&gt;&lt;keyword&gt;Female&lt;/keyword&gt;&lt;keyword&gt;Hospitalization&lt;/keyword&gt;&lt;keyword&gt;Humans&lt;/keyword&gt;&lt;keyword&gt;Male&lt;/keyword&gt;&lt;keyword&gt;Patient Admission&lt;/keyword&gt;&lt;keyword&gt;Pilot Projects&lt;/keyword&gt;&lt;keyword&gt;Problem Solving&lt;/keyword&gt;&lt;keyword&gt;*Social Support&lt;/keyword&gt;&lt;keyword&gt;Suicide, Attempted/*psychology&lt;/keyword&gt;&lt;/keywords&gt;&lt;dates&gt;&lt;year&gt;2005&lt;/year&gt;&lt;pub-dates&gt;&lt;date&gt;Feb&lt;/date&gt;&lt;/pub-dates&gt;&lt;/dates&gt;&lt;isbn&gt;0890-8567 (Print)&amp;#xD;0890-8567 (Linking)&lt;/isbn&gt;&lt;accession-num&gt;15689724&lt;/accession-num&gt;&lt;label&gt;#18&lt;/label&gt;&lt;urls&gt;&lt;related-urls&gt;&lt;url&gt;https://www.ncbi.nlm.nih.gov/pubmed/15689724&lt;/url&gt;&lt;/related-urls&gt;&lt;/urls&gt;&lt;electronic-resource-num&gt;10.1097/00004583-200502000-00003&lt;/electronic-resource-num&gt;&lt;remote-database-name&gt;Medline&lt;/remote-database-name&gt;&lt;remote-database-provider&gt;NLM&lt;/remote-database-provider&gt;&lt;/record&gt;&lt;/Cite&gt;&lt;/EndNote&gt;</w:instrTex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C64E3B">
              <w:rPr>
                <w:rFonts w:ascii="Calibri" w:eastAsia="Times New Roman" w:hAnsi="Calibri" w:cs="Calibri"/>
                <w:noProof/>
                <w:color w:val="000000" w:themeColor="text1"/>
                <w:sz w:val="20"/>
                <w:szCs w:val="20"/>
              </w:rPr>
              <w:t>[2]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73" w:type="pct"/>
          </w:tcPr>
          <w:p w14:paraId="3819FCC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KBT: 0 </w:t>
            </w:r>
          </w:p>
          <w:p w14:paraId="58034BE9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TAU: 0</w:t>
            </w:r>
          </w:p>
        </w:tc>
        <w:tc>
          <w:tcPr>
            <w:tcW w:w="734" w:type="pct"/>
          </w:tcPr>
          <w:p w14:paraId="11841FE2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54D099CB" w14:textId="15874E25" w:rsidR="00F63587" w:rsidRPr="00C64E3B" w:rsidRDefault="00F63587" w:rsidP="00AD2E31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61A8E9DE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4" w:type="pct"/>
          </w:tcPr>
          <w:p w14:paraId="2820E3C9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Metaanalysis not performed because of 0 events</w:t>
            </w:r>
          </w:p>
        </w:tc>
      </w:tr>
      <w:tr w:rsidR="00C64E3B" w:rsidRPr="00C64E3B" w14:paraId="4D683B57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BB099E4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 or SIQ-JR), at post-intervention</w:t>
            </w:r>
          </w:p>
        </w:tc>
        <w:tc>
          <w:tcPr>
            <w:tcW w:w="842" w:type="pct"/>
          </w:tcPr>
          <w:p w14:paraId="410CBC6F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193</w:t>
            </w:r>
          </w:p>
          <w:p w14:paraId="20A5CADD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(3 RCT)</w:t>
            </w:r>
          </w:p>
          <w:p w14:paraId="13644047" w14:textId="2FB90A1F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PjxSZWNOdW0+MTc8L1JlY051bT48RGlzcGxheVRleHQ+WzItNF08L0Rpc3BsYXlUZXh0PjxyZWNv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PjxSZWNOdW0+MTc8L1JlY051bT48RGlzcGxheVRleHQ+WzItNF08L0Rpc3BsYXlUZXh0PjxyZWNv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[2-4]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08029BEB" w14:textId="0158C64B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0.10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0.38 to 0.18)</w:t>
            </w:r>
          </w:p>
        </w:tc>
        <w:tc>
          <w:tcPr>
            <w:tcW w:w="734" w:type="pct"/>
          </w:tcPr>
          <w:p w14:paraId="67243BB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3AC28485" w14:textId="45BBE8D6" w:rsidR="00F63587" w:rsidRPr="00C64E3B" w:rsidRDefault="00F63587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5362BA0E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0D889FD4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3FB58495" w14:textId="77777777" w:rsidTr="00AD2E31">
        <w:tc>
          <w:tcPr>
            <w:tcW w:w="844" w:type="pct"/>
          </w:tcPr>
          <w:p w14:paraId="32B962B4" w14:textId="39EDE3D5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 or SIQ-JR), at 10</w:t>
            </w:r>
            <w:r w:rsidR="00AD2E31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12 months post-allocation </w:t>
            </w:r>
          </w:p>
        </w:tc>
        <w:tc>
          <w:tcPr>
            <w:tcW w:w="842" w:type="pct"/>
          </w:tcPr>
          <w:p w14:paraId="0D0C7507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171</w:t>
            </w:r>
          </w:p>
          <w:p w14:paraId="31F234A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(3 RCT)</w:t>
            </w:r>
          </w:p>
          <w:p w14:paraId="33DAE3D4" w14:textId="285A419A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PjxSZWNOdW0+MTc8L1JlY051bT48RGlzcGxheVRleHQ+WzItNF08L0Rpc3BsYXlUZXh0PjxyZWNv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PjxSZWNOdW0+MTc8L1JlY051bT48RGlzcGxheVRleHQ+WzItNF08L0Rpc3BsYXlUZXh0PjxyZWNv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[2-4]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6F630AD6" w14:textId="2054047E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0.00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0.31 to 0.30)</w:t>
            </w:r>
          </w:p>
        </w:tc>
        <w:tc>
          <w:tcPr>
            <w:tcW w:w="734" w:type="pct"/>
          </w:tcPr>
          <w:p w14:paraId="45A3B73E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3ECF0224" w14:textId="3C29C5D0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2691E9B5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46BF9B4C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1EB3CE2C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1AC1708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 or SIQ-JR), at 18 months post-allocation</w:t>
            </w:r>
          </w:p>
        </w:tc>
        <w:tc>
          <w:tcPr>
            <w:tcW w:w="842" w:type="pct"/>
          </w:tcPr>
          <w:p w14:paraId="31FC4BA6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124</w:t>
            </w:r>
          </w:p>
          <w:p w14:paraId="36EEEC8E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06F5E7D8" w14:textId="77F02EE1" w:rsidR="00F63587" w:rsidRPr="00C64E3B" w:rsidRDefault="001743EE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22CBFE4C" w14:textId="6006C982" w:rsidR="00F63587" w:rsidRPr="00C64E3B" w:rsidRDefault="00811B9A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2.40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F6358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1.30 to 6.10)</w:t>
            </w:r>
          </w:p>
        </w:tc>
        <w:tc>
          <w:tcPr>
            <w:tcW w:w="734" w:type="pct"/>
          </w:tcPr>
          <w:p w14:paraId="06E75F43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5A32530F" w14:textId="24C2A635" w:rsidR="00F63587" w:rsidRPr="00C64E3B" w:rsidRDefault="00F63587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57A94D2D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15029250" w14:textId="77777777" w:rsidR="00F63587" w:rsidRPr="00C64E3B" w:rsidRDefault="00F63587" w:rsidP="00DF44E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0DF2C00A" w14:textId="77777777" w:rsidTr="00AD2E31">
        <w:tc>
          <w:tcPr>
            <w:tcW w:w="844" w:type="pct"/>
          </w:tcPr>
          <w:p w14:paraId="72F92FEB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(BDI-II, CES-D, CDI-II), at post-intervention</w:t>
            </w:r>
          </w:p>
        </w:tc>
        <w:tc>
          <w:tcPr>
            <w:tcW w:w="842" w:type="pct"/>
          </w:tcPr>
          <w:p w14:paraId="5CB04494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266</w:t>
            </w:r>
          </w:p>
          <w:p w14:paraId="7143C57E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(4 RCT)</w:t>
            </w:r>
          </w:p>
          <w:p w14:paraId="4FFC69E9" w14:textId="2B722B1F" w:rsidR="006500E9" w:rsidRPr="00C64E3B" w:rsidRDefault="001743EE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[2-5]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2177E24B" w14:textId="3CEAFAB1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0.08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0.32 to 0.16)</w:t>
            </w:r>
          </w:p>
        </w:tc>
        <w:tc>
          <w:tcPr>
            <w:tcW w:w="734" w:type="pct"/>
          </w:tcPr>
          <w:p w14:paraId="0F311823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435A0D82" w14:textId="2631BAEF" w:rsidR="006500E9" w:rsidRPr="00C64E3B" w:rsidRDefault="006500E9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70C515C8" w14:textId="5E0C2011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53E18687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314E2BF6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4BDEEB0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(BDI-II, CES-D, CDI-II), at 10-12 months post-allocation</w:t>
            </w:r>
          </w:p>
        </w:tc>
        <w:tc>
          <w:tcPr>
            <w:tcW w:w="842" w:type="pct"/>
          </w:tcPr>
          <w:p w14:paraId="757AB279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247</w:t>
            </w:r>
          </w:p>
          <w:p w14:paraId="5F12949C" w14:textId="77777777" w:rsidR="001743EE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(4 RCT)</w:t>
            </w:r>
          </w:p>
          <w:p w14:paraId="7F1DB24E" w14:textId="2F0E9FBB" w:rsidR="006500E9" w:rsidRPr="00C64E3B" w:rsidRDefault="001743EE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PEVuZE5vdGU+PENpdGU+PEF1dGhvcj5Eb25hbGRzb248L0F1dGhvcj48WWVhcj4yMDA1PC9ZZWFy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[2-5]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073" w:type="pct"/>
          </w:tcPr>
          <w:p w14:paraId="314E5F56" w14:textId="61EE931F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0.07 (</w:t>
            </w:r>
            <w:r w:rsidR="00AD2E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0.32 to 0.18)</w:t>
            </w:r>
          </w:p>
        </w:tc>
        <w:tc>
          <w:tcPr>
            <w:tcW w:w="734" w:type="pct"/>
          </w:tcPr>
          <w:p w14:paraId="26AC299B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197BE72F" w14:textId="3F4ECBE6" w:rsidR="006500E9" w:rsidRPr="00C64E3B" w:rsidRDefault="006500E9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4160B025" w14:textId="333190D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5524C84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12BA686C" w14:textId="77777777" w:rsidTr="00AD2E31">
        <w:tc>
          <w:tcPr>
            <w:tcW w:w="844" w:type="pct"/>
          </w:tcPr>
          <w:p w14:paraId="1EF94533" w14:textId="5094DB8F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(CDI-</w:t>
            </w:r>
            <w:r w:rsidR="0010329E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II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), at 18 months post-allocation</w:t>
            </w:r>
          </w:p>
        </w:tc>
        <w:tc>
          <w:tcPr>
            <w:tcW w:w="842" w:type="pct"/>
          </w:tcPr>
          <w:p w14:paraId="5BE07E48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124</w:t>
            </w:r>
          </w:p>
          <w:p w14:paraId="74145972" w14:textId="77777777" w:rsidR="001743EE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(1 RCT) </w:t>
            </w:r>
          </w:p>
          <w:p w14:paraId="4E59784E" w14:textId="69A18265" w:rsidR="006500E9" w:rsidRPr="00C64E3B" w:rsidRDefault="001743EE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PEVuZE5vdGU+PENpdGU+PEF1dGhvcj5Fc3Bvc2l0by1TbXl0aGVyczwvQXV0aG9yPjxZZWFyPjIw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5969349B" w14:textId="4CF111F7" w:rsidR="006500E9" w:rsidRPr="00C64E3B" w:rsidRDefault="00811B9A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6500E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5.30 (1.95 to 8.65)</w:t>
            </w:r>
          </w:p>
        </w:tc>
        <w:tc>
          <w:tcPr>
            <w:tcW w:w="734" w:type="pct"/>
          </w:tcPr>
          <w:p w14:paraId="34140A35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2A5A205C" w14:textId="574B21A5" w:rsidR="006500E9" w:rsidRPr="00C64E3B" w:rsidRDefault="006500E9" w:rsidP="00AD2E3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3" w:type="pct"/>
          </w:tcPr>
          <w:p w14:paraId="5E98455B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12A9AF65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4F55367D" w14:textId="77777777" w:rsidTr="00AD2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444A997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842" w:type="pct"/>
          </w:tcPr>
          <w:p w14:paraId="292ABBBB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6770BF69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073" w:type="pct"/>
          </w:tcPr>
          <w:p w14:paraId="6B6C0E1C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2B6648C0" w14:textId="77777777" w:rsidR="006500E9" w:rsidRPr="00C64E3B" w:rsidRDefault="006500E9" w:rsidP="006500E9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3" w:type="pct"/>
          </w:tcPr>
          <w:p w14:paraId="0E01BBE7" w14:textId="77777777" w:rsidR="006500E9" w:rsidRPr="00C64E3B" w:rsidRDefault="006500E9" w:rsidP="006500E9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739251B3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B40471" w14:paraId="2CD88D24" w14:textId="77777777" w:rsidTr="00AD2E31">
        <w:tc>
          <w:tcPr>
            <w:tcW w:w="844" w:type="pct"/>
          </w:tcPr>
          <w:p w14:paraId="131839FF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842" w:type="pct"/>
          </w:tcPr>
          <w:p w14:paraId="2375A449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732C4448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073" w:type="pct"/>
          </w:tcPr>
          <w:p w14:paraId="04446E1A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50409D4E" w14:textId="77777777" w:rsidR="006500E9" w:rsidRPr="00C64E3B" w:rsidRDefault="006500E9" w:rsidP="006500E9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3" w:type="pct"/>
          </w:tcPr>
          <w:p w14:paraId="59DFAC93" w14:textId="77777777" w:rsidR="006500E9" w:rsidRPr="00C64E3B" w:rsidRDefault="006500E9" w:rsidP="006500E9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74EC6B2D" w14:textId="77777777" w:rsidR="006500E9" w:rsidRPr="00C64E3B" w:rsidRDefault="006500E9" w:rsidP="006500E9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</w:tbl>
    <w:p w14:paraId="10FBF4C8" w14:textId="4BB854D0" w:rsidR="00FF304B" w:rsidRPr="00C64E3B" w:rsidRDefault="00FF304B" w:rsidP="001743EE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bookmarkStart w:id="8" w:name="_Hlk162446354"/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lastRenderedPageBreak/>
        <w:t>BDI-II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Beck-Depression-Inventory-II (range 0-63);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BSSI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 Scale for Suicide Ideation (range 0–38)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CDI-II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Children’s Depression Inventory-2nd Edition (range 0–56); </w:t>
      </w:r>
      <w:r w:rsidR="00A61A3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CES-D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The Center for Epidemiologic Studies-Depression Scale (range 0-60)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842AB6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SMD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Standardized Mean Difference;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Treatment As Usual</w:t>
      </w:r>
    </w:p>
    <w:p w14:paraId="0AAB7838" w14:textId="02C314A7" w:rsidR="00025CC4" w:rsidRPr="00C64E3B" w:rsidRDefault="00025CC4" w:rsidP="00DF44E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</w:t>
      </w:r>
      <w:r w:rsidR="00AA4EB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imprecision: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</w:p>
    <w:p w14:paraId="6F2FC386" w14:textId="50E65752" w:rsidR="00025CC4" w:rsidRPr="00C64E3B" w:rsidRDefault="00025CC4" w:rsidP="00DF44E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</w:t>
      </w:r>
      <w:r w:rsidR="00AA4EB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imprecision: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non-significant results and few participants </w:t>
      </w:r>
    </w:p>
    <w:p w14:paraId="166CDAF3" w14:textId="46C5A676" w:rsidR="00025CC4" w:rsidRPr="00C64E3B" w:rsidRDefault="00025CC4" w:rsidP="00DF44E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3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</w:t>
      </w:r>
      <w:r w:rsidR="00AA4EB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imprecision: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few participants and </w:t>
      </w:r>
      <w:r w:rsidR="00E0071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very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events</w:t>
      </w:r>
    </w:p>
    <w:bookmarkEnd w:id="8"/>
    <w:p w14:paraId="7A25CCD0" w14:textId="77777777" w:rsidR="00025CC4" w:rsidRPr="00C64E3B" w:rsidRDefault="00025CC4">
      <w:pPr>
        <w:spacing w:after="160" w:line="259" w:lineRule="auto"/>
        <w:rPr>
          <w:rFonts w:ascii="Calibri Light" w:eastAsia="Times New Roman" w:hAnsi="Calibri Light" w:cs="Times New Roman"/>
          <w:color w:val="000000" w:themeColor="text1"/>
          <w:sz w:val="26"/>
          <w:szCs w:val="26"/>
          <w:lang w:val="en-US"/>
        </w:rPr>
      </w:pPr>
      <w:r w:rsidRPr="00C64E3B">
        <w:rPr>
          <w:rFonts w:ascii="Calibri Light" w:eastAsia="Times New Roman" w:hAnsi="Calibri Light" w:cs="Times New Roman"/>
          <w:color w:val="000000" w:themeColor="text1"/>
          <w:sz w:val="26"/>
          <w:szCs w:val="26"/>
          <w:lang w:val="en-US"/>
        </w:rPr>
        <w:br w:type="page"/>
      </w:r>
    </w:p>
    <w:p w14:paraId="099B3D8A" w14:textId="4ECB42D7" w:rsidR="009D3EEE" w:rsidRPr="00C64E3B" w:rsidRDefault="0045034E" w:rsidP="00AD2E31">
      <w:pPr>
        <w:pStyle w:val="Rubrik3"/>
        <w:rPr>
          <w:rFonts w:eastAsia="Times New Roman"/>
          <w:color w:val="000000" w:themeColor="text1"/>
          <w:lang w:val="en-US"/>
        </w:rPr>
      </w:pPr>
      <w:bookmarkStart w:id="9" w:name="_Toc182841455"/>
      <w:r w:rsidRPr="00C64E3B">
        <w:rPr>
          <w:rFonts w:eastAsia="Times New Roman"/>
          <w:color w:val="000000" w:themeColor="text1"/>
          <w:lang w:val="en-US"/>
        </w:rPr>
        <w:lastRenderedPageBreak/>
        <w:t>Dialectical Behavior Therapy for Adolescents (DBT-A)</w:t>
      </w:r>
      <w:bookmarkEnd w:id="9"/>
    </w:p>
    <w:p w14:paraId="29E460C7" w14:textId="629502DA" w:rsidR="002147FB" w:rsidRPr="00C64E3B" w:rsidRDefault="002147FB" w:rsidP="00AD2E31">
      <w:pPr>
        <w:pStyle w:val="Rubrik4"/>
        <w:rPr>
          <w:rFonts w:eastAsia="Times New Roman"/>
          <w:color w:val="000000" w:themeColor="text1"/>
          <w:lang w:val="en-US"/>
        </w:rPr>
      </w:pPr>
      <w:r w:rsidRPr="00C64E3B">
        <w:rPr>
          <w:rFonts w:eastAsia="Times New Roman"/>
          <w:color w:val="000000" w:themeColor="text1"/>
          <w:lang w:val="en-US"/>
        </w:rPr>
        <w:t>Metaanalyses</w:t>
      </w:r>
    </w:p>
    <w:p w14:paraId="61A621BF" w14:textId="77777777" w:rsidR="00AD2E31" w:rsidRPr="00C64E3B" w:rsidRDefault="00AD2E31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6B41A8F0" w14:textId="439E741F" w:rsidR="002147FB" w:rsidRPr="00C64E3B" w:rsidRDefault="00AD2E31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8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self-harm</w:t>
      </w:r>
      <w:r w:rsidR="0045034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50FAFF17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1B9F4BF2" wp14:editId="077189CE">
            <wp:extent cx="5928594" cy="1284790"/>
            <wp:effectExtent l="0" t="0" r="0" b="0"/>
            <wp:docPr id="32" name="Bildobjekt 32" descr="Number of participants with self-harm*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objekt 32" descr="Number of participants with self-harm* at post-intervention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935" cy="128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B81A3" w14:textId="23FD3DA7" w:rsidR="002147FB" w:rsidRPr="00C64E3B" w:rsidRDefault="009F71BE" w:rsidP="002147FB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Mehlum</w:t>
      </w:r>
      <w:r w:rsidR="004639C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2014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: self-harm leading to hospital/ED visit during the trial (last 19 weeks)</w:t>
      </w:r>
      <w:r w:rsidR="0030475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McCaul</w:t>
      </w:r>
      <w:r w:rsidR="00945CC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e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y</w:t>
      </w:r>
      <w:r w:rsidR="004639C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2018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: self</w:t>
      </w:r>
      <w:r w:rsidR="00643C2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-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harm (any, NSSI or SA) during trial/ last 6 months</w:t>
      </w:r>
      <w:r w:rsidR="0030475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Santa-Maria Perez: NSSI </w:t>
      </w:r>
      <w:r w:rsidR="002D79C2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in </w:t>
      </w:r>
      <w:r w:rsidR="002147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last 4 weeks</w:t>
      </w:r>
    </w:p>
    <w:p w14:paraId="5D02B03A" w14:textId="77777777" w:rsidR="0077410A" w:rsidRPr="00C64E3B" w:rsidRDefault="0077410A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</w:p>
    <w:p w14:paraId="05082A71" w14:textId="77777777" w:rsidR="004639CD" w:rsidRPr="00C64E3B" w:rsidRDefault="004639CD" w:rsidP="002147FB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084A8033" w14:textId="30D993E4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9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Frequency of self-harm</w:t>
      </w:r>
      <w:r w:rsidR="0045034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962AF6A" w14:textId="21AE2A1B" w:rsidR="002147FB" w:rsidRPr="00C64E3B" w:rsidRDefault="002147FB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0483F804" wp14:editId="05D0F459">
            <wp:extent cx="6000750" cy="1206500"/>
            <wp:effectExtent l="0" t="0" r="0" b="0"/>
            <wp:docPr id="4" name="Bildobjekt 4" descr="Frequency of self-harm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Frequency of self-harm at post-intervention."/>
                    <pic:cNvPicPr/>
                  </pic:nvPicPr>
                  <pic:blipFill rotWithShape="1">
                    <a:blip r:embed="rId19"/>
                    <a:srcRect b="34027"/>
                    <a:stretch/>
                  </pic:blipFill>
                  <pic:spPr bwMode="auto">
                    <a:xfrm>
                      <a:off x="0" y="0"/>
                      <a:ext cx="6001422" cy="120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746F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Santa-Maria Perez</w:t>
      </w:r>
      <w:r w:rsidR="004639C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2020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: NSSI last 4 weeks</w:t>
      </w:r>
      <w:r w:rsidR="0029746F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McCaul</w:t>
      </w:r>
      <w:r w:rsidR="00945CC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y</w:t>
      </w:r>
      <w:r w:rsidR="004639C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2018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: Number of </w:t>
      </w:r>
      <w:r w:rsidR="004639C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self-harm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episodes </w:t>
      </w:r>
      <w:r w:rsidR="001A07B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in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last 6 months (from baseline to end of study)</w:t>
      </w:r>
    </w:p>
    <w:p w14:paraId="4B2F8A7E" w14:textId="77777777" w:rsidR="0077410A" w:rsidRPr="00C64E3B" w:rsidRDefault="0077410A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</w:p>
    <w:p w14:paraId="5F954E92" w14:textId="77777777" w:rsidR="0045034E" w:rsidRPr="00C64E3B" w:rsidRDefault="0045034E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7D5DF339" w14:textId="260B685F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10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suicide attempts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1848C5A0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68E35D10" wp14:editId="16CBE34E">
            <wp:extent cx="5760720" cy="1135380"/>
            <wp:effectExtent l="0" t="0" r="0" b="7620"/>
            <wp:docPr id="3" name="Bildobjekt 3" descr="Number of participants with suicide attempts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Number of participants with suicide attempts at post-intervention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9302" w14:textId="77777777" w:rsidR="004639CD" w:rsidRPr="00C64E3B" w:rsidRDefault="004639CD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br w:type="page"/>
      </w:r>
    </w:p>
    <w:p w14:paraId="2EB86B9E" w14:textId="1EAFD67C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11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suicide attempts at 12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19 months</w:t>
      </w:r>
      <w:r w:rsidR="002B3B15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40565C9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5069CFF9" wp14:editId="74415983">
            <wp:extent cx="5760720" cy="1181735"/>
            <wp:effectExtent l="0" t="0" r="0" b="0"/>
            <wp:docPr id="6" name="Bildobjekt 6" descr="Number of participants with suicide attempts at 12-19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Number of participants with suicide attempts at 12-19 months post-allocation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7B98" w14:textId="6F1340B5" w:rsidR="002B3B15" w:rsidRPr="00C64E3B" w:rsidRDefault="002B3B15" w:rsidP="002147FB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Mehlum 2014: 19 months (71 weeks)</w:t>
      </w:r>
      <w:r w:rsidR="005D508C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post-allocation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; McCauly 2018: 12 months post-allocation</w:t>
      </w:r>
    </w:p>
    <w:p w14:paraId="0E1EC49C" w14:textId="5AC421F2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12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Suicidal ideation</w:t>
      </w:r>
      <w:r w:rsidR="004639C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scores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(SIQ-JR)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4D69606D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1F600AB3" wp14:editId="031E283C">
            <wp:extent cx="6256317" cy="1151681"/>
            <wp:effectExtent l="0" t="0" r="0" b="0"/>
            <wp:docPr id="36" name="Bildobjekt 36" descr="Suicidal ideation scores (SIQ-JR)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objekt 36" descr="Suicidal ideation scores (SIQ-JR) at post-interventio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6089" cy="116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E163" w14:textId="1136616B" w:rsidR="005F46A4" w:rsidRPr="00C64E3B" w:rsidRDefault="005F46A4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</w:t>
      </w:r>
    </w:p>
    <w:p w14:paraId="5EA50193" w14:textId="31572505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13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Suicidal ideation (SIQ-JR) at 12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–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19 months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B3A4548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57E45A9E" wp14:editId="0D89A9B9">
            <wp:extent cx="5811378" cy="1006998"/>
            <wp:effectExtent l="0" t="0" r="0" b="3175"/>
            <wp:docPr id="37" name="Bildobjekt 37" descr="Suicidal ideation (SIQ-JR) at 12–19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objekt 37" descr="Suicidal ideation (SIQ-JR) at 12–19 months post-allocatio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74736" cy="101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7313C" w14:textId="11B8ACE2" w:rsidR="005F46A4" w:rsidRPr="00C64E3B" w:rsidRDefault="005F46A4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</w:t>
      </w:r>
    </w:p>
    <w:p w14:paraId="3AA01347" w14:textId="7733FE10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14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</w:t>
      </w:r>
      <w:r w:rsidR="004639C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s</w:t>
      </w:r>
      <w:r w:rsidR="00AB36C3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ymptoms</w:t>
      </w:r>
      <w:r w:rsidR="004639C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bookmarkStart w:id="10" w:name="_Hlk163029484"/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bookmarkEnd w:id="10"/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A1055DF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24B10D59" wp14:editId="70E930F8">
            <wp:extent cx="5899974" cy="972273"/>
            <wp:effectExtent l="0" t="0" r="5715" b="0"/>
            <wp:docPr id="39" name="Bildobjekt 39" descr="Depression symptoms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objekt 39" descr="Depression symptoms at post-intervention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0508" cy="97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4E88" w14:textId="00477AFD" w:rsidR="004639CD" w:rsidRPr="00C64E3B" w:rsidRDefault="004639CD" w:rsidP="001743EE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*</w:t>
      </w:r>
      <w:r w:rsidR="00150922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Mehlum 2014: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MADRS</w:t>
      </w:r>
      <w:r w:rsidR="00150922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; Santamarina-Perez 2020: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>BDI-II</w:t>
      </w:r>
    </w:p>
    <w:p w14:paraId="4BFC49F6" w14:textId="29CA8329" w:rsidR="0077410A" w:rsidRPr="00C64E3B" w:rsidRDefault="00FF304B" w:rsidP="0077410A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BDI-II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Beck-Depression-Inventory-II (range 0-63)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MADRS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(Montgomery-Åsberg Depression Rating Scale (range 0–60)</w:t>
      </w:r>
    </w:p>
    <w:p w14:paraId="3B73BA7E" w14:textId="7D7F2AE5" w:rsidR="001743EE" w:rsidRPr="00C64E3B" w:rsidRDefault="001743EE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br w:type="page"/>
      </w:r>
    </w:p>
    <w:p w14:paraId="59ADAD9B" w14:textId="20A6B66F" w:rsidR="002147FB" w:rsidRPr="00C64E3B" w:rsidRDefault="00FD747E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EB751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15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General function</w:t>
      </w:r>
      <w:r w:rsidR="004639C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scores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(C-GAS)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6EA0AD1" w14:textId="77777777" w:rsidR="002147FB" w:rsidRPr="00C64E3B" w:rsidRDefault="002147FB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0C732FC4" wp14:editId="2857F193">
            <wp:extent cx="5760720" cy="969010"/>
            <wp:effectExtent l="0" t="0" r="0" b="2540"/>
            <wp:docPr id="40" name="Bildobjekt 40" descr="General function scores (C-GAS)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objekt 40" descr="General function scores (C-GAS) at post-interventio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CE7F" w14:textId="27DB8860" w:rsidR="00A61A34" w:rsidRPr="00C64E3B" w:rsidRDefault="00A61A34" w:rsidP="00A61A3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MS Mincho" w:hAnsiTheme="minorHAnsi" w:cstheme="minorHAnsi"/>
          <w:b/>
          <w:bCs/>
          <w:color w:val="000000" w:themeColor="text1"/>
          <w:sz w:val="20"/>
          <w:szCs w:val="20"/>
          <w:lang w:val="en-US" w:eastAsia="sv-SE"/>
        </w:rPr>
        <w:t>C-GAS</w:t>
      </w:r>
      <w:r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 = Children's Global Assessment Scale (range 1–100)</w:t>
      </w:r>
    </w:p>
    <w:p w14:paraId="0BADE944" w14:textId="6CDF5807" w:rsidR="002147FB" w:rsidRPr="00C64E3B" w:rsidRDefault="00EB7514" w:rsidP="00FD747E">
      <w:pPr>
        <w:pStyle w:val="Rubrik4"/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>Table S</w:t>
      </w:r>
      <w:r w:rsidR="005D0EF4"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 xml:space="preserve">4. </w:t>
      </w:r>
      <w:r w:rsidR="002147FB"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 xml:space="preserve">Summary of findings for DBT-A </w:t>
      </w:r>
      <w:r w:rsidR="008832D4"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>versus</w:t>
      </w:r>
      <w:r w:rsidR="002147FB"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D5235C" w:rsidRPr="00C64E3B">
        <w:rPr>
          <w:rFonts w:ascii="Times New Roman" w:eastAsia="Times New Roman" w:hAnsi="Times New Roman" w:cs="Times New Roman"/>
          <w:i w:val="0"/>
          <w:iCs w:val="0"/>
          <w:color w:val="000000" w:themeColor="text1"/>
          <w:lang w:val="en-US"/>
        </w:rPr>
        <w:t>alternative psychotherapy</w:t>
      </w:r>
    </w:p>
    <w:p w14:paraId="0C463AB2" w14:textId="77777777" w:rsidR="005D0EF4" w:rsidRPr="00C64E3B" w:rsidRDefault="005D0EF4" w:rsidP="005D0EF4">
      <w:pPr>
        <w:rPr>
          <w:color w:val="000000" w:themeColor="text1"/>
          <w:lang w:val="en-US"/>
        </w:rPr>
      </w:pP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559"/>
        <w:gridCol w:w="1984"/>
        <w:gridCol w:w="1357"/>
        <w:gridCol w:w="1335"/>
        <w:gridCol w:w="1450"/>
      </w:tblGrid>
      <w:tr w:rsidR="00C64E3B" w:rsidRPr="00C64E3B" w14:paraId="5354E247" w14:textId="77777777" w:rsidTr="00FD7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29DA9A90" w14:textId="7777777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bookmarkStart w:id="11" w:name="_Hlk162183347"/>
            <w:bookmarkStart w:id="12" w:name="_Hlk162434530"/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843" w:type="pct"/>
            <w:shd w:val="clear" w:color="auto" w:fill="C6D9F1"/>
          </w:tcPr>
          <w:p w14:paraId="42685D61" w14:textId="7777777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38D32EA0" w14:textId="7777777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18B0888B" w14:textId="4262F90E" w:rsidR="002147FB" w:rsidRPr="00C64E3B" w:rsidRDefault="00FD747E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  <w:r w:rsidR="001743E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1073" w:type="pct"/>
            <w:shd w:val="clear" w:color="auto" w:fill="C6D9F1"/>
          </w:tcPr>
          <w:p w14:paraId="4772FCDC" w14:textId="7777777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215B5EE3" w14:textId="2C0A5A58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(95% </w:t>
            </w:r>
            <w:r w:rsidR="00EC0C8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I)</w:t>
            </w:r>
          </w:p>
        </w:tc>
        <w:tc>
          <w:tcPr>
            <w:tcW w:w="734" w:type="pct"/>
            <w:shd w:val="clear" w:color="auto" w:fill="C6D9F1"/>
          </w:tcPr>
          <w:p w14:paraId="34675657" w14:textId="676C800B" w:rsidR="002147FB" w:rsidRPr="00C64E3B" w:rsidRDefault="002147FB" w:rsidP="00FD747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  <w:r w:rsidRPr="00C64E3B" w:rsidDel="004922F2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722" w:type="pct"/>
            <w:shd w:val="clear" w:color="auto" w:fill="C6D9F1"/>
          </w:tcPr>
          <w:p w14:paraId="7B681B72" w14:textId="3A23F69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</w:t>
            </w:r>
            <w:r w:rsidR="00EC0C8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rating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(GRADE)</w:t>
            </w:r>
          </w:p>
        </w:tc>
        <w:tc>
          <w:tcPr>
            <w:tcW w:w="784" w:type="pct"/>
            <w:shd w:val="clear" w:color="auto" w:fill="C6D9F1"/>
          </w:tcPr>
          <w:p w14:paraId="63F1EE6E" w14:textId="77777777" w:rsidR="002147FB" w:rsidRPr="00C64E3B" w:rsidRDefault="002147FB" w:rsidP="00D5235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bookmarkEnd w:id="11"/>
      <w:tr w:rsidR="00C64E3B" w:rsidRPr="00B40471" w14:paraId="1E1E5C5A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A79A258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 at post-intervention</w:t>
            </w:r>
          </w:p>
        </w:tc>
        <w:tc>
          <w:tcPr>
            <w:tcW w:w="843" w:type="pct"/>
          </w:tcPr>
          <w:p w14:paraId="27560108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285</w:t>
            </w:r>
          </w:p>
          <w:p w14:paraId="29725B83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(3 RCT)</w:t>
            </w:r>
          </w:p>
          <w:p w14:paraId="232D6EA2" w14:textId="1C1E2642" w:rsidR="002147FB" w:rsidRPr="00C64E3B" w:rsidRDefault="001743E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[7-9]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31CFFDCE" w14:textId="4306B265" w:rsidR="002147FB" w:rsidRPr="00C64E3B" w:rsidRDefault="00811B9A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0.12 (-0.22 to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0.02)</w:t>
            </w:r>
          </w:p>
        </w:tc>
        <w:tc>
          <w:tcPr>
            <w:tcW w:w="734" w:type="pct"/>
          </w:tcPr>
          <w:p w14:paraId="1348A486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8BEEE8C" w14:textId="72F6B60A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22" w:type="pct"/>
          </w:tcPr>
          <w:p w14:paraId="4FD273AF" w14:textId="4B836A8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57ACE01B" w14:textId="7764AD1A" w:rsidR="002147FB" w:rsidRPr="00C64E3B" w:rsidRDefault="0009268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DBT-A </w:t>
            </w:r>
            <w:r w:rsidR="0071173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probably reduces outcome</w:t>
            </w:r>
          </w:p>
        </w:tc>
      </w:tr>
      <w:tr w:rsidR="00C64E3B" w:rsidRPr="00C64E3B" w14:paraId="0CD444FA" w14:textId="77777777" w:rsidTr="00FD747E">
        <w:tc>
          <w:tcPr>
            <w:tcW w:w="844" w:type="pct"/>
          </w:tcPr>
          <w:p w14:paraId="0DC9BBCB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Number of participants with self-harm at 12 months post-allocation </w:t>
            </w:r>
          </w:p>
        </w:tc>
        <w:tc>
          <w:tcPr>
            <w:tcW w:w="843" w:type="pct"/>
          </w:tcPr>
          <w:p w14:paraId="0F361F16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173</w:t>
            </w:r>
          </w:p>
          <w:p w14:paraId="2A533548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552FDE07" w14:textId="716C10E1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&lt;EndNote&gt;&lt;Cite&gt;&lt;Author&gt;McCauley&lt;/Author&gt;&lt;Year&gt;2018&lt;/Year&gt;&lt;RecNum&gt;27&lt;/RecNum&gt;&lt;DisplayText&gt;[7]&lt;/DisplayText&gt;&lt;record&gt;&lt;rec-number&gt;27&lt;/rec-number&gt;&lt;foreign-keys&gt;&lt;key app="EN" db-id="aefrtvf9gaxx95extd1xvaapftf9arsfde9t" timestamp="1710171365"&gt;27&lt;/key&gt;&lt;/foreign-keys&gt;&lt;ref-type name="Journal Article"&gt;17&lt;/ref-type&gt;&lt;contributors&gt;&lt;authors&gt;&lt;author&gt;McCauley, E.&lt;/author&gt;&lt;author&gt;Berk, M. S.&lt;/author&gt;&lt;author&gt;Asarnow, J. R.&lt;/author&gt;&lt;author&gt;Adrian, M.&lt;/author&gt;&lt;author&gt;Cohen, J.&lt;/author&gt;&lt;author&gt;Korslund, K.&lt;/author&gt;&lt;author&gt;Avina, C.&lt;/author&gt;&lt;author&gt;Hughes, J.&lt;/author&gt;&lt;author&gt;Harned, M.&lt;/author&gt;&lt;author&gt;Gallop, R.&lt;/author&gt;&lt;author&gt;Linehan, M. M.&lt;/author&gt;&lt;/authors&gt;&lt;/contributors&gt;&lt;titles&gt;&lt;title&gt;Efficacy of dialectical behavior therapy for adolescents at high risk for suicide a randomized clinical trial&lt;/title&gt;&lt;secondary-title&gt;JAMA Psychiatry&lt;/secondary-title&gt;&lt;/titles&gt;&lt;periodical&gt;&lt;full-title&gt;JAMA Psychiatry&lt;/full-title&gt;&lt;/periodical&gt;&lt;pages&gt;777-785&lt;/pages&gt;&lt;volume&gt;75&lt;/volume&gt;&lt;number&gt;8&lt;/number&gt;&lt;dates&gt;&lt;year&gt;2018&lt;/year&gt;&lt;/dates&gt;&lt;label&gt;#40&lt;/label&gt;&lt;urls&gt;&lt;/urls&gt;&lt;electronic-resource-num&gt;10.1001/jamapsychiatry.2018.1109&lt;/electronic-resource-num&gt;&lt;/record&gt;&lt;/Cite&gt;&lt;/EndNote&gt;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6A77C9B9" w14:textId="5E252891" w:rsidR="002147FB" w:rsidRPr="00C64E3B" w:rsidRDefault="00811B9A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0.03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0.17 to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0.11)</w:t>
            </w:r>
          </w:p>
        </w:tc>
        <w:tc>
          <w:tcPr>
            <w:tcW w:w="734" w:type="pct"/>
          </w:tcPr>
          <w:p w14:paraId="10829E91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5D80C6C8" w14:textId="52923B9C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3056D57A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0E48759A" w14:textId="5B637E0A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19186741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666EEDB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Frequency of self-harm at post-intervention</w:t>
            </w:r>
          </w:p>
        </w:tc>
        <w:tc>
          <w:tcPr>
            <w:tcW w:w="843" w:type="pct"/>
          </w:tcPr>
          <w:p w14:paraId="75E61EB2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244</w:t>
            </w:r>
          </w:p>
          <w:p w14:paraId="18349C63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(3 RCT)</w:t>
            </w:r>
          </w:p>
          <w:p w14:paraId="3560300C" w14:textId="7BD06C99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[7-9]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56542778" w14:textId="4B229352" w:rsidR="002147FB" w:rsidRPr="00C64E3B" w:rsidRDefault="00811B9A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1.05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1.83 to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0.27)</w:t>
            </w:r>
          </w:p>
        </w:tc>
        <w:tc>
          <w:tcPr>
            <w:tcW w:w="734" w:type="pct"/>
          </w:tcPr>
          <w:p w14:paraId="757B0034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15B7996F" w14:textId="087A999E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22" w:type="pct"/>
          </w:tcPr>
          <w:p w14:paraId="3F85E508" w14:textId="12E7390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0EB0361B" w14:textId="245D884E" w:rsidR="002147FB" w:rsidRPr="00C64E3B" w:rsidRDefault="0009268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DBT-A probably reduces outcome</w:t>
            </w:r>
          </w:p>
        </w:tc>
      </w:tr>
      <w:tr w:rsidR="00C64E3B" w:rsidRPr="00B40471" w14:paraId="181FB48E" w14:textId="77777777" w:rsidTr="00FD747E">
        <w:tc>
          <w:tcPr>
            <w:tcW w:w="844" w:type="pct"/>
          </w:tcPr>
          <w:p w14:paraId="583DD9FD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bookmarkStart w:id="13" w:name="_Hlk161924934"/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Frequency of self-harm at 12-19 months post-allocation </w:t>
            </w:r>
            <w:bookmarkEnd w:id="13"/>
          </w:p>
        </w:tc>
        <w:tc>
          <w:tcPr>
            <w:tcW w:w="843" w:type="pct"/>
          </w:tcPr>
          <w:p w14:paraId="57E0B3A6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202</w:t>
            </w:r>
          </w:p>
          <w:p w14:paraId="6258C0FE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01F0BA60" w14:textId="60ED7C41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PFJlY051bT4yNzwvUmVjTnVtPjxEaXNwbGF5VGV4dD5bNywgMTBdPC9EaXNwbGF5VGV4dD48cmVj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dGU+PENpdGU+PEF1dGhvcj5NZWhsdW08L0F1dGhvcj48WWVhcj4yMDE2PC9ZZWFyPjxSZWNOdW0+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PFJlY051bT4yNzwvUmVjTnVtPjxEaXNwbGF5VGV4dD5bNywgMTBdPC9EaXNwbGF5VGV4dD48cmVj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dGU+PENpdGU+PEF1dGhvcj5NZWhsdW08L0F1dGhvcj48WWVhcj4yMDE2PC9ZZWFyPjxSZWNOdW0+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[7, 10]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0B2AB026" w14:textId="0A4880DD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9.30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14.00 to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4.60) Mehlum 2016</w:t>
            </w:r>
          </w:p>
          <w:p w14:paraId="7FB448EB" w14:textId="1A84543C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OR=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0.60 (0.24 to 1.52) McCauley 2018</w:t>
            </w:r>
          </w:p>
        </w:tc>
        <w:tc>
          <w:tcPr>
            <w:tcW w:w="734" w:type="pct"/>
          </w:tcPr>
          <w:p w14:paraId="425E4929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2284F89" w14:textId="61A0533E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F8026E5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4260D6DD" w14:textId="7BE63E3C" w:rsidR="002147FB" w:rsidRPr="00C64E3B" w:rsidRDefault="00350B5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Metaanalysis not performed since data </w:t>
            </w:r>
            <w:r w:rsidR="00B8046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were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reported on different formats</w:t>
            </w:r>
          </w:p>
        </w:tc>
      </w:tr>
      <w:tr w:rsidR="00C64E3B" w:rsidRPr="00C64E3B" w14:paraId="3EB44E0E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35E5E04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Frequency of self-harm at 3 years post-allocation </w:t>
            </w:r>
          </w:p>
        </w:tc>
        <w:tc>
          <w:tcPr>
            <w:tcW w:w="843" w:type="pct"/>
          </w:tcPr>
          <w:p w14:paraId="26497C4C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71 </w:t>
            </w:r>
          </w:p>
          <w:p w14:paraId="2F32831A" w14:textId="77777777" w:rsidR="00FD747E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6C3235F7" w14:textId="500AE3BD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5D4D3413" w14:textId="258B59DE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12.62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1.76 to 27.00)</w:t>
            </w:r>
          </w:p>
        </w:tc>
        <w:tc>
          <w:tcPr>
            <w:tcW w:w="734" w:type="pct"/>
          </w:tcPr>
          <w:p w14:paraId="75D393BE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0201A295" w14:textId="6E0362E3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13C6D4F2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4DE3FED7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5C987173" w14:textId="77777777" w:rsidTr="00FD747E">
        <w:tc>
          <w:tcPr>
            <w:tcW w:w="844" w:type="pct"/>
          </w:tcPr>
          <w:p w14:paraId="262341A9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post-intervention</w:t>
            </w:r>
          </w:p>
        </w:tc>
        <w:tc>
          <w:tcPr>
            <w:tcW w:w="843" w:type="pct"/>
          </w:tcPr>
          <w:p w14:paraId="319AAA51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208</w:t>
            </w:r>
          </w:p>
          <w:p w14:paraId="1584A890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1D436C90" w14:textId="2312ACE6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PFJlY051bT4yNzwvUmVjTnVtPjxEaXNwbGF5VGV4dD5bNywgOV08L0Rpc3BsYXlUZXh0PjxyZWNv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PFJlY051bT4yNzwvUmVjTnVtPjxEaXNwbGF5VGV4dD5bNywgOV08L0Rpc3BsYXlUZXh0PjxyZWNv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[7, 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3EA89865" w14:textId="41319136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0.04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0.13 to 0.05)</w:t>
            </w:r>
          </w:p>
        </w:tc>
        <w:tc>
          <w:tcPr>
            <w:tcW w:w="734" w:type="pct"/>
          </w:tcPr>
          <w:p w14:paraId="64EB2A7D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58E5C64E" w14:textId="259CA9C6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1F58717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434C2E49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65563B65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F452BD5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12-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19 months post-allocation</w:t>
            </w:r>
          </w:p>
        </w:tc>
        <w:tc>
          <w:tcPr>
            <w:tcW w:w="843" w:type="pct"/>
          </w:tcPr>
          <w:p w14:paraId="7BAF6929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lastRenderedPageBreak/>
              <w:t>250</w:t>
            </w:r>
          </w:p>
          <w:p w14:paraId="1362417C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3B76E1A0" w14:textId="126A5E20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PFJlY051bT4yNzwvUmVjTnVtPjxEaXNwbGF5VGV4dD5bNywgMTFdPC9EaXNwbGF5VGV4dD48cmVj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dGU+PENpdGU+PEF1dGhvcj5NZWhsdW08L0F1dGhvcj48WWVhcj4yMDE5PC9ZZWFyPjxSZWNOdW0+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PFJlY051bT4yNzwvUmVjTnVtPjxEaXNwbGF5VGV4dD5bNywgMTFdPC9EaXNwbGF5VGV4dD48cmVj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dGU+PENpdGU+PEF1dGhvcj5NZWhsdW08L0F1dGhvcj48WWVhcj4yMDE5PC9ZZWFyPjxSZWNOdW0+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[7, 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5ABA9E13" w14:textId="767A0A80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0.02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0.05 to 0.08)</w:t>
            </w:r>
          </w:p>
        </w:tc>
        <w:tc>
          <w:tcPr>
            <w:tcW w:w="734" w:type="pct"/>
          </w:tcPr>
          <w:p w14:paraId="444F2EC5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DD2DBE9" w14:textId="42F1C7F0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D4B42EE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1B534A4D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3281A9B4" w14:textId="77777777" w:rsidTr="00FD747E">
        <w:tc>
          <w:tcPr>
            <w:tcW w:w="844" w:type="pct"/>
          </w:tcPr>
          <w:p w14:paraId="38318036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3 years post-allocation</w:t>
            </w:r>
          </w:p>
        </w:tc>
        <w:tc>
          <w:tcPr>
            <w:tcW w:w="843" w:type="pct"/>
          </w:tcPr>
          <w:p w14:paraId="24C1290B" w14:textId="77777777" w:rsidR="00097050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77 </w:t>
            </w:r>
          </w:p>
          <w:p w14:paraId="5E106E62" w14:textId="6692B1F0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37678C7B" w14:textId="59B5D30B" w:rsidR="002147FB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1A850D39" w14:textId="624E4FE2" w:rsidR="002147FB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0.11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147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0.24 to 0.03)</w:t>
            </w:r>
          </w:p>
        </w:tc>
        <w:tc>
          <w:tcPr>
            <w:tcW w:w="734" w:type="pct"/>
          </w:tcPr>
          <w:p w14:paraId="7D590292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00C334F" w14:textId="715B7654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F192615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72D6B8EF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65DB7237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358220D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843" w:type="pct"/>
          </w:tcPr>
          <w:p w14:paraId="2148194D" w14:textId="77777777" w:rsidR="00097050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285</w:t>
            </w:r>
          </w:p>
          <w:p w14:paraId="571F2763" w14:textId="65FF578B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(3 RCT)</w:t>
            </w:r>
          </w:p>
        </w:tc>
        <w:tc>
          <w:tcPr>
            <w:tcW w:w="1073" w:type="pct"/>
          </w:tcPr>
          <w:p w14:paraId="6136D28F" w14:textId="3BC4DCCA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DBT-A: </w:t>
            </w:r>
            <w:r w:rsidR="00D5235C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0CE0EEA6" w14:textId="5E7AF8DE" w:rsidR="002147FB" w:rsidRPr="00C64E3B" w:rsidRDefault="00D5235C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Comparat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OR=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734" w:type="pct"/>
          </w:tcPr>
          <w:p w14:paraId="2C2FFB52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0FE70E03" w14:textId="2EAA4852" w:rsidR="002147FB" w:rsidRPr="00C64E3B" w:rsidRDefault="002147FB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E113560" w14:textId="77777777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84" w:type="pct"/>
          </w:tcPr>
          <w:p w14:paraId="653964C3" w14:textId="3800C783" w:rsidR="002147FB" w:rsidRPr="00C64E3B" w:rsidRDefault="002147FB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Metaanalysis not performed</w:t>
            </w:r>
            <w:r w:rsidR="00350B5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because of very few events</w:t>
            </w:r>
          </w:p>
        </w:tc>
      </w:tr>
      <w:tr w:rsidR="00C64E3B" w:rsidRPr="00B40471" w14:paraId="53E44996" w14:textId="77777777" w:rsidTr="00FD747E">
        <w:tc>
          <w:tcPr>
            <w:tcW w:w="844" w:type="pct"/>
          </w:tcPr>
          <w:p w14:paraId="2EB99EF8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(SIQ-JR), at post-intervention</w:t>
            </w:r>
          </w:p>
        </w:tc>
        <w:tc>
          <w:tcPr>
            <w:tcW w:w="843" w:type="pct"/>
          </w:tcPr>
          <w:p w14:paraId="221454A8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233</w:t>
            </w:r>
          </w:p>
          <w:p w14:paraId="01006C3B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(3 RCT)</w:t>
            </w:r>
          </w:p>
          <w:p w14:paraId="0844B395" w14:textId="24FF8CD6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PFJlY051bT4yNzwvUmVjTnVtPjxEaXNwbGF5VGV4dD5bNy05XTwvRGlzcGxheVRleHQ+PHJlY29y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[7-9]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4EAA0BAF" w14:textId="5EF38F36" w:rsidR="002D1C04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9.80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15.16 to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4.45)</w:t>
            </w:r>
          </w:p>
        </w:tc>
        <w:tc>
          <w:tcPr>
            <w:tcW w:w="734" w:type="pct"/>
          </w:tcPr>
          <w:p w14:paraId="3030A5C8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7435306" w14:textId="40C9FC5C" w:rsidR="002D1C04" w:rsidRPr="00C64E3B" w:rsidRDefault="002D1C04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22" w:type="pct"/>
          </w:tcPr>
          <w:p w14:paraId="5CD4D4A9" w14:textId="65C55DA7" w:rsidR="002D1C04" w:rsidRPr="00C64E3B" w:rsidRDefault="002D1C04" w:rsidP="000043B8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6BEF3C2C" w14:textId="2B8869E5" w:rsidR="002D1C04" w:rsidRPr="00C64E3B" w:rsidRDefault="00615FB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DBT-A probably reduces outcome</w:t>
            </w:r>
          </w:p>
        </w:tc>
      </w:tr>
      <w:tr w:rsidR="00C64E3B" w:rsidRPr="00C64E3B" w14:paraId="27951F1F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7E7E504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(SIQ-JR), at 12-19 months post-allocation</w:t>
            </w:r>
          </w:p>
        </w:tc>
        <w:tc>
          <w:tcPr>
            <w:tcW w:w="843" w:type="pct"/>
          </w:tcPr>
          <w:p w14:paraId="1649CF61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205</w:t>
            </w:r>
          </w:p>
          <w:p w14:paraId="28A578B5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6F1481A1" w14:textId="3D4FA0A1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PFJlY051bT4yNzwvUmVjTnVtPjxEaXNwbGF5VGV4dD5bNywgMTBdPC9EaXNwbGF5VGV4dD48cmVj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dGU+PENpdGU+PEF1dGhvcj5NZWhsdW08L0F1dGhvcj48WWVhcj4yMDE2PC9ZZWFyPjxSZWNOdW0+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PEVuZE5vdGU+PENpdGU+PEF1dGhvcj5NY0NhdWxleTwvQXV0aG9yPjxZZWFyPjIwMTg8L1llYXI+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[7, 10]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00BE0171" w14:textId="439F43ED" w:rsidR="002D1C04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0.78 (</w:t>
            </w:r>
            <w:r w:rsidR="00FD74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6.91 to 5.35)</w:t>
            </w:r>
          </w:p>
        </w:tc>
        <w:tc>
          <w:tcPr>
            <w:tcW w:w="734" w:type="pct"/>
          </w:tcPr>
          <w:p w14:paraId="1449FA96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0269797" w14:textId="4FFDC07A" w:rsidR="002D1C04" w:rsidRPr="00C64E3B" w:rsidRDefault="002D1C04" w:rsidP="00FD747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392401E" w14:textId="77777777" w:rsidR="002D1C04" w:rsidRPr="00C64E3B" w:rsidRDefault="002D1C04" w:rsidP="000043B8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CB28495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1CFB1224" w14:textId="77777777" w:rsidTr="00FD747E">
        <w:tc>
          <w:tcPr>
            <w:tcW w:w="844" w:type="pct"/>
          </w:tcPr>
          <w:p w14:paraId="1ED7BDAF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(SIQ-JR), at 3 years post-allocation</w:t>
            </w:r>
          </w:p>
        </w:tc>
        <w:tc>
          <w:tcPr>
            <w:tcW w:w="843" w:type="pct"/>
          </w:tcPr>
          <w:p w14:paraId="559498BF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71</w:t>
            </w:r>
          </w:p>
          <w:p w14:paraId="40B4BDBD" w14:textId="30D8B961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(1 RCT) </w:t>
            </w:r>
          </w:p>
          <w:p w14:paraId="70DFDA24" w14:textId="545E454F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56C09927" w14:textId="50659F82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3.51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12.04 to 5.02)</w:t>
            </w:r>
          </w:p>
        </w:tc>
        <w:tc>
          <w:tcPr>
            <w:tcW w:w="734" w:type="pct"/>
          </w:tcPr>
          <w:p w14:paraId="35C05399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60EC4513" w14:textId="65A52ED8" w:rsidR="002D1C04" w:rsidRPr="00C64E3B" w:rsidRDefault="002D1C04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6322D0B4" w14:textId="77777777" w:rsidR="002D1C04" w:rsidRPr="00C64E3B" w:rsidRDefault="002D1C04" w:rsidP="000043B8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49AD6B52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304C011A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66F3B163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(MADRS or BDI-II), at post-intervention</w:t>
            </w:r>
          </w:p>
        </w:tc>
        <w:tc>
          <w:tcPr>
            <w:tcW w:w="843" w:type="pct"/>
          </w:tcPr>
          <w:p w14:paraId="2DE919A7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103</w:t>
            </w:r>
          </w:p>
          <w:p w14:paraId="6289EAB7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5FFE6085" w14:textId="5E81A3C1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PEVuZE5vdGU+PENpdGU+PEF1dGhvcj5NZWhsdW08L0F1dGhvcj48WWVhcj4yMDE0PC9ZZWFyPjxS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PEVuZE5vdGU+PENpdGU+PEF1dGhvcj5NZWhsdW08L0F1dGhvcj48WWVhcj4yMDE0PC9ZZWFyPjxS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[8, 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21E579F1" w14:textId="0705BE6D" w:rsidR="002D1C04" w:rsidRPr="00C64E3B" w:rsidRDefault="002D1C04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0.42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0.81 to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0.03)</w:t>
            </w:r>
          </w:p>
        </w:tc>
        <w:tc>
          <w:tcPr>
            <w:tcW w:w="734" w:type="pct"/>
          </w:tcPr>
          <w:p w14:paraId="7B83E6B1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BA38BD9" w14:textId="026721A9" w:rsidR="002D1C04" w:rsidRPr="00C64E3B" w:rsidRDefault="002D1C04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2" w:type="pct"/>
          </w:tcPr>
          <w:p w14:paraId="5C38E9E2" w14:textId="1D8116CD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84" w:type="pct"/>
          </w:tcPr>
          <w:p w14:paraId="0E716C14" w14:textId="4EC6B8F5" w:rsidR="002D1C04" w:rsidRPr="00C64E3B" w:rsidRDefault="00615FB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DBT-A </w:t>
            </w:r>
            <w:r w:rsidR="00B32E6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may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reduce outcome</w:t>
            </w:r>
          </w:p>
        </w:tc>
      </w:tr>
      <w:tr w:rsidR="00C64E3B" w:rsidRPr="00C64E3B" w14:paraId="5A4E1F60" w14:textId="77777777" w:rsidTr="00FD747E">
        <w:tc>
          <w:tcPr>
            <w:tcW w:w="844" w:type="pct"/>
          </w:tcPr>
          <w:p w14:paraId="6ED30102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(MADRS), at 19 months post-allocation</w:t>
            </w:r>
          </w:p>
        </w:tc>
        <w:tc>
          <w:tcPr>
            <w:tcW w:w="843" w:type="pct"/>
          </w:tcPr>
          <w:p w14:paraId="2FDA9D44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75 </w:t>
            </w:r>
          </w:p>
          <w:p w14:paraId="70D01723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7A1486F5" w14:textId="775A0C84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PEVuZE5vdGU+PENpdGU+PEF1dGhvcj5NZWhsdW08L0F1dGhvcj48WWVhcj4yMDE2PC9ZZWFyPjxS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PEVuZE5vdGU+PENpdGU+PEF1dGhvcj5NZWhsdW08L0F1dGhvcj48WWVhcj4yMDE2PC9ZZWFyPjxS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008A5EEB" w14:textId="30AB5E05" w:rsidR="002D1C04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0.64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4.53 to 3.25)</w:t>
            </w:r>
          </w:p>
        </w:tc>
        <w:tc>
          <w:tcPr>
            <w:tcW w:w="734" w:type="pct"/>
          </w:tcPr>
          <w:p w14:paraId="5767FEDD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37DDC1F5" w14:textId="3942AAD3" w:rsidR="002D1C04" w:rsidRPr="00C64E3B" w:rsidRDefault="002D1C04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166B363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6BFCBF91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5B885973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02168FE7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Depression (MADRS), at 3 years post-allocation </w:t>
            </w:r>
          </w:p>
        </w:tc>
        <w:tc>
          <w:tcPr>
            <w:tcW w:w="843" w:type="pct"/>
          </w:tcPr>
          <w:p w14:paraId="369B4538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71</w:t>
            </w:r>
          </w:p>
          <w:p w14:paraId="7DBB46F1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149D74FA" w14:textId="6AAE0BF2" w:rsidR="002D1C04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779D642C" w14:textId="5CCF2183" w:rsidR="002D1C04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1.36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D1C0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1.96 to 4.68)</w:t>
            </w:r>
          </w:p>
        </w:tc>
        <w:tc>
          <w:tcPr>
            <w:tcW w:w="734" w:type="pct"/>
          </w:tcPr>
          <w:p w14:paraId="6C18E584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6D205E1B" w14:textId="11457E47" w:rsidR="002D1C04" w:rsidRPr="00C64E3B" w:rsidRDefault="002D1C04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DC72A26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2CA89C7E" w14:textId="77777777" w:rsidR="002D1C04" w:rsidRPr="00C64E3B" w:rsidRDefault="002D1C04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681DEB7E" w14:textId="77777777" w:rsidTr="00FD747E">
        <w:tc>
          <w:tcPr>
            <w:tcW w:w="844" w:type="pct"/>
          </w:tcPr>
          <w:p w14:paraId="56FFE762" w14:textId="59BDECE2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843" w:type="pct"/>
          </w:tcPr>
          <w:p w14:paraId="66358B8A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325C896C" w14:textId="2F372D7C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073" w:type="pct"/>
          </w:tcPr>
          <w:p w14:paraId="2310C083" w14:textId="72D8CDA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54B637FB" w14:textId="0256772F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6D8E8294" w14:textId="4A26EEC3" w:rsidR="009500DE" w:rsidRPr="00C64E3B" w:rsidRDefault="009500DE" w:rsidP="000043B8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0F346546" w14:textId="52A27A85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C64E3B" w14:paraId="09B5C169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8DC7C27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 (C-GAS), at post-intervention</w:t>
            </w:r>
          </w:p>
        </w:tc>
        <w:tc>
          <w:tcPr>
            <w:tcW w:w="843" w:type="pct"/>
          </w:tcPr>
          <w:p w14:paraId="5D93A2CE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102</w:t>
            </w:r>
          </w:p>
          <w:p w14:paraId="03D9B359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51C21022" w14:textId="4D941760" w:rsidR="009500DE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PEVuZE5vdGU+PENpdGU+PEF1dGhvcj5NZWhsdW08L0F1dGhvcj48WWVhcj4yMDE0PC9ZZWFyPjxS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PEVuZE5vdGU+PENpdGU+PEF1dGhvcj5NZWhsdW08L0F1dGhvcj48WWVhcj4yMDE0PC9ZZWFyPjxS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[8, 9]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1CF1C80A" w14:textId="5E88F590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5.19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5.31 to 15.69)</w:t>
            </w:r>
          </w:p>
        </w:tc>
        <w:tc>
          <w:tcPr>
            <w:tcW w:w="734" w:type="pct"/>
          </w:tcPr>
          <w:p w14:paraId="0293D964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23FBE61" w14:textId="47418149" w:rsidR="009500DE" w:rsidRPr="00C64E3B" w:rsidRDefault="009500DE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2774591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4B4733D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662776EE" w14:textId="77777777" w:rsidTr="00FD747E">
        <w:tc>
          <w:tcPr>
            <w:tcW w:w="844" w:type="pct"/>
          </w:tcPr>
          <w:p w14:paraId="1CC97FE3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 (C-GAS), at 19 months post-allocation</w:t>
            </w:r>
          </w:p>
        </w:tc>
        <w:tc>
          <w:tcPr>
            <w:tcW w:w="843" w:type="pct"/>
          </w:tcPr>
          <w:p w14:paraId="793BD76A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75 </w:t>
            </w:r>
          </w:p>
          <w:p w14:paraId="07C4074E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0658F050" w14:textId="2EDB70B1" w:rsidR="009500DE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PEVuZE5vdGU+PENpdGU+PEF1dGhvcj5NZWhsdW08L0F1dGhvcj48WWVhcj4yMDE2PC9ZZWFyPjxS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PEVuZE5vdGU+PENpdGU+PEF1dGhvcj5NZWhsdW08L0F1dGhvcj48WWVhcj4yMDE2PC9ZZWFyPjxS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1D07F0A6" w14:textId="6893B06E" w:rsidR="009500DE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9500D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1.50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9500D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4.40 to 7.40)</w:t>
            </w:r>
          </w:p>
        </w:tc>
        <w:tc>
          <w:tcPr>
            <w:tcW w:w="734" w:type="pct"/>
          </w:tcPr>
          <w:p w14:paraId="54A7E400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5D95C9E4" w14:textId="04E455D7" w:rsidR="009500DE" w:rsidRPr="00C64E3B" w:rsidRDefault="009500DE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66F05B2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7C3A5DA5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3B301B24" w14:textId="77777777" w:rsidTr="00FD7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30A6932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 (C-GAS), at 3 years post-allocation</w:t>
            </w:r>
          </w:p>
        </w:tc>
        <w:tc>
          <w:tcPr>
            <w:tcW w:w="843" w:type="pct"/>
          </w:tcPr>
          <w:p w14:paraId="117269C0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71</w:t>
            </w:r>
          </w:p>
          <w:p w14:paraId="6D4FA245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(1 RCT) </w:t>
            </w:r>
          </w:p>
          <w:p w14:paraId="231121C3" w14:textId="00C3D71A" w:rsidR="009500DE" w:rsidRPr="00C64E3B" w:rsidRDefault="00097050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PEVuZE5vdGU+PENpdGU+PEF1dGhvcj5NZWhsdW08L0F1dGhvcj48WWVhcj4yMDE5PC9ZZWFyPjxS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073" w:type="pct"/>
          </w:tcPr>
          <w:p w14:paraId="6348F082" w14:textId="595ACF2D" w:rsidR="009500DE" w:rsidRPr="00C64E3B" w:rsidRDefault="00811B9A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9500D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9500D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1.15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9500D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6.49 to 4.19)</w:t>
            </w:r>
          </w:p>
        </w:tc>
        <w:tc>
          <w:tcPr>
            <w:tcW w:w="734" w:type="pct"/>
          </w:tcPr>
          <w:p w14:paraId="003F8DB0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134225A7" w14:textId="0BCACD83" w:rsidR="009500DE" w:rsidRPr="00C64E3B" w:rsidRDefault="009500DE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6BAB32A2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21C26F2F" w14:textId="77777777" w:rsidR="009500DE" w:rsidRPr="00C64E3B" w:rsidRDefault="009500DE" w:rsidP="000043B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</w:tbl>
    <w:bookmarkEnd w:id="12"/>
    <w:p w14:paraId="54CD0F4C" w14:textId="04F84440" w:rsidR="0077410A" w:rsidRPr="00C64E3B" w:rsidRDefault="00FF304B" w:rsidP="0077410A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lastRenderedPageBreak/>
        <w:t>BDI-II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Beck-Depression-Inventory-II (range 0-63)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A61A34" w:rsidRPr="00C64E3B">
        <w:rPr>
          <w:rFonts w:asciiTheme="minorHAnsi" w:eastAsia="MS Mincho" w:hAnsiTheme="minorHAnsi" w:cstheme="minorHAnsi"/>
          <w:b/>
          <w:bCs/>
          <w:color w:val="000000" w:themeColor="text1"/>
          <w:sz w:val="20"/>
          <w:szCs w:val="20"/>
          <w:lang w:val="en-US" w:eastAsia="sv-SE"/>
        </w:rPr>
        <w:t>C-GAS</w:t>
      </w:r>
      <w:r w:rsidR="00A61A34"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 = Children's Global Assessment Scale (range 1–100)</w:t>
      </w:r>
      <w:r w:rsidR="00842AB6"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842AB6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MADRS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(Montgomery-Åsberg Depression Rating Scale (range 0–60);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SMD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Standardized Mean Difference</w:t>
      </w:r>
    </w:p>
    <w:p w14:paraId="07A2FFC2" w14:textId="16BE835D" w:rsidR="00D5235C" w:rsidRPr="00C64E3B" w:rsidRDefault="00D5235C" w:rsidP="00ED4BEF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–1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because of </w:t>
      </w:r>
      <w:r w:rsidR="00FD536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precision: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</w:p>
    <w:p w14:paraId="133A7AF0" w14:textId="1A426298" w:rsidR="00D5235C" w:rsidRPr="00C64E3B" w:rsidRDefault="00D5235C" w:rsidP="00ED4BEF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–3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because of </w:t>
      </w:r>
      <w:r w:rsidR="00FD536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precision: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non-significant results and few participants </w:t>
      </w:r>
    </w:p>
    <w:p w14:paraId="458B0B46" w14:textId="205CC8DB" w:rsidR="00D5235C" w:rsidRPr="00C64E3B" w:rsidRDefault="00D5235C" w:rsidP="00ED4BEF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3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2D1C0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–3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because of </w:t>
      </w:r>
      <w:r w:rsidR="00FD536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precision: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few participants and </w:t>
      </w:r>
      <w:r w:rsidR="00BC638F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very </w:t>
      </w:r>
      <w:r w:rsidR="00CB100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events</w:t>
      </w:r>
    </w:p>
    <w:p w14:paraId="4E76F52E" w14:textId="2DC54783" w:rsidR="002D1C04" w:rsidRPr="00C64E3B" w:rsidRDefault="002D1C04" w:rsidP="00ED4BEF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4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</w:t>
      </w:r>
      <w:r w:rsidR="00FD536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</w:p>
    <w:p w14:paraId="0FF1AB02" w14:textId="77777777" w:rsidR="00FA52B6" w:rsidRPr="00C64E3B" w:rsidRDefault="00FA52B6">
      <w:pPr>
        <w:spacing w:after="160" w:line="259" w:lineRule="auto"/>
        <w:rPr>
          <w:rFonts w:ascii="Calibri Light" w:eastAsia="Times New Roman" w:hAnsi="Calibri Light" w:cs="Times New Roman"/>
          <w:color w:val="000000" w:themeColor="text1"/>
          <w:sz w:val="26"/>
          <w:szCs w:val="26"/>
          <w:lang w:val="en-US"/>
        </w:rPr>
      </w:pPr>
      <w:r w:rsidRPr="00C64E3B">
        <w:rPr>
          <w:rFonts w:ascii="Calibri Light" w:eastAsia="Times New Roman" w:hAnsi="Calibri Light" w:cs="Times New Roman"/>
          <w:color w:val="000000" w:themeColor="text1"/>
          <w:sz w:val="26"/>
          <w:szCs w:val="26"/>
          <w:lang w:val="en-US"/>
        </w:rPr>
        <w:br w:type="page"/>
      </w:r>
    </w:p>
    <w:p w14:paraId="200D2C08" w14:textId="7CCD50D7" w:rsidR="002147FB" w:rsidRPr="00C64E3B" w:rsidRDefault="002147FB" w:rsidP="00C64657">
      <w:pPr>
        <w:pStyle w:val="Rubrik3"/>
        <w:rPr>
          <w:rFonts w:eastAsia="Calibri"/>
          <w:color w:val="000000" w:themeColor="text1"/>
          <w:lang w:val="en-US"/>
        </w:rPr>
      </w:pPr>
      <w:bookmarkStart w:id="14" w:name="_Toc182841456"/>
      <w:r w:rsidRPr="00C64E3B">
        <w:rPr>
          <w:rFonts w:eastAsia="Calibri"/>
          <w:color w:val="000000" w:themeColor="text1"/>
          <w:lang w:val="en-US"/>
        </w:rPr>
        <w:lastRenderedPageBreak/>
        <w:t>Internet-delivered emotion regulation individual therapy (IERITA)</w:t>
      </w:r>
      <w:bookmarkEnd w:id="14"/>
    </w:p>
    <w:p w14:paraId="59A91EE3" w14:textId="333B0161" w:rsidR="003E0603" w:rsidRPr="00C64E3B" w:rsidRDefault="003E0603" w:rsidP="00C64657">
      <w:pPr>
        <w:pStyle w:val="Rubrik4"/>
        <w:rPr>
          <w:rFonts w:eastAsia="Calibri"/>
          <w:color w:val="000000" w:themeColor="text1"/>
          <w:lang w:val="en-US"/>
        </w:rPr>
      </w:pPr>
      <w:r w:rsidRPr="00C64E3B">
        <w:rPr>
          <w:rFonts w:eastAsia="Calibri"/>
          <w:color w:val="000000" w:themeColor="text1"/>
          <w:lang w:val="en-US"/>
        </w:rPr>
        <w:t>Metaanalyses</w:t>
      </w:r>
    </w:p>
    <w:p w14:paraId="7B31ACD2" w14:textId="77777777" w:rsidR="00C64657" w:rsidRPr="00C64E3B" w:rsidRDefault="00C64657" w:rsidP="002147FB">
      <w:pPr>
        <w:spacing w:after="160" w:line="259" w:lineRule="auto"/>
        <w:rPr>
          <w:rFonts w:ascii="Calibri" w:eastAsia="Calibri" w:hAnsi="Calibri" w:cs="Times New Roman"/>
          <w:b/>
          <w:bCs/>
          <w:color w:val="000000" w:themeColor="text1"/>
          <w:sz w:val="22"/>
          <w:lang w:val="en-US"/>
        </w:rPr>
      </w:pPr>
    </w:p>
    <w:p w14:paraId="5BA58AF6" w14:textId="7D46877E" w:rsidR="002147FB" w:rsidRPr="00C64E3B" w:rsidRDefault="00C64657" w:rsidP="002147F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16 </w:t>
      </w:r>
      <w:r w:rsidR="005A3909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articipants with NSSI</w:t>
      </w:r>
      <w:r w:rsidR="00100B1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post-intervention</w:t>
      </w:r>
      <w:r w:rsidR="00100B1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  <w:r w:rsidR="002147FB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 </w:t>
      </w:r>
    </w:p>
    <w:p w14:paraId="78D0F00E" w14:textId="6D7AF07F" w:rsidR="002147FB" w:rsidRPr="00C64E3B" w:rsidRDefault="002147FB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  <w:lang w:val="en-US"/>
        </w:rPr>
      </w:pPr>
      <w:r w:rsidRPr="00C64E3B">
        <w:rPr>
          <w:rFonts w:ascii="Calibri" w:eastAsia="Calibri" w:hAnsi="Calibri" w:cs="Times New Roman"/>
          <w:noProof/>
          <w:color w:val="000000" w:themeColor="text1"/>
          <w:sz w:val="22"/>
        </w:rPr>
        <w:drawing>
          <wp:inline distT="0" distB="0" distL="0" distR="0" wp14:anchorId="06A13089" wp14:editId="0C5C37B0">
            <wp:extent cx="5760720" cy="1169670"/>
            <wp:effectExtent l="0" t="0" r="0" b="0"/>
            <wp:docPr id="43" name="Bildobjekt 43" descr="Number of participants with NSSI at post-interven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ildobjekt 43" descr="Number of participants with NSSI at post-intervention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8414" w14:textId="0AE55303" w:rsidR="00100B1D" w:rsidRPr="00C64E3B" w:rsidRDefault="00100B1D" w:rsidP="00C64657">
      <w:pPr>
        <w:spacing w:after="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*Bjureberg 2023: Clinicians-rated version of DSHI-Y; Morthorst 2022: Self-reported DSHI-Y. Data from Bjureberg 2023 were received upon request. </w:t>
      </w:r>
    </w:p>
    <w:p w14:paraId="672D74E0" w14:textId="0B2DADD6" w:rsidR="00100B1D" w:rsidRPr="00C64E3B" w:rsidRDefault="00100B1D" w:rsidP="00C64657">
      <w:pPr>
        <w:spacing w:after="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** Bjureberg 2023: Outcome w</w:t>
      </w:r>
      <w:r w:rsidR="00DD3C22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as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assessed 1 month post-treatment; Morthorst 2022: Outcome w</w:t>
      </w:r>
      <w:r w:rsidR="00DD3C22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as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assessed post-treatment. Treatment length w</w:t>
      </w:r>
      <w:r w:rsidR="005F0D5E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as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12 weeks in both studies. </w:t>
      </w:r>
    </w:p>
    <w:p w14:paraId="4E2CD467" w14:textId="77777777" w:rsidR="0077410A" w:rsidRPr="00C64E3B" w:rsidRDefault="00842AB6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DSHI-Y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Deliberate Self Harm Inventory - Youth version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</w:p>
    <w:p w14:paraId="42145CE4" w14:textId="55E9B3B4" w:rsidR="00100B1D" w:rsidRPr="00C64E3B" w:rsidRDefault="00100B1D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  <w:lang w:val="en-US"/>
        </w:rPr>
      </w:pPr>
    </w:p>
    <w:p w14:paraId="0296507C" w14:textId="15C8DBE5" w:rsidR="002147FB" w:rsidRPr="00C64E3B" w:rsidRDefault="00C64657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17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303505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F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requency </w:t>
      </w:r>
      <w:r w:rsidR="00303505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of NSSI episodes</w:t>
      </w:r>
      <w:r w:rsidR="009B7CB2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303505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</w:p>
    <w:p w14:paraId="5B9A6137" w14:textId="77777777" w:rsidR="002147FB" w:rsidRPr="00C64E3B" w:rsidRDefault="002147FB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</w:rPr>
      </w:pPr>
      <w:r w:rsidRPr="00C64E3B">
        <w:rPr>
          <w:rFonts w:ascii="Calibri" w:eastAsia="Calibri" w:hAnsi="Calibri" w:cs="Times New Roman"/>
          <w:noProof/>
          <w:color w:val="000000" w:themeColor="text1"/>
          <w:sz w:val="22"/>
        </w:rPr>
        <w:drawing>
          <wp:inline distT="0" distB="0" distL="0" distR="0" wp14:anchorId="6C2847B1" wp14:editId="04EE8D6F">
            <wp:extent cx="5760720" cy="999490"/>
            <wp:effectExtent l="0" t="0" r="0" b="0"/>
            <wp:docPr id="42" name="Bildobjekt 42" descr="Frequency of NSSI episodes at post-interven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Bildobjekt 42" descr="Frequency of NSSI episodes at post-intervention. 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E6A3" w14:textId="7A241286" w:rsidR="009B7CB2" w:rsidRPr="00C64E3B" w:rsidRDefault="009B7CB2" w:rsidP="00097050">
      <w:pPr>
        <w:spacing w:after="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*Number of NSSI episodes within the last 4 weeks</w:t>
      </w:r>
      <w:r w:rsidR="00BC123B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: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Bjureberg</w:t>
      </w:r>
      <w:r w:rsidR="00BC123B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2023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: clinicians-rated version of DSHI-Y</w:t>
      </w:r>
      <w:r w:rsidR="00BC123B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;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Morthorst</w:t>
      </w:r>
      <w:r w:rsidR="00BC123B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2022</w:t>
      </w: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: self-reported DSHI-Y</w:t>
      </w:r>
    </w:p>
    <w:p w14:paraId="74A080E4" w14:textId="77777777" w:rsidR="0077410A" w:rsidRPr="00C64E3B" w:rsidRDefault="00842AB6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DSHI-Y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Deliberate Self Harm Inventory - Youth version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</w:p>
    <w:p w14:paraId="7FE1EDDD" w14:textId="77777777" w:rsidR="00BC123B" w:rsidRPr="00C64E3B" w:rsidRDefault="00BC123B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  <w:lang w:val="en-US"/>
        </w:rPr>
      </w:pPr>
    </w:p>
    <w:p w14:paraId="4C904F5A" w14:textId="55A8A20D" w:rsidR="002147FB" w:rsidRPr="00C64E3B" w:rsidRDefault="00C64657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18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Depression </w:t>
      </w:r>
      <w:r w:rsidR="00CA7CF3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scores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(DASS-21 </w:t>
      </w:r>
      <w:r w:rsidR="009B7CB2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subscale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depression)</w:t>
      </w:r>
      <w:r w:rsidR="00100B1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post-intervention</w:t>
      </w:r>
      <w:r w:rsidR="00F866BC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57410E67" w14:textId="77777777" w:rsidR="002147FB" w:rsidRPr="00C64E3B" w:rsidRDefault="002147FB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</w:rPr>
      </w:pPr>
      <w:r w:rsidRPr="00C64E3B">
        <w:rPr>
          <w:rFonts w:ascii="Calibri" w:eastAsia="Calibri" w:hAnsi="Calibri" w:cs="Times New Roman"/>
          <w:noProof/>
          <w:color w:val="000000" w:themeColor="text1"/>
          <w:sz w:val="22"/>
        </w:rPr>
        <w:drawing>
          <wp:inline distT="0" distB="0" distL="0" distR="0" wp14:anchorId="74963433" wp14:editId="4133B6B6">
            <wp:extent cx="5760720" cy="1017905"/>
            <wp:effectExtent l="0" t="0" r="0" b="0"/>
            <wp:docPr id="44" name="Bildobjekt 44" descr="Depression scores (DASS-21 subscale depression) at post-intervention*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Bildobjekt 44" descr="Depression scores (DASS-21 subscale depression) at post-intervention*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48C4" w14:textId="77777777" w:rsidR="00842AB6" w:rsidRPr="00C64E3B" w:rsidRDefault="00BC123B" w:rsidP="00097050">
      <w:pPr>
        <w:spacing w:after="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>*Data from Bjureberg 2023 were received upon request.</w:t>
      </w:r>
    </w:p>
    <w:p w14:paraId="143A1076" w14:textId="59F49141" w:rsidR="00BC123B" w:rsidRPr="00C64E3B" w:rsidRDefault="00842AB6" w:rsidP="00BC123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DASS-21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Depression, Anxiety and Stress Scale, 21 items (range 0–42)</w:t>
      </w:r>
      <w:r w:rsidR="00BC123B" w:rsidRPr="00C64E3B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673EC55F" w14:textId="77777777" w:rsidR="0017101A" w:rsidRPr="00C64E3B" w:rsidRDefault="0017101A">
      <w:pPr>
        <w:spacing w:after="160" w:line="259" w:lineRule="auto"/>
        <w:rPr>
          <w:rFonts w:ascii="Calibri" w:eastAsia="Calibri" w:hAnsi="Calibri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Calibri" w:eastAsia="Calibri" w:hAnsi="Calibri" w:cs="Times New Roman"/>
          <w:b/>
          <w:bCs/>
          <w:color w:val="000000" w:themeColor="text1"/>
          <w:sz w:val="22"/>
          <w:lang w:val="en-US"/>
        </w:rPr>
        <w:br w:type="page"/>
      </w:r>
    </w:p>
    <w:p w14:paraId="75D27608" w14:textId="415DBFF6" w:rsidR="002147FB" w:rsidRPr="00C64E3B" w:rsidRDefault="00C64657" w:rsidP="002147FB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19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Anxiety </w:t>
      </w:r>
      <w:r w:rsidR="00BC123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scores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(DASS-21 </w:t>
      </w:r>
      <w:r w:rsidR="009B7CB2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subscale </w:t>
      </w:r>
      <w:r w:rsidR="002147F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anxiety)</w:t>
      </w:r>
      <w:r w:rsidR="00BC123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at post-intervention</w:t>
      </w:r>
      <w:r w:rsidR="00F866BC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6071156" w14:textId="77777777" w:rsidR="002147FB" w:rsidRPr="00C64E3B" w:rsidRDefault="002147FB" w:rsidP="002147F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</w:rPr>
      </w:pPr>
      <w:r w:rsidRPr="00C64E3B">
        <w:rPr>
          <w:rFonts w:ascii="Calibri" w:eastAsia="Calibri" w:hAnsi="Calibri" w:cs="Times New Roman"/>
          <w:noProof/>
          <w:color w:val="000000" w:themeColor="text1"/>
          <w:sz w:val="22"/>
        </w:rPr>
        <w:drawing>
          <wp:inline distT="0" distB="0" distL="0" distR="0" wp14:anchorId="37F51210" wp14:editId="78F71064">
            <wp:extent cx="5760720" cy="1009015"/>
            <wp:effectExtent l="0" t="0" r="0" b="635"/>
            <wp:docPr id="45" name="Bildobjekt 45" descr="Anxiety scores (DASS-21 subscale anxiety) at post-inter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objekt 45" descr="Anxiety scores (DASS-21 subscale anxiety) at post-intervention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C0D0" w14:textId="77777777" w:rsidR="00BC123B" w:rsidRPr="00C64E3B" w:rsidRDefault="00BC123B" w:rsidP="00097050">
      <w:pPr>
        <w:spacing w:after="0" w:line="259" w:lineRule="auto"/>
        <w:rPr>
          <w:rFonts w:ascii="Calibri" w:eastAsia="Calibri" w:hAnsi="Calibri" w:cs="Times New Roman"/>
          <w:color w:val="000000" w:themeColor="text1"/>
          <w:sz w:val="22"/>
          <w:lang w:val="en-US"/>
        </w:rPr>
      </w:pPr>
      <w:r w:rsidRPr="00C64E3B">
        <w:rPr>
          <w:rFonts w:ascii="Calibri" w:eastAsia="Calibri" w:hAnsi="Calibri" w:cs="Times New Roman"/>
          <w:color w:val="000000" w:themeColor="text1"/>
          <w:sz w:val="22"/>
          <w:lang w:val="en-US"/>
        </w:rPr>
        <w:t xml:space="preserve">*Data from Bjureberg 2023 were received upon request. </w:t>
      </w:r>
    </w:p>
    <w:p w14:paraId="27AC8FE1" w14:textId="22186004" w:rsidR="00842AB6" w:rsidRPr="00C64E3B" w:rsidRDefault="00842AB6" w:rsidP="00842AB6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DASS-21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Depression, Anxiety and Stress Scale, 21 items (range 0–42)</w:t>
      </w:r>
    </w:p>
    <w:p w14:paraId="22B227C6" w14:textId="77777777" w:rsidR="00842AB6" w:rsidRPr="00C64E3B" w:rsidRDefault="00842AB6" w:rsidP="00BC123B">
      <w:pPr>
        <w:spacing w:after="160" w:line="259" w:lineRule="auto"/>
        <w:rPr>
          <w:rFonts w:ascii="Calibri" w:eastAsia="Calibri" w:hAnsi="Calibri" w:cs="Times New Roman"/>
          <w:color w:val="000000" w:themeColor="text1"/>
          <w:sz w:val="22"/>
          <w:lang w:val="en-US"/>
        </w:rPr>
      </w:pPr>
    </w:p>
    <w:p w14:paraId="6FFC70CF" w14:textId="4FA628FB" w:rsidR="002147FB" w:rsidRPr="00C64E3B" w:rsidRDefault="005D0EF4" w:rsidP="00C64657">
      <w:pPr>
        <w:pStyle w:val="Rubrik4"/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Table S5. </w:t>
      </w:r>
      <w:r w:rsidR="002147FB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S</w:t>
      </w:r>
      <w:r w:rsidR="002254EB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ummary of findings for</w:t>
      </w:r>
      <w:r w:rsidR="00AF0077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2147FB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IERITA</w:t>
      </w:r>
      <w:r w:rsidR="00AF0077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8832D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versus</w:t>
      </w:r>
      <w:r w:rsidR="00AF0077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C64657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4007E0A5" w14:textId="77777777" w:rsidR="005D0EF4" w:rsidRPr="00C64E3B" w:rsidRDefault="005D0EF4" w:rsidP="005D0EF4">
      <w:pPr>
        <w:rPr>
          <w:color w:val="000000" w:themeColor="text1"/>
          <w:lang w:val="en-US"/>
        </w:rPr>
      </w:pP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1FCF7E28" w14:textId="77777777" w:rsidTr="00C64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4280A72A" w14:textId="218F3FDB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bookmarkStart w:id="15" w:name="_Hlk162959912"/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5AF7546B" w14:textId="77777777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5D6E7F23" w14:textId="77777777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03F121FB" w14:textId="5663AAE6" w:rsidR="00B174CB" w:rsidRPr="00C64E3B" w:rsidRDefault="00C64657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References</w:t>
            </w:r>
          </w:p>
        </w:tc>
        <w:tc>
          <w:tcPr>
            <w:tcW w:w="1150" w:type="pct"/>
            <w:shd w:val="clear" w:color="auto" w:fill="C6D9F1"/>
          </w:tcPr>
          <w:p w14:paraId="4CC38F55" w14:textId="77777777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3178B882" w14:textId="77A4FA79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(95% </w:t>
            </w:r>
            <w:r w:rsidR="00EC0C8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I)</w:t>
            </w:r>
          </w:p>
        </w:tc>
        <w:tc>
          <w:tcPr>
            <w:tcW w:w="734" w:type="pct"/>
            <w:shd w:val="clear" w:color="auto" w:fill="C6D9F1"/>
          </w:tcPr>
          <w:p w14:paraId="7E6C409E" w14:textId="48A02C7F" w:rsidR="00B174CB" w:rsidRPr="00C64E3B" w:rsidRDefault="00B174CB" w:rsidP="00C64657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  <w:r w:rsidRPr="00C64E3B" w:rsidDel="004922F2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722" w:type="pct"/>
            <w:shd w:val="clear" w:color="auto" w:fill="C6D9F1"/>
          </w:tcPr>
          <w:p w14:paraId="19F7E19D" w14:textId="55C6C837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</w:t>
            </w:r>
            <w:r w:rsidR="00EC0C8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rating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(GRADE)</w:t>
            </w:r>
          </w:p>
        </w:tc>
        <w:tc>
          <w:tcPr>
            <w:tcW w:w="784" w:type="pct"/>
            <w:shd w:val="clear" w:color="auto" w:fill="C6D9F1"/>
          </w:tcPr>
          <w:p w14:paraId="55971362" w14:textId="14B3C0E3" w:rsidR="00B174CB" w:rsidRPr="00C64E3B" w:rsidRDefault="00B174CB" w:rsidP="00F866BC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bookmarkEnd w:id="15"/>
      <w:tr w:rsidR="00C64E3B" w:rsidRPr="00C64E3B" w14:paraId="521D0321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627790E" w14:textId="5DEFACE5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NSSI at post-intervention</w:t>
            </w:r>
          </w:p>
        </w:tc>
        <w:tc>
          <w:tcPr>
            <w:tcW w:w="766" w:type="pct"/>
          </w:tcPr>
          <w:p w14:paraId="635BF496" w14:textId="77777777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196</w:t>
            </w:r>
          </w:p>
          <w:p w14:paraId="7D0F4A73" w14:textId="77777777" w:rsidR="00097050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(2 RCT) </w:t>
            </w:r>
          </w:p>
          <w:p w14:paraId="2A86867B" w14:textId="3774207E" w:rsidR="00B174CB" w:rsidRPr="00C64E3B" w:rsidRDefault="00097050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[12, 13]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2711187F" w14:textId="15D7955A" w:rsidR="00B174CB" w:rsidRPr="00C64E3B" w:rsidRDefault="00811B9A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B174C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B174C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0.20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B174C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0.34 to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B174C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0.07)</w:t>
            </w:r>
          </w:p>
        </w:tc>
        <w:tc>
          <w:tcPr>
            <w:tcW w:w="734" w:type="pct"/>
          </w:tcPr>
          <w:p w14:paraId="55E57F00" w14:textId="77777777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A491B85" w14:textId="0A89646E" w:rsidR="00B174CB" w:rsidRPr="00C64E3B" w:rsidRDefault="00B174CB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2" w:type="pct"/>
          </w:tcPr>
          <w:p w14:paraId="61B1C47C" w14:textId="041778BD" w:rsidR="00B174CB" w:rsidRPr="00C64E3B" w:rsidRDefault="009B7CB2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7BCBBCF5" w14:textId="504030F8" w:rsidR="00B174CB" w:rsidRPr="00C64E3B" w:rsidRDefault="004F3D0E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IERITA may reduce outcome</w:t>
            </w:r>
          </w:p>
        </w:tc>
      </w:tr>
      <w:tr w:rsidR="00C64E3B" w:rsidRPr="00C64E3B" w14:paraId="5C814B0F" w14:textId="77777777" w:rsidTr="00C64657">
        <w:tc>
          <w:tcPr>
            <w:tcW w:w="844" w:type="pct"/>
          </w:tcPr>
          <w:p w14:paraId="28A169A8" w14:textId="44B50843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Frequency of NSSI at post-intervention</w:t>
            </w:r>
          </w:p>
        </w:tc>
        <w:tc>
          <w:tcPr>
            <w:tcW w:w="766" w:type="pct"/>
          </w:tcPr>
          <w:p w14:paraId="1584719B" w14:textId="77777777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193</w:t>
            </w:r>
          </w:p>
          <w:p w14:paraId="0678C327" w14:textId="77777777" w:rsidR="00097050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  <w:r w:rsidR="0080578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  <w:p w14:paraId="535F24FA" w14:textId="18155C0B" w:rsidR="00B174CB" w:rsidRPr="00C64E3B" w:rsidRDefault="00097050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[12, 13]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041A6796" w14:textId="7D107D73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4.65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8.04 to -1.25)</w:t>
            </w:r>
          </w:p>
        </w:tc>
        <w:tc>
          <w:tcPr>
            <w:tcW w:w="734" w:type="pct"/>
          </w:tcPr>
          <w:p w14:paraId="5C432991" w14:textId="77777777" w:rsidR="00B174CB" w:rsidRPr="00C64E3B" w:rsidRDefault="00B174CB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04049407" w14:textId="7CA995B1" w:rsidR="00B174CB" w:rsidRPr="00C64E3B" w:rsidRDefault="00B174CB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2" w:type="pct"/>
          </w:tcPr>
          <w:p w14:paraId="3EAF7C4D" w14:textId="4CB95130" w:rsidR="00B174CB" w:rsidRPr="00C64E3B" w:rsidRDefault="009B7CB2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4" w:type="pct"/>
          </w:tcPr>
          <w:p w14:paraId="6D4072CE" w14:textId="523DFAAF" w:rsidR="00B174CB" w:rsidRPr="00C64E3B" w:rsidRDefault="006840EF" w:rsidP="008F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IERITA may reduce outcome</w:t>
            </w:r>
          </w:p>
        </w:tc>
      </w:tr>
      <w:tr w:rsidR="00C64E3B" w:rsidRPr="00C64E3B" w14:paraId="6CCFC1AC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2D8EC2FF" w14:textId="4CCD3CF8" w:rsidR="00274400" w:rsidRPr="00C64E3B" w:rsidRDefault="00AB67AB" w:rsidP="0027440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Frequency of NSSI at 6 months post-allocation</w:t>
            </w:r>
          </w:p>
        </w:tc>
        <w:tc>
          <w:tcPr>
            <w:tcW w:w="766" w:type="pct"/>
          </w:tcPr>
          <w:p w14:paraId="30F4CCA8" w14:textId="28F90C05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166</w:t>
            </w:r>
          </w:p>
          <w:p w14:paraId="642EFB95" w14:textId="77777777" w:rsidR="0009705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(1 RCT) </w:t>
            </w:r>
          </w:p>
          <w:p w14:paraId="58DB7A97" w14:textId="07C6797A" w:rsidR="00274400" w:rsidRPr="00C64E3B" w:rsidRDefault="0009705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76FAD768" w14:textId="23550F8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color w:val="000000" w:themeColor="text1"/>
                <w:sz w:val="20"/>
                <w:szCs w:val="20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1.47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3.51 to 0.57)</w:t>
            </w:r>
          </w:p>
        </w:tc>
        <w:tc>
          <w:tcPr>
            <w:tcW w:w="734" w:type="pct"/>
          </w:tcPr>
          <w:p w14:paraId="6815DB1D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1026A7D8" w14:textId="5466C4A0" w:rsidR="00274400" w:rsidRPr="00C64E3B" w:rsidRDefault="00274400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3601D513" w14:textId="427E04EE" w:rsidR="00274400" w:rsidRPr="00C64E3B" w:rsidRDefault="00274400" w:rsidP="00274400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7F57F7F0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C64E3B" w14:paraId="4587E38B" w14:textId="77777777" w:rsidTr="00C64657">
        <w:tc>
          <w:tcPr>
            <w:tcW w:w="844" w:type="pct"/>
          </w:tcPr>
          <w:p w14:paraId="225BC99F" w14:textId="50E2BBA3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 at post-intervention</w:t>
            </w:r>
          </w:p>
        </w:tc>
        <w:tc>
          <w:tcPr>
            <w:tcW w:w="766" w:type="pct"/>
          </w:tcPr>
          <w:p w14:paraId="120598A1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166</w:t>
            </w:r>
          </w:p>
          <w:p w14:paraId="2C426569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(1 RCT)</w:t>
            </w:r>
          </w:p>
          <w:p w14:paraId="365299CD" w14:textId="788C3891" w:rsidR="00274400" w:rsidRPr="00C64E3B" w:rsidRDefault="0009705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19E31A6D" w14:textId="15BF2A02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0.05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0.13 to 0.03)</w:t>
            </w:r>
          </w:p>
        </w:tc>
        <w:tc>
          <w:tcPr>
            <w:tcW w:w="734" w:type="pct"/>
          </w:tcPr>
          <w:p w14:paraId="631F32F9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38798FFB" w14:textId="61BB4CC4" w:rsidR="00274400" w:rsidRPr="00C64E3B" w:rsidRDefault="00274400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A95557E" w14:textId="58DFE7A4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3DFD9D4A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2221F927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F8CDC05" w14:textId="53C94669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66" w:type="pct"/>
          </w:tcPr>
          <w:p w14:paraId="7882C813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0 </w:t>
            </w:r>
          </w:p>
          <w:p w14:paraId="39E19DC8" w14:textId="721BB74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(0 RCT)</w:t>
            </w:r>
          </w:p>
        </w:tc>
        <w:tc>
          <w:tcPr>
            <w:tcW w:w="1150" w:type="pct"/>
          </w:tcPr>
          <w:p w14:paraId="1F6EE610" w14:textId="2110981E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7C7CB692" w14:textId="14A87D56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5774F92C" w14:textId="532C6A6F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84" w:type="pct"/>
          </w:tcPr>
          <w:p w14:paraId="3D87E9D2" w14:textId="7B47E458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B40471" w14:paraId="1412B5F5" w14:textId="77777777" w:rsidTr="00C64657">
        <w:tc>
          <w:tcPr>
            <w:tcW w:w="844" w:type="pct"/>
          </w:tcPr>
          <w:p w14:paraId="3BE25804" w14:textId="72988CAD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</w:t>
            </w:r>
          </w:p>
        </w:tc>
        <w:tc>
          <w:tcPr>
            <w:tcW w:w="766" w:type="pct"/>
          </w:tcPr>
          <w:p w14:paraId="0217F53E" w14:textId="7EFCE69C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</w:p>
          <w:p w14:paraId="7557770E" w14:textId="15EE011F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(0 RCT)</w:t>
            </w:r>
          </w:p>
        </w:tc>
        <w:tc>
          <w:tcPr>
            <w:tcW w:w="1150" w:type="pct"/>
          </w:tcPr>
          <w:p w14:paraId="377F399D" w14:textId="66ADD116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26D21AAC" w14:textId="353B1621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6555FBC5" w14:textId="36CCC15C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84" w:type="pct"/>
          </w:tcPr>
          <w:p w14:paraId="2EA892C1" w14:textId="19B7CAAF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C64E3B" w14:paraId="7E96330D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E0DFA35" w14:textId="2D43E4F5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(DASS-21 subscale), at post-intervention</w:t>
            </w:r>
          </w:p>
        </w:tc>
        <w:tc>
          <w:tcPr>
            <w:tcW w:w="766" w:type="pct"/>
          </w:tcPr>
          <w:p w14:paraId="39448857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189</w:t>
            </w:r>
          </w:p>
          <w:p w14:paraId="152F3737" w14:textId="0DC68E6B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4F660901" w14:textId="2B37AC48" w:rsidR="00274400" w:rsidRPr="00C64E3B" w:rsidRDefault="0009705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[12, 13]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3F842E15" w14:textId="6A9EFEFE" w:rsidR="00274400" w:rsidRPr="00C64E3B" w:rsidRDefault="00811B9A" w:rsidP="00C64657">
            <w:pPr>
              <w:tabs>
                <w:tab w:val="center" w:pos="955"/>
              </w:tabs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27440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7440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1.64 (</w:t>
            </w:r>
            <w:r w:rsidR="00C6465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7440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3.21 to -0.07)</w:t>
            </w:r>
          </w:p>
        </w:tc>
        <w:tc>
          <w:tcPr>
            <w:tcW w:w="734" w:type="pct"/>
          </w:tcPr>
          <w:p w14:paraId="4CE89F24" w14:textId="77777777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65155CAC" w14:textId="70A9361B" w:rsidR="00274400" w:rsidRPr="00C64E3B" w:rsidRDefault="00274400" w:rsidP="00C646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2" w:type="pct"/>
          </w:tcPr>
          <w:p w14:paraId="7F912A84" w14:textId="786DE22C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7F1909B4" w14:textId="65AB9CA1" w:rsidR="00274400" w:rsidRPr="00C64E3B" w:rsidRDefault="00274400" w:rsidP="0027440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IERITA may reduce outcome</w:t>
            </w:r>
          </w:p>
        </w:tc>
      </w:tr>
      <w:tr w:rsidR="00C64E3B" w:rsidRPr="00C64E3B" w14:paraId="2648479A" w14:textId="77777777" w:rsidTr="00C64657">
        <w:tc>
          <w:tcPr>
            <w:tcW w:w="844" w:type="pct"/>
          </w:tcPr>
          <w:p w14:paraId="0E2B14F3" w14:textId="6F2BA079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Depression (DASS-21 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subscale), at 6 months post-allocation</w:t>
            </w:r>
          </w:p>
        </w:tc>
        <w:tc>
          <w:tcPr>
            <w:tcW w:w="766" w:type="pct"/>
          </w:tcPr>
          <w:p w14:paraId="34F821DA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166</w:t>
            </w:r>
          </w:p>
          <w:p w14:paraId="2E3779CB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(1 RCT)</w:t>
            </w:r>
          </w:p>
          <w:p w14:paraId="25CF6820" w14:textId="66C91F99" w:rsidR="00771123" w:rsidRPr="00C64E3B" w:rsidRDefault="00097050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lastRenderedPageBreak/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20DA4FCB" w14:textId="129E20E1" w:rsidR="00771123" w:rsidRPr="00C64E3B" w:rsidRDefault="00771123" w:rsidP="00771123">
            <w:pPr>
              <w:tabs>
                <w:tab w:val="center" w:pos="955"/>
              </w:tabs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MD=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0.69 (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2.50 to 1.12)</w:t>
            </w:r>
          </w:p>
        </w:tc>
        <w:tc>
          <w:tcPr>
            <w:tcW w:w="734" w:type="pct"/>
          </w:tcPr>
          <w:p w14:paraId="38AE76BD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233F31D" w14:textId="57600512" w:rsidR="00771123" w:rsidRPr="00C64E3B" w:rsidRDefault="00771123" w:rsidP="0096423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4E028D9B" w14:textId="6B349F02" w:rsidR="00771123" w:rsidRPr="00C64E3B" w:rsidRDefault="00771123" w:rsidP="00771123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52FF46B4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C64E3B" w14:paraId="2CB416A9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633172E1" w14:textId="18CB8C4A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 (DASS-21 subscale), at post-intervention</w:t>
            </w:r>
          </w:p>
        </w:tc>
        <w:tc>
          <w:tcPr>
            <w:tcW w:w="766" w:type="pct"/>
          </w:tcPr>
          <w:p w14:paraId="7B1116FF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189</w:t>
            </w:r>
          </w:p>
          <w:p w14:paraId="59AC3F1A" w14:textId="28995EF0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3FFDBC0F" w14:textId="76C4732B" w:rsidR="00771123" w:rsidRPr="00C64E3B" w:rsidRDefault="00097050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PjxSZWNOdW0+MTE8L1JlY051bT48RGlzcGxheVRleHQ+WzEyLCAxM108L0Rpc3BsYXlUZXh0Pjxy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[12, 13]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04DE2795" w14:textId="251B9B7F" w:rsidR="00771123" w:rsidRPr="00C64E3B" w:rsidRDefault="00811B9A" w:rsidP="0096423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7711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0.54 (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7711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2.26 to 3.34)</w:t>
            </w:r>
          </w:p>
        </w:tc>
        <w:tc>
          <w:tcPr>
            <w:tcW w:w="734" w:type="pct"/>
          </w:tcPr>
          <w:p w14:paraId="59A134C7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E60B666" w14:textId="2F290C56" w:rsidR="00771123" w:rsidRPr="00C64E3B" w:rsidRDefault="00771123" w:rsidP="0096423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F426682" w14:textId="2086D505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11636205" w14:textId="77777777" w:rsidR="00771123" w:rsidRPr="00C64E3B" w:rsidRDefault="00771123" w:rsidP="007711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5C3692AF" w14:textId="77777777" w:rsidTr="00C64657">
        <w:tc>
          <w:tcPr>
            <w:tcW w:w="844" w:type="pct"/>
          </w:tcPr>
          <w:p w14:paraId="0D36BDF0" w14:textId="5B379653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 (DASS-21 subscale), at 6 months post-allocation</w:t>
            </w:r>
          </w:p>
        </w:tc>
        <w:tc>
          <w:tcPr>
            <w:tcW w:w="766" w:type="pct"/>
          </w:tcPr>
          <w:p w14:paraId="0AB3A8DA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166</w:t>
            </w:r>
          </w:p>
          <w:p w14:paraId="29617236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(1 RCT)</w:t>
            </w:r>
          </w:p>
          <w:p w14:paraId="08214B93" w14:textId="5196F02C" w:rsidR="00FC5CE8" w:rsidRPr="00C64E3B" w:rsidRDefault="00097050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[12]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50" w:type="pct"/>
          </w:tcPr>
          <w:p w14:paraId="005D0067" w14:textId="16AE7D5D" w:rsidR="00FC5CE8" w:rsidRPr="00C64E3B" w:rsidRDefault="00811B9A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FC5CE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0.18 (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FC5CE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1.63 to 1.27)</w:t>
            </w:r>
          </w:p>
        </w:tc>
        <w:tc>
          <w:tcPr>
            <w:tcW w:w="734" w:type="pct"/>
          </w:tcPr>
          <w:p w14:paraId="7E43901A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00FC2D56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  <w:p w14:paraId="0AE5132A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722" w:type="pct"/>
          </w:tcPr>
          <w:p w14:paraId="111CD807" w14:textId="6563E154" w:rsidR="00FC5CE8" w:rsidRPr="00C64E3B" w:rsidRDefault="00FC5CE8" w:rsidP="00FC5CE8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1A983504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C64E3B" w14:paraId="40B5655E" w14:textId="77777777" w:rsidTr="00C64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3D617C1" w14:textId="7C289CD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 (C-GAS), at post-intervention</w:t>
            </w:r>
          </w:p>
        </w:tc>
        <w:tc>
          <w:tcPr>
            <w:tcW w:w="766" w:type="pct"/>
          </w:tcPr>
          <w:p w14:paraId="175A1019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159</w:t>
            </w:r>
          </w:p>
          <w:p w14:paraId="62AE9C09" w14:textId="77777777" w:rsidR="00097050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(1 RCT) </w:t>
            </w:r>
          </w:p>
          <w:p w14:paraId="75283F68" w14:textId="61C877F3" w:rsidR="00FC5CE8" w:rsidRPr="00C64E3B" w:rsidRDefault="00097050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PEVuZE5vdGU+PENpdGU+PEF1dGhvcj5CanVyZWJlcmc8L0F1dGhvcj48WWVhcj4yMDIzPC9ZZWFy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[12]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24157F0E" w14:textId="147D0885" w:rsidR="00FC5CE8" w:rsidRPr="00C64E3B" w:rsidRDefault="00811B9A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="00FC5CE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1.98 (</w:t>
            </w:r>
            <w:r w:rsidR="009642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FC5CE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0.71 to 4.67)</w:t>
            </w:r>
          </w:p>
        </w:tc>
        <w:tc>
          <w:tcPr>
            <w:tcW w:w="734" w:type="pct"/>
          </w:tcPr>
          <w:p w14:paraId="67B802BE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63F6D8F2" w14:textId="1BBC8E84" w:rsidR="00FC5CE8" w:rsidRPr="00C64E3B" w:rsidRDefault="00FC5CE8" w:rsidP="0096423E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FED9D53" w14:textId="720AC64C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Imprecision</w:t>
            </w: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4" w:type="pct"/>
          </w:tcPr>
          <w:p w14:paraId="29B931BA" w14:textId="77777777" w:rsidR="00FC5CE8" w:rsidRPr="00C64E3B" w:rsidRDefault="00FC5CE8" w:rsidP="00FC5CE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</w:tbl>
    <w:p w14:paraId="3C9D23CD" w14:textId="00CA8813" w:rsidR="005F46A4" w:rsidRPr="00C64E3B" w:rsidRDefault="00A61A34" w:rsidP="005F46A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bookmarkStart w:id="16" w:name="_Hlk169086244"/>
      <w:r w:rsidRPr="00C64E3B">
        <w:rPr>
          <w:rFonts w:asciiTheme="minorHAnsi" w:eastAsia="MS Mincho" w:hAnsiTheme="minorHAnsi" w:cstheme="minorHAnsi"/>
          <w:b/>
          <w:bCs/>
          <w:color w:val="000000" w:themeColor="text1"/>
          <w:sz w:val="20"/>
          <w:szCs w:val="20"/>
          <w:lang w:val="en-US" w:eastAsia="sv-SE"/>
        </w:rPr>
        <w:t>C-GAS</w:t>
      </w:r>
      <w:r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 = Children's Global Assessment Scale (range 1–100)</w:t>
      </w:r>
      <w:r w:rsidR="00842AB6"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DASS-21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Depression, Anxiety and Stress Scale, 21 items (range 0–42);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842AB6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Treatment As Usual</w:t>
      </w:r>
    </w:p>
    <w:p w14:paraId="5566D05F" w14:textId="09EFC91E" w:rsidR="002D46F7" w:rsidRPr="00C64E3B" w:rsidRDefault="002D46F7" w:rsidP="002D46F7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</w:t>
      </w:r>
      <w:r w:rsidR="00737EF8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imprecision: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</w:p>
    <w:p w14:paraId="6454A79F" w14:textId="3F6D174E" w:rsidR="002D46F7" w:rsidRPr="00C64E3B" w:rsidRDefault="002D46F7" w:rsidP="002D46F7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</w:t>
      </w:r>
      <w:r w:rsidR="00737EF8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imprecision: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non-significant results and few participants </w:t>
      </w:r>
    </w:p>
    <w:p w14:paraId="6F80ED2C" w14:textId="77777777" w:rsidR="009D00A2" w:rsidRPr="00C64E3B" w:rsidRDefault="009D00A2">
      <w:pPr>
        <w:spacing w:after="160" w:line="259" w:lineRule="auto"/>
        <w:rPr>
          <w:rFonts w:asciiTheme="majorHAnsi" w:eastAsiaTheme="majorEastAsia" w:hAnsiTheme="majorHAnsi" w:cstheme="majorBidi"/>
          <w:color w:val="000000" w:themeColor="text1"/>
          <w:sz w:val="26"/>
          <w:szCs w:val="26"/>
          <w:lang w:val="en-US"/>
        </w:rPr>
      </w:pPr>
      <w:r w:rsidRPr="00C64E3B">
        <w:rPr>
          <w:color w:val="000000" w:themeColor="text1"/>
          <w:lang w:val="en-US"/>
        </w:rPr>
        <w:br w:type="page"/>
      </w:r>
    </w:p>
    <w:p w14:paraId="506EA597" w14:textId="1C86B1BF" w:rsidR="0032345D" w:rsidRPr="00C64E3B" w:rsidRDefault="0032345D" w:rsidP="002639D9">
      <w:pPr>
        <w:pStyle w:val="Rubrik3"/>
        <w:rPr>
          <w:color w:val="000000" w:themeColor="text1"/>
          <w:lang w:val="en-US"/>
        </w:rPr>
      </w:pPr>
      <w:bookmarkStart w:id="17" w:name="_Toc182841457"/>
      <w:bookmarkEnd w:id="16"/>
      <w:r w:rsidRPr="00C64E3B">
        <w:rPr>
          <w:color w:val="000000" w:themeColor="text1"/>
          <w:lang w:val="en-US"/>
        </w:rPr>
        <w:lastRenderedPageBreak/>
        <w:t>Mentalization-Based Treatment for Adolescents (MBT-A)</w:t>
      </w:r>
      <w:bookmarkEnd w:id="17"/>
    </w:p>
    <w:p w14:paraId="3FD363FA" w14:textId="77777777" w:rsidR="0032345D" w:rsidRPr="00C64E3B" w:rsidRDefault="0032345D" w:rsidP="002639D9">
      <w:pPr>
        <w:pStyle w:val="Rubrik4"/>
        <w:rPr>
          <w:color w:val="000000" w:themeColor="text1"/>
          <w:lang w:val="en-US"/>
        </w:rPr>
      </w:pPr>
      <w:r w:rsidRPr="00C64E3B">
        <w:rPr>
          <w:color w:val="000000" w:themeColor="text1"/>
          <w:lang w:val="en-US"/>
        </w:rPr>
        <w:t>Metaanalyses</w:t>
      </w:r>
    </w:p>
    <w:p w14:paraId="2BAF4AA8" w14:textId="77777777" w:rsidR="0032345D" w:rsidRPr="00C64E3B" w:rsidRDefault="0032345D" w:rsidP="0032345D">
      <w:p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lang w:val="en-US"/>
        </w:rPr>
      </w:pPr>
    </w:p>
    <w:p w14:paraId="7ECFEAE4" w14:textId="0941F1B0" w:rsidR="0032345D" w:rsidRPr="00C64E3B" w:rsidRDefault="002639D9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bookmarkStart w:id="18" w:name="_Hlk162972558"/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20 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self-harm</w:t>
      </w:r>
      <w:bookmarkEnd w:id="18"/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 at post-intervention**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</w:p>
    <w:p w14:paraId="09732132" w14:textId="77777777" w:rsidR="0032345D" w:rsidRPr="00C64E3B" w:rsidRDefault="0032345D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5A04686D" wp14:editId="5B442B7B">
            <wp:extent cx="6147435" cy="1261063"/>
            <wp:effectExtent l="0" t="0" r="5715" b="0"/>
            <wp:docPr id="7" name="Bildobjekt 7" descr="Number of participants with self-harm at post-inter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Number of participants with self-harm at post-intervention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09496" cy="127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D3217" w14:textId="77777777" w:rsidR="0032345D" w:rsidRPr="00C64E3B" w:rsidRDefault="0032345D" w:rsidP="002639D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*Length of intervention: Rossouw 2012: 12 months; Griffith 2019:12 weeks.</w:t>
      </w:r>
    </w:p>
    <w:p w14:paraId="7B07554C" w14:textId="5E42645B" w:rsidR="0032345D" w:rsidRPr="00C64E3B" w:rsidRDefault="0032345D" w:rsidP="002639D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**Griffith: data on self-harm with </w:t>
      </w:r>
      <w:r w:rsidR="00890D1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ED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presentation self-harm </w:t>
      </w:r>
      <w:r w:rsidR="00BF748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were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received from author upon request. Rossouw: self-reported self-harm from RT from RTSHI questionnaire.</w:t>
      </w:r>
    </w:p>
    <w:p w14:paraId="7357842F" w14:textId="24C8C30C" w:rsidR="00F367F3" w:rsidRPr="00C64E3B" w:rsidRDefault="00842AB6" w:rsidP="00F367F3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ED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Emergency Department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RTSHI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F367F3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Risk-Taking and Self-Harm Inventory</w:t>
      </w:r>
      <w:r w:rsidR="00F367F3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 </w:t>
      </w:r>
    </w:p>
    <w:p w14:paraId="538B82B4" w14:textId="77777777" w:rsidR="00097050" w:rsidRPr="00C64E3B" w:rsidRDefault="00097050" w:rsidP="00F367F3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7F81AE34" w14:textId="41E194F3" w:rsidR="0032345D" w:rsidRPr="00C64E3B" w:rsidRDefault="002639D9" w:rsidP="0032345D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21 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self-harm at 3 months treatment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D04F16F" w14:textId="77777777" w:rsidR="0032345D" w:rsidRPr="00C64E3B" w:rsidRDefault="0032345D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54A0DF4D" wp14:editId="0FED84BA">
            <wp:extent cx="5760720" cy="1181735"/>
            <wp:effectExtent l="0" t="0" r="0" b="0"/>
            <wp:docPr id="8" name="Bildobjekt 8" descr="Number of participants with self-harm at 3 months treat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Number of participants with self-harm at 3 months treatment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FEA2E" w14:textId="77777777" w:rsidR="00097050" w:rsidRPr="00C64E3B" w:rsidRDefault="00097050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</w:p>
    <w:p w14:paraId="22026D50" w14:textId="061C07F8" w:rsidR="0032345D" w:rsidRPr="00C64E3B" w:rsidRDefault="002639D9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22 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Number of participants with self-harm at 9 months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52285A79" w14:textId="77777777" w:rsidR="0032345D" w:rsidRPr="00C64E3B" w:rsidRDefault="0032345D" w:rsidP="0032345D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2A2A858C" wp14:editId="25D55F94">
            <wp:extent cx="5760720" cy="1181735"/>
            <wp:effectExtent l="0" t="0" r="0" b="0"/>
            <wp:docPr id="2" name="Bildobjekt 2" descr="Number of participants with self-harm at 9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Number of participants with self-harm at 9 months post-allocation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A783" w14:textId="3CC74022" w:rsidR="00AA1A29" w:rsidRPr="00C64E3B" w:rsidRDefault="00AA1A29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br w:type="page"/>
      </w:r>
    </w:p>
    <w:p w14:paraId="68874932" w14:textId="7C6A78D3" w:rsidR="0032345D" w:rsidRPr="00C64E3B" w:rsidRDefault="002639D9" w:rsidP="0032345D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23 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 scores at post-intervention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290FDFB4" w14:textId="77777777" w:rsidR="0032345D" w:rsidRPr="00C64E3B" w:rsidRDefault="0032345D" w:rsidP="0032345D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noProof/>
          <w:color w:val="000000" w:themeColor="text1"/>
          <w:sz w:val="22"/>
          <w:lang w:val="en-US"/>
        </w:rPr>
        <w:drawing>
          <wp:inline distT="0" distB="0" distL="0" distR="0" wp14:anchorId="323E8696" wp14:editId="5732F034">
            <wp:extent cx="5760720" cy="1012825"/>
            <wp:effectExtent l="0" t="0" r="0" b="0"/>
            <wp:docPr id="9" name="Bildobjekt 9" descr="Depression scores at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Depression scores at post-intervention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5BC61" w14:textId="44C1B529" w:rsidR="0032345D" w:rsidRPr="00C64E3B" w:rsidRDefault="0032345D" w:rsidP="00097050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*Rossouw: </w:t>
      </w:r>
      <w:bookmarkStart w:id="19" w:name="_Hlk162971769"/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MFQ; Griffiths: RCADS MD</w:t>
      </w:r>
      <w:bookmarkEnd w:id="19"/>
    </w:p>
    <w:p w14:paraId="4E41B3F7" w14:textId="480FE1D7" w:rsidR="00F367F3" w:rsidRPr="00C64E3B" w:rsidRDefault="0077410A" w:rsidP="00F367F3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MFQ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Mood and Feelings Questionnaire (range 0–26)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RCADS MD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Revised Child Anxiety and Depression Scale, Major Depression subscale (range 0–30)</w:t>
      </w:r>
    </w:p>
    <w:p w14:paraId="64A909DE" w14:textId="77777777" w:rsidR="00AA1A29" w:rsidRPr="00C64E3B" w:rsidRDefault="00AA1A29" w:rsidP="00F367F3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3418B3B9" w14:textId="1BAA3EA6" w:rsidR="0032345D" w:rsidRPr="00C64E3B" w:rsidRDefault="002639D9" w:rsidP="0032345D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24 </w:t>
      </w:r>
      <w:r w:rsidR="0032345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Anxiety scores post-intervention*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32B39BEC" w14:textId="77777777" w:rsidR="0032345D" w:rsidRPr="00C64E3B" w:rsidRDefault="0032345D" w:rsidP="0032345D">
      <w:pPr>
        <w:spacing w:after="160" w:line="259" w:lineRule="auto"/>
        <w:rPr>
          <w:rFonts w:ascii="Calibri" w:eastAsia="Calibri" w:hAnsi="Calibri" w:cs="Times New Roman"/>
          <w:b/>
          <w:bCs/>
          <w:color w:val="000000" w:themeColor="text1"/>
          <w:szCs w:val="24"/>
          <w:lang w:val="en-US"/>
        </w:rPr>
      </w:pPr>
      <w:r w:rsidRPr="00C64E3B">
        <w:rPr>
          <w:rFonts w:ascii="Calibri" w:eastAsia="Calibri" w:hAnsi="Calibri" w:cs="Times New Roman"/>
          <w:b/>
          <w:bCs/>
          <w:noProof/>
          <w:color w:val="000000" w:themeColor="text1"/>
          <w:szCs w:val="24"/>
          <w:lang w:val="en-US"/>
        </w:rPr>
        <w:drawing>
          <wp:inline distT="0" distB="0" distL="0" distR="0" wp14:anchorId="49166373" wp14:editId="60DA2507">
            <wp:extent cx="5760720" cy="996950"/>
            <wp:effectExtent l="0" t="0" r="0" b="0"/>
            <wp:docPr id="10" name="Bildobjekt 10" descr="Anxiety scores post-inter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Anxiety scores post-intervention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6CCD" w14:textId="1A58E9FF" w:rsidR="0032345D" w:rsidRPr="00C64E3B" w:rsidRDefault="0032345D" w:rsidP="00097050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*Rossouw: </w:t>
      </w:r>
      <w:bookmarkStart w:id="20" w:name="_Hlk162971609"/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ECRS anxiety subscale; Griffiths, ECRS revised Child version, anxiety subscale</w:t>
      </w:r>
      <w:bookmarkEnd w:id="20"/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.</w:t>
      </w:r>
    </w:p>
    <w:p w14:paraId="7CDEE6ED" w14:textId="081A938F" w:rsidR="00AA1A29" w:rsidRPr="00C64E3B" w:rsidRDefault="00842AB6" w:rsidP="0032345D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ECRS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Experiences in Close Relationships Scale</w:t>
      </w:r>
    </w:p>
    <w:p w14:paraId="7E9B9921" w14:textId="77777777" w:rsidR="00AA1A29" w:rsidRPr="00C64E3B" w:rsidRDefault="00AA1A29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br w:type="page"/>
      </w:r>
    </w:p>
    <w:p w14:paraId="7E6072E6" w14:textId="3EE84709" w:rsidR="0032345D" w:rsidRPr="00C64E3B" w:rsidRDefault="005D0EF4" w:rsidP="00D8152D">
      <w:pPr>
        <w:pStyle w:val="Rubrik4"/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lastRenderedPageBreak/>
        <w:t xml:space="preserve">Table S6. </w:t>
      </w:r>
      <w:r w:rsidR="0032345D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Summary of findings for MBT-A </w:t>
      </w:r>
      <w:r w:rsidR="008832D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versus</w:t>
      </w:r>
      <w:r w:rsidR="0032345D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D8152D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45E85D41" w14:textId="77777777" w:rsidR="005D0EF4" w:rsidRPr="00C64E3B" w:rsidRDefault="005D0EF4" w:rsidP="005D0EF4">
      <w:pPr>
        <w:rPr>
          <w:color w:val="000000" w:themeColor="text1"/>
          <w:lang w:val="en-US"/>
        </w:rPr>
      </w:pPr>
    </w:p>
    <w:tbl>
      <w:tblPr>
        <w:tblStyle w:val="Oformateradtabell21"/>
        <w:tblW w:w="5174" w:type="pct"/>
        <w:tblLayout w:type="fixed"/>
        <w:tblLook w:val="0420" w:firstRow="1" w:lastRow="0" w:firstColumn="0" w:lastColumn="0" w:noHBand="0" w:noVBand="1"/>
      </w:tblPr>
      <w:tblGrid>
        <w:gridCol w:w="1559"/>
        <w:gridCol w:w="1416"/>
        <w:gridCol w:w="2127"/>
        <w:gridCol w:w="1358"/>
        <w:gridCol w:w="1478"/>
        <w:gridCol w:w="1450"/>
      </w:tblGrid>
      <w:tr w:rsidR="00C64E3B" w:rsidRPr="00C64E3B" w14:paraId="0564A7C5" w14:textId="77777777" w:rsidTr="00842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0" w:type="pct"/>
            <w:shd w:val="clear" w:color="auto" w:fill="C6D9F1"/>
          </w:tcPr>
          <w:p w14:paraId="5524EEB8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bookmarkStart w:id="21" w:name="_Hlk164418779"/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54" w:type="pct"/>
            <w:shd w:val="clear" w:color="auto" w:fill="C6D9F1"/>
          </w:tcPr>
          <w:p w14:paraId="04E6EAC7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29C99748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35BD6778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</w:t>
            </w:r>
          </w:p>
        </w:tc>
        <w:tc>
          <w:tcPr>
            <w:tcW w:w="1133" w:type="pct"/>
            <w:shd w:val="clear" w:color="auto" w:fill="C6D9F1"/>
          </w:tcPr>
          <w:p w14:paraId="3E3736EB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6742A46B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23" w:type="pct"/>
            <w:shd w:val="clear" w:color="auto" w:fill="C6D9F1"/>
          </w:tcPr>
          <w:p w14:paraId="64396C04" w14:textId="3E9AC0BB" w:rsidR="0032345D" w:rsidRPr="00C64E3B" w:rsidRDefault="0032345D" w:rsidP="00D8152D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</w:p>
        </w:tc>
        <w:tc>
          <w:tcPr>
            <w:tcW w:w="787" w:type="pct"/>
            <w:shd w:val="clear" w:color="auto" w:fill="C6D9F1"/>
          </w:tcPr>
          <w:p w14:paraId="09F1BA76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72" w:type="pct"/>
            <w:shd w:val="clear" w:color="auto" w:fill="C6D9F1"/>
          </w:tcPr>
          <w:p w14:paraId="198B05A7" w14:textId="77777777" w:rsidR="0032345D" w:rsidRPr="00C64E3B" w:rsidRDefault="0032345D" w:rsidP="008B419E">
            <w:pPr>
              <w:spacing w:after="0" w:line="276" w:lineRule="auto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C64E3B" w14:paraId="0D4A2F03" w14:textId="77777777" w:rsidTr="00842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0" w:type="pct"/>
          </w:tcPr>
          <w:p w14:paraId="0184EAB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</w:t>
            </w:r>
          </w:p>
        </w:tc>
        <w:tc>
          <w:tcPr>
            <w:tcW w:w="754" w:type="pct"/>
          </w:tcPr>
          <w:p w14:paraId="632D2028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133</w:t>
            </w:r>
          </w:p>
          <w:p w14:paraId="553788C8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4E873553" w14:textId="62000897" w:rsidR="0032345D" w:rsidRPr="00C64E3B" w:rsidRDefault="00AA1A29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[14, 15]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33" w:type="pct"/>
          </w:tcPr>
          <w:p w14:paraId="341594BC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post-intervention:</w:t>
            </w:r>
          </w:p>
          <w:p w14:paraId="3AF7B322" w14:textId="2758AACA" w:rsidR="0032345D" w:rsidRPr="00C64E3B" w:rsidRDefault="00811B9A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0.05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0.40 to 0.29)</w:t>
            </w:r>
          </w:p>
          <w:p w14:paraId="4B9FFA1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3 months post-allocation:</w:t>
            </w:r>
          </w:p>
          <w:p w14:paraId="534A1CEB" w14:textId="7428FD8F" w:rsidR="0032345D" w:rsidRPr="00C64E3B" w:rsidRDefault="00811B9A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0.00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0.20 to 0.21)</w:t>
            </w:r>
          </w:p>
          <w:p w14:paraId="5D445808" w14:textId="4D368109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8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9 months post-allocation:</w:t>
            </w:r>
          </w:p>
          <w:p w14:paraId="615B8F21" w14:textId="23CFF6AD" w:rsidR="0032345D" w:rsidRPr="00C64E3B" w:rsidRDefault="00811B9A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0.13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32345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0.26 to 0.01)</w:t>
            </w:r>
          </w:p>
        </w:tc>
        <w:tc>
          <w:tcPr>
            <w:tcW w:w="723" w:type="pct"/>
          </w:tcPr>
          <w:p w14:paraId="108EC640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6231D880" w14:textId="7C370297" w:rsidR="0032345D" w:rsidRPr="00C64E3B" w:rsidRDefault="0032345D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7" w:type="pct"/>
          </w:tcPr>
          <w:p w14:paraId="2D4B99D1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Imprecision, Inconsistency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72" w:type="pct"/>
          </w:tcPr>
          <w:p w14:paraId="4858AF4E" w14:textId="0541EF6F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58ADFC83" w14:textId="77777777" w:rsidTr="00842AB6">
        <w:tc>
          <w:tcPr>
            <w:tcW w:w="830" w:type="pct"/>
          </w:tcPr>
          <w:p w14:paraId="71FA3A3D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Suicide attempts</w:t>
            </w:r>
          </w:p>
        </w:tc>
        <w:tc>
          <w:tcPr>
            <w:tcW w:w="754" w:type="pct"/>
          </w:tcPr>
          <w:p w14:paraId="2799202F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387485D0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33" w:type="pct"/>
          </w:tcPr>
          <w:p w14:paraId="693E5520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23" w:type="pct"/>
          </w:tcPr>
          <w:p w14:paraId="1754A14B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7" w:type="pct"/>
          </w:tcPr>
          <w:p w14:paraId="24BC669B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72" w:type="pct"/>
          </w:tcPr>
          <w:p w14:paraId="6AB9102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B40471" w14:paraId="1BB93DAF" w14:textId="77777777" w:rsidTr="00842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0" w:type="pct"/>
          </w:tcPr>
          <w:p w14:paraId="25BD24F4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54" w:type="pct"/>
          </w:tcPr>
          <w:p w14:paraId="643F65AD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133</w:t>
            </w:r>
          </w:p>
          <w:p w14:paraId="6F2C9129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</w:tc>
        <w:tc>
          <w:tcPr>
            <w:tcW w:w="1133" w:type="pct"/>
          </w:tcPr>
          <w:p w14:paraId="1BC9C0A4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MBT-A: 0</w:t>
            </w:r>
          </w:p>
          <w:p w14:paraId="25F0190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TAU: 0</w:t>
            </w:r>
          </w:p>
        </w:tc>
        <w:tc>
          <w:tcPr>
            <w:tcW w:w="723" w:type="pct"/>
          </w:tcPr>
          <w:p w14:paraId="06FD56B9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9757F8A" w14:textId="4C64760F" w:rsidR="0032345D" w:rsidRPr="00C64E3B" w:rsidRDefault="0032345D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7" w:type="pct"/>
          </w:tcPr>
          <w:p w14:paraId="1BAA9BB0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772" w:type="pct"/>
          </w:tcPr>
          <w:p w14:paraId="7B237E82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Metaanalysis not performed because of 0 events</w:t>
            </w:r>
          </w:p>
        </w:tc>
      </w:tr>
      <w:tr w:rsidR="00C64E3B" w:rsidRPr="00B40471" w14:paraId="4D83260A" w14:textId="77777777" w:rsidTr="00842AB6">
        <w:tc>
          <w:tcPr>
            <w:tcW w:w="830" w:type="pct"/>
          </w:tcPr>
          <w:p w14:paraId="2C80312D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</w:t>
            </w:r>
          </w:p>
        </w:tc>
        <w:tc>
          <w:tcPr>
            <w:tcW w:w="754" w:type="pct"/>
          </w:tcPr>
          <w:p w14:paraId="4CEB5394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7AF2327F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33" w:type="pct"/>
          </w:tcPr>
          <w:p w14:paraId="38883B42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23" w:type="pct"/>
          </w:tcPr>
          <w:p w14:paraId="5D561609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7" w:type="pct"/>
          </w:tcPr>
          <w:p w14:paraId="4A9846E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72" w:type="pct"/>
          </w:tcPr>
          <w:p w14:paraId="4EE54B36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C64E3B" w14:paraId="200E4C50" w14:textId="77777777" w:rsidTr="00842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0" w:type="pct"/>
          </w:tcPr>
          <w:p w14:paraId="3B573C2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scores (MFQ and RADSC MD) at post-intervention</w:t>
            </w:r>
          </w:p>
        </w:tc>
        <w:tc>
          <w:tcPr>
            <w:tcW w:w="754" w:type="pct"/>
          </w:tcPr>
          <w:p w14:paraId="1CAB7AF0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120</w:t>
            </w:r>
          </w:p>
          <w:p w14:paraId="799809B3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58B900ED" w14:textId="42CE1737" w:rsidR="0032345D" w:rsidRPr="00C64E3B" w:rsidRDefault="00AA1A29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[14, 15]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33" w:type="pct"/>
          </w:tcPr>
          <w:p w14:paraId="4C656953" w14:textId="4BDBC2D5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0.72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2.86 to 1.42)</w:t>
            </w:r>
          </w:p>
        </w:tc>
        <w:tc>
          <w:tcPr>
            <w:tcW w:w="723" w:type="pct"/>
          </w:tcPr>
          <w:p w14:paraId="69867E33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7AB301C" w14:textId="48CE43A3" w:rsidR="0032345D" w:rsidRPr="00C64E3B" w:rsidRDefault="0032345D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7" w:type="pct"/>
          </w:tcPr>
          <w:p w14:paraId="6D616FB8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3</w:t>
            </w:r>
          </w:p>
        </w:tc>
        <w:tc>
          <w:tcPr>
            <w:tcW w:w="772" w:type="pct"/>
          </w:tcPr>
          <w:p w14:paraId="4E07E5F8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025E61E3" w14:textId="77777777" w:rsidTr="00842AB6">
        <w:tc>
          <w:tcPr>
            <w:tcW w:w="830" w:type="pct"/>
          </w:tcPr>
          <w:p w14:paraId="5F925E25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 (ECRS and ECRS Child version, subscales for anxiety) at post-intervention</w:t>
            </w:r>
          </w:p>
        </w:tc>
        <w:tc>
          <w:tcPr>
            <w:tcW w:w="754" w:type="pct"/>
          </w:tcPr>
          <w:p w14:paraId="0D329D6B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107</w:t>
            </w:r>
          </w:p>
          <w:p w14:paraId="69CDBB8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(2 RCT)</w:t>
            </w:r>
          </w:p>
          <w:p w14:paraId="14A029F3" w14:textId="6190D6F0" w:rsidR="0032345D" w:rsidRPr="00C64E3B" w:rsidRDefault="00AA1A29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PEVuZE5vdGU+PENpdGU+PEF1dGhvcj5HcmlmZml0aHM8L0F1dGhvcj48WWVhcj4yMDE5PC9ZZWFy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[14, 15]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33" w:type="pct"/>
          </w:tcPr>
          <w:p w14:paraId="5F760513" w14:textId="56371643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S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0.41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1.54 to 0.73)</w:t>
            </w:r>
          </w:p>
        </w:tc>
        <w:tc>
          <w:tcPr>
            <w:tcW w:w="723" w:type="pct"/>
          </w:tcPr>
          <w:p w14:paraId="4DAD93C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1CF2C7A8" w14:textId="1A5DE734" w:rsidR="0032345D" w:rsidRPr="00C64E3B" w:rsidRDefault="0032345D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7" w:type="pct"/>
          </w:tcPr>
          <w:p w14:paraId="28E249B4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3</w:t>
            </w:r>
          </w:p>
        </w:tc>
        <w:tc>
          <w:tcPr>
            <w:tcW w:w="772" w:type="pct"/>
          </w:tcPr>
          <w:p w14:paraId="0C3257C9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64C125D0" w14:textId="77777777" w:rsidTr="00842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0" w:type="pct"/>
          </w:tcPr>
          <w:p w14:paraId="79DDE6D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754" w:type="pct"/>
          </w:tcPr>
          <w:p w14:paraId="50EE2B8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5C091EB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33" w:type="pct"/>
          </w:tcPr>
          <w:p w14:paraId="64ECBE5A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23" w:type="pct"/>
          </w:tcPr>
          <w:p w14:paraId="694F7B67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7" w:type="pct"/>
          </w:tcPr>
          <w:p w14:paraId="293E1029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72" w:type="pct"/>
          </w:tcPr>
          <w:p w14:paraId="4CFEC465" w14:textId="77777777" w:rsidR="0032345D" w:rsidRPr="00C64E3B" w:rsidRDefault="0032345D" w:rsidP="0028066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</w:tbl>
    <w:bookmarkEnd w:id="21"/>
    <w:p w14:paraId="00927979" w14:textId="4F155D3F" w:rsidR="00842AB6" w:rsidRPr="00C64E3B" w:rsidRDefault="00842AB6" w:rsidP="00842AB6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ECRS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Experiences in Close Relationships Scale;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MFQ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Mood and Feelings Questionnaire (range 0–26)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SMD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Standardized Mean Difference;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Treatment As Usual</w:t>
      </w:r>
    </w:p>
    <w:p w14:paraId="60D49592" w14:textId="64ECF6C2" w:rsidR="0032345D" w:rsidRPr="00C64E3B" w:rsidRDefault="0032345D" w:rsidP="0028066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imprecision: </w:t>
      </w:r>
      <w:r w:rsidR="00612BB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non-significant results (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CI includes both important benefit and harm</w:t>
      </w:r>
      <w:r w:rsidR="00612BB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)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, and -1 because of inconsistency: the results of the three studies are </w:t>
      </w:r>
      <w:r w:rsidR="002D5FEC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substanti</w:t>
      </w:r>
      <w:r w:rsidR="003D4032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ally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different </w:t>
      </w:r>
    </w:p>
    <w:p w14:paraId="567AE94A" w14:textId="77777777" w:rsidR="0032345D" w:rsidRPr="00C64E3B" w:rsidRDefault="0032345D" w:rsidP="0028066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bookmarkStart w:id="22" w:name="_Hlk169272629"/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very few events and few participants</w:t>
      </w:r>
    </w:p>
    <w:bookmarkEnd w:id="22"/>
    <w:p w14:paraId="4454A143" w14:textId="77777777" w:rsidR="0032345D" w:rsidRPr="00C64E3B" w:rsidRDefault="0032345D" w:rsidP="0028066D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3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non-significant results and few participants</w:t>
      </w:r>
    </w:p>
    <w:p w14:paraId="3DD6EA87" w14:textId="15060A0D" w:rsidR="00E37E39" w:rsidRPr="00C64E3B" w:rsidRDefault="00AF6AB3" w:rsidP="005D0EF4">
      <w:pPr>
        <w:spacing w:after="160" w:line="259" w:lineRule="auto"/>
        <w:rPr>
          <w:rFonts w:asciiTheme="majorHAnsi" w:eastAsia="Calibri" w:hAnsiTheme="majorHAnsi" w:cstheme="majorBidi"/>
          <w:b/>
          <w:bCs/>
          <w:color w:val="000000" w:themeColor="text1"/>
          <w:sz w:val="26"/>
          <w:szCs w:val="26"/>
          <w:lang w:val="en-US"/>
        </w:rPr>
      </w:pPr>
      <w:bookmarkStart w:id="23" w:name="_Toc182841458"/>
      <w:r>
        <w:rPr>
          <w:rFonts w:eastAsia="Calibri"/>
          <w:b/>
          <w:bCs/>
          <w:color w:val="000000" w:themeColor="text1"/>
          <w:lang w:val="en-US"/>
        </w:rPr>
        <w:lastRenderedPageBreak/>
        <w:t xml:space="preserve">Brief </w:t>
      </w:r>
      <w:bookmarkEnd w:id="23"/>
      <w:r>
        <w:rPr>
          <w:rFonts w:eastAsia="Calibri"/>
          <w:b/>
          <w:bCs/>
          <w:color w:val="000000" w:themeColor="text1"/>
          <w:lang w:val="en-US"/>
        </w:rPr>
        <w:t>interventions</w:t>
      </w:r>
    </w:p>
    <w:p w14:paraId="1A2D2164" w14:textId="7084190C" w:rsidR="003E41A6" w:rsidRPr="000E7A6E" w:rsidRDefault="008F38B0" w:rsidP="00B27AAA">
      <w:pPr>
        <w:pStyle w:val="Rubrik4"/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</w:pPr>
      <w:bookmarkStart w:id="24" w:name="_Hlk168478093"/>
      <w:r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Table S</w:t>
      </w:r>
      <w:r w:rsidR="005F6C8B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7</w:t>
      </w:r>
      <w:r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8256E8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Summary of findings for As Safe as Possible (ASAP) </w:t>
      </w:r>
      <w:r w:rsidR="008832D4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versus</w:t>
      </w:r>
      <w:r w:rsidR="008256E8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BC6868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TAU</w:t>
      </w:r>
      <w:r w:rsidR="00B27AAA" w:rsidRPr="000E7A6E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.</w:t>
      </w: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465ED056" w14:textId="77777777" w:rsidTr="00B27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24DDC0E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6A3D473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4BE2BE49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54AAC92A" w14:textId="3A1CB1BA" w:rsidR="008F6CD8" w:rsidRPr="00C64E3B" w:rsidRDefault="00B27AAA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</w:p>
        </w:tc>
        <w:tc>
          <w:tcPr>
            <w:tcW w:w="1150" w:type="pct"/>
            <w:shd w:val="clear" w:color="auto" w:fill="C6D9F1"/>
          </w:tcPr>
          <w:p w14:paraId="36F43783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52025B9B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56CCAA62" w14:textId="66E52EEF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  <w:r w:rsidRPr="00C64E3B" w:rsidDel="004922F2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722" w:type="pct"/>
            <w:shd w:val="clear" w:color="auto" w:fill="C6D9F1"/>
          </w:tcPr>
          <w:p w14:paraId="04B1532A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21D01267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C64E3B" w14:paraId="7C3E6039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E6B41B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bookmarkStart w:id="25" w:name="_Hlk168480869"/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NSSI, at 6 months post-allocation</w:t>
            </w:r>
          </w:p>
        </w:tc>
        <w:tc>
          <w:tcPr>
            <w:tcW w:w="766" w:type="pct"/>
          </w:tcPr>
          <w:p w14:paraId="33C403F6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66</w:t>
            </w:r>
          </w:p>
          <w:p w14:paraId="01D8B3F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717D8630" w14:textId="44958DE0" w:rsidR="008F6CD8" w:rsidRPr="00C64E3B" w:rsidRDefault="00AA1A29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[16]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2FDC1AAC" w14:textId="70D8DAF2" w:rsidR="008F6CD8" w:rsidRPr="00C64E3B" w:rsidRDefault="00811B9A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0.01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0.23 to 0.24)</w:t>
            </w:r>
          </w:p>
        </w:tc>
        <w:tc>
          <w:tcPr>
            <w:tcW w:w="734" w:type="pct"/>
          </w:tcPr>
          <w:p w14:paraId="29F8003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B7F1D7F" w14:textId="4A547B5C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69B9E27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2B0F1250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bookmarkEnd w:id="25"/>
      <w:tr w:rsidR="00C64E3B" w:rsidRPr="00C64E3B" w14:paraId="3D146E41" w14:textId="77777777" w:rsidTr="00B27AAA">
        <w:tc>
          <w:tcPr>
            <w:tcW w:w="844" w:type="pct"/>
          </w:tcPr>
          <w:p w14:paraId="7FFE70C0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attempts, at 6 months post-allocation</w:t>
            </w:r>
          </w:p>
        </w:tc>
        <w:tc>
          <w:tcPr>
            <w:tcW w:w="766" w:type="pct"/>
          </w:tcPr>
          <w:p w14:paraId="5F38744D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66</w:t>
            </w:r>
          </w:p>
          <w:p w14:paraId="13D2A63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134013BB" w14:textId="00BED5E8" w:rsidR="008F6CD8" w:rsidRPr="00C64E3B" w:rsidRDefault="00AA1A29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[16]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EDB94FD" w14:textId="6D495977" w:rsidR="008F6CD8" w:rsidRPr="00C64E3B" w:rsidRDefault="00811B9A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0.13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0.33 to 0.06)</w:t>
            </w:r>
          </w:p>
        </w:tc>
        <w:tc>
          <w:tcPr>
            <w:tcW w:w="734" w:type="pct"/>
          </w:tcPr>
          <w:p w14:paraId="68EF6F52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BB40A45" w14:textId="31FA28C9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34FAC040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12AE2029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1E847177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3D697A4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66" w:type="pct"/>
          </w:tcPr>
          <w:p w14:paraId="6A845B39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72AC8214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5F073A7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3359E096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1A09A4AD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7EFF2D94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C64E3B" w14:paraId="2FEBD5ED" w14:textId="77777777" w:rsidTr="00B27AAA">
        <w:tc>
          <w:tcPr>
            <w:tcW w:w="844" w:type="pct"/>
          </w:tcPr>
          <w:p w14:paraId="5A01AEE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uicidal ideation (SIQ-JR)</w:t>
            </w:r>
          </w:p>
        </w:tc>
        <w:tc>
          <w:tcPr>
            <w:tcW w:w="766" w:type="pct"/>
          </w:tcPr>
          <w:p w14:paraId="0D9EE6FA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66</w:t>
            </w:r>
          </w:p>
          <w:p w14:paraId="240FB44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0982D445" w14:textId="0202E848" w:rsidR="008F6CD8" w:rsidRPr="00C64E3B" w:rsidRDefault="00AA1A29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PEVuZE5vdGU+PENpdGU+PEF1dGhvcj5LZW5uYXJkPC9BdXRob3I+PFllYXI+MjAxODwvWWVhcj48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[16]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7024A23" w14:textId="2D67D932" w:rsidR="008F6CD8" w:rsidRPr="00C64E3B" w:rsidRDefault="00811B9A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0.07 (</w:t>
            </w:r>
            <w:r w:rsidR="00B27AA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F6CD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0.30 to 0.16)</w:t>
            </w:r>
          </w:p>
        </w:tc>
        <w:tc>
          <w:tcPr>
            <w:tcW w:w="734" w:type="pct"/>
          </w:tcPr>
          <w:p w14:paraId="4DE2EAF8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CC2131C" w14:textId="04041CAC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C63E633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0F8301E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1B8DC456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057ABFFD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</w:t>
            </w:r>
          </w:p>
        </w:tc>
        <w:tc>
          <w:tcPr>
            <w:tcW w:w="766" w:type="pct"/>
          </w:tcPr>
          <w:p w14:paraId="51240D0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24BAD921" w14:textId="2CCCAD3B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40F461A0" w14:textId="431E737F" w:rsidR="008F6CD8" w:rsidRPr="00C64E3B" w:rsidRDefault="008F6CD8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7A5203A0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3761FC6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451D9945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47392193" w14:textId="77777777" w:rsidTr="00B27AAA">
        <w:tc>
          <w:tcPr>
            <w:tcW w:w="844" w:type="pct"/>
          </w:tcPr>
          <w:p w14:paraId="28B1C9A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66" w:type="pct"/>
          </w:tcPr>
          <w:p w14:paraId="47928853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5B84C4DF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0F818E5C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783F0FBF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264C18A9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505AD20D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29636945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5C9F0F8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766" w:type="pct"/>
          </w:tcPr>
          <w:p w14:paraId="5F2E61DD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116D3A39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265F558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32600391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28759304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4195C2EA" w14:textId="77777777" w:rsidR="008F6CD8" w:rsidRPr="00C64E3B" w:rsidRDefault="008F6CD8" w:rsidP="00AC5E36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</w:tbl>
    <w:p w14:paraId="26CAE7CD" w14:textId="2863BB61" w:rsidR="0077410A" w:rsidRPr="00C64E3B" w:rsidRDefault="00842AB6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SIQ-JR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Questionnaire, Junior Version (range 0–90);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=Treatment As Usual</w:t>
      </w:r>
    </w:p>
    <w:p w14:paraId="65CA42DF" w14:textId="03731FA2" w:rsidR="008F6CD8" w:rsidRPr="00C64E3B" w:rsidRDefault="008F6CD8" w:rsidP="008F6CD8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non-significant results, few participants an</w:t>
      </w:r>
      <w:r w:rsidR="009E27C2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only one study </w:t>
      </w:r>
    </w:p>
    <w:p w14:paraId="595937CD" w14:textId="5411E93A" w:rsidR="00B27AAA" w:rsidRPr="00C64E3B" w:rsidRDefault="00B27AAA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br w:type="page"/>
      </w:r>
    </w:p>
    <w:p w14:paraId="241851B0" w14:textId="4B516206" w:rsidR="008F6CD8" w:rsidRPr="00C64E3B" w:rsidRDefault="005D0EF4" w:rsidP="00B27AAA">
      <w:pPr>
        <w:pStyle w:val="Rubrik4"/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lastRenderedPageBreak/>
        <w:t>Table S</w:t>
      </w:r>
      <w:r w:rsidR="00EB611D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8</w:t>
      </w: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8F6CD8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Summary of findings for Therapeutic Assessment (TA) versus Assessment As Usual (AAU)</w:t>
      </w:r>
      <w:r w:rsidR="00B27AAA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1A393384" w14:textId="77777777" w:rsidR="005D0EF4" w:rsidRPr="00C64E3B" w:rsidRDefault="005D0EF4" w:rsidP="005D0EF4">
      <w:pPr>
        <w:rPr>
          <w:color w:val="000000" w:themeColor="text1"/>
          <w:lang w:val="en-US"/>
        </w:rPr>
      </w:pP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0DEB5AF6" w14:textId="77777777" w:rsidTr="00B27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5514453D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05B11885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7606543F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6BDADBFC" w14:textId="682A13D6" w:rsidR="008927E3" w:rsidRPr="00C64E3B" w:rsidRDefault="00B27AAA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</w:p>
        </w:tc>
        <w:tc>
          <w:tcPr>
            <w:tcW w:w="1150" w:type="pct"/>
            <w:shd w:val="clear" w:color="auto" w:fill="C6D9F1"/>
          </w:tcPr>
          <w:p w14:paraId="4636505A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2CB565A3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5EDF3CC0" w14:textId="3117CE3C" w:rsidR="008927E3" w:rsidRPr="00C64E3B" w:rsidRDefault="008927E3" w:rsidP="00B27AA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</w:p>
        </w:tc>
        <w:tc>
          <w:tcPr>
            <w:tcW w:w="722" w:type="pct"/>
            <w:shd w:val="clear" w:color="auto" w:fill="C6D9F1"/>
          </w:tcPr>
          <w:p w14:paraId="352A81D8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3AC40B1E" w14:textId="77777777" w:rsidR="008927E3" w:rsidRPr="00C64E3B" w:rsidRDefault="008927E3" w:rsidP="004E230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B40471" w14:paraId="14D36759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190D59C6" w14:textId="610B707C" w:rsidR="008927E3" w:rsidRPr="00C64E3B" w:rsidRDefault="008927E3" w:rsidP="00A53B2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Number of participants with </w:t>
            </w:r>
            <w:r w:rsidR="00E07F5F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self-harm</w:t>
            </w:r>
            <w:r w:rsidR="005A3954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leading to hospital admission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, at </w:t>
            </w:r>
            <w:r w:rsidR="00F30758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2 years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post-allocation</w:t>
            </w:r>
          </w:p>
        </w:tc>
        <w:tc>
          <w:tcPr>
            <w:tcW w:w="766" w:type="pct"/>
          </w:tcPr>
          <w:p w14:paraId="3039C291" w14:textId="0488B3A5" w:rsidR="008927E3" w:rsidRPr="00C64E3B" w:rsidRDefault="00291395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70</w:t>
            </w:r>
          </w:p>
          <w:p w14:paraId="32EA1303" w14:textId="77777777" w:rsidR="008927E3" w:rsidRPr="00C64E3B" w:rsidRDefault="008927E3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58E827DD" w14:textId="00E2CE7B" w:rsidR="008927E3" w:rsidRPr="00C64E3B" w:rsidRDefault="00AA1A29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PEVuZE5vdGU+PENpdGU+PEF1dGhvcj5PdWdyaW48L0F1dGhvcj48WWVhcj4yMDExPC9ZZWFyPjxS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PEVuZE5vdGU+PENpdGU+PEF1dGhvcj5PdWdyaW48L0F1dGhvcj48WWVhcj4yMDExPC9ZZWFyPjxS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[17]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5D73BE9A" w14:textId="06AF1214" w:rsidR="008927E3" w:rsidRPr="00C64E3B" w:rsidRDefault="00811B9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</w:t>
            </w:r>
            <w:r w:rsidR="00CF17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F3075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6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</w:t>
            </w:r>
            <w:r w:rsidR="00CF17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</w:t>
            </w:r>
            <w:r w:rsidR="00F3075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5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 0.</w:t>
            </w:r>
            <w:r w:rsidR="00F3075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14</w:t>
            </w:r>
            <w:r w:rsidR="008927E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734" w:type="pct"/>
          </w:tcPr>
          <w:p w14:paraId="3C640398" w14:textId="77777777" w:rsidR="008927E3" w:rsidRPr="00C64E3B" w:rsidRDefault="008927E3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3F4AA19F" w14:textId="05554403" w:rsidR="008927E3" w:rsidRPr="00C64E3B" w:rsidRDefault="008927E3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D272150" w14:textId="77777777" w:rsidR="008927E3" w:rsidRPr="00C64E3B" w:rsidRDefault="008927E3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5135B7A7" w14:textId="1B7F3ED8" w:rsidR="008927E3" w:rsidRPr="00C64E3B" w:rsidRDefault="00EC03EE" w:rsidP="00A53B2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</w:t>
            </w:r>
            <w:r w:rsidR="00E078FC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co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me not reported </w:t>
            </w:r>
            <w:r w:rsidR="00E078FC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earlier timepoints</w:t>
            </w:r>
          </w:p>
        </w:tc>
      </w:tr>
      <w:tr w:rsidR="00C64E3B" w:rsidRPr="00B40471" w14:paraId="77012570" w14:textId="77777777" w:rsidTr="00B27AAA">
        <w:tc>
          <w:tcPr>
            <w:tcW w:w="844" w:type="pct"/>
          </w:tcPr>
          <w:p w14:paraId="0D308778" w14:textId="583B2A63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Suicide attempts</w:t>
            </w:r>
          </w:p>
        </w:tc>
        <w:tc>
          <w:tcPr>
            <w:tcW w:w="766" w:type="pct"/>
          </w:tcPr>
          <w:p w14:paraId="7FC3D9A6" w14:textId="77777777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6B0B152D" w14:textId="1781BC2E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23383E22" w14:textId="671CE263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3FB46FA6" w14:textId="5A25DA36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082C1038" w14:textId="7931392F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1D76F0D0" w14:textId="706BABAB" w:rsidR="000C5A9B" w:rsidRPr="00C64E3B" w:rsidRDefault="000C5A9B" w:rsidP="000C5A9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C64E3B" w14:paraId="36C99D7E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02063DA4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66" w:type="pct"/>
          </w:tcPr>
          <w:p w14:paraId="709920D4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3454E34C" w14:textId="3D8D5C3A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66939B59" w14:textId="77777777" w:rsidR="0059034D" w:rsidRPr="00C64E3B" w:rsidRDefault="00EA14A5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TA: </w:t>
            </w:r>
            <w:r w:rsidR="0059034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</w:p>
          <w:p w14:paraId="295D26CA" w14:textId="73637C9B" w:rsidR="00EA14A5" w:rsidRPr="00C64E3B" w:rsidRDefault="00EA14A5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AAU: 0</w:t>
            </w:r>
          </w:p>
        </w:tc>
        <w:tc>
          <w:tcPr>
            <w:tcW w:w="734" w:type="pct"/>
          </w:tcPr>
          <w:p w14:paraId="00BB53C5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D5715C6" w14:textId="331EEA27" w:rsidR="0059034D" w:rsidRPr="00C64E3B" w:rsidRDefault="0059034D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10EB37DB" w14:textId="28B47873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2ACA87D4" w14:textId="355FF3CD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491547A8" w14:textId="77777777" w:rsidTr="00B27AAA">
        <w:tc>
          <w:tcPr>
            <w:tcW w:w="844" w:type="pct"/>
          </w:tcPr>
          <w:p w14:paraId="6FABBD91" w14:textId="2F676CCF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</w:t>
            </w:r>
          </w:p>
        </w:tc>
        <w:tc>
          <w:tcPr>
            <w:tcW w:w="766" w:type="pct"/>
          </w:tcPr>
          <w:p w14:paraId="63E3534B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1821F36C" w14:textId="22FF41FC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12BBE931" w14:textId="35931CF1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68724283" w14:textId="67CA0C76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026E822C" w14:textId="4D4CEC93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648478A5" w14:textId="1B1C97D9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0152D516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06AD039" w14:textId="4521734A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</w:t>
            </w:r>
          </w:p>
        </w:tc>
        <w:tc>
          <w:tcPr>
            <w:tcW w:w="766" w:type="pct"/>
          </w:tcPr>
          <w:p w14:paraId="2CC2EC88" w14:textId="304CAC7B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0277A880" w14:textId="4409A373" w:rsidR="0059034D" w:rsidRPr="00C64E3B" w:rsidRDefault="0059034D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4E284484" w14:textId="393F7784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  <w:tc>
          <w:tcPr>
            <w:tcW w:w="734" w:type="pct"/>
          </w:tcPr>
          <w:p w14:paraId="404926A1" w14:textId="330837B8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515BB239" w14:textId="59D706C6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  <w:tc>
          <w:tcPr>
            <w:tcW w:w="784" w:type="pct"/>
          </w:tcPr>
          <w:p w14:paraId="45D11657" w14:textId="1CBFC1C8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71429D29" w14:textId="77777777" w:rsidTr="00B27AAA">
        <w:tc>
          <w:tcPr>
            <w:tcW w:w="844" w:type="pct"/>
          </w:tcPr>
          <w:p w14:paraId="61C5596C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66" w:type="pct"/>
          </w:tcPr>
          <w:p w14:paraId="6B04796C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25B30CD6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61003718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604E8D40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408DC1EB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19551CE8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C64E3B" w14:paraId="65CBF388" w14:textId="77777777" w:rsidTr="00B2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4AA6AB0" w14:textId="45282D18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General function, at 3 months post-allocation </w:t>
            </w:r>
          </w:p>
          <w:p w14:paraId="23942688" w14:textId="3D2AED41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(C-GAS)</w:t>
            </w:r>
          </w:p>
        </w:tc>
        <w:tc>
          <w:tcPr>
            <w:tcW w:w="766" w:type="pct"/>
          </w:tcPr>
          <w:p w14:paraId="0596F3F8" w14:textId="1E768004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70</w:t>
            </w:r>
          </w:p>
          <w:p w14:paraId="45E55198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0B1A2C4A" w14:textId="20A7103B" w:rsidR="0059034D" w:rsidRPr="00C64E3B" w:rsidRDefault="00AA1A29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PEVuZE5vdGU+PENpdGU+PEF1dGhvcj5PdWdyaW48L0F1dGhvcj48WWVhcj4yMDExPC9ZZWFyPjxS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PEVuZE5vdGU+PENpdGU+PEF1dGhvcj5PdWdyaW48L0F1dGhvcj48WWVhcj4yMDExPC9ZZWFyPjxS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[17]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0621D965" w14:textId="559D5088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4.49 (−0.98 to 9.96)</w:t>
            </w:r>
          </w:p>
        </w:tc>
        <w:tc>
          <w:tcPr>
            <w:tcW w:w="734" w:type="pct"/>
          </w:tcPr>
          <w:p w14:paraId="3A9DB9B8" w14:textId="77777777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5B9DA83E" w14:textId="0F275A4F" w:rsidR="0059034D" w:rsidRPr="00C64E3B" w:rsidRDefault="0059034D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4A4C4756" w14:textId="6F27A4AA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6B598EE6" w14:textId="000B4726" w:rsidR="0059034D" w:rsidRPr="00C64E3B" w:rsidRDefault="0059034D" w:rsidP="0059034D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</w:tbl>
    <w:p w14:paraId="583B27A9" w14:textId="4C1C4ADB" w:rsidR="00842AB6" w:rsidRPr="00C64E3B" w:rsidRDefault="00FF304B" w:rsidP="00842AB6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AAU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Assessment As Usual;</w:t>
      </w:r>
      <w:r w:rsidR="00A61A3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A61A34" w:rsidRPr="00C64E3B">
        <w:rPr>
          <w:rFonts w:asciiTheme="minorHAnsi" w:eastAsia="MS Mincho" w:hAnsiTheme="minorHAnsi" w:cstheme="minorHAnsi"/>
          <w:b/>
          <w:bCs/>
          <w:color w:val="000000" w:themeColor="text1"/>
          <w:sz w:val="20"/>
          <w:szCs w:val="20"/>
          <w:lang w:val="en-US" w:eastAsia="sv-SE"/>
        </w:rPr>
        <w:t>C-GAS</w:t>
      </w:r>
      <w:r w:rsidR="00A61A34"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 = Children's Global Assessment Scale (range 1–100)</w:t>
      </w:r>
      <w:r w:rsidR="00842AB6" w:rsidRPr="00C64E3B">
        <w:rPr>
          <w:rFonts w:asciiTheme="minorHAnsi" w:eastAsia="MS Mincho" w:hAnsiTheme="minorHAnsi" w:cstheme="minorHAnsi"/>
          <w:color w:val="000000" w:themeColor="text1"/>
          <w:sz w:val="20"/>
          <w:szCs w:val="20"/>
          <w:lang w:val="en-US" w:eastAsia="sv-SE"/>
        </w:rPr>
        <w:t xml:space="preserve">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842AB6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</w:p>
    <w:p w14:paraId="2D8E2D0F" w14:textId="5A7D4AB4" w:rsidR="00ED6B40" w:rsidRPr="00C64E3B" w:rsidRDefault="0095702C" w:rsidP="00ED6B40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1</w:t>
      </w:r>
      <w:r w:rsidR="00ED6B4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non-significant results</w:t>
      </w:r>
      <w:r w:rsidR="00CA001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,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  <w:r w:rsidR="00CA001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an only one study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</w:p>
    <w:p w14:paraId="1CA932A6" w14:textId="77777777" w:rsidR="007B4C3F" w:rsidRPr="00C64E3B" w:rsidRDefault="007B4C3F" w:rsidP="007B4C3F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very few events and few participants</w:t>
      </w:r>
    </w:p>
    <w:bookmarkEnd w:id="24"/>
    <w:p w14:paraId="0523B49D" w14:textId="45D49645" w:rsidR="00567099" w:rsidRPr="00C64E3B" w:rsidRDefault="00567099">
      <w:pPr>
        <w:spacing w:after="160" w:line="259" w:lineRule="auto"/>
        <w:rPr>
          <w:color w:val="000000" w:themeColor="text1"/>
          <w:lang w:val="en-US"/>
        </w:rPr>
      </w:pPr>
      <w:r w:rsidRPr="00C64E3B">
        <w:rPr>
          <w:color w:val="000000" w:themeColor="text1"/>
          <w:lang w:val="en-US"/>
        </w:rPr>
        <w:br w:type="page"/>
      </w:r>
    </w:p>
    <w:p w14:paraId="0795A77E" w14:textId="444D1E0E" w:rsidR="00567099" w:rsidRPr="00C64E3B" w:rsidRDefault="0057052D" w:rsidP="00BA4FF0">
      <w:pPr>
        <w:pStyle w:val="Rubrik3"/>
        <w:rPr>
          <w:color w:val="000000" w:themeColor="text1"/>
          <w:lang w:val="en-US"/>
        </w:rPr>
      </w:pPr>
      <w:bookmarkStart w:id="26" w:name="_Toc182841459"/>
      <w:r w:rsidRPr="00C64E3B">
        <w:rPr>
          <w:color w:val="000000" w:themeColor="text1"/>
          <w:lang w:val="en-US"/>
        </w:rPr>
        <w:lastRenderedPageBreak/>
        <w:t>Brief Admission by Self-Referral</w:t>
      </w:r>
      <w:bookmarkEnd w:id="26"/>
    </w:p>
    <w:p w14:paraId="3ACD4E0F" w14:textId="1BAF20EF" w:rsidR="00300C0A" w:rsidRPr="00C64E3B" w:rsidRDefault="005D0EF4" w:rsidP="00BA4FF0">
      <w:pPr>
        <w:pStyle w:val="Rubrik4"/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Table S</w:t>
      </w:r>
      <w:r w:rsidR="00417586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9</w:t>
      </w: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300C0A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Summary of findings for Brief Admi</w:t>
      </w:r>
      <w:r w:rsidR="00D32EF7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ssion by </w:t>
      </w:r>
      <w:r w:rsidR="00840DD1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S</w:t>
      </w:r>
      <w:r w:rsidR="00D32EF7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elf-</w:t>
      </w:r>
      <w:r w:rsidR="00840DD1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R</w:t>
      </w:r>
      <w:r w:rsidR="00D32EF7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eferral</w:t>
      </w:r>
      <w:r w:rsidR="00300C0A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8832D4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versus</w:t>
      </w:r>
      <w:r w:rsidR="00300C0A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BA4FF0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726D54CA" w14:textId="77777777" w:rsidR="005D0EF4" w:rsidRPr="00C64E3B" w:rsidRDefault="005D0EF4" w:rsidP="005D0EF4">
      <w:pPr>
        <w:rPr>
          <w:color w:val="000000" w:themeColor="text1"/>
          <w:lang w:val="en-US"/>
        </w:rPr>
      </w:pP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18D7D20E" w14:textId="77777777" w:rsidTr="00BA4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71386086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1ADBF509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03541398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4B805FF9" w14:textId="754F2D7A" w:rsidR="00300C0A" w:rsidRPr="00C64E3B" w:rsidRDefault="00BA4FF0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</w:p>
        </w:tc>
        <w:tc>
          <w:tcPr>
            <w:tcW w:w="1150" w:type="pct"/>
            <w:shd w:val="clear" w:color="auto" w:fill="C6D9F1"/>
          </w:tcPr>
          <w:p w14:paraId="16EE9E51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5B3C3F26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50B051F7" w14:textId="3BF06AAB" w:rsidR="00300C0A" w:rsidRPr="00C64E3B" w:rsidRDefault="00300C0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  <w:r w:rsidRPr="00C64E3B" w:rsidDel="004922F2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722" w:type="pct"/>
            <w:shd w:val="clear" w:color="auto" w:fill="C6D9F1"/>
          </w:tcPr>
          <w:p w14:paraId="17454A33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583C355B" w14:textId="77777777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B40471" w14:paraId="09B8FBA8" w14:textId="77777777" w:rsidTr="00BA4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2AA22F71" w14:textId="1BAC5C23" w:rsidR="00300C0A" w:rsidRPr="00C64E3B" w:rsidRDefault="007272AF" w:rsidP="00300C0A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Self-harm</w:t>
            </w:r>
          </w:p>
        </w:tc>
        <w:tc>
          <w:tcPr>
            <w:tcW w:w="766" w:type="pct"/>
          </w:tcPr>
          <w:p w14:paraId="2B02B90D" w14:textId="3E57604A" w:rsidR="00300C0A" w:rsidRPr="00C64E3B" w:rsidRDefault="007272AF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6CA02FBB" w14:textId="79909D53" w:rsidR="00300C0A" w:rsidRPr="00C64E3B" w:rsidRDefault="00300C0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</w:t>
            </w:r>
            <w:r w:rsidR="007272A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RCT)</w:t>
            </w:r>
          </w:p>
        </w:tc>
        <w:tc>
          <w:tcPr>
            <w:tcW w:w="1150" w:type="pct"/>
          </w:tcPr>
          <w:p w14:paraId="287B5D55" w14:textId="2E22C964" w:rsidR="00300C0A" w:rsidRPr="00C64E3B" w:rsidRDefault="008A6BB7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64DACA11" w14:textId="0794DC98" w:rsidR="00300C0A" w:rsidRPr="00C64E3B" w:rsidRDefault="008A6BB7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3886DE32" w14:textId="74DF6FD5" w:rsidR="00300C0A" w:rsidRPr="00C64E3B" w:rsidRDefault="008A6BB7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2906ECD9" w14:textId="213BE2AB" w:rsidR="00300C0A" w:rsidRPr="00C64E3B" w:rsidRDefault="00300C0A" w:rsidP="00300C0A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Outcome not reported </w:t>
            </w:r>
            <w:r w:rsidR="000015B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in study</w:t>
            </w:r>
          </w:p>
        </w:tc>
      </w:tr>
      <w:tr w:rsidR="00C64E3B" w:rsidRPr="00C64E3B" w14:paraId="6D860A4B" w14:textId="77777777" w:rsidTr="00BA4FF0">
        <w:tc>
          <w:tcPr>
            <w:tcW w:w="844" w:type="pct"/>
          </w:tcPr>
          <w:p w14:paraId="189AFFB3" w14:textId="44971C55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suicide attempts</w:t>
            </w:r>
            <w:r w:rsidR="0089534F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, at 1 year post-allocation</w:t>
            </w:r>
          </w:p>
        </w:tc>
        <w:tc>
          <w:tcPr>
            <w:tcW w:w="766" w:type="pct"/>
          </w:tcPr>
          <w:p w14:paraId="0D503B31" w14:textId="2F035FB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105</w:t>
            </w:r>
          </w:p>
          <w:p w14:paraId="613CCCCD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59FB6D03" w14:textId="04C592FD" w:rsidR="008A6BB7" w:rsidRPr="00C64E3B" w:rsidRDefault="00AA1A29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&lt;EndNote&gt;&lt;Cite&gt;&lt;Author&gt;Cotgrove&lt;/Author&gt;&lt;Year&gt;1995&lt;/Year&gt;&lt;RecNum&gt;12&lt;/RecNum&gt;&lt;DisplayText&gt;[18]&lt;/DisplayText&gt;&lt;record&gt;&lt;rec-number&gt;12&lt;/rec-number&gt;&lt;foreign-keys&gt;&lt;key app="EN" db-id="aefrtvf9gaxx95extd1xvaapftf9arsfde9t" timestamp="1710170647"&gt;12&lt;/key&gt;&lt;/foreign-keys&gt;&lt;ref-type name="Journal Article"&gt;17&lt;/ref-type&gt;&lt;contributors&gt;&lt;authors&gt;&lt;author&gt;Cotgrove, Adnrew&lt;/author&gt;&lt;author&gt;Zirinsky, Linda&lt;/author&gt;&lt;author&gt;Black, Dora&lt;/author&gt;&lt;author&gt;Weston, Diane&lt;/author&gt;&lt;/authors&gt;&lt;/contributors&gt;&lt;titles&gt;&lt;title&gt;Secondary prevention of attempted suicide in adolescence&lt;/title&gt;&lt;secondary-title&gt;J Adolesc&lt;/secondary-title&gt;&lt;/titles&gt;&lt;periodical&gt;&lt;full-title&gt;J Adolesc&lt;/full-title&gt;&lt;/periodical&gt;&lt;pages&gt;569-577&lt;/pages&gt;&lt;volume&gt;18&lt;/volume&gt;&lt;number&gt;5&lt;/number&gt;&lt;section&gt;569&lt;/section&gt;&lt;dates&gt;&lt;year&gt;1995&lt;/year&gt;&lt;/dates&gt;&lt;isbn&gt;01401971&lt;/isbn&gt;&lt;label&gt;#12&lt;/label&gt;&lt;urls&gt;&lt;/urls&gt;&lt;electronic-resource-num&gt;10.1006/jado.1995.1039&lt;/electronic-resource-num&gt;&lt;/record&gt;&lt;/Cite&gt;&lt;/EndNote&gt;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[18]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D91FE5C" w14:textId="710A196E" w:rsidR="008A6BB7" w:rsidRPr="00C64E3B" w:rsidRDefault="00811B9A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8A6BB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A6BB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0.06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A6BB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0.17 to 0.05)</w:t>
            </w:r>
          </w:p>
        </w:tc>
        <w:tc>
          <w:tcPr>
            <w:tcW w:w="734" w:type="pct"/>
          </w:tcPr>
          <w:p w14:paraId="33E0C7DD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04D7C2FA" w14:textId="2B7E8553" w:rsidR="008A6BB7" w:rsidRPr="00C64E3B" w:rsidRDefault="008A6BB7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645FA318" w14:textId="795B6DD9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4400CB5A" w14:textId="6D4061DD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4F4A40DA" w14:textId="77777777" w:rsidTr="00BA4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A45CDD7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66" w:type="pct"/>
          </w:tcPr>
          <w:p w14:paraId="72F68ED7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77D2B0DC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68D7D158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3A870CB0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69FE8F1B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65C4F079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0B9B9C9E" w14:textId="77777777" w:rsidTr="00BA4FF0">
        <w:tc>
          <w:tcPr>
            <w:tcW w:w="844" w:type="pct"/>
          </w:tcPr>
          <w:p w14:paraId="6EA6BE70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</w:t>
            </w:r>
          </w:p>
        </w:tc>
        <w:tc>
          <w:tcPr>
            <w:tcW w:w="766" w:type="pct"/>
          </w:tcPr>
          <w:p w14:paraId="0DE4C753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1CBF7FB7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79934AAC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22A4955B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1F029B0D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42031724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015FAE5F" w14:textId="77777777" w:rsidTr="00BA4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6BD41963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</w:t>
            </w:r>
          </w:p>
        </w:tc>
        <w:tc>
          <w:tcPr>
            <w:tcW w:w="766" w:type="pct"/>
          </w:tcPr>
          <w:p w14:paraId="42DEC973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5ECBADB5" w14:textId="7E440DFE" w:rsidR="008A6BB7" w:rsidRPr="00C64E3B" w:rsidRDefault="008A6BB7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486255F5" w14:textId="2FCD9E70" w:rsidR="008A6BB7" w:rsidRPr="00C64E3B" w:rsidRDefault="008A6BB7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7F887B48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31EE6CD9" w14:textId="3AD23C8F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22D285B1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39E4523B" w14:textId="77777777" w:rsidTr="00BA4FF0">
        <w:tc>
          <w:tcPr>
            <w:tcW w:w="844" w:type="pct"/>
          </w:tcPr>
          <w:p w14:paraId="4EB12889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66" w:type="pct"/>
          </w:tcPr>
          <w:p w14:paraId="7D6CE82F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56144544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62B214A6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64CF0110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7468BE11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71508AA8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0CA32A69" w14:textId="77777777" w:rsidTr="00BA4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D5D7A7B" w14:textId="13D9CB47" w:rsidR="008A6BB7" w:rsidRPr="00C64E3B" w:rsidRDefault="008A6BB7" w:rsidP="00BA4FF0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766" w:type="pct"/>
          </w:tcPr>
          <w:p w14:paraId="58B46E8E" w14:textId="7777777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0D4CAB2E" w14:textId="1D02302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514FCE44" w14:textId="77FE1797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7DA8D646" w14:textId="69DBEA5F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513137E3" w14:textId="34BB3BB8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6839CE10" w14:textId="0DEEC954" w:rsidR="008A6BB7" w:rsidRPr="00C64E3B" w:rsidRDefault="008A6BB7" w:rsidP="008A6BB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</w:tbl>
    <w:p w14:paraId="3996334D" w14:textId="277967E8" w:rsidR="00842AB6" w:rsidRPr="00C64E3B" w:rsidRDefault="00842AB6" w:rsidP="00842AB6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=Treatment As Usual</w:t>
      </w:r>
    </w:p>
    <w:p w14:paraId="6A9EB584" w14:textId="5CCF114F" w:rsidR="00300C0A" w:rsidRPr="00C64E3B" w:rsidRDefault="00300C0A" w:rsidP="00300C0A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imprecision: non-significant results, few participants an only one study </w:t>
      </w:r>
    </w:p>
    <w:p w14:paraId="47D75FC5" w14:textId="77777777" w:rsidR="00D0602D" w:rsidRPr="00C64E3B" w:rsidRDefault="00D0602D">
      <w:pPr>
        <w:spacing w:after="160" w:line="259" w:lineRule="auto"/>
        <w:rPr>
          <w:rFonts w:asciiTheme="majorHAnsi" w:eastAsia="Calibri" w:hAnsiTheme="majorHAnsi" w:cstheme="majorBidi"/>
          <w:color w:val="000000" w:themeColor="text1"/>
          <w:sz w:val="26"/>
          <w:szCs w:val="26"/>
          <w:lang w:val="en-US"/>
        </w:rPr>
      </w:pPr>
      <w:r w:rsidRPr="00C64E3B">
        <w:rPr>
          <w:rFonts w:eastAsia="Calibri"/>
          <w:color w:val="000000" w:themeColor="text1"/>
          <w:lang w:val="en-US"/>
        </w:rPr>
        <w:br w:type="page"/>
      </w:r>
    </w:p>
    <w:p w14:paraId="5CBB163B" w14:textId="383C3B19" w:rsidR="002147FB" w:rsidRPr="00C64E3B" w:rsidRDefault="007F3C27" w:rsidP="00BA4FF0">
      <w:pPr>
        <w:pStyle w:val="Rubrik3"/>
        <w:rPr>
          <w:rFonts w:eastAsia="Calibri"/>
          <w:color w:val="000000" w:themeColor="text1"/>
          <w:lang w:val="en-US"/>
        </w:rPr>
      </w:pPr>
      <w:bookmarkStart w:id="27" w:name="_Toc182841460"/>
      <w:r w:rsidRPr="00C64E3B">
        <w:rPr>
          <w:rFonts w:eastAsia="Calibri"/>
          <w:color w:val="000000" w:themeColor="text1"/>
          <w:lang w:val="en-US"/>
        </w:rPr>
        <w:lastRenderedPageBreak/>
        <w:t>Group therapy</w:t>
      </w:r>
      <w:r w:rsidR="00025443" w:rsidRPr="00C64E3B">
        <w:rPr>
          <w:rFonts w:eastAsia="Calibri"/>
          <w:color w:val="000000" w:themeColor="text1"/>
          <w:lang w:val="en-US"/>
        </w:rPr>
        <w:t xml:space="preserve"> </w:t>
      </w:r>
      <w:r w:rsidR="008832D4" w:rsidRPr="00C64E3B">
        <w:rPr>
          <w:rFonts w:eastAsia="Calibri"/>
          <w:color w:val="000000" w:themeColor="text1"/>
          <w:lang w:val="en-US"/>
        </w:rPr>
        <w:t>versus</w:t>
      </w:r>
      <w:r w:rsidR="00025443" w:rsidRPr="00C64E3B">
        <w:rPr>
          <w:rFonts w:eastAsia="Calibri"/>
          <w:color w:val="000000" w:themeColor="text1"/>
          <w:lang w:val="en-US"/>
        </w:rPr>
        <w:t xml:space="preserve"> TAU</w:t>
      </w:r>
      <w:bookmarkEnd w:id="27"/>
    </w:p>
    <w:p w14:paraId="7103A68B" w14:textId="1A6A1BAA" w:rsidR="002F0251" w:rsidRPr="00C64E3B" w:rsidRDefault="002F0251" w:rsidP="00BA4FF0">
      <w:pPr>
        <w:pStyle w:val="Rubrik4"/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  <w:lang w:val="en-US"/>
        </w:rPr>
      </w:pPr>
      <w:r w:rsidRPr="00C64E3B">
        <w:rPr>
          <w:rFonts w:eastAsia="Calibri"/>
          <w:color w:val="000000" w:themeColor="text1"/>
          <w:lang w:val="en-US"/>
        </w:rPr>
        <w:t>Metaanalyses</w:t>
      </w:r>
    </w:p>
    <w:p w14:paraId="2013F42B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6E26EACB" w14:textId="675ACC6E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25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Repetition of </w:t>
      </w:r>
      <w:r w:rsidR="00F7181F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self-harm</w:t>
      </w:r>
      <w:r w:rsidR="00E0261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2C72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at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6 months</w:t>
      </w:r>
      <w:r w:rsidR="002C72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post-allocation</w:t>
      </w:r>
      <w:r w:rsidR="00025443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="00E0261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*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660A6F98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50CFAB85" wp14:editId="0259190A">
            <wp:extent cx="5760720" cy="1162685"/>
            <wp:effectExtent l="0" t="0" r="0" b="0"/>
            <wp:docPr id="21" name="Bildobjekt 21" descr="Repetition of self-harm at 6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objekt 21" descr="Repetition of self-harm at 6 months post-allocation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122E" w14:textId="5B07A7C9" w:rsidR="002F0251" w:rsidRPr="00C64E3B" w:rsidRDefault="00025443" w:rsidP="00BA4FF0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</w:t>
      </w:r>
      <w:r w:rsidR="00BA4FF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All studies report</w:t>
      </w:r>
      <w:r w:rsidR="00E5129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ed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interviewed-assessed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self-harm during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last 6 months. No study report</w:t>
      </w:r>
      <w:r w:rsidR="000E709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ed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SA or NSSI</w:t>
      </w:r>
    </w:p>
    <w:p w14:paraId="688E4121" w14:textId="06D8B749" w:rsidR="002F0251" w:rsidRPr="00C64E3B" w:rsidRDefault="00E0261B" w:rsidP="00BA4FF0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**</w:t>
      </w:r>
      <w:r w:rsidR="00C66A3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Post-intervention analysis </w:t>
      </w:r>
      <w:r w:rsidR="002C727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was </w:t>
      </w:r>
      <w:r w:rsidR="002F025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not performed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since it </w:t>
      </w:r>
      <w:r w:rsidR="002C727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was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not clear</w:t>
      </w:r>
      <w:r w:rsidR="00C66A3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2C727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in</w:t>
      </w:r>
      <w:r w:rsidR="00C66A3D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all studies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when the interventions stopped </w:t>
      </w:r>
    </w:p>
    <w:p w14:paraId="7C28AC78" w14:textId="77777777" w:rsidR="00F367F3" w:rsidRPr="00C64E3B" w:rsidRDefault="0077410A" w:rsidP="00F367F3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NSSI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Non-Suicidal Self-Injury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SA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Suicide Attempts</w:t>
      </w:r>
    </w:p>
    <w:p w14:paraId="00CDD4A8" w14:textId="77777777" w:rsidR="0017101A" w:rsidRPr="00C64E3B" w:rsidRDefault="0017101A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</w:p>
    <w:p w14:paraId="346587B3" w14:textId="21618C54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26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Repetition of </w:t>
      </w:r>
      <w:r w:rsidR="007C6D3A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self-harm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</w:t>
      </w:r>
      <w:r w:rsidR="00C66A3D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at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12 months</w:t>
      </w:r>
      <w:r w:rsidR="002C727E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3613A968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2F5BFFA8" wp14:editId="76EC297D">
            <wp:extent cx="5760720" cy="1057275"/>
            <wp:effectExtent l="0" t="0" r="0" b="9525"/>
            <wp:docPr id="15" name="Bildobjekt 15" descr="Repetition of self-harm at 12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5" descr="Repetition of self-harm at 12 months post-allocation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7883B" w14:textId="77777777" w:rsidR="0017101A" w:rsidRPr="00C64E3B" w:rsidRDefault="0017101A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2B56CA48" w14:textId="3651295D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27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Suicidal ideation scores (SIQ) at 6 months</w:t>
      </w:r>
      <w:r w:rsidR="007C6D3A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3B9AFB48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78FEBA91" wp14:editId="0569C18B">
            <wp:extent cx="5882640" cy="1053714"/>
            <wp:effectExtent l="0" t="0" r="3810" b="0"/>
            <wp:docPr id="19" name="Bildobjekt 19" descr="Suicidal ideation scores (SIQ) at 6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 descr="Suicidal ideation scores (SIQ) at 6 months post-allocation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86845" cy="105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AA592" w14:textId="77777777" w:rsidR="005F46A4" w:rsidRPr="00C64E3B" w:rsidRDefault="005F46A4" w:rsidP="005F46A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</w:t>
      </w:r>
    </w:p>
    <w:p w14:paraId="1F0E11E4" w14:textId="77777777" w:rsidR="00AA1A29" w:rsidRPr="00C64E3B" w:rsidRDefault="00AA1A29" w:rsidP="005F46A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</w:p>
    <w:p w14:paraId="43A6CBCD" w14:textId="62ACAD20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28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Suicidal ideation scores (SIQ) at 12 months</w:t>
      </w:r>
      <w:r w:rsidR="007C6D3A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 post-allocation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0E55EB9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7432E00D" wp14:editId="1821621D">
            <wp:extent cx="5953660" cy="960120"/>
            <wp:effectExtent l="0" t="0" r="9525" b="0"/>
            <wp:docPr id="20" name="Bildobjekt 20" descr="Suicidal ideation scores (SIQ) at 12 months post-allo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20" descr="Suicidal ideation scores (SIQ) at 12 months post-allocation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62513" cy="96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C496" w14:textId="79D12779" w:rsidR="00BA4FF0" w:rsidRPr="00C64E3B" w:rsidRDefault="005F46A4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</w:t>
      </w:r>
      <w:r w:rsidR="00BA4FF0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br w:type="page"/>
      </w:r>
    </w:p>
    <w:p w14:paraId="1CD57F31" w14:textId="157A8463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lastRenderedPageBreak/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29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 scores (MFQ) at 6 months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457D4654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10E51668" wp14:editId="4464D526">
            <wp:extent cx="5760720" cy="1034415"/>
            <wp:effectExtent l="0" t="0" r="0" b="0"/>
            <wp:docPr id="13" name="Bildobjekt 13" descr="Depression scores (MFQ) at 6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Depression scores (MFQ) at 6 months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C276" w14:textId="610C6025" w:rsidR="0017101A" w:rsidRPr="00C64E3B" w:rsidRDefault="0077410A" w:rsidP="002F0251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MFQ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Mood and Feelings Questionnaire (range 0–26)</w:t>
      </w:r>
    </w:p>
    <w:p w14:paraId="3CEC8A28" w14:textId="77777777" w:rsidR="00AA1A29" w:rsidRPr="00C64E3B" w:rsidRDefault="00AA1A29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71FFE1F3" w14:textId="183582B0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30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Depression scores (MFQ) at 12 months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008C1487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75162EBE" wp14:editId="6ADA6814">
            <wp:extent cx="5760720" cy="930910"/>
            <wp:effectExtent l="0" t="0" r="0" b="2540"/>
            <wp:docPr id="14" name="Bildobjekt 14" descr="Depression scores (MFQ) at 12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 descr="Depression scores (MFQ) at 12 months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93A2" w14:textId="32D149A1" w:rsidR="0017101A" w:rsidRPr="00C64E3B" w:rsidRDefault="0077410A" w:rsidP="002F0251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MFQ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Mood and Feelings Questionnaire (range 0–26)</w:t>
      </w:r>
    </w:p>
    <w:p w14:paraId="291411E7" w14:textId="77777777" w:rsidR="00AA1A29" w:rsidRPr="00C64E3B" w:rsidRDefault="00AA1A29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18FC2C3A" w14:textId="57E360AB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31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General functioning </w:t>
      </w:r>
      <w:bookmarkStart w:id="28" w:name="_Hlk156391566"/>
      <w:r w:rsidR="00E0261B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 xml:space="preserve">scores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(HoNOSCA</w:t>
      </w:r>
      <w:bookmarkEnd w:id="28"/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) at 6 months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4044B4FC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</w:rPr>
        <w:drawing>
          <wp:inline distT="0" distB="0" distL="0" distR="0" wp14:anchorId="3FBF09CA" wp14:editId="45D346EE">
            <wp:extent cx="5760720" cy="1036955"/>
            <wp:effectExtent l="0" t="0" r="0" b="0"/>
            <wp:docPr id="22" name="Bildobjekt 22" descr="General functioning scores (HoNOSCA) at 6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objekt 22" descr="General functioning scores (HoNOSCA) at 6 months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9F24" w14:textId="7737EDB5" w:rsidR="0077410A" w:rsidRPr="00C64E3B" w:rsidRDefault="0077410A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HoNOSCA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Health of the Nation Outcome Scales (range 0–52)</w:t>
      </w:r>
    </w:p>
    <w:p w14:paraId="03A0F0AD" w14:textId="77777777" w:rsidR="0017101A" w:rsidRPr="00C64E3B" w:rsidRDefault="0017101A" w:rsidP="002F0251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</w:pPr>
    </w:p>
    <w:p w14:paraId="26E00B51" w14:textId="49006BF1" w:rsidR="002F0251" w:rsidRPr="00C64E3B" w:rsidRDefault="00BA4FF0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Figure </w:t>
      </w:r>
      <w:r w:rsidR="005D0EF4"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>S</w:t>
      </w:r>
      <w:r w:rsidRPr="00C64E3B">
        <w:rPr>
          <w:rFonts w:ascii="Times New Roman" w:eastAsia="Calibri" w:hAnsi="Times New Roman" w:cs="Times New Roman"/>
          <w:b/>
          <w:bCs/>
          <w:color w:val="000000" w:themeColor="text1"/>
          <w:sz w:val="22"/>
          <w:lang w:val="en-US"/>
        </w:rPr>
        <w:t xml:space="preserve">32 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General functioning scores</w:t>
      </w:r>
      <w:r w:rsidR="002F0251" w:rsidRPr="00C64E3B">
        <w:rPr>
          <w:rFonts w:ascii="Calibri" w:eastAsia="Calibri" w:hAnsi="Calibri" w:cs="Times New Roman"/>
          <w:color w:val="000000" w:themeColor="text1"/>
          <w:sz w:val="22"/>
          <w:lang w:val="en-US"/>
        </w:rPr>
        <w:t xml:space="preserve"> (</w:t>
      </w:r>
      <w:r w:rsidR="002F0251"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HoNOSCA) at 12 months</w:t>
      </w:r>
      <w:r w:rsidRPr="00C64E3B">
        <w:rPr>
          <w:rFonts w:ascii="Times New Roman" w:eastAsia="Calibri" w:hAnsi="Times New Roman" w:cs="Times New Roman"/>
          <w:color w:val="000000" w:themeColor="text1"/>
          <w:sz w:val="22"/>
          <w:lang w:val="en-US"/>
        </w:rPr>
        <w:t>.</w:t>
      </w:r>
    </w:p>
    <w:p w14:paraId="7C1EE376" w14:textId="77777777" w:rsidR="002F0251" w:rsidRPr="00C64E3B" w:rsidRDefault="002F0251" w:rsidP="002F0251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="Times New Roman" w:eastAsia="Calibri" w:hAnsi="Times New Roman" w:cs="Times New Roman"/>
          <w:noProof/>
          <w:color w:val="000000" w:themeColor="text1"/>
          <w:sz w:val="22"/>
          <w:lang w:val="en-US"/>
        </w:rPr>
        <w:drawing>
          <wp:inline distT="0" distB="0" distL="0" distR="0" wp14:anchorId="2BEBC82D" wp14:editId="364E461B">
            <wp:extent cx="5976404" cy="967740"/>
            <wp:effectExtent l="0" t="0" r="5715" b="3810"/>
            <wp:docPr id="18" name="Bildobjekt 18" descr="General functioning scores (HoNOSCA) at 12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objekt 18" descr="General functioning scores (HoNOSCA) at 12 months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80726" cy="9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8AA8" w14:textId="77777777" w:rsidR="0077410A" w:rsidRPr="00C64E3B" w:rsidRDefault="0077410A" w:rsidP="0077410A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HoNOSCA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Health of the Nation Outcome Scales (range 0–52)</w:t>
      </w:r>
    </w:p>
    <w:p w14:paraId="03FCA99A" w14:textId="77777777" w:rsidR="0017101A" w:rsidRPr="00C64E3B" w:rsidRDefault="0017101A">
      <w:pPr>
        <w:spacing w:after="160" w:line="259" w:lineRule="auto"/>
        <w:rPr>
          <w:rFonts w:asciiTheme="majorHAnsi" w:eastAsia="Calibri" w:hAnsiTheme="majorHAnsi" w:cstheme="majorBidi"/>
          <w:color w:val="000000" w:themeColor="text1"/>
          <w:szCs w:val="24"/>
          <w:lang w:val="en-US"/>
        </w:rPr>
      </w:pPr>
      <w:r w:rsidRPr="00C64E3B">
        <w:rPr>
          <w:rFonts w:eastAsia="Calibri"/>
          <w:color w:val="000000" w:themeColor="text1"/>
          <w:lang w:val="en-US"/>
        </w:rPr>
        <w:br w:type="page"/>
      </w:r>
    </w:p>
    <w:p w14:paraId="53EF90F7" w14:textId="7EA166AA" w:rsidR="002F0251" w:rsidRPr="00C64E3B" w:rsidRDefault="008A3022" w:rsidP="00BA4FF0">
      <w:pPr>
        <w:pStyle w:val="Rubrik4"/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lastRenderedPageBreak/>
        <w:t>Table S</w:t>
      </w:r>
      <w:r w:rsidR="00353751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10</w:t>
      </w: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2F0251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S</w:t>
      </w:r>
      <w:r w:rsidR="00025443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ummary of findings for group therapy </w:t>
      </w:r>
      <w:r w:rsidR="008832D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versus</w:t>
      </w:r>
      <w:r w:rsidR="00025443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BA4FF0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73EDFAD5" w14:textId="77777777" w:rsidR="008A3022" w:rsidRPr="00C64E3B" w:rsidRDefault="008A3022" w:rsidP="008A3022">
      <w:pPr>
        <w:rPr>
          <w:color w:val="000000" w:themeColor="text1"/>
          <w:lang w:val="en-US"/>
        </w:rPr>
      </w:pPr>
    </w:p>
    <w:tbl>
      <w:tblPr>
        <w:tblStyle w:val="Oformateradtabell21"/>
        <w:tblW w:w="5209" w:type="pct"/>
        <w:tblLayout w:type="fixed"/>
        <w:tblLook w:val="0420" w:firstRow="1" w:lastRow="0" w:firstColumn="0" w:lastColumn="0" w:noHBand="0" w:noVBand="1"/>
      </w:tblPr>
      <w:tblGrid>
        <w:gridCol w:w="1564"/>
        <w:gridCol w:w="1418"/>
        <w:gridCol w:w="2126"/>
        <w:gridCol w:w="1357"/>
        <w:gridCol w:w="60"/>
        <w:gridCol w:w="1414"/>
        <w:gridCol w:w="66"/>
        <w:gridCol w:w="1384"/>
        <w:gridCol w:w="62"/>
      </w:tblGrid>
      <w:tr w:rsidR="00C64E3B" w:rsidRPr="00C64E3B" w14:paraId="78F5D9C9" w14:textId="77777777" w:rsidTr="00BA4FF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3" w:type="pct"/>
        </w:trPr>
        <w:tc>
          <w:tcPr>
            <w:tcW w:w="827" w:type="pct"/>
            <w:shd w:val="clear" w:color="auto" w:fill="C6D9F1"/>
          </w:tcPr>
          <w:p w14:paraId="59758858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Utfallsmått</w:t>
            </w:r>
          </w:p>
        </w:tc>
        <w:tc>
          <w:tcPr>
            <w:tcW w:w="750" w:type="pct"/>
            <w:shd w:val="clear" w:color="auto" w:fill="C6D9F1"/>
          </w:tcPr>
          <w:p w14:paraId="0CFC6C44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Antal deltagare</w:t>
            </w:r>
          </w:p>
          <w:p w14:paraId="4AD22D71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(Antal studier, Studiedesign)</w:t>
            </w:r>
          </w:p>
          <w:p w14:paraId="7C261F7D" w14:textId="5F06B50F" w:rsidR="002F0251" w:rsidRPr="00C64E3B" w:rsidRDefault="00BA4FF0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</w:t>
            </w:r>
          </w:p>
        </w:tc>
        <w:tc>
          <w:tcPr>
            <w:tcW w:w="1125" w:type="pct"/>
            <w:shd w:val="clear" w:color="auto" w:fill="C6D9F1"/>
          </w:tcPr>
          <w:p w14:paraId="5D92FDA3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Effekt </w:t>
            </w:r>
          </w:p>
          <w:p w14:paraId="6B194089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KI)</w:t>
            </w:r>
          </w:p>
        </w:tc>
        <w:tc>
          <w:tcPr>
            <w:tcW w:w="718" w:type="pct"/>
            <w:shd w:val="clear" w:color="auto" w:fill="C6D9F1"/>
          </w:tcPr>
          <w:p w14:paraId="6A0A9DF6" w14:textId="5B46B034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Resultatets tillförlitlighet</w:t>
            </w:r>
          </w:p>
        </w:tc>
        <w:tc>
          <w:tcPr>
            <w:tcW w:w="780" w:type="pct"/>
            <w:gridSpan w:val="2"/>
            <w:shd w:val="clear" w:color="auto" w:fill="C6D9F1"/>
          </w:tcPr>
          <w:p w14:paraId="345AC839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Avdrag</w:t>
            </w:r>
          </w:p>
        </w:tc>
        <w:tc>
          <w:tcPr>
            <w:tcW w:w="767" w:type="pct"/>
            <w:gridSpan w:val="2"/>
            <w:shd w:val="clear" w:color="auto" w:fill="C6D9F1"/>
          </w:tcPr>
          <w:p w14:paraId="19C01517" w14:textId="77777777" w:rsidR="002F0251" w:rsidRPr="00C64E3B" w:rsidRDefault="002F0251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Kommentar</w:t>
            </w:r>
          </w:p>
        </w:tc>
      </w:tr>
      <w:tr w:rsidR="00C64E3B" w:rsidRPr="00C64E3B" w14:paraId="1E6293EA" w14:textId="77777777" w:rsidTr="00842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7" w:type="pct"/>
          </w:tcPr>
          <w:p w14:paraId="0AB0EA56" w14:textId="68200698" w:rsidR="002F0251" w:rsidRPr="00C64E3B" w:rsidRDefault="00B946AE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</w:t>
            </w:r>
            <w:r w:rsidR="002A17FF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at 6 months post-allocation</w:t>
            </w:r>
          </w:p>
        </w:tc>
        <w:tc>
          <w:tcPr>
            <w:tcW w:w="750" w:type="pct"/>
          </w:tcPr>
          <w:p w14:paraId="401A9186" w14:textId="77777777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501</w:t>
            </w:r>
          </w:p>
          <w:p w14:paraId="564DA8EE" w14:textId="280FA3CA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(3, RCT)</w:t>
            </w:r>
          </w:p>
          <w:p w14:paraId="7C5697D6" w14:textId="536E763B" w:rsidR="002F0251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[19-21]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7F5EA3E1" w14:textId="2C6BECA6" w:rsidR="002F0251" w:rsidRPr="00C64E3B" w:rsidRDefault="00811B9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00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23 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to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0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22)</w:t>
            </w:r>
          </w:p>
        </w:tc>
        <w:tc>
          <w:tcPr>
            <w:tcW w:w="750" w:type="pct"/>
            <w:gridSpan w:val="2"/>
          </w:tcPr>
          <w:p w14:paraId="01B6C526" w14:textId="77777777" w:rsidR="00136157" w:rsidRPr="00C64E3B" w:rsidRDefault="00136157" w:rsidP="0013615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688415A9" w14:textId="2EAC910B" w:rsidR="002F0251" w:rsidRPr="00C64E3B" w:rsidRDefault="00136157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3" w:type="pct"/>
            <w:gridSpan w:val="2"/>
          </w:tcPr>
          <w:p w14:paraId="6F6CCE0A" w14:textId="21B31454" w:rsidR="00277C64" w:rsidRPr="00C64E3B" w:rsidRDefault="00277C64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Imprecision,</w:t>
            </w:r>
          </w:p>
          <w:p w14:paraId="2E3FD940" w14:textId="0BF224C4" w:rsidR="00F94EFA" w:rsidRPr="00C64E3B" w:rsidRDefault="00B946AE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</w:t>
            </w:r>
            <w:r w:rsidR="00277C6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nconsistency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65" w:type="pct"/>
            <w:gridSpan w:val="2"/>
          </w:tcPr>
          <w:p w14:paraId="627E3275" w14:textId="3D57EB31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2109D67D" w14:textId="77777777" w:rsidTr="00BA4FF0">
        <w:trPr>
          <w:gridAfter w:val="1"/>
          <w:wAfter w:w="33" w:type="pct"/>
        </w:trPr>
        <w:tc>
          <w:tcPr>
            <w:tcW w:w="827" w:type="pct"/>
          </w:tcPr>
          <w:p w14:paraId="029DE2DD" w14:textId="698EEF69" w:rsidR="00277C64" w:rsidRPr="00C64E3B" w:rsidRDefault="002A17FF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 at 12 months post-allocation</w:t>
            </w:r>
          </w:p>
        </w:tc>
        <w:tc>
          <w:tcPr>
            <w:tcW w:w="750" w:type="pct"/>
          </w:tcPr>
          <w:p w14:paraId="293DCB7E" w14:textId="77777777" w:rsidR="00277C64" w:rsidRPr="00C64E3B" w:rsidRDefault="00277C64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438</w:t>
            </w:r>
          </w:p>
          <w:p w14:paraId="7E14E1F1" w14:textId="2D452485" w:rsidR="00277C64" w:rsidRPr="00C64E3B" w:rsidRDefault="00277C64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</w:tc>
        <w:tc>
          <w:tcPr>
            <w:tcW w:w="1125" w:type="pct"/>
          </w:tcPr>
          <w:p w14:paraId="022CDA76" w14:textId="20DAA174" w:rsidR="00277C64" w:rsidRPr="00C64E3B" w:rsidRDefault="00811B9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RD=</w:t>
            </w:r>
            <w:r w:rsidR="002A17F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0.07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–</w:t>
            </w:r>
            <w:r w:rsidR="002A17F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0.16 to 0.31)</w:t>
            </w:r>
          </w:p>
        </w:tc>
        <w:tc>
          <w:tcPr>
            <w:tcW w:w="718" w:type="pct"/>
          </w:tcPr>
          <w:p w14:paraId="7F07CC51" w14:textId="77777777" w:rsidR="002A17FF" w:rsidRPr="00C64E3B" w:rsidRDefault="002A17FF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0DC5874F" w14:textId="7E709C81" w:rsidR="00277C64" w:rsidRPr="00C64E3B" w:rsidRDefault="002A17FF" w:rsidP="00BA4FF0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03D68C5E" w14:textId="77777777" w:rsidR="00A6419A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Imprecision,</w:t>
            </w:r>
          </w:p>
          <w:p w14:paraId="6DE49C25" w14:textId="4130F800" w:rsidR="00277C64" w:rsidRPr="00C64E3B" w:rsidRDefault="00A6419A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Inconsistency</w:t>
            </w:r>
            <w:r w:rsidR="00CF610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67" w:type="pct"/>
            <w:gridSpan w:val="2"/>
          </w:tcPr>
          <w:p w14:paraId="76471BFE" w14:textId="77777777" w:rsidR="00277C64" w:rsidRPr="00C64E3B" w:rsidRDefault="00277C64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001123EF" w14:textId="77777777" w:rsidTr="00BA4F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pct"/>
        </w:trPr>
        <w:tc>
          <w:tcPr>
            <w:tcW w:w="827" w:type="pct"/>
          </w:tcPr>
          <w:p w14:paraId="2D19DE6F" w14:textId="67231922" w:rsidR="00390F29" w:rsidRPr="00C64E3B" w:rsidRDefault="00390F29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Suicide attempts</w:t>
            </w:r>
          </w:p>
        </w:tc>
        <w:tc>
          <w:tcPr>
            <w:tcW w:w="750" w:type="pct"/>
          </w:tcPr>
          <w:p w14:paraId="04553FE7" w14:textId="77777777" w:rsidR="00390F29" w:rsidRPr="00C64E3B" w:rsidRDefault="00390F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</w:p>
          <w:p w14:paraId="547713A0" w14:textId="0EA6EAA6" w:rsidR="00390F29" w:rsidRPr="00C64E3B" w:rsidRDefault="00390F29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(0 RCT)</w:t>
            </w:r>
          </w:p>
        </w:tc>
        <w:tc>
          <w:tcPr>
            <w:tcW w:w="1125" w:type="pct"/>
          </w:tcPr>
          <w:p w14:paraId="7738D004" w14:textId="0B8EB1EE" w:rsidR="00390F29" w:rsidRPr="00C64E3B" w:rsidRDefault="00390F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18" w:type="pct"/>
          </w:tcPr>
          <w:p w14:paraId="5991230F" w14:textId="7C4CAE15" w:rsidR="00390F29" w:rsidRPr="00C64E3B" w:rsidRDefault="00390F29" w:rsidP="004B4F92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0" w:type="pct"/>
            <w:gridSpan w:val="2"/>
          </w:tcPr>
          <w:p w14:paraId="2FFAEF29" w14:textId="24BF456E" w:rsidR="00390F29" w:rsidRPr="00C64E3B" w:rsidRDefault="00390F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67" w:type="pct"/>
            <w:gridSpan w:val="2"/>
          </w:tcPr>
          <w:p w14:paraId="48B5C346" w14:textId="49B21607" w:rsidR="00390F29" w:rsidRPr="00C64E3B" w:rsidRDefault="00390F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B40471" w14:paraId="2D6C565C" w14:textId="77777777" w:rsidTr="00BA4FF0">
        <w:trPr>
          <w:gridAfter w:val="1"/>
          <w:wAfter w:w="33" w:type="pct"/>
        </w:trPr>
        <w:tc>
          <w:tcPr>
            <w:tcW w:w="827" w:type="pct"/>
          </w:tcPr>
          <w:p w14:paraId="222F25A4" w14:textId="2C161991" w:rsidR="002A17FF" w:rsidRPr="00C64E3B" w:rsidRDefault="002A17FF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</w:t>
            </w:r>
            <w:r w:rsidR="009500DE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</w:t>
            </w:r>
          </w:p>
        </w:tc>
        <w:tc>
          <w:tcPr>
            <w:tcW w:w="750" w:type="pct"/>
          </w:tcPr>
          <w:p w14:paraId="1D89AD4E" w14:textId="77777777" w:rsidR="00A6419A" w:rsidRPr="00C64E3B" w:rsidRDefault="00A6419A" w:rsidP="004B4F92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478</w:t>
            </w:r>
          </w:p>
          <w:p w14:paraId="05C3B968" w14:textId="7DE9B125" w:rsidR="002A17FF" w:rsidRPr="00C64E3B" w:rsidRDefault="00A6419A" w:rsidP="004B4F92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C64E3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(3 RCT)</w:t>
            </w:r>
          </w:p>
        </w:tc>
        <w:tc>
          <w:tcPr>
            <w:tcW w:w="1125" w:type="pct"/>
          </w:tcPr>
          <w:p w14:paraId="6359558A" w14:textId="77777777" w:rsidR="002A17FF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Group therapy: 0</w:t>
            </w:r>
          </w:p>
          <w:p w14:paraId="40AC806E" w14:textId="541617FB" w:rsidR="00A6419A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TAU: 0</w:t>
            </w:r>
          </w:p>
        </w:tc>
        <w:tc>
          <w:tcPr>
            <w:tcW w:w="718" w:type="pct"/>
          </w:tcPr>
          <w:p w14:paraId="6EE77506" w14:textId="77777777" w:rsidR="00A6419A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34C7D7E6" w14:textId="3DA4A0BA" w:rsidR="002A17FF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71B26785" w14:textId="6F68278A" w:rsidR="002A17FF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="0035315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767" w:type="pct"/>
            <w:gridSpan w:val="2"/>
          </w:tcPr>
          <w:p w14:paraId="643A58C4" w14:textId="5F2C7FAD" w:rsidR="002A17FF" w:rsidRPr="00C64E3B" w:rsidRDefault="00A641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Metaanalysis not performed</w:t>
            </w:r>
            <w:r w:rsidR="005961F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because of 0 events</w:t>
            </w:r>
          </w:p>
        </w:tc>
      </w:tr>
      <w:tr w:rsidR="00C64E3B" w:rsidRPr="00B40471" w14:paraId="24913B48" w14:textId="77777777" w:rsidTr="00BA4F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pct"/>
        </w:trPr>
        <w:tc>
          <w:tcPr>
            <w:tcW w:w="827" w:type="pct"/>
          </w:tcPr>
          <w:p w14:paraId="46D13094" w14:textId="1DE2BAD9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</w:t>
            </w:r>
            <w:r w:rsidR="00B946AE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al ideation scores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(SIQ)</w:t>
            </w:r>
            <w:r w:rsidR="00B946AE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at 6 months post-allocation</w:t>
            </w:r>
          </w:p>
        </w:tc>
        <w:tc>
          <w:tcPr>
            <w:tcW w:w="750" w:type="pct"/>
          </w:tcPr>
          <w:p w14:paraId="62417CEC" w14:textId="77777777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478</w:t>
            </w:r>
          </w:p>
          <w:p w14:paraId="05625DCD" w14:textId="266B05AC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3 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RCT)</w:t>
            </w:r>
          </w:p>
          <w:p w14:paraId="29B542D0" w14:textId="696E71B1" w:rsidR="002F0251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[19-21]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228411DC" w14:textId="37F6D956" w:rsidR="002F0251" w:rsidRPr="00C64E3B" w:rsidRDefault="00811B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47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7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92 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to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8</w:t>
            </w:r>
            <w:r w:rsidR="001B2CF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="002F025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86)</w:t>
            </w:r>
          </w:p>
        </w:tc>
        <w:tc>
          <w:tcPr>
            <w:tcW w:w="718" w:type="pct"/>
          </w:tcPr>
          <w:p w14:paraId="3FADF159" w14:textId="5C2D2ED4" w:rsidR="002F0251" w:rsidRPr="00C64E3B" w:rsidRDefault="002F025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="008B4729"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="0098280E"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</w:t>
            </w:r>
          </w:p>
          <w:p w14:paraId="11C8808E" w14:textId="0F167A5A" w:rsidR="002F0251" w:rsidRPr="00C64E3B" w:rsidRDefault="00C70C4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80" w:type="pct"/>
            <w:gridSpan w:val="2"/>
          </w:tcPr>
          <w:p w14:paraId="53F8791D" w14:textId="0634EE6A" w:rsidR="002F0251" w:rsidRPr="00C64E3B" w:rsidRDefault="00B946A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Imprecision</w:t>
            </w:r>
            <w:r w:rsidR="006D122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and risk of bias</w:t>
            </w:r>
            <w:r w:rsidR="002E57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val="en-US" w:eastAsia="sv-SE"/>
              </w:rPr>
              <w:t>3</w:t>
            </w:r>
          </w:p>
        </w:tc>
        <w:tc>
          <w:tcPr>
            <w:tcW w:w="767" w:type="pct"/>
            <w:gridSpan w:val="2"/>
          </w:tcPr>
          <w:p w14:paraId="7E4B29D8" w14:textId="68069C8A" w:rsidR="002F0251" w:rsidRPr="00C64E3B" w:rsidRDefault="00C665DF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Group therapy probably results in l</w:t>
            </w:r>
            <w:r w:rsidR="00442B0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ittle </w:t>
            </w:r>
            <w:r w:rsidR="000353A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to</w:t>
            </w:r>
            <w:r w:rsidR="00442B0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no difference </w:t>
            </w:r>
          </w:p>
        </w:tc>
      </w:tr>
      <w:tr w:rsidR="00C64E3B" w:rsidRPr="00B40471" w14:paraId="07775D11" w14:textId="77777777" w:rsidTr="00BA4FF0">
        <w:trPr>
          <w:gridAfter w:val="1"/>
          <w:wAfter w:w="33" w:type="pct"/>
        </w:trPr>
        <w:tc>
          <w:tcPr>
            <w:tcW w:w="827" w:type="pct"/>
          </w:tcPr>
          <w:p w14:paraId="706AF5C7" w14:textId="638548E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 scores (SIQ) at 12 months post-allocation</w:t>
            </w:r>
          </w:p>
        </w:tc>
        <w:tc>
          <w:tcPr>
            <w:tcW w:w="750" w:type="pct"/>
          </w:tcPr>
          <w:p w14:paraId="35C38C9D" w14:textId="582E5F16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414</w:t>
            </w:r>
          </w:p>
          <w:p w14:paraId="29F63708" w14:textId="3D30C421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5263D033" w14:textId="57EAFA5D" w:rsidR="00003A0B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[19, 20]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5A370693" w14:textId="7AFF180B" w:rsidR="00003A0B" w:rsidRPr="00C64E3B" w:rsidRDefault="00811B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1.06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9.73 to 7.60)</w:t>
            </w:r>
          </w:p>
        </w:tc>
        <w:tc>
          <w:tcPr>
            <w:tcW w:w="718" w:type="pct"/>
          </w:tcPr>
          <w:p w14:paraId="0130225A" w14:textId="77777777" w:rsidR="00C70C4B" w:rsidRPr="00C64E3B" w:rsidRDefault="00C70C4B" w:rsidP="00C70C4B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ÅÅÅ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</w:t>
            </w:r>
          </w:p>
          <w:p w14:paraId="0C040B46" w14:textId="274A6505" w:rsidR="00003A0B" w:rsidRPr="00C64E3B" w:rsidRDefault="00C70C4B" w:rsidP="00BA4FF0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80" w:type="pct"/>
            <w:gridSpan w:val="2"/>
          </w:tcPr>
          <w:p w14:paraId="1231360D" w14:textId="6482BA60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Imprecision</w:t>
            </w:r>
            <w:r w:rsidR="00E33B72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and risk of bias</w:t>
            </w:r>
            <w:r w:rsidR="002E572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val="en-US" w:eastAsia="sv-SE"/>
              </w:rPr>
              <w:t>3</w:t>
            </w:r>
          </w:p>
        </w:tc>
        <w:tc>
          <w:tcPr>
            <w:tcW w:w="767" w:type="pct"/>
            <w:gridSpan w:val="2"/>
          </w:tcPr>
          <w:p w14:paraId="04F35E5A" w14:textId="14468F6C" w:rsidR="00003A0B" w:rsidRPr="00C64E3B" w:rsidRDefault="00B46721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Group therapy probably results in little </w:t>
            </w:r>
            <w:r w:rsidR="000353A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to 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no difference</w:t>
            </w:r>
          </w:p>
        </w:tc>
      </w:tr>
      <w:tr w:rsidR="00C64E3B" w:rsidRPr="00C64E3B" w14:paraId="4D1C8623" w14:textId="77777777" w:rsidTr="00BA4F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pct"/>
        </w:trPr>
        <w:tc>
          <w:tcPr>
            <w:tcW w:w="827" w:type="pct"/>
          </w:tcPr>
          <w:p w14:paraId="729BFDB6" w14:textId="75C4848E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scores (MFQ) at 6 months post-allocation</w:t>
            </w:r>
          </w:p>
        </w:tc>
        <w:tc>
          <w:tcPr>
            <w:tcW w:w="750" w:type="pct"/>
          </w:tcPr>
          <w:p w14:paraId="65613709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478</w:t>
            </w:r>
          </w:p>
          <w:p w14:paraId="0F90BD9C" w14:textId="3EC6B4FB" w:rsidR="00AA1A29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(3 RCT) </w:t>
            </w:r>
          </w:p>
          <w:p w14:paraId="5D89414A" w14:textId="191D2E95" w:rsidR="00003A0B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[19-21]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73453621" w14:textId="44EF40FB" w:rsidR="00003A0B" w:rsidRPr="00C64E3B" w:rsidRDefault="00811B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0.17 (</w:t>
            </w:r>
            <w:r w:rsidR="00BA4FF0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2.79 to 3.13) </w:t>
            </w:r>
          </w:p>
        </w:tc>
        <w:tc>
          <w:tcPr>
            <w:tcW w:w="718" w:type="pct"/>
          </w:tcPr>
          <w:p w14:paraId="24D0C3C3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2047C0BA" w14:textId="299CAA10" w:rsidR="00003A0B" w:rsidRPr="00C64E3B" w:rsidRDefault="00003A0B" w:rsidP="00BA4FF0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7BB95D88" w14:textId="297DE92A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67" w:type="pct"/>
            <w:gridSpan w:val="2"/>
          </w:tcPr>
          <w:p w14:paraId="114632EE" w14:textId="6F0B431F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4B768A6B" w14:textId="77777777" w:rsidTr="00BA4FF0">
        <w:trPr>
          <w:gridAfter w:val="1"/>
          <w:wAfter w:w="33" w:type="pct"/>
        </w:trPr>
        <w:tc>
          <w:tcPr>
            <w:tcW w:w="827" w:type="pct"/>
          </w:tcPr>
          <w:p w14:paraId="03AF6D7C" w14:textId="49F899FF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 scores (MFQ) at 12 months post-allocation</w:t>
            </w:r>
          </w:p>
        </w:tc>
        <w:tc>
          <w:tcPr>
            <w:tcW w:w="750" w:type="pct"/>
          </w:tcPr>
          <w:p w14:paraId="39A61FA9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415</w:t>
            </w:r>
          </w:p>
          <w:p w14:paraId="1CF801BF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7C07DFCC" w14:textId="19864589" w:rsidR="00003A0B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[19, 20]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55218653" w14:textId="325696E1" w:rsidR="00003A0B" w:rsidRPr="00C64E3B" w:rsidRDefault="00811B9A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0.86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4.18 to 2.46) </w:t>
            </w:r>
          </w:p>
        </w:tc>
        <w:tc>
          <w:tcPr>
            <w:tcW w:w="718" w:type="pct"/>
          </w:tcPr>
          <w:p w14:paraId="6D5B01C5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022B09AE" w14:textId="3EE70E74" w:rsidR="00003A0B" w:rsidRPr="00C64E3B" w:rsidRDefault="00003A0B" w:rsidP="00D141F3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481EFE6D" w14:textId="5C43DB2A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67" w:type="pct"/>
            <w:gridSpan w:val="2"/>
          </w:tcPr>
          <w:p w14:paraId="68136780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6C558754" w14:textId="77777777" w:rsidTr="00BA4F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pct"/>
        </w:trPr>
        <w:tc>
          <w:tcPr>
            <w:tcW w:w="827" w:type="pct"/>
          </w:tcPr>
          <w:p w14:paraId="274F922D" w14:textId="52C6EC58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50" w:type="pct"/>
          </w:tcPr>
          <w:p w14:paraId="285A67A0" w14:textId="77777777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32A79B12" w14:textId="2F461EBF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25" w:type="pct"/>
          </w:tcPr>
          <w:p w14:paraId="62F4C965" w14:textId="30165304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18" w:type="pct"/>
          </w:tcPr>
          <w:p w14:paraId="63DF08F2" w14:textId="637B7AD2" w:rsidR="009500DE" w:rsidRPr="00C64E3B" w:rsidRDefault="009500DE" w:rsidP="004B4F92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0" w:type="pct"/>
            <w:gridSpan w:val="2"/>
          </w:tcPr>
          <w:p w14:paraId="7E672345" w14:textId="1323B73D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67" w:type="pct"/>
            <w:gridSpan w:val="2"/>
          </w:tcPr>
          <w:p w14:paraId="55C11BD4" w14:textId="5C3956AE" w:rsidR="009500DE" w:rsidRPr="00C64E3B" w:rsidRDefault="009500DE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any study</w:t>
            </w:r>
          </w:p>
        </w:tc>
      </w:tr>
      <w:tr w:rsidR="00C64E3B" w:rsidRPr="00C64E3B" w14:paraId="6CA50104" w14:textId="77777777" w:rsidTr="00BA4FF0">
        <w:trPr>
          <w:gridAfter w:val="1"/>
          <w:wAfter w:w="33" w:type="pct"/>
        </w:trPr>
        <w:tc>
          <w:tcPr>
            <w:tcW w:w="827" w:type="pct"/>
          </w:tcPr>
          <w:p w14:paraId="5A52D6F6" w14:textId="42EC35FA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 scores (HoNOSCA) at 6 months post-allocation</w:t>
            </w:r>
          </w:p>
        </w:tc>
        <w:tc>
          <w:tcPr>
            <w:tcW w:w="750" w:type="pct"/>
          </w:tcPr>
          <w:p w14:paraId="370D8AF0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469</w:t>
            </w:r>
          </w:p>
          <w:p w14:paraId="1D97DE6C" w14:textId="5A0E99EA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(3 RCT)</w:t>
            </w:r>
          </w:p>
          <w:p w14:paraId="663CA8C7" w14:textId="336F7631" w:rsidR="00003A0B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Y051bT4yMDwvUmVjTnVtPjxEaXNwbGF5VGV4dD5bMTktMjFdPC9EaXNwbGF5VGV4dD48cmVjb3Jk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[19-21]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59C22DF0" w14:textId="68C7FEB3" w:rsidR="00003A0B" w:rsidRPr="00C64E3B" w:rsidRDefault="00811B9A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0.65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003A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1.82 to 0.53)</w:t>
            </w:r>
          </w:p>
        </w:tc>
        <w:tc>
          <w:tcPr>
            <w:tcW w:w="718" w:type="pct"/>
          </w:tcPr>
          <w:p w14:paraId="48F8B97A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2C0F8421" w14:textId="5B82F989" w:rsidR="00003A0B" w:rsidRPr="00C64E3B" w:rsidRDefault="00003A0B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6A4CA96C" w14:textId="36C28F4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67" w:type="pct"/>
            <w:gridSpan w:val="2"/>
          </w:tcPr>
          <w:p w14:paraId="1A0C805C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C64E3B" w14:paraId="7CD47C17" w14:textId="77777777" w:rsidTr="00BA4F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pct"/>
        </w:trPr>
        <w:tc>
          <w:tcPr>
            <w:tcW w:w="827" w:type="pct"/>
          </w:tcPr>
          <w:p w14:paraId="6BB41C47" w14:textId="533721C1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General function scores (HoNOSCA) at 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12 months post-allocation</w:t>
            </w:r>
          </w:p>
        </w:tc>
        <w:tc>
          <w:tcPr>
            <w:tcW w:w="750" w:type="pct"/>
          </w:tcPr>
          <w:p w14:paraId="1BD5D47C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lastRenderedPageBreak/>
              <w:t>401</w:t>
            </w:r>
          </w:p>
          <w:p w14:paraId="7E8468E8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(2 RCT)</w:t>
            </w:r>
          </w:p>
          <w:p w14:paraId="77ADB937" w14:textId="6A340573" w:rsidR="00003A0B" w:rsidRPr="00C64E3B" w:rsidRDefault="00AA1A29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begin">
                <w:fldData xml:space="preserve">PEVuZE5vdGU+PENpdGU+PEF1dGhvcj5HcmVlbjwvQXV0aG9yPjxZZWFyPjIwMTE8L1llYXI+PFJl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val="en-US" w:eastAsia="sv-SE"/>
              </w:rPr>
              <w:t>[19, 20]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fldChar w:fldCharType="end"/>
            </w:r>
          </w:p>
        </w:tc>
        <w:tc>
          <w:tcPr>
            <w:tcW w:w="1125" w:type="pct"/>
          </w:tcPr>
          <w:p w14:paraId="5EA762B2" w14:textId="6E9EC7C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0.87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2.14 to 0.39) </w:t>
            </w:r>
          </w:p>
        </w:tc>
        <w:tc>
          <w:tcPr>
            <w:tcW w:w="718" w:type="pct"/>
          </w:tcPr>
          <w:p w14:paraId="303B3A20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  <w:t>Å</w:t>
            </w:r>
            <w:r w:rsidRPr="00C64E3B">
              <w:rPr>
                <w:rFonts w:ascii="Webdings" w:eastAsia="Webdings" w:hAnsi="Webdings" w:cs="Webdings"/>
                <w:color w:val="000000" w:themeColor="text1"/>
                <w:sz w:val="20"/>
                <w:szCs w:val="20"/>
                <w:lang w:eastAsia="sv-SE"/>
              </w:rPr>
              <w:t>yyy</w:t>
            </w:r>
          </w:p>
          <w:p w14:paraId="56824046" w14:textId="5C631733" w:rsidR="00003A0B" w:rsidRPr="00C64E3B" w:rsidRDefault="00003A0B" w:rsidP="00D141F3">
            <w:pPr>
              <w:spacing w:after="0"/>
              <w:rPr>
                <w:rFonts w:ascii="Symbol" w:eastAsia="Symbol" w:hAnsi="Symbol" w:cs="Symbol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80" w:type="pct"/>
            <w:gridSpan w:val="2"/>
          </w:tcPr>
          <w:p w14:paraId="5DE88FB3" w14:textId="796DCB44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67" w:type="pct"/>
            <w:gridSpan w:val="2"/>
          </w:tcPr>
          <w:p w14:paraId="3DDDB0CD" w14:textId="77777777" w:rsidR="00003A0B" w:rsidRPr="00C64E3B" w:rsidRDefault="00003A0B" w:rsidP="004B4F92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</w:tbl>
    <w:p w14:paraId="0F8405E4" w14:textId="37BFD6F6" w:rsidR="005F46A4" w:rsidRPr="00C64E3B" w:rsidRDefault="00842AB6" w:rsidP="005F46A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bookmarkStart w:id="29" w:name="_Hlk163045771"/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77410A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The Grading of Recommendations Assessment, Development and Evaluation;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HoNOSCA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Health of the Nation Outcome Scales (range 0–52);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MFQ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Mood and Feelings Questionnaire (range 0–26)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=Treatment As Usual</w:t>
      </w:r>
    </w:p>
    <w:p w14:paraId="2F0ADA35" w14:textId="54D0CBC7" w:rsidR="008B4729" w:rsidRPr="00C64E3B" w:rsidRDefault="00B946AE" w:rsidP="004B4F92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="00F94EF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</w:t>
      </w:r>
      <w:r w:rsidR="00CF610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2</w:t>
      </w:r>
      <w:r w:rsidR="00F94EF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because of</w:t>
      </w:r>
      <w:r w:rsidR="00277C6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imprecision:</w:t>
      </w:r>
      <w:r w:rsidR="00F94EF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A6419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CI includes both considerable benefit and harm</w:t>
      </w:r>
      <w:r w:rsidR="00277C6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and -1 because of inconsistency: the results of the three studies are very different</w:t>
      </w:r>
    </w:p>
    <w:p w14:paraId="4E61F5F9" w14:textId="61522EB2" w:rsidR="008B4729" w:rsidRPr="00C64E3B" w:rsidRDefault="008B4729" w:rsidP="004B4F92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="00B14EE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imprecision: very few events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imprecision: CI includes both important benefit and harm, and -1 because of inconsistency: the results of the three studies are very different </w:t>
      </w:r>
    </w:p>
    <w:p w14:paraId="480B9B43" w14:textId="75114BFF" w:rsidR="00B946AE" w:rsidRPr="00C64E3B" w:rsidRDefault="008B4729" w:rsidP="004B4F92">
      <w:pPr>
        <w:spacing w:after="0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</w:t>
      </w:r>
      <w:r w:rsidR="00B946A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="00E1103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-</w:t>
      </w:r>
      <w:r w:rsidR="00563E0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1 </w:t>
      </w:r>
      <w:r w:rsidR="005F3F91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because</w:t>
      </w:r>
      <w:r w:rsidR="00563E0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of precision: </w:t>
      </w:r>
      <w:r w:rsidR="004C5F3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  <w:r w:rsidR="001F20EF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;</w:t>
      </w:r>
      <w:r w:rsidR="004C5F3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and risk of bias: </w:t>
      </w:r>
      <w:r w:rsidR="001F20EF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some concerns regarding </w:t>
      </w:r>
      <w:r w:rsidR="004C5F3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randomization </w:t>
      </w:r>
      <w:r w:rsidR="00EA2A5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and reporting</w:t>
      </w:r>
    </w:p>
    <w:p w14:paraId="470CC1BB" w14:textId="1B21A706" w:rsidR="002F0251" w:rsidRPr="00C64E3B" w:rsidRDefault="00003A0B" w:rsidP="00D141F3">
      <w:pPr>
        <w:spacing w:after="0"/>
        <w:rPr>
          <w:rFonts w:asciiTheme="minorHAnsi" w:eastAsia="Calibri" w:hAnsiTheme="minorHAnsi" w:cstheme="minorHAnsi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4</w:t>
      </w:r>
      <w:r w:rsidR="00B946A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="00A6419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3</w:t>
      </w:r>
      <w:r w:rsidR="00A6419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because of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imprecision:</w:t>
      </w:r>
      <w:r w:rsidR="00A6419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non-significant results and </w:t>
      </w:r>
      <w:r w:rsidR="00A6419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  <w:bookmarkEnd w:id="29"/>
    </w:p>
    <w:p w14:paraId="5C5038C1" w14:textId="77777777" w:rsidR="00752995" w:rsidRPr="00C64E3B" w:rsidRDefault="00752995">
      <w:pPr>
        <w:spacing w:after="160" w:line="259" w:lineRule="auto"/>
        <w:rPr>
          <w:rFonts w:asciiTheme="majorHAnsi" w:eastAsiaTheme="majorEastAsia" w:hAnsiTheme="majorHAnsi" w:cstheme="majorBidi"/>
          <w:color w:val="000000" w:themeColor="text1"/>
          <w:sz w:val="26"/>
          <w:szCs w:val="26"/>
          <w:lang w:val="en-US"/>
        </w:rPr>
      </w:pPr>
      <w:r w:rsidRPr="00C64E3B">
        <w:rPr>
          <w:color w:val="000000" w:themeColor="text1"/>
          <w:lang w:val="en-US"/>
        </w:rPr>
        <w:br w:type="page"/>
      </w:r>
    </w:p>
    <w:p w14:paraId="2B90B5D4" w14:textId="679F10B1" w:rsidR="002E7E06" w:rsidRPr="00C64E3B" w:rsidRDefault="002E7E06" w:rsidP="00D141F3">
      <w:pPr>
        <w:pStyle w:val="Rubrik3"/>
        <w:rPr>
          <w:color w:val="000000" w:themeColor="text1"/>
          <w:lang w:val="en-US"/>
        </w:rPr>
      </w:pPr>
      <w:bookmarkStart w:id="30" w:name="_Toc182841461"/>
      <w:r w:rsidRPr="00C64E3B">
        <w:rPr>
          <w:color w:val="000000" w:themeColor="text1"/>
          <w:lang w:val="en-US"/>
        </w:rPr>
        <w:lastRenderedPageBreak/>
        <w:t>Family therapy</w:t>
      </w:r>
      <w:bookmarkEnd w:id="30"/>
    </w:p>
    <w:p w14:paraId="2102481B" w14:textId="7E5EAF67" w:rsidR="008A3022" w:rsidRPr="00C64E3B" w:rsidRDefault="008A3022" w:rsidP="00C64E3B">
      <w:pPr>
        <w:pStyle w:val="Rubrik4"/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Table S</w:t>
      </w:r>
      <w:r w:rsidR="00AE6721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11</w:t>
      </w:r>
      <w:r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51004F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S</w:t>
      </w:r>
      <w:r w:rsidR="00EA2A56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ummary of findings for s</w:t>
      </w:r>
      <w:r w:rsidR="0051004F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ystemic f</w:t>
      </w:r>
      <w:r w:rsidR="004D6925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amily therapy</w:t>
      </w:r>
      <w:r w:rsidR="0051004F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8832D4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versus</w:t>
      </w:r>
      <w:r w:rsidR="0051004F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D141F3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>.</w:t>
      </w:r>
      <w:r w:rsidR="008D1AAC" w:rsidRPr="00C64E3B">
        <w:rPr>
          <w:rFonts w:ascii="Times New Roman" w:eastAsia="Calibri" w:hAnsi="Times New Roman" w:cs="Times New Roman"/>
          <w:i w:val="0"/>
          <w:iCs w:val="0"/>
          <w:color w:val="000000" w:themeColor="text1"/>
          <w:lang w:val="en-US"/>
        </w:rPr>
        <w:t xml:space="preserve"> </w:t>
      </w: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2281B843" w14:textId="77777777" w:rsidTr="00D14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59C52908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7BC3FC62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28B62BB2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6FB71B4F" w14:textId="1808082B" w:rsidR="00351EE7" w:rsidRPr="00C64E3B" w:rsidRDefault="00D141F3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References</w:t>
            </w:r>
          </w:p>
        </w:tc>
        <w:tc>
          <w:tcPr>
            <w:tcW w:w="1150" w:type="pct"/>
            <w:shd w:val="clear" w:color="auto" w:fill="C6D9F1"/>
          </w:tcPr>
          <w:p w14:paraId="5E9FA91F" w14:textId="0E322226" w:rsidR="00351EE7" w:rsidRPr="00C64E3B" w:rsidRDefault="00B35BA6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E</w:t>
            </w:r>
            <w:r w:rsidR="00351EE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ffect </w:t>
            </w:r>
          </w:p>
          <w:p w14:paraId="2E27FB2E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64AB3D9C" w14:textId="0CFB66C8" w:rsidR="00351EE7" w:rsidRPr="00C64E3B" w:rsidRDefault="00351EE7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</w:p>
        </w:tc>
        <w:tc>
          <w:tcPr>
            <w:tcW w:w="722" w:type="pct"/>
            <w:shd w:val="clear" w:color="auto" w:fill="C6D9F1"/>
          </w:tcPr>
          <w:p w14:paraId="18677E90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556F1B93" w14:textId="77777777" w:rsidR="00351EE7" w:rsidRPr="00C64E3B" w:rsidRDefault="00351EE7" w:rsidP="00D129EF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B40471" w14:paraId="749A4C70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552F0F1C" w14:textId="73A5FED6" w:rsidR="003C7BC8" w:rsidRPr="00C64E3B" w:rsidRDefault="003C7BC8" w:rsidP="00D3768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Number of participants with self-harm, at </w:t>
            </w:r>
            <w:r w:rsidR="00441B4C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post-treatment</w:t>
            </w:r>
          </w:p>
        </w:tc>
        <w:tc>
          <w:tcPr>
            <w:tcW w:w="766" w:type="pct"/>
          </w:tcPr>
          <w:p w14:paraId="09CDFC7D" w14:textId="77777777" w:rsidR="003C7BC8" w:rsidRPr="00C64E3B" w:rsidRDefault="00441B4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</w:p>
          <w:p w14:paraId="0963981E" w14:textId="3DBC2ED9" w:rsidR="00EC4804" w:rsidRPr="00C64E3B" w:rsidRDefault="00EC480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(0 RCT)</w:t>
            </w:r>
          </w:p>
        </w:tc>
        <w:tc>
          <w:tcPr>
            <w:tcW w:w="1150" w:type="pct"/>
          </w:tcPr>
          <w:p w14:paraId="4CCF5C70" w14:textId="2A3A5835" w:rsidR="003C7BC8" w:rsidRPr="00C64E3B" w:rsidRDefault="00441B4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4A1A0E9A" w14:textId="1B569FA8" w:rsidR="003C7BC8" w:rsidRPr="00C64E3B" w:rsidRDefault="00441B4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22" w:type="pct"/>
          </w:tcPr>
          <w:p w14:paraId="64AF0295" w14:textId="65379E8F" w:rsidR="003C7BC8" w:rsidRPr="00C64E3B" w:rsidRDefault="00441B4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84" w:type="pct"/>
          </w:tcPr>
          <w:p w14:paraId="290309C3" w14:textId="23D86190" w:rsidR="003C7BC8" w:rsidRPr="00C64E3B" w:rsidRDefault="00441B4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Outcome </w:t>
            </w:r>
            <w:r w:rsidR="00892C1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only reported at later follow-up</w:t>
            </w:r>
          </w:p>
        </w:tc>
      </w:tr>
      <w:tr w:rsidR="00C64E3B" w:rsidRPr="00B40471" w14:paraId="1CEDBA57" w14:textId="77777777" w:rsidTr="00D141F3">
        <w:tc>
          <w:tcPr>
            <w:tcW w:w="844" w:type="pct"/>
          </w:tcPr>
          <w:p w14:paraId="65869E5B" w14:textId="1AA33E88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self-harm,</w:t>
            </w:r>
            <w:r w:rsidR="003C7BC8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at follow-up</w:t>
            </w:r>
          </w:p>
        </w:tc>
        <w:tc>
          <w:tcPr>
            <w:tcW w:w="766" w:type="pct"/>
          </w:tcPr>
          <w:p w14:paraId="7875F5DA" w14:textId="3B96F63F" w:rsidR="00351EE7" w:rsidRPr="00C64E3B" w:rsidRDefault="005F29A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832</w:t>
            </w:r>
          </w:p>
          <w:p w14:paraId="6065A281" w14:textId="77777777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361827E0" w14:textId="274C61C9" w:rsidR="00E8219C" w:rsidRPr="00C64E3B" w:rsidRDefault="00AA1A29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PFJlY051bT4xMzwvUmVjTnVtPjxEaXNwbGF5VGV4dD5bMjItMjRdPC9EaXNwbGF5VGV4dD48cmVj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PFJlY051bT4xMzwvUmVjTnVtPjxEaXNwbGF5VGV4dD5bMjItMjRdPC9EaXNwbGF5VGV4dD48cmVj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[22-24]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57BE7D43" w14:textId="6D8A6A20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At </w:t>
            </w:r>
            <w:r w:rsidR="009B678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12</w:t>
            </w:r>
            <w:r w:rsidR="002B3D7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9B678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months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post-allocation:</w:t>
            </w:r>
          </w:p>
          <w:p w14:paraId="41D858B8" w14:textId="1217BE80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</w:t>
            </w:r>
            <w:r w:rsidR="00A0750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</w:t>
            </w:r>
            <w:r w:rsidR="00E07B0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D536D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</w:t>
            </w:r>
            <w:r w:rsidR="004837C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02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 0.</w:t>
            </w:r>
            <w:r w:rsidR="004837C8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10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  <w:p w14:paraId="586B8E1D" w14:textId="22847D78" w:rsidR="00786154" w:rsidRPr="00C64E3B" w:rsidRDefault="0078615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At </w:t>
            </w:r>
            <w:r w:rsidR="00387B1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3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years post-</w:t>
            </w:r>
            <w:r w:rsidR="00387B1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allocation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:</w:t>
            </w:r>
          </w:p>
          <w:p w14:paraId="23D05B78" w14:textId="5DFFABD0" w:rsidR="00351EE7" w:rsidRPr="00C64E3B" w:rsidRDefault="00786154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</w:t>
            </w:r>
            <w:r w:rsidR="00A0750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0.01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0.06 to 0.</w:t>
            </w:r>
            <w:r w:rsidR="002B3D7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07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734" w:type="pct"/>
          </w:tcPr>
          <w:p w14:paraId="0B51CF28" w14:textId="1B80D1F9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="005F29AC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727A6213" w14:textId="346F3C14" w:rsidR="00351EE7" w:rsidRPr="00C64E3B" w:rsidRDefault="004625F2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Low</w:t>
            </w:r>
          </w:p>
        </w:tc>
        <w:tc>
          <w:tcPr>
            <w:tcW w:w="722" w:type="pct"/>
          </w:tcPr>
          <w:p w14:paraId="5C11702E" w14:textId="77777777" w:rsidR="00351EE7" w:rsidRPr="00C64E3B" w:rsidRDefault="00351EE7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24098987" w14:textId="72512C33" w:rsidR="00351EE7" w:rsidRPr="00C64E3B" w:rsidRDefault="00E01CA3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Evidence suggests f</w:t>
            </w:r>
            <w:r w:rsidR="00F208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amily therapy result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s</w:t>
            </w:r>
            <w:r w:rsidR="00F208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in little to no</w:t>
            </w:r>
            <w:r w:rsidR="004632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3C4A4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differen</w:t>
            </w:r>
            <w:r w:rsidR="00C7096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</w:t>
            </w:r>
          </w:p>
        </w:tc>
      </w:tr>
      <w:tr w:rsidR="00C64E3B" w:rsidRPr="00B40471" w14:paraId="62DC3313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67125B38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Suicide attempts</w:t>
            </w:r>
          </w:p>
        </w:tc>
        <w:tc>
          <w:tcPr>
            <w:tcW w:w="766" w:type="pct"/>
          </w:tcPr>
          <w:p w14:paraId="4642555A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79D127A5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67EAEFDB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3B009BC5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2164AE08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2E753E1A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7A91C1CD" w14:textId="77777777" w:rsidTr="00D141F3">
        <w:tc>
          <w:tcPr>
            <w:tcW w:w="844" w:type="pct"/>
          </w:tcPr>
          <w:p w14:paraId="34A0529E" w14:textId="47BB6CA0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  <w:r w:rsidR="00794AFF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, at 3 years follow-up</w:t>
            </w:r>
          </w:p>
        </w:tc>
        <w:tc>
          <w:tcPr>
            <w:tcW w:w="766" w:type="pct"/>
          </w:tcPr>
          <w:p w14:paraId="058E54C3" w14:textId="5D806CB5" w:rsidR="00436B34" w:rsidRPr="00C64E3B" w:rsidRDefault="00B42A9C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832</w:t>
            </w:r>
          </w:p>
          <w:p w14:paraId="7AEDA27C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40567CC1" w14:textId="3C12DFC2" w:rsidR="00706A36" w:rsidRPr="00C64E3B" w:rsidRDefault="00AA1A29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PEVuZE5vdGU+PENpdGU+PEF1dGhvcj5Db3R0cmVsbDwvQXV0aG9yPjxZZWFyPjIwMjA8L1llYXI+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PEVuZE5vdGU+PENpdGU+PEF1dGhvcj5Db3R0cmVsbDwvQXV0aG9yPjxZZWFyPjIwMjA8L1llYXI+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50FCCFA1" w14:textId="44468A46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FT: </w:t>
            </w:r>
            <w:r w:rsidR="00720E4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</w:t>
            </w:r>
          </w:p>
          <w:p w14:paraId="0DB63353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TAU: 0</w:t>
            </w:r>
          </w:p>
        </w:tc>
        <w:tc>
          <w:tcPr>
            <w:tcW w:w="734" w:type="pct"/>
          </w:tcPr>
          <w:p w14:paraId="21DBB6D8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23ACE76" w14:textId="2A60AC39" w:rsidR="00436B34" w:rsidRPr="00C64E3B" w:rsidRDefault="00436B34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650F69CB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784" w:type="pct"/>
          </w:tcPr>
          <w:p w14:paraId="1B5A844A" w14:textId="15752FBA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Meta-analysis not performed</w:t>
            </w:r>
            <w:r w:rsidR="0041027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because of 0 events</w:t>
            </w:r>
          </w:p>
        </w:tc>
      </w:tr>
      <w:tr w:rsidR="00C64E3B" w:rsidRPr="00B40471" w14:paraId="1F8E8752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4C4DB25" w14:textId="2C17AE53" w:rsidR="00436B34" w:rsidRPr="00C64E3B" w:rsidRDefault="00894EB6" w:rsidP="00D37688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</w:t>
            </w:r>
            <w:r w:rsidR="00436B34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uicidal ideation (BSS</w:t>
            </w:r>
            <w:r w:rsidR="00911ABC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I</w:t>
            </w:r>
            <w:r w:rsidR="00992A13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screening</w:t>
            </w:r>
            <w:r w:rsidR="00436B34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)</w:t>
            </w:r>
            <w:r w:rsidR="00362A6B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, at 12 months post-allocation</w:t>
            </w:r>
          </w:p>
        </w:tc>
        <w:tc>
          <w:tcPr>
            <w:tcW w:w="766" w:type="pct"/>
          </w:tcPr>
          <w:p w14:paraId="4F17F614" w14:textId="0F45D895" w:rsidR="00436B34" w:rsidRPr="00C64E3B" w:rsidRDefault="00F04A7D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832</w:t>
            </w:r>
          </w:p>
          <w:p w14:paraId="4837A6A7" w14:textId="77777777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65483CB9" w14:textId="1CB3088A" w:rsidR="00E8219C" w:rsidRPr="00C64E3B" w:rsidRDefault="00AA1A29" w:rsidP="00E8219C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PFJlY051bT4xMzwvUmVjTnVtPjxEaXNwbGF5VGV4dD5bMjIsIDIzXTwvRGlzcGxheVRleHQ+PHJl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PFJlY051bT4xMzwvUmVjTnVtPjxEaXNwbGF5VGV4dD5bMjIsIDIzXTwvRGlzcGxheVRleHQ+PHJl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[22, 23]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EFCC5E0" w14:textId="7F50DC05" w:rsidR="00436B34" w:rsidRPr="00C64E3B" w:rsidRDefault="00911ABC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OR=0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64 (0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44 t</w:t>
            </w:r>
            <w:r w:rsidR="00B35BA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o 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.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94)</w:t>
            </w:r>
          </w:p>
        </w:tc>
        <w:tc>
          <w:tcPr>
            <w:tcW w:w="734" w:type="pct"/>
          </w:tcPr>
          <w:p w14:paraId="623FE655" w14:textId="61656E9B" w:rsidR="00436B34" w:rsidRPr="00C64E3B" w:rsidRDefault="00436B34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="0070248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="00702484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EFE66FC" w14:textId="5C15AB7E" w:rsidR="00436B34" w:rsidRPr="00C64E3B" w:rsidRDefault="00DB3247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Moderate</w:t>
            </w:r>
          </w:p>
        </w:tc>
        <w:tc>
          <w:tcPr>
            <w:tcW w:w="722" w:type="pct"/>
          </w:tcPr>
          <w:p w14:paraId="70C1A577" w14:textId="7F1E6A28" w:rsidR="00436B34" w:rsidRPr="00C64E3B" w:rsidRDefault="00B4122E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Risk of bias</w:t>
            </w:r>
            <w:r w:rsidR="00B63DB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and imprecision</w:t>
            </w:r>
            <w:r w:rsidR="00D849F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val="en-US" w:eastAsia="sv-SE"/>
              </w:rPr>
              <w:t>3</w:t>
            </w:r>
          </w:p>
        </w:tc>
        <w:tc>
          <w:tcPr>
            <w:tcW w:w="784" w:type="pct"/>
          </w:tcPr>
          <w:p w14:paraId="4FF5B0DA" w14:textId="10B2F8F0" w:rsidR="00436B34" w:rsidRPr="00C64E3B" w:rsidRDefault="00CB64CD" w:rsidP="00D37688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Family therapy </w:t>
            </w:r>
            <w:r w:rsidR="00FD117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probably reduces outcome. </w:t>
            </w:r>
            <w:r w:rsidR="00B0132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Data for calculating RD was not reported in study</w:t>
            </w:r>
          </w:p>
        </w:tc>
      </w:tr>
      <w:tr w:rsidR="00C64E3B" w:rsidRPr="00B40471" w14:paraId="3D881EE0" w14:textId="77777777" w:rsidTr="00D141F3">
        <w:tc>
          <w:tcPr>
            <w:tcW w:w="844" w:type="pct"/>
          </w:tcPr>
          <w:p w14:paraId="77874893" w14:textId="7F4076E9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suicidal ideation (BSSI screening), at 18 months post-allocation</w:t>
            </w:r>
          </w:p>
        </w:tc>
        <w:tc>
          <w:tcPr>
            <w:tcW w:w="766" w:type="pct"/>
          </w:tcPr>
          <w:p w14:paraId="6A78ACEC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832</w:t>
            </w:r>
          </w:p>
          <w:p w14:paraId="2BC78F52" w14:textId="040E761F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1BF8227F" w14:textId="74B0178B" w:rsidR="00823D37" w:rsidRPr="00C64E3B" w:rsidRDefault="00AA1A29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PEVuZE5vdGU+PENpdGU+PEF1dGhvcj5Db3R0cmVsbDwvQXV0aG9yPjxZZWFyPjIwMjA8L1llYXI+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PEVuZE5vdGU+PENpdGU+PEF1dGhvcj5Db3R0cmVsbDwvQXV0aG9yPjxZZWFyPjIwMjA8L1llYXI+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950159D" w14:textId="4660EE65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OR=0.76 (0.49 to 1.16)</w:t>
            </w:r>
          </w:p>
        </w:tc>
        <w:tc>
          <w:tcPr>
            <w:tcW w:w="734" w:type="pct"/>
          </w:tcPr>
          <w:p w14:paraId="65E5765D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3059F9B5" w14:textId="0FA66891" w:rsidR="00823D37" w:rsidRPr="00C64E3B" w:rsidRDefault="00823D37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06CD6E26" w14:textId="26099E3E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="00601FB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84" w:type="pct"/>
          </w:tcPr>
          <w:p w14:paraId="12074FAB" w14:textId="66B25D3D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Data for calculating RD was not reported in study</w:t>
            </w:r>
          </w:p>
        </w:tc>
      </w:tr>
      <w:tr w:rsidR="00C64E3B" w:rsidRPr="00B40471" w14:paraId="43D5DD69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39EA0C63" w14:textId="61C9FA3C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Depression</w:t>
            </w:r>
          </w:p>
        </w:tc>
        <w:tc>
          <w:tcPr>
            <w:tcW w:w="766" w:type="pct"/>
          </w:tcPr>
          <w:p w14:paraId="62EA0343" w14:textId="2EC80EBE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832</w:t>
            </w:r>
          </w:p>
          <w:p w14:paraId="468BFE40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(1 RCT)</w:t>
            </w:r>
          </w:p>
          <w:p w14:paraId="03A5C016" w14:textId="48970C7C" w:rsidR="00823D37" w:rsidRPr="00C64E3B" w:rsidRDefault="00AA1A29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PFJlY051bT4xMzwvUmVjTnVtPjxEaXNwbGF5VGV4dD5bMjItMjRdPC9EaXNwbGF5VGV4dD48cmVj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>
                <w:fldData xml:space="preserve">PEVuZE5vdGU+PENpdGU+PEF1dGhvcj5Db3R0cmVsbDwvQXV0aG9yPjxZZWFyPjIwMTg8L1llYXI+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=
</w:fldData>
              </w:fldCha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EN.CITE.DATA 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[22-24]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31AC4077" w14:textId="5F02E2FC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12 months post-allocation: MD=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0.6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3.1 to 1.9)</w:t>
            </w:r>
          </w:p>
          <w:p w14:paraId="4947EBD0" w14:textId="495479CF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18 months post-allocation: MD=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1.0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3.5 to 1.5)</w:t>
            </w:r>
          </w:p>
        </w:tc>
        <w:tc>
          <w:tcPr>
            <w:tcW w:w="734" w:type="pct"/>
          </w:tcPr>
          <w:p w14:paraId="7AF2102B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8CCB612" w14:textId="48D1E426" w:rsidR="00823D37" w:rsidRPr="00C64E3B" w:rsidRDefault="00823D37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071AC2D" w14:textId="7D1DC20C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="00AD4B0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4</w:t>
            </w:r>
          </w:p>
        </w:tc>
        <w:tc>
          <w:tcPr>
            <w:tcW w:w="784" w:type="pct"/>
          </w:tcPr>
          <w:p w14:paraId="33E719CF" w14:textId="6CEAD049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highlight w:val="yellow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Multiple imputation of missing data was used by study </w:t>
            </w:r>
            <w:r w:rsidR="00C6000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authors</w:t>
            </w:r>
          </w:p>
        </w:tc>
      </w:tr>
      <w:tr w:rsidR="00C64E3B" w:rsidRPr="00B40471" w14:paraId="35CADAAD" w14:textId="77777777" w:rsidTr="00D141F3">
        <w:tc>
          <w:tcPr>
            <w:tcW w:w="844" w:type="pct"/>
            <w:shd w:val="clear" w:color="auto" w:fill="auto"/>
          </w:tcPr>
          <w:p w14:paraId="7E9BDC5C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66" w:type="pct"/>
            <w:shd w:val="clear" w:color="auto" w:fill="auto"/>
          </w:tcPr>
          <w:p w14:paraId="3C619FBF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083A32A3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  <w:shd w:val="clear" w:color="auto" w:fill="auto"/>
          </w:tcPr>
          <w:p w14:paraId="3BB55F4C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  <w:shd w:val="clear" w:color="auto" w:fill="auto"/>
          </w:tcPr>
          <w:p w14:paraId="3815B669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  <w:shd w:val="clear" w:color="auto" w:fill="auto"/>
          </w:tcPr>
          <w:p w14:paraId="34039EC8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  <w:shd w:val="clear" w:color="auto" w:fill="auto"/>
          </w:tcPr>
          <w:p w14:paraId="09EF20D2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61DCEC88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  <w:shd w:val="clear" w:color="auto" w:fill="auto"/>
          </w:tcPr>
          <w:p w14:paraId="4233F624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766" w:type="pct"/>
            <w:shd w:val="clear" w:color="auto" w:fill="auto"/>
          </w:tcPr>
          <w:p w14:paraId="5E768E01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0532AEC8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  <w:shd w:val="clear" w:color="auto" w:fill="auto"/>
          </w:tcPr>
          <w:p w14:paraId="0467F026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  <w:shd w:val="clear" w:color="auto" w:fill="auto"/>
          </w:tcPr>
          <w:p w14:paraId="22748BD7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  <w:shd w:val="clear" w:color="auto" w:fill="auto"/>
          </w:tcPr>
          <w:p w14:paraId="6C258D1F" w14:textId="77777777" w:rsidR="00823D37" w:rsidRPr="00C64E3B" w:rsidRDefault="00823D37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  <w:shd w:val="clear" w:color="auto" w:fill="auto"/>
          </w:tcPr>
          <w:p w14:paraId="77A3CC2E" w14:textId="591057AE" w:rsidR="00823D37" w:rsidRPr="00C64E3B" w:rsidRDefault="00743BBC" w:rsidP="00823D37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</w:tbl>
    <w:p w14:paraId="47634997" w14:textId="36AC43A0" w:rsidR="00842AB6" w:rsidRPr="00C64E3B" w:rsidRDefault="00A61A34" w:rsidP="00842AB6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2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lastRenderedPageBreak/>
        <w:t>BSSI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Beck Scale for Suicide Ideation (range 0–38)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="00842AB6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="00842AB6"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="00842AB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=Treatment As Usual</w:t>
      </w:r>
    </w:p>
    <w:p w14:paraId="2A12207D" w14:textId="749BBA5E" w:rsidR="009F68A9" w:rsidRPr="00C64E3B" w:rsidRDefault="009F68A9" w:rsidP="009F68A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–2 because of </w:t>
      </w:r>
      <w:r w:rsidR="00E74B8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precision: </w:t>
      </w:r>
      <w:r w:rsidR="008A4195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  <w:r w:rsidR="00AC407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(only one study)</w:t>
      </w:r>
    </w:p>
    <w:p w14:paraId="4D0059BF" w14:textId="217BC6D4" w:rsidR="009A62F5" w:rsidRPr="00C64E3B" w:rsidRDefault="009A62F5" w:rsidP="009F68A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="00CB063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Downrated –3 because of imprecision: very few events</w:t>
      </w:r>
      <w:r w:rsidR="003A646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and </w:t>
      </w:r>
      <w:r w:rsidR="0086156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particiapants (</w:t>
      </w:r>
      <w:r w:rsidR="003A646E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only one study</w:t>
      </w:r>
      <w:r w:rsidR="0086156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)</w:t>
      </w:r>
    </w:p>
    <w:p w14:paraId="08E65F7F" w14:textId="40897E5B" w:rsidR="00B425A0" w:rsidRPr="00C64E3B" w:rsidRDefault="00B425A0" w:rsidP="009F68A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</w:t>
      </w:r>
      <w:r w:rsidR="009F68A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="009701A8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–1 because of </w:t>
      </w:r>
      <w:r w:rsidR="00E74B8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risk of bias: </w:t>
      </w:r>
      <w:r w:rsidR="00346656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high attrition rate</w:t>
      </w:r>
      <w:r w:rsidR="00D330D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;</w:t>
      </w:r>
      <w:r w:rsidR="00E74B80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and precision: </w:t>
      </w:r>
      <w:r w:rsidR="00D32A07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few participants</w:t>
      </w:r>
      <w:r w:rsidR="00AC407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(only one study)</w:t>
      </w:r>
    </w:p>
    <w:p w14:paraId="147520B9" w14:textId="6A9E01A8" w:rsidR="009F68A9" w:rsidRPr="00C64E3B" w:rsidRDefault="00D76AEA" w:rsidP="009F68A9">
      <w:pPr>
        <w:spacing w:after="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4</w:t>
      </w:r>
      <w:r w:rsidR="00AD15FB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="009F68A9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Downrated –3 because of non-significant results and few participants </w:t>
      </w:r>
      <w:r w:rsidR="00AC407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(only one study)</w:t>
      </w:r>
    </w:p>
    <w:p w14:paraId="1447276A" w14:textId="77777777" w:rsidR="001A1FFA" w:rsidRPr="00C64E3B" w:rsidRDefault="001A1FFA" w:rsidP="009F68A9">
      <w:pPr>
        <w:spacing w:after="160" w:line="259" w:lineRule="auto"/>
        <w:rPr>
          <w:rFonts w:asciiTheme="majorHAnsi" w:eastAsiaTheme="majorEastAsia" w:hAnsiTheme="majorHAnsi" w:cstheme="majorBidi"/>
          <w:color w:val="000000" w:themeColor="text1"/>
          <w:szCs w:val="24"/>
          <w:lang w:val="en-US"/>
        </w:rPr>
      </w:pPr>
    </w:p>
    <w:p w14:paraId="1A96E21A" w14:textId="5F8887F8" w:rsidR="008A3022" w:rsidRPr="00C64E3B" w:rsidRDefault="008A3022" w:rsidP="00C64E3B">
      <w:pPr>
        <w:pStyle w:val="Rubrik4"/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</w:pP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Table S1</w:t>
      </w:r>
      <w:r w:rsidR="00AE6721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2</w:t>
      </w:r>
      <w:r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. </w:t>
      </w:r>
      <w:r w:rsidR="00B312D9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Summary of findings fo</w:t>
      </w:r>
      <w:r w:rsidR="00530B59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r</w:t>
      </w:r>
      <w:r w:rsidR="00B312D9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h</w:t>
      </w:r>
      <w:r w:rsidR="00AB0F3E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ome-based family therapy </w:t>
      </w:r>
      <w:r w:rsidR="008832D4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versus</w:t>
      </w:r>
      <w:r w:rsidR="00AB0F3E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TAU</w:t>
      </w:r>
      <w:r w:rsidR="00D141F3" w:rsidRPr="00C64E3B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.</w:t>
      </w:r>
    </w:p>
    <w:tbl>
      <w:tblPr>
        <w:tblStyle w:val="Oformateradtabell21"/>
        <w:tblW w:w="5096" w:type="pct"/>
        <w:tblLayout w:type="fixed"/>
        <w:tblLook w:val="0420" w:firstRow="1" w:lastRow="0" w:firstColumn="0" w:lastColumn="0" w:noHBand="0" w:noVBand="1"/>
      </w:tblPr>
      <w:tblGrid>
        <w:gridCol w:w="1561"/>
        <w:gridCol w:w="1416"/>
        <w:gridCol w:w="2127"/>
        <w:gridCol w:w="1357"/>
        <w:gridCol w:w="1335"/>
        <w:gridCol w:w="1450"/>
      </w:tblGrid>
      <w:tr w:rsidR="00C64E3B" w:rsidRPr="00C64E3B" w14:paraId="5FD860E8" w14:textId="77777777" w:rsidTr="00D14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4" w:type="pct"/>
            <w:shd w:val="clear" w:color="auto" w:fill="C6D9F1"/>
          </w:tcPr>
          <w:p w14:paraId="6997FCF1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Outcome</w:t>
            </w:r>
          </w:p>
        </w:tc>
        <w:tc>
          <w:tcPr>
            <w:tcW w:w="766" w:type="pct"/>
            <w:shd w:val="clear" w:color="auto" w:fill="C6D9F1"/>
          </w:tcPr>
          <w:p w14:paraId="06CF95AD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Number of participants</w:t>
            </w:r>
          </w:p>
          <w:p w14:paraId="64ADC571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(Number of studies)</w:t>
            </w:r>
          </w:p>
          <w:p w14:paraId="797C77B5" w14:textId="1F59E112" w:rsidR="00AB0F3E" w:rsidRPr="00C64E3B" w:rsidRDefault="00D141F3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References</w:t>
            </w:r>
          </w:p>
        </w:tc>
        <w:tc>
          <w:tcPr>
            <w:tcW w:w="1150" w:type="pct"/>
            <w:shd w:val="clear" w:color="auto" w:fill="C6D9F1"/>
          </w:tcPr>
          <w:p w14:paraId="37095E07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Absolute effect </w:t>
            </w:r>
          </w:p>
          <w:p w14:paraId="7D69155F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(95% CI)</w:t>
            </w:r>
          </w:p>
        </w:tc>
        <w:tc>
          <w:tcPr>
            <w:tcW w:w="734" w:type="pct"/>
            <w:shd w:val="clear" w:color="auto" w:fill="C6D9F1"/>
          </w:tcPr>
          <w:p w14:paraId="339342DA" w14:textId="561C2004" w:rsidR="00AB0F3E" w:rsidRPr="00C64E3B" w:rsidRDefault="00AB0F3E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Certainty of the evidence (GRADE)</w:t>
            </w:r>
            <w:r w:rsidRPr="00C64E3B" w:rsidDel="004922F2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722" w:type="pct"/>
            <w:shd w:val="clear" w:color="auto" w:fill="C6D9F1"/>
          </w:tcPr>
          <w:p w14:paraId="33786197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Downrating (GRADE)</w:t>
            </w:r>
          </w:p>
        </w:tc>
        <w:tc>
          <w:tcPr>
            <w:tcW w:w="784" w:type="pct"/>
            <w:shd w:val="clear" w:color="auto" w:fill="C6D9F1"/>
          </w:tcPr>
          <w:p w14:paraId="2C44A0C5" w14:textId="77777777" w:rsidR="00AB0F3E" w:rsidRPr="00C64E3B" w:rsidRDefault="00AB0F3E" w:rsidP="00D67B81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Comment</w:t>
            </w:r>
          </w:p>
        </w:tc>
      </w:tr>
      <w:tr w:rsidR="00C64E3B" w:rsidRPr="00C64E3B" w14:paraId="2AC4F423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0B0A9F18" w14:textId="10B61DE4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Number of participants with self-harm</w:t>
            </w:r>
            <w:r w:rsidR="00EC73D1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, at 6 months post-allocation</w:t>
            </w:r>
          </w:p>
        </w:tc>
        <w:tc>
          <w:tcPr>
            <w:tcW w:w="766" w:type="pct"/>
          </w:tcPr>
          <w:p w14:paraId="31860408" w14:textId="55F93F1B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="004D501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62</w:t>
            </w:r>
          </w:p>
          <w:p w14:paraId="7D55761A" w14:textId="3FAC6BE8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</w:t>
            </w:r>
            <w:r w:rsidR="00EC73D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RCT)</w:t>
            </w:r>
          </w:p>
          <w:p w14:paraId="52A0C36C" w14:textId="3E0C71A0" w:rsidR="00AB0F3E" w:rsidRPr="00C64E3B" w:rsidRDefault="00AA1A2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begin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instrText xml:space="preserve"> ADDIN EN.CITE &lt;EndNote&gt;&lt;Cite&gt;&lt;Author&gt;Harrington&lt;/Author&gt;&lt;Year&gt;1998&lt;/Year&gt;&lt;RecNum&gt;22&lt;/RecNum&gt;&lt;DisplayText&gt;[25]&lt;/DisplayText&gt;&lt;record&gt;&lt;rec-number&gt;22&lt;/rec-number&gt;&lt;foreign-keys&gt;&lt;key app="EN" db-id="aefrtvf9gaxx95extd1xvaapftf9arsfde9t" timestamp="1710171176"&gt;22&lt;/key&gt;&lt;/foreign-keys&gt;&lt;ref-type name="Journal Article"&gt;17&lt;/ref-type&gt;&lt;contributors&gt;&lt;authors&gt;&lt;author&gt;Harrington, Richard&lt;/author&gt;&lt;author&gt;Kerfoot, Michael&lt;/author&gt;&lt;author&gt;Dyer, Elizabeth&lt;/author&gt;&lt;author&gt;McNiven, Faye&lt;/author&gt;&lt;author&gt;Gill, Julia&lt;/author&gt;&lt;author&gt;Harrington, Valerie&lt;/author&gt;&lt;author&gt;Woodham, Adrine&lt;/author&gt;&lt;author&gt;Byford, Sarah&lt;/author&gt;&lt;/authors&gt;&lt;/contributors&gt;&lt;titles&gt;&lt;title&gt;Randomized Trial of a Home-Based Family Intervention for Children Who Have Deliberately Poisoned Themselves&lt;/title&gt;&lt;secondary-title&gt;J Am Acad Child Adolesc Psychiatry&lt;/secondary-title&gt;&lt;/titles&gt;&lt;periodical&gt;&lt;full-title&gt;J Am Acad Child Adolesc Psychiatry&lt;/full-title&gt;&lt;/periodical&gt;&lt;pages&gt;512-518&lt;/pages&gt;&lt;volume&gt;37&lt;/volume&gt;&lt;number&gt;5&lt;/number&gt;&lt;section&gt;512&lt;/section&gt;&lt;dates&gt;&lt;year&gt;1998&lt;/year&gt;&lt;/dates&gt;&lt;isbn&gt;08908567&lt;/isbn&gt;&lt;label&gt;#30&lt;/label&gt;&lt;urls&gt;&lt;/urls&gt;&lt;electronic-resource-num&gt;10.1016/s0890-8567(14)60001-0&lt;/electronic-resource-num&gt;&lt;/record&gt;&lt;/Cite&gt;&lt;/EndNote&gt;</w:instrTex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separate"/>
            </w:r>
            <w:r w:rsidRPr="00C64E3B">
              <w:rPr>
                <w:rFonts w:ascii="Calibri" w:eastAsia="MS Mincho" w:hAnsi="Calibri" w:cs="Calibri"/>
                <w:noProof/>
                <w:color w:val="000000" w:themeColor="text1"/>
                <w:sz w:val="20"/>
                <w:szCs w:val="20"/>
                <w:lang w:eastAsia="sv-SE"/>
              </w:rPr>
              <w:t>[25]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50" w:type="pct"/>
          </w:tcPr>
          <w:p w14:paraId="100D08C0" w14:textId="6D15426B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At </w:t>
            </w:r>
            <w:r w:rsidR="00FA70A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6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months post-allocation:</w:t>
            </w:r>
          </w:p>
          <w:p w14:paraId="52931BFE" w14:textId="03127B06" w:rsidR="00AB0F3E" w:rsidRPr="00C64E3B" w:rsidRDefault="00811B9A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F837D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0.01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</w:t>
            </w:r>
            <w:r w:rsidR="0018169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12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 0.</w:t>
            </w:r>
            <w:r w:rsidR="00FE1F7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09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</w:tc>
        <w:tc>
          <w:tcPr>
            <w:tcW w:w="734" w:type="pct"/>
          </w:tcPr>
          <w:p w14:paraId="70A5B43D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F5F6AD3" w14:textId="770639F7" w:rsidR="00AB0F3E" w:rsidRPr="00C64E3B" w:rsidRDefault="00AB0F3E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1A9203DC" w14:textId="73B07DB4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6EAAD547" w14:textId="4BC06A0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</w:p>
        </w:tc>
      </w:tr>
      <w:tr w:rsidR="00C64E3B" w:rsidRPr="00B40471" w14:paraId="5A4A7221" w14:textId="77777777" w:rsidTr="00D141F3">
        <w:tc>
          <w:tcPr>
            <w:tcW w:w="844" w:type="pct"/>
          </w:tcPr>
          <w:p w14:paraId="60D6B98E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Suicide attempts</w:t>
            </w:r>
          </w:p>
        </w:tc>
        <w:tc>
          <w:tcPr>
            <w:tcW w:w="766" w:type="pct"/>
          </w:tcPr>
          <w:p w14:paraId="28996A6F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2094E2BE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0ACB5244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351FB9DE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1D2A5836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7C86CBEE" w14:textId="3122681C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078A1E2F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750941D0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Completed suicides</w:t>
            </w:r>
          </w:p>
        </w:tc>
        <w:tc>
          <w:tcPr>
            <w:tcW w:w="766" w:type="pct"/>
          </w:tcPr>
          <w:p w14:paraId="7F2EC2FE" w14:textId="79679E40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="004D501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62</w:t>
            </w:r>
          </w:p>
          <w:p w14:paraId="3FFB82FC" w14:textId="08BBA0D2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</w:t>
            </w:r>
            <w:r w:rsidR="00753C3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RCT)</w:t>
            </w:r>
          </w:p>
        </w:tc>
        <w:tc>
          <w:tcPr>
            <w:tcW w:w="1150" w:type="pct"/>
          </w:tcPr>
          <w:p w14:paraId="2EDCC900" w14:textId="114BC9BC" w:rsidR="00AB0F3E" w:rsidRPr="00C64E3B" w:rsidRDefault="004E28F7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FT</w:t>
            </w:r>
            <w:r w:rsidR="00AB0F3E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: 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</w:t>
            </w:r>
          </w:p>
          <w:p w14:paraId="6717DB77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TAU: 0</w:t>
            </w:r>
          </w:p>
        </w:tc>
        <w:tc>
          <w:tcPr>
            <w:tcW w:w="734" w:type="pct"/>
          </w:tcPr>
          <w:p w14:paraId="194B559A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2A8774AD" w14:textId="44EAC00E" w:rsidR="00AB0F3E" w:rsidRPr="00C64E3B" w:rsidRDefault="00AB0F3E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2993E1B2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  <w:tc>
          <w:tcPr>
            <w:tcW w:w="784" w:type="pct"/>
          </w:tcPr>
          <w:p w14:paraId="29464321" w14:textId="2812D329" w:rsidR="00AB0F3E" w:rsidRPr="00C64E3B" w:rsidRDefault="00FB005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Metaanalysis not performed</w:t>
            </w:r>
            <w:r w:rsidR="00D77AC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because of</w:t>
            </w:r>
            <w:r w:rsidR="009A3907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very few events</w:t>
            </w:r>
          </w:p>
        </w:tc>
      </w:tr>
      <w:tr w:rsidR="00C64E3B" w:rsidRPr="00C64E3B" w14:paraId="1A81E44A" w14:textId="77777777" w:rsidTr="00D141F3">
        <w:tc>
          <w:tcPr>
            <w:tcW w:w="844" w:type="pct"/>
          </w:tcPr>
          <w:p w14:paraId="58B4B8B4" w14:textId="2E4EA2AA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Suicidal ideation</w:t>
            </w:r>
            <w:r w:rsidR="0039369B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 xml:space="preserve"> (SIQ)</w:t>
            </w:r>
          </w:p>
        </w:tc>
        <w:tc>
          <w:tcPr>
            <w:tcW w:w="766" w:type="pct"/>
          </w:tcPr>
          <w:p w14:paraId="281EC41C" w14:textId="393D834F" w:rsidR="00AB0F3E" w:rsidRPr="00C64E3B" w:rsidRDefault="00F96A0D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154</w:t>
            </w:r>
          </w:p>
          <w:p w14:paraId="3F561D2B" w14:textId="0C8C82EF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</w:t>
            </w:r>
            <w:r w:rsidR="00DE305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RCT)</w:t>
            </w:r>
          </w:p>
        </w:tc>
        <w:tc>
          <w:tcPr>
            <w:tcW w:w="1150" w:type="pct"/>
          </w:tcPr>
          <w:p w14:paraId="0BC1A003" w14:textId="3F3DDD53" w:rsidR="00AB0F3E" w:rsidRPr="00C64E3B" w:rsidRDefault="003A2EB8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2 months</w:t>
            </w:r>
            <w:r w:rsidR="00C8184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post-allocation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: 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E238C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3.40 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E238C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19.18</w:t>
            </w:r>
            <w:r w:rsidR="00C8184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</w:t>
            </w:r>
            <w:r w:rsidR="00E238CD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12.38</w:t>
            </w:r>
            <w:r w:rsidR="00C8184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  <w:p w14:paraId="65A9E0E5" w14:textId="671F0DEA" w:rsidR="003A2EB8" w:rsidRPr="00C64E3B" w:rsidRDefault="003A2EB8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6 months</w:t>
            </w:r>
            <w:r w:rsidR="00C81849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post-allocation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: 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MD=</w:t>
            </w:r>
            <w:r w:rsidR="008C4AB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C4AB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5.10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8C4AB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17.37 to 7.17)</w:t>
            </w:r>
          </w:p>
        </w:tc>
        <w:tc>
          <w:tcPr>
            <w:tcW w:w="734" w:type="pct"/>
          </w:tcPr>
          <w:p w14:paraId="317D722F" w14:textId="77777777" w:rsidR="00FB0059" w:rsidRPr="00C64E3B" w:rsidRDefault="00FB005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4125AF12" w14:textId="2D65C424" w:rsidR="00AB0F3E" w:rsidRPr="00C64E3B" w:rsidRDefault="00FB0059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5DBA255F" w14:textId="214AF26B" w:rsidR="00AB0F3E" w:rsidRPr="00C64E3B" w:rsidRDefault="00FB005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49389390" w14:textId="579674F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</w:p>
        </w:tc>
      </w:tr>
      <w:tr w:rsidR="00C64E3B" w:rsidRPr="00B40471" w14:paraId="5FB0C113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041FB0B8" w14:textId="24C472B5" w:rsidR="00AB0F3E" w:rsidRPr="00C64E3B" w:rsidRDefault="00213601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D</w:t>
            </w:r>
            <w:r w:rsidR="004D501A"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epression</w:t>
            </w: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, diagnosis of major depression</w:t>
            </w:r>
          </w:p>
        </w:tc>
        <w:tc>
          <w:tcPr>
            <w:tcW w:w="766" w:type="pct"/>
          </w:tcPr>
          <w:p w14:paraId="4ECB4169" w14:textId="65B2C1E1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="00EA18A6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62</w:t>
            </w:r>
          </w:p>
          <w:p w14:paraId="1C5FF514" w14:textId="342275C4" w:rsidR="00AB0F3E" w:rsidRPr="00C64E3B" w:rsidRDefault="00AB0F3E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</w:t>
            </w:r>
            <w:r w:rsidR="004D501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1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 xml:space="preserve"> RCT)</w:t>
            </w:r>
          </w:p>
        </w:tc>
        <w:tc>
          <w:tcPr>
            <w:tcW w:w="1150" w:type="pct"/>
          </w:tcPr>
          <w:p w14:paraId="7C89FBC0" w14:textId="7DA5F9E4" w:rsidR="00AB0F3E" w:rsidRPr="00C64E3B" w:rsidRDefault="00B96821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At </w:t>
            </w:r>
            <w:r w:rsidR="001A21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2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months</w:t>
            </w:r>
            <w:r w:rsidR="001A21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post-allocation: 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RD=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0.05 </w:t>
            </w:r>
            <w:r w:rsidR="001A21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0.09</w:t>
            </w:r>
            <w:r w:rsidR="001A21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0.18</w:t>
            </w:r>
            <w:r w:rsidR="001A210B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)</w:t>
            </w:r>
          </w:p>
          <w:p w14:paraId="2849B937" w14:textId="5274BED0" w:rsidR="001A210B" w:rsidRPr="00C64E3B" w:rsidRDefault="001A210B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At 6 months post-allocation:</w:t>
            </w:r>
            <w:r w:rsidR="00811B9A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RD=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–</w:t>
            </w:r>
            <w:r w:rsidR="004940F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0.08 (</w:t>
            </w:r>
            <w:r w:rsidR="00D141F3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–</w:t>
            </w:r>
            <w:r w:rsidR="004940F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0.20</w:t>
            </w:r>
            <w:r w:rsidR="006A00A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 </w:t>
            </w:r>
            <w:r w:rsidR="004940F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0.04)</w:t>
            </w:r>
          </w:p>
        </w:tc>
        <w:tc>
          <w:tcPr>
            <w:tcW w:w="734" w:type="pct"/>
          </w:tcPr>
          <w:p w14:paraId="2F532841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Symbol" w:char="F0C5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sym w:font="Webdings" w:char="F079"/>
            </w:r>
          </w:p>
          <w:p w14:paraId="32670D1D" w14:textId="63C90ACD" w:rsidR="00AB0F3E" w:rsidRPr="00C64E3B" w:rsidRDefault="00AB0F3E" w:rsidP="00D141F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Very low</w:t>
            </w:r>
          </w:p>
        </w:tc>
        <w:tc>
          <w:tcPr>
            <w:tcW w:w="722" w:type="pct"/>
          </w:tcPr>
          <w:p w14:paraId="366EE8C1" w14:textId="5390AB6B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Imprecision</w:t>
            </w:r>
            <w:r w:rsidR="006A00A5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vertAlign w:val="superscript"/>
                <w:lang w:eastAsia="sv-SE"/>
              </w:rPr>
              <w:t>1</w:t>
            </w:r>
          </w:p>
        </w:tc>
        <w:tc>
          <w:tcPr>
            <w:tcW w:w="784" w:type="pct"/>
          </w:tcPr>
          <w:p w14:paraId="57E3F812" w14:textId="33C6B2BB" w:rsidR="00AB0F3E" w:rsidRPr="00C64E3B" w:rsidRDefault="008852E8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Clinical diagnosis </w:t>
            </w:r>
            <w:r w:rsidR="00F20831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of depression </w:t>
            </w:r>
            <w:r w:rsidR="003D745F"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according</w:t>
            </w: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 xml:space="preserve"> to DSM-IV</w:t>
            </w:r>
          </w:p>
        </w:tc>
      </w:tr>
      <w:tr w:rsidR="00C64E3B" w:rsidRPr="00B40471" w14:paraId="46E100C1" w14:textId="77777777" w:rsidTr="00D141F3">
        <w:tc>
          <w:tcPr>
            <w:tcW w:w="844" w:type="pct"/>
          </w:tcPr>
          <w:p w14:paraId="1AEBDD62" w14:textId="38BF956E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Anxiety</w:t>
            </w:r>
          </w:p>
        </w:tc>
        <w:tc>
          <w:tcPr>
            <w:tcW w:w="766" w:type="pct"/>
          </w:tcPr>
          <w:p w14:paraId="40298400" w14:textId="77777777" w:rsidR="00AB0F3E" w:rsidRPr="00C64E3B" w:rsidRDefault="000C674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10EFBF38" w14:textId="6E42AD94" w:rsidR="00DE3055" w:rsidRPr="00C64E3B" w:rsidRDefault="00DE3055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588777F9" w14:textId="3625BA17" w:rsidR="00AB0F3E" w:rsidRPr="00C64E3B" w:rsidRDefault="00AA031A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34" w:type="pct"/>
          </w:tcPr>
          <w:p w14:paraId="7E88C9FE" w14:textId="154C3521" w:rsidR="00AB0F3E" w:rsidRPr="00C64E3B" w:rsidRDefault="000C6749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60BA1A1F" w14:textId="2C5CF487" w:rsidR="00AB0F3E" w:rsidRPr="00C64E3B" w:rsidRDefault="00AA031A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5E88F30C" w14:textId="7CE030DD" w:rsidR="00AB0F3E" w:rsidRPr="00C64E3B" w:rsidRDefault="00AA031A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  <w:tr w:rsidR="00C64E3B" w:rsidRPr="00B40471" w14:paraId="4AB51A1A" w14:textId="77777777" w:rsidTr="00D14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4" w:type="pct"/>
          </w:tcPr>
          <w:p w14:paraId="40E6CD72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b/>
                <w:bCs/>
                <w:color w:val="000000" w:themeColor="text1"/>
                <w:sz w:val="20"/>
                <w:szCs w:val="20"/>
                <w:lang w:val="en-US" w:eastAsia="sv-SE"/>
              </w:rPr>
              <w:t>General function</w:t>
            </w:r>
          </w:p>
        </w:tc>
        <w:tc>
          <w:tcPr>
            <w:tcW w:w="766" w:type="pct"/>
          </w:tcPr>
          <w:p w14:paraId="71646661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0</w:t>
            </w:r>
          </w:p>
          <w:p w14:paraId="33B87A85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(0 RCT)</w:t>
            </w:r>
          </w:p>
        </w:tc>
        <w:tc>
          <w:tcPr>
            <w:tcW w:w="1150" w:type="pct"/>
          </w:tcPr>
          <w:p w14:paraId="47410DB8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-</w:t>
            </w:r>
          </w:p>
        </w:tc>
        <w:tc>
          <w:tcPr>
            <w:tcW w:w="734" w:type="pct"/>
          </w:tcPr>
          <w:p w14:paraId="25B817AC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22" w:type="pct"/>
          </w:tcPr>
          <w:p w14:paraId="2270F46F" w14:textId="77777777" w:rsidR="00AB0F3E" w:rsidRPr="00C64E3B" w:rsidRDefault="00AB0F3E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4" w:type="pct"/>
          </w:tcPr>
          <w:p w14:paraId="625DFCB8" w14:textId="2567CF4C" w:rsidR="00AB0F3E" w:rsidRPr="00C64E3B" w:rsidRDefault="00743BBC" w:rsidP="004C6B23">
            <w:pPr>
              <w:spacing w:after="0"/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</w:pPr>
            <w:r w:rsidRPr="00C64E3B">
              <w:rPr>
                <w:rFonts w:ascii="Calibri" w:eastAsia="MS Mincho" w:hAnsi="Calibri" w:cs="Calibri"/>
                <w:color w:val="000000" w:themeColor="text1"/>
                <w:sz w:val="20"/>
                <w:szCs w:val="20"/>
                <w:lang w:val="en-US" w:eastAsia="sv-SE"/>
              </w:rPr>
              <w:t>Outcome not reported in study</w:t>
            </w:r>
          </w:p>
        </w:tc>
      </w:tr>
    </w:tbl>
    <w:p w14:paraId="26F3AD40" w14:textId="1755EE41" w:rsidR="005F46A4" w:rsidRPr="00C64E3B" w:rsidRDefault="00842AB6" w:rsidP="005F46A4">
      <w:pPr>
        <w:spacing w:after="160" w:line="259" w:lineRule="auto"/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</w:pP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CI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Confidence Interval; </w:t>
      </w:r>
      <w:r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GRADE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</w:t>
      </w:r>
      <w:r w:rsidRPr="00C64E3B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The Grading of Recommendations Assessment, Development and Evaluation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77410A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MD</w:t>
      </w:r>
      <w:r w:rsidR="0077410A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Mean Difference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RCT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Randomized controlled trial; </w:t>
      </w:r>
      <w:r w:rsidR="00F367F3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RD</w:t>
      </w:r>
      <w:r w:rsidR="00F367F3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Risk Difference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SIQ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 Suicidal Ideation Questionnaire (range 0–180); </w:t>
      </w:r>
      <w:r w:rsidR="005F46A4" w:rsidRPr="00C64E3B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  <w:lang w:val="en-US"/>
        </w:rPr>
        <w:t>TAU</w:t>
      </w:r>
      <w:r w:rsidR="005F46A4" w:rsidRPr="00C64E3B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 xml:space="preserve"> =Treatment As Usual</w:t>
      </w:r>
    </w:p>
    <w:p w14:paraId="4607CBF3" w14:textId="45F14504" w:rsidR="00AF40D2" w:rsidRPr="00C64E3B" w:rsidRDefault="00AF40D2" w:rsidP="00AF40D2">
      <w:pPr>
        <w:spacing w:after="0" w:line="259" w:lineRule="auto"/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</w:pPr>
      <w:r w:rsidRPr="00C64E3B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Downrated –3 because of non-significant results and few participants </w:t>
      </w:r>
    </w:p>
    <w:p w14:paraId="6599C315" w14:textId="49ABBBAD" w:rsidR="0016673D" w:rsidRPr="00C64E3B" w:rsidRDefault="00AF40D2" w:rsidP="00AA1A29">
      <w:pPr>
        <w:spacing w:after="0" w:line="259" w:lineRule="auto"/>
        <w:rPr>
          <w:rFonts w:asciiTheme="majorHAnsi" w:eastAsia="Calibri" w:hAnsiTheme="majorHAnsi" w:cstheme="majorBidi"/>
          <w:color w:val="000000" w:themeColor="text1"/>
          <w:sz w:val="26"/>
          <w:szCs w:val="26"/>
          <w:lang w:val="en-US"/>
        </w:rPr>
      </w:pPr>
      <w:r w:rsidRPr="00C64E3B">
        <w:rPr>
          <w:rFonts w:ascii="Calibri" w:eastAsia="Calibri" w:hAnsi="Calibri" w:cs="Calibri"/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 xml:space="preserve">Downrated –3 because of </w:t>
      </w:r>
      <w:r w:rsidR="00E276D3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i</w:t>
      </w:r>
      <w:r w:rsidR="006F5C3E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m</w:t>
      </w:r>
      <w:r w:rsidR="00E276D3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precision: very fe</w:t>
      </w:r>
      <w:r w:rsidR="006F5C3E" w:rsidRPr="00C64E3B">
        <w:rPr>
          <w:rFonts w:ascii="Calibri" w:eastAsia="Calibri" w:hAnsi="Calibri" w:cs="Calibri"/>
          <w:color w:val="000000" w:themeColor="text1"/>
          <w:sz w:val="20"/>
          <w:szCs w:val="20"/>
          <w:lang w:val="en-US"/>
        </w:rPr>
        <w:t>w events</w:t>
      </w:r>
      <w:r w:rsidR="00D141F3" w:rsidRPr="00C64E3B">
        <w:rPr>
          <w:rFonts w:eastAsia="Calibri"/>
          <w:color w:val="000000" w:themeColor="text1"/>
          <w:lang w:val="en-US"/>
        </w:rPr>
        <w:br w:type="page"/>
      </w:r>
    </w:p>
    <w:p w14:paraId="3B5BA876" w14:textId="62A7FE19" w:rsidR="0016673D" w:rsidRPr="00642C93" w:rsidRDefault="0016673D" w:rsidP="00AA1A29">
      <w:pPr>
        <w:pStyle w:val="Rubrik2"/>
        <w:rPr>
          <w:rFonts w:eastAsia="Calibri"/>
          <w:b/>
          <w:bCs/>
          <w:color w:val="000000" w:themeColor="text1"/>
          <w:lang w:val="en-US"/>
        </w:rPr>
      </w:pPr>
      <w:bookmarkStart w:id="31" w:name="_Toc182841462"/>
      <w:r w:rsidRPr="00642C93">
        <w:rPr>
          <w:b/>
          <w:bCs/>
          <w:color w:val="000000" w:themeColor="text1"/>
          <w:lang w:val="en-US"/>
        </w:rPr>
        <w:lastRenderedPageBreak/>
        <w:t>References</w:t>
      </w:r>
      <w:bookmarkEnd w:id="31"/>
    </w:p>
    <w:p w14:paraId="2730ECC9" w14:textId="7DC22544" w:rsidR="00AA1A29" w:rsidRPr="00C64E3B" w:rsidRDefault="001743EE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fldChar w:fldCharType="begin"/>
      </w:r>
      <w:r w:rsidRPr="00C64E3B">
        <w:rPr>
          <w:rFonts w:ascii="Times New Roman" w:hAnsi="Times New Roman" w:cs="Times New Roman"/>
          <w:color w:val="000000" w:themeColor="text1"/>
          <w:sz w:val="22"/>
        </w:rPr>
        <w:instrText xml:space="preserve"> ADDIN EN.REFLIST </w:instrText>
      </w:r>
      <w:r w:rsidRPr="00C64E3B">
        <w:rPr>
          <w:rFonts w:ascii="Times New Roman" w:hAnsi="Times New Roman" w:cs="Times New Roman"/>
          <w:color w:val="000000" w:themeColor="text1"/>
          <w:sz w:val="22"/>
        </w:rPr>
        <w:fldChar w:fldCharType="separate"/>
      </w:r>
      <w:r w:rsidR="00AA1A29" w:rsidRPr="00C64E3B">
        <w:rPr>
          <w:rFonts w:ascii="Times New Roman" w:hAnsi="Times New Roman" w:cs="Times New Roman"/>
          <w:color w:val="000000" w:themeColor="text1"/>
          <w:sz w:val="22"/>
        </w:rPr>
        <w:t>1.</w:t>
      </w:r>
      <w:r w:rsidR="00AA1A29"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Asarnow JR, Hughes JL, Babeva KN, Sugar CA. Cognitive-Behavioral Family Treatment for Suicide Attempt Prevention: A Randomized Controlled Trial. J Am Acad Child Adolesc Psychiatry. 2017;56(6):506-14. Available from: </w:t>
      </w:r>
      <w:hyperlink r:id="rId43" w:history="1">
        <w:r w:rsidR="00AA1A29"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https://doi.org/10.1016/j.jaac.2017.03.015</w:t>
        </w:r>
      </w:hyperlink>
      <w:r w:rsidR="00AA1A29"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E5141C2" w14:textId="0772FD06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Donaldson D, Spirito A, Esposito-Smythers C. Treatment for adolescents following a suicide attempt: results of a pilot trial. J Am Acad Child Adolesc Psychiatry. 2005;44(2):113-20. Available from: </w:t>
      </w:r>
      <w:hyperlink r:id="rId44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https://doi.org/10.1097/00004583-200502000-00003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4CCC5FA" w14:textId="1B94BA8A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3.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Duarte-Velez Y, Jimenez-Colon G, Jones RN, Spirito A. Socio-Cognitive Behavioral Therapy for Latinx Adolescent with Suicidal Behaviors: A Pilot Randomized Trial. Child Psychiatry Hum Dev. 2022. Available from: </w:t>
      </w:r>
      <w:hyperlink r:id="rId45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https://doi.org/10.1007/s10578-022-01439-z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3101B535" w14:textId="3159887D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4.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Esposito-Smythers C, Wolff JC, Liu RT, Hunt JI, Adams L, Kim K, et al. Family-focused cognitive behavioral treatment for depressed adolescents in suicidal crisis with co-occurring risk factors: a randomized trial. J Child Psychol Psychiatry. 2019;60(10):1133-41. Available from: </w:t>
      </w:r>
      <w:hyperlink r:id="rId46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https://doi.org/10.1111/jcpp.13095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5BF52F1" w14:textId="3A8CFAE6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5.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Kaess M, Edinger A, Fischer-Waldschmidt G, Parzer P, Brunner R, Resch F. Effectiveness of a brief psychotherapeutic intervention compared with treatment as usual for adolescent nonsuicidal self-injury: a single-centre, randomised controlled trial. Eur Child Adolesc Psychiatry. 2020;29(6):881-91. Available from: </w:t>
      </w:r>
      <w:hyperlink r:id="rId47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https://doi.org/10.1007/s00787-019-01399-1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6DB3BF7E" w14:textId="3E68CCDE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6.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Rockstroh F, Edinger A, Josi J, Fischer-Waldschmidt G, Brunner R, Resch F, Kaess M. Brief Psychotherapeutic Intervention Compared with Treatment as Usual for Adolescents with Nonsuicidal Self-Injury: Outcomes over a 2-4-Year Follow-Up. Psychother Psychosom. 2023;92(4):243-54. Available from: </w:t>
      </w:r>
      <w:hyperlink r:id="rId48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https://doi.org/10.1159/000531092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5B5DD2B" w14:textId="4B97771D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7.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McCauley E, Berk MS, Asarnow JR, Adrian M, Cohen J, Korslund K, et al. Efficacy of dialectical behavior therapy for adolescents at high risk for suicide a randomized clinical trial. JAMA Psychiatry. 2018;75(8):777-85. Available from: </w:t>
      </w:r>
      <w:hyperlink r:id="rId49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https://doi.org/10.1001/jamapsychiatry.2018.1109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5CA92E7" w14:textId="3E692589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8.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Mehlum L, Tormoen AJ, Ramberg M, Haga E, Diep LM, Laberg S, et al. Dialectical behavior therapy for adolescents with repeated suicidal and self-harming behavior: a randomized trial. J Am Acad Child Adolesc Psychiatry. 2014;53(10):1082-91. Available from: </w:t>
      </w:r>
      <w:hyperlink r:id="rId50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https://doi.org/10.1016/j.jaac.2014.07.003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BF06BDA" w14:textId="59E71ACE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9.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Santamarina-Perez P, Mendez I, Singh MK, Berk M, Picado M, Font E, et al. Adapted Dialectical Behavior Therapy for Adolescents with a High Risk of Suicide in a Community Clinic: A Pragmatic Randomized Controlled Trial. Suicide Life Threat Behav. 2020;50(3):652-67. Available from: </w:t>
      </w:r>
      <w:hyperlink r:id="rId51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https://doi.org/10.1111/sltb.12612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917B259" w14:textId="54FD7B93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10.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Mehlum L, Ramberg M, Tormoen AJ, Haga E, Diep LM, Stanley BH, et al. Dialectical Behavior Therapy Compared With Enhanced Usual Care for Adolescents With Repeated Suicidal and Self-Harming Behavior: Outcomes Over a One-Year Follow-Up. J Am Acad Child Adolesc Psychiatry. 2016;55(4):295-300. Available from: </w:t>
      </w:r>
      <w:hyperlink r:id="rId52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https://doi.org/10.1016/j.jaac.2016.01.005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36C4276B" w14:textId="2ACC225C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11.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Mehlum L, Ramleth RK, Tormoen AJ, Haga E, Diep LM, Stanley BH, et al. Long term effectiveness of dialectical behavior therapy versus enhanced usual care for adolescents with self-harming and suicidal behavior. J Child Psychol Psychiatry. 2019;60(10):1112-22. Available from: </w:t>
      </w:r>
      <w:hyperlink r:id="rId53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https://doi.org/10.1111/jcpp.13077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6CA0B5BE" w14:textId="1F04CC04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12.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Bjureberg J, Ojala O, Hesser H, Habel H, Sahlin H, Gratz KL, et al. Effect of Internet-Delivered Emotion Regulation Individual Therapy for Adolescents With Nonsuicidal Self-Injury Disorder: A Randomized Clinical Trial. JAMA Netw Open. 2023;6(7):e2322069. Available from: </w:t>
      </w:r>
      <w:hyperlink r:id="rId54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https://doi.org/10.1001/jamanetworkopen.2023.22069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1AD179C7" w14:textId="5CCCBDA4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13.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Morthorst B, Olsen MH, Jakobsen JC, Lindschou J, Gluud C, Heinrichsen M, et al. Internet based intervention (Emotion Regulation Individual Therapy for Adolescents) as add-on to treatment as usual versus treatment as usual for non-suicidal self-injury in adolescent outpatients: The TEENS randomised feasibility trial. JCPP Adv. 2022;2(4):e12115. Available from: </w:t>
      </w:r>
      <w:hyperlink r:id="rId55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https://doi.org/10.1002/jcv2.12115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13190587" w14:textId="3694B181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lastRenderedPageBreak/>
        <w:t>14.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Griffiths H, Duffy F, Duffy L, Brown S, Hockaday H, Eliasson E, et al. Efficacy of Mentalization-based group therapy for adolescents: the results of a pilot randomised controlled trial. BMC Psychiatry. 2019;19(1):167. Available from: </w:t>
      </w:r>
      <w:hyperlink r:id="rId56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https://doi.org/10.1186/s12888-019-2158-8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B0AC5FC" w14:textId="45227A95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15.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Rossouw TI, Fonagy P. Mentalization-based treatment for self-harm in adolescents: a randomized controlled trial. J Am Acad Child Adolesc Psychiatry. 2012;51(12):1304-13 e3. Available from: </w:t>
      </w:r>
      <w:hyperlink r:id="rId57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https://doi.org/10.1016/j.jaac.2012.09.018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DCEE5E3" w14:textId="5EC57DF4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16.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Kennard BD, Goldstein T, Foxwell AA, McMakin DL, Wolfe K, Biernesser C, et al. As Safe as Possible (ASAP): A Brief App-Supported Inpatient Intervention to Prevent Postdischarge Suicidal Behavior in Hospitalized, Suicidal Adolescents. Am J Psychiatry. 2018;175(9):864-72. Available from: </w:t>
      </w:r>
      <w:hyperlink r:id="rId58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https://doi.org/10.1176/appi.ajp.2018.17101151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23079A6" w14:textId="66175947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17.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Ougrin D, Zundel T, Ng A, Banarsee R, Bottle A, Taylor E. Trial of Therapeutic Assessment in London: randomised controlled trial of Therapeutic Assessment versus standard psychosocial assessment in adolescents presenting with self-harm. Arch Dis Child. 2011;96(2):148-53. Available from: </w:t>
      </w:r>
      <w:hyperlink r:id="rId59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https://doi.org/10.1136/adc.2010.188755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E7DD871" w14:textId="31438639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18.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Cotgrove A, Zirinsky L, Black D, Weston D. Secondary prevention of attempted suicide in adolescence. J Adolesc. 1995;18(5):569-77. Available from: </w:t>
      </w:r>
      <w:hyperlink r:id="rId60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https://doi.org/10.1006/jado.1995.1039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9B66FBE" w14:textId="29C1CE38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19.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Green JM, Wood AJ, Kerfoot MJ, Trainor G, Roberts C, Rothwell J, et al. Group therapy for adolescents with repeated self harm: randomised controlled trial with economic evaluation. BMJ. 2011;342:d682. Available from: </w:t>
      </w:r>
      <w:hyperlink r:id="rId61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https://doi.org/10.1136/bmj.d682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DAF0E52" w14:textId="7EED1F98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20.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Hazell PL, Martin G, McGill K, Kay T, Wood A, Trainor G, Harrington R. Group therapy for repeated deliberate self-harm in adolescents: failure of replication of a randomized trial. J Am Acad Child Adolesc Psychiatry. 2009;48(6):662-70. Available from: </w:t>
      </w:r>
      <w:hyperlink r:id="rId62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https://doi.org/10.1097/CHI.0b013e3181aOacec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6C2E8B1D" w14:textId="2FEEE7DB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21.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Wood A, Trainor G, Rothwell J, Moore A, Harrington R. Randomized trial of group therapy for repeated deliberate self-harm in adolescents. J Am Acad Child Adolesc Psychiatry. 2001;40(11):1246-53. Available from: </w:t>
      </w:r>
      <w:hyperlink r:id="rId63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https://doi.org/10.1097/00004583-200111000-00003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340E9750" w14:textId="3DC28DC9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22.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Cottrell DJ, Wright-Hughes A, Collinson M, Boston P, Eisler I, Fortune S, et al. Effectiveness of systemic family therapy versus treatment as usual for young people after self-harm: a pragmatic, phase 3, multicentre, randomised controlled trial. Lancet Psychiatry. 2018;5(3):203-16. Available from: </w:t>
      </w:r>
      <w:hyperlink r:id="rId64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https://doi.org/10.1016/S2215-0366(18)30058-0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F79360B" w14:textId="47D91095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23.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Cottrell DJ, Wright-Hughes A, Collinson M, Boston P, Eisler I, Fortune S, et al. A pragmatic randomised controlled trial and economic evaluation of family therapy versus treatment as usual for young people seen after second or subsequent episodes of self-harm: the Self-Harm Intervention - Family Therapy (SHIFT) trial. Health Technol Assess. 2018;22(12):1-222. Available from: </w:t>
      </w:r>
      <w:hyperlink r:id="rId65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https://doi.org/10.3310/hta22120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1752FCA" w14:textId="14EAA8D2" w:rsidR="00AA1A29" w:rsidRPr="00C64E3B" w:rsidRDefault="00AA1A29" w:rsidP="00AA1A29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24.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Cottrell DJ, Wright-Hughes A, Eisler I, Fortune S, Green J, House AO, et al. Longer-term effectiveness of systemic family therapy compared with treatment as usual for young people after self-harm: An extended follow up of pragmatic randomised controlled trial. EClinicalMedicine. 2020;18:100246. Available from: </w:t>
      </w:r>
      <w:hyperlink r:id="rId66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https://doi.org/10.1016/j.eclinm.2019.100246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AE46913" w14:textId="53964D7F" w:rsidR="00AA1A29" w:rsidRPr="00C64E3B" w:rsidRDefault="00AA1A29" w:rsidP="00AA1A29">
      <w:pPr>
        <w:pStyle w:val="EndNoteBibliography"/>
        <w:ind w:left="720" w:hanging="720"/>
        <w:rPr>
          <w:rFonts w:ascii="Times New Roman" w:hAnsi="Times New Roman" w:cs="Times New Roman"/>
          <w:color w:val="000000" w:themeColor="text1"/>
          <w:sz w:val="22"/>
        </w:rPr>
      </w:pPr>
      <w:r w:rsidRPr="00C64E3B">
        <w:rPr>
          <w:rFonts w:ascii="Times New Roman" w:hAnsi="Times New Roman" w:cs="Times New Roman"/>
          <w:color w:val="000000" w:themeColor="text1"/>
          <w:sz w:val="22"/>
        </w:rPr>
        <w:t>25.</w:t>
      </w:r>
      <w:r w:rsidRPr="00C64E3B">
        <w:rPr>
          <w:rFonts w:ascii="Times New Roman" w:hAnsi="Times New Roman" w:cs="Times New Roman"/>
          <w:color w:val="000000" w:themeColor="text1"/>
          <w:sz w:val="22"/>
        </w:rPr>
        <w:tab/>
        <w:t xml:space="preserve">Harrington R, Kerfoot M, Dyer E, McNiven F, Gill J, Harrington V, et al. Randomized Trial of a Home-Based Family Intervention for Children Who Have Deliberately Poisoned Themselves. J Am Acad Child Adolesc Psychiatry. 1998;37(5):512-8. Available from: </w:t>
      </w:r>
      <w:hyperlink r:id="rId67" w:history="1">
        <w:r w:rsidRPr="00C64E3B">
          <w:rPr>
            <w:rStyle w:val="Hyperlnk"/>
            <w:rFonts w:ascii="Times New Roman" w:hAnsi="Times New Roman" w:cs="Times New Roman"/>
            <w:color w:val="000000" w:themeColor="text1"/>
            <w:sz w:val="22"/>
          </w:rPr>
          <w:t>https://doi.org/10.1016/s0890-8567(14)60001-0</w:t>
        </w:r>
      </w:hyperlink>
      <w:r w:rsidRPr="00C64E3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D740894" w14:textId="13631334" w:rsidR="003D0238" w:rsidRPr="00C64E3B" w:rsidRDefault="001743EE" w:rsidP="008A447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64E3B">
        <w:rPr>
          <w:rFonts w:ascii="Times New Roman" w:hAnsi="Times New Roman" w:cs="Times New Roman"/>
          <w:color w:val="000000" w:themeColor="text1"/>
          <w:sz w:val="22"/>
          <w:lang w:val="en-US"/>
        </w:rPr>
        <w:fldChar w:fldCharType="end"/>
      </w:r>
    </w:p>
    <w:sectPr w:rsidR="003D0238" w:rsidRPr="00C64E3B" w:rsidSect="0016055F">
      <w:headerReference w:type="default" r:id="rId68"/>
      <w:headerReference w:type="first" r:id="rId69"/>
      <w:footerReference w:type="first" r:id="rId70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DC0C" w14:textId="77777777" w:rsidR="0063250C" w:rsidRDefault="0063250C" w:rsidP="009164B5">
      <w:pPr>
        <w:spacing w:after="0"/>
      </w:pPr>
      <w:r>
        <w:separator/>
      </w:r>
    </w:p>
  </w:endnote>
  <w:endnote w:type="continuationSeparator" w:id="0">
    <w:p w14:paraId="77167F1B" w14:textId="77777777" w:rsidR="0063250C" w:rsidRDefault="0063250C" w:rsidP="009164B5">
      <w:pPr>
        <w:spacing w:after="0"/>
      </w:pPr>
      <w:r>
        <w:continuationSeparator/>
      </w:r>
    </w:p>
  </w:endnote>
  <w:endnote w:type="continuationNotice" w:id="1">
    <w:p w14:paraId="53820E22" w14:textId="77777777" w:rsidR="0063250C" w:rsidRDefault="0063250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Bold">
    <w:altName w:val="Calibri"/>
    <w:panose1 w:val="020B060402020202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2"/>
      <w:tblW w:w="85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10"/>
    </w:tblGrid>
    <w:tr w:rsidR="00C736D0" w:rsidRPr="009164B5" w14:paraId="77B4876E" w14:textId="77777777" w:rsidTr="00921652">
      <w:trPr>
        <w:trHeight w:hRule="exact" w:val="142"/>
      </w:trPr>
      <w:tc>
        <w:tcPr>
          <w:tcW w:w="8510" w:type="dxa"/>
          <w:tcBorders>
            <w:top w:val="single" w:sz="4" w:space="0" w:color="auto"/>
          </w:tcBorders>
        </w:tcPr>
        <w:p w14:paraId="59539CD5" w14:textId="77777777" w:rsidR="00C736D0" w:rsidRPr="009164B5" w:rsidRDefault="00C736D0" w:rsidP="00C736D0">
          <w:pPr>
            <w:ind w:right="-1134"/>
            <w:rPr>
              <w:rFonts w:ascii="Calibri Bold" w:eastAsia="Times New Roman" w:hAnsi="Calibri Bold" w:cs="Times New Roman"/>
              <w:sz w:val="18"/>
            </w:rPr>
          </w:pPr>
        </w:p>
      </w:tc>
    </w:tr>
    <w:tr w:rsidR="00C736D0" w:rsidRPr="009164B5" w14:paraId="62D58E38" w14:textId="77777777" w:rsidTr="00921652">
      <w:tc>
        <w:tcPr>
          <w:tcW w:w="8510" w:type="dxa"/>
        </w:tcPr>
        <w:p w14:paraId="710EE0DE" w14:textId="52146600" w:rsidR="00C736D0" w:rsidRPr="009164B5" w:rsidRDefault="00C736D0" w:rsidP="00C736D0">
          <w:pPr>
            <w:ind w:right="-1134"/>
            <w:rPr>
              <w:rFonts w:ascii="Calibri" w:eastAsia="Times New Roman" w:hAnsi="Calibri" w:cs="Times New Roman"/>
              <w:sz w:val="18"/>
            </w:rPr>
          </w:pPr>
        </w:p>
      </w:tc>
    </w:tr>
  </w:tbl>
  <w:p w14:paraId="7D8C98E5" w14:textId="77777777" w:rsidR="0016055F" w:rsidRPr="007C1505" w:rsidRDefault="0016055F" w:rsidP="007C1505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A18E8" w14:textId="77777777" w:rsidR="0063250C" w:rsidRDefault="0063250C" w:rsidP="009164B5">
      <w:pPr>
        <w:spacing w:after="0"/>
      </w:pPr>
      <w:r>
        <w:separator/>
      </w:r>
    </w:p>
  </w:footnote>
  <w:footnote w:type="continuationSeparator" w:id="0">
    <w:p w14:paraId="3EA1DD79" w14:textId="77777777" w:rsidR="0063250C" w:rsidRDefault="0063250C" w:rsidP="009164B5">
      <w:pPr>
        <w:spacing w:after="0"/>
      </w:pPr>
      <w:r>
        <w:continuationSeparator/>
      </w:r>
    </w:p>
  </w:footnote>
  <w:footnote w:type="continuationNotice" w:id="1">
    <w:p w14:paraId="1CBD9101" w14:textId="77777777" w:rsidR="0063250C" w:rsidRDefault="0063250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8931"/>
    </w:tblGrid>
    <w:tr w:rsidR="00FF0B70" w:rsidRPr="009164B5" w14:paraId="11B0B590" w14:textId="77777777" w:rsidTr="00FF0B70">
      <w:tc>
        <w:tcPr>
          <w:tcW w:w="8931" w:type="dxa"/>
        </w:tcPr>
        <w:p w14:paraId="210D2E2A" w14:textId="77777777" w:rsidR="009F6672" w:rsidRPr="009164B5" w:rsidRDefault="009F6672" w:rsidP="00FF0B70">
          <w:pPr>
            <w:tabs>
              <w:tab w:val="left" w:pos="555"/>
            </w:tabs>
            <w:spacing w:before="160"/>
            <w:ind w:hanging="158"/>
            <w:jc w:val="right"/>
            <w:rPr>
              <w:rFonts w:ascii="Times New Roman" w:eastAsia="Times New Roman" w:hAnsi="Times New Roman" w:cs="Times New Roman"/>
            </w:rPr>
          </w:pPr>
          <w:r w:rsidRPr="009164B5">
            <w:rPr>
              <w:rFonts w:ascii="Times New Roman" w:eastAsia="Times New Roman" w:hAnsi="Times New Roman" w:cs="Times New Roman"/>
            </w:rPr>
            <w:fldChar w:fldCharType="begin"/>
          </w:r>
          <w:r w:rsidRPr="009164B5">
            <w:rPr>
              <w:rFonts w:ascii="Times New Roman" w:eastAsia="Times New Roman" w:hAnsi="Times New Roman" w:cs="Times New Roman"/>
            </w:rPr>
            <w:instrText>PAGE   \* MERGEFORMAT</w:instrText>
          </w:r>
          <w:r w:rsidRPr="009164B5">
            <w:rPr>
              <w:rFonts w:ascii="Times New Roman" w:eastAsia="Times New Roman" w:hAnsi="Times New Roman" w:cs="Times New Roman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</w:rPr>
            <w:t>2</w:t>
          </w:r>
          <w:r w:rsidRPr="009164B5">
            <w:rPr>
              <w:rFonts w:ascii="Times New Roman" w:eastAsia="Times New Roman" w:hAnsi="Times New Roman" w:cs="Times New Roman"/>
            </w:rPr>
            <w:fldChar w:fldCharType="end"/>
          </w:r>
          <w:r w:rsidRPr="009164B5">
            <w:rPr>
              <w:rFonts w:ascii="Times New Roman" w:eastAsia="Times New Roman" w:hAnsi="Times New Roman" w:cs="Times New Roman"/>
            </w:rPr>
            <w:t xml:space="preserve"> (</w:t>
          </w:r>
          <w:r w:rsidRPr="009164B5">
            <w:rPr>
              <w:rFonts w:ascii="Times New Roman" w:eastAsia="Times New Roman" w:hAnsi="Times New Roman" w:cs="Times New Roman"/>
            </w:rPr>
            <w:fldChar w:fldCharType="begin"/>
          </w:r>
          <w:r w:rsidRPr="009164B5">
            <w:rPr>
              <w:rFonts w:ascii="Times New Roman" w:eastAsia="Times New Roman" w:hAnsi="Times New Roman" w:cs="Times New Roman"/>
            </w:rPr>
            <w:instrText xml:space="preserve"> NUMPAGES   \* MERGEFORMAT </w:instrText>
          </w:r>
          <w:r w:rsidRPr="009164B5">
            <w:rPr>
              <w:rFonts w:ascii="Times New Roman" w:eastAsia="Times New Roman" w:hAnsi="Times New Roman" w:cs="Times New Roman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</w:rPr>
            <w:t>2</w:t>
          </w:r>
          <w:r w:rsidRPr="009164B5">
            <w:rPr>
              <w:rFonts w:ascii="Times New Roman" w:eastAsia="Times New Roman" w:hAnsi="Times New Roman" w:cs="Times New Roman"/>
            </w:rPr>
            <w:fldChar w:fldCharType="end"/>
          </w:r>
          <w:r w:rsidRPr="009164B5">
            <w:rPr>
              <w:rFonts w:ascii="Times New Roman" w:eastAsia="Times New Roman" w:hAnsi="Times New Roman" w:cs="Times New Roman"/>
            </w:rPr>
            <w:t>)</w:t>
          </w:r>
        </w:p>
      </w:tc>
    </w:tr>
  </w:tbl>
  <w:p w14:paraId="4332008C" w14:textId="77777777" w:rsidR="009164B5" w:rsidRPr="0016055F" w:rsidRDefault="009164B5">
    <w:pPr>
      <w:pStyle w:val="Sidhuvud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4450"/>
      <w:gridCol w:w="4061"/>
      <w:gridCol w:w="692"/>
    </w:tblGrid>
    <w:tr w:rsidR="00B94B5C" w:rsidRPr="009164B5" w14:paraId="3795732B" w14:textId="77777777" w:rsidTr="00B12E2F">
      <w:tc>
        <w:tcPr>
          <w:tcW w:w="4450" w:type="dxa"/>
          <w:vMerge w:val="restart"/>
        </w:tcPr>
        <w:p w14:paraId="0C2DC330" w14:textId="13CEE7AD" w:rsidR="00B94B5C" w:rsidRPr="009164B5" w:rsidRDefault="00B94B5C" w:rsidP="0016055F">
          <w:pPr>
            <w:rPr>
              <w:rFonts w:ascii="Calibri" w:eastAsia="Times New Roman" w:hAnsi="Calibri" w:cs="Times New Roman"/>
              <w:sz w:val="18"/>
            </w:rPr>
          </w:pPr>
        </w:p>
      </w:tc>
      <w:tc>
        <w:tcPr>
          <w:tcW w:w="4061" w:type="dxa"/>
        </w:tcPr>
        <w:p w14:paraId="52A5C5CE" w14:textId="7503EB55" w:rsidR="00B94B5C" w:rsidRPr="007C1505" w:rsidRDefault="00B94B5C" w:rsidP="007C1505">
          <w:pPr>
            <w:pStyle w:val="RubrikSidhuvud"/>
          </w:pPr>
        </w:p>
      </w:tc>
      <w:tc>
        <w:tcPr>
          <w:tcW w:w="692" w:type="dxa"/>
        </w:tcPr>
        <w:p w14:paraId="3CA2409C" w14:textId="77777777" w:rsidR="00B94B5C" w:rsidRPr="009164B5" w:rsidRDefault="00B94B5C" w:rsidP="006F3DB9">
          <w:pPr>
            <w:jc w:val="right"/>
          </w:pPr>
          <w:r w:rsidRPr="009164B5">
            <w:fldChar w:fldCharType="begin"/>
          </w:r>
          <w:r w:rsidRPr="009164B5">
            <w:instrText>PAGE   \* MERGEFORMAT</w:instrText>
          </w:r>
          <w:r w:rsidRPr="009164B5">
            <w:fldChar w:fldCharType="separate"/>
          </w:r>
          <w:r w:rsidR="0035306C">
            <w:rPr>
              <w:noProof/>
            </w:rPr>
            <w:t>1</w:t>
          </w:r>
          <w:r w:rsidRPr="009164B5">
            <w:fldChar w:fldCharType="end"/>
          </w:r>
          <w:r w:rsidRPr="009164B5">
            <w:t xml:space="preserve"> (</w:t>
          </w:r>
          <w:fldSimple w:instr=" NUMPAGES   \* MERGEFORMAT ">
            <w:r w:rsidR="0035306C">
              <w:rPr>
                <w:noProof/>
              </w:rPr>
              <w:t>1</w:t>
            </w:r>
          </w:fldSimple>
          <w:r w:rsidRPr="009164B5">
            <w:t>)</w:t>
          </w:r>
        </w:p>
      </w:tc>
    </w:tr>
    <w:tr w:rsidR="008448F8" w:rsidRPr="00D6258E" w14:paraId="0E91445E" w14:textId="77777777" w:rsidTr="00BD12EA">
      <w:trPr>
        <w:trHeight w:val="596"/>
      </w:trPr>
      <w:tc>
        <w:tcPr>
          <w:tcW w:w="4450" w:type="dxa"/>
          <w:vMerge/>
        </w:tcPr>
        <w:p w14:paraId="7B7011EF" w14:textId="77777777" w:rsidR="008448F8" w:rsidRPr="009164B5" w:rsidRDefault="008448F8" w:rsidP="0016055F">
          <w:pPr>
            <w:rPr>
              <w:rFonts w:ascii="Calibri" w:eastAsia="Times New Roman" w:hAnsi="Calibri" w:cs="Times New Roman"/>
              <w:sz w:val="18"/>
            </w:rPr>
          </w:pPr>
        </w:p>
      </w:tc>
      <w:tc>
        <w:tcPr>
          <w:tcW w:w="4753" w:type="dxa"/>
          <w:gridSpan w:val="2"/>
        </w:tcPr>
        <w:p w14:paraId="156CEB72" w14:textId="4E3226B6" w:rsidR="005A1907" w:rsidRPr="00643C2B" w:rsidRDefault="005A1907" w:rsidP="00606706">
          <w:pPr>
            <w:pStyle w:val="Ledtextsidhuvud"/>
            <w:ind w:right="0"/>
            <w:rPr>
              <w:sz w:val="24"/>
              <w:lang w:val="en-US"/>
            </w:rPr>
          </w:pPr>
        </w:p>
      </w:tc>
    </w:tr>
    <w:tr w:rsidR="0035306C" w:rsidRPr="00D6258E" w14:paraId="7C60302D" w14:textId="77777777" w:rsidTr="00BD12EA">
      <w:trPr>
        <w:trHeight w:val="596"/>
      </w:trPr>
      <w:tc>
        <w:tcPr>
          <w:tcW w:w="4450" w:type="dxa"/>
        </w:tcPr>
        <w:p w14:paraId="75F8765A" w14:textId="77777777" w:rsidR="0035306C" w:rsidRPr="00643C2B" w:rsidRDefault="0035306C" w:rsidP="0016055F">
          <w:pPr>
            <w:rPr>
              <w:rFonts w:ascii="Calibri" w:eastAsia="Times New Roman" w:hAnsi="Calibri" w:cs="Times New Roman"/>
              <w:sz w:val="18"/>
              <w:lang w:val="en-US"/>
            </w:rPr>
          </w:pPr>
        </w:p>
      </w:tc>
      <w:tc>
        <w:tcPr>
          <w:tcW w:w="4753" w:type="dxa"/>
          <w:gridSpan w:val="2"/>
        </w:tcPr>
        <w:p w14:paraId="57E16157" w14:textId="77777777" w:rsidR="0035306C" w:rsidRPr="00643C2B" w:rsidRDefault="0035306C" w:rsidP="00606706">
          <w:pPr>
            <w:pStyle w:val="Ledtextsidhuvud"/>
            <w:ind w:right="0"/>
            <w:rPr>
              <w:sz w:val="24"/>
              <w:lang w:val="en-US"/>
            </w:rPr>
          </w:pPr>
        </w:p>
      </w:tc>
    </w:tr>
  </w:tbl>
  <w:p w14:paraId="11252BEE" w14:textId="77777777" w:rsidR="0016055F" w:rsidRPr="00643C2B" w:rsidRDefault="0016055F">
    <w:pPr>
      <w:pStyle w:val="Sidhuvud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200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F97574"/>
    <w:multiLevelType w:val="hybridMultilevel"/>
    <w:tmpl w:val="556A135E"/>
    <w:lvl w:ilvl="0" w:tplc="F49A47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FD"/>
    <w:multiLevelType w:val="hybridMultilevel"/>
    <w:tmpl w:val="F68AA192"/>
    <w:lvl w:ilvl="0" w:tplc="EF18149A">
      <w:start w:val="1"/>
      <w:numFmt w:val="bullet"/>
      <w:pStyle w:val="Liststycke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8D212D"/>
    <w:multiLevelType w:val="hybridMultilevel"/>
    <w:tmpl w:val="04FC9114"/>
    <w:lvl w:ilvl="0" w:tplc="0E0E99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782F16"/>
    <w:multiLevelType w:val="hybridMultilevel"/>
    <w:tmpl w:val="3BA8140A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9080194">
    <w:abstractNumId w:val="2"/>
  </w:num>
  <w:num w:numId="2" w16cid:durableId="1024789506">
    <w:abstractNumId w:val="0"/>
    <w:lvlOverride w:ilvl="0">
      <w:startOverride w:val="1"/>
    </w:lvlOverride>
  </w:num>
  <w:num w:numId="3" w16cid:durableId="1082218930">
    <w:abstractNumId w:val="0"/>
  </w:num>
  <w:num w:numId="4" w16cid:durableId="207884960">
    <w:abstractNumId w:val="4"/>
  </w:num>
  <w:num w:numId="5" w16cid:durableId="698552838">
    <w:abstractNumId w:val="2"/>
  </w:num>
  <w:num w:numId="6" w16cid:durableId="2140105376">
    <w:abstractNumId w:val="1"/>
  </w:num>
  <w:num w:numId="7" w16cid:durableId="561718478">
    <w:abstractNumId w:val="2"/>
  </w:num>
  <w:num w:numId="8" w16cid:durableId="660544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bu-2022&lt;/Style&gt;&lt;LeftDelim&gt;{&lt;/LeftDelim&gt;&lt;RightDelim&gt;}&lt;/RightDelim&gt;&lt;FontName&gt;Garamon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frtvf9gaxx95extd1xvaapftf9arsfde9t&quot;&gt;Manus Suicid&lt;record-ids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30&lt;/item&gt;&lt;item&gt;31&lt;/item&gt;&lt;item&gt;32&lt;/item&gt;&lt;item&gt;33&lt;/item&gt;&lt;item&gt;35&lt;/item&gt;&lt;item&gt;37&lt;/item&gt;&lt;item&gt;38&lt;/item&gt;&lt;item&gt;39&lt;/item&gt;&lt;item&gt;99&lt;/item&gt;&lt;/record-ids&gt;&lt;/item&gt;&lt;/Libraries&gt;"/>
  </w:docVars>
  <w:rsids>
    <w:rsidRoot w:val="002147FB"/>
    <w:rsid w:val="000015B6"/>
    <w:rsid w:val="00003A0B"/>
    <w:rsid w:val="000043B8"/>
    <w:rsid w:val="00016EE2"/>
    <w:rsid w:val="00023BC4"/>
    <w:rsid w:val="0002442B"/>
    <w:rsid w:val="00025443"/>
    <w:rsid w:val="00025CC4"/>
    <w:rsid w:val="00030024"/>
    <w:rsid w:val="000353A3"/>
    <w:rsid w:val="00064603"/>
    <w:rsid w:val="00070202"/>
    <w:rsid w:val="000718C9"/>
    <w:rsid w:val="000724C9"/>
    <w:rsid w:val="0007764D"/>
    <w:rsid w:val="00087FB3"/>
    <w:rsid w:val="0009268B"/>
    <w:rsid w:val="00097050"/>
    <w:rsid w:val="000A20BC"/>
    <w:rsid w:val="000A29CA"/>
    <w:rsid w:val="000A5DAC"/>
    <w:rsid w:val="000B2BE2"/>
    <w:rsid w:val="000B59AA"/>
    <w:rsid w:val="000C5A9B"/>
    <w:rsid w:val="000C6749"/>
    <w:rsid w:val="000E7099"/>
    <w:rsid w:val="000E7A6E"/>
    <w:rsid w:val="000F6C52"/>
    <w:rsid w:val="00100B1D"/>
    <w:rsid w:val="00101525"/>
    <w:rsid w:val="0010329E"/>
    <w:rsid w:val="00106A8E"/>
    <w:rsid w:val="00112E4A"/>
    <w:rsid w:val="001167DE"/>
    <w:rsid w:val="00133236"/>
    <w:rsid w:val="00134F0D"/>
    <w:rsid w:val="00136157"/>
    <w:rsid w:val="00141178"/>
    <w:rsid w:val="00145B1D"/>
    <w:rsid w:val="00150922"/>
    <w:rsid w:val="00151E67"/>
    <w:rsid w:val="00155329"/>
    <w:rsid w:val="0016055F"/>
    <w:rsid w:val="001660F4"/>
    <w:rsid w:val="0016673D"/>
    <w:rsid w:val="0017101A"/>
    <w:rsid w:val="00173571"/>
    <w:rsid w:val="001743EE"/>
    <w:rsid w:val="0017769F"/>
    <w:rsid w:val="001777E9"/>
    <w:rsid w:val="0018092A"/>
    <w:rsid w:val="00181697"/>
    <w:rsid w:val="00182DE5"/>
    <w:rsid w:val="00191CB8"/>
    <w:rsid w:val="00192BA2"/>
    <w:rsid w:val="00196947"/>
    <w:rsid w:val="001A02DF"/>
    <w:rsid w:val="001A07B3"/>
    <w:rsid w:val="001A1D3E"/>
    <w:rsid w:val="001A1FFA"/>
    <w:rsid w:val="001A210B"/>
    <w:rsid w:val="001A2D27"/>
    <w:rsid w:val="001A7D72"/>
    <w:rsid w:val="001B2CF2"/>
    <w:rsid w:val="001B67A3"/>
    <w:rsid w:val="001B6E5A"/>
    <w:rsid w:val="001B723E"/>
    <w:rsid w:val="001B76BC"/>
    <w:rsid w:val="001B7D89"/>
    <w:rsid w:val="001C1D30"/>
    <w:rsid w:val="001C6210"/>
    <w:rsid w:val="001F1717"/>
    <w:rsid w:val="001F20EF"/>
    <w:rsid w:val="001F2A15"/>
    <w:rsid w:val="002004DF"/>
    <w:rsid w:val="00213601"/>
    <w:rsid w:val="002143F0"/>
    <w:rsid w:val="002147FB"/>
    <w:rsid w:val="002166F3"/>
    <w:rsid w:val="002204D9"/>
    <w:rsid w:val="00222A13"/>
    <w:rsid w:val="002254EB"/>
    <w:rsid w:val="00244726"/>
    <w:rsid w:val="002538E8"/>
    <w:rsid w:val="002543E0"/>
    <w:rsid w:val="002621AE"/>
    <w:rsid w:val="002639D9"/>
    <w:rsid w:val="0027161F"/>
    <w:rsid w:val="00273A93"/>
    <w:rsid w:val="00274400"/>
    <w:rsid w:val="00277C64"/>
    <w:rsid w:val="0028066D"/>
    <w:rsid w:val="0028135E"/>
    <w:rsid w:val="00285689"/>
    <w:rsid w:val="002870F0"/>
    <w:rsid w:val="00291395"/>
    <w:rsid w:val="00293041"/>
    <w:rsid w:val="0029746F"/>
    <w:rsid w:val="002A17FF"/>
    <w:rsid w:val="002A7C76"/>
    <w:rsid w:val="002B1945"/>
    <w:rsid w:val="002B3B15"/>
    <w:rsid w:val="002B3D7A"/>
    <w:rsid w:val="002B530F"/>
    <w:rsid w:val="002B5F34"/>
    <w:rsid w:val="002B6B6B"/>
    <w:rsid w:val="002B76AE"/>
    <w:rsid w:val="002C2DF2"/>
    <w:rsid w:val="002C727E"/>
    <w:rsid w:val="002D1C04"/>
    <w:rsid w:val="002D2048"/>
    <w:rsid w:val="002D2593"/>
    <w:rsid w:val="002D346C"/>
    <w:rsid w:val="002D46F7"/>
    <w:rsid w:val="002D5FEC"/>
    <w:rsid w:val="002D79C2"/>
    <w:rsid w:val="002E13D6"/>
    <w:rsid w:val="002E3010"/>
    <w:rsid w:val="002E5723"/>
    <w:rsid w:val="002E7E06"/>
    <w:rsid w:val="002F0251"/>
    <w:rsid w:val="002F2796"/>
    <w:rsid w:val="002F7E60"/>
    <w:rsid w:val="00300C0A"/>
    <w:rsid w:val="00303505"/>
    <w:rsid w:val="00304759"/>
    <w:rsid w:val="003108A6"/>
    <w:rsid w:val="00315545"/>
    <w:rsid w:val="00320A85"/>
    <w:rsid w:val="0032231C"/>
    <w:rsid w:val="003227BD"/>
    <w:rsid w:val="003232A8"/>
    <w:rsid w:val="0032345D"/>
    <w:rsid w:val="0032453B"/>
    <w:rsid w:val="003247A7"/>
    <w:rsid w:val="003345C7"/>
    <w:rsid w:val="0033540B"/>
    <w:rsid w:val="0034063D"/>
    <w:rsid w:val="003406F3"/>
    <w:rsid w:val="00346656"/>
    <w:rsid w:val="00350B5E"/>
    <w:rsid w:val="00351EE7"/>
    <w:rsid w:val="00352653"/>
    <w:rsid w:val="0035306C"/>
    <w:rsid w:val="00353154"/>
    <w:rsid w:val="00353751"/>
    <w:rsid w:val="0035444D"/>
    <w:rsid w:val="00360895"/>
    <w:rsid w:val="00362A6B"/>
    <w:rsid w:val="00370C82"/>
    <w:rsid w:val="0038001B"/>
    <w:rsid w:val="00387B1E"/>
    <w:rsid w:val="00390F29"/>
    <w:rsid w:val="003927E1"/>
    <w:rsid w:val="0039369B"/>
    <w:rsid w:val="003A2EB8"/>
    <w:rsid w:val="003A39F0"/>
    <w:rsid w:val="003A646E"/>
    <w:rsid w:val="003C1902"/>
    <w:rsid w:val="003C4A47"/>
    <w:rsid w:val="003C7BC8"/>
    <w:rsid w:val="003D0238"/>
    <w:rsid w:val="003D2432"/>
    <w:rsid w:val="003D4032"/>
    <w:rsid w:val="003D61DD"/>
    <w:rsid w:val="003D6E4E"/>
    <w:rsid w:val="003D745F"/>
    <w:rsid w:val="003D7D8F"/>
    <w:rsid w:val="003E0603"/>
    <w:rsid w:val="003E2451"/>
    <w:rsid w:val="003E41A6"/>
    <w:rsid w:val="003E6D03"/>
    <w:rsid w:val="003E7649"/>
    <w:rsid w:val="003E7FFB"/>
    <w:rsid w:val="003F622E"/>
    <w:rsid w:val="003F6535"/>
    <w:rsid w:val="00407CE0"/>
    <w:rsid w:val="0041027A"/>
    <w:rsid w:val="00417586"/>
    <w:rsid w:val="00426B33"/>
    <w:rsid w:val="00436B34"/>
    <w:rsid w:val="00441899"/>
    <w:rsid w:val="00441B4C"/>
    <w:rsid w:val="00441C8D"/>
    <w:rsid w:val="00442461"/>
    <w:rsid w:val="00442B02"/>
    <w:rsid w:val="00446530"/>
    <w:rsid w:val="0044792E"/>
    <w:rsid w:val="0045034E"/>
    <w:rsid w:val="00453203"/>
    <w:rsid w:val="00460E6C"/>
    <w:rsid w:val="004625F2"/>
    <w:rsid w:val="0046327E"/>
    <w:rsid w:val="004639CD"/>
    <w:rsid w:val="00470777"/>
    <w:rsid w:val="00473841"/>
    <w:rsid w:val="00473F32"/>
    <w:rsid w:val="00474DD0"/>
    <w:rsid w:val="00477412"/>
    <w:rsid w:val="00477B2D"/>
    <w:rsid w:val="00481182"/>
    <w:rsid w:val="004827F5"/>
    <w:rsid w:val="004837C8"/>
    <w:rsid w:val="00487A21"/>
    <w:rsid w:val="004902CA"/>
    <w:rsid w:val="0049080F"/>
    <w:rsid w:val="004940FF"/>
    <w:rsid w:val="00495A4D"/>
    <w:rsid w:val="004A07FD"/>
    <w:rsid w:val="004A58B9"/>
    <w:rsid w:val="004A5AE0"/>
    <w:rsid w:val="004B4F92"/>
    <w:rsid w:val="004C48E5"/>
    <w:rsid w:val="004C4B0D"/>
    <w:rsid w:val="004C5F35"/>
    <w:rsid w:val="004C6B23"/>
    <w:rsid w:val="004D501A"/>
    <w:rsid w:val="004D6925"/>
    <w:rsid w:val="004D6B82"/>
    <w:rsid w:val="004D7971"/>
    <w:rsid w:val="004E2302"/>
    <w:rsid w:val="004E28F7"/>
    <w:rsid w:val="004E31EA"/>
    <w:rsid w:val="004F009F"/>
    <w:rsid w:val="004F3D0E"/>
    <w:rsid w:val="00500A96"/>
    <w:rsid w:val="0051004F"/>
    <w:rsid w:val="00527514"/>
    <w:rsid w:val="00530B59"/>
    <w:rsid w:val="00534689"/>
    <w:rsid w:val="00540FA9"/>
    <w:rsid w:val="00556A5E"/>
    <w:rsid w:val="00560180"/>
    <w:rsid w:val="00561CBB"/>
    <w:rsid w:val="00563E00"/>
    <w:rsid w:val="00564D34"/>
    <w:rsid w:val="00567099"/>
    <w:rsid w:val="0057052D"/>
    <w:rsid w:val="00571E2B"/>
    <w:rsid w:val="00574605"/>
    <w:rsid w:val="00577E26"/>
    <w:rsid w:val="00581534"/>
    <w:rsid w:val="0058711D"/>
    <w:rsid w:val="0059034D"/>
    <w:rsid w:val="005961F1"/>
    <w:rsid w:val="005A1907"/>
    <w:rsid w:val="005A3909"/>
    <w:rsid w:val="005A3954"/>
    <w:rsid w:val="005A451B"/>
    <w:rsid w:val="005B7743"/>
    <w:rsid w:val="005C0CB5"/>
    <w:rsid w:val="005C38B2"/>
    <w:rsid w:val="005C6528"/>
    <w:rsid w:val="005D0EF4"/>
    <w:rsid w:val="005D2798"/>
    <w:rsid w:val="005D508C"/>
    <w:rsid w:val="005D6CD4"/>
    <w:rsid w:val="005E17A8"/>
    <w:rsid w:val="005F0D5E"/>
    <w:rsid w:val="005F29AC"/>
    <w:rsid w:val="005F3F91"/>
    <w:rsid w:val="005F46A4"/>
    <w:rsid w:val="005F6C8B"/>
    <w:rsid w:val="00601FB1"/>
    <w:rsid w:val="00606706"/>
    <w:rsid w:val="00612BB9"/>
    <w:rsid w:val="00615FB0"/>
    <w:rsid w:val="0063250C"/>
    <w:rsid w:val="00637136"/>
    <w:rsid w:val="00642C93"/>
    <w:rsid w:val="00643C2B"/>
    <w:rsid w:val="00647AE3"/>
    <w:rsid w:val="006500E9"/>
    <w:rsid w:val="00651E22"/>
    <w:rsid w:val="00653E9A"/>
    <w:rsid w:val="006606AF"/>
    <w:rsid w:val="00663F64"/>
    <w:rsid w:val="00670ADF"/>
    <w:rsid w:val="00670FEC"/>
    <w:rsid w:val="00671125"/>
    <w:rsid w:val="006749A5"/>
    <w:rsid w:val="006812BB"/>
    <w:rsid w:val="00683114"/>
    <w:rsid w:val="006840EF"/>
    <w:rsid w:val="00684C24"/>
    <w:rsid w:val="00696291"/>
    <w:rsid w:val="006A00A5"/>
    <w:rsid w:val="006A76EC"/>
    <w:rsid w:val="006A79EC"/>
    <w:rsid w:val="006B70E2"/>
    <w:rsid w:val="006C170A"/>
    <w:rsid w:val="006C2679"/>
    <w:rsid w:val="006C7EA8"/>
    <w:rsid w:val="006D1224"/>
    <w:rsid w:val="006D2F29"/>
    <w:rsid w:val="006D3170"/>
    <w:rsid w:val="006D6E68"/>
    <w:rsid w:val="006D6F09"/>
    <w:rsid w:val="006D78CF"/>
    <w:rsid w:val="006E37EB"/>
    <w:rsid w:val="006F0E12"/>
    <w:rsid w:val="006F1F28"/>
    <w:rsid w:val="006F236B"/>
    <w:rsid w:val="006F3DB9"/>
    <w:rsid w:val="006F5C3E"/>
    <w:rsid w:val="0070056F"/>
    <w:rsid w:val="00702484"/>
    <w:rsid w:val="0070291B"/>
    <w:rsid w:val="00706A36"/>
    <w:rsid w:val="0071173D"/>
    <w:rsid w:val="00712033"/>
    <w:rsid w:val="007129DC"/>
    <w:rsid w:val="00716A52"/>
    <w:rsid w:val="00720E4B"/>
    <w:rsid w:val="00724EF7"/>
    <w:rsid w:val="007272AF"/>
    <w:rsid w:val="00737A46"/>
    <w:rsid w:val="00737EF8"/>
    <w:rsid w:val="007405D5"/>
    <w:rsid w:val="00740AEA"/>
    <w:rsid w:val="00741A2C"/>
    <w:rsid w:val="00743BBC"/>
    <w:rsid w:val="00745F44"/>
    <w:rsid w:val="00752995"/>
    <w:rsid w:val="00752D2D"/>
    <w:rsid w:val="00753C37"/>
    <w:rsid w:val="00771123"/>
    <w:rsid w:val="00771C28"/>
    <w:rsid w:val="0077410A"/>
    <w:rsid w:val="00775511"/>
    <w:rsid w:val="00786154"/>
    <w:rsid w:val="00793EB2"/>
    <w:rsid w:val="00794248"/>
    <w:rsid w:val="00794AFF"/>
    <w:rsid w:val="007A655A"/>
    <w:rsid w:val="007B37D9"/>
    <w:rsid w:val="007B4C3F"/>
    <w:rsid w:val="007B7A36"/>
    <w:rsid w:val="007C1505"/>
    <w:rsid w:val="007C6D3A"/>
    <w:rsid w:val="007C748D"/>
    <w:rsid w:val="007D1318"/>
    <w:rsid w:val="007D3FA6"/>
    <w:rsid w:val="007E72E5"/>
    <w:rsid w:val="007F3C27"/>
    <w:rsid w:val="008040E9"/>
    <w:rsid w:val="00804632"/>
    <w:rsid w:val="00805782"/>
    <w:rsid w:val="00811B9A"/>
    <w:rsid w:val="00823D37"/>
    <w:rsid w:val="008256E8"/>
    <w:rsid w:val="00826167"/>
    <w:rsid w:val="008334F8"/>
    <w:rsid w:val="00840DD1"/>
    <w:rsid w:val="00842AB6"/>
    <w:rsid w:val="008448F8"/>
    <w:rsid w:val="008508DE"/>
    <w:rsid w:val="00853933"/>
    <w:rsid w:val="00854F2F"/>
    <w:rsid w:val="00861560"/>
    <w:rsid w:val="00861C59"/>
    <w:rsid w:val="00863920"/>
    <w:rsid w:val="00872699"/>
    <w:rsid w:val="00873813"/>
    <w:rsid w:val="008832D4"/>
    <w:rsid w:val="008852E8"/>
    <w:rsid w:val="00885CA1"/>
    <w:rsid w:val="00890326"/>
    <w:rsid w:val="00890D15"/>
    <w:rsid w:val="00890DA8"/>
    <w:rsid w:val="008927E3"/>
    <w:rsid w:val="008928B5"/>
    <w:rsid w:val="00892C17"/>
    <w:rsid w:val="00894EB6"/>
    <w:rsid w:val="0089534F"/>
    <w:rsid w:val="0089708E"/>
    <w:rsid w:val="008A3022"/>
    <w:rsid w:val="008A4195"/>
    <w:rsid w:val="008A4472"/>
    <w:rsid w:val="008A6BB7"/>
    <w:rsid w:val="008B419E"/>
    <w:rsid w:val="008B46B1"/>
    <w:rsid w:val="008B4729"/>
    <w:rsid w:val="008C4AB3"/>
    <w:rsid w:val="008D1AAC"/>
    <w:rsid w:val="008D32C0"/>
    <w:rsid w:val="008D5F7E"/>
    <w:rsid w:val="008F008D"/>
    <w:rsid w:val="008F188D"/>
    <w:rsid w:val="008F2AF6"/>
    <w:rsid w:val="008F38B0"/>
    <w:rsid w:val="008F3D37"/>
    <w:rsid w:val="008F5CBB"/>
    <w:rsid w:val="008F6CD8"/>
    <w:rsid w:val="009054C2"/>
    <w:rsid w:val="009058DA"/>
    <w:rsid w:val="00905A5E"/>
    <w:rsid w:val="00906DF5"/>
    <w:rsid w:val="00911ABC"/>
    <w:rsid w:val="00912DDA"/>
    <w:rsid w:val="009143C5"/>
    <w:rsid w:val="009145FE"/>
    <w:rsid w:val="009164B5"/>
    <w:rsid w:val="009203C8"/>
    <w:rsid w:val="009251BE"/>
    <w:rsid w:val="009274CD"/>
    <w:rsid w:val="009279C8"/>
    <w:rsid w:val="0093323E"/>
    <w:rsid w:val="009346AD"/>
    <w:rsid w:val="009346EB"/>
    <w:rsid w:val="009379B2"/>
    <w:rsid w:val="00944B02"/>
    <w:rsid w:val="00945CCB"/>
    <w:rsid w:val="009460BD"/>
    <w:rsid w:val="009500DE"/>
    <w:rsid w:val="0095404E"/>
    <w:rsid w:val="0095702C"/>
    <w:rsid w:val="0096423E"/>
    <w:rsid w:val="009701A8"/>
    <w:rsid w:val="00972D62"/>
    <w:rsid w:val="0098280E"/>
    <w:rsid w:val="00992A01"/>
    <w:rsid w:val="00992A13"/>
    <w:rsid w:val="0099377E"/>
    <w:rsid w:val="009A292C"/>
    <w:rsid w:val="009A3907"/>
    <w:rsid w:val="009A62F5"/>
    <w:rsid w:val="009B027A"/>
    <w:rsid w:val="009B127A"/>
    <w:rsid w:val="009B3247"/>
    <w:rsid w:val="009B4124"/>
    <w:rsid w:val="009B6785"/>
    <w:rsid w:val="009B7CB2"/>
    <w:rsid w:val="009C2FF5"/>
    <w:rsid w:val="009D00A2"/>
    <w:rsid w:val="009D3EEE"/>
    <w:rsid w:val="009D5EF0"/>
    <w:rsid w:val="009D7F47"/>
    <w:rsid w:val="009E27C2"/>
    <w:rsid w:val="009E5894"/>
    <w:rsid w:val="009F53F2"/>
    <w:rsid w:val="009F6672"/>
    <w:rsid w:val="009F68A9"/>
    <w:rsid w:val="009F71BE"/>
    <w:rsid w:val="00A009F8"/>
    <w:rsid w:val="00A04704"/>
    <w:rsid w:val="00A07503"/>
    <w:rsid w:val="00A20AAE"/>
    <w:rsid w:val="00A24CB3"/>
    <w:rsid w:val="00A274AB"/>
    <w:rsid w:val="00A36C49"/>
    <w:rsid w:val="00A422D6"/>
    <w:rsid w:val="00A56945"/>
    <w:rsid w:val="00A61A34"/>
    <w:rsid w:val="00A6419A"/>
    <w:rsid w:val="00A645C0"/>
    <w:rsid w:val="00A70F40"/>
    <w:rsid w:val="00A72F26"/>
    <w:rsid w:val="00A8069D"/>
    <w:rsid w:val="00A83690"/>
    <w:rsid w:val="00A87D16"/>
    <w:rsid w:val="00A91310"/>
    <w:rsid w:val="00A953BE"/>
    <w:rsid w:val="00AA031A"/>
    <w:rsid w:val="00AA1395"/>
    <w:rsid w:val="00AA1A29"/>
    <w:rsid w:val="00AA2E20"/>
    <w:rsid w:val="00AA4A6B"/>
    <w:rsid w:val="00AA4EBB"/>
    <w:rsid w:val="00AA56DC"/>
    <w:rsid w:val="00AB0F3E"/>
    <w:rsid w:val="00AB3485"/>
    <w:rsid w:val="00AB36C3"/>
    <w:rsid w:val="00AB39C2"/>
    <w:rsid w:val="00AB482D"/>
    <w:rsid w:val="00AB67AB"/>
    <w:rsid w:val="00AB6F7C"/>
    <w:rsid w:val="00AC407A"/>
    <w:rsid w:val="00AC5D0C"/>
    <w:rsid w:val="00AD15FB"/>
    <w:rsid w:val="00AD2E31"/>
    <w:rsid w:val="00AD310B"/>
    <w:rsid w:val="00AD4B06"/>
    <w:rsid w:val="00AD4E26"/>
    <w:rsid w:val="00AD5B51"/>
    <w:rsid w:val="00AE6721"/>
    <w:rsid w:val="00AF0077"/>
    <w:rsid w:val="00AF0D84"/>
    <w:rsid w:val="00AF128D"/>
    <w:rsid w:val="00AF2396"/>
    <w:rsid w:val="00AF40D2"/>
    <w:rsid w:val="00AF6AB3"/>
    <w:rsid w:val="00B0132E"/>
    <w:rsid w:val="00B1253C"/>
    <w:rsid w:val="00B14EE4"/>
    <w:rsid w:val="00B174CB"/>
    <w:rsid w:val="00B17CD8"/>
    <w:rsid w:val="00B267AA"/>
    <w:rsid w:val="00B27AAA"/>
    <w:rsid w:val="00B30980"/>
    <w:rsid w:val="00B310D1"/>
    <w:rsid w:val="00B312D9"/>
    <w:rsid w:val="00B32E6F"/>
    <w:rsid w:val="00B35BA6"/>
    <w:rsid w:val="00B3721B"/>
    <w:rsid w:val="00B40471"/>
    <w:rsid w:val="00B411F2"/>
    <w:rsid w:val="00B4122E"/>
    <w:rsid w:val="00B419B5"/>
    <w:rsid w:val="00B42140"/>
    <w:rsid w:val="00B425A0"/>
    <w:rsid w:val="00B42A9C"/>
    <w:rsid w:val="00B44D9A"/>
    <w:rsid w:val="00B46721"/>
    <w:rsid w:val="00B47273"/>
    <w:rsid w:val="00B47441"/>
    <w:rsid w:val="00B47A77"/>
    <w:rsid w:val="00B52D5A"/>
    <w:rsid w:val="00B53571"/>
    <w:rsid w:val="00B556AD"/>
    <w:rsid w:val="00B63DB6"/>
    <w:rsid w:val="00B80462"/>
    <w:rsid w:val="00B946AE"/>
    <w:rsid w:val="00B94B5C"/>
    <w:rsid w:val="00B96821"/>
    <w:rsid w:val="00BA4FF0"/>
    <w:rsid w:val="00BB650A"/>
    <w:rsid w:val="00BC123B"/>
    <w:rsid w:val="00BC490D"/>
    <w:rsid w:val="00BC5379"/>
    <w:rsid w:val="00BC638F"/>
    <w:rsid w:val="00BC6868"/>
    <w:rsid w:val="00BD068E"/>
    <w:rsid w:val="00BD35A3"/>
    <w:rsid w:val="00BE0AE9"/>
    <w:rsid w:val="00BE0D5B"/>
    <w:rsid w:val="00BE6383"/>
    <w:rsid w:val="00BF590C"/>
    <w:rsid w:val="00BF748E"/>
    <w:rsid w:val="00C1730F"/>
    <w:rsid w:val="00C20B21"/>
    <w:rsid w:val="00C2296F"/>
    <w:rsid w:val="00C25277"/>
    <w:rsid w:val="00C2639D"/>
    <w:rsid w:val="00C30116"/>
    <w:rsid w:val="00C35E45"/>
    <w:rsid w:val="00C478FA"/>
    <w:rsid w:val="00C47CF6"/>
    <w:rsid w:val="00C525AE"/>
    <w:rsid w:val="00C53FE0"/>
    <w:rsid w:val="00C6000D"/>
    <w:rsid w:val="00C62331"/>
    <w:rsid w:val="00C64657"/>
    <w:rsid w:val="00C64E3B"/>
    <w:rsid w:val="00C658C2"/>
    <w:rsid w:val="00C665DF"/>
    <w:rsid w:val="00C66A3D"/>
    <w:rsid w:val="00C703C9"/>
    <w:rsid w:val="00C7096A"/>
    <w:rsid w:val="00C70C4B"/>
    <w:rsid w:val="00C736D0"/>
    <w:rsid w:val="00C73DA7"/>
    <w:rsid w:val="00C774C9"/>
    <w:rsid w:val="00C81849"/>
    <w:rsid w:val="00C831AE"/>
    <w:rsid w:val="00C87CEB"/>
    <w:rsid w:val="00C931D5"/>
    <w:rsid w:val="00CA0015"/>
    <w:rsid w:val="00CA131D"/>
    <w:rsid w:val="00CA6AA6"/>
    <w:rsid w:val="00CA7CF3"/>
    <w:rsid w:val="00CB02C2"/>
    <w:rsid w:val="00CB063E"/>
    <w:rsid w:val="00CB1001"/>
    <w:rsid w:val="00CB64CD"/>
    <w:rsid w:val="00CC141B"/>
    <w:rsid w:val="00CD2A5C"/>
    <w:rsid w:val="00CD2B76"/>
    <w:rsid w:val="00CD3A0E"/>
    <w:rsid w:val="00CD5BC8"/>
    <w:rsid w:val="00CE4498"/>
    <w:rsid w:val="00CE5B9D"/>
    <w:rsid w:val="00CF1723"/>
    <w:rsid w:val="00CF610E"/>
    <w:rsid w:val="00D002BF"/>
    <w:rsid w:val="00D0602D"/>
    <w:rsid w:val="00D129EF"/>
    <w:rsid w:val="00D141F3"/>
    <w:rsid w:val="00D169FE"/>
    <w:rsid w:val="00D253B7"/>
    <w:rsid w:val="00D32A07"/>
    <w:rsid w:val="00D32C38"/>
    <w:rsid w:val="00D32EF7"/>
    <w:rsid w:val="00D330DA"/>
    <w:rsid w:val="00D35678"/>
    <w:rsid w:val="00D37688"/>
    <w:rsid w:val="00D5235C"/>
    <w:rsid w:val="00D532F6"/>
    <w:rsid w:val="00D536D6"/>
    <w:rsid w:val="00D6258E"/>
    <w:rsid w:val="00D62D75"/>
    <w:rsid w:val="00D65505"/>
    <w:rsid w:val="00D65B3C"/>
    <w:rsid w:val="00D6799B"/>
    <w:rsid w:val="00D67B81"/>
    <w:rsid w:val="00D76AEA"/>
    <w:rsid w:val="00D77AC7"/>
    <w:rsid w:val="00D8152D"/>
    <w:rsid w:val="00D82322"/>
    <w:rsid w:val="00D836A9"/>
    <w:rsid w:val="00D849FB"/>
    <w:rsid w:val="00D8750A"/>
    <w:rsid w:val="00D92B27"/>
    <w:rsid w:val="00DA56D2"/>
    <w:rsid w:val="00DA6B75"/>
    <w:rsid w:val="00DB2EDE"/>
    <w:rsid w:val="00DB3247"/>
    <w:rsid w:val="00DB406F"/>
    <w:rsid w:val="00DC293E"/>
    <w:rsid w:val="00DC762E"/>
    <w:rsid w:val="00DD23BD"/>
    <w:rsid w:val="00DD3C22"/>
    <w:rsid w:val="00DE3055"/>
    <w:rsid w:val="00DE6E9B"/>
    <w:rsid w:val="00DF406C"/>
    <w:rsid w:val="00DF44ED"/>
    <w:rsid w:val="00DF76C7"/>
    <w:rsid w:val="00E0071B"/>
    <w:rsid w:val="00E00EB6"/>
    <w:rsid w:val="00E01CA3"/>
    <w:rsid w:val="00E0261B"/>
    <w:rsid w:val="00E027BC"/>
    <w:rsid w:val="00E03580"/>
    <w:rsid w:val="00E078FC"/>
    <w:rsid w:val="00E07B07"/>
    <w:rsid w:val="00E07F5F"/>
    <w:rsid w:val="00E10CA8"/>
    <w:rsid w:val="00E1103B"/>
    <w:rsid w:val="00E13032"/>
    <w:rsid w:val="00E217D5"/>
    <w:rsid w:val="00E238CD"/>
    <w:rsid w:val="00E264C9"/>
    <w:rsid w:val="00E276D3"/>
    <w:rsid w:val="00E33B72"/>
    <w:rsid w:val="00E34D82"/>
    <w:rsid w:val="00E359B4"/>
    <w:rsid w:val="00E36678"/>
    <w:rsid w:val="00E37E39"/>
    <w:rsid w:val="00E4072C"/>
    <w:rsid w:val="00E5129B"/>
    <w:rsid w:val="00E66BED"/>
    <w:rsid w:val="00E72DF8"/>
    <w:rsid w:val="00E74B80"/>
    <w:rsid w:val="00E77AC6"/>
    <w:rsid w:val="00E77E98"/>
    <w:rsid w:val="00E8219C"/>
    <w:rsid w:val="00E8445A"/>
    <w:rsid w:val="00E875F2"/>
    <w:rsid w:val="00E90055"/>
    <w:rsid w:val="00EA14A5"/>
    <w:rsid w:val="00EA18A6"/>
    <w:rsid w:val="00EA1F60"/>
    <w:rsid w:val="00EA2A56"/>
    <w:rsid w:val="00EB20AF"/>
    <w:rsid w:val="00EB611D"/>
    <w:rsid w:val="00EB7514"/>
    <w:rsid w:val="00EC03EE"/>
    <w:rsid w:val="00EC0C88"/>
    <w:rsid w:val="00EC2D84"/>
    <w:rsid w:val="00EC4703"/>
    <w:rsid w:val="00EC4804"/>
    <w:rsid w:val="00EC73D1"/>
    <w:rsid w:val="00ED30D4"/>
    <w:rsid w:val="00ED4655"/>
    <w:rsid w:val="00ED4BEF"/>
    <w:rsid w:val="00ED6B40"/>
    <w:rsid w:val="00EE29C6"/>
    <w:rsid w:val="00EE5660"/>
    <w:rsid w:val="00EE5C30"/>
    <w:rsid w:val="00F03070"/>
    <w:rsid w:val="00F0440B"/>
    <w:rsid w:val="00F04A7D"/>
    <w:rsid w:val="00F05E79"/>
    <w:rsid w:val="00F14A1B"/>
    <w:rsid w:val="00F20831"/>
    <w:rsid w:val="00F20A50"/>
    <w:rsid w:val="00F26C49"/>
    <w:rsid w:val="00F30758"/>
    <w:rsid w:val="00F325C6"/>
    <w:rsid w:val="00F33C06"/>
    <w:rsid w:val="00F367F3"/>
    <w:rsid w:val="00F46F57"/>
    <w:rsid w:val="00F501CE"/>
    <w:rsid w:val="00F53B43"/>
    <w:rsid w:val="00F61492"/>
    <w:rsid w:val="00F63587"/>
    <w:rsid w:val="00F7181F"/>
    <w:rsid w:val="00F81253"/>
    <w:rsid w:val="00F837D9"/>
    <w:rsid w:val="00F83A1E"/>
    <w:rsid w:val="00F866BC"/>
    <w:rsid w:val="00F93FDF"/>
    <w:rsid w:val="00F94EFA"/>
    <w:rsid w:val="00F96A0D"/>
    <w:rsid w:val="00FA2494"/>
    <w:rsid w:val="00FA41A3"/>
    <w:rsid w:val="00FA52B6"/>
    <w:rsid w:val="00FA70A5"/>
    <w:rsid w:val="00FB0059"/>
    <w:rsid w:val="00FB09C6"/>
    <w:rsid w:val="00FB59EB"/>
    <w:rsid w:val="00FB5B80"/>
    <w:rsid w:val="00FB7594"/>
    <w:rsid w:val="00FC5CE8"/>
    <w:rsid w:val="00FC6195"/>
    <w:rsid w:val="00FD117E"/>
    <w:rsid w:val="00FD308A"/>
    <w:rsid w:val="00FD422B"/>
    <w:rsid w:val="00FD5365"/>
    <w:rsid w:val="00FD747E"/>
    <w:rsid w:val="00FE1F71"/>
    <w:rsid w:val="00FE3A0B"/>
    <w:rsid w:val="00FE3FB5"/>
    <w:rsid w:val="00FF0B70"/>
    <w:rsid w:val="00FF2856"/>
    <w:rsid w:val="00FF2FE9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6E5D3"/>
  <w15:chartTrackingRefBased/>
  <w15:docId w15:val="{0D465AE5-9C45-4088-8C64-818B0A92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3E"/>
    <w:pPr>
      <w:spacing w:after="240" w:line="240" w:lineRule="auto"/>
    </w:pPr>
    <w:rPr>
      <w:rFonts w:ascii="Garamond" w:hAnsi="Garamond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60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72C4" w:themeColor="accent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605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2C4" w:themeColor="accent5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A20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19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AD2E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164B5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9164B5"/>
  </w:style>
  <w:style w:type="paragraph" w:styleId="Sidfot">
    <w:name w:val="footer"/>
    <w:basedOn w:val="Normal"/>
    <w:link w:val="SidfotChar"/>
    <w:uiPriority w:val="99"/>
    <w:unhideWhenUsed/>
    <w:rsid w:val="007C1505"/>
    <w:pPr>
      <w:spacing w:after="0"/>
      <w:ind w:right="-1134"/>
    </w:pPr>
    <w:rPr>
      <w:rFonts w:ascii="Calibri" w:eastAsia="Times New Roman" w:hAnsi="Calibri" w:cs="Times New Roman"/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7C1505"/>
    <w:rPr>
      <w:rFonts w:ascii="Calibri" w:eastAsia="Times New Roman" w:hAnsi="Calibri" w:cs="Times New Roman"/>
      <w:sz w:val="18"/>
      <w:szCs w:val="24"/>
    </w:rPr>
  </w:style>
  <w:style w:type="table" w:styleId="Tabellrutnt">
    <w:name w:val="Table Grid"/>
    <w:basedOn w:val="Normaltabell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Normaltabell"/>
    <w:next w:val="Tabellrutnt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9164B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Extra">
    <w:name w:val="RubrikExtra"/>
    <w:basedOn w:val="Normal"/>
    <w:link w:val="RubrikExtraChar"/>
    <w:rsid w:val="0016055F"/>
    <w:pPr>
      <w:keepNext/>
      <w:keepLines/>
      <w:spacing w:before="960" w:after="0"/>
      <w:outlineLvl w:val="3"/>
    </w:pPr>
    <w:rPr>
      <w:rFonts w:ascii="Calibri" w:eastAsia="Times New Roman" w:hAnsi="Calibri" w:cs="Times New Roman"/>
      <w:b/>
      <w:bCs/>
      <w:iCs/>
      <w:sz w:val="20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6055F"/>
    <w:rPr>
      <w:rFonts w:asciiTheme="majorHAnsi" w:eastAsiaTheme="majorEastAsia" w:hAnsiTheme="majorHAnsi" w:cstheme="majorBidi"/>
      <w:color w:val="4472C4" w:themeColor="accent5"/>
      <w:sz w:val="32"/>
      <w:szCs w:val="32"/>
    </w:rPr>
  </w:style>
  <w:style w:type="character" w:customStyle="1" w:styleId="RubrikExtraChar">
    <w:name w:val="RubrikExtra Char"/>
    <w:basedOn w:val="Standardstycketeckensnitt"/>
    <w:link w:val="RubrikExtra"/>
    <w:rsid w:val="0016055F"/>
    <w:rPr>
      <w:rFonts w:ascii="Calibri" w:eastAsia="Times New Roman" w:hAnsi="Calibri" w:cs="Times New Roman"/>
      <w:b/>
      <w:bCs/>
      <w:iCs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16055F"/>
    <w:rPr>
      <w:rFonts w:asciiTheme="majorHAnsi" w:eastAsiaTheme="majorEastAsia" w:hAnsiTheme="majorHAnsi" w:cstheme="majorBidi"/>
      <w:color w:val="4472C4" w:themeColor="accent5"/>
      <w:sz w:val="26"/>
      <w:szCs w:val="26"/>
    </w:rPr>
  </w:style>
  <w:style w:type="character" w:styleId="Starkbetoning">
    <w:name w:val="Intense Emphasis"/>
    <w:basedOn w:val="Standardstycketeckensnitt"/>
    <w:uiPriority w:val="21"/>
    <w:rsid w:val="0016055F"/>
    <w:rPr>
      <w:i/>
      <w:iCs/>
      <w:color w:val="4472C4" w:themeColor="accent5"/>
    </w:rPr>
  </w:style>
  <w:style w:type="paragraph" w:styleId="Starktcitat">
    <w:name w:val="Intense Quote"/>
    <w:basedOn w:val="Normal"/>
    <w:next w:val="Normal"/>
    <w:link w:val="StarktcitatChar"/>
    <w:uiPriority w:val="30"/>
    <w:rsid w:val="0016055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4472C4" w:themeColor="accent5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55F"/>
    <w:rPr>
      <w:i/>
      <w:iCs/>
      <w:color w:val="4472C4" w:themeColor="accent5"/>
    </w:rPr>
  </w:style>
  <w:style w:type="character" w:styleId="Starkreferens">
    <w:name w:val="Intense Reference"/>
    <w:basedOn w:val="Standardstycketeckensnitt"/>
    <w:uiPriority w:val="32"/>
    <w:rsid w:val="0016055F"/>
    <w:rPr>
      <w:b/>
      <w:bCs/>
      <w:smallCaps/>
      <w:color w:val="4472C4" w:themeColor="accent5"/>
      <w:spacing w:val="5"/>
    </w:rPr>
  </w:style>
  <w:style w:type="character" w:styleId="Platshllartext">
    <w:name w:val="Placeholder Text"/>
    <w:basedOn w:val="Standardstycketeckensnitt"/>
    <w:uiPriority w:val="99"/>
    <w:semiHidden/>
    <w:rsid w:val="002204D9"/>
    <w:rPr>
      <w:color w:val="808080"/>
    </w:rPr>
  </w:style>
  <w:style w:type="paragraph" w:customStyle="1" w:styleId="Svartrubrik1">
    <w:name w:val="Svart rubrik 1"/>
    <w:basedOn w:val="Rubrik1"/>
    <w:next w:val="Normal"/>
    <w:qFormat/>
    <w:rsid w:val="002204D9"/>
    <w:pPr>
      <w:spacing w:after="100"/>
      <w:outlineLvl w:val="1"/>
    </w:pPr>
    <w:rPr>
      <w:rFonts w:ascii="Calibri" w:eastAsia="Times New Roman" w:hAnsi="Calibri" w:cs="Times New Roman"/>
      <w:b/>
      <w:bCs/>
      <w:iCs/>
      <w:color w:val="auto"/>
      <w:sz w:val="28"/>
      <w:szCs w:val="28"/>
      <w:lang w:eastAsia="sv-SE"/>
    </w:rPr>
  </w:style>
  <w:style w:type="paragraph" w:customStyle="1" w:styleId="RubrikSidhuvud">
    <w:name w:val="Rubrik Sidhuvud"/>
    <w:basedOn w:val="Svartrubrik1"/>
    <w:next w:val="Normal"/>
    <w:rsid w:val="007C1505"/>
    <w:pPr>
      <w:spacing w:before="60" w:after="0"/>
    </w:pPr>
    <w:rPr>
      <w:kern w:val="32"/>
      <w:sz w:val="32"/>
      <w:szCs w:val="52"/>
    </w:rPr>
  </w:style>
  <w:style w:type="paragraph" w:customStyle="1" w:styleId="Svartrubrik2">
    <w:name w:val="Svart rubrik 2"/>
    <w:basedOn w:val="Svartrubrik1"/>
    <w:next w:val="Normal"/>
    <w:qFormat/>
    <w:rsid w:val="007C1505"/>
    <w:rPr>
      <w:sz w:val="24"/>
    </w:rPr>
  </w:style>
  <w:style w:type="paragraph" w:customStyle="1" w:styleId="Ledtextsidhuvud">
    <w:name w:val="Ledtext sidhuvud"/>
    <w:basedOn w:val="Sidfot"/>
    <w:rsid w:val="007C1505"/>
  </w:style>
  <w:style w:type="paragraph" w:styleId="Liststycke">
    <w:name w:val="List Paragraph"/>
    <w:basedOn w:val="Normal"/>
    <w:uiPriority w:val="34"/>
    <w:qFormat/>
    <w:rsid w:val="007C1505"/>
    <w:pPr>
      <w:numPr>
        <w:numId w:val="1"/>
      </w:numPr>
      <w:contextualSpacing/>
    </w:pPr>
    <w:rPr>
      <w:szCs w:val="24"/>
    </w:rPr>
  </w:style>
  <w:style w:type="table" w:customStyle="1" w:styleId="Oformateradtabell21">
    <w:name w:val="Oformaterad tabell 21"/>
    <w:basedOn w:val="Normaltabell"/>
    <w:next w:val="Oformateradtabell2"/>
    <w:uiPriority w:val="99"/>
    <w:rsid w:val="002147F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formateradtabell2">
    <w:name w:val="Plain Table 2"/>
    <w:basedOn w:val="Normaltabell"/>
    <w:uiPriority w:val="42"/>
    <w:rsid w:val="002147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nehllsfrteckningsrubrik">
    <w:name w:val="TOC Heading"/>
    <w:basedOn w:val="Rubrik1"/>
    <w:next w:val="Normal"/>
    <w:uiPriority w:val="39"/>
    <w:unhideWhenUsed/>
    <w:qFormat/>
    <w:rsid w:val="00273A93"/>
    <w:pPr>
      <w:spacing w:line="259" w:lineRule="auto"/>
      <w:outlineLvl w:val="9"/>
    </w:pPr>
    <w:rPr>
      <w:color w:val="2E74B5" w:themeColor="accent1" w:themeShade="BF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273A93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BC490D"/>
    <w:pPr>
      <w:tabs>
        <w:tab w:val="right" w:leader="dot" w:pos="9062"/>
      </w:tabs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273A93"/>
    <w:pPr>
      <w:spacing w:after="100"/>
      <w:ind w:left="480"/>
    </w:pPr>
  </w:style>
  <w:style w:type="character" w:styleId="Hyperlnk">
    <w:name w:val="Hyperlink"/>
    <w:basedOn w:val="Standardstycketeckensnitt"/>
    <w:uiPriority w:val="99"/>
    <w:unhideWhenUsed/>
    <w:rsid w:val="00273A93"/>
    <w:rPr>
      <w:color w:val="0563C1" w:themeColor="hyperlink"/>
      <w:u w:val="single"/>
    </w:rPr>
  </w:style>
  <w:style w:type="table" w:customStyle="1" w:styleId="Tabellrutnt3">
    <w:name w:val="Tabellrutnät3"/>
    <w:basedOn w:val="Normaltabell"/>
    <w:next w:val="Tabellrutnt"/>
    <w:uiPriority w:val="39"/>
    <w:rsid w:val="0077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0A20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B2ED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B2ED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B2EDE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B2E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B2EDE"/>
    <w:rPr>
      <w:rFonts w:ascii="Garamond" w:hAnsi="Garamond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0724C9"/>
    <w:rPr>
      <w:color w:val="605E5C"/>
      <w:shd w:val="clear" w:color="auto" w:fill="E1DFDD"/>
    </w:rPr>
  </w:style>
  <w:style w:type="character" w:customStyle="1" w:styleId="Rubrik4Char">
    <w:name w:val="Rubrik 4 Char"/>
    <w:basedOn w:val="Standardstycketeckensnitt"/>
    <w:link w:val="Rubrik4"/>
    <w:uiPriority w:val="9"/>
    <w:rsid w:val="005A190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AD2E3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743EE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1743EE"/>
    <w:rPr>
      <w:rFonts w:ascii="Garamond" w:hAnsi="Garamond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743EE"/>
    <w:rPr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1743EE"/>
    <w:rPr>
      <w:rFonts w:ascii="Garamond" w:hAnsi="Garamond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94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hyperlink" Target="https://doi.org/10.1007/s00787-019-01399-1" TargetMode="External"/><Relationship Id="rId63" Type="http://schemas.openxmlformats.org/officeDocument/2006/relationships/hyperlink" Target="https://doi.org/10.1097/00004583-200111000-00003" TargetMode="External"/><Relationship Id="rId68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doi.org/10.1007/s10578-022-01439-z" TargetMode="External"/><Relationship Id="rId53" Type="http://schemas.openxmlformats.org/officeDocument/2006/relationships/hyperlink" Target="https://doi.org/10.1111/jcpp.13077" TargetMode="External"/><Relationship Id="rId58" Type="http://schemas.openxmlformats.org/officeDocument/2006/relationships/hyperlink" Target="https://doi.org/10.1176/appi.ajp.2018.17101151" TargetMode="External"/><Relationship Id="rId66" Type="http://schemas.openxmlformats.org/officeDocument/2006/relationships/hyperlink" Target="https://doi.org/10.1016/j.eclinm.2019.100246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doi.org/10.1136/bmj.d682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doi.org/10.1016/j.jaac.2017.03.015" TargetMode="External"/><Relationship Id="rId48" Type="http://schemas.openxmlformats.org/officeDocument/2006/relationships/hyperlink" Target="https://doi.org/10.1159/000531092" TargetMode="External"/><Relationship Id="rId56" Type="http://schemas.openxmlformats.org/officeDocument/2006/relationships/hyperlink" Target="https://doi.org/10.1186/s12888-019-2158-8" TargetMode="External"/><Relationship Id="rId64" Type="http://schemas.openxmlformats.org/officeDocument/2006/relationships/hyperlink" Target="https://doi.org/10.1016/S2215-0366(18)30058-0" TargetMode="External"/><Relationship Id="rId69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s://doi.org/10.1111/sltb.12612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yperlink" Target="https://doi.org/10.1111/jcpp.13095" TargetMode="External"/><Relationship Id="rId59" Type="http://schemas.openxmlformats.org/officeDocument/2006/relationships/hyperlink" Target="https://doi.org/10.1136/adc.2010.188755" TargetMode="External"/><Relationship Id="rId67" Type="http://schemas.openxmlformats.org/officeDocument/2006/relationships/hyperlink" Target="https://doi.org/10.1016/s0890-8567(14)60001-0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doi.org/10.1001/jamanetworkopen.2023.22069" TargetMode="External"/><Relationship Id="rId62" Type="http://schemas.openxmlformats.org/officeDocument/2006/relationships/hyperlink" Target="https://doi.org/10.1097/CHI.0b013e3181aOacec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doi.org/10.1001/jamapsychiatry.2018.1109" TargetMode="External"/><Relationship Id="rId57" Type="http://schemas.openxmlformats.org/officeDocument/2006/relationships/hyperlink" Target="https://doi.org/10.1016/j.jaac.2012.09.018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hyperlink" Target="https://doi.org/10.1097/00004583-200502000-00003" TargetMode="External"/><Relationship Id="rId52" Type="http://schemas.openxmlformats.org/officeDocument/2006/relationships/hyperlink" Target="https://doi.org/10.1016/j.jaac.2016.01.005" TargetMode="External"/><Relationship Id="rId60" Type="http://schemas.openxmlformats.org/officeDocument/2006/relationships/hyperlink" Target="https://doi.org/10.1006/jado.1995.1039" TargetMode="External"/><Relationship Id="rId65" Type="http://schemas.openxmlformats.org/officeDocument/2006/relationships/hyperlink" Target="https://doi.org/10.3310/hta2212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hyperlink" Target="https://doi.org/10.1016/j.jaac.2014.07.003" TargetMode="External"/><Relationship Id="rId55" Type="http://schemas.openxmlformats.org/officeDocument/2006/relationships/hyperlink" Target="https://doi.org/10.1002/jcv2.121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Wi\AppData\Roaming\Microsoft\Mallar\Projekt\Bilaga%20till%20rappo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2f5f33-bfe5-4702-b7cf-3cbd3a0d7d5d" xsi:nil="true"/>
    <lcf76f155ced4ddcb4097134ff3c332f xmlns="ea54aff1-0452-4349-b88c-e90731586bf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59AF922DC387429FF656C8DA58076C" ma:contentTypeVersion="11" ma:contentTypeDescription="Skapa ett nytt dokument." ma:contentTypeScope="" ma:versionID="8c2425e2d366e0c0a2d5b639f47f4890">
  <xsd:schema xmlns:xsd="http://www.w3.org/2001/XMLSchema" xmlns:xs="http://www.w3.org/2001/XMLSchema" xmlns:p="http://schemas.microsoft.com/office/2006/metadata/properties" xmlns:ns2="ea54aff1-0452-4349-b88c-e90731586bff" xmlns:ns3="e42f5f33-bfe5-4702-b7cf-3cbd3a0d7d5d" targetNamespace="http://schemas.microsoft.com/office/2006/metadata/properties" ma:root="true" ma:fieldsID="aaa34e253e6b1fdabce87dc799141766" ns2:_="" ns3:_="">
    <xsd:import namespace="ea54aff1-0452-4349-b88c-e90731586bff"/>
    <xsd:import namespace="e42f5f33-bfe5-4702-b7cf-3cbd3a0d7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aff1-0452-4349-b88c-e90731586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d5d95b9-36aa-4fc4-9b09-dfb01f1dc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5f33-bfe5-4702-b7cf-3cbd3a0d7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1e5e8b-d1ae-40b0-9431-8e9847c4867f}" ma:internalName="TaxCatchAll" ma:showField="CatchAllData" ma:web="e42f5f33-bfe5-4702-b7cf-3cbd3a0d7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1D346-4B95-4AEB-8511-91995D71AB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A1E993-75C7-486A-B801-0DD478915361}">
  <ds:schemaRefs>
    <ds:schemaRef ds:uri="http://schemas.microsoft.com/office/2006/metadata/properties"/>
    <ds:schemaRef ds:uri="http://schemas.microsoft.com/office/infopath/2007/PartnerControls"/>
    <ds:schemaRef ds:uri="e42f5f33-bfe5-4702-b7cf-3cbd3a0d7d5d"/>
    <ds:schemaRef ds:uri="ea54aff1-0452-4349-b88c-e90731586bff"/>
  </ds:schemaRefs>
</ds:datastoreItem>
</file>

<file path=customXml/itemProps3.xml><?xml version="1.0" encoding="utf-8"?>
<ds:datastoreItem xmlns:ds="http://schemas.openxmlformats.org/officeDocument/2006/customXml" ds:itemID="{32273FA1-6368-4369-8EEC-41D9CA314E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D6FB1A-B018-4A63-967C-77BAD8BD1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4aff1-0452-4349-b88c-e90731586bff"/>
    <ds:schemaRef ds:uri="e42f5f33-bfe5-4702-b7cf-3cbd3a0d7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C:\Users\KaWi\AppData\Roaming\Microsoft\Mallar\Projekt\Bilaga till rapport.dotx</Template>
  <TotalTime>20</TotalTime>
  <Pages>29</Pages>
  <Words>7219</Words>
  <Characters>38262</Characters>
  <Application>Microsoft Office Word</Application>
  <DocSecurity>0</DocSecurity>
  <Lines>318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45391</CharactersWithSpaces>
  <SharedDoc>false</SharedDoc>
  <HLinks>
    <vt:vector size="144" baseType="variant"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_Toc169095938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_Toc169095937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_Toc169095936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_Toc169095935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_Toc169095934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_Toc169095933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_Toc169095932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_Toc169095931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_Toc169095930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_Toc169095929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_Toc169095928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_Toc169095927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_Toc169095926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_Toc169095925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_Toc169095924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_Toc169095923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_Toc169095922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_Toc169095921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_Toc169095920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_Toc169095919</vt:lpwstr>
      </vt:variant>
      <vt:variant>
        <vt:i4>1376312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_Toc169095918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_Toc169095917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_Toc169095916</vt:lpwstr>
      </vt:variant>
      <vt:variant>
        <vt:i4>1376312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_Toc169095915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4 Metaanalyser och resultattabeller</dc:title>
  <dc:subject/>
  <dc:creator>Statens beredning för medicinsk och social utvärdering (SBU)</dc:creator>
  <cp:keywords/>
  <dc:description/>
  <cp:lastModifiedBy>Johan Bjureberg</cp:lastModifiedBy>
  <cp:revision>29</cp:revision>
  <dcterms:created xsi:type="dcterms:W3CDTF">2024-11-18T15:37:00Z</dcterms:created>
  <dcterms:modified xsi:type="dcterms:W3CDTF">2025-01-04T07:41:00Z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0x010100D159AF922DC387429FF656C8DA58076C</vt:lpwstr>
  </property>
  <property fmtid="{D5CDD505-2E9C-101B-9397-08002B2CF9AE}" pid="3" name="MediaServiceImageTags">
    <vt:lpwstr/>
  </property>
</Properties>
</file>