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CC" w:rsidRDefault="00DE6ACC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-36pt;width:90pt;height:27pt;z-index:251658240" filled="f" stroked="f">
            <v:textbox>
              <w:txbxContent>
                <w:p w:rsidR="00DE6ACC" w:rsidRPr="003C7282" w:rsidRDefault="00DE6ACC">
                  <w:pPr>
                    <w:rPr>
                      <w:rFonts w:ascii="Courier New" w:hAnsi="Courier New" w:cs="Courier New"/>
                      <w:b/>
                    </w:rPr>
                  </w:pPr>
                  <w:r w:rsidRPr="003C7282">
                    <w:rPr>
                      <w:rFonts w:ascii="Courier New" w:hAnsi="Courier New" w:cs="Courier New"/>
                      <w:b/>
                    </w:rPr>
                    <w:t>Figure S2</w:t>
                  </w:r>
                </w:p>
              </w:txbxContent>
            </v:textbox>
          </v:shape>
        </w:pict>
      </w:r>
      <w:r>
        <w:object w:dxaOrig="10438" w:dyaOrig="28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139.5pt" o:ole="">
            <v:imagedata r:id="rId4" o:title=""/>
          </v:shape>
          <o:OLEObject Type="Embed" ProgID="Word.Document.12" ShapeID="_x0000_i1025" DrawAspect="Content" ObjectID="_1431784803" r:id="rId5">
            <o:FieldCodes>\s</o:FieldCodes>
          </o:OLEObject>
        </w:object>
      </w:r>
    </w:p>
    <w:sectPr w:rsidR="00DE6ACC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2CAB"/>
    <w:rsid w:val="00131674"/>
    <w:rsid w:val="001745D2"/>
    <w:rsid w:val="00380640"/>
    <w:rsid w:val="003C7282"/>
    <w:rsid w:val="006E5B72"/>
    <w:rsid w:val="00865395"/>
    <w:rsid w:val="008B2EA6"/>
    <w:rsid w:val="00BD2CAB"/>
    <w:rsid w:val="00DE6ACC"/>
    <w:rsid w:val="00F70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</Words>
  <Characters>27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Maggie</dc:creator>
  <cp:keywords/>
  <dc:description/>
  <cp:lastModifiedBy>Andy Freer</cp:lastModifiedBy>
  <cp:revision>2</cp:revision>
  <dcterms:created xsi:type="dcterms:W3CDTF">2013-06-03T16:13:00Z</dcterms:created>
  <dcterms:modified xsi:type="dcterms:W3CDTF">2013-06-03T16:13:00Z</dcterms:modified>
</cp:coreProperties>
</file>