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A6" w:rsidRPr="00CE433C" w:rsidRDefault="004036A6" w:rsidP="002A5D71">
      <w:pPr>
        <w:pStyle w:val="HTMLPreformatted"/>
        <w:rPr>
          <w:b/>
          <w:sz w:val="22"/>
          <w:szCs w:val="22"/>
        </w:rPr>
      </w:pPr>
      <w:r w:rsidRPr="00CE433C">
        <w:rPr>
          <w:b/>
          <w:sz w:val="22"/>
          <w:szCs w:val="22"/>
        </w:rPr>
        <w:t>Figure S3</w:t>
      </w:r>
    </w:p>
    <w:p w:rsidR="004036A6" w:rsidRDefault="004036A6" w:rsidP="002A5D71">
      <w:pPr>
        <w:pStyle w:val="HTMLPreformatted"/>
        <w:rPr>
          <w:sz w:val="18"/>
          <w:szCs w:val="18"/>
        </w:rPr>
      </w:pPr>
    </w:p>
    <w:p w:rsidR="004036A6" w:rsidRDefault="004036A6" w:rsidP="002A5D71">
      <w:pPr>
        <w:pStyle w:val="HTMLPreformatted"/>
        <w:rPr>
          <w:sz w:val="18"/>
          <w:szCs w:val="18"/>
        </w:rPr>
      </w:pP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|P86857|AGP_MYTCA      SAAASAARRARLLNLLFARSSAAAAASAAASAGAGSGSGGFGLGSRFLGGGRGGSRAAAS 60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sotig06796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 xml:space="preserve">  SAAAAAARRAKLLNLLFSRSSASAAAIAAASARAG-------AGGRF-GGGFGG-RAAAG 51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126B7F">
        <w:rPr>
          <w:sz w:val="18"/>
          <w:szCs w:val="18"/>
        </w:rPr>
        <w:t xml:space="preserve">   ****:*****:******:****:*** ***** **        *.** *** ** ****.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|P86857|AGP_MYTCA      AVASAGASARGGGGGGGGSSSAAAAAAAAAAAARNANLRGWLVASGVGAGAGAGAGAGAG 120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sotig06796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>ASASAGASA-GGGGNDGGSSSAAAAAAAAAAAARNANLRGWLVASGVGAGAGAGAGAGAG 110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126B7F">
        <w:rPr>
          <w:sz w:val="18"/>
          <w:szCs w:val="18"/>
        </w:rPr>
        <w:t xml:space="preserve">     * ******* ****..********************************************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|P86857|AGP_MYTCA      AGAGAGAGAGGGSGGGGGGGSGSGGSGGSGGSGGSGGNDGNDGNDGSSSRGVKLYAYDYY 180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sotig06796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>-----GFGAGGGSG------SGSGSSS----SGGSGSSNNNDGSNDTSNNGVKLYAYDYY 155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126B7F">
        <w:rPr>
          <w:sz w:val="18"/>
          <w:szCs w:val="18"/>
        </w:rPr>
        <w:t xml:space="preserve">           * *******      ****.*.    *****..:.***.:.:*..**********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|P86857|AGP_MYTCA      KDDKKGSND 189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sotig06796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 xml:space="preserve">  KDDSSKSS- 163</w:t>
      </w:r>
    </w:p>
    <w:p w:rsidR="004036A6" w:rsidRPr="00126B7F" w:rsidRDefault="004036A6" w:rsidP="002A5D71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  </w:t>
      </w:r>
      <w:r w:rsidRPr="00126B7F">
        <w:rPr>
          <w:sz w:val="18"/>
          <w:szCs w:val="18"/>
        </w:rPr>
        <w:t xml:space="preserve">    ***.. *. </w:t>
      </w:r>
    </w:p>
    <w:p w:rsidR="004036A6" w:rsidRDefault="004036A6" w:rsidP="002A5D71">
      <w:pPr>
        <w:rPr>
          <w:b/>
        </w:rPr>
      </w:pPr>
    </w:p>
    <w:p w:rsidR="004036A6" w:rsidRDefault="004036A6"/>
    <w:sectPr w:rsidR="004036A6" w:rsidSect="00CE433C"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D71"/>
    <w:rsid w:val="00126B7F"/>
    <w:rsid w:val="002A5D71"/>
    <w:rsid w:val="00380640"/>
    <w:rsid w:val="003E00D5"/>
    <w:rsid w:val="004036A6"/>
    <w:rsid w:val="00445035"/>
    <w:rsid w:val="005C17CA"/>
    <w:rsid w:val="006F629F"/>
    <w:rsid w:val="009D548E"/>
    <w:rsid w:val="009E3AC6"/>
    <w:rsid w:val="00CE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D71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2A5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A5D71"/>
    <w:rPr>
      <w:rFonts w:ascii="Courier New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134</Words>
  <Characters>768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|P86857|AGP_MYTCA      SAAASAARRARLLNLLFARSSAAAAASAAASAGAGSGSGGFGLGSRFLGGGRGGSRAAAS 60</dc:title>
  <dc:subject/>
  <dc:creator>Maggie</dc:creator>
  <cp:keywords/>
  <dc:description/>
  <cp:lastModifiedBy>Andy Freer</cp:lastModifiedBy>
  <cp:revision>2</cp:revision>
  <dcterms:created xsi:type="dcterms:W3CDTF">2013-06-03T16:15:00Z</dcterms:created>
  <dcterms:modified xsi:type="dcterms:W3CDTF">2013-06-03T16:15:00Z</dcterms:modified>
</cp:coreProperties>
</file>