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A5" w:rsidRDefault="008B4FA5" w:rsidP="00322D08">
      <w:pPr>
        <w:pStyle w:val="HTMLPreformatted"/>
        <w:rPr>
          <w:sz w:val="18"/>
          <w:szCs w:val="18"/>
        </w:rPr>
      </w:pPr>
    </w:p>
    <w:p w:rsidR="008B4FA5" w:rsidRDefault="008B4FA5" w:rsidP="00322D08">
      <w:pPr>
        <w:pStyle w:val="HTMLPreformatted"/>
        <w:rPr>
          <w:sz w:val="18"/>
          <w:szCs w:val="18"/>
        </w:rPr>
      </w:pPr>
    </w:p>
    <w:p w:rsidR="008B4FA5" w:rsidRPr="006A6229" w:rsidRDefault="008B4FA5" w:rsidP="00322D08">
      <w:pPr>
        <w:pStyle w:val="HTMLPreformatted"/>
        <w:rPr>
          <w:b/>
          <w:sz w:val="22"/>
          <w:szCs w:val="22"/>
        </w:rPr>
      </w:pPr>
      <w:r w:rsidRPr="006A6229">
        <w:rPr>
          <w:b/>
          <w:sz w:val="22"/>
          <w:szCs w:val="22"/>
        </w:rPr>
        <w:t>Figure S4</w:t>
      </w:r>
    </w:p>
    <w:p w:rsidR="008B4FA5" w:rsidRDefault="008B4FA5" w:rsidP="00322D08">
      <w:pPr>
        <w:pStyle w:val="HTMLPreformatted"/>
        <w:rPr>
          <w:sz w:val="18"/>
          <w:szCs w:val="18"/>
        </w:rPr>
      </w:pPr>
    </w:p>
    <w:p w:rsidR="008B4FA5" w:rsidRDefault="008B4FA5" w:rsidP="00322D08">
      <w:pPr>
        <w:pStyle w:val="HTMLPreformatted"/>
        <w:rPr>
          <w:sz w:val="18"/>
          <w:szCs w:val="18"/>
        </w:rPr>
      </w:pP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 w:rsidRPr="00083321">
        <w:rPr>
          <w:sz w:val="18"/>
          <w:szCs w:val="18"/>
        </w:rPr>
        <w:t>|P86860|PSM_MYTCA      KGYQYLPVVLKVIAMTTIKNVSEHQAGICVTMSVKLPAILTRQLAQTSCPSLPDPMNRYG 60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83321">
        <w:rPr>
          <w:sz w:val="18"/>
          <w:szCs w:val="18"/>
        </w:rPr>
        <w:t xml:space="preserve">sotig28411       </w:t>
      </w:r>
      <w:r>
        <w:rPr>
          <w:sz w:val="18"/>
          <w:szCs w:val="18"/>
        </w:rPr>
        <w:t xml:space="preserve">   </w:t>
      </w:r>
      <w:r w:rsidRPr="00083321">
        <w:rPr>
          <w:sz w:val="18"/>
          <w:szCs w:val="18"/>
        </w:rPr>
        <w:t xml:space="preserve">  ------------------------------------------------------------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 w:rsidRPr="00083321">
        <w:rPr>
          <w:sz w:val="18"/>
          <w:szCs w:val="18"/>
        </w:rPr>
        <w:t xml:space="preserve">                                                                                     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 w:rsidRPr="00083321">
        <w:rPr>
          <w:sz w:val="18"/>
          <w:szCs w:val="18"/>
        </w:rPr>
        <w:t>|P86860|PSM_MYTCA      YLAPQYGGLRIRACPSGTIYSENQCRYKSNMNGNGGLRGSARKQFRQCSAEFKINFDDGF 120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83321">
        <w:rPr>
          <w:sz w:val="18"/>
          <w:szCs w:val="18"/>
        </w:rPr>
        <w:t xml:space="preserve">sotig28411         </w:t>
      </w:r>
      <w:r>
        <w:rPr>
          <w:sz w:val="18"/>
          <w:szCs w:val="18"/>
        </w:rPr>
        <w:t xml:space="preserve">   </w:t>
      </w:r>
      <w:r w:rsidRPr="00083321">
        <w:rPr>
          <w:sz w:val="18"/>
          <w:szCs w:val="18"/>
        </w:rPr>
        <w:t>------------------------------------------------------------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 w:rsidRPr="00083321">
        <w:rPr>
          <w:sz w:val="18"/>
          <w:szCs w:val="18"/>
        </w:rPr>
        <w:t xml:space="preserve">                                                                                     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 w:rsidRPr="00083321">
        <w:rPr>
          <w:sz w:val="18"/>
          <w:szCs w:val="18"/>
        </w:rPr>
        <w:t>|P86860|PSM_MYTCA      KDISKGGLAFDYSHISLRRGKGVFVGNSKLYIWGFQSRFLGKTFAIRMKVKIKRGAGKYR 180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83321">
        <w:rPr>
          <w:sz w:val="18"/>
          <w:szCs w:val="18"/>
        </w:rPr>
        <w:t xml:space="preserve">sotig28411       </w:t>
      </w:r>
      <w:r>
        <w:rPr>
          <w:sz w:val="18"/>
          <w:szCs w:val="18"/>
        </w:rPr>
        <w:t xml:space="preserve">   </w:t>
      </w:r>
      <w:r w:rsidRPr="00083321">
        <w:rPr>
          <w:sz w:val="18"/>
          <w:szCs w:val="18"/>
        </w:rPr>
        <w:t xml:space="preserve">  -------------------------------------------------------AGKYR 5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Pr="00083321">
        <w:rPr>
          <w:sz w:val="18"/>
          <w:szCs w:val="18"/>
        </w:rPr>
        <w:t xml:space="preserve">                                                      *****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 w:rsidRPr="00083321">
        <w:rPr>
          <w:sz w:val="18"/>
          <w:szCs w:val="18"/>
        </w:rPr>
        <w:t>|P86860|PSM_MYTCA      PEPIISNCGPNGDSSVEIVVHRGKVIFKAKTSDNPEAVFITEDYDDDKWTDLTYYYDGNH 240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83321">
        <w:rPr>
          <w:sz w:val="18"/>
          <w:szCs w:val="18"/>
        </w:rPr>
        <w:t xml:space="preserve">sotig28411         </w:t>
      </w:r>
      <w:r>
        <w:rPr>
          <w:sz w:val="18"/>
          <w:szCs w:val="18"/>
        </w:rPr>
        <w:t xml:space="preserve">   </w:t>
      </w:r>
      <w:r w:rsidRPr="00083321">
        <w:rPr>
          <w:sz w:val="18"/>
          <w:szCs w:val="18"/>
        </w:rPr>
        <w:t>PEPIISNCGPNGDSSVEIVVHRGKVIFKAKTSDNPEAVFITEDYDDDKWTDLTYYYDGNH 65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083321">
        <w:rPr>
          <w:sz w:val="18"/>
          <w:szCs w:val="18"/>
        </w:rPr>
        <w:t xml:space="preserve">     ************************************************************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 w:rsidRPr="00083321">
        <w:rPr>
          <w:sz w:val="18"/>
          <w:szCs w:val="18"/>
        </w:rPr>
        <w:t>|P86860|PSM_MYTCA      FGGSCNGRPFRQRTGGNLEIRDNPMTIGLCTGQNGFHGEIDELEIYTACIPKDM 294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083321">
        <w:rPr>
          <w:sz w:val="18"/>
          <w:szCs w:val="18"/>
        </w:rPr>
        <w:t xml:space="preserve">sotig28411         </w:t>
      </w:r>
      <w:r>
        <w:rPr>
          <w:sz w:val="18"/>
          <w:szCs w:val="18"/>
        </w:rPr>
        <w:t xml:space="preserve">   </w:t>
      </w:r>
      <w:r w:rsidRPr="00083321">
        <w:rPr>
          <w:sz w:val="18"/>
          <w:szCs w:val="18"/>
        </w:rPr>
        <w:t>FGGSCNGRPFRQRTGGNLEIRDNPMTIGLCTGQNGFHGEIDELEIYTACIPKDM 119</w:t>
      </w:r>
    </w:p>
    <w:p w:rsidR="008B4FA5" w:rsidRPr="00083321" w:rsidRDefault="008B4FA5" w:rsidP="00322D08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083321">
        <w:rPr>
          <w:sz w:val="18"/>
          <w:szCs w:val="18"/>
        </w:rPr>
        <w:t xml:space="preserve">     ******************************************************</w:t>
      </w:r>
    </w:p>
    <w:p w:rsidR="008B4FA5" w:rsidRDefault="008B4FA5"/>
    <w:sectPr w:rsidR="008B4FA5" w:rsidSect="006A6229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D08"/>
    <w:rsid w:val="00083321"/>
    <w:rsid w:val="00322D08"/>
    <w:rsid w:val="00380640"/>
    <w:rsid w:val="004E703C"/>
    <w:rsid w:val="006A6229"/>
    <w:rsid w:val="008B4FA5"/>
    <w:rsid w:val="008F5445"/>
    <w:rsid w:val="009E642E"/>
    <w:rsid w:val="00CE2EE9"/>
    <w:rsid w:val="00DE6D2A"/>
    <w:rsid w:val="00E8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6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22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22D08"/>
    <w:rPr>
      <w:rFonts w:ascii="Courier New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192</Words>
  <Characters>1101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|P86860|PSM_MYTCA      KGYQYLPVVLKVIAMTTIKNVSEHQAGICVTMSVKLPAILTRQLAQTSCPSLPDPMNRYG 60</dc:title>
  <dc:subject/>
  <dc:creator>Maggie</dc:creator>
  <cp:keywords/>
  <dc:description/>
  <cp:lastModifiedBy>Andy Freer</cp:lastModifiedBy>
  <cp:revision>2</cp:revision>
  <dcterms:created xsi:type="dcterms:W3CDTF">2013-06-03T16:16:00Z</dcterms:created>
  <dcterms:modified xsi:type="dcterms:W3CDTF">2013-06-03T16:16:00Z</dcterms:modified>
</cp:coreProperties>
</file>