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64" w:type="dxa"/>
        <w:jc w:val="center"/>
        <w:tblInd w:w="93" w:type="dxa"/>
        <w:tblLook w:val="00A0"/>
      </w:tblPr>
      <w:tblGrid>
        <w:gridCol w:w="1120"/>
        <w:gridCol w:w="3182"/>
        <w:gridCol w:w="1222"/>
        <w:gridCol w:w="3240"/>
      </w:tblGrid>
      <w:tr w:rsidR="00C01C55" w:rsidRPr="00A445E5" w:rsidTr="009F777B">
        <w:trPr>
          <w:trHeight w:val="336"/>
          <w:jc w:val="center"/>
        </w:trPr>
        <w:tc>
          <w:tcPr>
            <w:tcW w:w="1120" w:type="dxa"/>
            <w:tcBorders>
              <w:top w:val="single" w:sz="12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 xml:space="preserve">Barcode </w:t>
            </w:r>
          </w:p>
        </w:tc>
        <w:tc>
          <w:tcPr>
            <w:tcW w:w="31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Sequences 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A445E5">
                <w:rPr>
                  <w:rFonts w:ascii="Times New Roman" w:hAnsi="Times New Roman" w:cs="Times New Roman"/>
                  <w:sz w:val="21"/>
                  <w:szCs w:val="21"/>
                </w:rPr>
                <w:t>5’</w:t>
              </w:r>
            </w:smartTag>
            <w:r w:rsidRPr="00A445E5">
              <w:rPr>
                <w:rFonts w:ascii="Times New Roman" w:hAnsi="Times New Roman" w:cs="Times New Roman"/>
                <w:sz w:val="21"/>
                <w:szCs w:val="21"/>
              </w:rPr>
              <w:t xml:space="preserve"> to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’"/>
              </w:smartTagPr>
              <w:r w:rsidRPr="00A445E5">
                <w:rPr>
                  <w:rFonts w:ascii="Times New Roman" w:hAnsi="Times New Roman" w:cs="Times New Roman"/>
                  <w:sz w:val="21"/>
                  <w:szCs w:val="21"/>
                </w:rPr>
                <w:t>3’</w:t>
              </w:r>
            </w:smartTag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 xml:space="preserve">Barcode </w:t>
            </w:r>
          </w:p>
        </w:tc>
        <w:tc>
          <w:tcPr>
            <w:tcW w:w="3240" w:type="dxa"/>
            <w:tcBorders>
              <w:top w:val="single" w:sz="12" w:space="0" w:color="auto"/>
              <w:left w:val="nil"/>
              <w:bottom w:val="single" w:sz="12" w:space="0" w:color="auto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Sequences 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A445E5">
                <w:rPr>
                  <w:rFonts w:ascii="Times New Roman" w:hAnsi="Times New Roman" w:cs="Times New Roman"/>
                  <w:sz w:val="21"/>
                  <w:szCs w:val="21"/>
                </w:rPr>
                <w:t>5’</w:t>
              </w:r>
            </w:smartTag>
            <w:r w:rsidRPr="00A445E5">
              <w:rPr>
                <w:rFonts w:ascii="Times New Roman" w:hAnsi="Times New Roman" w:cs="Times New Roman"/>
                <w:sz w:val="21"/>
                <w:szCs w:val="21"/>
              </w:rPr>
              <w:t xml:space="preserve"> to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’"/>
              </w:smartTagPr>
              <w:r w:rsidRPr="00A445E5">
                <w:rPr>
                  <w:rFonts w:ascii="Times New Roman" w:hAnsi="Times New Roman" w:cs="Times New Roman"/>
                  <w:sz w:val="21"/>
                  <w:szCs w:val="21"/>
                </w:rPr>
                <w:t>3’</w:t>
              </w:r>
            </w:smartTag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C01C55" w:rsidRPr="00A445E5" w:rsidTr="009F777B">
        <w:trPr>
          <w:trHeight w:val="336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F1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ATACAGCTGTACTGACGAGC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R3</w:t>
            </w:r>
          </w:p>
        </w:tc>
        <w:tc>
          <w:tcPr>
            <w:tcW w:w="324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TGTAGTGTAGTAGCGTCGAC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F2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TCATCTGAGCGTGCTATCGT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TCGTGTGAGTACTAGTCTGC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F3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CTGCGAGTGAGATCAGCATA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CTCGTCTACGACTGTAGAGT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F4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ACGTGATGCTCATATCGAGC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TACTGAGACTCGACTGAGTC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F5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TACTGTGACGCAGACACTGT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TCATGCATGCACGCTACATG</w:t>
            </w:r>
          </w:p>
        </w:tc>
        <w:bookmarkStart w:id="0" w:name="_GoBack"/>
        <w:bookmarkEnd w:id="0"/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F6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CACACTGTCAGATGAGTGAC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TCAGACTAGTCGTGCATGAG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F7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AGCGATGATGCGATCGAGTA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GAGATCGACTATCTGCTCAC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F8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AGATAGACAGAGCTGCTCAC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R10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GCGCGATATAGAGACTACGA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F9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CTAGTGCTGTCACATAGCGT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R11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AGTGTCGTATACGTGACGTG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F10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AGATGCTACGCTGAGAGACT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R12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TGTCGTACTCATACTCAGCG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F11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TCATCTCTCTGCGATGCAGA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R13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CTGCTCAGAGTCTGAGATCT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F12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CTGATGAGCATGCAGTAGCA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R14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GCACAGATGAGACTGTAGCA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F13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CAGTAGTACGACACATGCTG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R15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CGTAGCTCTCAGCTAGTCTA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F14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GCGTCTGTCATGTCTGACAT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R16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AGTGTCAGTCGTGTCTCAGA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F15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TGCGCGTACTCTAGTACAGA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R17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TAGCATGCGTACGAGAGACT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F16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TGACAGAGAGAGAGATGCGT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R18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GTATCAGCGTGTACGTCTAG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F17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GAGCAGTCTAGTAGACGTCA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R19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GCTATCGCATCTGTCATCGA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F18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GATCGCGTACAGCACTATCA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R20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CATCATCACGCTGTGTGTAC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F19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ACGTCTACAGAGACTGTGTG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R21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CGACACACTATCGACGATGT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F20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ACTCAGTCTGAGAGCTATGC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R22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ATAGACGTACGTATCAGCGC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R23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GTGACGAGTCACTATCATCG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R1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ACACAGCACAGTCATCGCTA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R24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GAGTACACACATACGAGCAG</w:t>
            </w:r>
          </w:p>
        </w:tc>
      </w:tr>
      <w:tr w:rsidR="00C01C55" w:rsidRPr="00A445E5" w:rsidTr="009F777B">
        <w:trPr>
          <w:trHeight w:val="279"/>
          <w:jc w:val="center"/>
        </w:trPr>
        <w:tc>
          <w:tcPr>
            <w:tcW w:w="11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R2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AGTCGCACACTGTCATCTCT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R25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C01C55" w:rsidRPr="00A445E5" w:rsidRDefault="00C01C55" w:rsidP="00A318F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45E5">
              <w:rPr>
                <w:rFonts w:ascii="Times New Roman" w:hAnsi="Times New Roman" w:cs="Times New Roman"/>
                <w:sz w:val="21"/>
                <w:szCs w:val="21"/>
              </w:rPr>
              <w:t>TCACTGCATACGCACTACAG</w:t>
            </w:r>
          </w:p>
        </w:tc>
      </w:tr>
    </w:tbl>
    <w:p w:rsidR="00C01C55" w:rsidRDefault="00C01C55" w:rsidP="003D358B">
      <w:pPr>
        <w:jc w:val="both"/>
        <w:rPr>
          <w:rFonts w:ascii="Times New Roman" w:hAnsi="Times New Roman" w:cs="Times New Roman"/>
          <w:b/>
          <w:bdr w:val="none" w:sz="0" w:space="0" w:color="auto" w:frame="1"/>
        </w:rPr>
      </w:pPr>
    </w:p>
    <w:p w:rsidR="00C01C55" w:rsidRDefault="00C01C55"/>
    <w:sectPr w:rsidR="00C01C55" w:rsidSect="000934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1C55" w:rsidRDefault="00C01C55" w:rsidP="003D358B">
      <w:r>
        <w:separator/>
      </w:r>
    </w:p>
  </w:endnote>
  <w:endnote w:type="continuationSeparator" w:id="1">
    <w:p w:rsidR="00C01C55" w:rsidRDefault="00C01C55" w:rsidP="003D3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1C55" w:rsidRDefault="00C01C55" w:rsidP="003D358B">
      <w:r>
        <w:separator/>
      </w:r>
    </w:p>
  </w:footnote>
  <w:footnote w:type="continuationSeparator" w:id="1">
    <w:p w:rsidR="00C01C55" w:rsidRDefault="00C01C55" w:rsidP="003D35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358B"/>
    <w:rsid w:val="0009349E"/>
    <w:rsid w:val="00292F94"/>
    <w:rsid w:val="003A7389"/>
    <w:rsid w:val="003B516D"/>
    <w:rsid w:val="003D358B"/>
    <w:rsid w:val="004720F3"/>
    <w:rsid w:val="00582E93"/>
    <w:rsid w:val="005F1E61"/>
    <w:rsid w:val="00723C0A"/>
    <w:rsid w:val="009033B2"/>
    <w:rsid w:val="009E33C0"/>
    <w:rsid w:val="009F777B"/>
    <w:rsid w:val="00A318F8"/>
    <w:rsid w:val="00A445E5"/>
    <w:rsid w:val="00A47906"/>
    <w:rsid w:val="00A6103E"/>
    <w:rsid w:val="00AF1453"/>
    <w:rsid w:val="00C01C55"/>
    <w:rsid w:val="00C157A0"/>
    <w:rsid w:val="00E10F18"/>
    <w:rsid w:val="00E7621F"/>
    <w:rsid w:val="00FC6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58B"/>
    <w:rPr>
      <w:rFonts w:ascii="宋体" w:hAnsi="宋体" w:cs="宋体"/>
      <w:kern w:val="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D358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Times New Roman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358B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3D358B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cs="Times New Roman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D358B"/>
    <w:rPr>
      <w:rFonts w:cs="Times New Roman"/>
      <w:sz w:val="18"/>
      <w:szCs w:val="18"/>
    </w:rPr>
  </w:style>
  <w:style w:type="character" w:customStyle="1" w:styleId="shorttext">
    <w:name w:val="short_text"/>
    <w:basedOn w:val="DefaultParagraphFont"/>
    <w:uiPriority w:val="99"/>
    <w:rsid w:val="003D358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178</Words>
  <Characters>1017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LLF</dc:creator>
  <cp:keywords/>
  <dc:description/>
  <cp:lastModifiedBy>lenovo</cp:lastModifiedBy>
  <cp:revision>17</cp:revision>
  <dcterms:created xsi:type="dcterms:W3CDTF">2016-11-11T01:46:00Z</dcterms:created>
  <dcterms:modified xsi:type="dcterms:W3CDTF">2010-01-22T18:37:00Z</dcterms:modified>
</cp:coreProperties>
</file>