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Y="1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123"/>
        <w:gridCol w:w="333"/>
        <w:gridCol w:w="1321"/>
        <w:gridCol w:w="1321"/>
        <w:gridCol w:w="1541"/>
        <w:gridCol w:w="432"/>
        <w:gridCol w:w="1844"/>
        <w:gridCol w:w="436"/>
        <w:gridCol w:w="2193"/>
      </w:tblGrid>
      <w:tr w:rsidR="007F2C18" w:rsidRPr="003A75CA" w14:paraId="792718E7" w14:textId="77777777" w:rsidTr="007F2C18">
        <w:trPr>
          <w:trHeight w:val="679"/>
        </w:trPr>
        <w:tc>
          <w:tcPr>
            <w:tcW w:w="12212" w:type="dxa"/>
            <w:gridSpan w:val="10"/>
            <w:tcBorders>
              <w:bottom w:val="single" w:sz="4" w:space="0" w:color="auto"/>
            </w:tcBorders>
          </w:tcPr>
          <w:p w14:paraId="559CBDB8" w14:textId="77777777" w:rsidR="007F2C18" w:rsidRPr="003A75CA" w:rsidRDefault="007F2C18" w:rsidP="007F2C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b/>
                <w:sz w:val="22"/>
                <w:szCs w:val="22"/>
              </w:rPr>
              <w:t>Supplementary Table 1</w:t>
            </w: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 xml:space="preserve">: Summary of pairwise comparison for attrition analyses based on number of measurement points completed </w:t>
            </w:r>
          </w:p>
        </w:tc>
      </w:tr>
      <w:tr w:rsidR="007F2C18" w:rsidRPr="003A75CA" w14:paraId="1AA5ACF4" w14:textId="77777777" w:rsidTr="007F2C18">
        <w:trPr>
          <w:trHeight w:val="343"/>
        </w:trPr>
        <w:tc>
          <w:tcPr>
            <w:tcW w:w="2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346AF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EB8FA6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2B8A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3A3E24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i/>
                <w:sz w:val="22"/>
                <w:szCs w:val="22"/>
              </w:rPr>
              <w:t>M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14:paraId="012C62F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EDD2E71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i/>
                <w:sz w:val="22"/>
                <w:szCs w:val="22"/>
              </w:rPr>
              <w:t>SD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264B6BF0" w14:textId="77777777" w:rsidR="007F2C18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6788EB9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i/>
                <w:sz w:val="22"/>
                <w:szCs w:val="22"/>
              </w:rPr>
              <w:t>Mean Ranks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0817B3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8210EF" w14:textId="2254D4A9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i/>
                <w:sz w:val="22"/>
                <w:szCs w:val="22"/>
              </w:rPr>
              <w:t>r (SE)</w:t>
            </w:r>
            <w:r w:rsidR="002A4F38" w:rsidRPr="002A4F38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a</w:t>
            </w:r>
          </w:p>
          <w:p w14:paraId="1FD071AD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7F2C18" w:rsidRPr="003A75CA" w14:paraId="06008313" w14:textId="77777777" w:rsidTr="007F2C18">
        <w:trPr>
          <w:trHeight w:val="343"/>
        </w:trPr>
        <w:tc>
          <w:tcPr>
            <w:tcW w:w="3124" w:type="dxa"/>
            <w:gridSpan w:val="3"/>
          </w:tcPr>
          <w:p w14:paraId="60E8BB78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</w:tcBorders>
          </w:tcPr>
          <w:p w14:paraId="5B6CD89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</w:tcBorders>
          </w:tcPr>
          <w:p w14:paraId="79BDE534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050EFF9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2B711077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2B916452" w14:textId="77777777" w:rsidR="007F2C18" w:rsidRPr="003A75CA" w:rsidRDefault="007F2C18" w:rsidP="007F2C18">
            <w:pPr>
              <w:tabs>
                <w:tab w:val="left" w:pos="384"/>
                <w:tab w:val="center" w:pos="68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C27562" w14:textId="77777777" w:rsidR="007F2C18" w:rsidRPr="003A75CA" w:rsidRDefault="007F2C18" w:rsidP="007F2C18">
            <w:pPr>
              <w:tabs>
                <w:tab w:val="left" w:pos="384"/>
                <w:tab w:val="center" w:pos="68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MP2</w:t>
            </w:r>
          </w:p>
        </w:tc>
        <w:tc>
          <w:tcPr>
            <w:tcW w:w="436" w:type="dxa"/>
          </w:tcPr>
          <w:p w14:paraId="561DF10A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5B4EE90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30F3AA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MP3</w:t>
            </w:r>
          </w:p>
        </w:tc>
      </w:tr>
      <w:tr w:rsidR="007F2C18" w:rsidRPr="003A75CA" w14:paraId="2B8FB379" w14:textId="77777777" w:rsidTr="007F2C18">
        <w:trPr>
          <w:trHeight w:val="343"/>
        </w:trPr>
        <w:tc>
          <w:tcPr>
            <w:tcW w:w="3124" w:type="dxa"/>
            <w:gridSpan w:val="3"/>
          </w:tcPr>
          <w:p w14:paraId="5CB119DC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Procrastination T1</w:t>
            </w:r>
          </w:p>
        </w:tc>
        <w:tc>
          <w:tcPr>
            <w:tcW w:w="1321" w:type="dxa"/>
          </w:tcPr>
          <w:p w14:paraId="113A025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14:paraId="797868EB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</w:tcPr>
          <w:p w14:paraId="1B5DEABF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7D036019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58AA090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323E62FE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E688A55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2C18" w:rsidRPr="003A75CA" w14:paraId="6C88B9C8" w14:textId="77777777" w:rsidTr="007F2C18">
        <w:trPr>
          <w:trHeight w:val="343"/>
        </w:trPr>
        <w:tc>
          <w:tcPr>
            <w:tcW w:w="1668" w:type="dxa"/>
          </w:tcPr>
          <w:p w14:paraId="42E50592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671378FE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MP1</w:t>
            </w:r>
          </w:p>
        </w:tc>
        <w:tc>
          <w:tcPr>
            <w:tcW w:w="1321" w:type="dxa"/>
          </w:tcPr>
          <w:p w14:paraId="7115A8FF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1321" w:type="dxa"/>
          </w:tcPr>
          <w:p w14:paraId="67014116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1541" w:type="dxa"/>
          </w:tcPr>
          <w:p w14:paraId="362ACBF9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493.87</w:t>
            </w:r>
          </w:p>
        </w:tc>
        <w:tc>
          <w:tcPr>
            <w:tcW w:w="432" w:type="dxa"/>
          </w:tcPr>
          <w:p w14:paraId="22DFE74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2B83DC7" w14:textId="77777777" w:rsidR="007F2C18" w:rsidRPr="003A75CA" w:rsidRDefault="007F2C18" w:rsidP="007F2C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41.49 (33.76)</w:t>
            </w:r>
          </w:p>
        </w:tc>
        <w:tc>
          <w:tcPr>
            <w:tcW w:w="436" w:type="dxa"/>
          </w:tcPr>
          <w:p w14:paraId="7126AA7F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367B49C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123.24*** (24.49)</w:t>
            </w:r>
          </w:p>
        </w:tc>
      </w:tr>
      <w:tr w:rsidR="007F2C18" w:rsidRPr="003A75CA" w14:paraId="4B25E813" w14:textId="77777777" w:rsidTr="007F2C18">
        <w:trPr>
          <w:trHeight w:val="343"/>
        </w:trPr>
        <w:tc>
          <w:tcPr>
            <w:tcW w:w="1668" w:type="dxa"/>
          </w:tcPr>
          <w:p w14:paraId="544C2A43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08FE28E1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MP2</w:t>
            </w:r>
          </w:p>
        </w:tc>
        <w:tc>
          <w:tcPr>
            <w:tcW w:w="1321" w:type="dxa"/>
          </w:tcPr>
          <w:p w14:paraId="1972FFBB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2.95</w:t>
            </w:r>
          </w:p>
        </w:tc>
        <w:tc>
          <w:tcPr>
            <w:tcW w:w="1321" w:type="dxa"/>
          </w:tcPr>
          <w:p w14:paraId="6BC9610D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1541" w:type="dxa"/>
          </w:tcPr>
          <w:p w14:paraId="279D31CD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452.37</w:t>
            </w:r>
          </w:p>
        </w:tc>
        <w:tc>
          <w:tcPr>
            <w:tcW w:w="432" w:type="dxa"/>
          </w:tcPr>
          <w:p w14:paraId="548C4589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4547E39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436" w:type="dxa"/>
          </w:tcPr>
          <w:p w14:paraId="587B284C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07C5D26A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81.75** (26.67)</w:t>
            </w:r>
          </w:p>
        </w:tc>
      </w:tr>
      <w:tr w:rsidR="007F2C18" w:rsidRPr="003A75CA" w14:paraId="4E11E9DC" w14:textId="77777777" w:rsidTr="007F2C18">
        <w:trPr>
          <w:trHeight w:val="343"/>
        </w:trPr>
        <w:tc>
          <w:tcPr>
            <w:tcW w:w="1668" w:type="dxa"/>
          </w:tcPr>
          <w:p w14:paraId="08450A41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5BA721EC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MP3</w:t>
            </w:r>
          </w:p>
        </w:tc>
        <w:tc>
          <w:tcPr>
            <w:tcW w:w="1321" w:type="dxa"/>
          </w:tcPr>
          <w:p w14:paraId="35CD516C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2.62</w:t>
            </w:r>
          </w:p>
        </w:tc>
        <w:tc>
          <w:tcPr>
            <w:tcW w:w="1321" w:type="dxa"/>
          </w:tcPr>
          <w:p w14:paraId="20B96B49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541" w:type="dxa"/>
          </w:tcPr>
          <w:p w14:paraId="04559B33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370.62</w:t>
            </w:r>
          </w:p>
        </w:tc>
        <w:tc>
          <w:tcPr>
            <w:tcW w:w="432" w:type="dxa"/>
          </w:tcPr>
          <w:p w14:paraId="632FB889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8C744C6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4FA63413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6289611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–</w:t>
            </w:r>
          </w:p>
        </w:tc>
      </w:tr>
      <w:tr w:rsidR="007F2C18" w:rsidRPr="003A75CA" w14:paraId="164E7F49" w14:textId="77777777" w:rsidTr="007F2C18">
        <w:trPr>
          <w:trHeight w:val="343"/>
        </w:trPr>
        <w:tc>
          <w:tcPr>
            <w:tcW w:w="3124" w:type="dxa"/>
            <w:gridSpan w:val="3"/>
          </w:tcPr>
          <w:p w14:paraId="2045750A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Anxiety T1</w:t>
            </w:r>
          </w:p>
        </w:tc>
        <w:tc>
          <w:tcPr>
            <w:tcW w:w="1321" w:type="dxa"/>
          </w:tcPr>
          <w:p w14:paraId="23A7CB7D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14:paraId="77363F7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</w:tcPr>
          <w:p w14:paraId="772EB0B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553F5F7C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B3EF8A0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39D51780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EF34944" w14:textId="77777777" w:rsidR="007F2C18" w:rsidRPr="004523EB" w:rsidRDefault="007F2C18" w:rsidP="007F2C1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F2C18" w:rsidRPr="003A75CA" w14:paraId="721EA983" w14:textId="77777777" w:rsidTr="007F2C18">
        <w:trPr>
          <w:trHeight w:val="343"/>
        </w:trPr>
        <w:tc>
          <w:tcPr>
            <w:tcW w:w="1668" w:type="dxa"/>
          </w:tcPr>
          <w:p w14:paraId="5C75D53B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2F821DBD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MP1</w:t>
            </w:r>
          </w:p>
        </w:tc>
        <w:tc>
          <w:tcPr>
            <w:tcW w:w="1321" w:type="dxa"/>
          </w:tcPr>
          <w:p w14:paraId="2DBBA551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3.38</w:t>
            </w:r>
          </w:p>
        </w:tc>
        <w:tc>
          <w:tcPr>
            <w:tcW w:w="1321" w:type="dxa"/>
          </w:tcPr>
          <w:p w14:paraId="12C1DD1C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541" w:type="dxa"/>
          </w:tcPr>
          <w:p w14:paraId="324C35FE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441.12</w:t>
            </w:r>
          </w:p>
        </w:tc>
        <w:tc>
          <w:tcPr>
            <w:tcW w:w="432" w:type="dxa"/>
          </w:tcPr>
          <w:p w14:paraId="30C01B4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4E4447E" w14:textId="77777777" w:rsidR="007F2C18" w:rsidRPr="003A75CA" w:rsidRDefault="007F2C18" w:rsidP="007F2C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-5.41 (33.59)</w:t>
            </w:r>
          </w:p>
        </w:tc>
        <w:tc>
          <w:tcPr>
            <w:tcW w:w="436" w:type="dxa"/>
          </w:tcPr>
          <w:p w14:paraId="542488B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89DA063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59.40* (24.37)</w:t>
            </w:r>
          </w:p>
        </w:tc>
      </w:tr>
      <w:tr w:rsidR="007F2C18" w:rsidRPr="003A75CA" w14:paraId="30214EA3" w14:textId="77777777" w:rsidTr="007F2C18">
        <w:trPr>
          <w:trHeight w:val="343"/>
        </w:trPr>
        <w:tc>
          <w:tcPr>
            <w:tcW w:w="1668" w:type="dxa"/>
          </w:tcPr>
          <w:p w14:paraId="1D5A0599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21956D90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MP2</w:t>
            </w:r>
          </w:p>
        </w:tc>
        <w:tc>
          <w:tcPr>
            <w:tcW w:w="1321" w:type="dxa"/>
          </w:tcPr>
          <w:p w14:paraId="7C9902E1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3.41</w:t>
            </w:r>
          </w:p>
        </w:tc>
        <w:tc>
          <w:tcPr>
            <w:tcW w:w="1321" w:type="dxa"/>
          </w:tcPr>
          <w:p w14:paraId="15105C37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1541" w:type="dxa"/>
          </w:tcPr>
          <w:p w14:paraId="2FAE61CE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435.70</w:t>
            </w:r>
          </w:p>
        </w:tc>
        <w:tc>
          <w:tcPr>
            <w:tcW w:w="432" w:type="dxa"/>
          </w:tcPr>
          <w:p w14:paraId="4FEADBAD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FFA4C64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436" w:type="dxa"/>
          </w:tcPr>
          <w:p w14:paraId="4051A2A5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6D979C6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53.99 (26.54)</w:t>
            </w:r>
          </w:p>
        </w:tc>
      </w:tr>
      <w:tr w:rsidR="007F2C18" w:rsidRPr="003A75CA" w14:paraId="68BBDC18" w14:textId="77777777" w:rsidTr="007F2C18">
        <w:trPr>
          <w:trHeight w:val="343"/>
        </w:trPr>
        <w:tc>
          <w:tcPr>
            <w:tcW w:w="1668" w:type="dxa"/>
          </w:tcPr>
          <w:p w14:paraId="08D2956A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11BAC0F4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MP3</w:t>
            </w:r>
          </w:p>
        </w:tc>
        <w:tc>
          <w:tcPr>
            <w:tcW w:w="1321" w:type="dxa"/>
          </w:tcPr>
          <w:p w14:paraId="44890205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1321" w:type="dxa"/>
          </w:tcPr>
          <w:p w14:paraId="571F4831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1541" w:type="dxa"/>
          </w:tcPr>
          <w:p w14:paraId="6621597D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381.72</w:t>
            </w:r>
          </w:p>
        </w:tc>
        <w:tc>
          <w:tcPr>
            <w:tcW w:w="432" w:type="dxa"/>
          </w:tcPr>
          <w:p w14:paraId="2872FA83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E012EDB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6E6F7B65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5DDCADA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–</w:t>
            </w:r>
          </w:p>
        </w:tc>
      </w:tr>
      <w:tr w:rsidR="007F2C18" w:rsidRPr="003A75CA" w14:paraId="35A06479" w14:textId="77777777" w:rsidTr="007F2C18">
        <w:trPr>
          <w:trHeight w:val="343"/>
        </w:trPr>
        <w:tc>
          <w:tcPr>
            <w:tcW w:w="3124" w:type="dxa"/>
            <w:gridSpan w:val="3"/>
          </w:tcPr>
          <w:p w14:paraId="09F768D4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Hope T1</w:t>
            </w:r>
          </w:p>
        </w:tc>
        <w:tc>
          <w:tcPr>
            <w:tcW w:w="1321" w:type="dxa"/>
          </w:tcPr>
          <w:p w14:paraId="737D33E7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14:paraId="253D092D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</w:tcPr>
          <w:p w14:paraId="3195B853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57CD0BBD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048255A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1ACDE9C7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88E4956" w14:textId="77777777" w:rsidR="007F2C18" w:rsidRPr="004523EB" w:rsidRDefault="007F2C18" w:rsidP="007F2C1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F2C18" w:rsidRPr="003A75CA" w14:paraId="136D7016" w14:textId="77777777" w:rsidTr="007F2C18">
        <w:trPr>
          <w:trHeight w:val="343"/>
        </w:trPr>
        <w:tc>
          <w:tcPr>
            <w:tcW w:w="1668" w:type="dxa"/>
          </w:tcPr>
          <w:p w14:paraId="653B55F0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305CCC2E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MP1</w:t>
            </w:r>
          </w:p>
        </w:tc>
        <w:tc>
          <w:tcPr>
            <w:tcW w:w="1321" w:type="dxa"/>
          </w:tcPr>
          <w:p w14:paraId="7311BB14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1321" w:type="dxa"/>
          </w:tcPr>
          <w:p w14:paraId="0A42DB37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1541" w:type="dxa"/>
          </w:tcPr>
          <w:p w14:paraId="41E084A7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319.09</w:t>
            </w:r>
          </w:p>
        </w:tc>
        <w:tc>
          <w:tcPr>
            <w:tcW w:w="432" w:type="dxa"/>
          </w:tcPr>
          <w:p w14:paraId="5D4DD2EF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DA1F39E" w14:textId="77777777" w:rsidR="007F2C18" w:rsidRPr="003A75CA" w:rsidRDefault="007F2C18" w:rsidP="007F2C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-61.28 (33.41)</w:t>
            </w:r>
          </w:p>
        </w:tc>
        <w:tc>
          <w:tcPr>
            <w:tcW w:w="436" w:type="dxa"/>
          </w:tcPr>
          <w:p w14:paraId="190BB13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09B5DE1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-90.59** (24.24)</w:t>
            </w:r>
          </w:p>
        </w:tc>
      </w:tr>
      <w:tr w:rsidR="007F2C18" w:rsidRPr="003A75CA" w14:paraId="6AB50F68" w14:textId="77777777" w:rsidTr="007F2C18">
        <w:trPr>
          <w:trHeight w:val="343"/>
        </w:trPr>
        <w:tc>
          <w:tcPr>
            <w:tcW w:w="1668" w:type="dxa"/>
          </w:tcPr>
          <w:p w14:paraId="6871AC78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6BF26570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MP2</w:t>
            </w:r>
          </w:p>
        </w:tc>
        <w:tc>
          <w:tcPr>
            <w:tcW w:w="1321" w:type="dxa"/>
          </w:tcPr>
          <w:p w14:paraId="4D2A5E77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3.36</w:t>
            </w:r>
          </w:p>
        </w:tc>
        <w:tc>
          <w:tcPr>
            <w:tcW w:w="1321" w:type="dxa"/>
          </w:tcPr>
          <w:p w14:paraId="6D76E0E8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541" w:type="dxa"/>
          </w:tcPr>
          <w:p w14:paraId="049F10C8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380.37</w:t>
            </w:r>
          </w:p>
        </w:tc>
        <w:tc>
          <w:tcPr>
            <w:tcW w:w="432" w:type="dxa"/>
          </w:tcPr>
          <w:p w14:paraId="65537CBB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EE4F4FD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436" w:type="dxa"/>
          </w:tcPr>
          <w:p w14:paraId="40976CB2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0C31B9E4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-29.31 (26.40)</w:t>
            </w:r>
          </w:p>
        </w:tc>
      </w:tr>
      <w:tr w:rsidR="007F2C18" w:rsidRPr="003A75CA" w14:paraId="441D2B82" w14:textId="77777777" w:rsidTr="007F2C18">
        <w:trPr>
          <w:trHeight w:val="343"/>
        </w:trPr>
        <w:tc>
          <w:tcPr>
            <w:tcW w:w="1668" w:type="dxa"/>
          </w:tcPr>
          <w:p w14:paraId="3F1CEFBC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5425C8CD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MP3</w:t>
            </w:r>
          </w:p>
        </w:tc>
        <w:tc>
          <w:tcPr>
            <w:tcW w:w="1321" w:type="dxa"/>
          </w:tcPr>
          <w:p w14:paraId="48954194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3.51</w:t>
            </w:r>
          </w:p>
        </w:tc>
        <w:tc>
          <w:tcPr>
            <w:tcW w:w="1321" w:type="dxa"/>
          </w:tcPr>
          <w:p w14:paraId="2101B431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0.78</w:t>
            </w:r>
          </w:p>
        </w:tc>
        <w:tc>
          <w:tcPr>
            <w:tcW w:w="1541" w:type="dxa"/>
          </w:tcPr>
          <w:p w14:paraId="596A8514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409.68</w:t>
            </w:r>
          </w:p>
        </w:tc>
        <w:tc>
          <w:tcPr>
            <w:tcW w:w="432" w:type="dxa"/>
          </w:tcPr>
          <w:p w14:paraId="668042D4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190B4CD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07750AFF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033890B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–</w:t>
            </w:r>
          </w:p>
        </w:tc>
      </w:tr>
      <w:tr w:rsidR="007F2C18" w:rsidRPr="003A75CA" w14:paraId="3B66E000" w14:textId="77777777" w:rsidTr="007F2C18">
        <w:trPr>
          <w:trHeight w:val="343"/>
        </w:trPr>
        <w:tc>
          <w:tcPr>
            <w:tcW w:w="3124" w:type="dxa"/>
            <w:gridSpan w:val="3"/>
          </w:tcPr>
          <w:p w14:paraId="2E1B0321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Semester T1</w:t>
            </w:r>
          </w:p>
        </w:tc>
        <w:tc>
          <w:tcPr>
            <w:tcW w:w="1321" w:type="dxa"/>
          </w:tcPr>
          <w:p w14:paraId="5D53C7DA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14:paraId="7226DF3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1" w:type="dxa"/>
          </w:tcPr>
          <w:p w14:paraId="584F40B0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737180D1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467CCCE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7D28F6D7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792878C" w14:textId="77777777" w:rsidR="007F2C18" w:rsidRPr="004523EB" w:rsidRDefault="007F2C18" w:rsidP="007F2C1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F2C18" w:rsidRPr="003A75CA" w14:paraId="15E9A59C" w14:textId="77777777" w:rsidTr="007F2C18">
        <w:trPr>
          <w:trHeight w:val="343"/>
        </w:trPr>
        <w:tc>
          <w:tcPr>
            <w:tcW w:w="1668" w:type="dxa"/>
          </w:tcPr>
          <w:p w14:paraId="74AC272E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0B67FEFC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MP1</w:t>
            </w:r>
          </w:p>
        </w:tc>
        <w:tc>
          <w:tcPr>
            <w:tcW w:w="1321" w:type="dxa"/>
          </w:tcPr>
          <w:p w14:paraId="2FADB2FC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5.16</w:t>
            </w:r>
          </w:p>
        </w:tc>
        <w:tc>
          <w:tcPr>
            <w:tcW w:w="1321" w:type="dxa"/>
          </w:tcPr>
          <w:p w14:paraId="35B8322F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</w:p>
        </w:tc>
        <w:tc>
          <w:tcPr>
            <w:tcW w:w="1541" w:type="dxa"/>
          </w:tcPr>
          <w:p w14:paraId="7669F73C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418.04</w:t>
            </w:r>
          </w:p>
        </w:tc>
        <w:tc>
          <w:tcPr>
            <w:tcW w:w="432" w:type="dxa"/>
          </w:tcPr>
          <w:p w14:paraId="5A3EA18C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FC84F4D" w14:textId="77777777" w:rsidR="007F2C18" w:rsidRPr="003A75CA" w:rsidRDefault="007F2C18" w:rsidP="007F2C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-24.56 (32.79)</w:t>
            </w:r>
          </w:p>
        </w:tc>
        <w:tc>
          <w:tcPr>
            <w:tcW w:w="436" w:type="dxa"/>
          </w:tcPr>
          <w:p w14:paraId="329715D7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92D9CEA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33.99 (23.71)</w:t>
            </w:r>
          </w:p>
        </w:tc>
      </w:tr>
      <w:tr w:rsidR="007F2C18" w:rsidRPr="003A75CA" w14:paraId="6DFDA30C" w14:textId="77777777" w:rsidTr="007F2C18">
        <w:trPr>
          <w:trHeight w:val="343"/>
        </w:trPr>
        <w:tc>
          <w:tcPr>
            <w:tcW w:w="1668" w:type="dxa"/>
          </w:tcPr>
          <w:p w14:paraId="3F831B07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</w:tcPr>
          <w:p w14:paraId="23B0AEB7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MP2</w:t>
            </w:r>
          </w:p>
        </w:tc>
        <w:tc>
          <w:tcPr>
            <w:tcW w:w="1321" w:type="dxa"/>
          </w:tcPr>
          <w:p w14:paraId="4C2B6DC8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5.46</w:t>
            </w:r>
          </w:p>
        </w:tc>
        <w:tc>
          <w:tcPr>
            <w:tcW w:w="1321" w:type="dxa"/>
          </w:tcPr>
          <w:p w14:paraId="391F808D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2.73</w:t>
            </w:r>
          </w:p>
        </w:tc>
        <w:tc>
          <w:tcPr>
            <w:tcW w:w="1541" w:type="dxa"/>
          </w:tcPr>
          <w:p w14:paraId="08937479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442.60</w:t>
            </w:r>
          </w:p>
        </w:tc>
        <w:tc>
          <w:tcPr>
            <w:tcW w:w="432" w:type="dxa"/>
          </w:tcPr>
          <w:p w14:paraId="1BE7F1D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C36960F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436" w:type="dxa"/>
          </w:tcPr>
          <w:p w14:paraId="45279112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9F52E4B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sz w:val="22"/>
                <w:szCs w:val="22"/>
              </w:rPr>
              <w:t>58.55* (25.96)</w:t>
            </w:r>
          </w:p>
        </w:tc>
      </w:tr>
      <w:tr w:rsidR="007F2C18" w:rsidRPr="003A75CA" w14:paraId="16C19C83" w14:textId="77777777" w:rsidTr="007F2C18">
        <w:trPr>
          <w:trHeight w:val="343"/>
        </w:trPr>
        <w:tc>
          <w:tcPr>
            <w:tcW w:w="1668" w:type="dxa"/>
            <w:tcBorders>
              <w:bottom w:val="single" w:sz="4" w:space="0" w:color="auto"/>
            </w:tcBorders>
          </w:tcPr>
          <w:p w14:paraId="3664FF37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</w:tcPr>
          <w:p w14:paraId="5B9FC48F" w14:textId="77777777" w:rsidR="007F2C18" w:rsidRPr="003A75CA" w:rsidRDefault="007F2C18" w:rsidP="007F2C18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MP3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1B448B27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4.88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2F9B0B8B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sz w:val="22"/>
                <w:szCs w:val="22"/>
              </w:rPr>
              <w:t>2.20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6A16AC0F" w14:textId="77777777" w:rsidR="007F2C18" w:rsidRPr="003A75CA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384.05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02D3B01E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0E181B42" w14:textId="77777777" w:rsidR="007F2C18" w:rsidRPr="003A75CA" w:rsidRDefault="007F2C18" w:rsidP="007F2C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DDA7AD6" w14:textId="77777777" w:rsidR="007F2C18" w:rsidRPr="003A75CA" w:rsidRDefault="007F2C18" w:rsidP="007F2C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1A735A3" w14:textId="77777777" w:rsidR="007F2C18" w:rsidRPr="004523EB" w:rsidRDefault="007F2C18" w:rsidP="007F2C1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23E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–</w:t>
            </w:r>
          </w:p>
        </w:tc>
      </w:tr>
      <w:tr w:rsidR="007F2C18" w:rsidRPr="003A75CA" w14:paraId="4A2B5B3B" w14:textId="77777777" w:rsidTr="007F2C18">
        <w:trPr>
          <w:trHeight w:val="343"/>
        </w:trPr>
        <w:tc>
          <w:tcPr>
            <w:tcW w:w="12212" w:type="dxa"/>
            <w:gridSpan w:val="10"/>
            <w:tcBorders>
              <w:top w:val="single" w:sz="4" w:space="0" w:color="auto"/>
            </w:tcBorders>
          </w:tcPr>
          <w:p w14:paraId="1C9E0F74" w14:textId="7C04CFC3" w:rsidR="007F2C18" w:rsidRDefault="007F2C18" w:rsidP="007F2C1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3A75CA">
              <w:rPr>
                <w:rFonts w:ascii="Times New Roman" w:hAnsi="Times New Roman" w:cs="Times New Roman"/>
                <w:i/>
                <w:color w:val="131413"/>
                <w:sz w:val="22"/>
                <w:szCs w:val="22"/>
              </w:rPr>
              <w:t>Notes.</w:t>
            </w:r>
            <w:r w:rsidRPr="003A75CA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 </w:t>
            </w:r>
            <w:r w:rsidR="002A4F38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a = Mean rank difference (Standard Error); </w:t>
            </w:r>
            <w:r w:rsidRPr="003A75CA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MP1 = Only one measurement point completed (</w:t>
            </w:r>
            <w:r w:rsidRPr="003A75CA">
              <w:rPr>
                <w:rFonts w:ascii="Times New Roman" w:hAnsi="Times New Roman" w:cs="Times New Roman"/>
                <w:i/>
                <w:color w:val="131413"/>
                <w:sz w:val="22"/>
                <w:szCs w:val="22"/>
              </w:rPr>
              <w:t>n</w:t>
            </w:r>
            <w:r w:rsidRPr="003A75CA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 = 101), MP2 = Only two measurement points completed (</w:t>
            </w:r>
            <w:r w:rsidRPr="003A75CA">
              <w:rPr>
                <w:rFonts w:ascii="Times New Roman" w:hAnsi="Times New Roman" w:cs="Times New Roman"/>
                <w:i/>
                <w:color w:val="131413"/>
                <w:sz w:val="22"/>
                <w:szCs w:val="22"/>
              </w:rPr>
              <w:t>n</w:t>
            </w:r>
            <w:r w:rsidRPr="003A75CA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 = 83), MP3 = All three measurement points completed (</w:t>
            </w:r>
            <w:r w:rsidRPr="003A75CA">
              <w:rPr>
                <w:rFonts w:ascii="Times New Roman" w:hAnsi="Times New Roman" w:cs="Times New Roman"/>
                <w:i/>
                <w:color w:val="131413"/>
                <w:sz w:val="22"/>
                <w:szCs w:val="22"/>
              </w:rPr>
              <w:t>n</w:t>
            </w:r>
            <w:r w:rsidRPr="003A75CA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 = 605). </w:t>
            </w:r>
          </w:p>
          <w:p w14:paraId="76C3A204" w14:textId="77777777" w:rsidR="007F2C18" w:rsidRPr="00477958" w:rsidRDefault="007F2C18" w:rsidP="007F2C1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3A75CA">
              <w:rPr>
                <w:rFonts w:ascii="Times New Roman" w:eastAsia="SimSun" w:hAnsi="Times New Roman" w:cs="Times New Roman"/>
                <w:i/>
                <w:noProof/>
                <w:sz w:val="22"/>
                <w:szCs w:val="22"/>
              </w:rPr>
              <w:t>*p</w:t>
            </w:r>
            <w:r w:rsidRPr="003A75CA">
              <w:rPr>
                <w:rFonts w:ascii="Times New Roman" w:eastAsia="SimSun" w:hAnsi="Times New Roman" w:cs="Times New Roman"/>
                <w:noProof/>
                <w:sz w:val="22"/>
                <w:szCs w:val="22"/>
              </w:rPr>
              <w:t xml:space="preserve"> &lt; .05. **</w:t>
            </w:r>
            <w:r w:rsidRPr="003A75CA">
              <w:rPr>
                <w:rFonts w:ascii="Times New Roman" w:eastAsia="SimSun" w:hAnsi="Times New Roman" w:cs="Times New Roman"/>
                <w:i/>
                <w:noProof/>
                <w:sz w:val="22"/>
                <w:szCs w:val="22"/>
              </w:rPr>
              <w:t>p</w:t>
            </w:r>
            <w:r w:rsidRPr="003A75CA">
              <w:rPr>
                <w:rFonts w:ascii="Times New Roman" w:eastAsia="SimSun" w:hAnsi="Times New Roman" w:cs="Times New Roman"/>
                <w:noProof/>
                <w:sz w:val="22"/>
                <w:szCs w:val="22"/>
              </w:rPr>
              <w:t xml:space="preserve"> &lt; .01.</w:t>
            </w:r>
            <w:r w:rsidRPr="003A75C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 w:rsidRPr="003A75CA">
              <w:rPr>
                <w:rFonts w:ascii="Times New Roman" w:eastAsia="SimSun" w:hAnsi="Times New Roman" w:cs="Times New Roman"/>
                <w:noProof/>
                <w:sz w:val="22"/>
                <w:szCs w:val="22"/>
              </w:rPr>
              <w:t>***</w:t>
            </w:r>
            <w:r w:rsidRPr="003A75CA">
              <w:rPr>
                <w:rFonts w:ascii="Times New Roman" w:eastAsia="SimSun" w:hAnsi="Times New Roman" w:cs="Times New Roman"/>
                <w:i/>
                <w:noProof/>
                <w:sz w:val="22"/>
                <w:szCs w:val="22"/>
              </w:rPr>
              <w:t>p</w:t>
            </w:r>
            <w:r w:rsidRPr="003A75CA">
              <w:rPr>
                <w:rFonts w:ascii="Times New Roman" w:eastAsia="SimSun" w:hAnsi="Times New Roman" w:cs="Times New Roman"/>
                <w:noProof/>
                <w:sz w:val="22"/>
                <w:szCs w:val="22"/>
              </w:rPr>
              <w:t xml:space="preserve"> &lt; .001;</w:t>
            </w:r>
            <w:r w:rsidRPr="003A75CA">
              <w:rPr>
                <w:rFonts w:ascii="Times New Roman" w:hAnsi="Times New Roman" w:cs="Times New Roman"/>
                <w:color w:val="010205"/>
                <w:sz w:val="22"/>
                <w:szCs w:val="22"/>
                <w:shd w:val="clear" w:color="auto" w:fill="FFFFFF"/>
              </w:rPr>
              <w:t xml:space="preserve"> </w:t>
            </w:r>
            <w:r w:rsidRPr="003A75CA">
              <w:rPr>
                <w:rFonts w:ascii="Times New Roman" w:eastAsia="SimSun" w:hAnsi="Times New Roman" w:cs="Times New Roman"/>
                <w:i/>
                <w:noProof/>
                <w:sz w:val="22"/>
                <w:szCs w:val="22"/>
              </w:rPr>
              <w:t>p</w:t>
            </w:r>
            <w:r w:rsidRPr="003A75CA">
              <w:rPr>
                <w:rFonts w:ascii="Times New Roman" w:eastAsia="SimSun" w:hAnsi="Times New Roman" w:cs="Times New Roman"/>
                <w:noProof/>
                <w:sz w:val="22"/>
                <w:szCs w:val="22"/>
              </w:rPr>
              <w:t>-values are adjusted by the Bonferroni correction for multiple tests.</w:t>
            </w:r>
          </w:p>
        </w:tc>
      </w:tr>
    </w:tbl>
    <w:p w14:paraId="22AC6724" w14:textId="4AFD85F4" w:rsidR="003A75CA" w:rsidRDefault="003A75CA" w:rsidP="003A75CA">
      <w:pPr>
        <w:ind w:firstLine="0"/>
      </w:pPr>
    </w:p>
    <w:p w14:paraId="3F132060" w14:textId="5BCDD8D1" w:rsidR="003A75CA" w:rsidRDefault="003A75CA" w:rsidP="007F2C18">
      <w:pPr>
        <w:ind w:firstLine="0"/>
      </w:pPr>
    </w:p>
    <w:p w14:paraId="0303B0E2" w14:textId="3FA5713E" w:rsidR="003A75CA" w:rsidRDefault="003A75CA" w:rsidP="005802FE"/>
    <w:p w14:paraId="48F638A2" w14:textId="28E778EB" w:rsidR="003A75CA" w:rsidRDefault="003A75CA" w:rsidP="005802FE"/>
    <w:p w14:paraId="53168F95" w14:textId="238F3A85" w:rsidR="003A75CA" w:rsidRDefault="003A75CA" w:rsidP="005802FE"/>
    <w:p w14:paraId="48C4CFAA" w14:textId="415F944F" w:rsidR="003A75CA" w:rsidRDefault="003A75CA" w:rsidP="005802FE"/>
    <w:p w14:paraId="35DAB9B2" w14:textId="538EA8A7" w:rsidR="003A75CA" w:rsidRDefault="003A75CA" w:rsidP="00753968"/>
    <w:tbl>
      <w:tblPr>
        <w:tblStyle w:val="TableGrid"/>
        <w:tblpPr w:leftFromText="141" w:rightFromText="141" w:vertAnchor="page" w:horzAnchor="margin" w:tblpY="1885"/>
        <w:tblW w:w="12115" w:type="dxa"/>
        <w:tblInd w:w="0" w:type="dxa"/>
        <w:tblCellMar>
          <w:top w:w="4" w:type="dxa"/>
          <w:right w:w="37" w:type="dxa"/>
        </w:tblCellMar>
        <w:tblLook w:val="04A0" w:firstRow="1" w:lastRow="0" w:firstColumn="1" w:lastColumn="0" w:noHBand="0" w:noVBand="1"/>
      </w:tblPr>
      <w:tblGrid>
        <w:gridCol w:w="2728"/>
        <w:gridCol w:w="811"/>
        <w:gridCol w:w="1077"/>
        <w:gridCol w:w="986"/>
        <w:gridCol w:w="635"/>
        <w:gridCol w:w="992"/>
        <w:gridCol w:w="1023"/>
        <w:gridCol w:w="779"/>
        <w:gridCol w:w="467"/>
        <w:gridCol w:w="141"/>
        <w:gridCol w:w="687"/>
        <w:gridCol w:w="993"/>
        <w:gridCol w:w="775"/>
        <w:gridCol w:w="21"/>
      </w:tblGrid>
      <w:tr w:rsidR="003A75CA" w:rsidRPr="001404D7" w14:paraId="2A505C17" w14:textId="77777777" w:rsidTr="003A75CA">
        <w:trPr>
          <w:trHeight w:val="697"/>
        </w:trPr>
        <w:tc>
          <w:tcPr>
            <w:tcW w:w="12115" w:type="dxa"/>
            <w:gridSpan w:val="14"/>
            <w:tcBorders>
              <w:bottom w:val="single" w:sz="4" w:space="0" w:color="auto"/>
            </w:tcBorders>
          </w:tcPr>
          <w:p w14:paraId="6F1C4357" w14:textId="3E201016" w:rsidR="003A75CA" w:rsidRPr="001404D7" w:rsidRDefault="003A75CA" w:rsidP="00477958">
            <w:pPr>
              <w:pStyle w:val="berschrift1"/>
              <w:ind w:left="10"/>
              <w:jc w:val="left"/>
              <w:outlineLvl w:val="0"/>
              <w:rPr>
                <w:b w:val="0"/>
                <w:lang w:val="en-US"/>
              </w:rPr>
            </w:pPr>
            <w:r w:rsidRPr="001404D7">
              <w:rPr>
                <w:lang w:val="en-US"/>
              </w:rPr>
              <w:t>Supplementary Table 2:</w:t>
            </w:r>
            <w:r w:rsidRPr="001404D7">
              <w:rPr>
                <w:b w:val="0"/>
                <w:lang w:val="en-US"/>
              </w:rPr>
              <w:t xml:space="preserve"> Standardized autoregressive and cross-lagged effects for </w:t>
            </w:r>
            <w:r w:rsidR="008415A1">
              <w:rPr>
                <w:b w:val="0"/>
                <w:lang w:val="en-US"/>
              </w:rPr>
              <w:t xml:space="preserve">a </w:t>
            </w:r>
            <w:r w:rsidRPr="001404D7">
              <w:rPr>
                <w:b w:val="0"/>
                <w:lang w:val="en-US"/>
              </w:rPr>
              <w:t xml:space="preserve">separate model for learning-related anxiety and academic procrastination </w:t>
            </w:r>
          </w:p>
        </w:tc>
      </w:tr>
      <w:tr w:rsidR="003A75CA" w:rsidRPr="001404D7" w14:paraId="1660C159" w14:textId="77777777" w:rsidTr="003A75CA">
        <w:trPr>
          <w:trHeight w:val="411"/>
        </w:trPr>
        <w:tc>
          <w:tcPr>
            <w:tcW w:w="2728" w:type="dxa"/>
          </w:tcPr>
          <w:p w14:paraId="67E99F04" w14:textId="77777777" w:rsidR="003A75CA" w:rsidRPr="001404D7" w:rsidRDefault="003A75CA" w:rsidP="003A75CA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04D7">
              <w:rPr>
                <w:rFonts w:ascii="Times New Roman" w:hAnsi="Times New Roman" w:cs="Times New Roman"/>
              </w:rPr>
              <w:t>Effect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</w:p>
          <w:p w14:paraId="0886534B" w14:textId="77777777" w:rsidR="003A75CA" w:rsidRPr="001404D7" w:rsidRDefault="003A75CA" w:rsidP="003A7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361ADF" w14:textId="77777777" w:rsidR="003A75CA" w:rsidRPr="001404D7" w:rsidRDefault="003A75CA" w:rsidP="003A75C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T1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T2</w:t>
            </w:r>
          </w:p>
        </w:tc>
        <w:tc>
          <w:tcPr>
            <w:tcW w:w="635" w:type="dxa"/>
          </w:tcPr>
          <w:p w14:paraId="4AB1A072" w14:textId="77777777" w:rsidR="003A75CA" w:rsidRPr="001404D7" w:rsidRDefault="003A75CA" w:rsidP="003A75C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65218A" w14:textId="77777777" w:rsidR="003A75CA" w:rsidRPr="001404D7" w:rsidRDefault="003A75CA" w:rsidP="003A75C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T2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T3</w:t>
            </w:r>
          </w:p>
        </w:tc>
        <w:tc>
          <w:tcPr>
            <w:tcW w:w="608" w:type="dxa"/>
            <w:gridSpan w:val="2"/>
          </w:tcPr>
          <w:p w14:paraId="11C462BC" w14:textId="77777777" w:rsidR="003A75CA" w:rsidRPr="001404D7" w:rsidRDefault="003A75CA" w:rsidP="003A75C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0C713B" w14:textId="77777777" w:rsidR="003A75CA" w:rsidRPr="001404D7" w:rsidRDefault="003A75CA" w:rsidP="003A75C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T1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T3</w:t>
            </w:r>
          </w:p>
        </w:tc>
      </w:tr>
      <w:tr w:rsidR="003A75CA" w:rsidRPr="001404D7" w14:paraId="2C1CBF56" w14:textId="77777777" w:rsidTr="003A75CA">
        <w:trPr>
          <w:gridAfter w:val="1"/>
          <w:wAfter w:w="21" w:type="dxa"/>
          <w:trHeight w:val="411"/>
        </w:trPr>
        <w:tc>
          <w:tcPr>
            <w:tcW w:w="2728" w:type="dxa"/>
            <w:tcBorders>
              <w:bottom w:val="single" w:sz="4" w:space="0" w:color="auto"/>
            </w:tcBorders>
          </w:tcPr>
          <w:p w14:paraId="18E62FCD" w14:textId="77777777" w:rsidR="003A75CA" w:rsidRPr="001404D7" w:rsidRDefault="003A75CA" w:rsidP="003A7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1C4955A" w14:textId="77777777" w:rsidR="003A75CA" w:rsidRPr="001404D7" w:rsidRDefault="003A75CA" w:rsidP="003A75CA">
            <w:pPr>
              <w:spacing w:line="259" w:lineRule="auto"/>
              <w:ind w:left="180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7DA27B47" w14:textId="77777777" w:rsidR="003A75CA" w:rsidRPr="001404D7" w:rsidRDefault="003A75CA" w:rsidP="003A75CA">
            <w:pPr>
              <w:spacing w:line="259" w:lineRule="auto"/>
              <w:ind w:left="221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D604DF9" w14:textId="77777777" w:rsidR="003A75CA" w:rsidRPr="001404D7" w:rsidRDefault="003A75CA" w:rsidP="003A75CA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529C3AF9" w14:textId="77777777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8F436A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691A14FE" w14:textId="77777777" w:rsidR="003A75CA" w:rsidRPr="001404D7" w:rsidRDefault="003A75CA" w:rsidP="003A75CA">
            <w:pPr>
              <w:spacing w:line="259" w:lineRule="auto"/>
              <w:ind w:left="27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28A44C29" w14:textId="77777777" w:rsidR="003A75CA" w:rsidRPr="001404D7" w:rsidRDefault="003A75CA" w:rsidP="003A75CA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20A8C59" w14:textId="77777777" w:rsidR="003A75CA" w:rsidRPr="001404D7" w:rsidRDefault="003A75CA" w:rsidP="003A75CA">
            <w:pPr>
              <w:spacing w:line="259" w:lineRule="auto"/>
              <w:ind w:left="125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</w:tcPr>
          <w:p w14:paraId="29B708CD" w14:textId="77777777" w:rsidR="003A75CA" w:rsidRPr="001404D7" w:rsidRDefault="003A75CA" w:rsidP="003A75CA">
            <w:pPr>
              <w:spacing w:line="259" w:lineRule="auto"/>
              <w:ind w:left="125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D96B79" w14:textId="77777777" w:rsidR="003A75CA" w:rsidRPr="001404D7" w:rsidRDefault="003A75CA" w:rsidP="003A75CA">
            <w:pPr>
              <w:spacing w:line="259" w:lineRule="auto"/>
              <w:ind w:left="27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48FCFA57" w14:textId="77777777" w:rsidR="003A75CA" w:rsidRPr="001404D7" w:rsidRDefault="003A75CA" w:rsidP="003A75CA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3A75CA" w:rsidRPr="001404D7" w14:paraId="10C7E41A" w14:textId="77777777" w:rsidTr="003A75CA">
        <w:trPr>
          <w:gridAfter w:val="1"/>
          <w:wAfter w:w="21" w:type="dxa"/>
          <w:trHeight w:val="411"/>
        </w:trPr>
        <w:tc>
          <w:tcPr>
            <w:tcW w:w="2728" w:type="dxa"/>
            <w:tcBorders>
              <w:top w:val="single" w:sz="4" w:space="0" w:color="auto"/>
            </w:tcBorders>
          </w:tcPr>
          <w:p w14:paraId="65E51703" w14:textId="77777777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Autoregressive </w:t>
            </w:r>
            <w:proofErr w:type="spellStart"/>
            <w:r w:rsidRPr="001404D7">
              <w:rPr>
                <w:rFonts w:ascii="Times New Roman" w:hAnsi="Times New Roman" w:cs="Times New Roman"/>
              </w:rPr>
              <w:t>effects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20B0C6F4" w14:textId="77777777" w:rsidR="003A75CA" w:rsidRPr="001404D7" w:rsidRDefault="003A75CA" w:rsidP="003A75CA">
            <w:pPr>
              <w:spacing w:line="259" w:lineRule="auto"/>
              <w:ind w:left="2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38CD3198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32F45B7A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</w:tcPr>
          <w:p w14:paraId="63662731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FA74C4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035E679C" w14:textId="77777777" w:rsidR="003A75CA" w:rsidRPr="001404D7" w:rsidRDefault="003A75CA" w:rsidP="003A75CA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57B98E6F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049A0C19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</w:tcPr>
          <w:p w14:paraId="24CED168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D4450B5" w14:textId="77777777" w:rsidR="003A75CA" w:rsidRPr="001404D7" w:rsidRDefault="003A75CA" w:rsidP="003A75C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30D905FF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5CA" w:rsidRPr="001404D7" w14:paraId="0E7FA1AF" w14:textId="77777777" w:rsidTr="003A75CA">
        <w:trPr>
          <w:gridAfter w:val="1"/>
          <w:wAfter w:w="21" w:type="dxa"/>
          <w:trHeight w:val="272"/>
        </w:trPr>
        <w:tc>
          <w:tcPr>
            <w:tcW w:w="2728" w:type="dxa"/>
          </w:tcPr>
          <w:p w14:paraId="5F867277" w14:textId="77777777" w:rsidR="003A75CA" w:rsidRPr="001404D7" w:rsidRDefault="003A75CA" w:rsidP="003A75CA">
            <w:pPr>
              <w:tabs>
                <w:tab w:val="center" w:pos="503"/>
              </w:tabs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 Procrastination (P)</w:t>
            </w:r>
          </w:p>
        </w:tc>
        <w:tc>
          <w:tcPr>
            <w:tcW w:w="811" w:type="dxa"/>
          </w:tcPr>
          <w:p w14:paraId="43E221D6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077" w:type="dxa"/>
          </w:tcPr>
          <w:p w14:paraId="5538EA14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86" w:type="dxa"/>
          </w:tcPr>
          <w:p w14:paraId="0378EB38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635" w:type="dxa"/>
          </w:tcPr>
          <w:p w14:paraId="50E470AD" w14:textId="77777777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C37290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023" w:type="dxa"/>
          </w:tcPr>
          <w:p w14:paraId="730EF6B8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9" w:type="dxa"/>
          </w:tcPr>
          <w:p w14:paraId="201BED14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467" w:type="dxa"/>
          </w:tcPr>
          <w:p w14:paraId="6A62D208" w14:textId="77777777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14:paraId="6C207ED4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93" w:type="dxa"/>
          </w:tcPr>
          <w:p w14:paraId="35AE89DF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5" w:type="dxa"/>
          </w:tcPr>
          <w:p w14:paraId="03EBF76C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</w:tr>
      <w:tr w:rsidR="003A75CA" w:rsidRPr="001404D7" w14:paraId="39763FAC" w14:textId="77777777" w:rsidTr="003A75CA">
        <w:trPr>
          <w:gridAfter w:val="1"/>
          <w:wAfter w:w="21" w:type="dxa"/>
          <w:trHeight w:val="272"/>
        </w:trPr>
        <w:tc>
          <w:tcPr>
            <w:tcW w:w="2728" w:type="dxa"/>
          </w:tcPr>
          <w:p w14:paraId="516A79EF" w14:textId="77777777" w:rsidR="003A75CA" w:rsidRPr="001404D7" w:rsidRDefault="003A75CA" w:rsidP="003A75CA">
            <w:pPr>
              <w:tabs>
                <w:tab w:val="center" w:pos="503"/>
              </w:tabs>
              <w:jc w:val="both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 Anxiety (A)</w:t>
            </w:r>
          </w:p>
        </w:tc>
        <w:tc>
          <w:tcPr>
            <w:tcW w:w="811" w:type="dxa"/>
          </w:tcPr>
          <w:p w14:paraId="7CD4AAF9" w14:textId="2579494F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0.7</w:t>
            </w:r>
            <w:r w:rsidR="007539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7" w:type="dxa"/>
          </w:tcPr>
          <w:p w14:paraId="05B01AE8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86" w:type="dxa"/>
          </w:tcPr>
          <w:p w14:paraId="5004E0EA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635" w:type="dxa"/>
          </w:tcPr>
          <w:p w14:paraId="66355868" w14:textId="77777777" w:rsidR="003A75CA" w:rsidRPr="001404D7" w:rsidRDefault="003A75CA" w:rsidP="003A7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8D8119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023" w:type="dxa"/>
          </w:tcPr>
          <w:p w14:paraId="7A9E6476" w14:textId="0A788AE5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</w:t>
            </w:r>
            <w:r w:rsidR="007539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" w:type="dxa"/>
          </w:tcPr>
          <w:p w14:paraId="2980EE8A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467" w:type="dxa"/>
          </w:tcPr>
          <w:p w14:paraId="524BFEB8" w14:textId="77777777" w:rsidR="003A75CA" w:rsidRPr="001404D7" w:rsidRDefault="003A75CA" w:rsidP="003A7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14:paraId="4877C9D6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93" w:type="dxa"/>
          </w:tcPr>
          <w:p w14:paraId="3686ED49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5" w:type="dxa"/>
          </w:tcPr>
          <w:p w14:paraId="7149DB7D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</w:tr>
      <w:tr w:rsidR="003A75CA" w:rsidRPr="001404D7" w14:paraId="12374B6E" w14:textId="77777777" w:rsidTr="003A75CA">
        <w:trPr>
          <w:gridAfter w:val="1"/>
          <w:wAfter w:w="21" w:type="dxa"/>
          <w:trHeight w:val="272"/>
        </w:trPr>
        <w:tc>
          <w:tcPr>
            <w:tcW w:w="2728" w:type="dxa"/>
          </w:tcPr>
          <w:p w14:paraId="08758DAB" w14:textId="77777777" w:rsidR="003A75CA" w:rsidRPr="001404D7" w:rsidRDefault="003A75CA" w:rsidP="003A75CA">
            <w:pPr>
              <w:tabs>
                <w:tab w:val="center" w:pos="503"/>
              </w:tabs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  <w:p w14:paraId="20C886FB" w14:textId="77777777" w:rsidR="003A75CA" w:rsidRPr="001404D7" w:rsidRDefault="003A75CA" w:rsidP="003A75CA">
            <w:pPr>
              <w:tabs>
                <w:tab w:val="center" w:pos="503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Cross-</w:t>
            </w:r>
            <w:proofErr w:type="spellStart"/>
            <w:r w:rsidRPr="001404D7">
              <w:rPr>
                <w:rFonts w:ascii="Times New Roman" w:hAnsi="Times New Roman" w:cs="Times New Roman"/>
              </w:rPr>
              <w:t>lagged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04D7">
              <w:rPr>
                <w:rFonts w:ascii="Times New Roman" w:hAnsi="Times New Roman" w:cs="Times New Roman"/>
              </w:rPr>
              <w:t>effects</w:t>
            </w:r>
            <w:proofErr w:type="spellEnd"/>
          </w:p>
        </w:tc>
        <w:tc>
          <w:tcPr>
            <w:tcW w:w="811" w:type="dxa"/>
          </w:tcPr>
          <w:p w14:paraId="47EF04F4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79DE034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3EAF0362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5B218DEF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4EE0AB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A0DC79A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3DAF43B9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</w:tcPr>
          <w:p w14:paraId="07C5F5D0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14:paraId="5073EBBA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271D22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14:paraId="19955DAC" w14:textId="7777777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5CA" w:rsidRPr="001404D7" w14:paraId="4A1383DC" w14:textId="77777777" w:rsidTr="003A75CA">
        <w:trPr>
          <w:gridAfter w:val="1"/>
          <w:wAfter w:w="21" w:type="dxa"/>
          <w:trHeight w:val="288"/>
        </w:trPr>
        <w:tc>
          <w:tcPr>
            <w:tcW w:w="2728" w:type="dxa"/>
          </w:tcPr>
          <w:p w14:paraId="6E557A6C" w14:textId="6FE2123A" w:rsidR="003A75CA" w:rsidRPr="004523EB" w:rsidRDefault="003A75CA" w:rsidP="00A34370">
            <w:pPr>
              <w:ind w:left="12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523EB">
              <w:rPr>
                <w:rFonts w:ascii="Times New Roman" w:hAnsi="Times New Roman" w:cs="Times New Roman"/>
              </w:rPr>
              <w:t xml:space="preserve">P </w:t>
            </w:r>
            <w:r w:rsidRPr="004523EB">
              <w:rPr>
                <w:rFonts w:ascii="Times New Roman" w:hAnsi="Times New Roman" w:cs="Times New Roman"/>
              </w:rPr>
              <w:sym w:font="Wingdings" w:char="F0E0"/>
            </w:r>
            <w:r w:rsidRPr="004523EB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811" w:type="dxa"/>
          </w:tcPr>
          <w:p w14:paraId="60467BAA" w14:textId="77777777" w:rsidR="003A75CA" w:rsidRPr="004523EB" w:rsidRDefault="003A75CA" w:rsidP="003A75CA">
            <w:pPr>
              <w:rPr>
                <w:rFonts w:ascii="Times New Roman" w:hAnsi="Times New Roman" w:cs="Times New Roman"/>
                <w:lang w:val="en-US"/>
              </w:rPr>
            </w:pPr>
            <w:r w:rsidRPr="004523EB">
              <w:rPr>
                <w:rFonts w:ascii="Times New Roman" w:hAnsi="Times New Roman" w:cs="Times New Roman"/>
              </w:rPr>
              <w:t xml:space="preserve">   0.09</w:t>
            </w:r>
          </w:p>
        </w:tc>
        <w:tc>
          <w:tcPr>
            <w:tcW w:w="1077" w:type="dxa"/>
          </w:tcPr>
          <w:p w14:paraId="0B032179" w14:textId="77777777" w:rsidR="003A75CA" w:rsidRPr="001404D7" w:rsidRDefault="003A75CA" w:rsidP="003A75CA">
            <w:pPr>
              <w:ind w:left="334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86" w:type="dxa"/>
          </w:tcPr>
          <w:p w14:paraId="1227C3FA" w14:textId="77777777" w:rsidR="003A75CA" w:rsidRPr="001404D7" w:rsidRDefault="003A75CA" w:rsidP="003A75CA">
            <w:pPr>
              <w:ind w:left="257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.02</w:t>
            </w:r>
          </w:p>
        </w:tc>
        <w:tc>
          <w:tcPr>
            <w:tcW w:w="635" w:type="dxa"/>
          </w:tcPr>
          <w:p w14:paraId="1A95F6F5" w14:textId="77777777" w:rsidR="003A75CA" w:rsidRPr="001404D7" w:rsidRDefault="003A75CA" w:rsidP="003A7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2FE422" w14:textId="411586A5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0.0</w:t>
            </w:r>
            <w:r w:rsidR="000E35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</w:tcPr>
          <w:p w14:paraId="764F98A2" w14:textId="77777777" w:rsidR="003A75CA" w:rsidRPr="001404D7" w:rsidRDefault="003A75CA" w:rsidP="003A75CA">
            <w:pPr>
              <w:ind w:right="55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   0.03</w:t>
            </w:r>
          </w:p>
        </w:tc>
        <w:tc>
          <w:tcPr>
            <w:tcW w:w="779" w:type="dxa"/>
          </w:tcPr>
          <w:p w14:paraId="669F661A" w14:textId="01833DD6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.3</w:t>
            </w:r>
            <w:r w:rsidR="000E35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" w:type="dxa"/>
          </w:tcPr>
          <w:p w14:paraId="0C1CD8FA" w14:textId="77777777" w:rsidR="003A75CA" w:rsidRPr="001404D7" w:rsidRDefault="003A75CA" w:rsidP="003A75CA">
            <w:pPr>
              <w:ind w:right="24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14:paraId="49BCA704" w14:textId="77777777" w:rsidR="003A75CA" w:rsidRPr="001404D7" w:rsidRDefault="003A75CA" w:rsidP="003A75CA">
            <w:pPr>
              <w:tabs>
                <w:tab w:val="center" w:pos="302"/>
              </w:tabs>
              <w:ind w:left="142" w:right="243"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</w:tcPr>
          <w:p w14:paraId="65602722" w14:textId="77777777" w:rsidR="003A75CA" w:rsidRPr="001404D7" w:rsidRDefault="003A75CA" w:rsidP="003A75CA">
            <w:pPr>
              <w:ind w:left="353" w:right="373" w:firstLine="34"/>
              <w:rPr>
                <w:rFonts w:ascii="Times New Roman" w:hAnsi="Times New Roman" w:cs="Times New Roman"/>
                <w:color w:val="000000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775" w:type="dxa"/>
          </w:tcPr>
          <w:p w14:paraId="34CA25A9" w14:textId="77777777" w:rsidR="003A75CA" w:rsidRPr="001404D7" w:rsidRDefault="003A75CA" w:rsidP="003A75CA">
            <w:pPr>
              <w:ind w:left="223" w:right="236" w:firstLine="34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</w:t>
            </w: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3A75CA" w:rsidRPr="001404D7" w14:paraId="7A9D338C" w14:textId="77777777" w:rsidTr="003A75CA">
        <w:trPr>
          <w:gridAfter w:val="1"/>
          <w:wAfter w:w="21" w:type="dxa"/>
          <w:trHeight w:val="288"/>
        </w:trPr>
        <w:tc>
          <w:tcPr>
            <w:tcW w:w="2728" w:type="dxa"/>
          </w:tcPr>
          <w:p w14:paraId="69B662FD" w14:textId="4EE23C52" w:rsidR="003A75CA" w:rsidRPr="001404D7" w:rsidRDefault="003A75CA" w:rsidP="00A34370">
            <w:pPr>
              <w:spacing w:line="259" w:lineRule="auto"/>
              <w:ind w:left="12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4D7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Pr="001404D7">
              <w:rPr>
                <w:rFonts w:ascii="Times New Roman" w:hAnsi="Times New Roman" w:cs="Times New Roman"/>
                <w:lang w:val="en-US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P</w:t>
            </w:r>
          </w:p>
        </w:tc>
        <w:tc>
          <w:tcPr>
            <w:tcW w:w="811" w:type="dxa"/>
          </w:tcPr>
          <w:p w14:paraId="15007C79" w14:textId="798977B9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001404D7">
              <w:rPr>
                <w:rFonts w:ascii="Times New Roman" w:hAnsi="Times New Roman" w:cs="Times New Roman"/>
                <w:lang w:val="en-US"/>
              </w:rPr>
              <w:t xml:space="preserve">   0.0</w:t>
            </w:r>
            <w:r w:rsidR="00A62EA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77" w:type="dxa"/>
          </w:tcPr>
          <w:p w14:paraId="4EB3EB66" w14:textId="77777777" w:rsidR="003A75CA" w:rsidRPr="001404D7" w:rsidRDefault="003A75CA" w:rsidP="003A75CA">
            <w:pPr>
              <w:spacing w:line="259" w:lineRule="auto"/>
              <w:ind w:left="334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86" w:type="dxa"/>
          </w:tcPr>
          <w:p w14:paraId="675A7FCB" w14:textId="31329CE0" w:rsidR="003A75CA" w:rsidRPr="001404D7" w:rsidRDefault="003A75CA" w:rsidP="003A75CA">
            <w:pPr>
              <w:spacing w:line="259" w:lineRule="auto"/>
              <w:ind w:left="257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.</w:t>
            </w:r>
            <w:r w:rsidR="000E353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5" w:type="dxa"/>
          </w:tcPr>
          <w:p w14:paraId="15E5837D" w14:textId="77777777" w:rsidR="003A75CA" w:rsidRPr="001404D7" w:rsidRDefault="003A75CA" w:rsidP="003A75C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0F205BD" w14:textId="77777777" w:rsidR="003A75CA" w:rsidRPr="001404D7" w:rsidRDefault="003A75CA" w:rsidP="003A75CA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023" w:type="dxa"/>
          </w:tcPr>
          <w:p w14:paraId="7FD2E764" w14:textId="77777777" w:rsidR="003A75CA" w:rsidRPr="001404D7" w:rsidRDefault="003A75CA" w:rsidP="003A75CA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9" w:type="dxa"/>
          </w:tcPr>
          <w:p w14:paraId="5903EF52" w14:textId="13CE7D97" w:rsidR="003A75CA" w:rsidRPr="001404D7" w:rsidRDefault="003A75CA" w:rsidP="003A75C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.</w:t>
            </w:r>
            <w:r w:rsidR="000E35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67" w:type="dxa"/>
          </w:tcPr>
          <w:p w14:paraId="070110B5" w14:textId="77777777" w:rsidR="003A75CA" w:rsidRPr="001404D7" w:rsidRDefault="003A75CA" w:rsidP="003A75CA">
            <w:pPr>
              <w:spacing w:line="259" w:lineRule="auto"/>
              <w:ind w:right="24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gridSpan w:val="2"/>
          </w:tcPr>
          <w:p w14:paraId="4EEAA327" w14:textId="77777777" w:rsidR="003A75CA" w:rsidRPr="001404D7" w:rsidRDefault="003A75CA" w:rsidP="003A75CA">
            <w:pPr>
              <w:tabs>
                <w:tab w:val="center" w:pos="302"/>
              </w:tabs>
              <w:spacing w:line="259" w:lineRule="auto"/>
              <w:ind w:left="142" w:right="243" w:firstLine="3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</w:tcPr>
          <w:p w14:paraId="1A82003D" w14:textId="77777777" w:rsidR="003A75CA" w:rsidRPr="001404D7" w:rsidRDefault="003A75CA" w:rsidP="003A75CA">
            <w:pPr>
              <w:spacing w:line="259" w:lineRule="auto"/>
              <w:ind w:left="353" w:right="373" w:firstLine="34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775" w:type="dxa"/>
          </w:tcPr>
          <w:p w14:paraId="084FDB50" w14:textId="77777777" w:rsidR="003A75CA" w:rsidRPr="001404D7" w:rsidRDefault="003A75CA" w:rsidP="003A75CA">
            <w:pPr>
              <w:spacing w:line="259" w:lineRule="auto"/>
              <w:ind w:left="223" w:right="236" w:firstLine="34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</w:t>
            </w: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3A75CA" w:rsidRPr="001404D7" w14:paraId="612823DE" w14:textId="77777777" w:rsidTr="003A75CA">
        <w:trPr>
          <w:trHeight w:val="272"/>
        </w:trPr>
        <w:tc>
          <w:tcPr>
            <w:tcW w:w="12115" w:type="dxa"/>
            <w:gridSpan w:val="14"/>
            <w:tcBorders>
              <w:top w:val="single" w:sz="4" w:space="0" w:color="auto"/>
            </w:tcBorders>
          </w:tcPr>
          <w:p w14:paraId="7BCF777E" w14:textId="47DF3454" w:rsidR="003A75CA" w:rsidRPr="001404D7" w:rsidRDefault="003A75CA" w:rsidP="003A75CA">
            <w:pPr>
              <w:spacing w:line="276" w:lineRule="auto"/>
              <w:ind w:left="10" w:right="2"/>
              <w:rPr>
                <w:rFonts w:ascii="Times New Roman" w:hAnsi="Times New Roman" w:cs="Times New Roman"/>
                <w:lang w:val="en-US"/>
              </w:rPr>
            </w:pPr>
            <w:r w:rsidRPr="001404D7">
              <w:rPr>
                <w:rFonts w:ascii="Times New Roman" w:hAnsi="Times New Roman" w:cs="Times New Roman"/>
                <w:i/>
                <w:lang w:val="en-US"/>
              </w:rPr>
              <w:t>Note.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789 with 50 imputed data; P = Academic procrastination; A = Learning-related anxiety. Explained variance for academic procrastination: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T2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82%,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T3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84%; </w:t>
            </w:r>
            <w:r w:rsidR="00753968">
              <w:rPr>
                <w:rFonts w:ascii="Times New Roman" w:hAnsi="Times New Roman" w:cs="Times New Roman"/>
                <w:lang w:val="en-US"/>
              </w:rPr>
              <w:t>L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earning-related anxiety: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T2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67%,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T3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66%; Model fit indices: </w:t>
            </w:r>
            <w:r w:rsidRPr="00427622">
              <w:rPr>
                <w:rFonts w:ascii="Times New Roman" w:hAnsi="Times New Roman" w:cs="Times New Roman"/>
                <w:color w:val="131413"/>
              </w:rPr>
              <w:t>χ</w:t>
            </w:r>
            <w:r w:rsidRPr="00427622">
              <w:rPr>
                <w:rFonts w:ascii="Times New Roman" w:hAnsi="Times New Roman" w:cs="Times New Roman"/>
                <w:color w:val="131413"/>
                <w:vertAlign w:val="superscript"/>
                <w:lang w:val="en-US"/>
              </w:rPr>
              <w:t>2</w:t>
            </w:r>
            <w:r w:rsidRPr="00427622">
              <w:rPr>
                <w:rFonts w:ascii="Times New Roman" w:hAnsi="Times New Roman" w:cs="Times New Roman"/>
                <w:color w:val="131413"/>
                <w:lang w:val="en-US"/>
              </w:rPr>
              <w:t xml:space="preserve"> =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 48</w:t>
            </w:r>
            <w:r w:rsidR="00753968">
              <w:rPr>
                <w:rFonts w:ascii="Times New Roman" w:hAnsi="Times New Roman" w:cs="Times New Roman"/>
                <w:color w:val="131413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>.</w:t>
            </w:r>
            <w:r w:rsidR="00753968">
              <w:rPr>
                <w:rFonts w:ascii="Times New Roman" w:hAnsi="Times New Roman" w:cs="Times New Roman"/>
                <w:color w:val="131413"/>
                <w:lang w:val="en-US"/>
              </w:rPr>
              <w:t>20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, </w:t>
            </w:r>
            <w:r w:rsidRPr="001404D7">
              <w:rPr>
                <w:rFonts w:ascii="Times New Roman" w:hAnsi="Times New Roman" w:cs="Times New Roman"/>
                <w:i/>
                <w:color w:val="131413"/>
                <w:lang w:val="en-US"/>
              </w:rPr>
              <w:t xml:space="preserve">df 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= 175, </w:t>
            </w:r>
            <w:r w:rsidRPr="001404D7">
              <w:rPr>
                <w:rFonts w:ascii="Times New Roman" w:hAnsi="Times New Roman" w:cs="Times New Roman"/>
                <w:i/>
                <w:color w:val="131413"/>
                <w:lang w:val="en-US"/>
              </w:rPr>
              <w:t>p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 &lt; .001,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CFI = .98, RMSEA = .047, SRMR = .043</w:t>
            </w:r>
          </w:p>
        </w:tc>
      </w:tr>
    </w:tbl>
    <w:p w14:paraId="1FBEA067" w14:textId="01618F6B" w:rsidR="003A75CA" w:rsidRDefault="003A75CA" w:rsidP="005802FE"/>
    <w:p w14:paraId="16C7B20C" w14:textId="0606365A" w:rsidR="003A75CA" w:rsidRDefault="003A75CA" w:rsidP="005802FE"/>
    <w:p w14:paraId="375FDE52" w14:textId="2BB7406B" w:rsidR="003A75CA" w:rsidRDefault="003A75CA" w:rsidP="005802FE"/>
    <w:p w14:paraId="302F2017" w14:textId="1AEED651" w:rsidR="00477958" w:rsidRDefault="00477958" w:rsidP="005802FE"/>
    <w:tbl>
      <w:tblPr>
        <w:tblStyle w:val="TableGrid"/>
        <w:tblpPr w:leftFromText="141" w:rightFromText="141" w:vertAnchor="page" w:horzAnchor="margin" w:tblpY="1837"/>
        <w:tblW w:w="12115" w:type="dxa"/>
        <w:tblInd w:w="0" w:type="dxa"/>
        <w:tblCellMar>
          <w:top w:w="4" w:type="dxa"/>
          <w:right w:w="37" w:type="dxa"/>
        </w:tblCellMar>
        <w:tblLook w:val="04A0" w:firstRow="1" w:lastRow="0" w:firstColumn="1" w:lastColumn="0" w:noHBand="0" w:noVBand="1"/>
      </w:tblPr>
      <w:tblGrid>
        <w:gridCol w:w="2728"/>
        <w:gridCol w:w="811"/>
        <w:gridCol w:w="1077"/>
        <w:gridCol w:w="986"/>
        <w:gridCol w:w="635"/>
        <w:gridCol w:w="992"/>
        <w:gridCol w:w="1023"/>
        <w:gridCol w:w="779"/>
        <w:gridCol w:w="467"/>
        <w:gridCol w:w="828"/>
        <w:gridCol w:w="21"/>
        <w:gridCol w:w="972"/>
        <w:gridCol w:w="21"/>
        <w:gridCol w:w="754"/>
        <w:gridCol w:w="21"/>
      </w:tblGrid>
      <w:tr w:rsidR="00477958" w:rsidRPr="001404D7" w14:paraId="514BEEC8" w14:textId="77777777" w:rsidTr="00A34370">
        <w:trPr>
          <w:trHeight w:val="697"/>
        </w:trPr>
        <w:tc>
          <w:tcPr>
            <w:tcW w:w="12115" w:type="dxa"/>
            <w:gridSpan w:val="15"/>
            <w:tcBorders>
              <w:bottom w:val="single" w:sz="4" w:space="0" w:color="auto"/>
            </w:tcBorders>
          </w:tcPr>
          <w:p w14:paraId="4B2B258A" w14:textId="39E47310" w:rsidR="00477958" w:rsidRPr="001404D7" w:rsidRDefault="00477958" w:rsidP="00210D02">
            <w:pPr>
              <w:pStyle w:val="berschrift1"/>
              <w:ind w:left="10"/>
              <w:jc w:val="left"/>
              <w:outlineLvl w:val="0"/>
              <w:rPr>
                <w:b w:val="0"/>
                <w:lang w:val="en-US"/>
              </w:rPr>
            </w:pPr>
            <w:r w:rsidRPr="001404D7">
              <w:rPr>
                <w:lang w:val="en-US"/>
              </w:rPr>
              <w:lastRenderedPageBreak/>
              <w:t>Supplementary Table 3:</w:t>
            </w:r>
            <w:r w:rsidRPr="001404D7">
              <w:rPr>
                <w:b w:val="0"/>
                <w:lang w:val="en-US"/>
              </w:rPr>
              <w:t xml:space="preserve"> Standardized autoregressive and cross-lagged effects for </w:t>
            </w:r>
            <w:r w:rsidR="008415A1">
              <w:rPr>
                <w:b w:val="0"/>
                <w:lang w:val="en-US"/>
              </w:rPr>
              <w:t xml:space="preserve">a </w:t>
            </w:r>
            <w:r w:rsidRPr="001404D7">
              <w:rPr>
                <w:b w:val="0"/>
                <w:lang w:val="en-US"/>
              </w:rPr>
              <w:t xml:space="preserve">separate model for learning-related hope and academic procrastination </w:t>
            </w:r>
          </w:p>
        </w:tc>
      </w:tr>
      <w:tr w:rsidR="00477958" w:rsidRPr="001404D7" w14:paraId="49A8304C" w14:textId="77777777" w:rsidTr="00A34370">
        <w:trPr>
          <w:trHeight w:val="411"/>
        </w:trPr>
        <w:tc>
          <w:tcPr>
            <w:tcW w:w="2728" w:type="dxa"/>
            <w:tcBorders>
              <w:top w:val="single" w:sz="4" w:space="0" w:color="auto"/>
            </w:tcBorders>
          </w:tcPr>
          <w:p w14:paraId="69144BB7" w14:textId="77777777" w:rsidR="00477958" w:rsidRPr="001404D7" w:rsidRDefault="00477958" w:rsidP="00210D0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04D7">
              <w:rPr>
                <w:rFonts w:ascii="Times New Roman" w:hAnsi="Times New Roman" w:cs="Times New Roman"/>
              </w:rPr>
              <w:t>Effect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</w:p>
          <w:p w14:paraId="4AA99C3F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DC04E3" w14:textId="77777777" w:rsidR="00477958" w:rsidRPr="001404D7" w:rsidRDefault="00477958" w:rsidP="00210D0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T1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T2</w:t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14:paraId="7EB456CC" w14:textId="77777777" w:rsidR="00477958" w:rsidRPr="001404D7" w:rsidRDefault="00477958" w:rsidP="00210D0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72C43F" w14:textId="77777777" w:rsidR="00477958" w:rsidRPr="001404D7" w:rsidRDefault="00477958" w:rsidP="00210D0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T2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T3</w:t>
            </w: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38DF93B5" w14:textId="77777777" w:rsidR="00477958" w:rsidRPr="001404D7" w:rsidRDefault="00477958" w:rsidP="00210D0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6"/>
            <w:tcBorders>
              <w:top w:val="single" w:sz="4" w:space="0" w:color="auto"/>
            </w:tcBorders>
          </w:tcPr>
          <w:p w14:paraId="74325307" w14:textId="77777777" w:rsidR="00477958" w:rsidRPr="001404D7" w:rsidRDefault="00477958" w:rsidP="00210D0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T1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T3</w:t>
            </w:r>
          </w:p>
        </w:tc>
      </w:tr>
      <w:tr w:rsidR="00477958" w:rsidRPr="001404D7" w14:paraId="75463868" w14:textId="77777777" w:rsidTr="00A34370">
        <w:trPr>
          <w:gridAfter w:val="1"/>
          <w:wAfter w:w="21" w:type="dxa"/>
          <w:trHeight w:val="411"/>
        </w:trPr>
        <w:tc>
          <w:tcPr>
            <w:tcW w:w="2728" w:type="dxa"/>
            <w:tcBorders>
              <w:bottom w:val="single" w:sz="4" w:space="0" w:color="auto"/>
            </w:tcBorders>
          </w:tcPr>
          <w:p w14:paraId="5451BE15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5EF609BD" w14:textId="77777777" w:rsidR="00477958" w:rsidRPr="001404D7" w:rsidRDefault="00477958" w:rsidP="00210D02">
            <w:pPr>
              <w:spacing w:line="259" w:lineRule="auto"/>
              <w:ind w:left="180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FE076E5" w14:textId="77777777" w:rsidR="00477958" w:rsidRPr="001404D7" w:rsidRDefault="00477958" w:rsidP="00210D02">
            <w:pPr>
              <w:spacing w:line="259" w:lineRule="auto"/>
              <w:ind w:left="221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013E03DD" w14:textId="77777777" w:rsidR="00477958" w:rsidRPr="001404D7" w:rsidRDefault="00477958" w:rsidP="00210D02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4326F280" w14:textId="77777777" w:rsidR="00477958" w:rsidRPr="001404D7" w:rsidRDefault="00477958" w:rsidP="00210D02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3201B3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14:paraId="4178163B" w14:textId="77777777" w:rsidR="00477958" w:rsidRPr="001404D7" w:rsidRDefault="00477958" w:rsidP="00210D02">
            <w:pPr>
              <w:spacing w:line="259" w:lineRule="auto"/>
              <w:ind w:left="27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36F9A5FB" w14:textId="77777777" w:rsidR="00477958" w:rsidRPr="001404D7" w:rsidRDefault="00477958" w:rsidP="00210D02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2617224" w14:textId="77777777" w:rsidR="00477958" w:rsidRPr="001404D7" w:rsidRDefault="00477958" w:rsidP="00210D02">
            <w:pPr>
              <w:spacing w:line="259" w:lineRule="auto"/>
              <w:ind w:left="125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0F648E65" w14:textId="77777777" w:rsidR="00477958" w:rsidRPr="001404D7" w:rsidRDefault="00477958" w:rsidP="00210D02">
            <w:pPr>
              <w:spacing w:line="259" w:lineRule="auto"/>
              <w:ind w:left="125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77ED4" w14:textId="77777777" w:rsidR="00477958" w:rsidRPr="001404D7" w:rsidRDefault="00477958" w:rsidP="00210D02">
            <w:pPr>
              <w:spacing w:line="259" w:lineRule="auto"/>
              <w:ind w:left="27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93F17" w14:textId="77777777" w:rsidR="00477958" w:rsidRPr="001404D7" w:rsidRDefault="00477958" w:rsidP="00210D02">
            <w:pPr>
              <w:spacing w:line="259" w:lineRule="auto"/>
              <w:ind w:left="206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477958" w:rsidRPr="001404D7" w14:paraId="2386F550" w14:textId="77777777" w:rsidTr="00A34370">
        <w:trPr>
          <w:gridAfter w:val="1"/>
          <w:wAfter w:w="21" w:type="dxa"/>
          <w:trHeight w:val="411"/>
        </w:trPr>
        <w:tc>
          <w:tcPr>
            <w:tcW w:w="2728" w:type="dxa"/>
            <w:tcBorders>
              <w:top w:val="single" w:sz="4" w:space="0" w:color="auto"/>
            </w:tcBorders>
          </w:tcPr>
          <w:p w14:paraId="21EEF2EE" w14:textId="77777777" w:rsidR="00477958" w:rsidRPr="001404D7" w:rsidRDefault="00477958" w:rsidP="00210D0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Autoregressive </w:t>
            </w:r>
            <w:proofErr w:type="spellStart"/>
            <w:r w:rsidRPr="001404D7">
              <w:rPr>
                <w:rFonts w:ascii="Times New Roman" w:hAnsi="Times New Roman" w:cs="Times New Roman"/>
              </w:rPr>
              <w:t>effects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66EA65C2" w14:textId="77777777" w:rsidR="00477958" w:rsidRPr="001404D7" w:rsidRDefault="00477958" w:rsidP="00210D02">
            <w:pPr>
              <w:spacing w:line="259" w:lineRule="auto"/>
              <w:ind w:left="2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494EA063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686BD8CB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</w:tcPr>
          <w:p w14:paraId="0C68D3FE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996E7F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1530D2F5" w14:textId="77777777" w:rsidR="00477958" w:rsidRPr="001404D7" w:rsidRDefault="00477958" w:rsidP="00210D0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0D19CC29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31B9FB7D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6F1C5E6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4441DA14" w14:textId="77777777" w:rsidR="00477958" w:rsidRPr="001404D7" w:rsidRDefault="00477958" w:rsidP="00210D02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</w:tcBorders>
          </w:tcPr>
          <w:p w14:paraId="2D57FCB8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958" w:rsidRPr="001404D7" w14:paraId="1C7F7B89" w14:textId="77777777" w:rsidTr="00A34370">
        <w:trPr>
          <w:gridAfter w:val="1"/>
          <w:wAfter w:w="21" w:type="dxa"/>
          <w:trHeight w:val="272"/>
        </w:trPr>
        <w:tc>
          <w:tcPr>
            <w:tcW w:w="2728" w:type="dxa"/>
          </w:tcPr>
          <w:p w14:paraId="0B7DC912" w14:textId="77777777" w:rsidR="00477958" w:rsidRPr="001404D7" w:rsidRDefault="00477958" w:rsidP="00210D02">
            <w:pPr>
              <w:tabs>
                <w:tab w:val="center" w:pos="503"/>
              </w:tabs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 Procrastination (P)</w:t>
            </w:r>
          </w:p>
        </w:tc>
        <w:tc>
          <w:tcPr>
            <w:tcW w:w="811" w:type="dxa"/>
          </w:tcPr>
          <w:p w14:paraId="73976432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077" w:type="dxa"/>
          </w:tcPr>
          <w:p w14:paraId="11EBB5E6" w14:textId="303CFE32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</w:t>
            </w:r>
            <w:r w:rsidR="0066305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86" w:type="dxa"/>
          </w:tcPr>
          <w:p w14:paraId="1AADE30B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635" w:type="dxa"/>
          </w:tcPr>
          <w:p w14:paraId="1BEBD01A" w14:textId="77777777" w:rsidR="00477958" w:rsidRPr="001404D7" w:rsidRDefault="00477958" w:rsidP="00210D02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9B2447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023" w:type="dxa"/>
          </w:tcPr>
          <w:p w14:paraId="1ACB7F6D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9" w:type="dxa"/>
          </w:tcPr>
          <w:p w14:paraId="0BE444F4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467" w:type="dxa"/>
          </w:tcPr>
          <w:p w14:paraId="4F35FBA3" w14:textId="77777777" w:rsidR="00477958" w:rsidRPr="001404D7" w:rsidRDefault="00477958" w:rsidP="00210D02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6503827D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93" w:type="dxa"/>
            <w:gridSpan w:val="2"/>
          </w:tcPr>
          <w:p w14:paraId="52B1F34A" w14:textId="321BED08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</w:t>
            </w:r>
            <w:r w:rsidR="006630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5" w:type="dxa"/>
            <w:gridSpan w:val="2"/>
          </w:tcPr>
          <w:p w14:paraId="0FCF3DB8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</w:tr>
      <w:tr w:rsidR="00477958" w:rsidRPr="001404D7" w14:paraId="6C1F5CF8" w14:textId="77777777" w:rsidTr="00A34370">
        <w:trPr>
          <w:gridAfter w:val="1"/>
          <w:wAfter w:w="21" w:type="dxa"/>
          <w:trHeight w:val="272"/>
        </w:trPr>
        <w:tc>
          <w:tcPr>
            <w:tcW w:w="2728" w:type="dxa"/>
          </w:tcPr>
          <w:p w14:paraId="61B2F961" w14:textId="77777777" w:rsidR="00477958" w:rsidRPr="001404D7" w:rsidRDefault="00477958" w:rsidP="00210D02">
            <w:pPr>
              <w:tabs>
                <w:tab w:val="center" w:pos="503"/>
              </w:tabs>
              <w:jc w:val="both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 Hope (H)</w:t>
            </w:r>
          </w:p>
        </w:tc>
        <w:tc>
          <w:tcPr>
            <w:tcW w:w="811" w:type="dxa"/>
          </w:tcPr>
          <w:p w14:paraId="2A15EA70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77" w:type="dxa"/>
          </w:tcPr>
          <w:p w14:paraId="25CF8941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86" w:type="dxa"/>
          </w:tcPr>
          <w:p w14:paraId="25D14FCB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635" w:type="dxa"/>
          </w:tcPr>
          <w:p w14:paraId="69EED5AB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87E06F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3" w:type="dxa"/>
          </w:tcPr>
          <w:p w14:paraId="19B9B79A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9" w:type="dxa"/>
          </w:tcPr>
          <w:p w14:paraId="04C5480B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467" w:type="dxa"/>
          </w:tcPr>
          <w:p w14:paraId="1F699136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2FF47579" w14:textId="025FFA63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0.1</w:t>
            </w:r>
            <w:r w:rsidR="006630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14:paraId="504B66EB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5" w:type="dxa"/>
            <w:gridSpan w:val="2"/>
          </w:tcPr>
          <w:p w14:paraId="77B8158B" w14:textId="012B0F9C" w:rsidR="00477958" w:rsidRPr="001404D7" w:rsidRDefault="00663055" w:rsidP="00210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</w:tr>
      <w:tr w:rsidR="00477958" w:rsidRPr="001404D7" w14:paraId="6728CFE9" w14:textId="77777777" w:rsidTr="00A34370">
        <w:trPr>
          <w:gridAfter w:val="1"/>
          <w:wAfter w:w="21" w:type="dxa"/>
          <w:trHeight w:val="272"/>
        </w:trPr>
        <w:tc>
          <w:tcPr>
            <w:tcW w:w="2728" w:type="dxa"/>
          </w:tcPr>
          <w:p w14:paraId="0A3E9075" w14:textId="77777777" w:rsidR="00477958" w:rsidRPr="001404D7" w:rsidRDefault="00477958" w:rsidP="00210D02">
            <w:pPr>
              <w:tabs>
                <w:tab w:val="center" w:pos="503"/>
              </w:tabs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  <w:p w14:paraId="1D387D72" w14:textId="77777777" w:rsidR="00477958" w:rsidRPr="001404D7" w:rsidRDefault="00477958" w:rsidP="00210D02">
            <w:pPr>
              <w:tabs>
                <w:tab w:val="center" w:pos="503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Cross-</w:t>
            </w:r>
            <w:proofErr w:type="spellStart"/>
            <w:r w:rsidRPr="001404D7">
              <w:rPr>
                <w:rFonts w:ascii="Times New Roman" w:hAnsi="Times New Roman" w:cs="Times New Roman"/>
              </w:rPr>
              <w:t>lagged</w:t>
            </w:r>
            <w:proofErr w:type="spellEnd"/>
            <w:r w:rsidRPr="001404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04D7">
              <w:rPr>
                <w:rFonts w:ascii="Times New Roman" w:hAnsi="Times New Roman" w:cs="Times New Roman"/>
              </w:rPr>
              <w:t>effects</w:t>
            </w:r>
            <w:proofErr w:type="spellEnd"/>
          </w:p>
        </w:tc>
        <w:tc>
          <w:tcPr>
            <w:tcW w:w="811" w:type="dxa"/>
          </w:tcPr>
          <w:p w14:paraId="1B3146F2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C7B8529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14:paraId="39B0482B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14:paraId="3ACD5E08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9D2C86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6FC205CA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14:paraId="016512FE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</w:tcPr>
          <w:p w14:paraId="1D965073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2A990BC5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14:paraId="4C654830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gridSpan w:val="2"/>
          </w:tcPr>
          <w:p w14:paraId="648F43CC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958" w:rsidRPr="001404D7" w14:paraId="2D4C1C74" w14:textId="77777777" w:rsidTr="00A34370">
        <w:trPr>
          <w:trHeight w:val="272"/>
        </w:trPr>
        <w:tc>
          <w:tcPr>
            <w:tcW w:w="2728" w:type="dxa"/>
          </w:tcPr>
          <w:p w14:paraId="23BCFF94" w14:textId="6DBCD0AB" w:rsidR="00477958" w:rsidRPr="001404D7" w:rsidRDefault="00477958" w:rsidP="00A34370">
            <w:pPr>
              <w:tabs>
                <w:tab w:val="center" w:pos="780"/>
              </w:tabs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P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H</w:t>
            </w:r>
          </w:p>
        </w:tc>
        <w:tc>
          <w:tcPr>
            <w:tcW w:w="811" w:type="dxa"/>
          </w:tcPr>
          <w:p w14:paraId="24A593C1" w14:textId="4B822C82" w:rsidR="00477958" w:rsidRPr="000B2630" w:rsidRDefault="00477958" w:rsidP="00210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B2630">
              <w:rPr>
                <w:rFonts w:ascii="Times New Roman" w:hAnsi="Times New Roman" w:cs="Times New Roman"/>
                <w:bCs/>
              </w:rPr>
              <w:t>-0.1</w:t>
            </w:r>
            <w:r w:rsidR="0066305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77" w:type="dxa"/>
          </w:tcPr>
          <w:p w14:paraId="7F22156C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86" w:type="dxa"/>
          </w:tcPr>
          <w:p w14:paraId="599CC6EB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635" w:type="dxa"/>
          </w:tcPr>
          <w:p w14:paraId="6E881AC8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785CB2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4D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23" w:type="dxa"/>
          </w:tcPr>
          <w:p w14:paraId="02890431" w14:textId="77777777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9" w:type="dxa"/>
          </w:tcPr>
          <w:p w14:paraId="5D727216" w14:textId="6C027769" w:rsidR="00477958" w:rsidRPr="001404D7" w:rsidRDefault="00477958" w:rsidP="00210D02">
            <w:pPr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467" w:type="dxa"/>
          </w:tcPr>
          <w:p w14:paraId="0A8FAF3B" w14:textId="77777777" w:rsidR="00477958" w:rsidRPr="001404D7" w:rsidRDefault="00477958" w:rsidP="0021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</w:tcPr>
          <w:p w14:paraId="454230DE" w14:textId="77777777" w:rsidR="00477958" w:rsidRPr="001404D7" w:rsidRDefault="00477958" w:rsidP="00210D02">
            <w:pPr>
              <w:ind w:left="142"/>
              <w:rPr>
                <w:rFonts w:ascii="Times New Roman" w:hAnsi="Times New Roman" w:cs="Times New Roman"/>
                <w:color w:val="000000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 xml:space="preserve">   –</w:t>
            </w:r>
          </w:p>
        </w:tc>
        <w:tc>
          <w:tcPr>
            <w:tcW w:w="993" w:type="dxa"/>
            <w:gridSpan w:val="2"/>
          </w:tcPr>
          <w:p w14:paraId="1759849A" w14:textId="77777777" w:rsidR="00477958" w:rsidRPr="001404D7" w:rsidRDefault="00477958" w:rsidP="00210D02">
            <w:pPr>
              <w:ind w:right="10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775" w:type="dxa"/>
            <w:gridSpan w:val="2"/>
          </w:tcPr>
          <w:p w14:paraId="6040B427" w14:textId="77777777" w:rsidR="00477958" w:rsidRPr="001404D7" w:rsidRDefault="00477958" w:rsidP="00210D02">
            <w:pPr>
              <w:ind w:left="223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</w:t>
            </w: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477958" w:rsidRPr="001404D7" w14:paraId="65245363" w14:textId="77777777" w:rsidTr="00A34370">
        <w:trPr>
          <w:trHeight w:val="68"/>
        </w:trPr>
        <w:tc>
          <w:tcPr>
            <w:tcW w:w="2728" w:type="dxa"/>
            <w:tcBorders>
              <w:bottom w:val="single" w:sz="4" w:space="0" w:color="auto"/>
            </w:tcBorders>
          </w:tcPr>
          <w:p w14:paraId="5BEC5146" w14:textId="7F9E1D96" w:rsidR="00477958" w:rsidRPr="001404D7" w:rsidRDefault="00477958" w:rsidP="00A34370">
            <w:pPr>
              <w:tabs>
                <w:tab w:val="center" w:pos="780"/>
              </w:tabs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H </w:t>
            </w:r>
            <w:r w:rsidRPr="001404D7">
              <w:rPr>
                <w:rFonts w:ascii="Times New Roman" w:hAnsi="Times New Roman" w:cs="Times New Roman"/>
              </w:rPr>
              <w:sym w:font="Wingdings" w:char="F0E0"/>
            </w:r>
            <w:r w:rsidRPr="001404D7">
              <w:rPr>
                <w:rFonts w:ascii="Times New Roman" w:hAnsi="Times New Roman" w:cs="Times New Roman"/>
              </w:rPr>
              <w:t xml:space="preserve"> P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3F6E10B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01242B15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3956E10" w14:textId="5E551045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.6</w:t>
            </w:r>
            <w:r w:rsidR="006630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76AC46CF" w14:textId="77777777" w:rsidR="00477958" w:rsidRPr="000B2630" w:rsidRDefault="00477958" w:rsidP="00210D02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256730" w14:textId="77777777" w:rsidR="00477958" w:rsidRPr="000B2630" w:rsidRDefault="00477958" w:rsidP="00210D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B2630">
              <w:rPr>
                <w:rFonts w:ascii="Times New Roman" w:hAnsi="Times New Roman" w:cs="Times New Roman"/>
                <w:bCs/>
              </w:rPr>
              <w:t>-0.09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17F47D2C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1972C792" w14:textId="77777777" w:rsidR="00477958" w:rsidRPr="001404D7" w:rsidRDefault="00477958" w:rsidP="00210D0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>&lt; .01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35EE38F" w14:textId="77777777" w:rsidR="00477958" w:rsidRPr="001404D7" w:rsidRDefault="00477958" w:rsidP="00210D02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4A4CD5A4" w14:textId="77777777" w:rsidR="00477958" w:rsidRPr="001404D7" w:rsidRDefault="00477958" w:rsidP="00210D02">
            <w:pPr>
              <w:spacing w:line="259" w:lineRule="auto"/>
              <w:ind w:left="142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 xml:space="preserve">   –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0ACD59D" w14:textId="77777777" w:rsidR="00477958" w:rsidRPr="001404D7" w:rsidRDefault="00477958" w:rsidP="00210D02">
            <w:pPr>
              <w:spacing w:line="259" w:lineRule="auto"/>
              <w:ind w:right="104"/>
              <w:jc w:val="center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775" w:type="dxa"/>
            <w:gridSpan w:val="2"/>
            <w:tcBorders>
              <w:bottom w:val="single" w:sz="4" w:space="0" w:color="auto"/>
            </w:tcBorders>
          </w:tcPr>
          <w:p w14:paraId="018BA422" w14:textId="77777777" w:rsidR="00477958" w:rsidRPr="001404D7" w:rsidRDefault="00477958" w:rsidP="00210D02">
            <w:pPr>
              <w:spacing w:line="259" w:lineRule="auto"/>
              <w:ind w:left="223"/>
              <w:rPr>
                <w:rFonts w:ascii="Times New Roman" w:hAnsi="Times New Roman" w:cs="Times New Roman"/>
              </w:rPr>
            </w:pPr>
            <w:r w:rsidRPr="001404D7">
              <w:rPr>
                <w:rFonts w:ascii="Times New Roman" w:hAnsi="Times New Roman" w:cs="Times New Roman"/>
              </w:rPr>
              <w:t xml:space="preserve"> </w:t>
            </w:r>
            <w:r w:rsidRPr="001404D7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477958" w:rsidRPr="001404D7" w14:paraId="3D5FC9A9" w14:textId="77777777" w:rsidTr="00A34370">
        <w:trPr>
          <w:trHeight w:val="272"/>
        </w:trPr>
        <w:tc>
          <w:tcPr>
            <w:tcW w:w="12115" w:type="dxa"/>
            <w:gridSpan w:val="15"/>
            <w:tcBorders>
              <w:top w:val="single" w:sz="4" w:space="0" w:color="auto"/>
            </w:tcBorders>
          </w:tcPr>
          <w:p w14:paraId="3D9FFAA8" w14:textId="5BAE1A96" w:rsidR="00477958" w:rsidRPr="001404D7" w:rsidRDefault="00477958" w:rsidP="00210D02">
            <w:pPr>
              <w:spacing w:line="276" w:lineRule="auto"/>
              <w:ind w:left="10" w:right="2"/>
              <w:rPr>
                <w:rFonts w:ascii="Times New Roman" w:hAnsi="Times New Roman" w:cs="Times New Roman"/>
                <w:lang w:val="en-US"/>
              </w:rPr>
            </w:pPr>
            <w:r w:rsidRPr="001404D7">
              <w:rPr>
                <w:rFonts w:ascii="Times New Roman" w:hAnsi="Times New Roman" w:cs="Times New Roman"/>
                <w:i/>
                <w:lang w:val="en-US"/>
              </w:rPr>
              <w:t>Note.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789 with 50 imputed data; P = Academic procrastination; H = Learning-related hope. Explained variance for academic procrastination: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T2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82%,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T3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84%; </w:t>
            </w:r>
            <w:r w:rsidR="00F2463A">
              <w:rPr>
                <w:rFonts w:ascii="Times New Roman" w:hAnsi="Times New Roman" w:cs="Times New Roman"/>
                <w:lang w:val="en-US"/>
              </w:rPr>
              <w:t>L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earning-related hope: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T2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63%, </w:t>
            </w:r>
            <w:r w:rsidRPr="001404D7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1404D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1404D7">
              <w:rPr>
                <w:rFonts w:ascii="Times New Roman" w:hAnsi="Times New Roman" w:cs="Times New Roman"/>
                <w:vertAlign w:val="subscript"/>
                <w:lang w:val="en-US"/>
              </w:rPr>
              <w:t>T3</w:t>
            </w:r>
            <w:r w:rsidRPr="001404D7">
              <w:rPr>
                <w:rFonts w:ascii="Times New Roman" w:hAnsi="Times New Roman" w:cs="Times New Roman"/>
                <w:lang w:val="en-US"/>
              </w:rPr>
              <w:t xml:space="preserve"> = 59%; Model fit indices: </w:t>
            </w:r>
            <w:r w:rsidRPr="00427622">
              <w:rPr>
                <w:rFonts w:ascii="Times New Roman" w:hAnsi="Times New Roman" w:cs="Times New Roman"/>
                <w:color w:val="131413"/>
              </w:rPr>
              <w:t>χ</w:t>
            </w:r>
            <w:r w:rsidRPr="00427622">
              <w:rPr>
                <w:rFonts w:ascii="Times New Roman" w:hAnsi="Times New Roman" w:cs="Times New Roman"/>
                <w:color w:val="131413"/>
                <w:vertAlign w:val="superscript"/>
                <w:lang w:val="en-US"/>
              </w:rPr>
              <w:t>2</w:t>
            </w:r>
            <w:r w:rsidRPr="00427622">
              <w:rPr>
                <w:rFonts w:ascii="Times New Roman" w:hAnsi="Times New Roman" w:cs="Times New Roman"/>
                <w:color w:val="131413"/>
                <w:lang w:val="en-US"/>
              </w:rPr>
              <w:t xml:space="preserve"> =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 422.94, </w:t>
            </w:r>
            <w:r w:rsidRPr="001404D7">
              <w:rPr>
                <w:rFonts w:ascii="Times New Roman" w:hAnsi="Times New Roman" w:cs="Times New Roman"/>
                <w:i/>
                <w:color w:val="131413"/>
                <w:lang w:val="en-US"/>
              </w:rPr>
              <w:t>df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 = 175, </w:t>
            </w:r>
            <w:r w:rsidRPr="001404D7">
              <w:rPr>
                <w:rFonts w:ascii="Times New Roman" w:hAnsi="Times New Roman" w:cs="Times New Roman"/>
                <w:i/>
                <w:color w:val="131413"/>
                <w:lang w:val="en-US"/>
              </w:rPr>
              <w:t>p</w:t>
            </w:r>
            <w:r w:rsidRPr="001404D7">
              <w:rPr>
                <w:rFonts w:ascii="Times New Roman" w:hAnsi="Times New Roman" w:cs="Times New Roman"/>
                <w:color w:val="131413"/>
                <w:lang w:val="en-US"/>
              </w:rPr>
              <w:t xml:space="preserve"> &lt; .001</w:t>
            </w:r>
            <w:r w:rsidRPr="001404D7">
              <w:rPr>
                <w:rFonts w:ascii="Times New Roman" w:hAnsi="Times New Roman" w:cs="Times New Roman"/>
                <w:lang w:val="en-US"/>
              </w:rPr>
              <w:t>, CFI = .98, RMSEA = .042, SRMR = .03</w:t>
            </w:r>
          </w:p>
        </w:tc>
      </w:tr>
    </w:tbl>
    <w:p w14:paraId="6E476071" w14:textId="77777777" w:rsidR="00BD1543" w:rsidRDefault="00BD1543" w:rsidP="00BD1543">
      <w:pPr>
        <w:spacing w:line="240" w:lineRule="auto"/>
        <w:ind w:firstLine="0"/>
      </w:pPr>
    </w:p>
    <w:p w14:paraId="278B2A87" w14:textId="20EB522A" w:rsidR="00477958" w:rsidRDefault="00477958" w:rsidP="00477958">
      <w:pPr>
        <w:ind w:firstLine="0"/>
      </w:pPr>
    </w:p>
    <w:p w14:paraId="3948C460" w14:textId="494543B5" w:rsidR="003A75CA" w:rsidRPr="005802FE" w:rsidRDefault="003A75CA" w:rsidP="004B448F">
      <w:pPr>
        <w:spacing w:line="240" w:lineRule="auto"/>
        <w:ind w:firstLine="0"/>
      </w:pPr>
      <w:bookmarkStart w:id="0" w:name="_GoBack"/>
      <w:bookmarkEnd w:id="0"/>
    </w:p>
    <w:sectPr w:rsidR="003A75CA" w:rsidRPr="005802FE" w:rsidSect="006D5CB1">
      <w:headerReference w:type="default" r:id="rId9"/>
      <w:headerReference w:type="first" r:id="rId10"/>
      <w:footnotePr>
        <w:pos w:val="beneathText"/>
      </w:footnotePr>
      <w:pgSz w:w="15840" w:h="12240" w:orient="landscape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082B9" w16cex:dateUtc="2023-02-22T11:02:00Z"/>
  <w16cex:commentExtensible w16cex:durableId="27A89FA3" w16cex:dateUtc="2023-02-28T14:43:00Z"/>
  <w16cex:commentExtensible w16cex:durableId="27A89ED8" w16cex:dateUtc="2023-02-28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37DA5" w14:textId="77777777" w:rsidR="00EE7E86" w:rsidRDefault="00EE7E86">
      <w:pPr>
        <w:spacing w:line="240" w:lineRule="auto"/>
      </w:pPr>
      <w:r>
        <w:separator/>
      </w:r>
    </w:p>
    <w:p w14:paraId="44782ADD" w14:textId="77777777" w:rsidR="00EE7E86" w:rsidRDefault="00EE7E86"/>
  </w:endnote>
  <w:endnote w:type="continuationSeparator" w:id="0">
    <w:p w14:paraId="1A0FD068" w14:textId="77777777" w:rsidR="00EE7E86" w:rsidRDefault="00EE7E86">
      <w:pPr>
        <w:spacing w:line="240" w:lineRule="auto"/>
      </w:pPr>
      <w:r>
        <w:continuationSeparator/>
      </w:r>
    </w:p>
    <w:p w14:paraId="6BBAEBFD" w14:textId="77777777" w:rsidR="00EE7E86" w:rsidRDefault="00EE7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dvOT1ef757c0+20">
    <w:altName w:val="Cambria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TIX-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02C3F" w14:textId="77777777" w:rsidR="00EE7E86" w:rsidRDefault="00EE7E86">
      <w:pPr>
        <w:spacing w:line="240" w:lineRule="auto"/>
      </w:pPr>
      <w:r>
        <w:separator/>
      </w:r>
    </w:p>
    <w:p w14:paraId="369E2CA7" w14:textId="77777777" w:rsidR="00EE7E86" w:rsidRDefault="00EE7E86"/>
  </w:footnote>
  <w:footnote w:type="continuationSeparator" w:id="0">
    <w:p w14:paraId="115F74F7" w14:textId="77777777" w:rsidR="00EE7E86" w:rsidRDefault="00EE7E86">
      <w:pPr>
        <w:spacing w:line="240" w:lineRule="auto"/>
      </w:pPr>
      <w:r>
        <w:continuationSeparator/>
      </w:r>
    </w:p>
    <w:p w14:paraId="1616E6C0" w14:textId="77777777" w:rsidR="00EE7E86" w:rsidRDefault="00EE7E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2AA73" w14:textId="1DAD5857" w:rsidR="00AE3F72" w:rsidRDefault="00AE3F72">
    <w:pPr>
      <w:pStyle w:val="Kopfzeile"/>
    </w:pPr>
    <w:r>
      <w:t>PROCRASTINATION, ANXIETY, AND HOPE</w:t>
    </w:r>
    <w:r>
      <w:rPr>
        <w:rStyle w:val="Fett"/>
      </w:rPr>
      <w:ptab w:relativeTo="margin" w:alignment="right" w:leader="none"/>
    </w:r>
    <w:r>
      <w:rPr>
        <w:rStyle w:val="Fett"/>
      </w:rPr>
      <w:fldChar w:fldCharType="begin"/>
    </w:r>
    <w:r>
      <w:rPr>
        <w:rStyle w:val="Fett"/>
      </w:rPr>
      <w:instrText xml:space="preserve"> PAGE   \* MERGEFORMAT </w:instrText>
    </w:r>
    <w:r>
      <w:rPr>
        <w:rStyle w:val="Fett"/>
      </w:rPr>
      <w:fldChar w:fldCharType="separate"/>
    </w:r>
    <w:r>
      <w:rPr>
        <w:rStyle w:val="Fett"/>
        <w:noProof/>
      </w:rPr>
      <w:t>27</w:t>
    </w:r>
    <w:r>
      <w:rPr>
        <w:rStyle w:val="Fett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81462" w14:textId="661A67CF" w:rsidR="00AE3F72" w:rsidRDefault="000B2630">
    <w:pPr>
      <w:pStyle w:val="Kopfzeile"/>
      <w:rPr>
        <w:rStyle w:val="Fett"/>
      </w:rPr>
    </w:pPr>
    <w:r>
      <w:t>PROCRASTINATION, ANXIETY, AND HOPE</w:t>
    </w:r>
    <w:r w:rsidR="00AE3F72">
      <w:rPr>
        <w:rStyle w:val="Fett"/>
      </w:rPr>
      <w:ptab w:relativeTo="margin" w:alignment="right" w:leader="none"/>
    </w:r>
    <w:r w:rsidR="00AE3F72">
      <w:rPr>
        <w:rStyle w:val="Fett"/>
      </w:rPr>
      <w:fldChar w:fldCharType="begin"/>
    </w:r>
    <w:r w:rsidR="00AE3F72">
      <w:rPr>
        <w:rStyle w:val="Fett"/>
      </w:rPr>
      <w:instrText xml:space="preserve"> PAGE   \* MERGEFORMAT </w:instrText>
    </w:r>
    <w:r w:rsidR="00AE3F72">
      <w:rPr>
        <w:rStyle w:val="Fett"/>
      </w:rPr>
      <w:fldChar w:fldCharType="separate"/>
    </w:r>
    <w:r w:rsidR="00AE3F72">
      <w:rPr>
        <w:rStyle w:val="Fett"/>
        <w:noProof/>
      </w:rPr>
      <w:t>1</w:t>
    </w:r>
    <w:r w:rsidR="00AE3F72">
      <w:rPr>
        <w:rStyle w:val="Fett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0E208CC"/>
    <w:multiLevelType w:val="hybridMultilevel"/>
    <w:tmpl w:val="528AF8C8"/>
    <w:lvl w:ilvl="0" w:tplc="BE30DA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480AE4">
      <w:start w:val="1"/>
      <w:numFmt w:val="lowerLetter"/>
      <w:lvlText w:val="%2."/>
      <w:lvlJc w:val="left"/>
      <w:pPr>
        <w:ind w:left="1440" w:hanging="360"/>
      </w:pPr>
    </w:lvl>
    <w:lvl w:ilvl="2" w:tplc="3FBEC98E">
      <w:start w:val="1"/>
      <w:numFmt w:val="lowerRoman"/>
      <w:lvlText w:val="%3."/>
      <w:lvlJc w:val="right"/>
      <w:pPr>
        <w:ind w:left="2160" w:hanging="180"/>
      </w:pPr>
    </w:lvl>
    <w:lvl w:ilvl="3" w:tplc="C362072C">
      <w:start w:val="1"/>
      <w:numFmt w:val="decimal"/>
      <w:lvlText w:val="%4."/>
      <w:lvlJc w:val="left"/>
      <w:pPr>
        <w:ind w:left="2880" w:hanging="360"/>
      </w:pPr>
    </w:lvl>
    <w:lvl w:ilvl="4" w:tplc="739490DC">
      <w:start w:val="1"/>
      <w:numFmt w:val="lowerLetter"/>
      <w:lvlText w:val="%5."/>
      <w:lvlJc w:val="left"/>
      <w:pPr>
        <w:ind w:left="3600" w:hanging="360"/>
      </w:pPr>
    </w:lvl>
    <w:lvl w:ilvl="5" w:tplc="AB8A4DA6">
      <w:start w:val="1"/>
      <w:numFmt w:val="lowerRoman"/>
      <w:lvlText w:val="%6."/>
      <w:lvlJc w:val="right"/>
      <w:pPr>
        <w:ind w:left="4320" w:hanging="180"/>
      </w:pPr>
    </w:lvl>
    <w:lvl w:ilvl="6" w:tplc="68CA6996">
      <w:start w:val="1"/>
      <w:numFmt w:val="decimal"/>
      <w:lvlText w:val="%7."/>
      <w:lvlJc w:val="left"/>
      <w:pPr>
        <w:ind w:left="5040" w:hanging="360"/>
      </w:pPr>
    </w:lvl>
    <w:lvl w:ilvl="7" w:tplc="36E424E6">
      <w:start w:val="1"/>
      <w:numFmt w:val="lowerLetter"/>
      <w:lvlText w:val="%8."/>
      <w:lvlJc w:val="left"/>
      <w:pPr>
        <w:ind w:left="5760" w:hanging="360"/>
      </w:pPr>
    </w:lvl>
    <w:lvl w:ilvl="8" w:tplc="EEC245A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1E407C"/>
    <w:multiLevelType w:val="hybridMultilevel"/>
    <w:tmpl w:val="109C95FA"/>
    <w:lvl w:ilvl="0" w:tplc="25FA64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B46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0617D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38AB8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3944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0A5D8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88A6B1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07CF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DC452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0C0C0E"/>
    <w:multiLevelType w:val="hybridMultilevel"/>
    <w:tmpl w:val="011619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7497B"/>
    <w:multiLevelType w:val="hybridMultilevel"/>
    <w:tmpl w:val="72049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704C"/>
    <w:multiLevelType w:val="hybridMultilevel"/>
    <w:tmpl w:val="8D569B0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7759"/>
    <w:multiLevelType w:val="hybridMultilevel"/>
    <w:tmpl w:val="CF3A8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C6800"/>
    <w:multiLevelType w:val="hybridMultilevel"/>
    <w:tmpl w:val="16786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33BA1"/>
    <w:multiLevelType w:val="hybridMultilevel"/>
    <w:tmpl w:val="87CC1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00EE9"/>
    <w:multiLevelType w:val="hybridMultilevel"/>
    <w:tmpl w:val="96E8B5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D7DA7"/>
    <w:multiLevelType w:val="hybridMultilevel"/>
    <w:tmpl w:val="261E9E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E0D80"/>
    <w:multiLevelType w:val="hybridMultilevel"/>
    <w:tmpl w:val="4028B7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82F01"/>
    <w:multiLevelType w:val="hybridMultilevel"/>
    <w:tmpl w:val="D7A8FA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D5D24B5"/>
    <w:multiLevelType w:val="hybridMultilevel"/>
    <w:tmpl w:val="F0DCE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91543"/>
    <w:multiLevelType w:val="hybridMultilevel"/>
    <w:tmpl w:val="9CF4A326"/>
    <w:lvl w:ilvl="0" w:tplc="7C00AB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2CC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4056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A34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297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E0DE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C873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7C92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EE34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FD0023"/>
    <w:multiLevelType w:val="hybridMultilevel"/>
    <w:tmpl w:val="F96666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35CF2"/>
    <w:multiLevelType w:val="hybridMultilevel"/>
    <w:tmpl w:val="CF5A6BA0"/>
    <w:lvl w:ilvl="0" w:tplc="5CEAD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EA7BB5"/>
    <w:multiLevelType w:val="hybridMultilevel"/>
    <w:tmpl w:val="328C977E"/>
    <w:lvl w:ilvl="0" w:tplc="E5C2E768">
      <w:numFmt w:val="bullet"/>
      <w:lvlText w:val="﷐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01C2E06"/>
    <w:multiLevelType w:val="hybridMultilevel"/>
    <w:tmpl w:val="D33AF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D60DBD"/>
    <w:multiLevelType w:val="hybridMultilevel"/>
    <w:tmpl w:val="164A59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87EF8"/>
    <w:multiLevelType w:val="hybridMultilevel"/>
    <w:tmpl w:val="857ED7D4"/>
    <w:lvl w:ilvl="0" w:tplc="A030CE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6036A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479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DEE5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4CAB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B6DF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4C8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9644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E426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31"/>
  </w:num>
  <w:num w:numId="13">
    <w:abstractNumId w:val="25"/>
  </w:num>
  <w:num w:numId="14">
    <w:abstractNumId w:val="22"/>
  </w:num>
  <w:num w:numId="15">
    <w:abstractNumId w:val="29"/>
  </w:num>
  <w:num w:numId="16">
    <w:abstractNumId w:val="10"/>
  </w:num>
  <w:num w:numId="17">
    <w:abstractNumId w:val="10"/>
    <w:lvlOverride w:ilvl="0">
      <w:lvl w:ilvl="0" w:tplc="BE30DA30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1B480AE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3FBEC98E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C362072C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739490DC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B8A4DA6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68CA699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36E424E6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EC245AC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7"/>
  </w:num>
  <w:num w:numId="19">
    <w:abstractNumId w:val="15"/>
  </w:num>
  <w:num w:numId="20">
    <w:abstractNumId w:val="14"/>
  </w:num>
  <w:num w:numId="21">
    <w:abstractNumId w:val="27"/>
  </w:num>
  <w:num w:numId="22">
    <w:abstractNumId w:val="26"/>
  </w:num>
  <w:num w:numId="23">
    <w:abstractNumId w:val="13"/>
  </w:num>
  <w:num w:numId="24">
    <w:abstractNumId w:val="20"/>
  </w:num>
  <w:num w:numId="25">
    <w:abstractNumId w:val="11"/>
  </w:num>
  <w:num w:numId="26">
    <w:abstractNumId w:val="33"/>
  </w:num>
  <w:num w:numId="27">
    <w:abstractNumId w:val="24"/>
  </w:num>
  <w:num w:numId="28">
    <w:abstractNumId w:val="19"/>
  </w:num>
  <w:num w:numId="29">
    <w:abstractNumId w:val="16"/>
  </w:num>
  <w:num w:numId="30">
    <w:abstractNumId w:val="12"/>
  </w:num>
  <w:num w:numId="31">
    <w:abstractNumId w:val="32"/>
  </w:num>
  <w:num w:numId="32">
    <w:abstractNumId w:val="21"/>
  </w:num>
  <w:num w:numId="33">
    <w:abstractNumId w:val="30"/>
  </w:num>
  <w:num w:numId="34">
    <w:abstractNumId w:val="23"/>
  </w:num>
  <w:num w:numId="35">
    <w:abstractNumId w:val="28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C4"/>
    <w:rsid w:val="00001ED9"/>
    <w:rsid w:val="0001351B"/>
    <w:rsid w:val="0001538B"/>
    <w:rsid w:val="0001693A"/>
    <w:rsid w:val="000218E4"/>
    <w:rsid w:val="00021B67"/>
    <w:rsid w:val="00023549"/>
    <w:rsid w:val="000243A0"/>
    <w:rsid w:val="00025003"/>
    <w:rsid w:val="000421E5"/>
    <w:rsid w:val="000512A0"/>
    <w:rsid w:val="00054E0E"/>
    <w:rsid w:val="000579E0"/>
    <w:rsid w:val="0006173B"/>
    <w:rsid w:val="00061F2E"/>
    <w:rsid w:val="00064B74"/>
    <w:rsid w:val="000655EE"/>
    <w:rsid w:val="00071CA4"/>
    <w:rsid w:val="00072C49"/>
    <w:rsid w:val="00074FB7"/>
    <w:rsid w:val="0008108F"/>
    <w:rsid w:val="000830D0"/>
    <w:rsid w:val="000872D8"/>
    <w:rsid w:val="000914A2"/>
    <w:rsid w:val="00094485"/>
    <w:rsid w:val="00096053"/>
    <w:rsid w:val="000A2E38"/>
    <w:rsid w:val="000A3CC7"/>
    <w:rsid w:val="000A44F6"/>
    <w:rsid w:val="000A50EC"/>
    <w:rsid w:val="000A6D95"/>
    <w:rsid w:val="000B01A9"/>
    <w:rsid w:val="000B10FB"/>
    <w:rsid w:val="000B2630"/>
    <w:rsid w:val="000B61AD"/>
    <w:rsid w:val="000C02EC"/>
    <w:rsid w:val="000C42DA"/>
    <w:rsid w:val="000D3809"/>
    <w:rsid w:val="000D3F41"/>
    <w:rsid w:val="000D4496"/>
    <w:rsid w:val="000D527C"/>
    <w:rsid w:val="000D5C39"/>
    <w:rsid w:val="000E22DB"/>
    <w:rsid w:val="000E353D"/>
    <w:rsid w:val="000E4050"/>
    <w:rsid w:val="000E4AA3"/>
    <w:rsid w:val="000E4F3A"/>
    <w:rsid w:val="000E624D"/>
    <w:rsid w:val="000E7E4E"/>
    <w:rsid w:val="000F0B2A"/>
    <w:rsid w:val="000F48CD"/>
    <w:rsid w:val="000F7292"/>
    <w:rsid w:val="001029DA"/>
    <w:rsid w:val="00102D76"/>
    <w:rsid w:val="00107A71"/>
    <w:rsid w:val="00110383"/>
    <w:rsid w:val="00111B89"/>
    <w:rsid w:val="00114F7B"/>
    <w:rsid w:val="001207A5"/>
    <w:rsid w:val="001220FF"/>
    <w:rsid w:val="001263F9"/>
    <w:rsid w:val="001300F6"/>
    <w:rsid w:val="001346B1"/>
    <w:rsid w:val="00136EBE"/>
    <w:rsid w:val="00142C05"/>
    <w:rsid w:val="0014326D"/>
    <w:rsid w:val="00145B02"/>
    <w:rsid w:val="00152310"/>
    <w:rsid w:val="001535CC"/>
    <w:rsid w:val="00157616"/>
    <w:rsid w:val="001617F9"/>
    <w:rsid w:val="00165124"/>
    <w:rsid w:val="00166B6D"/>
    <w:rsid w:val="00166D9D"/>
    <w:rsid w:val="00177EB2"/>
    <w:rsid w:val="001813BE"/>
    <w:rsid w:val="00197D33"/>
    <w:rsid w:val="001A1A2B"/>
    <w:rsid w:val="001A6F81"/>
    <w:rsid w:val="001A78EA"/>
    <w:rsid w:val="001B1966"/>
    <w:rsid w:val="001B42EF"/>
    <w:rsid w:val="001B68CC"/>
    <w:rsid w:val="001B7DD5"/>
    <w:rsid w:val="001C0C6A"/>
    <w:rsid w:val="001C10A9"/>
    <w:rsid w:val="001C242E"/>
    <w:rsid w:val="001C71D2"/>
    <w:rsid w:val="001C7E8E"/>
    <w:rsid w:val="001D6A7E"/>
    <w:rsid w:val="001F154D"/>
    <w:rsid w:val="001F190E"/>
    <w:rsid w:val="001F2984"/>
    <w:rsid w:val="001F4DE0"/>
    <w:rsid w:val="00202D78"/>
    <w:rsid w:val="00204965"/>
    <w:rsid w:val="00207D6B"/>
    <w:rsid w:val="00210D02"/>
    <w:rsid w:val="00210DDB"/>
    <w:rsid w:val="00211F64"/>
    <w:rsid w:val="002132FD"/>
    <w:rsid w:val="00221039"/>
    <w:rsid w:val="00224789"/>
    <w:rsid w:val="00224B01"/>
    <w:rsid w:val="00225DFF"/>
    <w:rsid w:val="00227872"/>
    <w:rsid w:val="00230045"/>
    <w:rsid w:val="00230D7E"/>
    <w:rsid w:val="002339DC"/>
    <w:rsid w:val="00234EDA"/>
    <w:rsid w:val="00243315"/>
    <w:rsid w:val="00245749"/>
    <w:rsid w:val="002552B6"/>
    <w:rsid w:val="00265364"/>
    <w:rsid w:val="0026576D"/>
    <w:rsid w:val="00267032"/>
    <w:rsid w:val="002761EA"/>
    <w:rsid w:val="00281C92"/>
    <w:rsid w:val="002848D2"/>
    <w:rsid w:val="002877FD"/>
    <w:rsid w:val="00287C5E"/>
    <w:rsid w:val="0029006B"/>
    <w:rsid w:val="00292169"/>
    <w:rsid w:val="00293394"/>
    <w:rsid w:val="00296330"/>
    <w:rsid w:val="002973EE"/>
    <w:rsid w:val="002A01D8"/>
    <w:rsid w:val="002A0720"/>
    <w:rsid w:val="002A4F38"/>
    <w:rsid w:val="002A6514"/>
    <w:rsid w:val="002B2569"/>
    <w:rsid w:val="002B2AC6"/>
    <w:rsid w:val="002B3290"/>
    <w:rsid w:val="002B4340"/>
    <w:rsid w:val="002B4A91"/>
    <w:rsid w:val="002B4D06"/>
    <w:rsid w:val="002B7458"/>
    <w:rsid w:val="002C2D50"/>
    <w:rsid w:val="002C7C92"/>
    <w:rsid w:val="002E1210"/>
    <w:rsid w:val="002E453F"/>
    <w:rsid w:val="002F1E8A"/>
    <w:rsid w:val="002F4DB8"/>
    <w:rsid w:val="002F6D11"/>
    <w:rsid w:val="002F7760"/>
    <w:rsid w:val="00300991"/>
    <w:rsid w:val="00303341"/>
    <w:rsid w:val="00311A55"/>
    <w:rsid w:val="003125F8"/>
    <w:rsid w:val="00312A04"/>
    <w:rsid w:val="00320DC2"/>
    <w:rsid w:val="003261A3"/>
    <w:rsid w:val="003301BD"/>
    <w:rsid w:val="003365D5"/>
    <w:rsid w:val="0034170C"/>
    <w:rsid w:val="00350C24"/>
    <w:rsid w:val="00352981"/>
    <w:rsid w:val="00353275"/>
    <w:rsid w:val="00355DCA"/>
    <w:rsid w:val="00360781"/>
    <w:rsid w:val="00361B11"/>
    <w:rsid w:val="0036225C"/>
    <w:rsid w:val="00365437"/>
    <w:rsid w:val="00365837"/>
    <w:rsid w:val="0036634D"/>
    <w:rsid w:val="00371333"/>
    <w:rsid w:val="00374EBE"/>
    <w:rsid w:val="00384622"/>
    <w:rsid w:val="00384FC3"/>
    <w:rsid w:val="00386202"/>
    <w:rsid w:val="00387831"/>
    <w:rsid w:val="00387AAD"/>
    <w:rsid w:val="00393746"/>
    <w:rsid w:val="003A0A53"/>
    <w:rsid w:val="003A2942"/>
    <w:rsid w:val="003A4A96"/>
    <w:rsid w:val="003A75CA"/>
    <w:rsid w:val="003B0380"/>
    <w:rsid w:val="003B2919"/>
    <w:rsid w:val="003B3AD9"/>
    <w:rsid w:val="003C3DA7"/>
    <w:rsid w:val="003C534A"/>
    <w:rsid w:val="003C5F99"/>
    <w:rsid w:val="003C665E"/>
    <w:rsid w:val="003D4987"/>
    <w:rsid w:val="003E028B"/>
    <w:rsid w:val="003E103C"/>
    <w:rsid w:val="003E4DEA"/>
    <w:rsid w:val="003F3C17"/>
    <w:rsid w:val="003F4880"/>
    <w:rsid w:val="003F4A6C"/>
    <w:rsid w:val="003F5A47"/>
    <w:rsid w:val="0040009A"/>
    <w:rsid w:val="004016F1"/>
    <w:rsid w:val="00401DAF"/>
    <w:rsid w:val="00405211"/>
    <w:rsid w:val="004052BA"/>
    <w:rsid w:val="00407669"/>
    <w:rsid w:val="00407D34"/>
    <w:rsid w:val="00407F63"/>
    <w:rsid w:val="00412278"/>
    <w:rsid w:val="00412B03"/>
    <w:rsid w:val="0041302A"/>
    <w:rsid w:val="0041621C"/>
    <w:rsid w:val="00421751"/>
    <w:rsid w:val="00424BF2"/>
    <w:rsid w:val="00427622"/>
    <w:rsid w:val="004300B8"/>
    <w:rsid w:val="0043138A"/>
    <w:rsid w:val="004313E9"/>
    <w:rsid w:val="00435240"/>
    <w:rsid w:val="00435418"/>
    <w:rsid w:val="00440562"/>
    <w:rsid w:val="004430C1"/>
    <w:rsid w:val="0044342A"/>
    <w:rsid w:val="0044430A"/>
    <w:rsid w:val="00446A0B"/>
    <w:rsid w:val="004503B7"/>
    <w:rsid w:val="0045235C"/>
    <w:rsid w:val="004523EB"/>
    <w:rsid w:val="00455840"/>
    <w:rsid w:val="004567C1"/>
    <w:rsid w:val="00465386"/>
    <w:rsid w:val="00467128"/>
    <w:rsid w:val="00477958"/>
    <w:rsid w:val="0048150A"/>
    <w:rsid w:val="00490096"/>
    <w:rsid w:val="00494317"/>
    <w:rsid w:val="004A18DB"/>
    <w:rsid w:val="004A1FD4"/>
    <w:rsid w:val="004B448F"/>
    <w:rsid w:val="004B5B8A"/>
    <w:rsid w:val="004C49F9"/>
    <w:rsid w:val="004C673D"/>
    <w:rsid w:val="004D2A04"/>
    <w:rsid w:val="004E13DE"/>
    <w:rsid w:val="004E150A"/>
    <w:rsid w:val="004E2B1F"/>
    <w:rsid w:val="004E4838"/>
    <w:rsid w:val="004E4F90"/>
    <w:rsid w:val="004F4E9E"/>
    <w:rsid w:val="004F4F4E"/>
    <w:rsid w:val="004F6CA5"/>
    <w:rsid w:val="005013BC"/>
    <w:rsid w:val="00502EB1"/>
    <w:rsid w:val="00504AB7"/>
    <w:rsid w:val="00506CDB"/>
    <w:rsid w:val="00507A2F"/>
    <w:rsid w:val="005111C7"/>
    <w:rsid w:val="0051192C"/>
    <w:rsid w:val="00515546"/>
    <w:rsid w:val="005166CD"/>
    <w:rsid w:val="005171DF"/>
    <w:rsid w:val="00522E34"/>
    <w:rsid w:val="00527CA9"/>
    <w:rsid w:val="00537628"/>
    <w:rsid w:val="0054166C"/>
    <w:rsid w:val="005445C6"/>
    <w:rsid w:val="00545628"/>
    <w:rsid w:val="00546B64"/>
    <w:rsid w:val="00551A02"/>
    <w:rsid w:val="00552A1D"/>
    <w:rsid w:val="005534FA"/>
    <w:rsid w:val="00556835"/>
    <w:rsid w:val="005650A2"/>
    <w:rsid w:val="005717E9"/>
    <w:rsid w:val="005802FE"/>
    <w:rsid w:val="005810BC"/>
    <w:rsid w:val="00584E97"/>
    <w:rsid w:val="0058525B"/>
    <w:rsid w:val="005901C8"/>
    <w:rsid w:val="00595549"/>
    <w:rsid w:val="005968E8"/>
    <w:rsid w:val="005A21E6"/>
    <w:rsid w:val="005A3EDE"/>
    <w:rsid w:val="005A79E2"/>
    <w:rsid w:val="005B21CD"/>
    <w:rsid w:val="005B29A4"/>
    <w:rsid w:val="005B534B"/>
    <w:rsid w:val="005B59E3"/>
    <w:rsid w:val="005B73AE"/>
    <w:rsid w:val="005C5D55"/>
    <w:rsid w:val="005D2B0C"/>
    <w:rsid w:val="005D3A03"/>
    <w:rsid w:val="005D5056"/>
    <w:rsid w:val="005D62F6"/>
    <w:rsid w:val="005D6B5D"/>
    <w:rsid w:val="005E4F27"/>
    <w:rsid w:val="005E611E"/>
    <w:rsid w:val="005F61FC"/>
    <w:rsid w:val="005F7202"/>
    <w:rsid w:val="0060210D"/>
    <w:rsid w:val="00605DD2"/>
    <w:rsid w:val="00606F55"/>
    <w:rsid w:val="00610EA8"/>
    <w:rsid w:val="00611513"/>
    <w:rsid w:val="00620ADB"/>
    <w:rsid w:val="00621DA1"/>
    <w:rsid w:val="006234E7"/>
    <w:rsid w:val="00624D03"/>
    <w:rsid w:val="0062663D"/>
    <w:rsid w:val="0062682E"/>
    <w:rsid w:val="00631202"/>
    <w:rsid w:val="00633F06"/>
    <w:rsid w:val="0063565F"/>
    <w:rsid w:val="0063584B"/>
    <w:rsid w:val="006362AE"/>
    <w:rsid w:val="00636B0F"/>
    <w:rsid w:val="00636DAF"/>
    <w:rsid w:val="00637482"/>
    <w:rsid w:val="006374F3"/>
    <w:rsid w:val="006377AE"/>
    <w:rsid w:val="00641DE0"/>
    <w:rsid w:val="0066148A"/>
    <w:rsid w:val="00663055"/>
    <w:rsid w:val="00673205"/>
    <w:rsid w:val="0067527D"/>
    <w:rsid w:val="006766FE"/>
    <w:rsid w:val="00680670"/>
    <w:rsid w:val="00681AD0"/>
    <w:rsid w:val="00683DE9"/>
    <w:rsid w:val="00695CFD"/>
    <w:rsid w:val="00696234"/>
    <w:rsid w:val="006965AD"/>
    <w:rsid w:val="006A701D"/>
    <w:rsid w:val="006A7135"/>
    <w:rsid w:val="006B472D"/>
    <w:rsid w:val="006B547A"/>
    <w:rsid w:val="006C1A38"/>
    <w:rsid w:val="006C20A1"/>
    <w:rsid w:val="006C6885"/>
    <w:rsid w:val="006D06CA"/>
    <w:rsid w:val="006D1ADF"/>
    <w:rsid w:val="006D3903"/>
    <w:rsid w:val="006D4053"/>
    <w:rsid w:val="006D5BAF"/>
    <w:rsid w:val="006D5CB1"/>
    <w:rsid w:val="006D6A0D"/>
    <w:rsid w:val="006E2ACF"/>
    <w:rsid w:val="006E400C"/>
    <w:rsid w:val="006E65F5"/>
    <w:rsid w:val="006E7741"/>
    <w:rsid w:val="006F0378"/>
    <w:rsid w:val="006F042E"/>
    <w:rsid w:val="006F20CE"/>
    <w:rsid w:val="006F3F47"/>
    <w:rsid w:val="00705150"/>
    <w:rsid w:val="00706E52"/>
    <w:rsid w:val="00711373"/>
    <w:rsid w:val="007115F0"/>
    <w:rsid w:val="00720328"/>
    <w:rsid w:val="00720D95"/>
    <w:rsid w:val="00721FAA"/>
    <w:rsid w:val="00737ABC"/>
    <w:rsid w:val="007451E3"/>
    <w:rsid w:val="0075120A"/>
    <w:rsid w:val="00752C90"/>
    <w:rsid w:val="0075346F"/>
    <w:rsid w:val="00753968"/>
    <w:rsid w:val="007579B4"/>
    <w:rsid w:val="0076769C"/>
    <w:rsid w:val="0077177A"/>
    <w:rsid w:val="007733A7"/>
    <w:rsid w:val="00777259"/>
    <w:rsid w:val="007814D2"/>
    <w:rsid w:val="00782C18"/>
    <w:rsid w:val="00782D92"/>
    <w:rsid w:val="007901DE"/>
    <w:rsid w:val="007953ED"/>
    <w:rsid w:val="007A006E"/>
    <w:rsid w:val="007A08F8"/>
    <w:rsid w:val="007B6F77"/>
    <w:rsid w:val="007C04B4"/>
    <w:rsid w:val="007C17C5"/>
    <w:rsid w:val="007C3D49"/>
    <w:rsid w:val="007C508A"/>
    <w:rsid w:val="007C670C"/>
    <w:rsid w:val="007D0998"/>
    <w:rsid w:val="007D3612"/>
    <w:rsid w:val="007D47B5"/>
    <w:rsid w:val="007D55D3"/>
    <w:rsid w:val="007D66E2"/>
    <w:rsid w:val="007E0877"/>
    <w:rsid w:val="007E69FB"/>
    <w:rsid w:val="007E7C6C"/>
    <w:rsid w:val="007E7DBF"/>
    <w:rsid w:val="007F0EB6"/>
    <w:rsid w:val="007F2C18"/>
    <w:rsid w:val="008002C0"/>
    <w:rsid w:val="00804BA6"/>
    <w:rsid w:val="008060BD"/>
    <w:rsid w:val="00814929"/>
    <w:rsid w:val="00815B4E"/>
    <w:rsid w:val="00815F8C"/>
    <w:rsid w:val="0082112D"/>
    <w:rsid w:val="00821BA2"/>
    <w:rsid w:val="00825550"/>
    <w:rsid w:val="00826365"/>
    <w:rsid w:val="00835AAF"/>
    <w:rsid w:val="008371A4"/>
    <w:rsid w:val="008415A1"/>
    <w:rsid w:val="008432BC"/>
    <w:rsid w:val="008471B6"/>
    <w:rsid w:val="00852014"/>
    <w:rsid w:val="00853401"/>
    <w:rsid w:val="00862A21"/>
    <w:rsid w:val="008643C3"/>
    <w:rsid w:val="00866999"/>
    <w:rsid w:val="00866AED"/>
    <w:rsid w:val="00867E76"/>
    <w:rsid w:val="00877C22"/>
    <w:rsid w:val="008859B7"/>
    <w:rsid w:val="008908A2"/>
    <w:rsid w:val="00891177"/>
    <w:rsid w:val="0089278E"/>
    <w:rsid w:val="00894D47"/>
    <w:rsid w:val="00895BC5"/>
    <w:rsid w:val="00896ECC"/>
    <w:rsid w:val="00897ABB"/>
    <w:rsid w:val="008A5C9B"/>
    <w:rsid w:val="008A6BB7"/>
    <w:rsid w:val="008B5CB5"/>
    <w:rsid w:val="008C4B1C"/>
    <w:rsid w:val="008C5323"/>
    <w:rsid w:val="008C6090"/>
    <w:rsid w:val="008D2036"/>
    <w:rsid w:val="008D75AC"/>
    <w:rsid w:val="008E02AE"/>
    <w:rsid w:val="008E1BD1"/>
    <w:rsid w:val="008E2021"/>
    <w:rsid w:val="008E4770"/>
    <w:rsid w:val="008E6A04"/>
    <w:rsid w:val="008E6B5E"/>
    <w:rsid w:val="008E7B25"/>
    <w:rsid w:val="008F181F"/>
    <w:rsid w:val="008F5CF3"/>
    <w:rsid w:val="008F5E1A"/>
    <w:rsid w:val="00900F23"/>
    <w:rsid w:val="00906CF9"/>
    <w:rsid w:val="009134D0"/>
    <w:rsid w:val="00916C1F"/>
    <w:rsid w:val="0092138B"/>
    <w:rsid w:val="009255CD"/>
    <w:rsid w:val="00926ADF"/>
    <w:rsid w:val="009270C2"/>
    <w:rsid w:val="0093026C"/>
    <w:rsid w:val="00935DB2"/>
    <w:rsid w:val="00942044"/>
    <w:rsid w:val="0094251D"/>
    <w:rsid w:val="00942A78"/>
    <w:rsid w:val="00945548"/>
    <w:rsid w:val="00945A80"/>
    <w:rsid w:val="00946A25"/>
    <w:rsid w:val="009479A4"/>
    <w:rsid w:val="00953D41"/>
    <w:rsid w:val="009542B8"/>
    <w:rsid w:val="00960320"/>
    <w:rsid w:val="009603BD"/>
    <w:rsid w:val="00972173"/>
    <w:rsid w:val="009771BD"/>
    <w:rsid w:val="0098049F"/>
    <w:rsid w:val="009806CC"/>
    <w:rsid w:val="00985C5B"/>
    <w:rsid w:val="00996E78"/>
    <w:rsid w:val="009A0CD2"/>
    <w:rsid w:val="009A1AAB"/>
    <w:rsid w:val="009A29F3"/>
    <w:rsid w:val="009A2FB3"/>
    <w:rsid w:val="009A6A3B"/>
    <w:rsid w:val="009B169C"/>
    <w:rsid w:val="009B5602"/>
    <w:rsid w:val="009B5657"/>
    <w:rsid w:val="009C6E7F"/>
    <w:rsid w:val="009D118C"/>
    <w:rsid w:val="009D2AC5"/>
    <w:rsid w:val="009D543F"/>
    <w:rsid w:val="009D5C23"/>
    <w:rsid w:val="009E0418"/>
    <w:rsid w:val="009E045C"/>
    <w:rsid w:val="009E0B7E"/>
    <w:rsid w:val="009E18B7"/>
    <w:rsid w:val="009E56A6"/>
    <w:rsid w:val="009F0328"/>
    <w:rsid w:val="009F1A62"/>
    <w:rsid w:val="009F34E8"/>
    <w:rsid w:val="009F4774"/>
    <w:rsid w:val="00A00FF7"/>
    <w:rsid w:val="00A025DB"/>
    <w:rsid w:val="00A07112"/>
    <w:rsid w:val="00A11036"/>
    <w:rsid w:val="00A1223E"/>
    <w:rsid w:val="00A1411F"/>
    <w:rsid w:val="00A16BA9"/>
    <w:rsid w:val="00A24970"/>
    <w:rsid w:val="00A26C68"/>
    <w:rsid w:val="00A27F91"/>
    <w:rsid w:val="00A27FDE"/>
    <w:rsid w:val="00A322B8"/>
    <w:rsid w:val="00A34370"/>
    <w:rsid w:val="00A34B22"/>
    <w:rsid w:val="00A350CB"/>
    <w:rsid w:val="00A43979"/>
    <w:rsid w:val="00A44388"/>
    <w:rsid w:val="00A4468E"/>
    <w:rsid w:val="00A5038C"/>
    <w:rsid w:val="00A55753"/>
    <w:rsid w:val="00A56631"/>
    <w:rsid w:val="00A56C00"/>
    <w:rsid w:val="00A57FBB"/>
    <w:rsid w:val="00A6067B"/>
    <w:rsid w:val="00A62EA8"/>
    <w:rsid w:val="00A6517D"/>
    <w:rsid w:val="00A6560A"/>
    <w:rsid w:val="00A6605B"/>
    <w:rsid w:val="00A66B05"/>
    <w:rsid w:val="00A73F5D"/>
    <w:rsid w:val="00A75B0A"/>
    <w:rsid w:val="00A77791"/>
    <w:rsid w:val="00A8083E"/>
    <w:rsid w:val="00A903C4"/>
    <w:rsid w:val="00A909A7"/>
    <w:rsid w:val="00A90F02"/>
    <w:rsid w:val="00A90FBC"/>
    <w:rsid w:val="00A91691"/>
    <w:rsid w:val="00A92909"/>
    <w:rsid w:val="00A954CE"/>
    <w:rsid w:val="00AA02C6"/>
    <w:rsid w:val="00AA11A1"/>
    <w:rsid w:val="00AA2351"/>
    <w:rsid w:val="00AA3E68"/>
    <w:rsid w:val="00AB2317"/>
    <w:rsid w:val="00AB2402"/>
    <w:rsid w:val="00AB280A"/>
    <w:rsid w:val="00AB5C92"/>
    <w:rsid w:val="00AC0EED"/>
    <w:rsid w:val="00AC56F4"/>
    <w:rsid w:val="00AC64EB"/>
    <w:rsid w:val="00AD38E5"/>
    <w:rsid w:val="00AE1468"/>
    <w:rsid w:val="00AE3F72"/>
    <w:rsid w:val="00AE4D25"/>
    <w:rsid w:val="00AE4DEF"/>
    <w:rsid w:val="00AE7DED"/>
    <w:rsid w:val="00AF0342"/>
    <w:rsid w:val="00AF03BE"/>
    <w:rsid w:val="00AF612B"/>
    <w:rsid w:val="00AF76AF"/>
    <w:rsid w:val="00B00BB4"/>
    <w:rsid w:val="00B075F6"/>
    <w:rsid w:val="00B14F34"/>
    <w:rsid w:val="00B17B50"/>
    <w:rsid w:val="00B205C9"/>
    <w:rsid w:val="00B24AC3"/>
    <w:rsid w:val="00B330A1"/>
    <w:rsid w:val="00B336B5"/>
    <w:rsid w:val="00B336E2"/>
    <w:rsid w:val="00B34B8A"/>
    <w:rsid w:val="00B4415D"/>
    <w:rsid w:val="00B447FF"/>
    <w:rsid w:val="00B51AE1"/>
    <w:rsid w:val="00B52AC4"/>
    <w:rsid w:val="00B54A83"/>
    <w:rsid w:val="00B61660"/>
    <w:rsid w:val="00B618C6"/>
    <w:rsid w:val="00B624D1"/>
    <w:rsid w:val="00B630EC"/>
    <w:rsid w:val="00B67195"/>
    <w:rsid w:val="00B70AF7"/>
    <w:rsid w:val="00B70C8D"/>
    <w:rsid w:val="00B71C48"/>
    <w:rsid w:val="00B7635B"/>
    <w:rsid w:val="00B823AA"/>
    <w:rsid w:val="00B86787"/>
    <w:rsid w:val="00B86CA9"/>
    <w:rsid w:val="00B86E88"/>
    <w:rsid w:val="00B90058"/>
    <w:rsid w:val="00B909C4"/>
    <w:rsid w:val="00B9529A"/>
    <w:rsid w:val="00B96B8D"/>
    <w:rsid w:val="00BA45DB"/>
    <w:rsid w:val="00BB18ED"/>
    <w:rsid w:val="00BB2EAA"/>
    <w:rsid w:val="00BC01EE"/>
    <w:rsid w:val="00BC358E"/>
    <w:rsid w:val="00BC393A"/>
    <w:rsid w:val="00BC684F"/>
    <w:rsid w:val="00BD1543"/>
    <w:rsid w:val="00BD584C"/>
    <w:rsid w:val="00BE4A73"/>
    <w:rsid w:val="00BE547A"/>
    <w:rsid w:val="00BF0D16"/>
    <w:rsid w:val="00BF4184"/>
    <w:rsid w:val="00BF5A3D"/>
    <w:rsid w:val="00C001BF"/>
    <w:rsid w:val="00C0601E"/>
    <w:rsid w:val="00C10FC5"/>
    <w:rsid w:val="00C11218"/>
    <w:rsid w:val="00C165EA"/>
    <w:rsid w:val="00C17DAA"/>
    <w:rsid w:val="00C20800"/>
    <w:rsid w:val="00C23A64"/>
    <w:rsid w:val="00C269B1"/>
    <w:rsid w:val="00C2770A"/>
    <w:rsid w:val="00C31D30"/>
    <w:rsid w:val="00C341F5"/>
    <w:rsid w:val="00C34F9A"/>
    <w:rsid w:val="00C34FB7"/>
    <w:rsid w:val="00C44291"/>
    <w:rsid w:val="00C46C69"/>
    <w:rsid w:val="00C512CE"/>
    <w:rsid w:val="00C51877"/>
    <w:rsid w:val="00C52E09"/>
    <w:rsid w:val="00C54B14"/>
    <w:rsid w:val="00C54C94"/>
    <w:rsid w:val="00C551AB"/>
    <w:rsid w:val="00C57165"/>
    <w:rsid w:val="00C641C4"/>
    <w:rsid w:val="00C66D81"/>
    <w:rsid w:val="00C71C00"/>
    <w:rsid w:val="00C72721"/>
    <w:rsid w:val="00C84876"/>
    <w:rsid w:val="00C86601"/>
    <w:rsid w:val="00C9135B"/>
    <w:rsid w:val="00C92BF8"/>
    <w:rsid w:val="00C955FE"/>
    <w:rsid w:val="00CA361A"/>
    <w:rsid w:val="00CA36E5"/>
    <w:rsid w:val="00CB489A"/>
    <w:rsid w:val="00CB72C3"/>
    <w:rsid w:val="00CB73AB"/>
    <w:rsid w:val="00CC0050"/>
    <w:rsid w:val="00CC238F"/>
    <w:rsid w:val="00CC572C"/>
    <w:rsid w:val="00CC6182"/>
    <w:rsid w:val="00CD4795"/>
    <w:rsid w:val="00CD6E39"/>
    <w:rsid w:val="00CE12C4"/>
    <w:rsid w:val="00CE1419"/>
    <w:rsid w:val="00CF0159"/>
    <w:rsid w:val="00CF4102"/>
    <w:rsid w:val="00CF4A8A"/>
    <w:rsid w:val="00CF6E91"/>
    <w:rsid w:val="00CF7792"/>
    <w:rsid w:val="00D00668"/>
    <w:rsid w:val="00D02E03"/>
    <w:rsid w:val="00D03131"/>
    <w:rsid w:val="00D06433"/>
    <w:rsid w:val="00D06DD7"/>
    <w:rsid w:val="00D10644"/>
    <w:rsid w:val="00D113AC"/>
    <w:rsid w:val="00D154C2"/>
    <w:rsid w:val="00D215F6"/>
    <w:rsid w:val="00D26B08"/>
    <w:rsid w:val="00D31C19"/>
    <w:rsid w:val="00D32378"/>
    <w:rsid w:val="00D379C3"/>
    <w:rsid w:val="00D408A7"/>
    <w:rsid w:val="00D42C7C"/>
    <w:rsid w:val="00D432F9"/>
    <w:rsid w:val="00D453D2"/>
    <w:rsid w:val="00D47E38"/>
    <w:rsid w:val="00D51BE9"/>
    <w:rsid w:val="00D548A4"/>
    <w:rsid w:val="00D70C82"/>
    <w:rsid w:val="00D80532"/>
    <w:rsid w:val="00D85B68"/>
    <w:rsid w:val="00D91E00"/>
    <w:rsid w:val="00DC616E"/>
    <w:rsid w:val="00DC6F54"/>
    <w:rsid w:val="00DC787A"/>
    <w:rsid w:val="00DD3B23"/>
    <w:rsid w:val="00DD5484"/>
    <w:rsid w:val="00DD669E"/>
    <w:rsid w:val="00DE1D53"/>
    <w:rsid w:val="00DE25A9"/>
    <w:rsid w:val="00DE5AE1"/>
    <w:rsid w:val="00DE70D1"/>
    <w:rsid w:val="00DF6243"/>
    <w:rsid w:val="00E00E88"/>
    <w:rsid w:val="00E00EF8"/>
    <w:rsid w:val="00E0398C"/>
    <w:rsid w:val="00E04793"/>
    <w:rsid w:val="00E068AD"/>
    <w:rsid w:val="00E06B56"/>
    <w:rsid w:val="00E070BB"/>
    <w:rsid w:val="00E10608"/>
    <w:rsid w:val="00E10BF0"/>
    <w:rsid w:val="00E16900"/>
    <w:rsid w:val="00E224E3"/>
    <w:rsid w:val="00E257EA"/>
    <w:rsid w:val="00E25E0F"/>
    <w:rsid w:val="00E30AC9"/>
    <w:rsid w:val="00E31D97"/>
    <w:rsid w:val="00E35C2E"/>
    <w:rsid w:val="00E40D99"/>
    <w:rsid w:val="00E44D13"/>
    <w:rsid w:val="00E46175"/>
    <w:rsid w:val="00E47135"/>
    <w:rsid w:val="00E51FFA"/>
    <w:rsid w:val="00E57E2E"/>
    <w:rsid w:val="00E6004D"/>
    <w:rsid w:val="00E61FA8"/>
    <w:rsid w:val="00E62580"/>
    <w:rsid w:val="00E6388D"/>
    <w:rsid w:val="00E647F9"/>
    <w:rsid w:val="00E673A5"/>
    <w:rsid w:val="00E71585"/>
    <w:rsid w:val="00E71BC1"/>
    <w:rsid w:val="00E75A8C"/>
    <w:rsid w:val="00E8034E"/>
    <w:rsid w:val="00E80D6E"/>
    <w:rsid w:val="00E81978"/>
    <w:rsid w:val="00E82EE8"/>
    <w:rsid w:val="00E875A3"/>
    <w:rsid w:val="00E87A69"/>
    <w:rsid w:val="00E90CE1"/>
    <w:rsid w:val="00E9104E"/>
    <w:rsid w:val="00E935E4"/>
    <w:rsid w:val="00E96242"/>
    <w:rsid w:val="00EA3CB3"/>
    <w:rsid w:val="00EB0BD5"/>
    <w:rsid w:val="00EB2CB7"/>
    <w:rsid w:val="00EB3419"/>
    <w:rsid w:val="00EC5C07"/>
    <w:rsid w:val="00ED2D09"/>
    <w:rsid w:val="00ED2FD1"/>
    <w:rsid w:val="00ED5D06"/>
    <w:rsid w:val="00ED7842"/>
    <w:rsid w:val="00EE09CF"/>
    <w:rsid w:val="00EE49B4"/>
    <w:rsid w:val="00EE7E86"/>
    <w:rsid w:val="00EF2524"/>
    <w:rsid w:val="00EF2E1A"/>
    <w:rsid w:val="00EF4AE6"/>
    <w:rsid w:val="00EF61FC"/>
    <w:rsid w:val="00EF67F9"/>
    <w:rsid w:val="00F0095C"/>
    <w:rsid w:val="00F14204"/>
    <w:rsid w:val="00F1549A"/>
    <w:rsid w:val="00F1758E"/>
    <w:rsid w:val="00F22F39"/>
    <w:rsid w:val="00F2463A"/>
    <w:rsid w:val="00F24FC8"/>
    <w:rsid w:val="00F307C8"/>
    <w:rsid w:val="00F30CA5"/>
    <w:rsid w:val="00F32534"/>
    <w:rsid w:val="00F333E2"/>
    <w:rsid w:val="00F34536"/>
    <w:rsid w:val="00F34CD3"/>
    <w:rsid w:val="00F362F7"/>
    <w:rsid w:val="00F379B7"/>
    <w:rsid w:val="00F379F0"/>
    <w:rsid w:val="00F51017"/>
    <w:rsid w:val="00F525FA"/>
    <w:rsid w:val="00F53E17"/>
    <w:rsid w:val="00F5449C"/>
    <w:rsid w:val="00F61183"/>
    <w:rsid w:val="00F6226D"/>
    <w:rsid w:val="00F65F4E"/>
    <w:rsid w:val="00F6651C"/>
    <w:rsid w:val="00F676DE"/>
    <w:rsid w:val="00F73028"/>
    <w:rsid w:val="00F759BE"/>
    <w:rsid w:val="00F811E6"/>
    <w:rsid w:val="00F82732"/>
    <w:rsid w:val="00F86145"/>
    <w:rsid w:val="00F9671B"/>
    <w:rsid w:val="00FC6A5C"/>
    <w:rsid w:val="00FC6E2D"/>
    <w:rsid w:val="00FD128A"/>
    <w:rsid w:val="00FD1D0D"/>
    <w:rsid w:val="00FD275B"/>
    <w:rsid w:val="00FD3E8B"/>
    <w:rsid w:val="00FD44EF"/>
    <w:rsid w:val="00FD4987"/>
    <w:rsid w:val="00FD7134"/>
    <w:rsid w:val="00FE34A2"/>
    <w:rsid w:val="00FE58F6"/>
    <w:rsid w:val="00FE61A4"/>
    <w:rsid w:val="00FF2002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59FD5"/>
  <w15:chartTrackingRefBased/>
  <w15:docId w15:val="{79216803-47E6-40E7-86B5-FEF5BD73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F0B2A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No Indent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20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Report">
    <w:name w:val="APA Repor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table" w:styleId="EinfacheTabelle1">
    <w:name w:val="Plain Table 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  <w:style w:type="character" w:customStyle="1" w:styleId="etalii">
    <w:name w:val="et_alii"/>
    <w:basedOn w:val="Absatz-Standardschriftart"/>
    <w:rsid w:val="00A56C00"/>
  </w:style>
  <w:style w:type="character" w:customStyle="1" w:styleId="Heading1Char">
    <w:name w:val="Heading 1 Char"/>
    <w:basedOn w:val="Absatz-Standardschriftart"/>
    <w:uiPriority w:val="9"/>
    <w:rsid w:val="008A6BB7"/>
    <w:rPr>
      <w:rFonts w:ascii="Arial" w:eastAsia="Arial" w:hAnsi="Arial" w:cs="Arial"/>
      <w:sz w:val="40"/>
      <w:szCs w:val="40"/>
    </w:rPr>
  </w:style>
  <w:style w:type="character" w:styleId="Hyperlink">
    <w:name w:val="Hyperlink"/>
    <w:basedOn w:val="Absatz-Standardschriftart"/>
    <w:uiPriority w:val="99"/>
    <w:unhideWhenUsed/>
    <w:rsid w:val="008A6BB7"/>
    <w:rPr>
      <w:color w:val="0000FF"/>
      <w:u w:val="single"/>
    </w:rPr>
  </w:style>
  <w:style w:type="character" w:customStyle="1" w:styleId="authors">
    <w:name w:val="authors"/>
    <w:basedOn w:val="Absatz-Standardschriftart"/>
    <w:rsid w:val="008A6BB7"/>
  </w:style>
  <w:style w:type="character" w:customStyle="1" w:styleId="Datum1">
    <w:name w:val="Datum1"/>
    <w:basedOn w:val="Absatz-Standardschriftart"/>
    <w:rsid w:val="008A6BB7"/>
  </w:style>
  <w:style w:type="character" w:customStyle="1" w:styleId="arttitle">
    <w:name w:val="art_title"/>
    <w:basedOn w:val="Absatz-Standardschriftart"/>
    <w:rsid w:val="008A6BB7"/>
  </w:style>
  <w:style w:type="character" w:customStyle="1" w:styleId="serialtitle">
    <w:name w:val="serial_title"/>
    <w:basedOn w:val="Absatz-Standardschriftart"/>
    <w:rsid w:val="008A6BB7"/>
  </w:style>
  <w:style w:type="character" w:customStyle="1" w:styleId="volumeissue">
    <w:name w:val="volume_issue"/>
    <w:basedOn w:val="Absatz-Standardschriftart"/>
    <w:rsid w:val="008A6BB7"/>
  </w:style>
  <w:style w:type="character" w:customStyle="1" w:styleId="pagerange">
    <w:name w:val="page_range"/>
    <w:basedOn w:val="Absatz-Standardschriftart"/>
    <w:rsid w:val="008A6BB7"/>
  </w:style>
  <w:style w:type="character" w:customStyle="1" w:styleId="doilink">
    <w:name w:val="doi_link"/>
    <w:basedOn w:val="Absatz-Standardschriftart"/>
    <w:rsid w:val="008A6BB7"/>
  </w:style>
  <w:style w:type="character" w:customStyle="1" w:styleId="hlfld-contribauthor">
    <w:name w:val="hlfld-contribauthor"/>
    <w:basedOn w:val="Absatz-Standardschriftart"/>
    <w:rsid w:val="008A6BB7"/>
  </w:style>
  <w:style w:type="character" w:customStyle="1" w:styleId="nlmgiven-names">
    <w:name w:val="nlm_given-names"/>
    <w:basedOn w:val="Absatz-Standardschriftart"/>
    <w:rsid w:val="008A6BB7"/>
  </w:style>
  <w:style w:type="character" w:customStyle="1" w:styleId="nlmyear">
    <w:name w:val="nlm_year"/>
    <w:basedOn w:val="Absatz-Standardschriftart"/>
    <w:rsid w:val="008A6BB7"/>
  </w:style>
  <w:style w:type="character" w:customStyle="1" w:styleId="nlmpublisher-loc">
    <w:name w:val="nlm_publisher-loc"/>
    <w:basedOn w:val="Absatz-Standardschriftart"/>
    <w:rsid w:val="008A6BB7"/>
  </w:style>
  <w:style w:type="character" w:customStyle="1" w:styleId="country">
    <w:name w:val="country"/>
    <w:basedOn w:val="Absatz-Standardschriftart"/>
    <w:rsid w:val="008A6BB7"/>
  </w:style>
  <w:style w:type="character" w:customStyle="1" w:styleId="nlmpublisher-name">
    <w:name w:val="nlm_publisher-name"/>
    <w:basedOn w:val="Absatz-Standardschriftart"/>
    <w:rsid w:val="008A6BB7"/>
  </w:style>
  <w:style w:type="character" w:customStyle="1" w:styleId="A14">
    <w:name w:val="A14"/>
    <w:uiPriority w:val="99"/>
    <w:rsid w:val="008A6BB7"/>
    <w:rPr>
      <w:color w:val="000000"/>
      <w:sz w:val="19"/>
      <w:szCs w:val="19"/>
    </w:rPr>
  </w:style>
  <w:style w:type="character" w:customStyle="1" w:styleId="outwardlinkcontbluetext">
    <w:name w:val="outwardlinkcontbluetext"/>
    <w:basedOn w:val="Absatz-Standardschriftart"/>
    <w:rsid w:val="008A6BB7"/>
  </w:style>
  <w:style w:type="character" w:customStyle="1" w:styleId="A10">
    <w:name w:val="A10"/>
    <w:uiPriority w:val="99"/>
    <w:rsid w:val="000F0B2A"/>
    <w:rPr>
      <w:color w:val="285AA8"/>
      <w:sz w:val="21"/>
      <w:szCs w:val="21"/>
    </w:rPr>
  </w:style>
  <w:style w:type="character" w:customStyle="1" w:styleId="epub-sectionitem">
    <w:name w:val="epub-section__item"/>
    <w:basedOn w:val="Absatz-Standardschriftart"/>
    <w:rsid w:val="00867E76"/>
  </w:style>
  <w:style w:type="character" w:styleId="NichtaufgelsteErwhnung">
    <w:name w:val="Unresolved Mention"/>
    <w:basedOn w:val="Absatz-Standardschriftart"/>
    <w:uiPriority w:val="99"/>
    <w:semiHidden/>
    <w:unhideWhenUsed/>
    <w:rsid w:val="00D0313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7635B"/>
    <w:pPr>
      <w:spacing w:line="240" w:lineRule="auto"/>
      <w:ind w:firstLine="0"/>
    </w:pPr>
    <w:rPr>
      <w:kern w:val="24"/>
    </w:rPr>
  </w:style>
  <w:style w:type="character" w:customStyle="1" w:styleId="fontstyle01">
    <w:name w:val="fontstyle01"/>
    <w:basedOn w:val="Absatz-Standardschriftart"/>
    <w:rsid w:val="009A1AAB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C551AB"/>
    <w:rPr>
      <w:rFonts w:ascii="AdvOT1ef757c0+20" w:hAnsi="AdvOT1ef757c0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bsatz-Standardschriftart"/>
    <w:rsid w:val="00E47135"/>
    <w:rPr>
      <w:rFonts w:ascii="TimesNewRomanPS-ItalicMT" w:hAnsi="TimesNewRomanPS-ItalicMT" w:hint="default"/>
      <w:b w:val="0"/>
      <w:bCs w:val="0"/>
      <w:i/>
      <w:iCs/>
      <w:color w:val="000000"/>
      <w:sz w:val="14"/>
      <w:szCs w:val="14"/>
    </w:rPr>
  </w:style>
  <w:style w:type="character" w:customStyle="1" w:styleId="fontstyle41">
    <w:name w:val="fontstyle41"/>
    <w:basedOn w:val="Absatz-Standardschriftart"/>
    <w:rsid w:val="00E47135"/>
    <w:rPr>
      <w:rFonts w:ascii="STIX-Regular" w:hAnsi="STIX-Regular" w:hint="default"/>
      <w:b w:val="0"/>
      <w:bCs w:val="0"/>
      <w:i w:val="0"/>
      <w:iCs w:val="0"/>
      <w:color w:val="000000"/>
      <w:sz w:val="14"/>
      <w:szCs w:val="14"/>
    </w:rPr>
  </w:style>
  <w:style w:type="table" w:customStyle="1" w:styleId="TableGrid">
    <w:name w:val="TableGrid"/>
    <w:rsid w:val="003A75CA"/>
    <w:pPr>
      <w:spacing w:line="240" w:lineRule="auto"/>
      <w:ind w:firstLine="0"/>
    </w:pPr>
    <w:rPr>
      <w:sz w:val="22"/>
      <w:szCs w:val="22"/>
      <w:lang w:val="de-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isplaydatestatus">
    <w:name w:val="displaydatestatus"/>
    <w:basedOn w:val="Absatz-Standardschriftart"/>
    <w:rsid w:val="00114F7B"/>
  </w:style>
  <w:style w:type="character" w:customStyle="1" w:styleId="italic">
    <w:name w:val="italic"/>
    <w:basedOn w:val="Absatz-Standardschriftart"/>
    <w:rsid w:val="00114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SS\Thesis\Prokrast\Manuscript\Submission\tf03982351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PROCRASTINATION, ANXIETY, AND hOPE  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DB1DE7-73B4-4C02-9294-3CD8C1F7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tf03982351</Template>
  <TotalTime>0</TotalTime>
  <Pages>3</Pages>
  <Words>380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 emotions and procrastination influence each other? A longitudinal investigation of the bidirectional relationship between anxiety, hope and academic procrastination.
OR</vt:lpstr>
      <vt:lpstr>Do emotions and procrastination influence each other? A longitudinal investigation of the bidirectional relationship between anxiety, hope and academic procrastination.
OR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emotions and procrastination influence each other? A longitudinal investigation of the bidirectional relationship between anxiety, hope and academic procrastination.
OR</dc:title>
  <dc:subject/>
  <dc:creator>Christopher Kafui Gadosey</dc:creator>
  <cp:keywords/>
  <dc:description/>
  <cp:lastModifiedBy>Christopher Kafui Gadosey</cp:lastModifiedBy>
  <cp:revision>4</cp:revision>
  <cp:lastPrinted>2022-09-11T11:34:00Z</cp:lastPrinted>
  <dcterms:created xsi:type="dcterms:W3CDTF">2023-09-12T15:58:00Z</dcterms:created>
  <dcterms:modified xsi:type="dcterms:W3CDTF">2023-09-13T12:21:00Z</dcterms:modified>
</cp:coreProperties>
</file>