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DD" w:rsidRPr="00793007" w:rsidRDefault="004270DD" w:rsidP="002074DC">
      <w:pPr>
        <w:pStyle w:val="Heading1"/>
        <w:rPr>
          <w:rFonts w:ascii="Calibri" w:hAnsi="Calibri"/>
          <w:sz w:val="22"/>
          <w:szCs w:val="22"/>
        </w:rPr>
      </w:pPr>
      <w:r w:rsidRPr="00793007">
        <w:rPr>
          <w:rFonts w:ascii="Calibri" w:hAnsi="Calibri"/>
          <w:sz w:val="22"/>
          <w:szCs w:val="22"/>
        </w:rPr>
        <w:t>Electronic Supplementary Material</w:t>
      </w:r>
    </w:p>
    <w:p w:rsidR="004270DD" w:rsidRPr="00793007" w:rsidRDefault="004270DD" w:rsidP="002074DC">
      <w:pPr>
        <w:rPr>
          <w:sz w:val="20"/>
          <w:szCs w:val="20"/>
        </w:rPr>
      </w:pPr>
    </w:p>
    <w:p w:rsidR="004270DD" w:rsidRDefault="004270DD" w:rsidP="002074DC">
      <w:pPr>
        <w:jc w:val="center"/>
      </w:pPr>
      <w:r w:rsidRPr="008A7F49">
        <w:rPr>
          <w:noProof/>
          <w:lang w:val="de-AT" w:eastAsia="de-A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SM1" style="width:398.25pt;height:217.5pt;visibility:visible">
            <v:imagedata r:id="rId7" o:title=""/>
          </v:shape>
        </w:pict>
      </w:r>
    </w:p>
    <w:p w:rsidR="004270DD" w:rsidRPr="00793007" w:rsidRDefault="004270DD" w:rsidP="00793007">
      <w:pPr>
        <w:pStyle w:val="tabfig"/>
        <w:rPr>
          <w:rFonts w:ascii="Calibri" w:hAnsi="Calibri"/>
          <w:lang w:val="en-GB"/>
        </w:rPr>
      </w:pPr>
      <w:r w:rsidRPr="00793007">
        <w:rPr>
          <w:rFonts w:ascii="Calibri" w:hAnsi="Calibri"/>
          <w:b/>
          <w:lang w:val="en-GB"/>
        </w:rPr>
        <w:t xml:space="preserve">ESM 1 </w:t>
      </w:r>
      <w:r w:rsidRPr="00793007">
        <w:rPr>
          <w:rFonts w:ascii="Calibri" w:hAnsi="Calibri"/>
          <w:lang w:val="en-GB"/>
        </w:rPr>
        <w:t xml:space="preserve">Map of </w:t>
      </w:r>
      <w:smartTag w:uri="urn:schemas-microsoft-com:office:smarttags" w:element="place">
        <w:smartTag w:uri="urn:schemas-microsoft-com:office:smarttags" w:element="country-region">
          <w:r w:rsidRPr="00793007">
            <w:rPr>
              <w:rFonts w:ascii="Calibri" w:hAnsi="Calibri"/>
              <w:lang w:val="en-GB"/>
            </w:rPr>
            <w:t>Austria</w:t>
          </w:r>
        </w:smartTag>
      </w:smartTag>
      <w:r w:rsidRPr="00793007">
        <w:rPr>
          <w:rFonts w:ascii="Calibri" w:hAnsi="Calibri"/>
          <w:lang w:val="en-GB"/>
        </w:rPr>
        <w:t xml:space="preserve"> displaying the 85 sampling sites where Agriotes wireworms were collected for this study</w:t>
      </w:r>
    </w:p>
    <w:p w:rsidR="004270DD" w:rsidRPr="002B4515" w:rsidRDefault="004270DD" w:rsidP="002074DC"/>
    <w:p w:rsidR="004270DD" w:rsidRPr="002B4515" w:rsidRDefault="004270DD" w:rsidP="002074DC">
      <w:pPr>
        <w:sectPr w:rsidR="004270DD" w:rsidRPr="002B4515" w:rsidSect="00B10C5B">
          <w:footerReference w:type="even" r:id="rId8"/>
          <w:footerReference w:type="default" r:id="rId9"/>
          <w:pgSz w:w="11906" w:h="16838" w:code="9"/>
          <w:pgMar w:top="1411" w:right="1138" w:bottom="1138" w:left="1138" w:header="706" w:footer="706" w:gutter="0"/>
          <w:cols w:space="708"/>
          <w:docGrid w:linePitch="360"/>
        </w:sectPr>
      </w:pPr>
    </w:p>
    <w:p w:rsidR="004270DD" w:rsidRPr="00793007" w:rsidRDefault="004270DD" w:rsidP="002074DC">
      <w:pPr>
        <w:pStyle w:val="tabfig"/>
        <w:rPr>
          <w:rFonts w:ascii="Calibri" w:hAnsi="Calibri"/>
          <w:lang w:val="en-GB"/>
        </w:rPr>
      </w:pPr>
      <w:r w:rsidRPr="00793007">
        <w:rPr>
          <w:rFonts w:ascii="Calibri" w:hAnsi="Calibri"/>
          <w:b/>
          <w:lang w:val="en-GB"/>
        </w:rPr>
        <w:t xml:space="preserve">ESM 2 </w:t>
      </w:r>
      <w:r w:rsidRPr="00793007">
        <w:rPr>
          <w:rFonts w:ascii="Calibri" w:hAnsi="Calibri"/>
          <w:lang w:val="en-GB"/>
        </w:rPr>
        <w:t>List of</w:t>
      </w:r>
      <w:r w:rsidRPr="00793007">
        <w:rPr>
          <w:rFonts w:ascii="Calibri" w:hAnsi="Calibri"/>
          <w:b/>
          <w:lang w:val="en-GB"/>
        </w:rPr>
        <w:t xml:space="preserve"> </w:t>
      </w:r>
      <w:r w:rsidRPr="00793007">
        <w:rPr>
          <w:rFonts w:ascii="Calibri" w:hAnsi="Calibri"/>
          <w:i/>
          <w:lang w:val="en-GB"/>
        </w:rPr>
        <w:t>Agriotes</w:t>
      </w:r>
      <w:r w:rsidRPr="00793007">
        <w:rPr>
          <w:rFonts w:ascii="Calibri" w:hAnsi="Calibri"/>
          <w:lang w:val="en-GB"/>
        </w:rPr>
        <w:t xml:space="preserve"> wireworms investigated in this study. Each sampling site in Austrian agricultural land is characterised by GPS coordinates (WGS 84), cultural practice and arable crops; the latter are abbreviated as M (maize), P (potato), C (cereal), V (vegetable), SF (sunflower) and GL (grassland). Numbers of </w:t>
      </w:r>
      <w:r w:rsidRPr="00793007">
        <w:rPr>
          <w:rFonts w:ascii="Calibri" w:hAnsi="Calibri"/>
          <w:i/>
          <w:lang w:val="en-GB"/>
        </w:rPr>
        <w:t>Agriotes</w:t>
      </w:r>
      <w:r w:rsidRPr="00793007">
        <w:rPr>
          <w:rFonts w:ascii="Calibri" w:hAnsi="Calibri"/>
          <w:lang w:val="en-GB"/>
        </w:rPr>
        <w:t xml:space="preserve"> wireworms are given in total and for each species occurring at the sampling site. Mistakenly collected </w:t>
      </w:r>
      <w:r w:rsidRPr="00793007">
        <w:rPr>
          <w:rFonts w:ascii="Calibri" w:hAnsi="Calibri"/>
          <w:i/>
          <w:lang w:val="en-GB"/>
        </w:rPr>
        <w:t>Adrastus</w:t>
      </w:r>
      <w:r w:rsidRPr="00793007">
        <w:rPr>
          <w:rFonts w:ascii="Calibri" w:hAnsi="Calibri"/>
          <w:lang w:val="en-GB"/>
        </w:rPr>
        <w:t xml:space="preserve"> spp. are listed in the last column</w:t>
      </w:r>
    </w:p>
    <w:p w:rsidR="004270DD" w:rsidRPr="00793007" w:rsidRDefault="004270DD" w:rsidP="002074DC">
      <w:pPr>
        <w:pStyle w:val="tabfig"/>
        <w:rPr>
          <w:rFonts w:ascii="Calibri" w:hAnsi="Calibri"/>
          <w:lang w:val="en-GB"/>
        </w:rPr>
      </w:pPr>
    </w:p>
    <w:tbl>
      <w:tblPr>
        <w:tblW w:w="14356" w:type="dxa"/>
        <w:jc w:val="center"/>
        <w:tblInd w:w="70" w:type="dxa"/>
        <w:tblCellMar>
          <w:left w:w="70" w:type="dxa"/>
          <w:right w:w="70" w:type="dxa"/>
        </w:tblCellMar>
        <w:tblLook w:val="0000"/>
      </w:tblPr>
      <w:tblGrid>
        <w:gridCol w:w="1023"/>
        <w:gridCol w:w="1124"/>
        <w:gridCol w:w="1655"/>
        <w:gridCol w:w="954"/>
        <w:gridCol w:w="853"/>
        <w:gridCol w:w="878"/>
        <w:gridCol w:w="620"/>
        <w:gridCol w:w="760"/>
        <w:gridCol w:w="1235"/>
        <w:gridCol w:w="648"/>
        <w:gridCol w:w="628"/>
        <w:gridCol w:w="706"/>
        <w:gridCol w:w="697"/>
        <w:gridCol w:w="878"/>
        <w:gridCol w:w="697"/>
        <w:gridCol w:w="1003"/>
      </w:tblGrid>
      <w:tr w:rsidR="004270DD" w:rsidRPr="004A289F" w:rsidTr="009C67EB">
        <w:trPr>
          <w:trHeight w:val="315"/>
          <w:jc w:val="center"/>
        </w:trPr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Province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Region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Locality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Longitude (°)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Latitude (°)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Cultural practice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Arable crop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No. of soil samples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∑ Agriotes</w:t>
            </w:r>
            <w:r w:rsidRPr="004A289F">
              <w:rPr>
                <w:b/>
                <w:bCs/>
                <w:sz w:val="14"/>
                <w:szCs w:val="14"/>
                <w:lang w:eastAsia="de-DE"/>
              </w:rPr>
              <w:t xml:space="preserve"> larvae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A. sputator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A. brevis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A. ustulatus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A. obscurus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A. lineatus / proximus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A. litigiosus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i/>
                <w:i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i/>
                <w:iCs/>
                <w:sz w:val="14"/>
                <w:szCs w:val="14"/>
                <w:lang w:eastAsia="de-DE"/>
              </w:rPr>
              <w:t>Adrastus</w:t>
            </w:r>
            <w:r w:rsidRPr="004A289F">
              <w:rPr>
                <w:b/>
                <w:bCs/>
                <w:sz w:val="14"/>
                <w:szCs w:val="14"/>
                <w:lang w:eastAsia="de-DE"/>
              </w:rPr>
              <w:t xml:space="preserve"> spp.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Burgenland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Pannonian Plain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Nickelsdorf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16.9965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47.9302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Burgenland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Pannonian Plain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Nickelsdorf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17.0392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47.9341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Burgenland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Pannonian Plain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Draßmarkt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16.4287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47.4999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Burgenland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Pannonian Plain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Draßmarkt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16.4269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47.5016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Vienna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Pannonian Plain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Donaustadt/Flugfeld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16.5026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48.2273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Vienna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Lobau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16.5460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48.1731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Vienna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Lobau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16.5235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48.2266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Großengersdorf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16.6184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48.3502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Großengersdorf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16.5727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48.3414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Groß-Enzersdorf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16.5935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48.2365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Groß-Enzersdorf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16.5802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48.2415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Groß-Enzersdorf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16.5565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48.2461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42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Strasshof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16.6948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48.3300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Marchfeld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Strasshof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16.6974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48.3311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Mostviertel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Pyhra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15.7022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48.1491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C, M, SF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Mostviertel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Michelhausen/Pixendorf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15.9804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48.2811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Marchegg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16.8940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48.2062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Großrußbach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16.3748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48.4649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Großrußbach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16.3815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48.4809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Großrußbach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16.3827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48.4870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Sierndorf/Untermallebarn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16.1894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48.4655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C, 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Sierndorf/Untermallebarn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16.1721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48.4678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Sierndorf/Untermallebarn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16.1676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48.4682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P, 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Sierndorf/Untermallebarn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16.1922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48.4700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Hausleiten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16.0238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48.3917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Niederhollabrunn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16.3037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48.4506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P, 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Großmugl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16.2135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48.5085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Großmugl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16.2287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48.5160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Mistelbach/Paasdorf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16.5423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48.5435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16.0988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48.5818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16.1051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48.5827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16.1155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48.5850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P, 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16.0224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48.5924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16.0984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48.6014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16.0799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48.6183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16.0448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48.6189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16.0712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48.6192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V, 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16.0747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48.6194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16.0847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48.6208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16.0812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48.6223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Weinviertel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Hollabrunn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16.1181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48.6273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15.3491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48.9210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15.3523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48.9210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15.2879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48.9312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15.2769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48.8857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15.2780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48.8861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C,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15.2660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48.8911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Dobersberg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15.2675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48.8912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Zwettl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15.1162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48.6498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Ulrichschlag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15.3252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48.8023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P, 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Ulrichschlag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15.3248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48.8019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Ulrichschlag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15.3263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48.8023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Großau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15.5180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48.8976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C,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Lower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Waldviertel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Großau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15.5382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48.9000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Mühlviertel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Neumarkt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14.4895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48.4441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Hausruckviertel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Eferding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14.0263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48.3206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V,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Hausruckviertel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Eferding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14.0002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48.3354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Hausruckviertel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Hartkirchen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14.0146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48.3515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Innviertel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Kirchheim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13.3521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48.1970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Innviertel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Kirchheim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13.3501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48.1976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Innviertel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St. Aegidi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13.7166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48.4539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M, 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Innviertel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St. Aegidi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13.7517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48.4701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Innviertel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St. Aegidi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13.7445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48.4759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P, 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Upper Austria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Innviertel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St. Aegidi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13.7273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48.4870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P, 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Volders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11.5715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47.2962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Volders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11.5721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47.2963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Volders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11.5725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47.2965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Kolsass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11.6128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47.2978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Kolsass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11.6110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Kolsass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11.6100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47.3009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11.6555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47.3112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250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11.6404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47.3126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11.6400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47.3131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11.6400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47.3133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Weer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11.6448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47.3138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Aldrans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11.4558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47.2448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Aldrans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11.4338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47.2494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Aldrans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11.4376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47.2500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organic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Afling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11.3029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47.2518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Völs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11.3065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47.2541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36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Oberhofen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11.1065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23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Oberhofen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11.1063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47.3063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Oberhofen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11.1065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00"/>
          <w:jc w:val="center"/>
        </w:trPr>
        <w:tc>
          <w:tcPr>
            <w:tcW w:w="10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Oberhofen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11.1039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47.3069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49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</w:t>
            </w:r>
          </w:p>
        </w:tc>
        <w:tc>
          <w:tcPr>
            <w:tcW w:w="62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15"/>
          <w:jc w:val="center"/>
        </w:trPr>
        <w:tc>
          <w:tcPr>
            <w:tcW w:w="102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smartTag w:uri="urn:schemas-microsoft-com:office:smarttags" w:element="place">
              <w:r w:rsidRPr="004A289F">
                <w:rPr>
                  <w:sz w:val="14"/>
                  <w:szCs w:val="14"/>
                  <w:lang w:eastAsia="de-DE"/>
                </w:rPr>
                <w:t>Tyrol</w:t>
              </w:r>
            </w:smartTag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Oberhofen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11.1064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47.3070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conventional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GL</w:t>
            </w:r>
          </w:p>
        </w:tc>
        <w:tc>
          <w:tcPr>
            <w:tcW w:w="76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77</w:t>
            </w:r>
          </w:p>
        </w:tc>
        <w:tc>
          <w:tcPr>
            <w:tcW w:w="649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53</w:t>
            </w:r>
          </w:p>
        </w:tc>
        <w:tc>
          <w:tcPr>
            <w:tcW w:w="62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  <w:r w:rsidRPr="004A289F">
              <w:rPr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</w:p>
        </w:tc>
      </w:tr>
      <w:tr w:rsidR="004270DD" w:rsidRPr="004A289F" w:rsidTr="009C67EB">
        <w:trPr>
          <w:trHeight w:val="315"/>
          <w:jc w:val="center"/>
        </w:trPr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rPr>
                <w:sz w:val="14"/>
                <w:szCs w:val="14"/>
                <w:lang w:eastAsia="de-DE"/>
              </w:rPr>
            </w:pP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rPr>
                <w:sz w:val="14"/>
                <w:szCs w:val="14"/>
                <w:lang w:eastAsia="de-DE"/>
              </w:rPr>
            </w:pPr>
          </w:p>
        </w:tc>
        <w:tc>
          <w:tcPr>
            <w:tcW w:w="165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rPr>
                <w:sz w:val="14"/>
                <w:szCs w:val="14"/>
                <w:lang w:eastAsia="de-DE"/>
              </w:rPr>
            </w:pPr>
          </w:p>
        </w:tc>
        <w:tc>
          <w:tcPr>
            <w:tcW w:w="95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5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62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sz w:val="14"/>
                <w:szCs w:val="14"/>
                <w:lang w:eastAsia="de-DE"/>
              </w:rPr>
            </w:pPr>
          </w:p>
        </w:tc>
        <w:tc>
          <w:tcPr>
            <w:tcW w:w="76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Σ</w:t>
            </w:r>
          </w:p>
        </w:tc>
        <w:tc>
          <w:tcPr>
            <w:tcW w:w="123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1242</w:t>
            </w:r>
          </w:p>
        </w:tc>
        <w:tc>
          <w:tcPr>
            <w:tcW w:w="64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319</w:t>
            </w: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239</w:t>
            </w:r>
          </w:p>
        </w:tc>
        <w:tc>
          <w:tcPr>
            <w:tcW w:w="70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86</w:t>
            </w: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589</w:t>
            </w:r>
          </w:p>
        </w:tc>
        <w:tc>
          <w:tcPr>
            <w:tcW w:w="87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100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270DD" w:rsidRPr="004A289F" w:rsidRDefault="004270DD" w:rsidP="009C67EB">
            <w:pPr>
              <w:spacing w:before="120" w:after="120" w:line="240" w:lineRule="auto"/>
              <w:jc w:val="center"/>
              <w:rPr>
                <w:b/>
                <w:bCs/>
                <w:sz w:val="14"/>
                <w:szCs w:val="14"/>
                <w:lang w:eastAsia="de-DE"/>
              </w:rPr>
            </w:pPr>
            <w:r w:rsidRPr="004A289F">
              <w:rPr>
                <w:b/>
                <w:bCs/>
                <w:sz w:val="14"/>
                <w:szCs w:val="14"/>
                <w:lang w:eastAsia="de-DE"/>
              </w:rPr>
              <w:t>92</w:t>
            </w:r>
          </w:p>
        </w:tc>
      </w:tr>
    </w:tbl>
    <w:p w:rsidR="004270DD" w:rsidRDefault="004270DD"/>
    <w:sectPr w:rsidR="004270DD" w:rsidSect="00B10C5B">
      <w:pgSz w:w="16838" w:h="11906" w:orient="landscape" w:code="9"/>
      <w:pgMar w:top="1138" w:right="1411" w:bottom="1138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0DD" w:rsidRDefault="004270DD" w:rsidP="00FA6075">
      <w:pPr>
        <w:spacing w:after="0" w:line="240" w:lineRule="auto"/>
      </w:pPr>
      <w:r>
        <w:separator/>
      </w:r>
    </w:p>
  </w:endnote>
  <w:endnote w:type="continuationSeparator" w:id="0">
    <w:p w:rsidR="004270DD" w:rsidRDefault="004270DD" w:rsidP="00FA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0"/>
    <w:family w:val="decorative"/>
    <w:notTrueType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DD" w:rsidRDefault="004270DD" w:rsidP="008B19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70DD" w:rsidRDefault="004270DD" w:rsidP="009A51A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DD" w:rsidRDefault="004270DD" w:rsidP="008B19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4270DD" w:rsidRDefault="004270DD" w:rsidP="009A51A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0DD" w:rsidRDefault="004270DD" w:rsidP="00FA6075">
      <w:pPr>
        <w:spacing w:after="0" w:line="240" w:lineRule="auto"/>
      </w:pPr>
      <w:r>
        <w:separator/>
      </w:r>
    </w:p>
  </w:footnote>
  <w:footnote w:type="continuationSeparator" w:id="0">
    <w:p w:rsidR="004270DD" w:rsidRDefault="004270DD" w:rsidP="00FA6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298DA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C80ED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1D61D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EA4DA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53CF0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6E98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3068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AEBC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52AE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B2A0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9E031D7"/>
    <w:multiLevelType w:val="hybridMultilevel"/>
    <w:tmpl w:val="79A4E61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2B562CCA"/>
    <w:multiLevelType w:val="hybridMultilevel"/>
    <w:tmpl w:val="2DCC739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49040A8"/>
    <w:multiLevelType w:val="hybridMultilevel"/>
    <w:tmpl w:val="3DA6731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72367B4"/>
    <w:multiLevelType w:val="hybridMultilevel"/>
    <w:tmpl w:val="7AE2D1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74DC"/>
    <w:rsid w:val="0000162E"/>
    <w:rsid w:val="00001A36"/>
    <w:rsid w:val="000020B8"/>
    <w:rsid w:val="00003F17"/>
    <w:rsid w:val="000051D0"/>
    <w:rsid w:val="000071AF"/>
    <w:rsid w:val="00007903"/>
    <w:rsid w:val="00007D56"/>
    <w:rsid w:val="00007DE8"/>
    <w:rsid w:val="00007F01"/>
    <w:rsid w:val="00010122"/>
    <w:rsid w:val="0001024A"/>
    <w:rsid w:val="00011980"/>
    <w:rsid w:val="00012C7B"/>
    <w:rsid w:val="000135BE"/>
    <w:rsid w:val="000159B0"/>
    <w:rsid w:val="00016A47"/>
    <w:rsid w:val="00016B7B"/>
    <w:rsid w:val="00016B9E"/>
    <w:rsid w:val="00017630"/>
    <w:rsid w:val="000176EF"/>
    <w:rsid w:val="00020772"/>
    <w:rsid w:val="00020A9B"/>
    <w:rsid w:val="000222F4"/>
    <w:rsid w:val="000224E8"/>
    <w:rsid w:val="00023130"/>
    <w:rsid w:val="000233B5"/>
    <w:rsid w:val="000234E8"/>
    <w:rsid w:val="00023FC5"/>
    <w:rsid w:val="00024FC9"/>
    <w:rsid w:val="00026460"/>
    <w:rsid w:val="0002675F"/>
    <w:rsid w:val="0003100C"/>
    <w:rsid w:val="000311DA"/>
    <w:rsid w:val="0003162B"/>
    <w:rsid w:val="00032F2B"/>
    <w:rsid w:val="00034AD0"/>
    <w:rsid w:val="00034C83"/>
    <w:rsid w:val="0003571F"/>
    <w:rsid w:val="00036721"/>
    <w:rsid w:val="00036753"/>
    <w:rsid w:val="000377DD"/>
    <w:rsid w:val="00040735"/>
    <w:rsid w:val="00040C31"/>
    <w:rsid w:val="000412BE"/>
    <w:rsid w:val="000418B5"/>
    <w:rsid w:val="000419EB"/>
    <w:rsid w:val="00041DC2"/>
    <w:rsid w:val="000429C5"/>
    <w:rsid w:val="00042EB3"/>
    <w:rsid w:val="00042F90"/>
    <w:rsid w:val="00044900"/>
    <w:rsid w:val="0004549B"/>
    <w:rsid w:val="0004553F"/>
    <w:rsid w:val="00045F36"/>
    <w:rsid w:val="00046DDE"/>
    <w:rsid w:val="00046EBB"/>
    <w:rsid w:val="00047D4D"/>
    <w:rsid w:val="00050CDA"/>
    <w:rsid w:val="00050D77"/>
    <w:rsid w:val="000521BE"/>
    <w:rsid w:val="000527D2"/>
    <w:rsid w:val="00053BAD"/>
    <w:rsid w:val="000547DC"/>
    <w:rsid w:val="000553E6"/>
    <w:rsid w:val="00055DA7"/>
    <w:rsid w:val="000566E6"/>
    <w:rsid w:val="00056ED7"/>
    <w:rsid w:val="00056FB3"/>
    <w:rsid w:val="000571B1"/>
    <w:rsid w:val="00060538"/>
    <w:rsid w:val="000605C3"/>
    <w:rsid w:val="0006074E"/>
    <w:rsid w:val="00060F39"/>
    <w:rsid w:val="00061068"/>
    <w:rsid w:val="0006164C"/>
    <w:rsid w:val="00061BC9"/>
    <w:rsid w:val="00062B1C"/>
    <w:rsid w:val="00063140"/>
    <w:rsid w:val="00063C77"/>
    <w:rsid w:val="0006453B"/>
    <w:rsid w:val="00065294"/>
    <w:rsid w:val="000666FC"/>
    <w:rsid w:val="00066823"/>
    <w:rsid w:val="0007028E"/>
    <w:rsid w:val="00070B3D"/>
    <w:rsid w:val="00070BE8"/>
    <w:rsid w:val="00070F19"/>
    <w:rsid w:val="00071DE1"/>
    <w:rsid w:val="0007246E"/>
    <w:rsid w:val="00072CD7"/>
    <w:rsid w:val="00073098"/>
    <w:rsid w:val="00074058"/>
    <w:rsid w:val="000764F7"/>
    <w:rsid w:val="00076C44"/>
    <w:rsid w:val="00077713"/>
    <w:rsid w:val="00077907"/>
    <w:rsid w:val="00080E02"/>
    <w:rsid w:val="00081E84"/>
    <w:rsid w:val="0008250B"/>
    <w:rsid w:val="00082703"/>
    <w:rsid w:val="00082E7C"/>
    <w:rsid w:val="0008489E"/>
    <w:rsid w:val="00086D78"/>
    <w:rsid w:val="00086E2C"/>
    <w:rsid w:val="00087055"/>
    <w:rsid w:val="00090D22"/>
    <w:rsid w:val="00092F78"/>
    <w:rsid w:val="00093477"/>
    <w:rsid w:val="00094AD1"/>
    <w:rsid w:val="00094CBB"/>
    <w:rsid w:val="000966D8"/>
    <w:rsid w:val="00096F5A"/>
    <w:rsid w:val="000973DE"/>
    <w:rsid w:val="000976E7"/>
    <w:rsid w:val="00097838"/>
    <w:rsid w:val="000A083E"/>
    <w:rsid w:val="000A11DD"/>
    <w:rsid w:val="000A23B5"/>
    <w:rsid w:val="000A361A"/>
    <w:rsid w:val="000A36C4"/>
    <w:rsid w:val="000A3B92"/>
    <w:rsid w:val="000A5667"/>
    <w:rsid w:val="000A61E0"/>
    <w:rsid w:val="000A646F"/>
    <w:rsid w:val="000A69F4"/>
    <w:rsid w:val="000A6B9B"/>
    <w:rsid w:val="000A7887"/>
    <w:rsid w:val="000A7AF8"/>
    <w:rsid w:val="000B2B9F"/>
    <w:rsid w:val="000B3E32"/>
    <w:rsid w:val="000B5627"/>
    <w:rsid w:val="000B6F6A"/>
    <w:rsid w:val="000C0C86"/>
    <w:rsid w:val="000C1D9C"/>
    <w:rsid w:val="000C26AD"/>
    <w:rsid w:val="000C37D9"/>
    <w:rsid w:val="000C38E7"/>
    <w:rsid w:val="000C3C36"/>
    <w:rsid w:val="000C46F2"/>
    <w:rsid w:val="000C4C6D"/>
    <w:rsid w:val="000C54D8"/>
    <w:rsid w:val="000C6812"/>
    <w:rsid w:val="000C6A6A"/>
    <w:rsid w:val="000C7855"/>
    <w:rsid w:val="000D0E82"/>
    <w:rsid w:val="000D0F92"/>
    <w:rsid w:val="000D1138"/>
    <w:rsid w:val="000D1F24"/>
    <w:rsid w:val="000D230E"/>
    <w:rsid w:val="000D3F5C"/>
    <w:rsid w:val="000D5AB7"/>
    <w:rsid w:val="000D6036"/>
    <w:rsid w:val="000D6135"/>
    <w:rsid w:val="000D6271"/>
    <w:rsid w:val="000D639D"/>
    <w:rsid w:val="000D6D88"/>
    <w:rsid w:val="000E0DF6"/>
    <w:rsid w:val="000E1647"/>
    <w:rsid w:val="000E1662"/>
    <w:rsid w:val="000E1CF0"/>
    <w:rsid w:val="000E2B8A"/>
    <w:rsid w:val="000E38DB"/>
    <w:rsid w:val="000E3CAC"/>
    <w:rsid w:val="000E4040"/>
    <w:rsid w:val="000E4E1D"/>
    <w:rsid w:val="000E5BDB"/>
    <w:rsid w:val="000E5D94"/>
    <w:rsid w:val="000E5E9D"/>
    <w:rsid w:val="000E66FF"/>
    <w:rsid w:val="000E7F94"/>
    <w:rsid w:val="000F0456"/>
    <w:rsid w:val="000F37A3"/>
    <w:rsid w:val="000F3A96"/>
    <w:rsid w:val="000F48EB"/>
    <w:rsid w:val="000F4AA2"/>
    <w:rsid w:val="000F56FB"/>
    <w:rsid w:val="000F57A8"/>
    <w:rsid w:val="000F696E"/>
    <w:rsid w:val="000F69F3"/>
    <w:rsid w:val="000F6B9C"/>
    <w:rsid w:val="000F6DEC"/>
    <w:rsid w:val="000F7A76"/>
    <w:rsid w:val="00100FD5"/>
    <w:rsid w:val="00101A24"/>
    <w:rsid w:val="00102EAE"/>
    <w:rsid w:val="00102F52"/>
    <w:rsid w:val="001040D0"/>
    <w:rsid w:val="00104395"/>
    <w:rsid w:val="00104B3E"/>
    <w:rsid w:val="00105297"/>
    <w:rsid w:val="001061F6"/>
    <w:rsid w:val="0010697D"/>
    <w:rsid w:val="0010765E"/>
    <w:rsid w:val="00107DDE"/>
    <w:rsid w:val="00111996"/>
    <w:rsid w:val="00111B34"/>
    <w:rsid w:val="00111DA9"/>
    <w:rsid w:val="00112850"/>
    <w:rsid w:val="00114A7E"/>
    <w:rsid w:val="00115EDE"/>
    <w:rsid w:val="00116316"/>
    <w:rsid w:val="001204D2"/>
    <w:rsid w:val="001205A6"/>
    <w:rsid w:val="00120D5C"/>
    <w:rsid w:val="00122471"/>
    <w:rsid w:val="001233F6"/>
    <w:rsid w:val="001247B1"/>
    <w:rsid w:val="001255DB"/>
    <w:rsid w:val="00125D58"/>
    <w:rsid w:val="00126422"/>
    <w:rsid w:val="0012665C"/>
    <w:rsid w:val="00130613"/>
    <w:rsid w:val="00130EBD"/>
    <w:rsid w:val="00131AB5"/>
    <w:rsid w:val="00134001"/>
    <w:rsid w:val="0013617B"/>
    <w:rsid w:val="001371D5"/>
    <w:rsid w:val="00141C30"/>
    <w:rsid w:val="00142107"/>
    <w:rsid w:val="00142D52"/>
    <w:rsid w:val="00143E2A"/>
    <w:rsid w:val="00144451"/>
    <w:rsid w:val="00145D9C"/>
    <w:rsid w:val="00145F5F"/>
    <w:rsid w:val="0014657E"/>
    <w:rsid w:val="0014685C"/>
    <w:rsid w:val="0015079F"/>
    <w:rsid w:val="00150E63"/>
    <w:rsid w:val="00150E84"/>
    <w:rsid w:val="00151152"/>
    <w:rsid w:val="00151230"/>
    <w:rsid w:val="0015177D"/>
    <w:rsid w:val="001526C4"/>
    <w:rsid w:val="0015337B"/>
    <w:rsid w:val="00154347"/>
    <w:rsid w:val="00154A65"/>
    <w:rsid w:val="001553A8"/>
    <w:rsid w:val="001557AF"/>
    <w:rsid w:val="00157042"/>
    <w:rsid w:val="00157E5C"/>
    <w:rsid w:val="00160AD2"/>
    <w:rsid w:val="00160E7C"/>
    <w:rsid w:val="00161035"/>
    <w:rsid w:val="00161569"/>
    <w:rsid w:val="00161AFB"/>
    <w:rsid w:val="00162239"/>
    <w:rsid w:val="001627E0"/>
    <w:rsid w:val="00162C03"/>
    <w:rsid w:val="0016433A"/>
    <w:rsid w:val="00167320"/>
    <w:rsid w:val="00167C19"/>
    <w:rsid w:val="001708C0"/>
    <w:rsid w:val="00170F94"/>
    <w:rsid w:val="00171777"/>
    <w:rsid w:val="00171D71"/>
    <w:rsid w:val="0017528A"/>
    <w:rsid w:val="00176180"/>
    <w:rsid w:val="00176336"/>
    <w:rsid w:val="001775CB"/>
    <w:rsid w:val="00181A65"/>
    <w:rsid w:val="00181EAC"/>
    <w:rsid w:val="001821FD"/>
    <w:rsid w:val="0018316A"/>
    <w:rsid w:val="00183921"/>
    <w:rsid w:val="00184BA6"/>
    <w:rsid w:val="00185B8C"/>
    <w:rsid w:val="00187F45"/>
    <w:rsid w:val="001902C0"/>
    <w:rsid w:val="00192320"/>
    <w:rsid w:val="00192741"/>
    <w:rsid w:val="001933AE"/>
    <w:rsid w:val="00193A02"/>
    <w:rsid w:val="00194262"/>
    <w:rsid w:val="0019434F"/>
    <w:rsid w:val="0019494C"/>
    <w:rsid w:val="001950F9"/>
    <w:rsid w:val="0019531C"/>
    <w:rsid w:val="00195E33"/>
    <w:rsid w:val="00196454"/>
    <w:rsid w:val="00196E9D"/>
    <w:rsid w:val="001976FE"/>
    <w:rsid w:val="00197F5F"/>
    <w:rsid w:val="001A0A4A"/>
    <w:rsid w:val="001A0B27"/>
    <w:rsid w:val="001A112A"/>
    <w:rsid w:val="001A12C2"/>
    <w:rsid w:val="001A178A"/>
    <w:rsid w:val="001A36BA"/>
    <w:rsid w:val="001A3C99"/>
    <w:rsid w:val="001A3CC4"/>
    <w:rsid w:val="001A4515"/>
    <w:rsid w:val="001A5ADB"/>
    <w:rsid w:val="001A64DB"/>
    <w:rsid w:val="001A6862"/>
    <w:rsid w:val="001A6EBE"/>
    <w:rsid w:val="001A7AB2"/>
    <w:rsid w:val="001B00A7"/>
    <w:rsid w:val="001B0435"/>
    <w:rsid w:val="001B049B"/>
    <w:rsid w:val="001B07A4"/>
    <w:rsid w:val="001B0869"/>
    <w:rsid w:val="001B1997"/>
    <w:rsid w:val="001B2E66"/>
    <w:rsid w:val="001B6284"/>
    <w:rsid w:val="001B6354"/>
    <w:rsid w:val="001B6382"/>
    <w:rsid w:val="001C01F3"/>
    <w:rsid w:val="001C1E10"/>
    <w:rsid w:val="001C3BF9"/>
    <w:rsid w:val="001C5947"/>
    <w:rsid w:val="001C5AAA"/>
    <w:rsid w:val="001C5E68"/>
    <w:rsid w:val="001C6A10"/>
    <w:rsid w:val="001C6BEF"/>
    <w:rsid w:val="001C7394"/>
    <w:rsid w:val="001D0007"/>
    <w:rsid w:val="001D07B7"/>
    <w:rsid w:val="001D1BA4"/>
    <w:rsid w:val="001D2ADA"/>
    <w:rsid w:val="001D31F6"/>
    <w:rsid w:val="001D35B1"/>
    <w:rsid w:val="001D4916"/>
    <w:rsid w:val="001D4A3A"/>
    <w:rsid w:val="001D4E5E"/>
    <w:rsid w:val="001D5062"/>
    <w:rsid w:val="001D6F59"/>
    <w:rsid w:val="001E12D4"/>
    <w:rsid w:val="001E1A9F"/>
    <w:rsid w:val="001E214D"/>
    <w:rsid w:val="001E2C3D"/>
    <w:rsid w:val="001E3189"/>
    <w:rsid w:val="001E3C28"/>
    <w:rsid w:val="001E4889"/>
    <w:rsid w:val="001E5C49"/>
    <w:rsid w:val="001E6D79"/>
    <w:rsid w:val="001E77AC"/>
    <w:rsid w:val="001F0D5C"/>
    <w:rsid w:val="001F2DE1"/>
    <w:rsid w:val="001F31C7"/>
    <w:rsid w:val="001F34B8"/>
    <w:rsid w:val="001F3A59"/>
    <w:rsid w:val="001F3B73"/>
    <w:rsid w:val="001F4E5D"/>
    <w:rsid w:val="001F5378"/>
    <w:rsid w:val="00200372"/>
    <w:rsid w:val="00201438"/>
    <w:rsid w:val="002015EE"/>
    <w:rsid w:val="00202945"/>
    <w:rsid w:val="0020324C"/>
    <w:rsid w:val="00203CFF"/>
    <w:rsid w:val="00203E76"/>
    <w:rsid w:val="00203EE2"/>
    <w:rsid w:val="00204269"/>
    <w:rsid w:val="00205C8C"/>
    <w:rsid w:val="00206207"/>
    <w:rsid w:val="00206DD6"/>
    <w:rsid w:val="002074DC"/>
    <w:rsid w:val="00207868"/>
    <w:rsid w:val="0021021E"/>
    <w:rsid w:val="00210439"/>
    <w:rsid w:val="0021241E"/>
    <w:rsid w:val="00212A78"/>
    <w:rsid w:val="002136D9"/>
    <w:rsid w:val="002141EF"/>
    <w:rsid w:val="00214A77"/>
    <w:rsid w:val="00214F5D"/>
    <w:rsid w:val="00215C6A"/>
    <w:rsid w:val="00217A0F"/>
    <w:rsid w:val="002207E4"/>
    <w:rsid w:val="00220B07"/>
    <w:rsid w:val="00220BEC"/>
    <w:rsid w:val="0022198A"/>
    <w:rsid w:val="00222EA6"/>
    <w:rsid w:val="00223571"/>
    <w:rsid w:val="00223981"/>
    <w:rsid w:val="00224F03"/>
    <w:rsid w:val="00226B89"/>
    <w:rsid w:val="002277A9"/>
    <w:rsid w:val="00227C18"/>
    <w:rsid w:val="00230327"/>
    <w:rsid w:val="00230830"/>
    <w:rsid w:val="00231571"/>
    <w:rsid w:val="00232583"/>
    <w:rsid w:val="00232759"/>
    <w:rsid w:val="002331D3"/>
    <w:rsid w:val="00234442"/>
    <w:rsid w:val="00234E2B"/>
    <w:rsid w:val="002359C8"/>
    <w:rsid w:val="00236988"/>
    <w:rsid w:val="00237177"/>
    <w:rsid w:val="00237AA2"/>
    <w:rsid w:val="00243189"/>
    <w:rsid w:val="0024418B"/>
    <w:rsid w:val="0024462D"/>
    <w:rsid w:val="00244E8F"/>
    <w:rsid w:val="002463EC"/>
    <w:rsid w:val="0024710E"/>
    <w:rsid w:val="002500C0"/>
    <w:rsid w:val="0025104E"/>
    <w:rsid w:val="00253FE3"/>
    <w:rsid w:val="00254CF5"/>
    <w:rsid w:val="00255500"/>
    <w:rsid w:val="00256055"/>
    <w:rsid w:val="002560C9"/>
    <w:rsid w:val="00256307"/>
    <w:rsid w:val="0025699F"/>
    <w:rsid w:val="002616C5"/>
    <w:rsid w:val="00261D73"/>
    <w:rsid w:val="0026221B"/>
    <w:rsid w:val="00263258"/>
    <w:rsid w:val="00264A2E"/>
    <w:rsid w:val="0026616E"/>
    <w:rsid w:val="0027136B"/>
    <w:rsid w:val="00271D8A"/>
    <w:rsid w:val="0027293E"/>
    <w:rsid w:val="00276540"/>
    <w:rsid w:val="00277447"/>
    <w:rsid w:val="00281CF9"/>
    <w:rsid w:val="00281EC9"/>
    <w:rsid w:val="00282054"/>
    <w:rsid w:val="00283241"/>
    <w:rsid w:val="00291538"/>
    <w:rsid w:val="00291AB4"/>
    <w:rsid w:val="00294675"/>
    <w:rsid w:val="002958E0"/>
    <w:rsid w:val="00295D06"/>
    <w:rsid w:val="002970E7"/>
    <w:rsid w:val="002A01F5"/>
    <w:rsid w:val="002A15F4"/>
    <w:rsid w:val="002A18AE"/>
    <w:rsid w:val="002A2EB0"/>
    <w:rsid w:val="002A41E8"/>
    <w:rsid w:val="002A48A1"/>
    <w:rsid w:val="002A53B1"/>
    <w:rsid w:val="002A5B04"/>
    <w:rsid w:val="002A6C56"/>
    <w:rsid w:val="002A76FF"/>
    <w:rsid w:val="002A7F5B"/>
    <w:rsid w:val="002B0EC4"/>
    <w:rsid w:val="002B2D83"/>
    <w:rsid w:val="002B351E"/>
    <w:rsid w:val="002B4515"/>
    <w:rsid w:val="002B553A"/>
    <w:rsid w:val="002B5568"/>
    <w:rsid w:val="002B5763"/>
    <w:rsid w:val="002B6179"/>
    <w:rsid w:val="002B6572"/>
    <w:rsid w:val="002B6B91"/>
    <w:rsid w:val="002B756E"/>
    <w:rsid w:val="002C05E4"/>
    <w:rsid w:val="002C0B60"/>
    <w:rsid w:val="002C3315"/>
    <w:rsid w:val="002C3B5B"/>
    <w:rsid w:val="002C3DCF"/>
    <w:rsid w:val="002C4F08"/>
    <w:rsid w:val="002C754D"/>
    <w:rsid w:val="002D0FCD"/>
    <w:rsid w:val="002D1250"/>
    <w:rsid w:val="002D3290"/>
    <w:rsid w:val="002D37EB"/>
    <w:rsid w:val="002D4940"/>
    <w:rsid w:val="002D5163"/>
    <w:rsid w:val="002D664A"/>
    <w:rsid w:val="002D719F"/>
    <w:rsid w:val="002D7774"/>
    <w:rsid w:val="002E0DA9"/>
    <w:rsid w:val="002E194B"/>
    <w:rsid w:val="002E209F"/>
    <w:rsid w:val="002E238E"/>
    <w:rsid w:val="002E2DCD"/>
    <w:rsid w:val="002E73D8"/>
    <w:rsid w:val="002F0101"/>
    <w:rsid w:val="002F0A08"/>
    <w:rsid w:val="002F1589"/>
    <w:rsid w:val="002F1C83"/>
    <w:rsid w:val="002F5064"/>
    <w:rsid w:val="002F537B"/>
    <w:rsid w:val="002F6CF4"/>
    <w:rsid w:val="00301088"/>
    <w:rsid w:val="00301B94"/>
    <w:rsid w:val="00301EB6"/>
    <w:rsid w:val="00304830"/>
    <w:rsid w:val="00304A5F"/>
    <w:rsid w:val="00307419"/>
    <w:rsid w:val="0031022A"/>
    <w:rsid w:val="003115E1"/>
    <w:rsid w:val="003128E4"/>
    <w:rsid w:val="00312F42"/>
    <w:rsid w:val="00313063"/>
    <w:rsid w:val="003151AD"/>
    <w:rsid w:val="003159F7"/>
    <w:rsid w:val="0031604D"/>
    <w:rsid w:val="003163A3"/>
    <w:rsid w:val="00316CB9"/>
    <w:rsid w:val="00316EC5"/>
    <w:rsid w:val="00320E83"/>
    <w:rsid w:val="0032186C"/>
    <w:rsid w:val="00323100"/>
    <w:rsid w:val="003240A9"/>
    <w:rsid w:val="003252D5"/>
    <w:rsid w:val="003264B9"/>
    <w:rsid w:val="00327CEB"/>
    <w:rsid w:val="00330B11"/>
    <w:rsid w:val="00330DCA"/>
    <w:rsid w:val="00330DF6"/>
    <w:rsid w:val="00330EE4"/>
    <w:rsid w:val="003328D9"/>
    <w:rsid w:val="00332925"/>
    <w:rsid w:val="00332EE9"/>
    <w:rsid w:val="00334A86"/>
    <w:rsid w:val="003350E8"/>
    <w:rsid w:val="00335276"/>
    <w:rsid w:val="0033546D"/>
    <w:rsid w:val="00336A54"/>
    <w:rsid w:val="00337FA9"/>
    <w:rsid w:val="0034074D"/>
    <w:rsid w:val="00340C99"/>
    <w:rsid w:val="00341A05"/>
    <w:rsid w:val="00342122"/>
    <w:rsid w:val="00342757"/>
    <w:rsid w:val="00342AB5"/>
    <w:rsid w:val="00343671"/>
    <w:rsid w:val="003437E9"/>
    <w:rsid w:val="00343C25"/>
    <w:rsid w:val="003452C7"/>
    <w:rsid w:val="00345744"/>
    <w:rsid w:val="00345ED7"/>
    <w:rsid w:val="003462C1"/>
    <w:rsid w:val="00346BE5"/>
    <w:rsid w:val="00347C37"/>
    <w:rsid w:val="00347EE9"/>
    <w:rsid w:val="00350E94"/>
    <w:rsid w:val="003539EE"/>
    <w:rsid w:val="00354126"/>
    <w:rsid w:val="00354FFD"/>
    <w:rsid w:val="00356E44"/>
    <w:rsid w:val="00357A2E"/>
    <w:rsid w:val="00360DAC"/>
    <w:rsid w:val="0036275F"/>
    <w:rsid w:val="00362D36"/>
    <w:rsid w:val="00362FB0"/>
    <w:rsid w:val="003641E2"/>
    <w:rsid w:val="003650D1"/>
    <w:rsid w:val="0036527D"/>
    <w:rsid w:val="003656DD"/>
    <w:rsid w:val="003662EA"/>
    <w:rsid w:val="00367333"/>
    <w:rsid w:val="003708BB"/>
    <w:rsid w:val="003731A8"/>
    <w:rsid w:val="0037426E"/>
    <w:rsid w:val="00375730"/>
    <w:rsid w:val="00375A35"/>
    <w:rsid w:val="00375D02"/>
    <w:rsid w:val="00377B10"/>
    <w:rsid w:val="0038036A"/>
    <w:rsid w:val="00383990"/>
    <w:rsid w:val="00383A5E"/>
    <w:rsid w:val="00384A27"/>
    <w:rsid w:val="00384E1E"/>
    <w:rsid w:val="00384E6F"/>
    <w:rsid w:val="00386C30"/>
    <w:rsid w:val="00387E2D"/>
    <w:rsid w:val="00387FE0"/>
    <w:rsid w:val="003906AB"/>
    <w:rsid w:val="00393D1D"/>
    <w:rsid w:val="00394280"/>
    <w:rsid w:val="00394C90"/>
    <w:rsid w:val="00395F37"/>
    <w:rsid w:val="003967B1"/>
    <w:rsid w:val="00396815"/>
    <w:rsid w:val="003A08B1"/>
    <w:rsid w:val="003A138C"/>
    <w:rsid w:val="003A1E71"/>
    <w:rsid w:val="003A1EAC"/>
    <w:rsid w:val="003A23A4"/>
    <w:rsid w:val="003A3458"/>
    <w:rsid w:val="003A3D9D"/>
    <w:rsid w:val="003A3DEE"/>
    <w:rsid w:val="003A4DC3"/>
    <w:rsid w:val="003A52B8"/>
    <w:rsid w:val="003A56FB"/>
    <w:rsid w:val="003A6A64"/>
    <w:rsid w:val="003B018B"/>
    <w:rsid w:val="003B0AAF"/>
    <w:rsid w:val="003B0BF9"/>
    <w:rsid w:val="003B198A"/>
    <w:rsid w:val="003B19BE"/>
    <w:rsid w:val="003B1D0B"/>
    <w:rsid w:val="003B250A"/>
    <w:rsid w:val="003B29AE"/>
    <w:rsid w:val="003B386B"/>
    <w:rsid w:val="003B3ED7"/>
    <w:rsid w:val="003B4C29"/>
    <w:rsid w:val="003B5127"/>
    <w:rsid w:val="003B5CB8"/>
    <w:rsid w:val="003B655B"/>
    <w:rsid w:val="003B7917"/>
    <w:rsid w:val="003B795B"/>
    <w:rsid w:val="003C146E"/>
    <w:rsid w:val="003C1F78"/>
    <w:rsid w:val="003C2D9D"/>
    <w:rsid w:val="003C2EC5"/>
    <w:rsid w:val="003C31F2"/>
    <w:rsid w:val="003C329D"/>
    <w:rsid w:val="003C3BC0"/>
    <w:rsid w:val="003C4295"/>
    <w:rsid w:val="003C458A"/>
    <w:rsid w:val="003C57E6"/>
    <w:rsid w:val="003C5D73"/>
    <w:rsid w:val="003C5DDF"/>
    <w:rsid w:val="003C76E2"/>
    <w:rsid w:val="003C7A47"/>
    <w:rsid w:val="003D1F5E"/>
    <w:rsid w:val="003D2A54"/>
    <w:rsid w:val="003D344C"/>
    <w:rsid w:val="003D4989"/>
    <w:rsid w:val="003D6C45"/>
    <w:rsid w:val="003D6D3E"/>
    <w:rsid w:val="003D7BFF"/>
    <w:rsid w:val="003E042C"/>
    <w:rsid w:val="003E1115"/>
    <w:rsid w:val="003E2716"/>
    <w:rsid w:val="003E2D18"/>
    <w:rsid w:val="003E2DC7"/>
    <w:rsid w:val="003E2EEF"/>
    <w:rsid w:val="003E3729"/>
    <w:rsid w:val="003E3B26"/>
    <w:rsid w:val="003E5514"/>
    <w:rsid w:val="003E588D"/>
    <w:rsid w:val="003E7D6B"/>
    <w:rsid w:val="003F036A"/>
    <w:rsid w:val="003F0A7D"/>
    <w:rsid w:val="003F1A2D"/>
    <w:rsid w:val="003F2A5A"/>
    <w:rsid w:val="003F39F2"/>
    <w:rsid w:val="003F3E67"/>
    <w:rsid w:val="003F4B8A"/>
    <w:rsid w:val="003F52DA"/>
    <w:rsid w:val="003F5944"/>
    <w:rsid w:val="00400720"/>
    <w:rsid w:val="00400F14"/>
    <w:rsid w:val="00401368"/>
    <w:rsid w:val="004023BD"/>
    <w:rsid w:val="00403473"/>
    <w:rsid w:val="0040422D"/>
    <w:rsid w:val="0040458E"/>
    <w:rsid w:val="00404ABC"/>
    <w:rsid w:val="004054EC"/>
    <w:rsid w:val="00405904"/>
    <w:rsid w:val="00405B29"/>
    <w:rsid w:val="004065E0"/>
    <w:rsid w:val="00410910"/>
    <w:rsid w:val="00410B00"/>
    <w:rsid w:val="00412A6E"/>
    <w:rsid w:val="00412B3F"/>
    <w:rsid w:val="00412BA5"/>
    <w:rsid w:val="00413BCE"/>
    <w:rsid w:val="00414CEB"/>
    <w:rsid w:val="0041524E"/>
    <w:rsid w:val="004173C9"/>
    <w:rsid w:val="00417BCD"/>
    <w:rsid w:val="00421134"/>
    <w:rsid w:val="00421168"/>
    <w:rsid w:val="00421566"/>
    <w:rsid w:val="0042170E"/>
    <w:rsid w:val="00423024"/>
    <w:rsid w:val="004230C8"/>
    <w:rsid w:val="004245BC"/>
    <w:rsid w:val="004265CE"/>
    <w:rsid w:val="00426F08"/>
    <w:rsid w:val="004270DD"/>
    <w:rsid w:val="004271CA"/>
    <w:rsid w:val="0042726F"/>
    <w:rsid w:val="004303CA"/>
    <w:rsid w:val="004317F5"/>
    <w:rsid w:val="004336BE"/>
    <w:rsid w:val="00433C4D"/>
    <w:rsid w:val="00433EE6"/>
    <w:rsid w:val="004347D5"/>
    <w:rsid w:val="00435078"/>
    <w:rsid w:val="00436DC8"/>
    <w:rsid w:val="0044132E"/>
    <w:rsid w:val="00441C70"/>
    <w:rsid w:val="00442C9C"/>
    <w:rsid w:val="00442D5E"/>
    <w:rsid w:val="00443551"/>
    <w:rsid w:val="00443C08"/>
    <w:rsid w:val="00443F21"/>
    <w:rsid w:val="0044522C"/>
    <w:rsid w:val="0044755A"/>
    <w:rsid w:val="00450864"/>
    <w:rsid w:val="0045103C"/>
    <w:rsid w:val="00451CD5"/>
    <w:rsid w:val="00451F8C"/>
    <w:rsid w:val="0045242A"/>
    <w:rsid w:val="00452DB3"/>
    <w:rsid w:val="0045516A"/>
    <w:rsid w:val="00456B5F"/>
    <w:rsid w:val="00456CEF"/>
    <w:rsid w:val="00456E16"/>
    <w:rsid w:val="004578A8"/>
    <w:rsid w:val="00460113"/>
    <w:rsid w:val="00461AD8"/>
    <w:rsid w:val="004623A1"/>
    <w:rsid w:val="004627C8"/>
    <w:rsid w:val="00462C76"/>
    <w:rsid w:val="004631A0"/>
    <w:rsid w:val="004639FF"/>
    <w:rsid w:val="00464AE5"/>
    <w:rsid w:val="00465E70"/>
    <w:rsid w:val="00466184"/>
    <w:rsid w:val="0046680E"/>
    <w:rsid w:val="004677B2"/>
    <w:rsid w:val="00467CB3"/>
    <w:rsid w:val="00467FBB"/>
    <w:rsid w:val="004702F7"/>
    <w:rsid w:val="00470A72"/>
    <w:rsid w:val="00470DCB"/>
    <w:rsid w:val="00471DDB"/>
    <w:rsid w:val="00471E2D"/>
    <w:rsid w:val="00472108"/>
    <w:rsid w:val="004722B6"/>
    <w:rsid w:val="00474887"/>
    <w:rsid w:val="00474A73"/>
    <w:rsid w:val="00474B21"/>
    <w:rsid w:val="00475D65"/>
    <w:rsid w:val="004761DC"/>
    <w:rsid w:val="00477E5A"/>
    <w:rsid w:val="004801C5"/>
    <w:rsid w:val="004813BB"/>
    <w:rsid w:val="00482095"/>
    <w:rsid w:val="00482615"/>
    <w:rsid w:val="004839BC"/>
    <w:rsid w:val="00485354"/>
    <w:rsid w:val="004853FC"/>
    <w:rsid w:val="00486243"/>
    <w:rsid w:val="00486B1D"/>
    <w:rsid w:val="004875BD"/>
    <w:rsid w:val="004900A9"/>
    <w:rsid w:val="00493216"/>
    <w:rsid w:val="00493637"/>
    <w:rsid w:val="00494555"/>
    <w:rsid w:val="004945C9"/>
    <w:rsid w:val="00495D72"/>
    <w:rsid w:val="004965E6"/>
    <w:rsid w:val="00496831"/>
    <w:rsid w:val="00497530"/>
    <w:rsid w:val="004A026E"/>
    <w:rsid w:val="004A1FA2"/>
    <w:rsid w:val="004A23BD"/>
    <w:rsid w:val="004A2550"/>
    <w:rsid w:val="004A289F"/>
    <w:rsid w:val="004A505D"/>
    <w:rsid w:val="004A653A"/>
    <w:rsid w:val="004A682B"/>
    <w:rsid w:val="004B141D"/>
    <w:rsid w:val="004B30B7"/>
    <w:rsid w:val="004B41CD"/>
    <w:rsid w:val="004B517C"/>
    <w:rsid w:val="004B5DA0"/>
    <w:rsid w:val="004B60AE"/>
    <w:rsid w:val="004B67F2"/>
    <w:rsid w:val="004B6D60"/>
    <w:rsid w:val="004B71E6"/>
    <w:rsid w:val="004B7206"/>
    <w:rsid w:val="004B7377"/>
    <w:rsid w:val="004C0025"/>
    <w:rsid w:val="004C00F5"/>
    <w:rsid w:val="004C1952"/>
    <w:rsid w:val="004C195F"/>
    <w:rsid w:val="004C1C41"/>
    <w:rsid w:val="004C2B51"/>
    <w:rsid w:val="004C3A94"/>
    <w:rsid w:val="004C5B33"/>
    <w:rsid w:val="004C71A7"/>
    <w:rsid w:val="004D057A"/>
    <w:rsid w:val="004D070B"/>
    <w:rsid w:val="004D07B2"/>
    <w:rsid w:val="004D10B2"/>
    <w:rsid w:val="004D1631"/>
    <w:rsid w:val="004D1E5C"/>
    <w:rsid w:val="004D2AFD"/>
    <w:rsid w:val="004D2E84"/>
    <w:rsid w:val="004D3793"/>
    <w:rsid w:val="004D3C4D"/>
    <w:rsid w:val="004D3D13"/>
    <w:rsid w:val="004D4E69"/>
    <w:rsid w:val="004D7094"/>
    <w:rsid w:val="004D7F1A"/>
    <w:rsid w:val="004E1A43"/>
    <w:rsid w:val="004E25C0"/>
    <w:rsid w:val="004E2A73"/>
    <w:rsid w:val="004E42CC"/>
    <w:rsid w:val="004F148F"/>
    <w:rsid w:val="004F197D"/>
    <w:rsid w:val="004F312B"/>
    <w:rsid w:val="004F3CB7"/>
    <w:rsid w:val="004F64E0"/>
    <w:rsid w:val="00502A3E"/>
    <w:rsid w:val="00503B92"/>
    <w:rsid w:val="0050420C"/>
    <w:rsid w:val="00506C85"/>
    <w:rsid w:val="00507B5E"/>
    <w:rsid w:val="005102BA"/>
    <w:rsid w:val="00510921"/>
    <w:rsid w:val="005122D8"/>
    <w:rsid w:val="005130AB"/>
    <w:rsid w:val="00513A82"/>
    <w:rsid w:val="00514F65"/>
    <w:rsid w:val="00515C8C"/>
    <w:rsid w:val="00516992"/>
    <w:rsid w:val="00520F93"/>
    <w:rsid w:val="00521890"/>
    <w:rsid w:val="00521968"/>
    <w:rsid w:val="00522AF5"/>
    <w:rsid w:val="00523484"/>
    <w:rsid w:val="005236E0"/>
    <w:rsid w:val="00525D90"/>
    <w:rsid w:val="0052643A"/>
    <w:rsid w:val="00526B58"/>
    <w:rsid w:val="00531B47"/>
    <w:rsid w:val="00531E41"/>
    <w:rsid w:val="0053210D"/>
    <w:rsid w:val="00532FFA"/>
    <w:rsid w:val="005335BF"/>
    <w:rsid w:val="0053369B"/>
    <w:rsid w:val="0053496E"/>
    <w:rsid w:val="005349A0"/>
    <w:rsid w:val="00536332"/>
    <w:rsid w:val="005420EF"/>
    <w:rsid w:val="0054265F"/>
    <w:rsid w:val="00542851"/>
    <w:rsid w:val="00543497"/>
    <w:rsid w:val="00544648"/>
    <w:rsid w:val="0054491A"/>
    <w:rsid w:val="00545C84"/>
    <w:rsid w:val="00545FE8"/>
    <w:rsid w:val="00547511"/>
    <w:rsid w:val="00547D0C"/>
    <w:rsid w:val="0055064B"/>
    <w:rsid w:val="00550FE6"/>
    <w:rsid w:val="0055228F"/>
    <w:rsid w:val="005537E8"/>
    <w:rsid w:val="00553B72"/>
    <w:rsid w:val="00553C3A"/>
    <w:rsid w:val="00554940"/>
    <w:rsid w:val="00555149"/>
    <w:rsid w:val="00555289"/>
    <w:rsid w:val="00555E11"/>
    <w:rsid w:val="00557BA7"/>
    <w:rsid w:val="00560A09"/>
    <w:rsid w:val="00560EA7"/>
    <w:rsid w:val="00562588"/>
    <w:rsid w:val="005628BC"/>
    <w:rsid w:val="00563690"/>
    <w:rsid w:val="00563C79"/>
    <w:rsid w:val="00566367"/>
    <w:rsid w:val="005663ED"/>
    <w:rsid w:val="0056695F"/>
    <w:rsid w:val="005700C6"/>
    <w:rsid w:val="005705CA"/>
    <w:rsid w:val="00572125"/>
    <w:rsid w:val="00572847"/>
    <w:rsid w:val="00572DCC"/>
    <w:rsid w:val="00573354"/>
    <w:rsid w:val="00573F10"/>
    <w:rsid w:val="005746D5"/>
    <w:rsid w:val="005748A3"/>
    <w:rsid w:val="005751C2"/>
    <w:rsid w:val="00575AD7"/>
    <w:rsid w:val="00575DA8"/>
    <w:rsid w:val="005764D5"/>
    <w:rsid w:val="0057665F"/>
    <w:rsid w:val="005767DC"/>
    <w:rsid w:val="00577AE5"/>
    <w:rsid w:val="00580C42"/>
    <w:rsid w:val="00582379"/>
    <w:rsid w:val="00584165"/>
    <w:rsid w:val="005846F7"/>
    <w:rsid w:val="00584D46"/>
    <w:rsid w:val="005854D8"/>
    <w:rsid w:val="00586206"/>
    <w:rsid w:val="00586D4F"/>
    <w:rsid w:val="00592019"/>
    <w:rsid w:val="0059327A"/>
    <w:rsid w:val="00593B06"/>
    <w:rsid w:val="0059437D"/>
    <w:rsid w:val="005943AE"/>
    <w:rsid w:val="005944A4"/>
    <w:rsid w:val="00595A03"/>
    <w:rsid w:val="00595BE2"/>
    <w:rsid w:val="005963DA"/>
    <w:rsid w:val="00596E38"/>
    <w:rsid w:val="005A00C7"/>
    <w:rsid w:val="005A08D8"/>
    <w:rsid w:val="005A1034"/>
    <w:rsid w:val="005A2A3B"/>
    <w:rsid w:val="005A2FC6"/>
    <w:rsid w:val="005A3826"/>
    <w:rsid w:val="005A4054"/>
    <w:rsid w:val="005A43AF"/>
    <w:rsid w:val="005A4981"/>
    <w:rsid w:val="005A5B42"/>
    <w:rsid w:val="005A7699"/>
    <w:rsid w:val="005A7F6B"/>
    <w:rsid w:val="005B0667"/>
    <w:rsid w:val="005B1B69"/>
    <w:rsid w:val="005B21DE"/>
    <w:rsid w:val="005B3109"/>
    <w:rsid w:val="005B3A77"/>
    <w:rsid w:val="005B423A"/>
    <w:rsid w:val="005B6218"/>
    <w:rsid w:val="005B7D75"/>
    <w:rsid w:val="005C0724"/>
    <w:rsid w:val="005C0857"/>
    <w:rsid w:val="005C2BEE"/>
    <w:rsid w:val="005C3BAF"/>
    <w:rsid w:val="005C3FD7"/>
    <w:rsid w:val="005C42D4"/>
    <w:rsid w:val="005C4424"/>
    <w:rsid w:val="005C4A77"/>
    <w:rsid w:val="005C63F2"/>
    <w:rsid w:val="005C756F"/>
    <w:rsid w:val="005C7A0E"/>
    <w:rsid w:val="005C7AB7"/>
    <w:rsid w:val="005D1977"/>
    <w:rsid w:val="005D1A85"/>
    <w:rsid w:val="005D1D1D"/>
    <w:rsid w:val="005D1FAA"/>
    <w:rsid w:val="005D3B8E"/>
    <w:rsid w:val="005D4A8B"/>
    <w:rsid w:val="005D55DD"/>
    <w:rsid w:val="005D5CC9"/>
    <w:rsid w:val="005D61FF"/>
    <w:rsid w:val="005D626A"/>
    <w:rsid w:val="005D6775"/>
    <w:rsid w:val="005E0365"/>
    <w:rsid w:val="005E25B5"/>
    <w:rsid w:val="005E2C52"/>
    <w:rsid w:val="005E2FD1"/>
    <w:rsid w:val="005E3A9F"/>
    <w:rsid w:val="005E5393"/>
    <w:rsid w:val="005E595D"/>
    <w:rsid w:val="005E5FBD"/>
    <w:rsid w:val="005E76F6"/>
    <w:rsid w:val="005F0561"/>
    <w:rsid w:val="005F0C04"/>
    <w:rsid w:val="005F108C"/>
    <w:rsid w:val="005F14DF"/>
    <w:rsid w:val="005F19B3"/>
    <w:rsid w:val="005F1A4C"/>
    <w:rsid w:val="005F1A61"/>
    <w:rsid w:val="005F23F2"/>
    <w:rsid w:val="005F2766"/>
    <w:rsid w:val="005F33A4"/>
    <w:rsid w:val="005F4F08"/>
    <w:rsid w:val="005F76F0"/>
    <w:rsid w:val="005F794B"/>
    <w:rsid w:val="00600196"/>
    <w:rsid w:val="00601D62"/>
    <w:rsid w:val="00602E51"/>
    <w:rsid w:val="00602F27"/>
    <w:rsid w:val="00602F43"/>
    <w:rsid w:val="006044BC"/>
    <w:rsid w:val="00604C79"/>
    <w:rsid w:val="006053D5"/>
    <w:rsid w:val="00605D33"/>
    <w:rsid w:val="00606F4C"/>
    <w:rsid w:val="00607DE1"/>
    <w:rsid w:val="00610C75"/>
    <w:rsid w:val="00611430"/>
    <w:rsid w:val="00611C30"/>
    <w:rsid w:val="00611E92"/>
    <w:rsid w:val="0061248E"/>
    <w:rsid w:val="00612EBE"/>
    <w:rsid w:val="006133D7"/>
    <w:rsid w:val="00613A88"/>
    <w:rsid w:val="00615552"/>
    <w:rsid w:val="00615F0C"/>
    <w:rsid w:val="006162F5"/>
    <w:rsid w:val="00620130"/>
    <w:rsid w:val="00624DE0"/>
    <w:rsid w:val="006264DE"/>
    <w:rsid w:val="00626581"/>
    <w:rsid w:val="006267D1"/>
    <w:rsid w:val="00626D28"/>
    <w:rsid w:val="006303F7"/>
    <w:rsid w:val="0063167B"/>
    <w:rsid w:val="0063290A"/>
    <w:rsid w:val="006337FE"/>
    <w:rsid w:val="00633FAA"/>
    <w:rsid w:val="006345D9"/>
    <w:rsid w:val="006347D4"/>
    <w:rsid w:val="00634D4B"/>
    <w:rsid w:val="00637FEC"/>
    <w:rsid w:val="00640EAE"/>
    <w:rsid w:val="0064267B"/>
    <w:rsid w:val="00642F85"/>
    <w:rsid w:val="00643DA1"/>
    <w:rsid w:val="0064663F"/>
    <w:rsid w:val="00647770"/>
    <w:rsid w:val="00647DA1"/>
    <w:rsid w:val="006507D5"/>
    <w:rsid w:val="00651604"/>
    <w:rsid w:val="00651E43"/>
    <w:rsid w:val="00652E07"/>
    <w:rsid w:val="00652F31"/>
    <w:rsid w:val="00653EF2"/>
    <w:rsid w:val="0065430F"/>
    <w:rsid w:val="00657252"/>
    <w:rsid w:val="0066045C"/>
    <w:rsid w:val="0066128E"/>
    <w:rsid w:val="006612E5"/>
    <w:rsid w:val="00662113"/>
    <w:rsid w:val="00662410"/>
    <w:rsid w:val="006625D1"/>
    <w:rsid w:val="006644E9"/>
    <w:rsid w:val="006655B9"/>
    <w:rsid w:val="0066577B"/>
    <w:rsid w:val="00665C55"/>
    <w:rsid w:val="00665C78"/>
    <w:rsid w:val="00666731"/>
    <w:rsid w:val="00666787"/>
    <w:rsid w:val="006703DA"/>
    <w:rsid w:val="00671020"/>
    <w:rsid w:val="00671BA9"/>
    <w:rsid w:val="00672449"/>
    <w:rsid w:val="00674873"/>
    <w:rsid w:val="00674A66"/>
    <w:rsid w:val="00677E45"/>
    <w:rsid w:val="00681E45"/>
    <w:rsid w:val="0068218C"/>
    <w:rsid w:val="00682D9E"/>
    <w:rsid w:val="0068482C"/>
    <w:rsid w:val="0068497E"/>
    <w:rsid w:val="00684E5E"/>
    <w:rsid w:val="0068563E"/>
    <w:rsid w:val="00685BD8"/>
    <w:rsid w:val="00685EFD"/>
    <w:rsid w:val="00685EFE"/>
    <w:rsid w:val="00686AFD"/>
    <w:rsid w:val="006872B2"/>
    <w:rsid w:val="006875AA"/>
    <w:rsid w:val="00687E21"/>
    <w:rsid w:val="00687E91"/>
    <w:rsid w:val="0069169A"/>
    <w:rsid w:val="00692097"/>
    <w:rsid w:val="00694700"/>
    <w:rsid w:val="00695717"/>
    <w:rsid w:val="00695F8F"/>
    <w:rsid w:val="006968A8"/>
    <w:rsid w:val="006969FE"/>
    <w:rsid w:val="006971C1"/>
    <w:rsid w:val="006978AF"/>
    <w:rsid w:val="006A125C"/>
    <w:rsid w:val="006A1E14"/>
    <w:rsid w:val="006A3ADF"/>
    <w:rsid w:val="006A46A3"/>
    <w:rsid w:val="006A4D58"/>
    <w:rsid w:val="006A6035"/>
    <w:rsid w:val="006A66C8"/>
    <w:rsid w:val="006A77EC"/>
    <w:rsid w:val="006A7877"/>
    <w:rsid w:val="006B14B8"/>
    <w:rsid w:val="006B1DBC"/>
    <w:rsid w:val="006B37F5"/>
    <w:rsid w:val="006B50BE"/>
    <w:rsid w:val="006B56A4"/>
    <w:rsid w:val="006B5F15"/>
    <w:rsid w:val="006B6571"/>
    <w:rsid w:val="006B6778"/>
    <w:rsid w:val="006B68DB"/>
    <w:rsid w:val="006B76B0"/>
    <w:rsid w:val="006B7927"/>
    <w:rsid w:val="006C01F9"/>
    <w:rsid w:val="006C0BA9"/>
    <w:rsid w:val="006C1E72"/>
    <w:rsid w:val="006C2709"/>
    <w:rsid w:val="006C275D"/>
    <w:rsid w:val="006C3BAB"/>
    <w:rsid w:val="006C3C3C"/>
    <w:rsid w:val="006C4276"/>
    <w:rsid w:val="006C54C2"/>
    <w:rsid w:val="006C5972"/>
    <w:rsid w:val="006C6957"/>
    <w:rsid w:val="006C7447"/>
    <w:rsid w:val="006C74D4"/>
    <w:rsid w:val="006D22C5"/>
    <w:rsid w:val="006D43E7"/>
    <w:rsid w:val="006D5344"/>
    <w:rsid w:val="006D7416"/>
    <w:rsid w:val="006E01A1"/>
    <w:rsid w:val="006E0413"/>
    <w:rsid w:val="006E0841"/>
    <w:rsid w:val="006E0B22"/>
    <w:rsid w:val="006E1EB7"/>
    <w:rsid w:val="006E2E5F"/>
    <w:rsid w:val="006E3B8A"/>
    <w:rsid w:val="006E3C7F"/>
    <w:rsid w:val="006E4086"/>
    <w:rsid w:val="006E40B6"/>
    <w:rsid w:val="006E5E01"/>
    <w:rsid w:val="006E5F1E"/>
    <w:rsid w:val="006E68BF"/>
    <w:rsid w:val="006E6A58"/>
    <w:rsid w:val="006F126E"/>
    <w:rsid w:val="006F1C20"/>
    <w:rsid w:val="006F24DD"/>
    <w:rsid w:val="006F312D"/>
    <w:rsid w:val="006F35D6"/>
    <w:rsid w:val="006F3A05"/>
    <w:rsid w:val="006F5070"/>
    <w:rsid w:val="006F5E6F"/>
    <w:rsid w:val="006F6353"/>
    <w:rsid w:val="006F673D"/>
    <w:rsid w:val="006F7BF2"/>
    <w:rsid w:val="0070013D"/>
    <w:rsid w:val="00701185"/>
    <w:rsid w:val="007014E5"/>
    <w:rsid w:val="00704BC7"/>
    <w:rsid w:val="00704C57"/>
    <w:rsid w:val="0070524D"/>
    <w:rsid w:val="00705686"/>
    <w:rsid w:val="007064D4"/>
    <w:rsid w:val="00706691"/>
    <w:rsid w:val="007100FA"/>
    <w:rsid w:val="00710226"/>
    <w:rsid w:val="00710444"/>
    <w:rsid w:val="0071100B"/>
    <w:rsid w:val="0071273F"/>
    <w:rsid w:val="00712BA3"/>
    <w:rsid w:val="00712F16"/>
    <w:rsid w:val="00713A6D"/>
    <w:rsid w:val="00713D45"/>
    <w:rsid w:val="00713FF1"/>
    <w:rsid w:val="00715178"/>
    <w:rsid w:val="00715334"/>
    <w:rsid w:val="00715C33"/>
    <w:rsid w:val="00715F3F"/>
    <w:rsid w:val="0071650F"/>
    <w:rsid w:val="00716ACA"/>
    <w:rsid w:val="00720133"/>
    <w:rsid w:val="007208E0"/>
    <w:rsid w:val="00720F07"/>
    <w:rsid w:val="0072190F"/>
    <w:rsid w:val="007229C0"/>
    <w:rsid w:val="00723414"/>
    <w:rsid w:val="00725413"/>
    <w:rsid w:val="0073006D"/>
    <w:rsid w:val="007315EC"/>
    <w:rsid w:val="00732997"/>
    <w:rsid w:val="00733546"/>
    <w:rsid w:val="00733B96"/>
    <w:rsid w:val="00734994"/>
    <w:rsid w:val="00734A2F"/>
    <w:rsid w:val="00734A97"/>
    <w:rsid w:val="00735E1D"/>
    <w:rsid w:val="00736182"/>
    <w:rsid w:val="007361D5"/>
    <w:rsid w:val="0073698C"/>
    <w:rsid w:val="00736FF6"/>
    <w:rsid w:val="00740207"/>
    <w:rsid w:val="00740EC2"/>
    <w:rsid w:val="00741087"/>
    <w:rsid w:val="00741ACA"/>
    <w:rsid w:val="00741FFE"/>
    <w:rsid w:val="00742C38"/>
    <w:rsid w:val="00742FFE"/>
    <w:rsid w:val="00743073"/>
    <w:rsid w:val="00746639"/>
    <w:rsid w:val="007477FF"/>
    <w:rsid w:val="007508C0"/>
    <w:rsid w:val="00752C8A"/>
    <w:rsid w:val="00752F32"/>
    <w:rsid w:val="00754AE0"/>
    <w:rsid w:val="007553A7"/>
    <w:rsid w:val="00755C88"/>
    <w:rsid w:val="0075669D"/>
    <w:rsid w:val="00756C4D"/>
    <w:rsid w:val="00756F68"/>
    <w:rsid w:val="007612A2"/>
    <w:rsid w:val="00761CD1"/>
    <w:rsid w:val="00762D26"/>
    <w:rsid w:val="00762F4C"/>
    <w:rsid w:val="007640A5"/>
    <w:rsid w:val="00764740"/>
    <w:rsid w:val="00764813"/>
    <w:rsid w:val="00764A52"/>
    <w:rsid w:val="00764DD8"/>
    <w:rsid w:val="0076609C"/>
    <w:rsid w:val="00766995"/>
    <w:rsid w:val="00770FD1"/>
    <w:rsid w:val="00771EC8"/>
    <w:rsid w:val="00771EE4"/>
    <w:rsid w:val="007737C2"/>
    <w:rsid w:val="00774B6C"/>
    <w:rsid w:val="00774E06"/>
    <w:rsid w:val="0077679A"/>
    <w:rsid w:val="00777649"/>
    <w:rsid w:val="007810C8"/>
    <w:rsid w:val="00781986"/>
    <w:rsid w:val="00783EAE"/>
    <w:rsid w:val="007847B1"/>
    <w:rsid w:val="007856D4"/>
    <w:rsid w:val="00790901"/>
    <w:rsid w:val="00791F14"/>
    <w:rsid w:val="0079221C"/>
    <w:rsid w:val="007928DB"/>
    <w:rsid w:val="00793007"/>
    <w:rsid w:val="007943D6"/>
    <w:rsid w:val="007944CD"/>
    <w:rsid w:val="00794700"/>
    <w:rsid w:val="007952BE"/>
    <w:rsid w:val="007976BD"/>
    <w:rsid w:val="007A2A7D"/>
    <w:rsid w:val="007A3C49"/>
    <w:rsid w:val="007A5BD5"/>
    <w:rsid w:val="007A76C3"/>
    <w:rsid w:val="007A7D09"/>
    <w:rsid w:val="007B0E00"/>
    <w:rsid w:val="007B16A4"/>
    <w:rsid w:val="007B1C2D"/>
    <w:rsid w:val="007B1D0D"/>
    <w:rsid w:val="007B284D"/>
    <w:rsid w:val="007B4FBE"/>
    <w:rsid w:val="007B50F6"/>
    <w:rsid w:val="007B6A28"/>
    <w:rsid w:val="007B6CC7"/>
    <w:rsid w:val="007B7EFF"/>
    <w:rsid w:val="007C100F"/>
    <w:rsid w:val="007C3C45"/>
    <w:rsid w:val="007C43DD"/>
    <w:rsid w:val="007C760F"/>
    <w:rsid w:val="007D074B"/>
    <w:rsid w:val="007D1DBB"/>
    <w:rsid w:val="007D3732"/>
    <w:rsid w:val="007D3838"/>
    <w:rsid w:val="007D4B79"/>
    <w:rsid w:val="007D69FC"/>
    <w:rsid w:val="007D6A41"/>
    <w:rsid w:val="007E06A1"/>
    <w:rsid w:val="007E1AF1"/>
    <w:rsid w:val="007E2102"/>
    <w:rsid w:val="007E339A"/>
    <w:rsid w:val="007E411D"/>
    <w:rsid w:val="007E57F9"/>
    <w:rsid w:val="007E5DFE"/>
    <w:rsid w:val="007E7E78"/>
    <w:rsid w:val="007F1F54"/>
    <w:rsid w:val="007F2D42"/>
    <w:rsid w:val="007F2F46"/>
    <w:rsid w:val="007F3C16"/>
    <w:rsid w:val="0080078C"/>
    <w:rsid w:val="008010FB"/>
    <w:rsid w:val="00801C80"/>
    <w:rsid w:val="0080250A"/>
    <w:rsid w:val="008025F6"/>
    <w:rsid w:val="008029EB"/>
    <w:rsid w:val="00803133"/>
    <w:rsid w:val="00803352"/>
    <w:rsid w:val="00803DD2"/>
    <w:rsid w:val="00803FB9"/>
    <w:rsid w:val="00805821"/>
    <w:rsid w:val="00805C4A"/>
    <w:rsid w:val="00805C55"/>
    <w:rsid w:val="00805CBA"/>
    <w:rsid w:val="008061AE"/>
    <w:rsid w:val="008079D0"/>
    <w:rsid w:val="00807B2A"/>
    <w:rsid w:val="00807B69"/>
    <w:rsid w:val="0081038E"/>
    <w:rsid w:val="00813DEC"/>
    <w:rsid w:val="00815E00"/>
    <w:rsid w:val="00816408"/>
    <w:rsid w:val="008172D2"/>
    <w:rsid w:val="00820B58"/>
    <w:rsid w:val="008212C5"/>
    <w:rsid w:val="00822530"/>
    <w:rsid w:val="008225E9"/>
    <w:rsid w:val="00823A9D"/>
    <w:rsid w:val="00823F60"/>
    <w:rsid w:val="0082749D"/>
    <w:rsid w:val="008312E7"/>
    <w:rsid w:val="00831D18"/>
    <w:rsid w:val="00831EFB"/>
    <w:rsid w:val="00832451"/>
    <w:rsid w:val="00832BB8"/>
    <w:rsid w:val="00833F37"/>
    <w:rsid w:val="00836030"/>
    <w:rsid w:val="0083669E"/>
    <w:rsid w:val="00836C59"/>
    <w:rsid w:val="00836FDF"/>
    <w:rsid w:val="00840A01"/>
    <w:rsid w:val="00841A25"/>
    <w:rsid w:val="008428E5"/>
    <w:rsid w:val="00842BA1"/>
    <w:rsid w:val="00844187"/>
    <w:rsid w:val="008446B4"/>
    <w:rsid w:val="00846A78"/>
    <w:rsid w:val="008478FE"/>
    <w:rsid w:val="0085039A"/>
    <w:rsid w:val="00852399"/>
    <w:rsid w:val="00852475"/>
    <w:rsid w:val="00853252"/>
    <w:rsid w:val="008536E8"/>
    <w:rsid w:val="00854EFD"/>
    <w:rsid w:val="0085717D"/>
    <w:rsid w:val="00857E73"/>
    <w:rsid w:val="00860374"/>
    <w:rsid w:val="00860998"/>
    <w:rsid w:val="008611F3"/>
    <w:rsid w:val="00861841"/>
    <w:rsid w:val="00861924"/>
    <w:rsid w:val="00861A96"/>
    <w:rsid w:val="00861D30"/>
    <w:rsid w:val="00862021"/>
    <w:rsid w:val="00862D6C"/>
    <w:rsid w:val="008632B5"/>
    <w:rsid w:val="00864751"/>
    <w:rsid w:val="00864AD9"/>
    <w:rsid w:val="00864D65"/>
    <w:rsid w:val="008657EB"/>
    <w:rsid w:val="00865AB4"/>
    <w:rsid w:val="00865DC5"/>
    <w:rsid w:val="008669A0"/>
    <w:rsid w:val="008672DB"/>
    <w:rsid w:val="00867E97"/>
    <w:rsid w:val="00870A9F"/>
    <w:rsid w:val="00871CA8"/>
    <w:rsid w:val="00871EFE"/>
    <w:rsid w:val="00872300"/>
    <w:rsid w:val="008729F0"/>
    <w:rsid w:val="00874D76"/>
    <w:rsid w:val="008752AC"/>
    <w:rsid w:val="00875886"/>
    <w:rsid w:val="00877402"/>
    <w:rsid w:val="0088095C"/>
    <w:rsid w:val="00880CBC"/>
    <w:rsid w:val="00881976"/>
    <w:rsid w:val="0088400D"/>
    <w:rsid w:val="008845C0"/>
    <w:rsid w:val="00885E84"/>
    <w:rsid w:val="00886633"/>
    <w:rsid w:val="00886CD5"/>
    <w:rsid w:val="00887778"/>
    <w:rsid w:val="00890821"/>
    <w:rsid w:val="00890840"/>
    <w:rsid w:val="008908EC"/>
    <w:rsid w:val="00891699"/>
    <w:rsid w:val="008916A6"/>
    <w:rsid w:val="0089280D"/>
    <w:rsid w:val="00892A81"/>
    <w:rsid w:val="00893E91"/>
    <w:rsid w:val="00893F1E"/>
    <w:rsid w:val="0089465A"/>
    <w:rsid w:val="00894EC9"/>
    <w:rsid w:val="00895037"/>
    <w:rsid w:val="0089754F"/>
    <w:rsid w:val="0089764F"/>
    <w:rsid w:val="008A0E68"/>
    <w:rsid w:val="008A334A"/>
    <w:rsid w:val="008A36E1"/>
    <w:rsid w:val="008A3E6B"/>
    <w:rsid w:val="008A74D4"/>
    <w:rsid w:val="008A7AF7"/>
    <w:rsid w:val="008A7D35"/>
    <w:rsid w:val="008A7F49"/>
    <w:rsid w:val="008B05C5"/>
    <w:rsid w:val="008B09F6"/>
    <w:rsid w:val="008B14BD"/>
    <w:rsid w:val="008B19D8"/>
    <w:rsid w:val="008B22B9"/>
    <w:rsid w:val="008B2A62"/>
    <w:rsid w:val="008B308A"/>
    <w:rsid w:val="008B34D0"/>
    <w:rsid w:val="008B3D67"/>
    <w:rsid w:val="008B463E"/>
    <w:rsid w:val="008B4773"/>
    <w:rsid w:val="008B4BDD"/>
    <w:rsid w:val="008B5FD8"/>
    <w:rsid w:val="008B6912"/>
    <w:rsid w:val="008B6D32"/>
    <w:rsid w:val="008B709C"/>
    <w:rsid w:val="008C11BE"/>
    <w:rsid w:val="008C3B27"/>
    <w:rsid w:val="008C55ED"/>
    <w:rsid w:val="008C63FB"/>
    <w:rsid w:val="008C67BD"/>
    <w:rsid w:val="008D078C"/>
    <w:rsid w:val="008D0E40"/>
    <w:rsid w:val="008D1B83"/>
    <w:rsid w:val="008D229A"/>
    <w:rsid w:val="008D2C01"/>
    <w:rsid w:val="008E0D92"/>
    <w:rsid w:val="008E19D8"/>
    <w:rsid w:val="008E19ED"/>
    <w:rsid w:val="008E379B"/>
    <w:rsid w:val="008E4399"/>
    <w:rsid w:val="008E45B7"/>
    <w:rsid w:val="008E4937"/>
    <w:rsid w:val="008E71A5"/>
    <w:rsid w:val="008E7202"/>
    <w:rsid w:val="008E7A00"/>
    <w:rsid w:val="008F1062"/>
    <w:rsid w:val="008F1937"/>
    <w:rsid w:val="008F4A6F"/>
    <w:rsid w:val="008F5D62"/>
    <w:rsid w:val="008F751D"/>
    <w:rsid w:val="008F7C1F"/>
    <w:rsid w:val="009000CD"/>
    <w:rsid w:val="0090118B"/>
    <w:rsid w:val="00901532"/>
    <w:rsid w:val="009034F4"/>
    <w:rsid w:val="00903763"/>
    <w:rsid w:val="009039F6"/>
    <w:rsid w:val="00903DCE"/>
    <w:rsid w:val="00904009"/>
    <w:rsid w:val="00906B32"/>
    <w:rsid w:val="009076F2"/>
    <w:rsid w:val="00911E14"/>
    <w:rsid w:val="0091291D"/>
    <w:rsid w:val="009137F9"/>
    <w:rsid w:val="009145AA"/>
    <w:rsid w:val="00914C37"/>
    <w:rsid w:val="00914C9F"/>
    <w:rsid w:val="00915095"/>
    <w:rsid w:val="009153F7"/>
    <w:rsid w:val="009163E2"/>
    <w:rsid w:val="009215CA"/>
    <w:rsid w:val="00921A00"/>
    <w:rsid w:val="00921F32"/>
    <w:rsid w:val="009231F5"/>
    <w:rsid w:val="0092323E"/>
    <w:rsid w:val="0092401B"/>
    <w:rsid w:val="0092700E"/>
    <w:rsid w:val="00927861"/>
    <w:rsid w:val="0093036A"/>
    <w:rsid w:val="00931AF0"/>
    <w:rsid w:val="00932A7C"/>
    <w:rsid w:val="00932C36"/>
    <w:rsid w:val="00932F96"/>
    <w:rsid w:val="00932FC6"/>
    <w:rsid w:val="009333EA"/>
    <w:rsid w:val="009364D0"/>
    <w:rsid w:val="009367EA"/>
    <w:rsid w:val="00936940"/>
    <w:rsid w:val="00940E2C"/>
    <w:rsid w:val="009425FD"/>
    <w:rsid w:val="0094284E"/>
    <w:rsid w:val="00943A0F"/>
    <w:rsid w:val="00944B8B"/>
    <w:rsid w:val="0094586B"/>
    <w:rsid w:val="0094660D"/>
    <w:rsid w:val="00946720"/>
    <w:rsid w:val="0094707D"/>
    <w:rsid w:val="00950A65"/>
    <w:rsid w:val="009515DE"/>
    <w:rsid w:val="009517E6"/>
    <w:rsid w:val="00951B03"/>
    <w:rsid w:val="00952877"/>
    <w:rsid w:val="00953CB8"/>
    <w:rsid w:val="00954194"/>
    <w:rsid w:val="009562A9"/>
    <w:rsid w:val="00956C10"/>
    <w:rsid w:val="009579B4"/>
    <w:rsid w:val="00957EF7"/>
    <w:rsid w:val="009614F2"/>
    <w:rsid w:val="00962148"/>
    <w:rsid w:val="009633A3"/>
    <w:rsid w:val="00963405"/>
    <w:rsid w:val="00966C6C"/>
    <w:rsid w:val="009671F8"/>
    <w:rsid w:val="0097141D"/>
    <w:rsid w:val="009714C9"/>
    <w:rsid w:val="00971D40"/>
    <w:rsid w:val="00972D22"/>
    <w:rsid w:val="00973089"/>
    <w:rsid w:val="009740F8"/>
    <w:rsid w:val="00974B4C"/>
    <w:rsid w:val="00974E90"/>
    <w:rsid w:val="00975739"/>
    <w:rsid w:val="009767BF"/>
    <w:rsid w:val="009767C5"/>
    <w:rsid w:val="00976899"/>
    <w:rsid w:val="0097783F"/>
    <w:rsid w:val="00977FDC"/>
    <w:rsid w:val="00980A77"/>
    <w:rsid w:val="009816C1"/>
    <w:rsid w:val="00981714"/>
    <w:rsid w:val="00982E6A"/>
    <w:rsid w:val="009851E1"/>
    <w:rsid w:val="00985E9E"/>
    <w:rsid w:val="009871D3"/>
    <w:rsid w:val="00990895"/>
    <w:rsid w:val="0099095C"/>
    <w:rsid w:val="009918C7"/>
    <w:rsid w:val="00992734"/>
    <w:rsid w:val="00992FE3"/>
    <w:rsid w:val="00993659"/>
    <w:rsid w:val="00993DA6"/>
    <w:rsid w:val="00994B2E"/>
    <w:rsid w:val="00995580"/>
    <w:rsid w:val="00995DDA"/>
    <w:rsid w:val="009A1F54"/>
    <w:rsid w:val="009A29F0"/>
    <w:rsid w:val="009A2B01"/>
    <w:rsid w:val="009A3D3F"/>
    <w:rsid w:val="009A51AB"/>
    <w:rsid w:val="009B0374"/>
    <w:rsid w:val="009B0550"/>
    <w:rsid w:val="009B07BC"/>
    <w:rsid w:val="009B132C"/>
    <w:rsid w:val="009B157D"/>
    <w:rsid w:val="009B18FA"/>
    <w:rsid w:val="009B1A1F"/>
    <w:rsid w:val="009B24AD"/>
    <w:rsid w:val="009B2D95"/>
    <w:rsid w:val="009B3392"/>
    <w:rsid w:val="009B33E5"/>
    <w:rsid w:val="009B39C2"/>
    <w:rsid w:val="009B4F09"/>
    <w:rsid w:val="009B56B1"/>
    <w:rsid w:val="009B5C91"/>
    <w:rsid w:val="009B5D36"/>
    <w:rsid w:val="009B5EB7"/>
    <w:rsid w:val="009B7563"/>
    <w:rsid w:val="009B75D1"/>
    <w:rsid w:val="009B7B05"/>
    <w:rsid w:val="009C03F5"/>
    <w:rsid w:val="009C0D1D"/>
    <w:rsid w:val="009C2034"/>
    <w:rsid w:val="009C2883"/>
    <w:rsid w:val="009C2AA0"/>
    <w:rsid w:val="009C321E"/>
    <w:rsid w:val="009C3346"/>
    <w:rsid w:val="009C4428"/>
    <w:rsid w:val="009C4518"/>
    <w:rsid w:val="009C5180"/>
    <w:rsid w:val="009C5739"/>
    <w:rsid w:val="009C63B9"/>
    <w:rsid w:val="009C67EB"/>
    <w:rsid w:val="009C7980"/>
    <w:rsid w:val="009D0885"/>
    <w:rsid w:val="009D1108"/>
    <w:rsid w:val="009D3344"/>
    <w:rsid w:val="009D3596"/>
    <w:rsid w:val="009D4BA2"/>
    <w:rsid w:val="009D4C99"/>
    <w:rsid w:val="009D6228"/>
    <w:rsid w:val="009D6E98"/>
    <w:rsid w:val="009E07DC"/>
    <w:rsid w:val="009E167A"/>
    <w:rsid w:val="009E1799"/>
    <w:rsid w:val="009E3DE6"/>
    <w:rsid w:val="009E4F0E"/>
    <w:rsid w:val="009E5714"/>
    <w:rsid w:val="009E58E6"/>
    <w:rsid w:val="009E6033"/>
    <w:rsid w:val="009E640C"/>
    <w:rsid w:val="009E6D0B"/>
    <w:rsid w:val="009E6D53"/>
    <w:rsid w:val="009F0AA9"/>
    <w:rsid w:val="009F1C39"/>
    <w:rsid w:val="009F3980"/>
    <w:rsid w:val="009F4DC5"/>
    <w:rsid w:val="009F76AD"/>
    <w:rsid w:val="00A00C26"/>
    <w:rsid w:val="00A018D8"/>
    <w:rsid w:val="00A01A9D"/>
    <w:rsid w:val="00A02FD8"/>
    <w:rsid w:val="00A0348B"/>
    <w:rsid w:val="00A06493"/>
    <w:rsid w:val="00A0665E"/>
    <w:rsid w:val="00A06D29"/>
    <w:rsid w:val="00A07CE3"/>
    <w:rsid w:val="00A116B1"/>
    <w:rsid w:val="00A1225F"/>
    <w:rsid w:val="00A12883"/>
    <w:rsid w:val="00A1431C"/>
    <w:rsid w:val="00A16798"/>
    <w:rsid w:val="00A168AF"/>
    <w:rsid w:val="00A20659"/>
    <w:rsid w:val="00A20737"/>
    <w:rsid w:val="00A221F2"/>
    <w:rsid w:val="00A23B58"/>
    <w:rsid w:val="00A24100"/>
    <w:rsid w:val="00A243F8"/>
    <w:rsid w:val="00A24429"/>
    <w:rsid w:val="00A25541"/>
    <w:rsid w:val="00A26019"/>
    <w:rsid w:val="00A26A7D"/>
    <w:rsid w:val="00A26AF5"/>
    <w:rsid w:val="00A27E61"/>
    <w:rsid w:val="00A3129B"/>
    <w:rsid w:val="00A31467"/>
    <w:rsid w:val="00A314EA"/>
    <w:rsid w:val="00A3314E"/>
    <w:rsid w:val="00A33FD2"/>
    <w:rsid w:val="00A34E01"/>
    <w:rsid w:val="00A3515E"/>
    <w:rsid w:val="00A36E2D"/>
    <w:rsid w:val="00A408B3"/>
    <w:rsid w:val="00A411AA"/>
    <w:rsid w:val="00A446A9"/>
    <w:rsid w:val="00A454AB"/>
    <w:rsid w:val="00A455E9"/>
    <w:rsid w:val="00A45BD4"/>
    <w:rsid w:val="00A4646A"/>
    <w:rsid w:val="00A475D7"/>
    <w:rsid w:val="00A4784B"/>
    <w:rsid w:val="00A5031D"/>
    <w:rsid w:val="00A51232"/>
    <w:rsid w:val="00A54833"/>
    <w:rsid w:val="00A54AE7"/>
    <w:rsid w:val="00A55E2D"/>
    <w:rsid w:val="00A55E31"/>
    <w:rsid w:val="00A564A2"/>
    <w:rsid w:val="00A57283"/>
    <w:rsid w:val="00A60127"/>
    <w:rsid w:val="00A60326"/>
    <w:rsid w:val="00A605D5"/>
    <w:rsid w:val="00A60CA3"/>
    <w:rsid w:val="00A62A32"/>
    <w:rsid w:val="00A631EE"/>
    <w:rsid w:val="00A6363C"/>
    <w:rsid w:val="00A63B21"/>
    <w:rsid w:val="00A64001"/>
    <w:rsid w:val="00A65C37"/>
    <w:rsid w:val="00A660E0"/>
    <w:rsid w:val="00A67377"/>
    <w:rsid w:val="00A705E9"/>
    <w:rsid w:val="00A70EA3"/>
    <w:rsid w:val="00A7260F"/>
    <w:rsid w:val="00A72C27"/>
    <w:rsid w:val="00A75621"/>
    <w:rsid w:val="00A776E1"/>
    <w:rsid w:val="00A80A3E"/>
    <w:rsid w:val="00A81083"/>
    <w:rsid w:val="00A81608"/>
    <w:rsid w:val="00A81945"/>
    <w:rsid w:val="00A8276C"/>
    <w:rsid w:val="00A83148"/>
    <w:rsid w:val="00A83D40"/>
    <w:rsid w:val="00A84D7D"/>
    <w:rsid w:val="00A855E8"/>
    <w:rsid w:val="00A86CB9"/>
    <w:rsid w:val="00A878B7"/>
    <w:rsid w:val="00A90266"/>
    <w:rsid w:val="00A90D7E"/>
    <w:rsid w:val="00A910E0"/>
    <w:rsid w:val="00A9221B"/>
    <w:rsid w:val="00A9251D"/>
    <w:rsid w:val="00A92CED"/>
    <w:rsid w:val="00A93374"/>
    <w:rsid w:val="00A93E96"/>
    <w:rsid w:val="00A942F1"/>
    <w:rsid w:val="00A9466B"/>
    <w:rsid w:val="00A94799"/>
    <w:rsid w:val="00A948F9"/>
    <w:rsid w:val="00A94DC0"/>
    <w:rsid w:val="00A9530C"/>
    <w:rsid w:val="00A95908"/>
    <w:rsid w:val="00A9649E"/>
    <w:rsid w:val="00AA00E2"/>
    <w:rsid w:val="00AA0725"/>
    <w:rsid w:val="00AA1192"/>
    <w:rsid w:val="00AA133C"/>
    <w:rsid w:val="00AA1E42"/>
    <w:rsid w:val="00AA20A9"/>
    <w:rsid w:val="00AA2922"/>
    <w:rsid w:val="00AA304E"/>
    <w:rsid w:val="00AA489B"/>
    <w:rsid w:val="00AA518E"/>
    <w:rsid w:val="00AA6829"/>
    <w:rsid w:val="00AA768D"/>
    <w:rsid w:val="00AA771A"/>
    <w:rsid w:val="00AB0C01"/>
    <w:rsid w:val="00AB1A6A"/>
    <w:rsid w:val="00AB203B"/>
    <w:rsid w:val="00AB269B"/>
    <w:rsid w:val="00AB4102"/>
    <w:rsid w:val="00AB6212"/>
    <w:rsid w:val="00AB6C60"/>
    <w:rsid w:val="00AB7A2F"/>
    <w:rsid w:val="00AB7F65"/>
    <w:rsid w:val="00AC0223"/>
    <w:rsid w:val="00AC0EAD"/>
    <w:rsid w:val="00AC197D"/>
    <w:rsid w:val="00AC1D6E"/>
    <w:rsid w:val="00AC333E"/>
    <w:rsid w:val="00AC390C"/>
    <w:rsid w:val="00AC41A5"/>
    <w:rsid w:val="00AC669E"/>
    <w:rsid w:val="00AC6F90"/>
    <w:rsid w:val="00AD18A4"/>
    <w:rsid w:val="00AD205B"/>
    <w:rsid w:val="00AD2FCA"/>
    <w:rsid w:val="00AD3506"/>
    <w:rsid w:val="00AD37CF"/>
    <w:rsid w:val="00AD3E78"/>
    <w:rsid w:val="00AD4360"/>
    <w:rsid w:val="00AD451B"/>
    <w:rsid w:val="00AD538E"/>
    <w:rsid w:val="00AD5B0C"/>
    <w:rsid w:val="00AD620D"/>
    <w:rsid w:val="00AD685E"/>
    <w:rsid w:val="00AE1551"/>
    <w:rsid w:val="00AE33D7"/>
    <w:rsid w:val="00AE4C34"/>
    <w:rsid w:val="00AE5471"/>
    <w:rsid w:val="00AE68FD"/>
    <w:rsid w:val="00AE7916"/>
    <w:rsid w:val="00AF0F00"/>
    <w:rsid w:val="00AF1FE9"/>
    <w:rsid w:val="00AF2025"/>
    <w:rsid w:val="00AF2BA5"/>
    <w:rsid w:val="00AF3738"/>
    <w:rsid w:val="00AF3FF3"/>
    <w:rsid w:val="00AF51CC"/>
    <w:rsid w:val="00AF529F"/>
    <w:rsid w:val="00AF550E"/>
    <w:rsid w:val="00AF5F23"/>
    <w:rsid w:val="00AF74AD"/>
    <w:rsid w:val="00B011E8"/>
    <w:rsid w:val="00B03E3B"/>
    <w:rsid w:val="00B044BA"/>
    <w:rsid w:val="00B04A9D"/>
    <w:rsid w:val="00B04FA8"/>
    <w:rsid w:val="00B05B3E"/>
    <w:rsid w:val="00B05C4A"/>
    <w:rsid w:val="00B063D6"/>
    <w:rsid w:val="00B07218"/>
    <w:rsid w:val="00B07877"/>
    <w:rsid w:val="00B10C5B"/>
    <w:rsid w:val="00B10D1F"/>
    <w:rsid w:val="00B11B06"/>
    <w:rsid w:val="00B11D1E"/>
    <w:rsid w:val="00B1277C"/>
    <w:rsid w:val="00B132D7"/>
    <w:rsid w:val="00B136BC"/>
    <w:rsid w:val="00B14A8C"/>
    <w:rsid w:val="00B15ED0"/>
    <w:rsid w:val="00B16158"/>
    <w:rsid w:val="00B171C4"/>
    <w:rsid w:val="00B17B31"/>
    <w:rsid w:val="00B17CC7"/>
    <w:rsid w:val="00B17D22"/>
    <w:rsid w:val="00B20477"/>
    <w:rsid w:val="00B21B56"/>
    <w:rsid w:val="00B2217C"/>
    <w:rsid w:val="00B22C0F"/>
    <w:rsid w:val="00B23102"/>
    <w:rsid w:val="00B245F9"/>
    <w:rsid w:val="00B247C4"/>
    <w:rsid w:val="00B252D1"/>
    <w:rsid w:val="00B26413"/>
    <w:rsid w:val="00B27528"/>
    <w:rsid w:val="00B275F5"/>
    <w:rsid w:val="00B27F29"/>
    <w:rsid w:val="00B30D33"/>
    <w:rsid w:val="00B310EB"/>
    <w:rsid w:val="00B337CB"/>
    <w:rsid w:val="00B34D08"/>
    <w:rsid w:val="00B37098"/>
    <w:rsid w:val="00B3710F"/>
    <w:rsid w:val="00B407CE"/>
    <w:rsid w:val="00B41AE6"/>
    <w:rsid w:val="00B43AD8"/>
    <w:rsid w:val="00B43FDF"/>
    <w:rsid w:val="00B44FF1"/>
    <w:rsid w:val="00B45B06"/>
    <w:rsid w:val="00B4627F"/>
    <w:rsid w:val="00B463A8"/>
    <w:rsid w:val="00B4764D"/>
    <w:rsid w:val="00B5137E"/>
    <w:rsid w:val="00B52C0B"/>
    <w:rsid w:val="00B53611"/>
    <w:rsid w:val="00B538D1"/>
    <w:rsid w:val="00B546AB"/>
    <w:rsid w:val="00B55F00"/>
    <w:rsid w:val="00B60725"/>
    <w:rsid w:val="00B611DC"/>
    <w:rsid w:val="00B613A5"/>
    <w:rsid w:val="00B616A8"/>
    <w:rsid w:val="00B63B30"/>
    <w:rsid w:val="00B6472B"/>
    <w:rsid w:val="00B64D74"/>
    <w:rsid w:val="00B653B5"/>
    <w:rsid w:val="00B659E0"/>
    <w:rsid w:val="00B66983"/>
    <w:rsid w:val="00B70201"/>
    <w:rsid w:val="00B704AB"/>
    <w:rsid w:val="00B704F3"/>
    <w:rsid w:val="00B709F6"/>
    <w:rsid w:val="00B719D5"/>
    <w:rsid w:val="00B71AA7"/>
    <w:rsid w:val="00B72FF2"/>
    <w:rsid w:val="00B735A0"/>
    <w:rsid w:val="00B74339"/>
    <w:rsid w:val="00B75821"/>
    <w:rsid w:val="00B77665"/>
    <w:rsid w:val="00B77C3A"/>
    <w:rsid w:val="00B810B6"/>
    <w:rsid w:val="00B818EA"/>
    <w:rsid w:val="00B821CE"/>
    <w:rsid w:val="00B82289"/>
    <w:rsid w:val="00B82B9E"/>
    <w:rsid w:val="00B838DF"/>
    <w:rsid w:val="00B83FB7"/>
    <w:rsid w:val="00B84418"/>
    <w:rsid w:val="00B84D2F"/>
    <w:rsid w:val="00B8672F"/>
    <w:rsid w:val="00B875F9"/>
    <w:rsid w:val="00B9067F"/>
    <w:rsid w:val="00B90A3E"/>
    <w:rsid w:val="00B92254"/>
    <w:rsid w:val="00B93AC9"/>
    <w:rsid w:val="00B93EBB"/>
    <w:rsid w:val="00B944FE"/>
    <w:rsid w:val="00B95222"/>
    <w:rsid w:val="00B969D4"/>
    <w:rsid w:val="00B97708"/>
    <w:rsid w:val="00B978FD"/>
    <w:rsid w:val="00B97DAA"/>
    <w:rsid w:val="00BA016D"/>
    <w:rsid w:val="00BA025E"/>
    <w:rsid w:val="00BA082A"/>
    <w:rsid w:val="00BA0C7E"/>
    <w:rsid w:val="00BA0E69"/>
    <w:rsid w:val="00BA1673"/>
    <w:rsid w:val="00BA1846"/>
    <w:rsid w:val="00BA3325"/>
    <w:rsid w:val="00BA3952"/>
    <w:rsid w:val="00BA58C8"/>
    <w:rsid w:val="00BA5B63"/>
    <w:rsid w:val="00BA659E"/>
    <w:rsid w:val="00BA7F92"/>
    <w:rsid w:val="00BB103E"/>
    <w:rsid w:val="00BB16EE"/>
    <w:rsid w:val="00BB1882"/>
    <w:rsid w:val="00BB19B9"/>
    <w:rsid w:val="00BB2AA8"/>
    <w:rsid w:val="00BB2C1C"/>
    <w:rsid w:val="00BB375E"/>
    <w:rsid w:val="00BB4A51"/>
    <w:rsid w:val="00BB4F2E"/>
    <w:rsid w:val="00BB612B"/>
    <w:rsid w:val="00BB7E78"/>
    <w:rsid w:val="00BC1423"/>
    <w:rsid w:val="00BC2900"/>
    <w:rsid w:val="00BC3301"/>
    <w:rsid w:val="00BC6050"/>
    <w:rsid w:val="00BC7AB7"/>
    <w:rsid w:val="00BD04F9"/>
    <w:rsid w:val="00BD0600"/>
    <w:rsid w:val="00BD1B73"/>
    <w:rsid w:val="00BD1C61"/>
    <w:rsid w:val="00BD29B6"/>
    <w:rsid w:val="00BD373F"/>
    <w:rsid w:val="00BD420E"/>
    <w:rsid w:val="00BD464A"/>
    <w:rsid w:val="00BD475D"/>
    <w:rsid w:val="00BD53FD"/>
    <w:rsid w:val="00BD5599"/>
    <w:rsid w:val="00BD5841"/>
    <w:rsid w:val="00BD6650"/>
    <w:rsid w:val="00BE093C"/>
    <w:rsid w:val="00BE1309"/>
    <w:rsid w:val="00BE22E8"/>
    <w:rsid w:val="00BE29BA"/>
    <w:rsid w:val="00BE3C0F"/>
    <w:rsid w:val="00BE3F0E"/>
    <w:rsid w:val="00BE3F8F"/>
    <w:rsid w:val="00BE4359"/>
    <w:rsid w:val="00BE506C"/>
    <w:rsid w:val="00BE5922"/>
    <w:rsid w:val="00BE6389"/>
    <w:rsid w:val="00BE693B"/>
    <w:rsid w:val="00BE69D0"/>
    <w:rsid w:val="00BE7A77"/>
    <w:rsid w:val="00BE7E78"/>
    <w:rsid w:val="00BF039F"/>
    <w:rsid w:val="00BF0BBF"/>
    <w:rsid w:val="00BF0E5C"/>
    <w:rsid w:val="00BF176C"/>
    <w:rsid w:val="00BF1C4A"/>
    <w:rsid w:val="00BF2DD9"/>
    <w:rsid w:val="00BF3D48"/>
    <w:rsid w:val="00BF46BD"/>
    <w:rsid w:val="00BF5AE5"/>
    <w:rsid w:val="00BF60C5"/>
    <w:rsid w:val="00BF6428"/>
    <w:rsid w:val="00C0080C"/>
    <w:rsid w:val="00C01854"/>
    <w:rsid w:val="00C01ABD"/>
    <w:rsid w:val="00C01C04"/>
    <w:rsid w:val="00C03452"/>
    <w:rsid w:val="00C04CFB"/>
    <w:rsid w:val="00C0502C"/>
    <w:rsid w:val="00C05361"/>
    <w:rsid w:val="00C105EA"/>
    <w:rsid w:val="00C109EC"/>
    <w:rsid w:val="00C11AED"/>
    <w:rsid w:val="00C121C3"/>
    <w:rsid w:val="00C12FDC"/>
    <w:rsid w:val="00C14C80"/>
    <w:rsid w:val="00C158A4"/>
    <w:rsid w:val="00C169F9"/>
    <w:rsid w:val="00C21A9B"/>
    <w:rsid w:val="00C22143"/>
    <w:rsid w:val="00C23117"/>
    <w:rsid w:val="00C23333"/>
    <w:rsid w:val="00C23E42"/>
    <w:rsid w:val="00C2474D"/>
    <w:rsid w:val="00C24DBE"/>
    <w:rsid w:val="00C24FF3"/>
    <w:rsid w:val="00C25E22"/>
    <w:rsid w:val="00C26829"/>
    <w:rsid w:val="00C26AB0"/>
    <w:rsid w:val="00C26AD2"/>
    <w:rsid w:val="00C272BE"/>
    <w:rsid w:val="00C2785F"/>
    <w:rsid w:val="00C30D7A"/>
    <w:rsid w:val="00C315AD"/>
    <w:rsid w:val="00C318C2"/>
    <w:rsid w:val="00C321C8"/>
    <w:rsid w:val="00C34AAD"/>
    <w:rsid w:val="00C34D01"/>
    <w:rsid w:val="00C3589B"/>
    <w:rsid w:val="00C36383"/>
    <w:rsid w:val="00C36B37"/>
    <w:rsid w:val="00C3760B"/>
    <w:rsid w:val="00C40886"/>
    <w:rsid w:val="00C42833"/>
    <w:rsid w:val="00C435C9"/>
    <w:rsid w:val="00C44296"/>
    <w:rsid w:val="00C44803"/>
    <w:rsid w:val="00C456CB"/>
    <w:rsid w:val="00C46820"/>
    <w:rsid w:val="00C47292"/>
    <w:rsid w:val="00C50E05"/>
    <w:rsid w:val="00C510AB"/>
    <w:rsid w:val="00C51583"/>
    <w:rsid w:val="00C51898"/>
    <w:rsid w:val="00C51EA4"/>
    <w:rsid w:val="00C5472C"/>
    <w:rsid w:val="00C548EB"/>
    <w:rsid w:val="00C558F1"/>
    <w:rsid w:val="00C55A59"/>
    <w:rsid w:val="00C56C2E"/>
    <w:rsid w:val="00C56E37"/>
    <w:rsid w:val="00C57233"/>
    <w:rsid w:val="00C577D0"/>
    <w:rsid w:val="00C5799C"/>
    <w:rsid w:val="00C60BA5"/>
    <w:rsid w:val="00C6176E"/>
    <w:rsid w:val="00C61E01"/>
    <w:rsid w:val="00C6331D"/>
    <w:rsid w:val="00C63898"/>
    <w:rsid w:val="00C654BD"/>
    <w:rsid w:val="00C65A3B"/>
    <w:rsid w:val="00C65E9F"/>
    <w:rsid w:val="00C66366"/>
    <w:rsid w:val="00C6665D"/>
    <w:rsid w:val="00C66BE4"/>
    <w:rsid w:val="00C66BF5"/>
    <w:rsid w:val="00C6747C"/>
    <w:rsid w:val="00C67D34"/>
    <w:rsid w:val="00C714C9"/>
    <w:rsid w:val="00C71878"/>
    <w:rsid w:val="00C71AA7"/>
    <w:rsid w:val="00C75296"/>
    <w:rsid w:val="00C759D7"/>
    <w:rsid w:val="00C75D76"/>
    <w:rsid w:val="00C760B8"/>
    <w:rsid w:val="00C766B5"/>
    <w:rsid w:val="00C76C63"/>
    <w:rsid w:val="00C771E3"/>
    <w:rsid w:val="00C77ED7"/>
    <w:rsid w:val="00C80DB4"/>
    <w:rsid w:val="00C81AE4"/>
    <w:rsid w:val="00C821D2"/>
    <w:rsid w:val="00C823D4"/>
    <w:rsid w:val="00C824CE"/>
    <w:rsid w:val="00C833A0"/>
    <w:rsid w:val="00C8348C"/>
    <w:rsid w:val="00C83693"/>
    <w:rsid w:val="00C843C4"/>
    <w:rsid w:val="00C84E40"/>
    <w:rsid w:val="00C85836"/>
    <w:rsid w:val="00C85D91"/>
    <w:rsid w:val="00C8673D"/>
    <w:rsid w:val="00C86E20"/>
    <w:rsid w:val="00C87E97"/>
    <w:rsid w:val="00C9035C"/>
    <w:rsid w:val="00C90D6F"/>
    <w:rsid w:val="00C9109B"/>
    <w:rsid w:val="00C91CFE"/>
    <w:rsid w:val="00C935CD"/>
    <w:rsid w:val="00C94DD6"/>
    <w:rsid w:val="00C95255"/>
    <w:rsid w:val="00C95828"/>
    <w:rsid w:val="00C958A6"/>
    <w:rsid w:val="00C96E7E"/>
    <w:rsid w:val="00C9722D"/>
    <w:rsid w:val="00C97EAA"/>
    <w:rsid w:val="00CA002B"/>
    <w:rsid w:val="00CA0D81"/>
    <w:rsid w:val="00CA47FC"/>
    <w:rsid w:val="00CA4A16"/>
    <w:rsid w:val="00CA577C"/>
    <w:rsid w:val="00CA6740"/>
    <w:rsid w:val="00CA6953"/>
    <w:rsid w:val="00CA7A3F"/>
    <w:rsid w:val="00CB0049"/>
    <w:rsid w:val="00CB07F1"/>
    <w:rsid w:val="00CB085D"/>
    <w:rsid w:val="00CB13FA"/>
    <w:rsid w:val="00CB1B67"/>
    <w:rsid w:val="00CB2282"/>
    <w:rsid w:val="00CB25CD"/>
    <w:rsid w:val="00CB310F"/>
    <w:rsid w:val="00CB3B5C"/>
    <w:rsid w:val="00CB3BD5"/>
    <w:rsid w:val="00CB3EF3"/>
    <w:rsid w:val="00CB480F"/>
    <w:rsid w:val="00CB4E62"/>
    <w:rsid w:val="00CB5ECC"/>
    <w:rsid w:val="00CB6CBC"/>
    <w:rsid w:val="00CB7D1F"/>
    <w:rsid w:val="00CC00EC"/>
    <w:rsid w:val="00CC01A3"/>
    <w:rsid w:val="00CC04B0"/>
    <w:rsid w:val="00CC0AEC"/>
    <w:rsid w:val="00CC1057"/>
    <w:rsid w:val="00CC2175"/>
    <w:rsid w:val="00CC3719"/>
    <w:rsid w:val="00CC3E8A"/>
    <w:rsid w:val="00CC4AE2"/>
    <w:rsid w:val="00CC4E36"/>
    <w:rsid w:val="00CC5889"/>
    <w:rsid w:val="00CC594D"/>
    <w:rsid w:val="00CC6F4E"/>
    <w:rsid w:val="00CC7295"/>
    <w:rsid w:val="00CC72CC"/>
    <w:rsid w:val="00CC7811"/>
    <w:rsid w:val="00CD044A"/>
    <w:rsid w:val="00CD07D0"/>
    <w:rsid w:val="00CD0D63"/>
    <w:rsid w:val="00CD11A3"/>
    <w:rsid w:val="00CD13B9"/>
    <w:rsid w:val="00CD1571"/>
    <w:rsid w:val="00CD1E05"/>
    <w:rsid w:val="00CD2607"/>
    <w:rsid w:val="00CD2FCA"/>
    <w:rsid w:val="00CD39B3"/>
    <w:rsid w:val="00CD4820"/>
    <w:rsid w:val="00CD4D4C"/>
    <w:rsid w:val="00CD5F14"/>
    <w:rsid w:val="00CD7281"/>
    <w:rsid w:val="00CE08EA"/>
    <w:rsid w:val="00CE3EF9"/>
    <w:rsid w:val="00CE3F32"/>
    <w:rsid w:val="00CE438D"/>
    <w:rsid w:val="00CE44ED"/>
    <w:rsid w:val="00CE608A"/>
    <w:rsid w:val="00CE66AB"/>
    <w:rsid w:val="00CE6A46"/>
    <w:rsid w:val="00CE726A"/>
    <w:rsid w:val="00CE7639"/>
    <w:rsid w:val="00CE7C9E"/>
    <w:rsid w:val="00CE7D20"/>
    <w:rsid w:val="00CF0057"/>
    <w:rsid w:val="00CF0D48"/>
    <w:rsid w:val="00CF0D82"/>
    <w:rsid w:val="00CF19AD"/>
    <w:rsid w:val="00CF3C91"/>
    <w:rsid w:val="00CF5053"/>
    <w:rsid w:val="00CF52EC"/>
    <w:rsid w:val="00CF55A7"/>
    <w:rsid w:val="00CF6AB4"/>
    <w:rsid w:val="00CF6BB3"/>
    <w:rsid w:val="00CF7482"/>
    <w:rsid w:val="00CF7704"/>
    <w:rsid w:val="00D00AC6"/>
    <w:rsid w:val="00D028A6"/>
    <w:rsid w:val="00D029FD"/>
    <w:rsid w:val="00D03B10"/>
    <w:rsid w:val="00D03E8A"/>
    <w:rsid w:val="00D05454"/>
    <w:rsid w:val="00D062DB"/>
    <w:rsid w:val="00D070F0"/>
    <w:rsid w:val="00D0715C"/>
    <w:rsid w:val="00D07440"/>
    <w:rsid w:val="00D07E06"/>
    <w:rsid w:val="00D104BE"/>
    <w:rsid w:val="00D109D9"/>
    <w:rsid w:val="00D10B75"/>
    <w:rsid w:val="00D1238C"/>
    <w:rsid w:val="00D20D2E"/>
    <w:rsid w:val="00D20FB4"/>
    <w:rsid w:val="00D22C1D"/>
    <w:rsid w:val="00D22E74"/>
    <w:rsid w:val="00D2493F"/>
    <w:rsid w:val="00D25006"/>
    <w:rsid w:val="00D25758"/>
    <w:rsid w:val="00D2757F"/>
    <w:rsid w:val="00D27F28"/>
    <w:rsid w:val="00D30480"/>
    <w:rsid w:val="00D30CED"/>
    <w:rsid w:val="00D30F0A"/>
    <w:rsid w:val="00D3138C"/>
    <w:rsid w:val="00D328EF"/>
    <w:rsid w:val="00D32D14"/>
    <w:rsid w:val="00D33A9B"/>
    <w:rsid w:val="00D34423"/>
    <w:rsid w:val="00D34875"/>
    <w:rsid w:val="00D3684D"/>
    <w:rsid w:val="00D36958"/>
    <w:rsid w:val="00D36A64"/>
    <w:rsid w:val="00D36B25"/>
    <w:rsid w:val="00D36BDA"/>
    <w:rsid w:val="00D37857"/>
    <w:rsid w:val="00D40CD6"/>
    <w:rsid w:val="00D4103C"/>
    <w:rsid w:val="00D4322A"/>
    <w:rsid w:val="00D44778"/>
    <w:rsid w:val="00D45583"/>
    <w:rsid w:val="00D45750"/>
    <w:rsid w:val="00D4632A"/>
    <w:rsid w:val="00D50234"/>
    <w:rsid w:val="00D51728"/>
    <w:rsid w:val="00D51E8A"/>
    <w:rsid w:val="00D52315"/>
    <w:rsid w:val="00D52538"/>
    <w:rsid w:val="00D5333C"/>
    <w:rsid w:val="00D537AC"/>
    <w:rsid w:val="00D559E7"/>
    <w:rsid w:val="00D55BDF"/>
    <w:rsid w:val="00D57326"/>
    <w:rsid w:val="00D57CA7"/>
    <w:rsid w:val="00D60AB9"/>
    <w:rsid w:val="00D6174A"/>
    <w:rsid w:val="00D61A36"/>
    <w:rsid w:val="00D627E7"/>
    <w:rsid w:val="00D62F77"/>
    <w:rsid w:val="00D6369E"/>
    <w:rsid w:val="00D63BB4"/>
    <w:rsid w:val="00D641E5"/>
    <w:rsid w:val="00D6474E"/>
    <w:rsid w:val="00D64827"/>
    <w:rsid w:val="00D6575F"/>
    <w:rsid w:val="00D6677B"/>
    <w:rsid w:val="00D66863"/>
    <w:rsid w:val="00D67285"/>
    <w:rsid w:val="00D70493"/>
    <w:rsid w:val="00D70984"/>
    <w:rsid w:val="00D718EF"/>
    <w:rsid w:val="00D74495"/>
    <w:rsid w:val="00D75610"/>
    <w:rsid w:val="00D763D4"/>
    <w:rsid w:val="00D80219"/>
    <w:rsid w:val="00D80A42"/>
    <w:rsid w:val="00D81B24"/>
    <w:rsid w:val="00D81FE2"/>
    <w:rsid w:val="00D82847"/>
    <w:rsid w:val="00D82933"/>
    <w:rsid w:val="00D82A6A"/>
    <w:rsid w:val="00D83596"/>
    <w:rsid w:val="00D8465D"/>
    <w:rsid w:val="00D86E31"/>
    <w:rsid w:val="00D87BFE"/>
    <w:rsid w:val="00D87D26"/>
    <w:rsid w:val="00D90868"/>
    <w:rsid w:val="00D91B9B"/>
    <w:rsid w:val="00D922DA"/>
    <w:rsid w:val="00D934D4"/>
    <w:rsid w:val="00D93676"/>
    <w:rsid w:val="00D9399C"/>
    <w:rsid w:val="00D93CCF"/>
    <w:rsid w:val="00D94745"/>
    <w:rsid w:val="00D94C8D"/>
    <w:rsid w:val="00D96B8F"/>
    <w:rsid w:val="00D97D07"/>
    <w:rsid w:val="00DA0BA6"/>
    <w:rsid w:val="00DA2DFB"/>
    <w:rsid w:val="00DA30B2"/>
    <w:rsid w:val="00DA3AC3"/>
    <w:rsid w:val="00DA3CD2"/>
    <w:rsid w:val="00DA3DA4"/>
    <w:rsid w:val="00DA3F72"/>
    <w:rsid w:val="00DA4B32"/>
    <w:rsid w:val="00DA51C5"/>
    <w:rsid w:val="00DA51D1"/>
    <w:rsid w:val="00DA5AD3"/>
    <w:rsid w:val="00DA5BD6"/>
    <w:rsid w:val="00DA5FA1"/>
    <w:rsid w:val="00DA632D"/>
    <w:rsid w:val="00DA6E3F"/>
    <w:rsid w:val="00DA7A90"/>
    <w:rsid w:val="00DA7C87"/>
    <w:rsid w:val="00DB006A"/>
    <w:rsid w:val="00DB04E1"/>
    <w:rsid w:val="00DB0E2A"/>
    <w:rsid w:val="00DB139F"/>
    <w:rsid w:val="00DB35DF"/>
    <w:rsid w:val="00DB36F6"/>
    <w:rsid w:val="00DB4902"/>
    <w:rsid w:val="00DB6A08"/>
    <w:rsid w:val="00DB6F1C"/>
    <w:rsid w:val="00DC0C43"/>
    <w:rsid w:val="00DC0F1B"/>
    <w:rsid w:val="00DC1CAE"/>
    <w:rsid w:val="00DC3D69"/>
    <w:rsid w:val="00DC44DA"/>
    <w:rsid w:val="00DC44F0"/>
    <w:rsid w:val="00DD1BFC"/>
    <w:rsid w:val="00DD3C5A"/>
    <w:rsid w:val="00DD4077"/>
    <w:rsid w:val="00DD4207"/>
    <w:rsid w:val="00DD49E1"/>
    <w:rsid w:val="00DD743D"/>
    <w:rsid w:val="00DD7794"/>
    <w:rsid w:val="00DD7DAC"/>
    <w:rsid w:val="00DE084D"/>
    <w:rsid w:val="00DE0A85"/>
    <w:rsid w:val="00DE1138"/>
    <w:rsid w:val="00DE190B"/>
    <w:rsid w:val="00DE2D4E"/>
    <w:rsid w:val="00DE2F81"/>
    <w:rsid w:val="00DE3582"/>
    <w:rsid w:val="00DE4F23"/>
    <w:rsid w:val="00DE61AF"/>
    <w:rsid w:val="00DE73F6"/>
    <w:rsid w:val="00DF0969"/>
    <w:rsid w:val="00DF2FB9"/>
    <w:rsid w:val="00DF34EA"/>
    <w:rsid w:val="00DF4DED"/>
    <w:rsid w:val="00DF64BC"/>
    <w:rsid w:val="00DF6F45"/>
    <w:rsid w:val="00E013EF"/>
    <w:rsid w:val="00E01E37"/>
    <w:rsid w:val="00E02D01"/>
    <w:rsid w:val="00E030B5"/>
    <w:rsid w:val="00E035E1"/>
    <w:rsid w:val="00E03852"/>
    <w:rsid w:val="00E03D38"/>
    <w:rsid w:val="00E03E2A"/>
    <w:rsid w:val="00E05AEA"/>
    <w:rsid w:val="00E06D1F"/>
    <w:rsid w:val="00E106A6"/>
    <w:rsid w:val="00E12106"/>
    <w:rsid w:val="00E12C6D"/>
    <w:rsid w:val="00E1360C"/>
    <w:rsid w:val="00E145BC"/>
    <w:rsid w:val="00E14A82"/>
    <w:rsid w:val="00E14B01"/>
    <w:rsid w:val="00E14EB2"/>
    <w:rsid w:val="00E15BEE"/>
    <w:rsid w:val="00E17370"/>
    <w:rsid w:val="00E22B80"/>
    <w:rsid w:val="00E2317B"/>
    <w:rsid w:val="00E23611"/>
    <w:rsid w:val="00E23736"/>
    <w:rsid w:val="00E238CF"/>
    <w:rsid w:val="00E24096"/>
    <w:rsid w:val="00E259BD"/>
    <w:rsid w:val="00E27574"/>
    <w:rsid w:val="00E30420"/>
    <w:rsid w:val="00E319E8"/>
    <w:rsid w:val="00E32786"/>
    <w:rsid w:val="00E349D7"/>
    <w:rsid w:val="00E362D5"/>
    <w:rsid w:val="00E36FB1"/>
    <w:rsid w:val="00E37062"/>
    <w:rsid w:val="00E371FC"/>
    <w:rsid w:val="00E400BB"/>
    <w:rsid w:val="00E404C4"/>
    <w:rsid w:val="00E405BA"/>
    <w:rsid w:val="00E4090C"/>
    <w:rsid w:val="00E44BD5"/>
    <w:rsid w:val="00E452D6"/>
    <w:rsid w:val="00E457AF"/>
    <w:rsid w:val="00E45E3D"/>
    <w:rsid w:val="00E4679B"/>
    <w:rsid w:val="00E50E65"/>
    <w:rsid w:val="00E50F8D"/>
    <w:rsid w:val="00E52ADA"/>
    <w:rsid w:val="00E535E8"/>
    <w:rsid w:val="00E53EEC"/>
    <w:rsid w:val="00E53F60"/>
    <w:rsid w:val="00E5550E"/>
    <w:rsid w:val="00E555EF"/>
    <w:rsid w:val="00E55E7D"/>
    <w:rsid w:val="00E56B2B"/>
    <w:rsid w:val="00E56E17"/>
    <w:rsid w:val="00E57872"/>
    <w:rsid w:val="00E60EF8"/>
    <w:rsid w:val="00E6146A"/>
    <w:rsid w:val="00E61536"/>
    <w:rsid w:val="00E61669"/>
    <w:rsid w:val="00E616CA"/>
    <w:rsid w:val="00E617D5"/>
    <w:rsid w:val="00E61F1B"/>
    <w:rsid w:val="00E63C52"/>
    <w:rsid w:val="00E64801"/>
    <w:rsid w:val="00E64BB2"/>
    <w:rsid w:val="00E653B6"/>
    <w:rsid w:val="00E65C82"/>
    <w:rsid w:val="00E66A80"/>
    <w:rsid w:val="00E66BB9"/>
    <w:rsid w:val="00E70197"/>
    <w:rsid w:val="00E7164E"/>
    <w:rsid w:val="00E716AD"/>
    <w:rsid w:val="00E718B2"/>
    <w:rsid w:val="00E74A7F"/>
    <w:rsid w:val="00E754AF"/>
    <w:rsid w:val="00E75540"/>
    <w:rsid w:val="00E765FC"/>
    <w:rsid w:val="00E77ECA"/>
    <w:rsid w:val="00E80D2D"/>
    <w:rsid w:val="00E81033"/>
    <w:rsid w:val="00E81131"/>
    <w:rsid w:val="00E819BB"/>
    <w:rsid w:val="00E82039"/>
    <w:rsid w:val="00E822F1"/>
    <w:rsid w:val="00E8247E"/>
    <w:rsid w:val="00E82783"/>
    <w:rsid w:val="00E85F97"/>
    <w:rsid w:val="00E8750C"/>
    <w:rsid w:val="00E9297D"/>
    <w:rsid w:val="00E9355B"/>
    <w:rsid w:val="00E9407B"/>
    <w:rsid w:val="00E96E41"/>
    <w:rsid w:val="00E97429"/>
    <w:rsid w:val="00E974E6"/>
    <w:rsid w:val="00E9760B"/>
    <w:rsid w:val="00E9787B"/>
    <w:rsid w:val="00E97F73"/>
    <w:rsid w:val="00EA0212"/>
    <w:rsid w:val="00EA0EEC"/>
    <w:rsid w:val="00EA0F3D"/>
    <w:rsid w:val="00EA1473"/>
    <w:rsid w:val="00EA2506"/>
    <w:rsid w:val="00EA2E20"/>
    <w:rsid w:val="00EA3A00"/>
    <w:rsid w:val="00EA513F"/>
    <w:rsid w:val="00EB3863"/>
    <w:rsid w:val="00EB3A57"/>
    <w:rsid w:val="00EB3EC6"/>
    <w:rsid w:val="00EB55A3"/>
    <w:rsid w:val="00EB5A84"/>
    <w:rsid w:val="00EB62BE"/>
    <w:rsid w:val="00EB6E9F"/>
    <w:rsid w:val="00EC04BC"/>
    <w:rsid w:val="00EC4DC8"/>
    <w:rsid w:val="00EC549E"/>
    <w:rsid w:val="00EC54CB"/>
    <w:rsid w:val="00EC7090"/>
    <w:rsid w:val="00ED05E7"/>
    <w:rsid w:val="00ED0F05"/>
    <w:rsid w:val="00ED2D4D"/>
    <w:rsid w:val="00ED3AF3"/>
    <w:rsid w:val="00ED64CA"/>
    <w:rsid w:val="00ED6F7D"/>
    <w:rsid w:val="00ED760B"/>
    <w:rsid w:val="00ED7973"/>
    <w:rsid w:val="00EE0832"/>
    <w:rsid w:val="00EE0935"/>
    <w:rsid w:val="00EE0C03"/>
    <w:rsid w:val="00EE3AAA"/>
    <w:rsid w:val="00EE4CB9"/>
    <w:rsid w:val="00EE5610"/>
    <w:rsid w:val="00EE5F56"/>
    <w:rsid w:val="00EE6E7E"/>
    <w:rsid w:val="00EE7DF2"/>
    <w:rsid w:val="00EF0BC7"/>
    <w:rsid w:val="00EF0C25"/>
    <w:rsid w:val="00EF1219"/>
    <w:rsid w:val="00EF1626"/>
    <w:rsid w:val="00EF33FC"/>
    <w:rsid w:val="00EF3B5B"/>
    <w:rsid w:val="00EF3C4C"/>
    <w:rsid w:val="00EF4129"/>
    <w:rsid w:val="00EF5216"/>
    <w:rsid w:val="00EF62F0"/>
    <w:rsid w:val="00EF751D"/>
    <w:rsid w:val="00F036C0"/>
    <w:rsid w:val="00F06682"/>
    <w:rsid w:val="00F0749F"/>
    <w:rsid w:val="00F078DC"/>
    <w:rsid w:val="00F10200"/>
    <w:rsid w:val="00F10ED6"/>
    <w:rsid w:val="00F116E6"/>
    <w:rsid w:val="00F12177"/>
    <w:rsid w:val="00F12F72"/>
    <w:rsid w:val="00F13385"/>
    <w:rsid w:val="00F13705"/>
    <w:rsid w:val="00F153A6"/>
    <w:rsid w:val="00F1570E"/>
    <w:rsid w:val="00F15838"/>
    <w:rsid w:val="00F16884"/>
    <w:rsid w:val="00F16CEC"/>
    <w:rsid w:val="00F170E7"/>
    <w:rsid w:val="00F17A9E"/>
    <w:rsid w:val="00F17DEA"/>
    <w:rsid w:val="00F2085B"/>
    <w:rsid w:val="00F20ACD"/>
    <w:rsid w:val="00F215ED"/>
    <w:rsid w:val="00F21783"/>
    <w:rsid w:val="00F26053"/>
    <w:rsid w:val="00F269D2"/>
    <w:rsid w:val="00F30BA9"/>
    <w:rsid w:val="00F30F11"/>
    <w:rsid w:val="00F3123A"/>
    <w:rsid w:val="00F312D6"/>
    <w:rsid w:val="00F3156D"/>
    <w:rsid w:val="00F31D2D"/>
    <w:rsid w:val="00F31FEB"/>
    <w:rsid w:val="00F331B6"/>
    <w:rsid w:val="00F35294"/>
    <w:rsid w:val="00F36D0B"/>
    <w:rsid w:val="00F3729C"/>
    <w:rsid w:val="00F375A5"/>
    <w:rsid w:val="00F4026F"/>
    <w:rsid w:val="00F40F91"/>
    <w:rsid w:val="00F40FC0"/>
    <w:rsid w:val="00F4233D"/>
    <w:rsid w:val="00F42448"/>
    <w:rsid w:val="00F44720"/>
    <w:rsid w:val="00F44F34"/>
    <w:rsid w:val="00F46E15"/>
    <w:rsid w:val="00F4719E"/>
    <w:rsid w:val="00F47A8C"/>
    <w:rsid w:val="00F50522"/>
    <w:rsid w:val="00F50657"/>
    <w:rsid w:val="00F5078D"/>
    <w:rsid w:val="00F50B02"/>
    <w:rsid w:val="00F50FFA"/>
    <w:rsid w:val="00F5130B"/>
    <w:rsid w:val="00F52580"/>
    <w:rsid w:val="00F52EC6"/>
    <w:rsid w:val="00F531FC"/>
    <w:rsid w:val="00F56523"/>
    <w:rsid w:val="00F569BF"/>
    <w:rsid w:val="00F56E85"/>
    <w:rsid w:val="00F57E29"/>
    <w:rsid w:val="00F60423"/>
    <w:rsid w:val="00F60D56"/>
    <w:rsid w:val="00F62A41"/>
    <w:rsid w:val="00F632AF"/>
    <w:rsid w:val="00F6428D"/>
    <w:rsid w:val="00F65750"/>
    <w:rsid w:val="00F65C10"/>
    <w:rsid w:val="00F66038"/>
    <w:rsid w:val="00F662B6"/>
    <w:rsid w:val="00F67EEB"/>
    <w:rsid w:val="00F7027A"/>
    <w:rsid w:val="00F707E3"/>
    <w:rsid w:val="00F732FA"/>
    <w:rsid w:val="00F73352"/>
    <w:rsid w:val="00F73839"/>
    <w:rsid w:val="00F74158"/>
    <w:rsid w:val="00F743C0"/>
    <w:rsid w:val="00F743D0"/>
    <w:rsid w:val="00F745D6"/>
    <w:rsid w:val="00F747CD"/>
    <w:rsid w:val="00F749A4"/>
    <w:rsid w:val="00F75FBC"/>
    <w:rsid w:val="00F763FE"/>
    <w:rsid w:val="00F76B47"/>
    <w:rsid w:val="00F770A2"/>
    <w:rsid w:val="00F8077F"/>
    <w:rsid w:val="00F80C7E"/>
    <w:rsid w:val="00F8104D"/>
    <w:rsid w:val="00F81535"/>
    <w:rsid w:val="00F817EF"/>
    <w:rsid w:val="00F84C9A"/>
    <w:rsid w:val="00F85110"/>
    <w:rsid w:val="00F85C6B"/>
    <w:rsid w:val="00F86250"/>
    <w:rsid w:val="00F86728"/>
    <w:rsid w:val="00F86801"/>
    <w:rsid w:val="00F87842"/>
    <w:rsid w:val="00F87A64"/>
    <w:rsid w:val="00F87D99"/>
    <w:rsid w:val="00F91A9B"/>
    <w:rsid w:val="00F925F7"/>
    <w:rsid w:val="00F93F4A"/>
    <w:rsid w:val="00F9450B"/>
    <w:rsid w:val="00F94617"/>
    <w:rsid w:val="00F95EA6"/>
    <w:rsid w:val="00F970A6"/>
    <w:rsid w:val="00F97ECF"/>
    <w:rsid w:val="00F97F89"/>
    <w:rsid w:val="00FA0DD4"/>
    <w:rsid w:val="00FA1794"/>
    <w:rsid w:val="00FA17A4"/>
    <w:rsid w:val="00FA1F56"/>
    <w:rsid w:val="00FA25C7"/>
    <w:rsid w:val="00FA295A"/>
    <w:rsid w:val="00FA2C65"/>
    <w:rsid w:val="00FA391D"/>
    <w:rsid w:val="00FA4B29"/>
    <w:rsid w:val="00FA57B4"/>
    <w:rsid w:val="00FA6075"/>
    <w:rsid w:val="00FA6989"/>
    <w:rsid w:val="00FB0835"/>
    <w:rsid w:val="00FB1077"/>
    <w:rsid w:val="00FB3465"/>
    <w:rsid w:val="00FB354E"/>
    <w:rsid w:val="00FB3619"/>
    <w:rsid w:val="00FB4EDB"/>
    <w:rsid w:val="00FB534D"/>
    <w:rsid w:val="00FB5431"/>
    <w:rsid w:val="00FB5B92"/>
    <w:rsid w:val="00FC0466"/>
    <w:rsid w:val="00FC06E3"/>
    <w:rsid w:val="00FC3124"/>
    <w:rsid w:val="00FC3F4A"/>
    <w:rsid w:val="00FC5587"/>
    <w:rsid w:val="00FC6236"/>
    <w:rsid w:val="00FC6E29"/>
    <w:rsid w:val="00FD038E"/>
    <w:rsid w:val="00FD2F74"/>
    <w:rsid w:val="00FD307F"/>
    <w:rsid w:val="00FD3466"/>
    <w:rsid w:val="00FD37C4"/>
    <w:rsid w:val="00FD3E5B"/>
    <w:rsid w:val="00FD3FF1"/>
    <w:rsid w:val="00FD470F"/>
    <w:rsid w:val="00FD4F85"/>
    <w:rsid w:val="00FD56C7"/>
    <w:rsid w:val="00FD60BC"/>
    <w:rsid w:val="00FD6282"/>
    <w:rsid w:val="00FD6E8F"/>
    <w:rsid w:val="00FD739E"/>
    <w:rsid w:val="00FD77BA"/>
    <w:rsid w:val="00FE080C"/>
    <w:rsid w:val="00FE1053"/>
    <w:rsid w:val="00FE2D35"/>
    <w:rsid w:val="00FE48FB"/>
    <w:rsid w:val="00FE6003"/>
    <w:rsid w:val="00FE64D2"/>
    <w:rsid w:val="00FE6BD2"/>
    <w:rsid w:val="00FF0752"/>
    <w:rsid w:val="00FF0EB8"/>
    <w:rsid w:val="00FF197F"/>
    <w:rsid w:val="00FF2626"/>
    <w:rsid w:val="00FF41A2"/>
    <w:rsid w:val="00FF41AD"/>
    <w:rsid w:val="00FF4E75"/>
    <w:rsid w:val="00FF5510"/>
    <w:rsid w:val="00FF67AE"/>
    <w:rsid w:val="00FF7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E48F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2074DC"/>
    <w:pPr>
      <w:keepNext/>
      <w:spacing w:after="60" w:line="360" w:lineRule="auto"/>
      <w:outlineLvl w:val="0"/>
    </w:pPr>
    <w:rPr>
      <w:rFonts w:ascii="Times New Roman" w:eastAsia="Times New Roman" w:hAnsi="Times New Roman" w:cs="Arial"/>
      <w:b/>
      <w:bCs/>
      <w:kern w:val="32"/>
      <w:sz w:val="20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74DC"/>
    <w:pPr>
      <w:keepNext/>
      <w:spacing w:after="60" w:line="360" w:lineRule="auto"/>
      <w:outlineLvl w:val="1"/>
    </w:pPr>
    <w:rPr>
      <w:rFonts w:ascii="Times New Roman" w:eastAsia="Times New Roman" w:hAnsi="Times New Roman" w:cs="Arial"/>
      <w:bCs/>
      <w:iCs/>
      <w:sz w:val="20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074DC"/>
    <w:pPr>
      <w:keepNext/>
      <w:spacing w:before="240" w:after="60" w:line="36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link w:val="Heading4Char"/>
    <w:uiPriority w:val="99"/>
    <w:qFormat/>
    <w:rsid w:val="002074DC"/>
    <w:pPr>
      <w:spacing w:before="100" w:beforeAutospacing="1" w:after="100" w:afterAutospacing="1" w:line="360" w:lineRule="auto"/>
      <w:jc w:val="both"/>
      <w:outlineLvl w:val="3"/>
    </w:pPr>
    <w:rPr>
      <w:rFonts w:ascii="Times New Roman" w:eastAsia="Times New Roman" w:hAnsi="Times New Roman"/>
      <w:b/>
      <w:bCs/>
      <w:sz w:val="20"/>
      <w:szCs w:val="24"/>
      <w:lang w:val="de-DE" w:eastAsia="de-D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74DC"/>
    <w:rPr>
      <w:rFonts w:ascii="Times New Roman" w:hAnsi="Times New Roman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074DC"/>
    <w:rPr>
      <w:rFonts w:ascii="Times New Roman" w:hAnsi="Times New Roman" w:cs="Arial"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074DC"/>
    <w:rPr>
      <w:rFonts w:ascii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074DC"/>
    <w:rPr>
      <w:rFonts w:ascii="Times New Roman" w:hAnsi="Times New Roman" w:cs="Times New Roman"/>
      <w:b/>
      <w:bCs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semiHidden/>
    <w:rsid w:val="002074D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rsid w:val="002074DC"/>
    <w:pPr>
      <w:tabs>
        <w:tab w:val="center" w:pos="4536"/>
        <w:tab w:val="right" w:pos="9072"/>
      </w:tabs>
      <w:spacing w:after="0" w:line="360" w:lineRule="auto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074DC"/>
    <w:rPr>
      <w:rFonts w:ascii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2074DC"/>
    <w:rPr>
      <w:rFonts w:cs="Times New Roman"/>
    </w:rPr>
  </w:style>
  <w:style w:type="character" w:styleId="LineNumber">
    <w:name w:val="line number"/>
    <w:basedOn w:val="DefaultParagraphFont"/>
    <w:uiPriority w:val="99"/>
    <w:rsid w:val="002074DC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rsid w:val="002074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jc w:val="both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074DC"/>
    <w:rPr>
      <w:rFonts w:ascii="Courier New" w:hAnsi="Courier New" w:cs="Courier New"/>
      <w:sz w:val="20"/>
      <w:szCs w:val="20"/>
      <w:lang w:val="de-DE" w:eastAsia="de-DE"/>
    </w:rPr>
  </w:style>
  <w:style w:type="paragraph" w:customStyle="1" w:styleId="tabfig">
    <w:name w:val="tab/fig"/>
    <w:basedOn w:val="Normal"/>
    <w:link w:val="tabfigZchn"/>
    <w:uiPriority w:val="99"/>
    <w:rsid w:val="002074DC"/>
    <w:pPr>
      <w:spacing w:after="0" w:line="360" w:lineRule="auto"/>
      <w:jc w:val="both"/>
    </w:pPr>
    <w:rPr>
      <w:rFonts w:ascii="Times New Roman" w:eastAsia="Times New Roman" w:hAnsi="Times New Roman"/>
      <w:sz w:val="20"/>
      <w:szCs w:val="24"/>
    </w:rPr>
  </w:style>
  <w:style w:type="character" w:customStyle="1" w:styleId="tabfigZchn">
    <w:name w:val="tab/fig Zchn"/>
    <w:basedOn w:val="DefaultParagraphFont"/>
    <w:link w:val="tabfig"/>
    <w:uiPriority w:val="99"/>
    <w:locked/>
    <w:rsid w:val="002074D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2074D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74DC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074DC"/>
    <w:rPr>
      <w:rFonts w:ascii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2074DC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74DC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7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074DC"/>
    <w:rPr>
      <w:b/>
      <w:bCs/>
    </w:rPr>
  </w:style>
  <w:style w:type="character" w:customStyle="1" w:styleId="listdimmedtext">
    <w:name w:val="listdimmedtext"/>
    <w:basedOn w:val="DefaultParagraphFont"/>
    <w:uiPriority w:val="99"/>
    <w:semiHidden/>
    <w:rsid w:val="002074DC"/>
    <w:rPr>
      <w:rFonts w:cs="Times New Roman"/>
    </w:rPr>
  </w:style>
  <w:style w:type="paragraph" w:customStyle="1" w:styleId="Adresse">
    <w:name w:val="Adresse"/>
    <w:basedOn w:val="Normal"/>
    <w:link w:val="AdresseZchn"/>
    <w:uiPriority w:val="99"/>
    <w:semiHidden/>
    <w:rsid w:val="002074DC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val="en-GB" w:eastAsia="de-DE"/>
    </w:rPr>
  </w:style>
  <w:style w:type="character" w:customStyle="1" w:styleId="AdresseZchn">
    <w:name w:val="Adresse Zchn"/>
    <w:basedOn w:val="DefaultParagraphFont"/>
    <w:link w:val="Adresse"/>
    <w:uiPriority w:val="99"/>
    <w:semiHidden/>
    <w:locked/>
    <w:rsid w:val="002074DC"/>
    <w:rPr>
      <w:rFonts w:ascii="Times New Roman" w:hAnsi="Times New Roman" w:cs="Times New Roman"/>
      <w:i/>
      <w:sz w:val="20"/>
      <w:szCs w:val="20"/>
      <w:lang w:val="en-GB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1123</Words>
  <Characters>6403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workflow_hd</dc:creator>
  <cp:keywords/>
  <dc:description/>
  <cp:lastModifiedBy>0000484</cp:lastModifiedBy>
  <cp:revision>3</cp:revision>
  <dcterms:created xsi:type="dcterms:W3CDTF">2011-09-27T10:25:00Z</dcterms:created>
  <dcterms:modified xsi:type="dcterms:W3CDTF">2011-10-10T11:00:00Z</dcterms:modified>
</cp:coreProperties>
</file>