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938" w:type="dxa"/>
        <w:tblLook w:val="04A0" w:firstRow="1" w:lastRow="0" w:firstColumn="1" w:lastColumn="0" w:noHBand="0" w:noVBand="1"/>
      </w:tblPr>
      <w:tblGrid>
        <w:gridCol w:w="2932"/>
        <w:gridCol w:w="1934"/>
        <w:gridCol w:w="2195"/>
        <w:gridCol w:w="877"/>
      </w:tblGrid>
      <w:tr w:rsidR="00801B5D" w:rsidRPr="00801B5D" w14:paraId="4A71E38D" w14:textId="77777777" w:rsidTr="00801B5D">
        <w:trPr>
          <w:trHeight w:val="645"/>
        </w:trPr>
        <w:tc>
          <w:tcPr>
            <w:tcW w:w="79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9D9535" w14:textId="223C1EE6" w:rsidR="00801B5D" w:rsidRPr="00801B5D" w:rsidRDefault="00C63026" w:rsidP="00801B5D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6302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Supplementary Table I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I</w:t>
            </w:r>
            <w:r w:rsidR="00801B5D"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. Demographics and clinicopathological characteristics in esophageal squamous cell carcinoma patients (UICC 8th)</w:t>
            </w:r>
          </w:p>
        </w:tc>
      </w:tr>
      <w:tr w:rsidR="00801B5D" w:rsidRPr="00801B5D" w14:paraId="44FB5BE4" w14:textId="77777777" w:rsidTr="00801B5D">
        <w:trPr>
          <w:trHeight w:val="624"/>
        </w:trPr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37523" w14:textId="77777777" w:rsidR="00801B5D" w:rsidRPr="00801B5D" w:rsidRDefault="00801B5D" w:rsidP="00801B5D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Exosomal</w:t>
            </w:r>
            <w:proofErr w:type="spellEnd"/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miR-191-5p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217C2E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high          (N=33)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A5E0F5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low              (N=34)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3CE3B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801B5D" w:rsidRPr="00801B5D" w14:paraId="466719C4" w14:textId="77777777" w:rsidTr="00801B5D">
        <w:trPr>
          <w:trHeight w:val="312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104FA" w14:textId="77777777" w:rsidR="00801B5D" w:rsidRPr="00801B5D" w:rsidRDefault="00801B5D" w:rsidP="00801B5D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8F225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66.2±8.59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2AB8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66.2±8.59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98DF0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0.452</w:t>
            </w:r>
          </w:p>
        </w:tc>
      </w:tr>
      <w:tr w:rsidR="00801B5D" w:rsidRPr="00801B5D" w14:paraId="01315DE8" w14:textId="77777777" w:rsidTr="00801B5D">
        <w:trPr>
          <w:trHeight w:val="312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43C0E" w14:textId="77777777" w:rsidR="00801B5D" w:rsidRPr="00801B5D" w:rsidRDefault="00801B5D" w:rsidP="00801B5D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Sex,n</w:t>
            </w:r>
            <w:proofErr w:type="spellEnd"/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0ECB5" w14:textId="77777777" w:rsidR="00801B5D" w:rsidRPr="00801B5D" w:rsidRDefault="00801B5D" w:rsidP="00801B5D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5ACE7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E8E4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01B5D" w:rsidRPr="00801B5D" w14:paraId="277CE911" w14:textId="77777777" w:rsidTr="00801B5D">
        <w:trPr>
          <w:trHeight w:val="312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300C" w14:textId="77777777" w:rsidR="00801B5D" w:rsidRPr="00801B5D" w:rsidRDefault="00801B5D" w:rsidP="00801B5D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Male/ Female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C20FD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27/ 6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A6D0B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32/2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5FE62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0.15</w:t>
            </w:r>
          </w:p>
        </w:tc>
      </w:tr>
      <w:tr w:rsidR="00801B5D" w:rsidRPr="00801B5D" w14:paraId="6AF0C882" w14:textId="77777777" w:rsidTr="00801B5D">
        <w:trPr>
          <w:trHeight w:val="312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6077D" w14:textId="77777777" w:rsidR="00801B5D" w:rsidRPr="00801B5D" w:rsidRDefault="00801B5D" w:rsidP="00801B5D">
            <w:pPr>
              <w:widowControl/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Location of the tumor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A5034" w14:textId="77777777" w:rsidR="00801B5D" w:rsidRPr="00801B5D" w:rsidRDefault="00801B5D" w:rsidP="00801B5D">
            <w:pPr>
              <w:widowControl/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3B63A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2B905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01B5D" w:rsidRPr="00801B5D" w14:paraId="237D3836" w14:textId="77777777" w:rsidTr="00801B5D">
        <w:trPr>
          <w:trHeight w:val="312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91F4F" w14:textId="77777777" w:rsidR="00801B5D" w:rsidRPr="00801B5D" w:rsidRDefault="00801B5D" w:rsidP="00801B5D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Ce/ Ut/ Mt/ Lt/ Ae/ X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2EBBF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3/ 9/ 8/ 9/ 1/ 3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D441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2/ 6/ 15/ 10/1/ 0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DA199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0.309</w:t>
            </w:r>
          </w:p>
        </w:tc>
      </w:tr>
      <w:tr w:rsidR="00801B5D" w:rsidRPr="00801B5D" w14:paraId="0ADF033E" w14:textId="77777777" w:rsidTr="00801B5D">
        <w:trPr>
          <w:trHeight w:val="312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229FD" w14:textId="77777777" w:rsidR="00801B5D" w:rsidRPr="00801B5D" w:rsidRDefault="00801B5D" w:rsidP="00801B5D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G category, n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1957F" w14:textId="77777777" w:rsidR="00801B5D" w:rsidRPr="00801B5D" w:rsidRDefault="00801B5D" w:rsidP="00801B5D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0E0A9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77DBA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01B5D" w:rsidRPr="00801B5D" w14:paraId="31653322" w14:textId="77777777" w:rsidTr="00801B5D">
        <w:trPr>
          <w:trHeight w:val="312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C1D9E" w14:textId="77777777" w:rsidR="00801B5D" w:rsidRPr="00801B5D" w:rsidRDefault="00801B5D" w:rsidP="00801B5D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G1/G2/G3/N.A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903CD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6/ 7/ 2/ 19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39B4D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2/ 10/ 6/ 15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9ABEB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0.173</w:t>
            </w:r>
          </w:p>
        </w:tc>
      </w:tr>
      <w:tr w:rsidR="00801B5D" w:rsidRPr="00801B5D" w14:paraId="69B97059" w14:textId="77777777" w:rsidTr="00801B5D">
        <w:trPr>
          <w:trHeight w:val="312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77440" w14:textId="77777777" w:rsidR="00801B5D" w:rsidRPr="00801B5D" w:rsidRDefault="00801B5D" w:rsidP="00801B5D">
            <w:pPr>
              <w:widowControl/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cT</w:t>
            </w:r>
            <w:proofErr w:type="spellEnd"/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category, n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6703" w14:textId="77777777" w:rsidR="00801B5D" w:rsidRPr="00801B5D" w:rsidRDefault="00801B5D" w:rsidP="00801B5D">
            <w:pPr>
              <w:widowControl/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39491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7342C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01B5D" w:rsidRPr="00801B5D" w14:paraId="5EC9E239" w14:textId="77777777" w:rsidTr="00801B5D">
        <w:trPr>
          <w:trHeight w:val="312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7E38C" w14:textId="77777777" w:rsidR="00801B5D" w:rsidRPr="00801B5D" w:rsidRDefault="00801B5D" w:rsidP="00801B5D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cT1b/ 2/ 3/ 4a/ 4b/ X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123D6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6/ 1/ 17/ 1/ 7/ 1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8A880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5/ 1/ 10/ 2/ 16/ 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51596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0.24</w:t>
            </w:r>
          </w:p>
        </w:tc>
      </w:tr>
      <w:tr w:rsidR="00801B5D" w:rsidRPr="00801B5D" w14:paraId="28DA53DA" w14:textId="77777777" w:rsidTr="00801B5D">
        <w:trPr>
          <w:trHeight w:val="312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89088" w14:textId="77777777" w:rsidR="00801B5D" w:rsidRPr="00801B5D" w:rsidRDefault="00801B5D" w:rsidP="00801B5D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cN</w:t>
            </w:r>
            <w:proofErr w:type="spellEnd"/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category, n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D737E" w14:textId="77777777" w:rsidR="00801B5D" w:rsidRPr="00801B5D" w:rsidRDefault="00801B5D" w:rsidP="00801B5D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48A8E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45C00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01B5D" w:rsidRPr="00801B5D" w14:paraId="79CF0F49" w14:textId="77777777" w:rsidTr="00801B5D">
        <w:trPr>
          <w:trHeight w:val="312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FA2BE" w14:textId="77777777" w:rsidR="00801B5D" w:rsidRPr="00801B5D" w:rsidRDefault="00801B5D" w:rsidP="00801B5D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cN0/ 1/ 2/ 3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336FA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5/ 8/ 11/ 8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0FA80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4/ 6/ 12/ 12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6C6A1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0.758</w:t>
            </w:r>
          </w:p>
        </w:tc>
      </w:tr>
      <w:tr w:rsidR="00801B5D" w:rsidRPr="00801B5D" w14:paraId="6B43C9C4" w14:textId="77777777" w:rsidTr="00801B5D">
        <w:trPr>
          <w:trHeight w:val="312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A6D04" w14:textId="77777777" w:rsidR="00801B5D" w:rsidRPr="00801B5D" w:rsidRDefault="00801B5D" w:rsidP="00801B5D">
            <w:pPr>
              <w:widowControl/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cStage</w:t>
            </w:r>
            <w:proofErr w:type="spellEnd"/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, n (%)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4F1EB" w14:textId="77777777" w:rsidR="00801B5D" w:rsidRPr="00801B5D" w:rsidRDefault="00801B5D" w:rsidP="00801B5D">
            <w:pPr>
              <w:widowControl/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19870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F93F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01B5D" w:rsidRPr="00801B5D" w14:paraId="5BD9D167" w14:textId="77777777" w:rsidTr="00801B5D">
        <w:trPr>
          <w:trHeight w:val="312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42EA" w14:textId="77777777" w:rsidR="00801B5D" w:rsidRPr="00801B5D" w:rsidRDefault="00801B5D" w:rsidP="00801B5D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cStage</w:t>
            </w:r>
            <w:proofErr w:type="spellEnd"/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0/ 1/ 2/ 3/ 4a/ X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3D542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4/ 3/ 15/ 10/ 1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94567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3/ 2/ 9/ 20/ 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86725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0.187</w:t>
            </w:r>
          </w:p>
        </w:tc>
      </w:tr>
      <w:tr w:rsidR="00801B5D" w:rsidRPr="00801B5D" w14:paraId="71E49341" w14:textId="77777777" w:rsidTr="00801B5D">
        <w:trPr>
          <w:trHeight w:val="312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49E3" w14:textId="77777777" w:rsidR="00801B5D" w:rsidRPr="00801B5D" w:rsidRDefault="00801B5D" w:rsidP="00801B5D">
            <w:pPr>
              <w:widowControl/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Treatment, n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671C5" w14:textId="77777777" w:rsidR="00801B5D" w:rsidRPr="00801B5D" w:rsidRDefault="00801B5D" w:rsidP="00801B5D">
            <w:pPr>
              <w:widowControl/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7400D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0F004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01B5D" w:rsidRPr="00801B5D" w14:paraId="38704776" w14:textId="77777777" w:rsidTr="00801B5D">
        <w:trPr>
          <w:trHeight w:val="312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2197" w14:textId="77777777" w:rsidR="00801B5D" w:rsidRPr="00801B5D" w:rsidRDefault="00801B5D" w:rsidP="00801B5D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Surgery after RT/CRT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F9D29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30 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CF8AD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32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CC2F7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0.673</w:t>
            </w:r>
          </w:p>
        </w:tc>
      </w:tr>
      <w:tr w:rsidR="00801B5D" w:rsidRPr="00801B5D" w14:paraId="67060E48" w14:textId="77777777" w:rsidTr="00801B5D">
        <w:trPr>
          <w:trHeight w:val="312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24984" w14:textId="77777777" w:rsidR="00801B5D" w:rsidRPr="00801B5D" w:rsidRDefault="00801B5D" w:rsidP="00801B5D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RT/CRT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B2A04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3 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7A5DB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2AA8F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01B5D" w:rsidRPr="00801B5D" w14:paraId="04AD754B" w14:textId="77777777" w:rsidTr="00801B5D">
        <w:trPr>
          <w:trHeight w:val="312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ED44B" w14:textId="77777777" w:rsidR="00801B5D" w:rsidRPr="00801B5D" w:rsidRDefault="00801B5D" w:rsidP="00801B5D">
            <w:pPr>
              <w:widowControl/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pT</w:t>
            </w:r>
            <w:proofErr w:type="spellEnd"/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category, n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32FEA" w14:textId="77777777" w:rsidR="00801B5D" w:rsidRPr="00801B5D" w:rsidRDefault="00801B5D" w:rsidP="00801B5D">
            <w:pPr>
              <w:widowControl/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208C9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7EC9F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01B5D" w:rsidRPr="00801B5D" w14:paraId="0A7095FC" w14:textId="77777777" w:rsidTr="00801B5D">
        <w:trPr>
          <w:trHeight w:val="312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97672" w14:textId="77777777" w:rsidR="00801B5D" w:rsidRPr="00801B5D" w:rsidRDefault="00801B5D" w:rsidP="00801B5D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pT0/ 1a/ 1b/ 2/ 3/ X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1AFBC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10/ 2/ 5/ 3/ 12/ 2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7B3E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10/ 2/ 5/ 3/ 12/ 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7B8FD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0.539</w:t>
            </w:r>
          </w:p>
        </w:tc>
      </w:tr>
      <w:tr w:rsidR="00801B5D" w:rsidRPr="00801B5D" w14:paraId="0FBDE5D5" w14:textId="77777777" w:rsidTr="00801B5D">
        <w:trPr>
          <w:trHeight w:val="312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69062" w14:textId="77777777" w:rsidR="00801B5D" w:rsidRPr="00801B5D" w:rsidRDefault="00801B5D" w:rsidP="00801B5D">
            <w:pPr>
              <w:widowControl/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pN</w:t>
            </w:r>
            <w:proofErr w:type="spellEnd"/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category, n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DBD0A" w14:textId="77777777" w:rsidR="00801B5D" w:rsidRPr="00801B5D" w:rsidRDefault="00801B5D" w:rsidP="00801B5D">
            <w:pPr>
              <w:widowControl/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A26BC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CEF1C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01B5D" w:rsidRPr="00801B5D" w14:paraId="76BF8396" w14:textId="77777777" w:rsidTr="00801B5D">
        <w:trPr>
          <w:trHeight w:val="312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6DBFF" w14:textId="77777777" w:rsidR="00801B5D" w:rsidRPr="00801B5D" w:rsidRDefault="00801B5D" w:rsidP="00801B5D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pN0/ 1/ 2/ 3/ X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28149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18/ 6/ 4/ 2/ 4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6711E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11/ 6/ 9/ 3/ 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3AB8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0.434</w:t>
            </w:r>
          </w:p>
        </w:tc>
      </w:tr>
      <w:tr w:rsidR="00801B5D" w:rsidRPr="00801B5D" w14:paraId="07B1EB7B" w14:textId="77777777" w:rsidTr="00801B5D">
        <w:trPr>
          <w:trHeight w:val="312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818D0" w14:textId="77777777" w:rsidR="00801B5D" w:rsidRPr="00801B5D" w:rsidRDefault="00801B5D" w:rsidP="00801B5D">
            <w:pPr>
              <w:widowControl/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pStage</w:t>
            </w:r>
            <w:proofErr w:type="spellEnd"/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, n (%)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CBF34" w14:textId="77777777" w:rsidR="00801B5D" w:rsidRPr="00801B5D" w:rsidRDefault="00801B5D" w:rsidP="00801B5D">
            <w:pPr>
              <w:widowControl/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FE6FD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D3B20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01B5D" w:rsidRPr="00801B5D" w14:paraId="31A1555A" w14:textId="77777777" w:rsidTr="00801B5D">
        <w:trPr>
          <w:trHeight w:val="312"/>
        </w:trPr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391A5" w14:textId="70CFADB8" w:rsidR="00801B5D" w:rsidRPr="00801B5D" w:rsidRDefault="00801B5D" w:rsidP="00801B5D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pStage</w:t>
            </w:r>
            <w:proofErr w:type="spellEnd"/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1/ 2/ 3/ 4a/ X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17371D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10/ 3/ 9/ 7/ 1/ 4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A3B04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7/ 1/ 7/ 6/ 0/ 12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6B602" w14:textId="77777777" w:rsidR="00801B5D" w:rsidRPr="00801B5D" w:rsidRDefault="00801B5D" w:rsidP="00801B5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01B5D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0.233</w:t>
            </w:r>
          </w:p>
        </w:tc>
      </w:tr>
    </w:tbl>
    <w:p w14:paraId="44BC2638" w14:textId="77777777" w:rsidR="007B3486" w:rsidRDefault="007B3486"/>
    <w:sectPr w:rsidR="007B34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0D6CA" w14:textId="77777777" w:rsidR="00EC24B3" w:rsidRDefault="00EC24B3" w:rsidP="00801B5D">
      <w:r>
        <w:separator/>
      </w:r>
    </w:p>
  </w:endnote>
  <w:endnote w:type="continuationSeparator" w:id="0">
    <w:p w14:paraId="0BE8661A" w14:textId="77777777" w:rsidR="00EC24B3" w:rsidRDefault="00EC24B3" w:rsidP="00801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7E29F" w14:textId="77777777" w:rsidR="00EC24B3" w:rsidRDefault="00EC24B3" w:rsidP="00801B5D">
      <w:r>
        <w:separator/>
      </w:r>
    </w:p>
  </w:footnote>
  <w:footnote w:type="continuationSeparator" w:id="0">
    <w:p w14:paraId="0E7A8057" w14:textId="77777777" w:rsidR="00EC24B3" w:rsidRDefault="00EC24B3" w:rsidP="00801B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430"/>
    <w:rsid w:val="000B05B5"/>
    <w:rsid w:val="00135430"/>
    <w:rsid w:val="001800A6"/>
    <w:rsid w:val="001C2B4C"/>
    <w:rsid w:val="00491582"/>
    <w:rsid w:val="004B4786"/>
    <w:rsid w:val="007B3486"/>
    <w:rsid w:val="00801B5D"/>
    <w:rsid w:val="00A03F4C"/>
    <w:rsid w:val="00A35FF4"/>
    <w:rsid w:val="00C63026"/>
    <w:rsid w:val="00E94C00"/>
    <w:rsid w:val="00EC24B3"/>
    <w:rsid w:val="00F3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6D4A7E"/>
  <w15:chartTrackingRefBased/>
  <w15:docId w15:val="{8556814E-A22D-4D34-BFA3-52D8C66BC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B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1B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1B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1B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5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4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欢</dc:creator>
  <cp:keywords/>
  <dc:description/>
  <cp:lastModifiedBy>欢</cp:lastModifiedBy>
  <cp:revision>6</cp:revision>
  <dcterms:created xsi:type="dcterms:W3CDTF">2021-02-06T13:59:00Z</dcterms:created>
  <dcterms:modified xsi:type="dcterms:W3CDTF">2024-07-28T14:14:00Z</dcterms:modified>
</cp:coreProperties>
</file>