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tc>
          <w:tcPr>
            <w:tcW w:w="0" w:type="auto"/>
            <w:vAlign w:val="center"/>
          </w:tcPr>
          <w:p w14:paraId="069CBC2F" w14:textId="009BF417" w:rsidR="00DB4B2C" w:rsidRPr="00410502" w:rsidRDefault="00922919" w:rsidP="006B2B65">
            <w:pPr>
              <w:rPr>
                <w:rFonts w:ascii="Arial" w:hAnsi="Arial" w:cs="Arial"/>
                <w:sz w:val="20"/>
                <w:szCs w:val="20"/>
              </w:rPr>
            </w:pPr>
            <w:r>
              <w:rPr>
                <w:rFonts w:ascii="Arial" w:hAnsi="Arial" w:cs="Arial"/>
                <w:sz w:val="20"/>
                <w:szCs w:val="20"/>
              </w:rPr>
              <w:t>1</w:t>
            </w:r>
          </w:p>
        </w:tc>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9EAD889" w:rsidR="00DB4B2C" w:rsidRPr="00410502" w:rsidRDefault="00F95495"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71333829" w:rsidR="00DB4B2C" w:rsidRPr="00410502" w:rsidRDefault="003A12E2" w:rsidP="006B2B65">
                <w:pPr>
                  <w:rPr>
                    <w:rFonts w:ascii="Arial" w:hAnsi="Arial" w:cs="Arial"/>
                    <w:sz w:val="20"/>
                    <w:szCs w:val="20"/>
                  </w:rPr>
                </w:pPr>
                <w:r>
                  <w:rPr>
                    <w:rFonts w:ascii="Arial" w:hAnsi="Arial" w:cs="Arial"/>
                    <w:sz w:val="20"/>
                    <w:szCs w:val="20"/>
                  </w:rPr>
                  <w:t>2 to 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54FE656B" w:rsidR="00DB4B2C" w:rsidRPr="00410502" w:rsidRDefault="00987202" w:rsidP="006B2B65">
                <w:pPr>
                  <w:rPr>
                    <w:rFonts w:ascii="Arial" w:hAnsi="Arial" w:cs="Arial"/>
                    <w:sz w:val="20"/>
                    <w:szCs w:val="20"/>
                  </w:rPr>
                </w:pPr>
                <w:r>
                  <w:rPr>
                    <w:rFonts w:ascii="Arial" w:hAnsi="Arial" w:cs="Arial"/>
                    <w:sz w:val="20"/>
                    <w:szCs w:val="20"/>
                  </w:rPr>
                  <w:t xml:space="preserve">4 </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B89BA7D" w:rsidR="00DB4B2C" w:rsidRPr="00410502" w:rsidRDefault="00D83EF5" w:rsidP="006B2B65">
                <w:pPr>
                  <w:rPr>
                    <w:rFonts w:ascii="Arial" w:hAnsi="Arial" w:cs="Arial"/>
                    <w:sz w:val="20"/>
                    <w:szCs w:val="20"/>
                  </w:rPr>
                </w:pPr>
                <w:r>
                  <w:rPr>
                    <w:rFonts w:ascii="Arial" w:hAnsi="Arial" w:cs="Arial"/>
                    <w:sz w:val="20"/>
                    <w:szCs w:val="20"/>
                  </w:rPr>
                  <w:t xml:space="preserve">5 </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B173D28" w:rsidR="00DB4B2C" w:rsidRPr="00410502" w:rsidRDefault="00D83EF5" w:rsidP="006B2B65">
                <w:pPr>
                  <w:rPr>
                    <w:rFonts w:ascii="Arial" w:hAnsi="Arial" w:cs="Arial"/>
                    <w:sz w:val="20"/>
                    <w:szCs w:val="20"/>
                  </w:rPr>
                </w:pPr>
                <w:r>
                  <w:rPr>
                    <w:rFonts w:ascii="Arial" w:hAnsi="Arial" w:cs="Arial"/>
                    <w:sz w:val="20"/>
                    <w:szCs w:val="20"/>
                  </w:rPr>
                  <w:t>5 to 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3A2D44A8" w:rsidR="00DB4B2C" w:rsidRPr="00410502" w:rsidRDefault="003A12E2"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B679F8C" w:rsidR="00DB4B2C" w:rsidRPr="00410502" w:rsidRDefault="003A12E2" w:rsidP="006B2B65">
                <w:pPr>
                  <w:rPr>
                    <w:rFonts w:ascii="Arial" w:hAnsi="Arial" w:cs="Arial"/>
                    <w:sz w:val="20"/>
                    <w:szCs w:val="20"/>
                  </w:rPr>
                </w:pPr>
                <w:r>
                  <w:rPr>
                    <w:rFonts w:ascii="Arial" w:hAnsi="Arial" w:cs="Arial"/>
                    <w:sz w:val="20"/>
                    <w:szCs w:val="20"/>
                  </w:rPr>
                  <w:t xml:space="preserve">6 to </w:t>
                </w:r>
                <w:r w:rsidR="004F05E1">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DF5C8C2" w:rsidR="00DB4B2C" w:rsidRPr="00410502" w:rsidRDefault="003A12E2"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2C927B3C" w:rsidR="00DB4B2C" w:rsidRPr="00410502" w:rsidRDefault="003A12E2" w:rsidP="006B2B65">
                <w:pPr>
                  <w:rPr>
                    <w:rFonts w:ascii="Arial" w:hAnsi="Arial" w:cs="Arial"/>
                    <w:sz w:val="20"/>
                    <w:szCs w:val="20"/>
                  </w:rPr>
                </w:pPr>
                <w:r>
                  <w:rPr>
                    <w:rFonts w:ascii="Arial" w:hAnsi="Arial" w:cs="Arial"/>
                    <w:sz w:val="20"/>
                    <w:szCs w:val="20"/>
                  </w:rPr>
                  <w:t xml:space="preserve">7 to </w:t>
                </w:r>
                <w:r w:rsidR="004F734E">
                  <w:rPr>
                    <w:rFonts w:ascii="Arial" w:hAnsi="Arial" w:cs="Arial"/>
                    <w:sz w:val="20"/>
                    <w:szCs w:val="20"/>
                  </w:rPr>
                  <w:t xml:space="preserve">8 </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38D42C6A" w:rsidR="00DB4B2C" w:rsidRPr="00410502" w:rsidRDefault="003A12E2"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p w14:paraId="238FDA2D" w14:textId="7BB829C5" w:rsidR="00DB4B2C" w:rsidRPr="00410502" w:rsidRDefault="003A12E2" w:rsidP="006B2B65">
            <w:pPr>
              <w:rPr>
                <w:rFonts w:ascii="Arial" w:hAnsi="Arial" w:cs="Arial"/>
                <w:sz w:val="20"/>
                <w:szCs w:val="20"/>
              </w:rPr>
            </w:pPr>
            <w:r>
              <w:rPr>
                <w:rFonts w:ascii="Arial" w:hAnsi="Arial" w:cs="Arial"/>
                <w:sz w:val="20"/>
                <w:szCs w:val="20"/>
              </w:rPr>
              <w:t>N/A</w:t>
            </w:r>
          </w:p>
        </w:tc>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313D3B93" w:rsidR="00DB4B2C" w:rsidRPr="00410502" w:rsidRDefault="003A12E2" w:rsidP="006B2B65">
                <w:pPr>
                  <w:rPr>
                    <w:rFonts w:ascii="Arial" w:hAnsi="Arial" w:cs="Arial"/>
                    <w:sz w:val="20"/>
                    <w:szCs w:val="20"/>
                  </w:rPr>
                </w:pPr>
                <w:r>
                  <w:rPr>
                    <w:rFonts w:ascii="Arial" w:hAnsi="Arial" w:cs="Arial"/>
                    <w:sz w:val="20"/>
                    <w:szCs w:val="20"/>
                  </w:rPr>
                  <w:t>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C0F73A2" w:rsidR="00DB4B2C" w:rsidRPr="00410502" w:rsidRDefault="003A12E2" w:rsidP="006B2B65">
                <w:pPr>
                  <w:rPr>
                    <w:rFonts w:ascii="Arial" w:hAnsi="Arial" w:cs="Arial"/>
                    <w:sz w:val="20"/>
                    <w:szCs w:val="20"/>
                  </w:rPr>
                </w:pPr>
                <w:r>
                  <w:rPr>
                    <w:rFonts w:ascii="Arial" w:hAnsi="Arial" w:cs="Arial"/>
                    <w:sz w:val="20"/>
                    <w:szCs w:val="20"/>
                  </w:rPr>
                  <w:t xml:space="preserve">8 </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2951E9D" w:rsidR="00DB4B2C" w:rsidRPr="00410502" w:rsidRDefault="003A12E2" w:rsidP="006B2B65">
                <w:pPr>
                  <w:rPr>
                    <w:rFonts w:ascii="Arial" w:hAnsi="Arial" w:cs="Arial"/>
                    <w:sz w:val="20"/>
                    <w:szCs w:val="20"/>
                  </w:rPr>
                </w:pPr>
                <w:r>
                  <w:rPr>
                    <w:rFonts w:ascii="Arial" w:hAnsi="Arial" w:cs="Arial"/>
                    <w:sz w:val="20"/>
                    <w:szCs w:val="20"/>
                  </w:rPr>
                  <w:t>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7DD2F71F" w:rsidR="00DB4B2C" w:rsidRPr="00410502" w:rsidRDefault="004F734E"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8438C4E" w:rsidR="00DB4B2C" w:rsidRPr="00410502" w:rsidRDefault="003A12E2" w:rsidP="006B2B65">
                <w:pPr>
                  <w:rPr>
                    <w:rFonts w:ascii="Arial" w:hAnsi="Arial" w:cs="Arial"/>
                    <w:sz w:val="20"/>
                    <w:szCs w:val="20"/>
                  </w:rPr>
                </w:pPr>
                <w:r>
                  <w:rPr>
                    <w:rFonts w:ascii="Arial" w:hAnsi="Arial" w:cs="Arial"/>
                    <w:sz w:val="20"/>
                    <w:szCs w:val="20"/>
                  </w:rPr>
                  <w:t>8 to 12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14:paraId="71489CEE" w14:textId="179C2B8C" w:rsidR="00DB4B2C" w:rsidRPr="00410502" w:rsidRDefault="003A12E2" w:rsidP="006B2B65">
            <w:pPr>
              <w:rPr>
                <w:rFonts w:ascii="Arial" w:hAnsi="Arial" w:cs="Arial"/>
                <w:sz w:val="20"/>
                <w:szCs w:val="20"/>
              </w:rPr>
            </w:pPr>
            <w:r>
              <w:rPr>
                <w:rFonts w:ascii="Arial" w:hAnsi="Arial" w:cs="Arial"/>
                <w:sz w:val="20"/>
                <w:szCs w:val="20"/>
              </w:rPr>
              <w:t>8 to 12</w:t>
            </w:r>
          </w:p>
        </w:tc>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0FEC554" w:rsidR="00DB4B2C" w:rsidRPr="00410502" w:rsidRDefault="00C44A3B" w:rsidP="006B2B65">
                <w:pPr>
                  <w:rPr>
                    <w:rFonts w:ascii="Arial" w:hAnsi="Arial" w:cs="Arial"/>
                    <w:sz w:val="20"/>
                    <w:szCs w:val="20"/>
                  </w:rPr>
                </w:pPr>
                <w:r>
                  <w:rPr>
                    <w:rFonts w:ascii="Arial" w:hAnsi="Arial" w:cs="Arial"/>
                    <w:sz w:val="20"/>
                    <w:szCs w:val="20"/>
                  </w:rPr>
                  <w:t>12 to 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2B793676" w:rsidR="00DB4B2C" w:rsidRPr="00410502" w:rsidRDefault="004F734E" w:rsidP="006B2B65">
                <w:pPr>
                  <w:rPr>
                    <w:rFonts w:ascii="Arial" w:hAnsi="Arial" w:cs="Arial"/>
                    <w:sz w:val="20"/>
                    <w:szCs w:val="20"/>
                  </w:rPr>
                </w:pPr>
                <w:r>
                  <w:rPr>
                    <w:rFonts w:ascii="Arial" w:hAnsi="Arial" w:cs="Arial"/>
                    <w:sz w:val="20"/>
                    <w:szCs w:val="20"/>
                  </w:rPr>
                  <w:t>1</w:t>
                </w:r>
                <w:r w:rsidR="00C44A3B">
                  <w:rPr>
                    <w:rFonts w:ascii="Arial" w:hAnsi="Arial" w:cs="Arial"/>
                    <w:sz w:val="20"/>
                    <w:szCs w:val="20"/>
                  </w:rPr>
                  <w:t>2 to 16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1727D7E" w:rsidR="00DB4B2C" w:rsidRPr="00410502" w:rsidRDefault="00C44A3B" w:rsidP="006B2B65">
                <w:pPr>
                  <w:rPr>
                    <w:rFonts w:ascii="Arial" w:hAnsi="Arial" w:cs="Arial"/>
                    <w:sz w:val="20"/>
                    <w:szCs w:val="20"/>
                  </w:rPr>
                </w:pPr>
                <w:r>
                  <w:rPr>
                    <w:rFonts w:ascii="Arial" w:hAnsi="Arial" w:cs="Arial"/>
                    <w:sz w:val="20"/>
                    <w:szCs w:val="20"/>
                  </w:rPr>
                  <w:t>17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50776F99" w:rsidR="00DB4B2C" w:rsidRPr="00410502" w:rsidRDefault="00C44A3B" w:rsidP="006B2B65">
                <w:pPr>
                  <w:rPr>
                    <w:rFonts w:ascii="Arial" w:hAnsi="Arial" w:cs="Arial"/>
                    <w:sz w:val="20"/>
                    <w:szCs w:val="20"/>
                  </w:rPr>
                </w:pPr>
                <w:r>
                  <w:rPr>
                    <w:rFonts w:ascii="Arial" w:hAnsi="Arial" w:cs="Arial"/>
                    <w:sz w:val="20"/>
                    <w:szCs w:val="20"/>
                  </w:rPr>
                  <w:t>18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E3725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39B4" w14:textId="77777777" w:rsidR="004F3827" w:rsidRDefault="004F3827" w:rsidP="008F00FC">
      <w:pPr>
        <w:spacing w:after="0" w:line="240" w:lineRule="auto"/>
      </w:pPr>
      <w:r>
        <w:separator/>
      </w:r>
    </w:p>
  </w:endnote>
  <w:endnote w:type="continuationSeparator" w:id="0">
    <w:p w14:paraId="341C7170" w14:textId="77777777" w:rsidR="004F3827" w:rsidRDefault="004F382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E332" w14:textId="77777777" w:rsidR="004F3827" w:rsidRDefault="004F3827" w:rsidP="008F00FC">
      <w:pPr>
        <w:spacing w:after="0" w:line="240" w:lineRule="auto"/>
      </w:pPr>
      <w:r>
        <w:separator/>
      </w:r>
    </w:p>
  </w:footnote>
  <w:footnote w:type="continuationSeparator" w:id="0">
    <w:p w14:paraId="02D5FC8A" w14:textId="77777777" w:rsidR="004F3827" w:rsidRDefault="004F382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401440">
    <w:abstractNumId w:val="4"/>
  </w:num>
  <w:num w:numId="2" w16cid:durableId="724261855">
    <w:abstractNumId w:val="5"/>
  </w:num>
  <w:num w:numId="3" w16cid:durableId="460538389">
    <w:abstractNumId w:val="7"/>
  </w:num>
  <w:num w:numId="4" w16cid:durableId="256793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2042464">
    <w:abstractNumId w:val="9"/>
  </w:num>
  <w:num w:numId="6" w16cid:durableId="779300414">
    <w:abstractNumId w:val="8"/>
  </w:num>
  <w:num w:numId="7" w16cid:durableId="388922228">
    <w:abstractNumId w:val="0"/>
  </w:num>
  <w:num w:numId="8" w16cid:durableId="1969235257">
    <w:abstractNumId w:val="6"/>
  </w:num>
  <w:num w:numId="9" w16cid:durableId="1273170757">
    <w:abstractNumId w:val="2"/>
  </w:num>
  <w:num w:numId="10" w16cid:durableId="1541282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A12E2"/>
    <w:rsid w:val="003B2237"/>
    <w:rsid w:val="003D1C59"/>
    <w:rsid w:val="003E68BD"/>
    <w:rsid w:val="003F0CA1"/>
    <w:rsid w:val="003F4381"/>
    <w:rsid w:val="00407446"/>
    <w:rsid w:val="00407858"/>
    <w:rsid w:val="004156DE"/>
    <w:rsid w:val="0046017E"/>
    <w:rsid w:val="00462050"/>
    <w:rsid w:val="0046461D"/>
    <w:rsid w:val="0047633A"/>
    <w:rsid w:val="004770D8"/>
    <w:rsid w:val="00497EFE"/>
    <w:rsid w:val="004B1930"/>
    <w:rsid w:val="004D3507"/>
    <w:rsid w:val="004E0449"/>
    <w:rsid w:val="004E66A9"/>
    <w:rsid w:val="004F05E1"/>
    <w:rsid w:val="004F3827"/>
    <w:rsid w:val="004F5410"/>
    <w:rsid w:val="004F5660"/>
    <w:rsid w:val="004F734E"/>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45689"/>
    <w:rsid w:val="007559B7"/>
    <w:rsid w:val="007856C6"/>
    <w:rsid w:val="007B5C73"/>
    <w:rsid w:val="00831CF4"/>
    <w:rsid w:val="00836836"/>
    <w:rsid w:val="00866B8D"/>
    <w:rsid w:val="00873B4E"/>
    <w:rsid w:val="0087486E"/>
    <w:rsid w:val="00882287"/>
    <w:rsid w:val="008B1BDC"/>
    <w:rsid w:val="008C47EA"/>
    <w:rsid w:val="008D2992"/>
    <w:rsid w:val="008D69B6"/>
    <w:rsid w:val="008F00FC"/>
    <w:rsid w:val="008F4300"/>
    <w:rsid w:val="00920DCD"/>
    <w:rsid w:val="00922919"/>
    <w:rsid w:val="00940923"/>
    <w:rsid w:val="00953702"/>
    <w:rsid w:val="009672BA"/>
    <w:rsid w:val="00987202"/>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F3AF3"/>
    <w:rsid w:val="00B169A9"/>
    <w:rsid w:val="00B57CC0"/>
    <w:rsid w:val="00B73A70"/>
    <w:rsid w:val="00B85F7C"/>
    <w:rsid w:val="00BB554E"/>
    <w:rsid w:val="00C07F77"/>
    <w:rsid w:val="00C31A64"/>
    <w:rsid w:val="00C445CB"/>
    <w:rsid w:val="00C44A3B"/>
    <w:rsid w:val="00C97AC3"/>
    <w:rsid w:val="00CB3347"/>
    <w:rsid w:val="00CE29A4"/>
    <w:rsid w:val="00D5306E"/>
    <w:rsid w:val="00D83EF5"/>
    <w:rsid w:val="00DB140C"/>
    <w:rsid w:val="00DB4B2C"/>
    <w:rsid w:val="00DE5B2B"/>
    <w:rsid w:val="00E36760"/>
    <w:rsid w:val="00E37251"/>
    <w:rsid w:val="00E37439"/>
    <w:rsid w:val="00E453DC"/>
    <w:rsid w:val="00E7703B"/>
    <w:rsid w:val="00E83084"/>
    <w:rsid w:val="00E86273"/>
    <w:rsid w:val="00E960E8"/>
    <w:rsid w:val="00EB3A3C"/>
    <w:rsid w:val="00EF3309"/>
    <w:rsid w:val="00F63586"/>
    <w:rsid w:val="00F661BF"/>
    <w:rsid w:val="00F8401A"/>
    <w:rsid w:val="00F911F0"/>
    <w:rsid w:val="00F95495"/>
    <w:rsid w:val="00FA3D3E"/>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1A5C8C"/>
    <w:rsid w:val="009C02D2"/>
    <w:rsid w:val="00A462D5"/>
    <w:rsid w:val="00C33A07"/>
    <w:rsid w:val="00C445CB"/>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.~WRD0000</Template>
  <TotalTime>10</TotalTime>
  <Pages>2</Pages>
  <Words>829</Words>
  <Characters>5088</Characters>
  <Application>Microsoft Office Word</Application>
  <DocSecurity>0</DocSecurity>
  <Lines>113</Lines>
  <Paragraphs>47</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Amensisa Hailu Tesfaye</cp:lastModifiedBy>
  <cp:revision>20</cp:revision>
  <cp:lastPrinted>2018-11-16T17:06:00Z</cp:lastPrinted>
  <dcterms:created xsi:type="dcterms:W3CDTF">2019-09-26T15:19:00Z</dcterms:created>
  <dcterms:modified xsi:type="dcterms:W3CDTF">2024-08-18T23:59:00Z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