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F9503" w14:textId="77777777" w:rsidR="00B45248" w:rsidRDefault="00000000">
      <w:pPr>
        <w:pStyle w:val="Heading1"/>
        <w:spacing w:after="200" w:line="360" w:lineRule="auto"/>
        <w:jc w:val="both"/>
        <w:rPr>
          <w:i/>
          <w:sz w:val="21"/>
          <w:szCs w:val="21"/>
        </w:rPr>
      </w:pPr>
      <w:bookmarkStart w:id="0" w:name="_w7nnzfsuriud" w:colFirst="0" w:colLast="0"/>
      <w:bookmarkEnd w:id="0"/>
      <w:r>
        <w:t>Appendix 1 - Search strategies</w:t>
      </w:r>
      <w:r>
        <w:rPr>
          <w:i/>
          <w:sz w:val="21"/>
          <w:szCs w:val="21"/>
        </w:rPr>
        <w:t xml:space="preserve"> </w:t>
      </w:r>
    </w:p>
    <w:tbl>
      <w:tblPr>
        <w:tblStyle w:val="a2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29"/>
        <w:gridCol w:w="2454"/>
        <w:gridCol w:w="2523"/>
        <w:gridCol w:w="2454"/>
      </w:tblGrid>
      <w:tr w:rsidR="00B45248" w14:paraId="48A372DD" w14:textId="77777777">
        <w:trPr>
          <w:trHeight w:val="705"/>
        </w:trPr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A46192" w14:textId="77777777" w:rsidR="00B45248" w:rsidRDefault="00000000">
            <w:pPr>
              <w:spacing w:line="360" w:lineRule="auto"/>
              <w:ind w:left="140" w:right="14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  <w:p w14:paraId="193FD5FA" w14:textId="77777777" w:rsidR="00B45248" w:rsidRDefault="00000000">
            <w:pPr>
              <w:spacing w:line="360" w:lineRule="auto"/>
              <w:ind w:left="140" w:right="14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  <w:p w14:paraId="41008EEE" w14:textId="77777777" w:rsidR="00B45248" w:rsidRDefault="00000000">
            <w:pPr>
              <w:spacing w:line="360" w:lineRule="auto"/>
              <w:ind w:left="140" w:right="14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45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781E02" w14:textId="77777777" w:rsidR="00B45248" w:rsidRDefault="00000000">
            <w:pPr>
              <w:spacing w:line="360" w:lineRule="auto"/>
              <w:ind w:left="140" w:right="14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DATABASE 1:</w:t>
            </w:r>
          </w:p>
          <w:p w14:paraId="14241749" w14:textId="77777777" w:rsidR="00B45248" w:rsidRDefault="00000000">
            <w:pPr>
              <w:spacing w:line="360" w:lineRule="auto"/>
              <w:ind w:left="140" w:right="14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OVID (MEDLINE + EMBASE + </w:t>
            </w:r>
            <w:proofErr w:type="spellStart"/>
            <w:r>
              <w:rPr>
                <w:b/>
                <w:sz w:val="18"/>
                <w:szCs w:val="18"/>
              </w:rPr>
              <w:t>PsychInfo</w:t>
            </w:r>
            <w:proofErr w:type="spellEnd"/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25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9DF5DB" w14:textId="77777777" w:rsidR="00B45248" w:rsidRDefault="00000000">
            <w:pPr>
              <w:spacing w:line="360" w:lineRule="auto"/>
              <w:ind w:left="140" w:right="14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DATABASE 2:</w:t>
            </w:r>
          </w:p>
          <w:p w14:paraId="11ED9E17" w14:textId="77777777" w:rsidR="00B45248" w:rsidRDefault="00000000">
            <w:pPr>
              <w:spacing w:line="360" w:lineRule="auto"/>
              <w:ind w:left="140" w:right="14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ERIC</w:t>
            </w:r>
          </w:p>
        </w:tc>
        <w:tc>
          <w:tcPr>
            <w:tcW w:w="245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D68F6D" w14:textId="77777777" w:rsidR="00B45248" w:rsidRDefault="00000000">
            <w:pPr>
              <w:spacing w:line="360" w:lineRule="auto"/>
              <w:ind w:left="140" w:right="14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DATABASE 3:</w:t>
            </w:r>
          </w:p>
          <w:p w14:paraId="394935D8" w14:textId="77777777" w:rsidR="00B45248" w:rsidRDefault="00000000">
            <w:pPr>
              <w:spacing w:line="360" w:lineRule="auto"/>
              <w:ind w:left="140" w:right="14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CINAHL</w:t>
            </w:r>
          </w:p>
        </w:tc>
      </w:tr>
      <w:tr w:rsidR="00B45248" w14:paraId="30931812" w14:textId="77777777">
        <w:trPr>
          <w:trHeight w:val="5895"/>
        </w:trPr>
        <w:tc>
          <w:tcPr>
            <w:tcW w:w="19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7A687E" w14:textId="77777777" w:rsidR="00B45248" w:rsidRDefault="00000000">
            <w:pPr>
              <w:spacing w:line="360" w:lineRule="auto"/>
              <w:ind w:left="140" w:right="14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Interprofessional education</w:t>
            </w:r>
          </w:p>
          <w:p w14:paraId="10078C4F" w14:textId="77777777" w:rsidR="00B45248" w:rsidRDefault="00000000">
            <w:pPr>
              <w:spacing w:line="360" w:lineRule="auto"/>
              <w:ind w:left="140" w:right="14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AND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9E60B5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interprofessional education OR</w:t>
            </w:r>
          </w:p>
          <w:p w14:paraId="32F0C776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interprofessional teaching OR</w:t>
            </w:r>
          </w:p>
          <w:p w14:paraId="5A20CD30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interprofessional learning OR</w:t>
            </w:r>
          </w:p>
          <w:p w14:paraId="376C83AE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interprofessional training OR</w:t>
            </w:r>
          </w:p>
          <w:p w14:paraId="59046A80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interdisciplinary education OR</w:t>
            </w:r>
          </w:p>
          <w:p w14:paraId="1976847F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interdisciplinary teaching OR</w:t>
            </w:r>
          </w:p>
          <w:p w14:paraId="72C5C75D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interdisciplinary learning OR</w:t>
            </w:r>
          </w:p>
          <w:p w14:paraId="287E22B6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interdisciplinary training OR</w:t>
            </w:r>
          </w:p>
          <w:p w14:paraId="0A067790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multidisciplinary education OR</w:t>
            </w:r>
          </w:p>
          <w:p w14:paraId="352581D1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multidisciplinary teaching OR</w:t>
            </w:r>
          </w:p>
          <w:p w14:paraId="7AF1F2BC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multidisciplinary learning OR</w:t>
            </w:r>
          </w:p>
          <w:p w14:paraId="2EF9FEE6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multidisciplinary training OR</w:t>
            </w:r>
          </w:p>
          <w:p w14:paraId="47B486E9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inter-professional education OR</w:t>
            </w:r>
          </w:p>
          <w:p w14:paraId="73A86BD0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inter-professional teaching OR</w:t>
            </w:r>
          </w:p>
          <w:p w14:paraId="1F3CFC3B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inter-professional learning OR</w:t>
            </w:r>
          </w:p>
          <w:p w14:paraId="01A52C0B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inter-professional training OR</w:t>
            </w:r>
          </w:p>
          <w:p w14:paraId="389755D9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inter-disciplinary education OR</w:t>
            </w:r>
          </w:p>
          <w:p w14:paraId="20C533FC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inter-disciplinary teaching OR</w:t>
            </w:r>
          </w:p>
          <w:p w14:paraId="48681ACB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inter-disciplinary learning OR</w:t>
            </w:r>
          </w:p>
          <w:p w14:paraId="5CD8CC30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inter-disciplinary training OR</w:t>
            </w:r>
          </w:p>
          <w:p w14:paraId="041E439A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multi-disciplinary education OR</w:t>
            </w:r>
          </w:p>
          <w:p w14:paraId="18142F95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multi-disciplinary teaching OR</w:t>
            </w:r>
          </w:p>
          <w:p w14:paraId="5972294A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multi-disciplinary learning OR</w:t>
            </w:r>
          </w:p>
          <w:p w14:paraId="0BA6E4A3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multi-disciplinary training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9DF225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interprofessional education OR</w:t>
            </w:r>
          </w:p>
          <w:p w14:paraId="725F405E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interprofessional teaching OR</w:t>
            </w:r>
          </w:p>
          <w:p w14:paraId="4B354890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interprofessional learning OR</w:t>
            </w:r>
          </w:p>
          <w:p w14:paraId="562DA43D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interprofessional training OR</w:t>
            </w:r>
          </w:p>
          <w:p w14:paraId="30028F87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interdisciplinary education OR</w:t>
            </w:r>
          </w:p>
          <w:p w14:paraId="6D48FFF0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interdisciplinary teaching OR</w:t>
            </w:r>
          </w:p>
          <w:p w14:paraId="248F887C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interdisciplinary learning OR</w:t>
            </w:r>
          </w:p>
          <w:p w14:paraId="3173BEE9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interdisciplinary training OR</w:t>
            </w:r>
          </w:p>
          <w:p w14:paraId="406FBD85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multidisciplinary education OR</w:t>
            </w:r>
          </w:p>
          <w:p w14:paraId="19C67F18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multidisciplinary teaching OR</w:t>
            </w:r>
          </w:p>
          <w:p w14:paraId="6F068525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multidisciplinary learning OR</w:t>
            </w:r>
          </w:p>
          <w:p w14:paraId="682EDCF1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multidisciplinary training OR</w:t>
            </w:r>
          </w:p>
          <w:p w14:paraId="68DEF72B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inter-professional education OR</w:t>
            </w:r>
          </w:p>
          <w:p w14:paraId="4CBD22DC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inter-professional teaching OR</w:t>
            </w:r>
          </w:p>
          <w:p w14:paraId="0EEF1D87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inter-professional learning OR</w:t>
            </w:r>
          </w:p>
          <w:p w14:paraId="064C8216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inter-professional training OR</w:t>
            </w:r>
          </w:p>
          <w:p w14:paraId="402748C1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inter-disciplinary education OR</w:t>
            </w:r>
          </w:p>
          <w:p w14:paraId="3E1EE7E2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inter-disciplinary teaching OR</w:t>
            </w:r>
          </w:p>
          <w:p w14:paraId="42B2A5CA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inter-disciplinary learning OR</w:t>
            </w:r>
          </w:p>
          <w:p w14:paraId="5A8F044F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inter-disciplinary training OR</w:t>
            </w:r>
          </w:p>
          <w:p w14:paraId="3BA520F1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multi-disciplinary education OR</w:t>
            </w:r>
          </w:p>
          <w:p w14:paraId="48ED9A03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multi-disciplinary teaching OR</w:t>
            </w:r>
          </w:p>
          <w:p w14:paraId="5E3A4479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multi-disciplinary learning OR</w:t>
            </w:r>
          </w:p>
          <w:p w14:paraId="7C61B88F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multi-disciplinary training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F247A6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interprofessional education OR</w:t>
            </w:r>
          </w:p>
          <w:p w14:paraId="28B39554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interprofessional teaching OR</w:t>
            </w:r>
          </w:p>
          <w:p w14:paraId="0C74922F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interprofessional learning OR</w:t>
            </w:r>
          </w:p>
          <w:p w14:paraId="6F18C04E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interprofessional training OR</w:t>
            </w:r>
          </w:p>
          <w:p w14:paraId="2396691F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interdisciplinary education OR</w:t>
            </w:r>
          </w:p>
          <w:p w14:paraId="5C4B9C9B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interdisciplinary teaching OR</w:t>
            </w:r>
          </w:p>
          <w:p w14:paraId="5BC3D80C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interdisciplinary learning OR</w:t>
            </w:r>
          </w:p>
          <w:p w14:paraId="03443A3A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interdisciplinary training OR</w:t>
            </w:r>
          </w:p>
          <w:p w14:paraId="6B7A6BD4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multidisciplinary education OR</w:t>
            </w:r>
          </w:p>
          <w:p w14:paraId="52879D07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multidisciplinary teaching OR</w:t>
            </w:r>
          </w:p>
          <w:p w14:paraId="379FED6F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multidisciplinary learning OR</w:t>
            </w:r>
          </w:p>
          <w:p w14:paraId="0D6497A4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multidisciplinary training OR</w:t>
            </w:r>
          </w:p>
          <w:p w14:paraId="671A19A9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inter-professional education OR</w:t>
            </w:r>
          </w:p>
          <w:p w14:paraId="6F57533D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inter-professional teaching OR</w:t>
            </w:r>
          </w:p>
          <w:p w14:paraId="04214C1E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inter-professional learning OR</w:t>
            </w:r>
          </w:p>
          <w:p w14:paraId="0C71BF3E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inter-professional training OR</w:t>
            </w:r>
          </w:p>
          <w:p w14:paraId="02C264AD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inter-disciplinary education OR</w:t>
            </w:r>
          </w:p>
          <w:p w14:paraId="769CE855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inter-disciplinary teaching OR</w:t>
            </w:r>
          </w:p>
          <w:p w14:paraId="7C89FA84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inter-disciplinary learning OR</w:t>
            </w:r>
          </w:p>
          <w:p w14:paraId="545C919D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inter-disciplinary training OR</w:t>
            </w:r>
          </w:p>
          <w:p w14:paraId="7E4B1105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multi-disciplinary education OR</w:t>
            </w:r>
          </w:p>
          <w:p w14:paraId="20D8D69E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multi-disciplinary teaching OR</w:t>
            </w:r>
          </w:p>
          <w:p w14:paraId="39AE3128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multi-disciplinary learning OR</w:t>
            </w:r>
          </w:p>
          <w:p w14:paraId="6AA0A97D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multi-disciplinary training</w:t>
            </w:r>
          </w:p>
        </w:tc>
      </w:tr>
      <w:tr w:rsidR="00B45248" w14:paraId="397ACB4D" w14:textId="77777777">
        <w:trPr>
          <w:trHeight w:val="645"/>
        </w:trPr>
        <w:tc>
          <w:tcPr>
            <w:tcW w:w="19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0F4774" w14:textId="77777777" w:rsidR="00B45248" w:rsidRDefault="00000000">
            <w:pPr>
              <w:spacing w:line="360" w:lineRule="auto"/>
              <w:ind w:right="14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Advocacy</w:t>
            </w:r>
          </w:p>
          <w:p w14:paraId="6334E99B" w14:textId="77777777" w:rsidR="00B45248" w:rsidRDefault="00000000">
            <w:pPr>
              <w:spacing w:line="360" w:lineRule="auto"/>
              <w:ind w:left="140" w:right="14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F2CF8C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advocacy OR</w:t>
            </w:r>
          </w:p>
          <w:p w14:paraId="211131CF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advocate*</w:t>
            </w:r>
          </w:p>
          <w:p w14:paraId="2BB0A718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0715D7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advocacy OR</w:t>
            </w:r>
          </w:p>
          <w:p w14:paraId="31DDB5F1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advocate*</w:t>
            </w:r>
          </w:p>
          <w:p w14:paraId="2199BA6A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914283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advocacy OR</w:t>
            </w:r>
          </w:p>
          <w:p w14:paraId="5CB15270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advocate*</w:t>
            </w:r>
          </w:p>
          <w:p w14:paraId="19B46B08" w14:textId="77777777" w:rsidR="00B45248" w:rsidRDefault="00000000">
            <w:pPr>
              <w:spacing w:line="360" w:lineRule="auto"/>
              <w:ind w:left="140" w:righ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63671F1E" w14:textId="465F9034" w:rsidR="00B45248" w:rsidRDefault="00B45248" w:rsidP="00E83AAC">
      <w:pPr>
        <w:pStyle w:val="Heading1"/>
        <w:spacing w:after="200" w:line="240" w:lineRule="auto"/>
        <w:jc w:val="both"/>
      </w:pPr>
      <w:bookmarkStart w:id="1" w:name="_lrd28o9m4crf" w:colFirst="0" w:colLast="0"/>
      <w:bookmarkStart w:id="2" w:name="_p554nglazmce" w:colFirst="0" w:colLast="0"/>
      <w:bookmarkEnd w:id="1"/>
      <w:bookmarkEnd w:id="2"/>
    </w:p>
    <w:sectPr w:rsidR="00B45248" w:rsidSect="00E83AAC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80D2F" w14:textId="77777777" w:rsidR="00911E51" w:rsidRDefault="00911E51">
      <w:pPr>
        <w:spacing w:line="240" w:lineRule="auto"/>
      </w:pPr>
      <w:r>
        <w:separator/>
      </w:r>
    </w:p>
  </w:endnote>
  <w:endnote w:type="continuationSeparator" w:id="0">
    <w:p w14:paraId="48497039" w14:textId="77777777" w:rsidR="00911E51" w:rsidRDefault="00911E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A94F6" w14:textId="77777777" w:rsidR="00B45248" w:rsidRDefault="00000000">
    <w:r>
      <w:fldChar w:fldCharType="begin"/>
    </w:r>
    <w:r>
      <w:instrText>PAGE</w:instrText>
    </w:r>
    <w:r>
      <w:fldChar w:fldCharType="separate"/>
    </w:r>
    <w:r w:rsidR="00E16D71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2E442" w14:textId="77777777" w:rsidR="00B45248" w:rsidRDefault="00B4524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E6810" w14:textId="77777777" w:rsidR="00911E51" w:rsidRDefault="00911E51">
      <w:pPr>
        <w:spacing w:line="240" w:lineRule="auto"/>
      </w:pPr>
      <w:r>
        <w:separator/>
      </w:r>
    </w:p>
  </w:footnote>
  <w:footnote w:type="continuationSeparator" w:id="0">
    <w:p w14:paraId="14E24125" w14:textId="77777777" w:rsidR="00911E51" w:rsidRDefault="00911E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AD2D2" w14:textId="77777777" w:rsidR="00B45248" w:rsidRDefault="00B45248">
    <w:pPr>
      <w:pStyle w:val="Heading2"/>
    </w:pPr>
    <w:bookmarkStart w:id="3" w:name="_79o438ef87i" w:colFirst="0" w:colLast="0"/>
    <w:bookmarkEnd w:id="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237EF" w14:textId="77777777" w:rsidR="00B45248" w:rsidRDefault="00B4524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47225D"/>
    <w:multiLevelType w:val="multilevel"/>
    <w:tmpl w:val="0A3887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B7310CF"/>
    <w:multiLevelType w:val="multilevel"/>
    <w:tmpl w:val="12BC07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55F4CEC"/>
    <w:multiLevelType w:val="multilevel"/>
    <w:tmpl w:val="6CD6C1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43D0B6C"/>
    <w:multiLevelType w:val="multilevel"/>
    <w:tmpl w:val="A3C8A5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33385493">
    <w:abstractNumId w:val="2"/>
  </w:num>
  <w:num w:numId="2" w16cid:durableId="481778113">
    <w:abstractNumId w:val="0"/>
  </w:num>
  <w:num w:numId="3" w16cid:durableId="1924338333">
    <w:abstractNumId w:val="1"/>
  </w:num>
  <w:num w:numId="4" w16cid:durableId="5609898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248"/>
    <w:rsid w:val="001C0111"/>
    <w:rsid w:val="00911E51"/>
    <w:rsid w:val="00A9349D"/>
    <w:rsid w:val="00B45248"/>
    <w:rsid w:val="00B81F3E"/>
    <w:rsid w:val="00E16D71"/>
    <w:rsid w:val="00E8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22F5F8"/>
  <w15:docId w15:val="{91C24C9A-E4DE-054F-A8A1-D4368C7AA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zh-CN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  <w:rPr>
      <w:b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112FA0-9F8A-4148-8627-4BAA706D2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3</TotalTime>
  <Pages>2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Halliwell, Flynn</cp:lastModifiedBy>
  <cp:revision>4</cp:revision>
  <dcterms:created xsi:type="dcterms:W3CDTF">2024-05-20T05:57:00Z</dcterms:created>
  <dcterms:modified xsi:type="dcterms:W3CDTF">2024-05-20T06:10:00Z</dcterms:modified>
</cp:coreProperties>
</file>