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E9083" w14:textId="4D4A2DF1" w:rsidR="002766EA" w:rsidRPr="00503775" w:rsidRDefault="002766EA" w:rsidP="0083082A">
      <w:pPr>
        <w:pStyle w:val="Overskrift6"/>
        <w:numPr>
          <w:ilvl w:val="0"/>
          <w:numId w:val="0"/>
        </w:numPr>
        <w:spacing w:before="80" w:after="80"/>
        <w:rPr>
          <w:rFonts w:ascii="Times New Roman" w:hAnsi="Times New Roman"/>
          <w:b w:val="0"/>
          <w:bCs w:val="0"/>
          <w:sz w:val="22"/>
          <w:lang w:val="en-US"/>
        </w:rPr>
      </w:pPr>
      <w:r w:rsidRPr="00503775">
        <w:rPr>
          <w:rFonts w:ascii="Times New Roman" w:hAnsi="Times New Roman"/>
          <w:sz w:val="22"/>
          <w:lang w:val="en-US"/>
        </w:rPr>
        <w:t>Table S</w:t>
      </w:r>
      <w:r w:rsidR="00AC08D5" w:rsidRPr="00503775">
        <w:rPr>
          <w:rFonts w:ascii="Times New Roman" w:hAnsi="Times New Roman"/>
          <w:sz w:val="22"/>
          <w:lang w:val="en-US"/>
        </w:rPr>
        <w:t>6</w:t>
      </w:r>
      <w:r w:rsidRPr="00503775">
        <w:rPr>
          <w:rFonts w:ascii="Times New Roman" w:hAnsi="Times New Roman"/>
          <w:sz w:val="22"/>
          <w:lang w:val="en-US"/>
        </w:rPr>
        <w:t xml:space="preserve">. </w:t>
      </w:r>
      <w:r w:rsidRPr="00503775">
        <w:rPr>
          <w:rFonts w:ascii="Times New Roman" w:hAnsi="Times New Roman"/>
          <w:b w:val="0"/>
          <w:bCs w:val="0"/>
          <w:sz w:val="22"/>
          <w:lang w:val="en-US"/>
        </w:rPr>
        <w:t>Results from element</w:t>
      </w:r>
      <w:r w:rsidR="00F32A3E" w:rsidRPr="00503775">
        <w:rPr>
          <w:rFonts w:ascii="Times New Roman" w:hAnsi="Times New Roman"/>
          <w:b w:val="0"/>
          <w:bCs w:val="0"/>
          <w:sz w:val="22"/>
          <w:lang w:val="en-US"/>
        </w:rPr>
        <w:t>al</w:t>
      </w:r>
      <w:r w:rsidRPr="00503775">
        <w:rPr>
          <w:rFonts w:ascii="Times New Roman" w:hAnsi="Times New Roman"/>
          <w:b w:val="0"/>
          <w:bCs w:val="0"/>
          <w:sz w:val="22"/>
          <w:lang w:val="en-US"/>
        </w:rPr>
        <w:t xml:space="preserve"> analysis of fish samples</w:t>
      </w:r>
      <w:r w:rsidR="00AC08D5" w:rsidRPr="00503775">
        <w:rPr>
          <w:rFonts w:ascii="Times New Roman" w:hAnsi="Times New Roman"/>
          <w:b w:val="0"/>
          <w:bCs w:val="0"/>
          <w:sz w:val="22"/>
          <w:lang w:val="en-US"/>
        </w:rPr>
        <w:t xml:space="preserve">. </w:t>
      </w:r>
      <w:r w:rsidR="00986D0C" w:rsidRPr="00503775">
        <w:rPr>
          <w:rFonts w:ascii="Times New Roman" w:hAnsi="Times New Roman"/>
          <w:b w:val="0"/>
          <w:bCs w:val="0"/>
          <w:sz w:val="22"/>
          <w:lang w:val="en-US"/>
        </w:rPr>
        <w:t>E</w:t>
      </w:r>
      <w:r w:rsidRPr="00503775">
        <w:rPr>
          <w:rFonts w:ascii="Times New Roman" w:hAnsi="Times New Roman"/>
          <w:b w:val="0"/>
          <w:bCs w:val="0"/>
          <w:sz w:val="22"/>
          <w:lang w:val="en-US"/>
        </w:rPr>
        <w:t>lement</w:t>
      </w:r>
      <w:r w:rsidR="00986D0C" w:rsidRPr="00503775">
        <w:rPr>
          <w:rFonts w:ascii="Times New Roman" w:hAnsi="Times New Roman"/>
          <w:b w:val="0"/>
          <w:bCs w:val="0"/>
          <w:sz w:val="22"/>
          <w:lang w:val="en-US"/>
        </w:rPr>
        <w:t xml:space="preserve"> concentration</w:t>
      </w:r>
      <w:r w:rsidRPr="00503775">
        <w:rPr>
          <w:rFonts w:ascii="Times New Roman" w:hAnsi="Times New Roman"/>
          <w:b w:val="0"/>
          <w:bCs w:val="0"/>
          <w:sz w:val="22"/>
          <w:lang w:val="en-US"/>
        </w:rPr>
        <w:t xml:space="preserve"> in muscle and skin samples from wild fish (individual fish</w:t>
      </w:r>
      <w:r w:rsidR="00CA50E6" w:rsidRPr="00503775">
        <w:rPr>
          <w:rFonts w:ascii="Times New Roman" w:hAnsi="Times New Roman"/>
          <w:b w:val="0"/>
          <w:bCs w:val="0"/>
          <w:sz w:val="22"/>
          <w:lang w:val="en-US"/>
        </w:rPr>
        <w:t xml:space="preserve"> </w:t>
      </w:r>
      <w:r w:rsidR="00834EF1" w:rsidRPr="00503775">
        <w:rPr>
          <w:rFonts w:ascii="Times New Roman" w:hAnsi="Times New Roman"/>
          <w:b w:val="0"/>
          <w:bCs w:val="0"/>
          <w:sz w:val="22"/>
          <w:lang w:val="en-US"/>
        </w:rPr>
        <w:t>(F1, F2)</w:t>
      </w:r>
      <w:r w:rsidR="00CA50E6" w:rsidRPr="00503775">
        <w:rPr>
          <w:rFonts w:ascii="Times New Roman" w:hAnsi="Times New Roman"/>
          <w:b w:val="0"/>
          <w:bCs w:val="0"/>
          <w:sz w:val="22"/>
          <w:lang w:val="en-US"/>
        </w:rPr>
        <w:t xml:space="preserve"> from WE, WF and WG</w:t>
      </w:r>
      <w:r w:rsidRPr="00503775">
        <w:rPr>
          <w:rFonts w:ascii="Times New Roman" w:hAnsi="Times New Roman"/>
          <w:b w:val="0"/>
          <w:bCs w:val="0"/>
          <w:sz w:val="22"/>
          <w:lang w:val="en-US"/>
        </w:rPr>
        <w:t>) and from farmed fish (groups of fish</w:t>
      </w:r>
      <w:r w:rsidR="00A00C3F" w:rsidRPr="00503775">
        <w:rPr>
          <w:rFonts w:ascii="Times New Roman" w:hAnsi="Times New Roman"/>
          <w:b w:val="0"/>
          <w:bCs w:val="0"/>
          <w:sz w:val="22"/>
          <w:lang w:val="en-US"/>
        </w:rPr>
        <w:t>, FH, FI, FJ</w:t>
      </w:r>
      <w:r w:rsidRPr="00503775">
        <w:rPr>
          <w:rFonts w:ascii="Times New Roman" w:hAnsi="Times New Roman"/>
          <w:b w:val="0"/>
          <w:bCs w:val="0"/>
          <w:sz w:val="22"/>
          <w:lang w:val="en-US"/>
        </w:rPr>
        <w:t>). Farmed fish are reported as mean ± standard deviation. DOLT: Dogfish liver CRM (certified reference material). The reference value and the measured value for this are given.</w:t>
      </w:r>
      <w:r w:rsidR="00DF2BA5" w:rsidRPr="00503775">
        <w:rPr>
          <w:rFonts w:ascii="Times New Roman" w:hAnsi="Times New Roman"/>
          <w:b w:val="0"/>
          <w:bCs w:val="0"/>
          <w:sz w:val="22"/>
          <w:lang w:val="en-US"/>
        </w:rPr>
        <w:t xml:space="preserve"> p-values from ANOVA are shown for comparison between wild and farmed origin, with statistically significant differences at p &lt; 0.05.</w:t>
      </w:r>
    </w:p>
    <w:tbl>
      <w:tblPr>
        <w:tblW w:w="1390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"/>
        <w:gridCol w:w="574"/>
        <w:gridCol w:w="140"/>
        <w:gridCol w:w="688"/>
        <w:gridCol w:w="826"/>
        <w:gridCol w:w="900"/>
        <w:gridCol w:w="900"/>
        <w:gridCol w:w="900"/>
        <w:gridCol w:w="900"/>
        <w:gridCol w:w="1420"/>
        <w:gridCol w:w="1420"/>
        <w:gridCol w:w="1420"/>
        <w:gridCol w:w="958"/>
        <w:gridCol w:w="923"/>
        <w:gridCol w:w="164"/>
        <w:gridCol w:w="923"/>
        <w:gridCol w:w="490"/>
      </w:tblGrid>
      <w:tr w:rsidR="004F09F0" w:rsidRPr="008B1672" w14:paraId="25E71954" w14:textId="07F769B5" w:rsidTr="00B120B9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B4F92A" w14:textId="77777777" w:rsidR="00563B7C" w:rsidRPr="002766EA" w:rsidRDefault="00563B7C" w:rsidP="00B21167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C7978C" w14:textId="77777777" w:rsidR="00563B7C" w:rsidRPr="002766EA" w:rsidRDefault="00563B7C" w:rsidP="00B21167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0DC727" w14:textId="77777777" w:rsidR="00563B7C" w:rsidRPr="002766EA" w:rsidRDefault="00563B7C" w:rsidP="00B21167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9DEF38" w14:textId="76E65CEB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A00C3F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WE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-F1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EF1F32" w14:textId="2AF6657F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A00C3F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WF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-F1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8C91B7" w14:textId="028E46C6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A00C3F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WF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-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F2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BED713" w14:textId="25237F92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A00C3F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WG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_F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4DB337" w14:textId="6EF8DE60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A00C3F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WG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_F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E13179" w14:textId="0A9D60BD" w:rsidR="00563B7C" w:rsidRPr="00A00C3F" w:rsidRDefault="00563B7C" w:rsidP="00B21167">
            <w:pPr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A00C3F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FH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33EFC3" w14:textId="2E1E35FE" w:rsidR="00563B7C" w:rsidRPr="00A00C3F" w:rsidRDefault="00563B7C" w:rsidP="00B21167">
            <w:pPr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A00C3F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FI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81C89B" w14:textId="6B5E8EC5" w:rsidR="00563B7C" w:rsidRPr="00A00C3F" w:rsidRDefault="00563B7C" w:rsidP="00B21167">
            <w:pPr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A00C3F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FJ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F9C810" w14:textId="36F80BDC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 xml:space="preserve">DOLT4 </w:t>
            </w:r>
            <w:proofErr w:type="spellStart"/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easured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C350E3" w14:textId="0497F7D6" w:rsidR="00563B7C" w:rsidRDefault="00563B7C" w:rsidP="00C10C66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DOLT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4</w:t>
            </w:r>
          </w:p>
          <w:p w14:paraId="597CDAEA" w14:textId="64EBC3CC" w:rsidR="00563B7C" w:rsidRPr="008B1672" w:rsidRDefault="00563B7C" w:rsidP="00C10C66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CRM</w:t>
            </w:r>
          </w:p>
        </w:tc>
        <w:tc>
          <w:tcPr>
            <w:tcW w:w="164" w:type="dxa"/>
            <w:tcBorders>
              <w:top w:val="single" w:sz="4" w:space="0" w:color="auto"/>
              <w:bottom w:val="single" w:sz="4" w:space="0" w:color="auto"/>
            </w:tcBorders>
          </w:tcPr>
          <w:p w14:paraId="399EEFEA" w14:textId="77777777" w:rsidR="00563B7C" w:rsidRPr="008B1672" w:rsidRDefault="00563B7C" w:rsidP="00C10C66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</w:tcPr>
          <w:p w14:paraId="2166AF76" w14:textId="53E72E47" w:rsidR="00563B7C" w:rsidRPr="00DF2BA5" w:rsidRDefault="00DF2BA5" w:rsidP="00563B7C">
            <w:pPr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DF2BA5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p-</w:t>
            </w:r>
            <w:proofErr w:type="spellStart"/>
            <w:r w:rsidRPr="00DF2BA5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value</w:t>
            </w:r>
            <w:proofErr w:type="spellEnd"/>
          </w:p>
        </w:tc>
      </w:tr>
      <w:tr w:rsidR="000D46BB" w:rsidRPr="008B1672" w14:paraId="2A6F506E" w14:textId="6E1F51FB" w:rsidTr="00B120B9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36895" w14:textId="77777777" w:rsidR="000D46BB" w:rsidRPr="008B1672" w:rsidRDefault="000D46BB" w:rsidP="000D46BB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FF764" w14:textId="77777777" w:rsidR="000D46BB" w:rsidRPr="008B1672" w:rsidRDefault="000D46BB" w:rsidP="000D46BB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29A4E" w14:textId="188A17C7" w:rsidR="000D46BB" w:rsidRPr="008B1672" w:rsidRDefault="000D46BB" w:rsidP="000D46BB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6A084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8BD4D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2E22D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344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BC2D2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DD07A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3982A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256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12D71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285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14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92C02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362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A080B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1510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35420" w14:textId="4AA47080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1500</w:t>
            </w:r>
            <w:r w:rsidRPr="003F2583">
              <w:rPr>
                <w:rFonts w:ascii="Aptos Narrow" w:hAnsi="Aptos Narrow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64" w:type="dxa"/>
            <w:tcBorders>
              <w:top w:val="single" w:sz="4" w:space="0" w:color="auto"/>
            </w:tcBorders>
          </w:tcPr>
          <w:p w14:paraId="4298F4E2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00F74EC2" w14:textId="144418FD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14679C">
              <w:rPr>
                <w:rFonts w:ascii="Aptos Narrow" w:hAnsi="Aptos Narrow"/>
                <w:color w:val="000000"/>
                <w:sz w:val="18"/>
                <w:szCs w:val="18"/>
              </w:rPr>
              <w:t>0.098</w:t>
            </w:r>
          </w:p>
        </w:tc>
      </w:tr>
      <w:tr w:rsidR="000D46BB" w:rsidRPr="008B1672" w14:paraId="79B74555" w14:textId="6A02371F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D48BB" w14:textId="77777777" w:rsidR="000D46BB" w:rsidRPr="008B1672" w:rsidRDefault="000D46BB" w:rsidP="000D46BB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BED52" w14:textId="77777777" w:rsidR="000D46BB" w:rsidRPr="008B1672" w:rsidRDefault="000D46BB" w:rsidP="000D46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C5640" w14:textId="7E83E5B3" w:rsidR="000D46BB" w:rsidRPr="008B1672" w:rsidRDefault="000D46BB" w:rsidP="000D46BB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5D202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65AC3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4C1FB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29D89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28B6E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BBBB2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295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5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C9978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322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86989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511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86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5778C" w14:textId="77777777" w:rsidR="000D46BB" w:rsidRPr="008B1672" w:rsidRDefault="000D46BB" w:rsidP="000D46BB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81A57" w14:textId="77777777" w:rsidR="000D46BB" w:rsidRPr="008B1672" w:rsidRDefault="000D46BB" w:rsidP="000D46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720980A7" w14:textId="77777777" w:rsidR="000D46BB" w:rsidRPr="008B1672" w:rsidRDefault="000D46BB" w:rsidP="000D46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71998DD6" w14:textId="137F672A" w:rsidR="000D46BB" w:rsidRPr="008B1672" w:rsidRDefault="000D46BB" w:rsidP="000D46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679C">
              <w:rPr>
                <w:rFonts w:ascii="Aptos Narrow" w:hAnsi="Aptos Narrow"/>
                <w:color w:val="000000"/>
                <w:sz w:val="18"/>
                <w:szCs w:val="18"/>
              </w:rPr>
              <w:t>0.862</w:t>
            </w:r>
          </w:p>
        </w:tc>
      </w:tr>
      <w:tr w:rsidR="004F09F0" w:rsidRPr="008B1672" w14:paraId="4C659EF7" w14:textId="501418AF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BC3E5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P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6DEF7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47B1A" w14:textId="2B38D65D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37853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2880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BE6EF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75668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2840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AD017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2900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DC2F2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2990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C876B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2323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3F4FA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2610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A043F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3133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25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1AE3F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13200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653B2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164" w:type="dxa"/>
          </w:tcPr>
          <w:p w14:paraId="2E03CB1D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</w:tcPr>
          <w:p w14:paraId="6293F3B2" w14:textId="08693F07" w:rsidR="00563B7C" w:rsidRPr="008B1672" w:rsidRDefault="000D46BB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0.140</w:t>
            </w:r>
          </w:p>
        </w:tc>
      </w:tr>
      <w:tr w:rsidR="004F09F0" w:rsidRPr="008B1672" w14:paraId="09F661F2" w14:textId="3001A8C3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0589F" w14:textId="77777777" w:rsidR="00563B7C" w:rsidRPr="008B1672" w:rsidRDefault="00563B7C" w:rsidP="00B21167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4C55F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49FDB" w14:textId="70293814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5864C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2610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E077A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4480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17C27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4E427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3970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159A6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4700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918F5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4753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127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F5F52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5170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86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8B16B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3640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127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B2D8A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ECE8A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4AB41283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793704FA" w14:textId="3776538F" w:rsidR="00563B7C" w:rsidRPr="008B1672" w:rsidRDefault="002F00D5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0.494</w:t>
            </w:r>
          </w:p>
        </w:tc>
      </w:tr>
      <w:tr w:rsidR="004F09F0" w:rsidRPr="008B1672" w14:paraId="3D555E77" w14:textId="3E5E6588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84446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K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01695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F3436" w14:textId="7A4769E8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2CC8A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4630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DAA91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4750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54DC0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4790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486C2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4360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2894E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A6475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408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7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C9E5E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449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7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44907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5233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52F4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9900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4A70" w14:textId="3B252194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9800</w:t>
            </w:r>
            <w:r w:rsidRPr="003F2583">
              <w:rPr>
                <w:rFonts w:ascii="Aptos Narrow" w:hAnsi="Aptos Narrow"/>
                <w:color w:val="000000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164" w:type="dxa"/>
          </w:tcPr>
          <w:p w14:paraId="4669F34A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</w:tcPr>
          <w:p w14:paraId="69A73266" w14:textId="094E268D" w:rsidR="00563B7C" w:rsidRPr="008B1672" w:rsidRDefault="00C416BA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0.352</w:t>
            </w:r>
          </w:p>
        </w:tc>
      </w:tr>
      <w:tr w:rsidR="004F09F0" w:rsidRPr="008B1672" w14:paraId="3531E62F" w14:textId="394A9BD1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5C26A" w14:textId="77777777" w:rsidR="00563B7C" w:rsidRPr="008B1672" w:rsidRDefault="00563B7C" w:rsidP="00B21167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0256A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8233B" w14:textId="13B1A89F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C7276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00584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1250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05B1D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1580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5049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1060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8D7D0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846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C117D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1370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7DAD4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1323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14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2B895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1390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7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FDD21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3333F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7E488088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3E77D8EB" w14:textId="74270CB2" w:rsidR="00563B7C" w:rsidRPr="008B1672" w:rsidRDefault="00653F85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0.502</w:t>
            </w:r>
          </w:p>
        </w:tc>
      </w:tr>
      <w:tr w:rsidR="004F09F0" w:rsidRPr="008B1672" w14:paraId="3B3CA680" w14:textId="6A0C9604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85AEF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Ca</w:t>
            </w:r>
            <w:proofErr w:type="spellEnd"/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57611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F2B96" w14:textId="222B42C3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80949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&lt;80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90FA9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&lt;70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A8D94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62FAC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249</w:t>
            </w:r>
            <w:r w:rsidRPr="00861515">
              <w:rPr>
                <w:rFonts w:ascii="Aptos Narrow" w:hAnsi="Aptos Narrow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FA935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&lt;70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B3A49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&lt;70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7C8CD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&lt;70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F48D9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&lt;70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A87A6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660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2A479" w14:textId="64296921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680</w:t>
            </w:r>
            <w:r w:rsidRPr="003F2583">
              <w:rPr>
                <w:rFonts w:ascii="Aptos Narrow" w:hAnsi="Aptos Narrow"/>
                <w:color w:val="000000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164" w:type="dxa"/>
          </w:tcPr>
          <w:p w14:paraId="7FE3FC74" w14:textId="77777777" w:rsidR="00563B7C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</w:tcPr>
          <w:p w14:paraId="6858E8A5" w14:textId="028F2E09" w:rsidR="00563B7C" w:rsidRDefault="00C416BA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0.222</w:t>
            </w:r>
          </w:p>
        </w:tc>
      </w:tr>
      <w:tr w:rsidR="004F09F0" w:rsidRPr="008B1672" w14:paraId="6708EE0E" w14:textId="60453DCC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C4F99" w14:textId="77777777" w:rsidR="00563B7C" w:rsidRPr="008B1672" w:rsidRDefault="00563B7C" w:rsidP="00B21167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664EA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A5806" w14:textId="5B7F621B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FB10D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81583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7100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E41F8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5330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598D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6200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55076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8180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CAF55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7510 ± 2769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F425F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7740 ± 1444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1FEF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5270 ± 2235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F3C5F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BDF0E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5B60ACB3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26CE36F4" w14:textId="457F7791" w:rsidR="00563B7C" w:rsidRPr="008B1672" w:rsidRDefault="00D1029E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4C447E">
              <w:rPr>
                <w:rFonts w:ascii="Times New Roman" w:hAnsi="Times New Roman"/>
                <w:sz w:val="20"/>
                <w:szCs w:val="20"/>
              </w:rPr>
              <w:t>578</w:t>
            </w:r>
          </w:p>
        </w:tc>
      </w:tr>
      <w:tr w:rsidR="004F09F0" w:rsidRPr="008B1672" w14:paraId="30E1ADEE" w14:textId="2B265E0F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18459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V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F2E70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54BF0" w14:textId="36260AEA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F1A72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&lt;0.0037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63C3C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&lt;0.0037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1CC2D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&lt;0.0037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28FEC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&lt;0.0037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825B3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&lt;0.0037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B437B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&lt;0.0037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9E78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&lt;0.0037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46B29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&lt;0.0037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FF09D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0.593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EA662" w14:textId="31E64011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0.6</w:t>
            </w:r>
            <w:r w:rsidRPr="003F2583">
              <w:rPr>
                <w:rFonts w:ascii="Aptos Narrow" w:hAnsi="Aptos Narrow"/>
                <w:color w:val="000000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164" w:type="dxa"/>
          </w:tcPr>
          <w:p w14:paraId="79F3274F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</w:tcPr>
          <w:p w14:paraId="0037F4F1" w14:textId="09DE5338" w:rsidR="00563B7C" w:rsidRPr="008B1672" w:rsidRDefault="00324946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0.217</w:t>
            </w:r>
          </w:p>
        </w:tc>
      </w:tr>
      <w:tr w:rsidR="004F09F0" w:rsidRPr="008B1672" w14:paraId="1B341F6A" w14:textId="20216C34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A635E" w14:textId="77777777" w:rsidR="00563B7C" w:rsidRPr="008B1672" w:rsidRDefault="00563B7C" w:rsidP="00B21167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2FA2B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42879" w14:textId="74F4FA55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19687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0.0112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89A86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0.0235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CEC96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0.0344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CEB2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0.0307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69EB3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0.0266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2F6D9" w14:textId="77777777" w:rsidR="00563B7C" w:rsidRPr="00861515" w:rsidRDefault="00563B7C" w:rsidP="00B21167">
            <w:pPr>
              <w:jc w:val="center"/>
              <w:rPr>
                <w:sz w:val="18"/>
                <w:szCs w:val="18"/>
              </w:rPr>
            </w:pPr>
            <w:r w:rsidRPr="00861515">
              <w:rPr>
                <w:sz w:val="18"/>
                <w:szCs w:val="18"/>
              </w:rPr>
              <w:t>0.024±0.01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490B0" w14:textId="77777777" w:rsidR="00563B7C" w:rsidRPr="00861515" w:rsidRDefault="00563B7C" w:rsidP="00B21167">
            <w:pPr>
              <w:jc w:val="center"/>
              <w:rPr>
                <w:sz w:val="18"/>
                <w:szCs w:val="18"/>
              </w:rPr>
            </w:pPr>
            <w:r w:rsidRPr="00861515">
              <w:rPr>
                <w:sz w:val="18"/>
                <w:szCs w:val="18"/>
              </w:rPr>
              <w:t>0.027±0.007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F9013" w14:textId="77777777" w:rsidR="00563B7C" w:rsidRPr="00861515" w:rsidRDefault="00563B7C" w:rsidP="00B21167">
            <w:pPr>
              <w:jc w:val="center"/>
              <w:rPr>
                <w:sz w:val="18"/>
                <w:szCs w:val="18"/>
              </w:rPr>
            </w:pPr>
            <w:r w:rsidRPr="00861515">
              <w:rPr>
                <w:sz w:val="18"/>
                <w:szCs w:val="18"/>
              </w:rPr>
              <w:t>0.021±0.0003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6DE2D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643CF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3D40CA07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79933ECA" w14:textId="0791770A" w:rsidR="00563B7C" w:rsidRPr="008B1672" w:rsidRDefault="004C447E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0.252</w:t>
            </w:r>
          </w:p>
        </w:tc>
      </w:tr>
      <w:tr w:rsidR="004F09F0" w:rsidRPr="008B1672" w14:paraId="3E13ADCE" w14:textId="613DDB4D" w:rsidTr="00EF0B7C">
        <w:trPr>
          <w:gridAfter w:val="1"/>
          <w:wAfter w:w="490" w:type="dxa"/>
          <w:trHeight w:val="495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5D65D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Mn</w:t>
            </w:r>
            <w:proofErr w:type="spellEnd"/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D71BF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7C8F" w14:textId="270178F9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4616D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&lt;0.13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A6685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&lt;0.13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BC094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7B373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C19C5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56FFC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5F316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B52FC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&lt;0.13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B45AB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10.3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C8CD6" w14:textId="4BD22B7D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164" w:type="dxa"/>
          </w:tcPr>
          <w:p w14:paraId="1D12F942" w14:textId="5F509315" w:rsidR="00563B7C" w:rsidRPr="008B1672" w:rsidRDefault="00563B7C" w:rsidP="0051352E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</w:tcPr>
          <w:p w14:paraId="7BF11C1C" w14:textId="31276CC3" w:rsidR="00563B7C" w:rsidRPr="008B1672" w:rsidRDefault="0051352E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br/>
              <w:t>0.296</w:t>
            </w:r>
          </w:p>
        </w:tc>
      </w:tr>
      <w:tr w:rsidR="004F09F0" w:rsidRPr="008B1672" w14:paraId="507A90D1" w14:textId="78897430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F9D4B" w14:textId="77777777" w:rsidR="00563B7C" w:rsidRPr="008B1672" w:rsidRDefault="00563B7C" w:rsidP="00B21167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1F779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FC3C3" w14:textId="7B92F3AF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5CB69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93E22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0.881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160A9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0.289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62A14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0.328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936AD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0.311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37CE3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2.1 ± 1.6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AFBD6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2.7 ± 2.5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C25D3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2.6±1.5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3C47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55855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4C3B4348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18910616" w14:textId="5A6CCE6D" w:rsidR="00563B7C" w:rsidRPr="008B1672" w:rsidRDefault="006B62C0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0.301</w:t>
            </w:r>
          </w:p>
        </w:tc>
      </w:tr>
      <w:tr w:rsidR="004F09F0" w:rsidRPr="008B1672" w14:paraId="581F8872" w14:textId="5164B897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276E6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Fe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80848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28ADF" w14:textId="289DD9B4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6693F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2.24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86BC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D7C8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2.3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F9459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7.85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AE87C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3.3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5A1D5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3.6 ± 0.5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E387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3.1 ± 0.7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980D4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2.9±0.4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01D0F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1890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78C55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1833 ± 75</w:t>
            </w:r>
          </w:p>
        </w:tc>
        <w:tc>
          <w:tcPr>
            <w:tcW w:w="164" w:type="dxa"/>
          </w:tcPr>
          <w:p w14:paraId="200A547F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</w:tcPr>
          <w:p w14:paraId="4758453B" w14:textId="3B468B92" w:rsidR="00563B7C" w:rsidRPr="008B1672" w:rsidRDefault="0051352E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0.154</w:t>
            </w:r>
          </w:p>
        </w:tc>
      </w:tr>
      <w:tr w:rsidR="004F09F0" w:rsidRPr="008B1672" w14:paraId="2AC78080" w14:textId="6E5BA0DF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26903" w14:textId="77777777" w:rsidR="00563B7C" w:rsidRPr="008B1672" w:rsidRDefault="00563B7C" w:rsidP="00B21167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36BA2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51400" w14:textId="1B1E2A40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CF7ED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4.18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01437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7.48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46901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5.92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D4234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3.68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17BA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9.21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1FA21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4.5 ± 0.9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5A7DE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6.1 ± 0.4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5CE6E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11.1±4.7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D498B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B55CD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4C37818C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0871BF7D" w14:textId="25FB2179" w:rsidR="00563B7C" w:rsidRPr="008B1672" w:rsidRDefault="00F71DFF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0.908</w:t>
            </w:r>
          </w:p>
        </w:tc>
      </w:tr>
      <w:tr w:rsidR="004F09F0" w:rsidRPr="008B1672" w14:paraId="3F4F40D6" w14:textId="0C9C3169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97EF9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Cu</w:t>
            </w:r>
            <w:proofErr w:type="spellEnd"/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8F372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01FDA" w14:textId="31916452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2B3F3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0.302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E7599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0.225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26665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0.241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EF52C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0.735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099F1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0.427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E56E3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0.3 ± 0.1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8465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0.3 ± 0.04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F5C88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0.3±0.1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DC0F3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34.1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FE132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31.2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64" w:type="dxa"/>
          </w:tcPr>
          <w:p w14:paraId="5F2032BA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</w:tcPr>
          <w:p w14:paraId="71470280" w14:textId="6F826BA9" w:rsidR="00563B7C" w:rsidRPr="008B1672" w:rsidRDefault="007F3DBF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0.109</w:t>
            </w:r>
          </w:p>
        </w:tc>
      </w:tr>
      <w:tr w:rsidR="004F09F0" w:rsidRPr="008B1672" w14:paraId="2EE0126C" w14:textId="227D98AC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72D61" w14:textId="77777777" w:rsidR="00563B7C" w:rsidRPr="008B1672" w:rsidRDefault="00563B7C" w:rsidP="00B21167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4C1B3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7B33D" w14:textId="28CE97A5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40260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0.642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C0734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0.718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CFFC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0.911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D3D60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0.463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85BAC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0.904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1C07B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0.3 ± 0.1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21736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0.4 ± 0.1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13502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0.9±0.2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B3EA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F7DF6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4756C272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666E5F96" w14:textId="707A5AF6" w:rsidR="00563B7C" w:rsidRPr="008B1672" w:rsidRDefault="005979A2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0.130</w:t>
            </w:r>
          </w:p>
        </w:tc>
      </w:tr>
      <w:tr w:rsidR="004F09F0" w:rsidRPr="008B1672" w14:paraId="4F6D3A56" w14:textId="3BAEA7B7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F7AB8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Zn</w:t>
            </w:r>
            <w:proofErr w:type="spellEnd"/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3DB9A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C9F55" w14:textId="09BC8C76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92112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3.44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69B4A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03801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2.94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15B34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4.41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48F63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3.29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DBD55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3.5 ± 0.4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51CBB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3.7 ± 0.3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BE3E8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3.3±0.01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3416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123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0EBA7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116 ±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4" w:type="dxa"/>
          </w:tcPr>
          <w:p w14:paraId="3664DD2A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</w:tcPr>
          <w:p w14:paraId="568576B6" w14:textId="63172B1C" w:rsidR="00563B7C" w:rsidRPr="008B1672" w:rsidRDefault="007F3DBF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0.238</w:t>
            </w:r>
          </w:p>
        </w:tc>
      </w:tr>
      <w:tr w:rsidR="004F09F0" w:rsidRPr="008B1672" w14:paraId="75B5E4A0" w14:textId="2AAEF168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3D8D3" w14:textId="77777777" w:rsidR="00563B7C" w:rsidRPr="008B1672" w:rsidRDefault="00563B7C" w:rsidP="00B21167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1D97E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16B26" w14:textId="449D7CF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86960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33.6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F2FD0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A1149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80.7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5E560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80.6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D7522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51.2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36A7F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45 ± 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97F7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23 ± 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C302F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7.7±1.5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12BC8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94DAD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146FFF9F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27AE2C43" w14:textId="3A5893BC" w:rsidR="00563B7C" w:rsidRPr="008B1672" w:rsidRDefault="00E15175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0.087</w:t>
            </w:r>
          </w:p>
        </w:tc>
      </w:tr>
      <w:tr w:rsidR="004F09F0" w:rsidRPr="008B1672" w14:paraId="531B14BF" w14:textId="32E72C44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0B4DA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As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6EA3C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4CDDF" w14:textId="43FE88AD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AC831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2.79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ED405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2.32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8A3F3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2.02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67CD6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1.56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01C99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1.27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5E0FE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0.4 ± 0.2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527B8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0.6 ± 0.1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1A791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0.4±0.2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64AD5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9.73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1893F" w14:textId="4E0B92DC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9.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66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 xml:space="preserve"> ±0.6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4" w:type="dxa"/>
          </w:tcPr>
          <w:p w14:paraId="699A0C76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</w:tcPr>
          <w:p w14:paraId="55DCE9F3" w14:textId="1782F2DC" w:rsidR="00563B7C" w:rsidRPr="008B1672" w:rsidRDefault="00BD5072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&lt;0.001*</w:t>
            </w:r>
          </w:p>
        </w:tc>
      </w:tr>
      <w:tr w:rsidR="004F09F0" w:rsidRPr="008B1672" w14:paraId="09AF3DBF" w14:textId="7A380953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7BB94" w14:textId="77777777" w:rsidR="00563B7C" w:rsidRPr="008B1672" w:rsidRDefault="00563B7C" w:rsidP="00B21167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3EE96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4D7D2" w14:textId="0C5FCAC8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85945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59EEF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0.475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EFBC2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1.89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D1F83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0.984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EBCD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1.03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FF65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0.8 ± 0.7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A978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0.42 ± 0.04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44F7E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0.4±0.1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A5DC1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B8BCE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52CABD4C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46CCE819" w14:textId="3D6CDB51" w:rsidR="00563B7C" w:rsidRPr="008B1672" w:rsidRDefault="003B3927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0.057</w:t>
            </w:r>
          </w:p>
        </w:tc>
      </w:tr>
      <w:tr w:rsidR="004F09F0" w:rsidRPr="008B1672" w14:paraId="64B93316" w14:textId="698F784E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08F0C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Rb</w:t>
            </w:r>
            <w:proofErr w:type="spellEnd"/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C7DDA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4DA66" w14:textId="7E01B1B1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B82D4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6B796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0.958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DD4A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0.891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3D85F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0.948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075D9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0.991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5EEA8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0.9 ± 0.5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1984B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1.2 ± 0.1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C596C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1.2±0.1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F7ED0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3.06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0F80E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164" w:type="dxa"/>
          </w:tcPr>
          <w:p w14:paraId="400739B4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</w:tcPr>
          <w:p w14:paraId="703D8169" w14:textId="452E302C" w:rsidR="00563B7C" w:rsidRPr="008B1672" w:rsidRDefault="00AB5F43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0.016*</w:t>
            </w:r>
          </w:p>
        </w:tc>
      </w:tr>
      <w:tr w:rsidR="004F09F0" w:rsidRPr="008B1672" w14:paraId="29D691EC" w14:textId="7A525A2C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9B287" w14:textId="77777777" w:rsidR="00563B7C" w:rsidRPr="008B1672" w:rsidRDefault="00563B7C" w:rsidP="00B21167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2AF39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8F0CD" w14:textId="75DC2FBA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AD32C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0.352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40BA3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0.365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F3F15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0.371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404C9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0.259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86C09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0.236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56704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0.35 ± 0.04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DE4CF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0.41 ±0.07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FC9A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0.41±0.03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87153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04C94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445A3641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53E04796" w14:textId="3C91EDE5" w:rsidR="00563B7C" w:rsidRPr="008B1672" w:rsidRDefault="003B3927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0.917</w:t>
            </w:r>
          </w:p>
        </w:tc>
      </w:tr>
      <w:tr w:rsidR="004F09F0" w:rsidRPr="008B1672" w14:paraId="4D6BCC7A" w14:textId="4010B7F0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8E181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Sr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D261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695C6" w14:textId="167D354D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CB228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&lt;0.3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B9196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&lt;0.3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CCDEE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50444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1.32</w:t>
            </w:r>
            <w:r w:rsidRPr="00861515">
              <w:rPr>
                <w:rFonts w:ascii="Aptos Narrow" w:hAnsi="Aptos Narrow"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1989F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8BF3D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D58D6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5BCC4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79FC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5.17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9FA80" w14:textId="25B0587B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5.5</w:t>
            </w:r>
            <w:r w:rsidRPr="003F2583">
              <w:rPr>
                <w:rFonts w:ascii="Aptos Narrow" w:hAnsi="Aptos Narrow"/>
                <w:color w:val="000000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164" w:type="dxa"/>
          </w:tcPr>
          <w:p w14:paraId="5C6D35B2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</w:tcPr>
          <w:p w14:paraId="64B1E0C1" w14:textId="1A72D3C0" w:rsidR="00563B7C" w:rsidRPr="008B1672" w:rsidRDefault="00F35434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0.218</w:t>
            </w:r>
          </w:p>
        </w:tc>
      </w:tr>
      <w:tr w:rsidR="004F09F0" w:rsidRPr="008B1672" w14:paraId="47F83260" w14:textId="044B7D75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04534" w14:textId="77777777" w:rsidR="00563B7C" w:rsidRPr="008B1672" w:rsidRDefault="00563B7C" w:rsidP="00B21167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BB069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B81CA" w14:textId="308C8BE4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EED77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8A1DB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37.1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62E2B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20.7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5F8C4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25.6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56C8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42.6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1D535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35.8±12.3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D1B75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30.3±5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3431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26.9±8.1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20FFD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C4B0E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5F18995D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4DC076E7" w14:textId="57DC7A72" w:rsidR="00563B7C" w:rsidRPr="008B1672" w:rsidRDefault="00D50E70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0.689</w:t>
            </w:r>
          </w:p>
        </w:tc>
      </w:tr>
      <w:tr w:rsidR="004F09F0" w:rsidRPr="008B1672" w14:paraId="703D020A" w14:textId="4F51967F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161FF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Cs</w:t>
            </w:r>
            <w:proofErr w:type="spellEnd"/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9344E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83E71" w14:textId="2F447522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07866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7CAEE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0.0477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0D931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0.0546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8E046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0D57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0.0549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A0FC4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0.02±0.001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BD4BB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0.022±0.001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CCD71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0.029±0.003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25B24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0.106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F4DEA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164" w:type="dxa"/>
          </w:tcPr>
          <w:p w14:paraId="080762C0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</w:tcPr>
          <w:p w14:paraId="1E6426B6" w14:textId="1C43CC64" w:rsidR="00563B7C" w:rsidRPr="008B1672" w:rsidRDefault="00F35434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0.004*</w:t>
            </w:r>
          </w:p>
        </w:tc>
      </w:tr>
      <w:tr w:rsidR="004F09F0" w:rsidRPr="008B1672" w14:paraId="6BA7454A" w14:textId="07766075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43988" w14:textId="77777777" w:rsidR="00563B7C" w:rsidRPr="008B1672" w:rsidRDefault="00563B7C" w:rsidP="00B21167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01902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C2C48" w14:textId="07785A96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B95BA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0.0241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BFD06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0.0078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6C411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0.0214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CA7CC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0.0140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E4555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0.0080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68A0D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0.009±0.003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AC2B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0.008±0.002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D47A3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0.009±0.0001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231F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3FDAB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635F29FD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54DAC5AC" w14:textId="0731308D" w:rsidR="00563B7C" w:rsidRPr="008B1672" w:rsidRDefault="00807042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0.087</w:t>
            </w:r>
          </w:p>
        </w:tc>
      </w:tr>
      <w:tr w:rsidR="004F09F0" w:rsidRPr="008B1672" w14:paraId="366639A4" w14:textId="6199759E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A1342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Cd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189B2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C2669" w14:textId="091C793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A858D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0.00187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26949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0.00048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DE10D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0.00184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F66CC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0.00470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766FE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0.00125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6F1AB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0.0001±0.0001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20D54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0.0001±0.0001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6320B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0.0001±0.0001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ACAB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25.2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02FCA" w14:textId="0B55496A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24.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3</w:t>
            </w: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±0.8</w:t>
            </w:r>
          </w:p>
        </w:tc>
        <w:tc>
          <w:tcPr>
            <w:tcW w:w="164" w:type="dxa"/>
          </w:tcPr>
          <w:p w14:paraId="57420FE1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</w:tcPr>
          <w:p w14:paraId="1C6810A5" w14:textId="6987AFE5" w:rsidR="00563B7C" w:rsidRPr="008B1672" w:rsidRDefault="00AB5F43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0.003*</w:t>
            </w:r>
          </w:p>
        </w:tc>
      </w:tr>
      <w:tr w:rsidR="004F09F0" w:rsidRPr="008B1672" w14:paraId="410F2195" w14:textId="70C36322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E1994" w14:textId="77777777" w:rsidR="00563B7C" w:rsidRPr="008B1672" w:rsidRDefault="00563B7C" w:rsidP="00B21167">
            <w:pPr>
              <w:jc w:val="right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803CE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6C2CA" w14:textId="0F94C7E1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B87C3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0.00675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42F83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0.00046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F8F2E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4A258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0.00556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4BA2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0.01850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615C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0.0029±0.0047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E4231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0.00018±0.00004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E35E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0.00027±0.00003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6D289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78FA8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12BF09F0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3" w:type="dxa"/>
          </w:tcPr>
          <w:p w14:paraId="45ECF5F5" w14:textId="5253AAB2" w:rsidR="00563B7C" w:rsidRPr="008B1672" w:rsidRDefault="000F0F33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0.092</w:t>
            </w:r>
          </w:p>
        </w:tc>
      </w:tr>
      <w:tr w:rsidR="004F09F0" w:rsidRPr="008B1672" w14:paraId="522B863D" w14:textId="65330AF3" w:rsidTr="00EF0B7C">
        <w:trPr>
          <w:gridAfter w:val="1"/>
          <w:wAfter w:w="490" w:type="dxa"/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82D36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Tl</w:t>
            </w:r>
            <w:proofErr w:type="spellEnd"/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B79E4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FCA4F" w14:textId="0032F390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13888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0.000191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26862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0.000213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B7388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&lt;0.00011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C1308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2DF98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87AD8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0.00031±0.00004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DAC3F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0.00018±0.00002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5EFC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0.00017±0.00002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CD872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0.0172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872DF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164" w:type="dxa"/>
          </w:tcPr>
          <w:p w14:paraId="7238097B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923" w:type="dxa"/>
          </w:tcPr>
          <w:p w14:paraId="6AD0A187" w14:textId="07E85FA3" w:rsidR="00563B7C" w:rsidRPr="008B1672" w:rsidRDefault="00F56F71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0.529</w:t>
            </w:r>
          </w:p>
        </w:tc>
      </w:tr>
      <w:tr w:rsidR="004F09F0" w:rsidRPr="008B1672" w14:paraId="724E45B6" w14:textId="77777777" w:rsidTr="00EF0B7C">
        <w:trPr>
          <w:trHeight w:val="240"/>
        </w:trPr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B8F6" w14:textId="77777777" w:rsidR="00563B7C" w:rsidRPr="008B1672" w:rsidRDefault="00563B7C" w:rsidP="00B21167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9974C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E2808" w14:textId="6A69CF55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2AA8C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0.00024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5AF93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0.000226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D77D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0.000255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B39FC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0.000116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C724E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0.000204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9FA8C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0.0003±0.0001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D8908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&lt;0.0003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EA5EA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&lt;0.0003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FC9B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923" w:type="dxa"/>
          </w:tcPr>
          <w:p w14:paraId="1FE86CEB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</w:tcPr>
          <w:p w14:paraId="32A72905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A44CE" w14:textId="18584C9A" w:rsidR="00563B7C" w:rsidRPr="008B1672" w:rsidRDefault="00867B0E" w:rsidP="00867B0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0.244</w:t>
            </w:r>
          </w:p>
        </w:tc>
      </w:tr>
      <w:tr w:rsidR="004F09F0" w:rsidRPr="008B1672" w14:paraId="395A48EB" w14:textId="77777777" w:rsidTr="00884E01">
        <w:trPr>
          <w:trHeight w:val="240"/>
        </w:trPr>
        <w:tc>
          <w:tcPr>
            <w:tcW w:w="36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D53DC5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U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2AF82B5" w14:textId="77777777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mg/kg</w:t>
            </w:r>
          </w:p>
        </w:tc>
        <w:tc>
          <w:tcPr>
            <w:tcW w:w="68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2365948" w14:textId="1C5A920C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muscle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A0BFEFE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&lt;0.0002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94215F7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0.0337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751675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&lt;0.0002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8F660CE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0.0005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EEC7D67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&lt;0.0002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193A599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&lt;0.0002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449581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&lt;0.0002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A28552C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&lt;0.0002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58549F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0.062</w:t>
            </w:r>
          </w:p>
        </w:tc>
        <w:tc>
          <w:tcPr>
            <w:tcW w:w="923" w:type="dxa"/>
          </w:tcPr>
          <w:p w14:paraId="1B44BA90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164" w:type="dxa"/>
          </w:tcPr>
          <w:p w14:paraId="36B5DC30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FB33739" w14:textId="5654BA83" w:rsidR="00563B7C" w:rsidRPr="008B1672" w:rsidRDefault="00924F19" w:rsidP="00924F19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    0.198</w:t>
            </w:r>
          </w:p>
        </w:tc>
      </w:tr>
      <w:tr w:rsidR="004F09F0" w:rsidRPr="008B1672" w14:paraId="103EE4CA" w14:textId="77777777" w:rsidTr="00884E01">
        <w:trPr>
          <w:trHeight w:val="240"/>
        </w:trPr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AC3696" w14:textId="77777777" w:rsidR="00563B7C" w:rsidRPr="008B1672" w:rsidRDefault="00563B7C" w:rsidP="00B21167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B702D2" w14:textId="77777777" w:rsidR="00563B7C" w:rsidRPr="008B1672" w:rsidRDefault="00563B7C" w:rsidP="00B211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F3DC19" w14:textId="5DD4B009" w:rsidR="00563B7C" w:rsidRPr="008B1672" w:rsidRDefault="00563B7C" w:rsidP="00B21167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 Narrow" w:hAnsi="Aptos Narrow"/>
                <w:color w:val="000000"/>
                <w:sz w:val="18"/>
                <w:szCs w:val="18"/>
              </w:rPr>
              <w:t>skin</w:t>
            </w:r>
            <w:proofErr w:type="spellEnd"/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4F928F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0.00153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B64BF1" w14:textId="77777777" w:rsidR="00563B7C" w:rsidRPr="008B1672" w:rsidRDefault="00563B7C" w:rsidP="00B21167">
            <w:pPr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8B1672">
              <w:rPr>
                <w:rFonts w:ascii="Aptos Narrow" w:hAnsi="Aptos Narrow"/>
                <w:color w:val="000000"/>
                <w:sz w:val="18"/>
                <w:szCs w:val="18"/>
              </w:rPr>
              <w:t>0.0197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8C4E25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0.00276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9EA302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0.00232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E034BB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0.00676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53BBD6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0.004±0.001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59A250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0.0017±0.0004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B498EC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861515">
              <w:rPr>
                <w:rFonts w:ascii="Aptos Narrow" w:hAnsi="Aptos Narrow"/>
                <w:sz w:val="18"/>
                <w:szCs w:val="18"/>
              </w:rPr>
              <w:t>0.008±0.005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5B9479" w14:textId="77777777" w:rsidR="00563B7C" w:rsidRPr="00861515" w:rsidRDefault="00563B7C" w:rsidP="00B21167">
            <w:pPr>
              <w:jc w:val="center"/>
              <w:rPr>
                <w:rFonts w:ascii="Aptos Narrow" w:hAnsi="Aptos Narrow"/>
                <w:sz w:val="18"/>
                <w:szCs w:val="18"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14:paraId="57C92E4A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" w:type="dxa"/>
            <w:tcBorders>
              <w:bottom w:val="single" w:sz="4" w:space="0" w:color="auto"/>
            </w:tcBorders>
          </w:tcPr>
          <w:p w14:paraId="5C01B3E8" w14:textId="77777777" w:rsidR="00563B7C" w:rsidRPr="008B1672" w:rsidRDefault="00563B7C" w:rsidP="00B211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5BAE6A" w14:textId="459BF83A" w:rsidR="00563B7C" w:rsidRPr="008B1672" w:rsidRDefault="00867B0E" w:rsidP="00867B0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0.447</w:t>
            </w:r>
          </w:p>
        </w:tc>
      </w:tr>
    </w:tbl>
    <w:p w14:paraId="7E1E2DF7" w14:textId="77777777" w:rsidR="00F73C34" w:rsidRPr="0020104D" w:rsidRDefault="00F73C34" w:rsidP="00F73C34">
      <w:pPr>
        <w:rPr>
          <w:lang w:val="en-US"/>
        </w:rPr>
      </w:pPr>
      <w:proofErr w:type="spellStart"/>
      <w:r w:rsidRPr="0020104D">
        <w:rPr>
          <w:vertAlign w:val="superscript"/>
          <w:lang w:val="en-US"/>
        </w:rPr>
        <w:t>a</w:t>
      </w:r>
      <w:r w:rsidRPr="0020104D">
        <w:rPr>
          <w:lang w:val="en-US"/>
        </w:rPr>
        <w:t>Increased</w:t>
      </w:r>
      <w:proofErr w:type="spellEnd"/>
      <w:r w:rsidRPr="0020104D">
        <w:rPr>
          <w:lang w:val="en-US"/>
        </w:rPr>
        <w:t xml:space="preserve"> value </w:t>
      </w:r>
      <w:r>
        <w:rPr>
          <w:lang w:val="en-US"/>
        </w:rPr>
        <w:t>indicates</w:t>
      </w:r>
      <w:r w:rsidRPr="0020104D">
        <w:rPr>
          <w:lang w:val="en-US"/>
        </w:rPr>
        <w:t xml:space="preserve"> </w:t>
      </w:r>
      <w:r>
        <w:rPr>
          <w:lang w:val="en-US"/>
        </w:rPr>
        <w:t>bone particles in muscle sample</w:t>
      </w:r>
    </w:p>
    <w:p w14:paraId="4766091D" w14:textId="34C063E0" w:rsidR="00020A13" w:rsidRPr="00C271F8" w:rsidRDefault="00F73C34" w:rsidP="007613CA">
      <w:pPr>
        <w:rPr>
          <w:rFonts w:cstheme="minorHAnsi"/>
        </w:rPr>
      </w:pPr>
      <w:proofErr w:type="spellStart"/>
      <w:r w:rsidRPr="00F73C34">
        <w:rPr>
          <w:rFonts w:cstheme="minorHAnsi"/>
          <w:vertAlign w:val="superscript"/>
        </w:rPr>
        <w:t>b</w:t>
      </w:r>
      <w:r w:rsidR="00580338">
        <w:rPr>
          <w:rFonts w:cstheme="minorHAnsi"/>
        </w:rPr>
        <w:t>Information</w:t>
      </w:r>
      <w:proofErr w:type="spellEnd"/>
      <w:r w:rsidR="00580338">
        <w:rPr>
          <w:rFonts w:cstheme="minorHAnsi"/>
        </w:rPr>
        <w:t xml:space="preserve"> </w:t>
      </w:r>
      <w:proofErr w:type="spellStart"/>
      <w:r w:rsidR="00580338">
        <w:rPr>
          <w:rFonts w:cstheme="minorHAnsi"/>
        </w:rPr>
        <w:t>values</w:t>
      </w:r>
      <w:proofErr w:type="spellEnd"/>
      <w:r w:rsidR="00580338">
        <w:rPr>
          <w:rFonts w:cstheme="minorHAnsi"/>
        </w:rPr>
        <w:t xml:space="preserve"> for DOLT-4</w:t>
      </w:r>
    </w:p>
    <w:sectPr w:rsidR="00020A13" w:rsidRPr="00C271F8" w:rsidSect="002766EA">
      <w:pgSz w:w="16838" w:h="11906" w:orient="landscape" w:code="9"/>
      <w:pgMar w:top="624" w:right="1758" w:bottom="907" w:left="1134" w:header="709" w:footer="75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EDE78" w14:textId="77777777" w:rsidR="00625379" w:rsidRDefault="00625379" w:rsidP="004E4694">
      <w:pPr>
        <w:spacing w:before="0"/>
      </w:pPr>
      <w:r>
        <w:separator/>
      </w:r>
    </w:p>
  </w:endnote>
  <w:endnote w:type="continuationSeparator" w:id="0">
    <w:p w14:paraId="3B6251BE" w14:textId="77777777" w:rsidR="00625379" w:rsidRDefault="00625379" w:rsidP="004E469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2E923" w14:textId="77777777" w:rsidR="00625379" w:rsidRDefault="00625379" w:rsidP="004E4694">
      <w:pPr>
        <w:spacing w:before="0"/>
      </w:pPr>
      <w:r>
        <w:separator/>
      </w:r>
    </w:p>
  </w:footnote>
  <w:footnote w:type="continuationSeparator" w:id="0">
    <w:p w14:paraId="4597D5DC" w14:textId="77777777" w:rsidR="00625379" w:rsidRDefault="00625379" w:rsidP="004E469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9313B"/>
    <w:multiLevelType w:val="multilevel"/>
    <w:tmpl w:val="3912E00A"/>
    <w:lvl w:ilvl="0">
      <w:start w:val="1"/>
      <w:numFmt w:val="upperRoman"/>
      <w:lvlText w:val="%1."/>
      <w:lvlJc w:val="left"/>
      <w:pPr>
        <w:tabs>
          <w:tab w:val="num" w:pos="-3960"/>
        </w:tabs>
        <w:ind w:left="-432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-3240"/>
        </w:tabs>
        <w:ind w:left="-360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-2520"/>
        </w:tabs>
        <w:ind w:left="-288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1800"/>
        </w:tabs>
        <w:ind w:left="-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-1080"/>
        </w:tabs>
        <w:ind w:left="-1440" w:firstLine="0"/>
      </w:pPr>
      <w:rPr>
        <w:rFonts w:hint="default"/>
      </w:rPr>
    </w:lvl>
    <w:lvl w:ilvl="5">
      <w:start w:val="1"/>
      <w:numFmt w:val="upperLetter"/>
      <w:pStyle w:val="Overskrift6"/>
      <w:lvlText w:val="%6"/>
      <w:lvlJc w:val="left"/>
      <w:pPr>
        <w:tabs>
          <w:tab w:val="num" w:pos="-360"/>
        </w:tabs>
        <w:ind w:left="-720" w:firstLine="720"/>
      </w:pPr>
      <w:rPr>
        <w:rFonts w:hint="default"/>
      </w:rPr>
    </w:lvl>
    <w:lvl w:ilvl="6">
      <w:start w:val="1"/>
      <w:numFmt w:val="decimal"/>
      <w:pStyle w:val="Overskrift7"/>
      <w:lvlText w:val="%6.%7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pStyle w:val="Overskrift8"/>
      <w:lvlText w:val="%6.%7.%8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8">
      <w:start w:val="1"/>
      <w:numFmt w:val="decimal"/>
      <w:pStyle w:val="Overskrift9"/>
      <w:lvlText w:val="%6.%7.%8.%9"/>
      <w:lvlJc w:val="left"/>
      <w:pPr>
        <w:tabs>
          <w:tab w:val="num" w:pos="1800"/>
        </w:tabs>
        <w:ind w:left="1440" w:hanging="1440"/>
      </w:pPr>
      <w:rPr>
        <w:rFonts w:hint="default"/>
      </w:rPr>
    </w:lvl>
  </w:abstractNum>
  <w:abstractNum w:abstractNumId="1" w15:restartNumberingAfterBreak="0">
    <w:nsid w:val="57437C99"/>
    <w:multiLevelType w:val="multilevel"/>
    <w:tmpl w:val="C9320DF2"/>
    <w:lvl w:ilvl="0">
      <w:start w:val="1"/>
      <w:numFmt w:val="decimal"/>
      <w:pStyle w:val="Overskrift1"/>
      <w:lvlText w:val="%1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932155240">
    <w:abstractNumId w:val="1"/>
  </w:num>
  <w:num w:numId="2" w16cid:durableId="1150248450">
    <w:abstractNumId w:val="1"/>
  </w:num>
  <w:num w:numId="3" w16cid:durableId="507016904">
    <w:abstractNumId w:val="1"/>
  </w:num>
  <w:num w:numId="4" w16cid:durableId="2066294732">
    <w:abstractNumId w:val="1"/>
  </w:num>
  <w:num w:numId="5" w16cid:durableId="342436784">
    <w:abstractNumId w:val="1"/>
  </w:num>
  <w:num w:numId="6" w16cid:durableId="1491796995">
    <w:abstractNumId w:val="1"/>
  </w:num>
  <w:num w:numId="7" w16cid:durableId="2019650016">
    <w:abstractNumId w:val="1"/>
  </w:num>
  <w:num w:numId="8" w16cid:durableId="110784206">
    <w:abstractNumId w:val="1"/>
  </w:num>
  <w:num w:numId="9" w16cid:durableId="951353193">
    <w:abstractNumId w:val="1"/>
  </w:num>
  <w:num w:numId="10" w16cid:durableId="480660407">
    <w:abstractNumId w:val="0"/>
  </w:num>
  <w:num w:numId="11" w16cid:durableId="1206024575">
    <w:abstractNumId w:val="0"/>
  </w:num>
  <w:num w:numId="12" w16cid:durableId="1995527996">
    <w:abstractNumId w:val="0"/>
  </w:num>
  <w:num w:numId="13" w16cid:durableId="1282033166">
    <w:abstractNumId w:val="0"/>
  </w:num>
  <w:num w:numId="14" w16cid:durableId="508182059">
    <w:abstractNumId w:val="1"/>
  </w:num>
  <w:num w:numId="15" w16cid:durableId="1368260776">
    <w:abstractNumId w:val="1"/>
  </w:num>
  <w:num w:numId="16" w16cid:durableId="728459194">
    <w:abstractNumId w:val="1"/>
  </w:num>
  <w:num w:numId="17" w16cid:durableId="1283807476">
    <w:abstractNumId w:val="1"/>
  </w:num>
  <w:num w:numId="18" w16cid:durableId="986982850">
    <w:abstractNumId w:val="1"/>
  </w:num>
  <w:num w:numId="19" w16cid:durableId="1965840493">
    <w:abstractNumId w:val="0"/>
  </w:num>
  <w:num w:numId="20" w16cid:durableId="799998249">
    <w:abstractNumId w:val="0"/>
  </w:num>
  <w:num w:numId="21" w16cid:durableId="666439249">
    <w:abstractNumId w:val="0"/>
  </w:num>
  <w:num w:numId="22" w16cid:durableId="1902904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EA"/>
    <w:rsid w:val="00012E32"/>
    <w:rsid w:val="00020A13"/>
    <w:rsid w:val="0003492A"/>
    <w:rsid w:val="00050599"/>
    <w:rsid w:val="00055125"/>
    <w:rsid w:val="00055784"/>
    <w:rsid w:val="0009093B"/>
    <w:rsid w:val="000C45E9"/>
    <w:rsid w:val="000D46BB"/>
    <w:rsid w:val="000F0F33"/>
    <w:rsid w:val="001136BA"/>
    <w:rsid w:val="0014275D"/>
    <w:rsid w:val="00142DCF"/>
    <w:rsid w:val="001767E2"/>
    <w:rsid w:val="00200291"/>
    <w:rsid w:val="0020104D"/>
    <w:rsid w:val="00202506"/>
    <w:rsid w:val="002119EF"/>
    <w:rsid w:val="00260BF0"/>
    <w:rsid w:val="002766EA"/>
    <w:rsid w:val="002A580C"/>
    <w:rsid w:val="002B4C29"/>
    <w:rsid w:val="002C2696"/>
    <w:rsid w:val="002F00D5"/>
    <w:rsid w:val="00316BAF"/>
    <w:rsid w:val="00324946"/>
    <w:rsid w:val="003271A6"/>
    <w:rsid w:val="00335C7F"/>
    <w:rsid w:val="00374170"/>
    <w:rsid w:val="0038241B"/>
    <w:rsid w:val="003B3927"/>
    <w:rsid w:val="003E3C1B"/>
    <w:rsid w:val="003F2583"/>
    <w:rsid w:val="00406C6D"/>
    <w:rsid w:val="004329FF"/>
    <w:rsid w:val="00483F30"/>
    <w:rsid w:val="004A5B04"/>
    <w:rsid w:val="004C447E"/>
    <w:rsid w:val="004E4694"/>
    <w:rsid w:val="004F09F0"/>
    <w:rsid w:val="00503775"/>
    <w:rsid w:val="0051352E"/>
    <w:rsid w:val="0056137B"/>
    <w:rsid w:val="00561D2C"/>
    <w:rsid w:val="00563B7C"/>
    <w:rsid w:val="00580338"/>
    <w:rsid w:val="00596A82"/>
    <w:rsid w:val="005979A2"/>
    <w:rsid w:val="005A5E02"/>
    <w:rsid w:val="005B65CA"/>
    <w:rsid w:val="005C0C91"/>
    <w:rsid w:val="00625379"/>
    <w:rsid w:val="0063309D"/>
    <w:rsid w:val="00653F85"/>
    <w:rsid w:val="00695D6C"/>
    <w:rsid w:val="00696D05"/>
    <w:rsid w:val="006B1933"/>
    <w:rsid w:val="006B62C0"/>
    <w:rsid w:val="006D7A16"/>
    <w:rsid w:val="007049ED"/>
    <w:rsid w:val="00723AFB"/>
    <w:rsid w:val="007613CA"/>
    <w:rsid w:val="007758CD"/>
    <w:rsid w:val="007B6937"/>
    <w:rsid w:val="007C00CA"/>
    <w:rsid w:val="007F0C4C"/>
    <w:rsid w:val="007F3DBF"/>
    <w:rsid w:val="00807042"/>
    <w:rsid w:val="0083082A"/>
    <w:rsid w:val="008335A2"/>
    <w:rsid w:val="00834EF1"/>
    <w:rsid w:val="00867B0E"/>
    <w:rsid w:val="00884E01"/>
    <w:rsid w:val="00885576"/>
    <w:rsid w:val="008A6963"/>
    <w:rsid w:val="00924F19"/>
    <w:rsid w:val="009800DA"/>
    <w:rsid w:val="00986D0C"/>
    <w:rsid w:val="009B12AB"/>
    <w:rsid w:val="009F4DFF"/>
    <w:rsid w:val="009F6E04"/>
    <w:rsid w:val="00A007F9"/>
    <w:rsid w:val="00A00C3F"/>
    <w:rsid w:val="00A13EFB"/>
    <w:rsid w:val="00A17D9C"/>
    <w:rsid w:val="00A279EA"/>
    <w:rsid w:val="00A401B6"/>
    <w:rsid w:val="00A62853"/>
    <w:rsid w:val="00A8468F"/>
    <w:rsid w:val="00AB5F43"/>
    <w:rsid w:val="00AC08D5"/>
    <w:rsid w:val="00B120B9"/>
    <w:rsid w:val="00B21F8B"/>
    <w:rsid w:val="00B30920"/>
    <w:rsid w:val="00BC62C3"/>
    <w:rsid w:val="00BD5072"/>
    <w:rsid w:val="00BE18E6"/>
    <w:rsid w:val="00BE1A1F"/>
    <w:rsid w:val="00C05A06"/>
    <w:rsid w:val="00C10C66"/>
    <w:rsid w:val="00C271F8"/>
    <w:rsid w:val="00C416BA"/>
    <w:rsid w:val="00CA50E6"/>
    <w:rsid w:val="00CC72D2"/>
    <w:rsid w:val="00CD5CD6"/>
    <w:rsid w:val="00D03D7B"/>
    <w:rsid w:val="00D1029E"/>
    <w:rsid w:val="00D115E2"/>
    <w:rsid w:val="00D50E70"/>
    <w:rsid w:val="00D51BD6"/>
    <w:rsid w:val="00D65311"/>
    <w:rsid w:val="00D7542B"/>
    <w:rsid w:val="00DB4685"/>
    <w:rsid w:val="00DD3066"/>
    <w:rsid w:val="00DE6F9D"/>
    <w:rsid w:val="00DF2BA5"/>
    <w:rsid w:val="00E03FB0"/>
    <w:rsid w:val="00E15175"/>
    <w:rsid w:val="00E16196"/>
    <w:rsid w:val="00E42301"/>
    <w:rsid w:val="00E42C04"/>
    <w:rsid w:val="00E6516F"/>
    <w:rsid w:val="00E9757A"/>
    <w:rsid w:val="00EF0B7C"/>
    <w:rsid w:val="00F32A3E"/>
    <w:rsid w:val="00F35434"/>
    <w:rsid w:val="00F4150F"/>
    <w:rsid w:val="00F56F71"/>
    <w:rsid w:val="00F650DD"/>
    <w:rsid w:val="00F71DFF"/>
    <w:rsid w:val="00F73C34"/>
    <w:rsid w:val="00F85F3E"/>
    <w:rsid w:val="00FE5942"/>
    <w:rsid w:val="2B11F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7E63F"/>
  <w15:docId w15:val="{334AF73D-71CE-4D2C-AC0F-7FFE8130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6EA"/>
    <w:pPr>
      <w:tabs>
        <w:tab w:val="left" w:pos="284"/>
      </w:tabs>
      <w:spacing w:before="20" w:after="0" w:line="240" w:lineRule="auto"/>
    </w:pPr>
    <w:rPr>
      <w:rFonts w:eastAsia="Times New Roman" w:cs="Times New Roman"/>
      <w:szCs w:val="24"/>
      <w:lang w:eastAsia="nb-NO"/>
    </w:rPr>
  </w:style>
  <w:style w:type="paragraph" w:styleId="Overskrift1">
    <w:name w:val="heading 1"/>
    <w:next w:val="Normal"/>
    <w:link w:val="Overskrift1Tegn"/>
    <w:qFormat/>
    <w:rsid w:val="007B6937"/>
    <w:pPr>
      <w:keepNext/>
      <w:numPr>
        <w:numId w:val="18"/>
      </w:numPr>
      <w:tabs>
        <w:tab w:val="left" w:pos="312"/>
      </w:tabs>
      <w:spacing w:before="240" w:after="60" w:line="240" w:lineRule="auto"/>
      <w:outlineLvl w:val="0"/>
    </w:pPr>
    <w:rPr>
      <w:rFonts w:asciiTheme="majorHAnsi" w:eastAsia="Times New Roman" w:hAnsiTheme="majorHAnsi" w:cs="Arial"/>
      <w:b/>
      <w:bCs/>
      <w:kern w:val="32"/>
      <w:sz w:val="26"/>
      <w:szCs w:val="32"/>
      <w:lang w:eastAsia="nb-NO"/>
    </w:rPr>
  </w:style>
  <w:style w:type="paragraph" w:styleId="Overskrift2">
    <w:name w:val="heading 2"/>
    <w:next w:val="Normal"/>
    <w:link w:val="Overskrift2Tegn"/>
    <w:qFormat/>
    <w:rsid w:val="007B6937"/>
    <w:pPr>
      <w:keepNext/>
      <w:numPr>
        <w:ilvl w:val="1"/>
        <w:numId w:val="18"/>
      </w:numPr>
      <w:tabs>
        <w:tab w:val="left" w:pos="493"/>
      </w:tabs>
      <w:spacing w:before="240" w:after="60" w:line="240" w:lineRule="auto"/>
      <w:outlineLvl w:val="1"/>
    </w:pPr>
    <w:rPr>
      <w:rFonts w:asciiTheme="majorHAnsi" w:eastAsia="Times New Roman" w:hAnsiTheme="majorHAnsi" w:cs="Arial"/>
      <w:b/>
      <w:bCs/>
      <w:iCs/>
      <w:sz w:val="26"/>
      <w:szCs w:val="28"/>
      <w:lang w:eastAsia="nb-NO"/>
    </w:rPr>
  </w:style>
  <w:style w:type="paragraph" w:styleId="Overskrift3">
    <w:name w:val="heading 3"/>
    <w:next w:val="Normal"/>
    <w:link w:val="Overskrift3Tegn"/>
    <w:qFormat/>
    <w:rsid w:val="007B6937"/>
    <w:pPr>
      <w:keepNext/>
      <w:numPr>
        <w:ilvl w:val="2"/>
        <w:numId w:val="18"/>
      </w:numPr>
      <w:tabs>
        <w:tab w:val="left" w:pos="658"/>
      </w:tabs>
      <w:spacing w:before="240" w:after="60" w:line="240" w:lineRule="auto"/>
      <w:outlineLvl w:val="2"/>
    </w:pPr>
    <w:rPr>
      <w:rFonts w:asciiTheme="majorHAnsi" w:eastAsia="Times New Roman" w:hAnsiTheme="majorHAnsi" w:cs="Arial"/>
      <w:b/>
      <w:bCs/>
      <w:sz w:val="26"/>
      <w:szCs w:val="26"/>
      <w:lang w:eastAsia="nb-NO"/>
    </w:rPr>
  </w:style>
  <w:style w:type="paragraph" w:styleId="Overskrift4">
    <w:name w:val="heading 4"/>
    <w:next w:val="Normal"/>
    <w:link w:val="Overskrift4Tegn"/>
    <w:qFormat/>
    <w:rsid w:val="007B6937"/>
    <w:pPr>
      <w:keepNext/>
      <w:numPr>
        <w:ilvl w:val="3"/>
        <w:numId w:val="18"/>
      </w:numPr>
      <w:tabs>
        <w:tab w:val="left" w:pos="833"/>
      </w:tabs>
      <w:spacing w:before="240" w:after="60" w:line="240" w:lineRule="auto"/>
      <w:outlineLvl w:val="3"/>
    </w:pPr>
    <w:rPr>
      <w:rFonts w:asciiTheme="majorHAnsi" w:eastAsia="Times New Roman" w:hAnsiTheme="majorHAnsi" w:cs="Times New Roman"/>
      <w:b/>
      <w:bCs/>
      <w:sz w:val="26"/>
      <w:szCs w:val="28"/>
      <w:lang w:eastAsia="nb-NO"/>
    </w:rPr>
  </w:style>
  <w:style w:type="paragraph" w:styleId="Overskrift5">
    <w:name w:val="heading 5"/>
    <w:basedOn w:val="Normal"/>
    <w:next w:val="Normal"/>
    <w:link w:val="Overskrift5Tegn"/>
    <w:qFormat/>
    <w:rsid w:val="00F650DD"/>
    <w:pPr>
      <w:numPr>
        <w:ilvl w:val="4"/>
        <w:numId w:val="18"/>
      </w:numPr>
      <w:tabs>
        <w:tab w:val="clear" w:pos="284"/>
        <w:tab w:val="left" w:pos="1009"/>
      </w:tabs>
      <w:spacing w:before="240" w:after="60"/>
      <w:outlineLvl w:val="4"/>
    </w:pPr>
    <w:rPr>
      <w:rFonts w:ascii="Times New Roman" w:hAnsi="Times New Roman"/>
      <w:b/>
      <w:bCs/>
      <w:iCs/>
      <w:sz w:val="26"/>
      <w:szCs w:val="26"/>
    </w:rPr>
  </w:style>
  <w:style w:type="paragraph" w:styleId="Overskrift6">
    <w:name w:val="heading 6"/>
    <w:aliases w:val="Appendix 1"/>
    <w:next w:val="Normal"/>
    <w:link w:val="Overskrift6Tegn"/>
    <w:qFormat/>
    <w:rsid w:val="007B6937"/>
    <w:pPr>
      <w:numPr>
        <w:ilvl w:val="5"/>
        <w:numId w:val="22"/>
      </w:numPr>
      <w:tabs>
        <w:tab w:val="left" w:pos="312"/>
      </w:tabs>
      <w:spacing w:before="240" w:after="60" w:line="240" w:lineRule="auto"/>
      <w:outlineLvl w:val="5"/>
    </w:pPr>
    <w:rPr>
      <w:rFonts w:asciiTheme="majorHAnsi" w:eastAsia="Times New Roman" w:hAnsiTheme="majorHAnsi" w:cs="Times New Roman"/>
      <w:b/>
      <w:bCs/>
      <w:sz w:val="26"/>
      <w:lang w:eastAsia="nb-NO"/>
    </w:rPr>
  </w:style>
  <w:style w:type="paragraph" w:styleId="Overskrift7">
    <w:name w:val="heading 7"/>
    <w:aliases w:val="Appendix 2"/>
    <w:next w:val="Normal"/>
    <w:link w:val="Overskrift7Tegn"/>
    <w:qFormat/>
    <w:rsid w:val="007B6937"/>
    <w:pPr>
      <w:numPr>
        <w:ilvl w:val="6"/>
        <w:numId w:val="22"/>
      </w:numPr>
      <w:tabs>
        <w:tab w:val="left" w:pos="493"/>
      </w:tabs>
      <w:spacing w:before="240" w:after="60" w:line="240" w:lineRule="auto"/>
      <w:outlineLvl w:val="6"/>
    </w:pPr>
    <w:rPr>
      <w:rFonts w:asciiTheme="majorHAnsi" w:eastAsia="Times New Roman" w:hAnsiTheme="majorHAnsi" w:cs="Times New Roman"/>
      <w:b/>
      <w:sz w:val="26"/>
      <w:szCs w:val="24"/>
      <w:lang w:eastAsia="nb-NO"/>
    </w:rPr>
  </w:style>
  <w:style w:type="paragraph" w:styleId="Overskrift8">
    <w:name w:val="heading 8"/>
    <w:aliases w:val="Appendix 3"/>
    <w:next w:val="Normal"/>
    <w:link w:val="Overskrift8Tegn"/>
    <w:qFormat/>
    <w:rsid w:val="007B6937"/>
    <w:pPr>
      <w:numPr>
        <w:ilvl w:val="7"/>
        <w:numId w:val="22"/>
      </w:numPr>
      <w:tabs>
        <w:tab w:val="left" w:pos="658"/>
      </w:tabs>
      <w:spacing w:before="240" w:after="60" w:line="240" w:lineRule="auto"/>
      <w:outlineLvl w:val="7"/>
    </w:pPr>
    <w:rPr>
      <w:rFonts w:asciiTheme="majorHAnsi" w:eastAsia="Times New Roman" w:hAnsiTheme="majorHAnsi" w:cs="Times New Roman"/>
      <w:b/>
      <w:iCs/>
      <w:sz w:val="26"/>
      <w:szCs w:val="24"/>
      <w:lang w:eastAsia="nb-NO"/>
    </w:rPr>
  </w:style>
  <w:style w:type="paragraph" w:styleId="Overskrift9">
    <w:name w:val="heading 9"/>
    <w:aliases w:val="Appendix 4"/>
    <w:next w:val="Normal"/>
    <w:link w:val="Overskrift9Tegn"/>
    <w:qFormat/>
    <w:rsid w:val="007B6937"/>
    <w:pPr>
      <w:numPr>
        <w:ilvl w:val="8"/>
        <w:numId w:val="22"/>
      </w:numPr>
      <w:tabs>
        <w:tab w:val="left" w:pos="833"/>
      </w:tabs>
      <w:spacing w:before="240" w:after="60" w:line="240" w:lineRule="auto"/>
      <w:outlineLvl w:val="8"/>
    </w:pPr>
    <w:rPr>
      <w:rFonts w:asciiTheme="majorHAnsi" w:eastAsia="Times New Roman" w:hAnsiTheme="majorHAnsi" w:cs="Arial"/>
      <w:b/>
      <w:sz w:val="2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E16196"/>
    <w:pPr>
      <w:tabs>
        <w:tab w:val="clear" w:pos="284"/>
        <w:tab w:val="center" w:pos="4320"/>
        <w:tab w:val="right" w:pos="8640"/>
      </w:tabs>
    </w:pPr>
    <w:rPr>
      <w:rFonts w:ascii="Times New Roman" w:hAnsi="Times New Roman"/>
    </w:rPr>
  </w:style>
  <w:style w:type="character" w:customStyle="1" w:styleId="TopptekstTegn">
    <w:name w:val="Topptekst Tegn"/>
    <w:basedOn w:val="Standardskriftforavsnitt"/>
    <w:link w:val="Topptekst"/>
    <w:rsid w:val="004E4694"/>
    <w:rPr>
      <w:rFonts w:ascii="Times New Roman" w:eastAsia="Times New Roman" w:hAnsi="Times New Roman" w:cs="Times New Roman"/>
      <w:szCs w:val="24"/>
      <w:lang w:eastAsia="nb-NO"/>
    </w:rPr>
  </w:style>
  <w:style w:type="paragraph" w:styleId="Bunntekst">
    <w:name w:val="footer"/>
    <w:basedOn w:val="Normal"/>
    <w:link w:val="BunntekstTegn"/>
    <w:rsid w:val="00E16196"/>
    <w:pPr>
      <w:tabs>
        <w:tab w:val="clear" w:pos="284"/>
        <w:tab w:val="center" w:pos="4320"/>
        <w:tab w:val="right" w:pos="8640"/>
      </w:tabs>
    </w:pPr>
    <w:rPr>
      <w:rFonts w:ascii="Times New Roman" w:hAnsi="Times New Roman"/>
    </w:rPr>
  </w:style>
  <w:style w:type="character" w:customStyle="1" w:styleId="BunntekstTegn">
    <w:name w:val="Bunntekst Tegn"/>
    <w:basedOn w:val="Standardskriftforavsnitt"/>
    <w:link w:val="Bunntekst"/>
    <w:rsid w:val="004E4694"/>
    <w:rPr>
      <w:rFonts w:ascii="Times New Roman" w:eastAsia="Times New Roman" w:hAnsi="Times New Roman" w:cs="Times New Roman"/>
      <w:szCs w:val="24"/>
      <w:lang w:eastAsia="nb-NO"/>
    </w:rPr>
  </w:style>
  <w:style w:type="table" w:styleId="Tabellrutenett">
    <w:name w:val="Table Grid"/>
    <w:basedOn w:val="Vanligtabell"/>
    <w:rsid w:val="00E16196"/>
    <w:pPr>
      <w:tabs>
        <w:tab w:val="left" w:pos="284"/>
      </w:tabs>
      <w:spacing w:before="20"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rsid w:val="007B6937"/>
    <w:rPr>
      <w:rFonts w:asciiTheme="majorHAnsi" w:eastAsia="Times New Roman" w:hAnsiTheme="majorHAnsi" w:cs="Arial"/>
      <w:b/>
      <w:bCs/>
      <w:kern w:val="32"/>
      <w:sz w:val="26"/>
      <w:szCs w:val="32"/>
      <w:lang w:eastAsia="nb-NO"/>
    </w:rPr>
  </w:style>
  <w:style w:type="character" w:customStyle="1" w:styleId="Overskrift2Tegn">
    <w:name w:val="Overskrift 2 Tegn"/>
    <w:basedOn w:val="Standardskriftforavsnitt"/>
    <w:link w:val="Overskrift2"/>
    <w:rsid w:val="007B6937"/>
    <w:rPr>
      <w:rFonts w:asciiTheme="majorHAnsi" w:eastAsia="Times New Roman" w:hAnsiTheme="majorHAnsi" w:cs="Arial"/>
      <w:b/>
      <w:bCs/>
      <w:iCs/>
      <w:sz w:val="26"/>
      <w:szCs w:val="28"/>
      <w:lang w:eastAsia="nb-NO"/>
    </w:rPr>
  </w:style>
  <w:style w:type="character" w:customStyle="1" w:styleId="Overskrift3Tegn">
    <w:name w:val="Overskrift 3 Tegn"/>
    <w:basedOn w:val="Standardskriftforavsnitt"/>
    <w:link w:val="Overskrift3"/>
    <w:rsid w:val="007B6937"/>
    <w:rPr>
      <w:rFonts w:asciiTheme="majorHAnsi" w:eastAsia="Times New Roman" w:hAnsiTheme="majorHAnsi" w:cs="Arial"/>
      <w:b/>
      <w:bCs/>
      <w:sz w:val="26"/>
      <w:szCs w:val="26"/>
      <w:lang w:eastAsia="nb-NO"/>
    </w:rPr>
  </w:style>
  <w:style w:type="character" w:customStyle="1" w:styleId="Overskrift4Tegn">
    <w:name w:val="Overskrift 4 Tegn"/>
    <w:basedOn w:val="Standardskriftforavsnitt"/>
    <w:link w:val="Overskrift4"/>
    <w:rsid w:val="007B6937"/>
    <w:rPr>
      <w:rFonts w:asciiTheme="majorHAnsi" w:eastAsia="Times New Roman" w:hAnsiTheme="majorHAnsi" w:cs="Times New Roman"/>
      <w:b/>
      <w:bCs/>
      <w:sz w:val="26"/>
      <w:szCs w:val="28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16196"/>
    <w:pPr>
      <w:spacing w:before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16196"/>
    <w:rPr>
      <w:rFonts w:ascii="Tahoma" w:eastAsia="Times New Roman" w:hAnsi="Tahoma" w:cs="Tahoma"/>
      <w:sz w:val="16"/>
      <w:szCs w:val="16"/>
      <w:lang w:eastAsia="nb-NO"/>
    </w:rPr>
  </w:style>
  <w:style w:type="character" w:customStyle="1" w:styleId="Overskrift5Tegn">
    <w:name w:val="Overskrift 5 Tegn"/>
    <w:basedOn w:val="Standardskriftforavsnitt"/>
    <w:link w:val="Overskrift5"/>
    <w:rsid w:val="00E16196"/>
    <w:rPr>
      <w:rFonts w:ascii="Times New Roman" w:eastAsia="Times New Roman" w:hAnsi="Times New Roman" w:cs="Times New Roman"/>
      <w:b/>
      <w:bCs/>
      <w:iCs/>
      <w:sz w:val="26"/>
      <w:szCs w:val="26"/>
      <w:lang w:eastAsia="nb-NO"/>
    </w:rPr>
  </w:style>
  <w:style w:type="character" w:customStyle="1" w:styleId="Overskrift6Tegn">
    <w:name w:val="Overskrift 6 Tegn"/>
    <w:aliases w:val="Appendix 1 Tegn"/>
    <w:basedOn w:val="Standardskriftforavsnitt"/>
    <w:link w:val="Overskrift6"/>
    <w:rsid w:val="007B6937"/>
    <w:rPr>
      <w:rFonts w:asciiTheme="majorHAnsi" w:eastAsia="Times New Roman" w:hAnsiTheme="majorHAnsi" w:cs="Times New Roman"/>
      <w:b/>
      <w:bCs/>
      <w:sz w:val="26"/>
      <w:lang w:eastAsia="nb-NO"/>
    </w:rPr>
  </w:style>
  <w:style w:type="character" w:customStyle="1" w:styleId="Overskrift7Tegn">
    <w:name w:val="Overskrift 7 Tegn"/>
    <w:aliases w:val="Appendix 2 Tegn"/>
    <w:basedOn w:val="Standardskriftforavsnitt"/>
    <w:link w:val="Overskrift7"/>
    <w:rsid w:val="007B6937"/>
    <w:rPr>
      <w:rFonts w:asciiTheme="majorHAnsi" w:eastAsia="Times New Roman" w:hAnsiTheme="majorHAnsi" w:cs="Times New Roman"/>
      <w:b/>
      <w:sz w:val="26"/>
      <w:szCs w:val="24"/>
      <w:lang w:eastAsia="nb-NO"/>
    </w:rPr>
  </w:style>
  <w:style w:type="character" w:customStyle="1" w:styleId="Overskrift8Tegn">
    <w:name w:val="Overskrift 8 Tegn"/>
    <w:aliases w:val="Appendix 3 Tegn"/>
    <w:basedOn w:val="Standardskriftforavsnitt"/>
    <w:link w:val="Overskrift8"/>
    <w:rsid w:val="007B6937"/>
    <w:rPr>
      <w:rFonts w:asciiTheme="majorHAnsi" w:eastAsia="Times New Roman" w:hAnsiTheme="majorHAnsi" w:cs="Times New Roman"/>
      <w:b/>
      <w:iCs/>
      <w:sz w:val="26"/>
      <w:szCs w:val="24"/>
      <w:lang w:eastAsia="nb-NO"/>
    </w:rPr>
  </w:style>
  <w:style w:type="character" w:customStyle="1" w:styleId="Overskrift9Tegn">
    <w:name w:val="Overskrift 9 Tegn"/>
    <w:aliases w:val="Appendix 4 Tegn"/>
    <w:basedOn w:val="Standardskriftforavsnitt"/>
    <w:link w:val="Overskrift9"/>
    <w:rsid w:val="007B6937"/>
    <w:rPr>
      <w:rFonts w:asciiTheme="majorHAnsi" w:eastAsia="Times New Roman" w:hAnsiTheme="majorHAnsi" w:cs="Arial"/>
      <w:b/>
      <w:sz w:val="26"/>
      <w:lang w:eastAsia="nb-NO"/>
    </w:rPr>
  </w:style>
  <w:style w:type="character" w:styleId="Hyperkobling">
    <w:name w:val="Hyperlink"/>
    <w:basedOn w:val="Standardskriftforavsnitt"/>
    <w:rsid w:val="00E16196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F650DD"/>
    <w:pPr>
      <w:ind w:left="851"/>
      <w:contextualSpacing/>
    </w:pPr>
    <w:rPr>
      <w:rFonts w:ascii="Times New Roman" w:hAnsi="Times New Roman"/>
    </w:rPr>
  </w:style>
  <w:style w:type="character" w:styleId="Plassholdertekst">
    <w:name w:val="Placeholder Text"/>
    <w:basedOn w:val="Standardskriftforavsnitt"/>
    <w:uiPriority w:val="99"/>
    <w:semiHidden/>
    <w:rsid w:val="00E16196"/>
    <w:rPr>
      <w:color w:val="808080"/>
    </w:rPr>
  </w:style>
  <w:style w:type="paragraph" w:customStyle="1" w:styleId="xRapportTittelBold">
    <w:name w:val="xRapportTittelBold"/>
    <w:rsid w:val="007B6937"/>
    <w:pPr>
      <w:spacing w:before="100" w:after="120" w:line="240" w:lineRule="auto"/>
      <w:ind w:left="2381"/>
    </w:pPr>
    <w:rPr>
      <w:rFonts w:asciiTheme="majorHAnsi" w:eastAsia="Times New Roman" w:hAnsiTheme="majorHAnsi" w:cs="Times New Roman"/>
      <w:b/>
      <w:sz w:val="40"/>
      <w:szCs w:val="24"/>
      <w:lang w:eastAsia="nb-NO"/>
    </w:rPr>
  </w:style>
  <w:style w:type="paragraph" w:customStyle="1" w:styleId="StylexRapportTittelBoldLeft4cm">
    <w:name w:val="Style xRapportTittelBold + Left:  4 cm"/>
    <w:basedOn w:val="xRapportTittelBold"/>
    <w:rsid w:val="00E16196"/>
    <w:pPr>
      <w:ind w:left="2268"/>
    </w:pPr>
    <w:rPr>
      <w:bCs/>
      <w:szCs w:val="20"/>
    </w:rPr>
  </w:style>
  <w:style w:type="paragraph" w:customStyle="1" w:styleId="xRapportUndertittel">
    <w:name w:val="xRapportUndertittel"/>
    <w:rsid w:val="007B6937"/>
    <w:pPr>
      <w:tabs>
        <w:tab w:val="left" w:pos="284"/>
      </w:tabs>
      <w:spacing w:before="20" w:after="0" w:line="240" w:lineRule="auto"/>
      <w:ind w:left="2381"/>
    </w:pPr>
    <w:rPr>
      <w:rFonts w:eastAsia="Times New Roman" w:cs="Times New Roman"/>
      <w:szCs w:val="24"/>
      <w:lang w:eastAsia="nb-NO"/>
    </w:rPr>
  </w:style>
  <w:style w:type="paragraph" w:customStyle="1" w:styleId="StylexRapportUndertittelLeft4cm">
    <w:name w:val="Style xRapportUndertittel + Left:  4 cm"/>
    <w:basedOn w:val="xRapportUndertittel"/>
    <w:rsid w:val="00E16196"/>
    <w:pPr>
      <w:ind w:left="2268"/>
    </w:pPr>
    <w:rPr>
      <w:szCs w:val="20"/>
    </w:rPr>
  </w:style>
  <w:style w:type="paragraph" w:styleId="INNH5">
    <w:name w:val="toc 5"/>
    <w:next w:val="Normal"/>
    <w:uiPriority w:val="39"/>
    <w:unhideWhenUsed/>
    <w:rsid w:val="00F650DD"/>
    <w:pPr>
      <w:tabs>
        <w:tab w:val="left" w:pos="1871"/>
        <w:tab w:val="right" w:leader="underscore" w:pos="9628"/>
      </w:tabs>
      <w:spacing w:after="100"/>
      <w:ind w:left="880"/>
    </w:pPr>
    <w:rPr>
      <w:noProof/>
    </w:rPr>
  </w:style>
  <w:style w:type="paragraph" w:styleId="INNH4">
    <w:name w:val="toc 4"/>
    <w:next w:val="Normal"/>
    <w:uiPriority w:val="39"/>
    <w:unhideWhenUsed/>
    <w:rsid w:val="00F650DD"/>
    <w:pPr>
      <w:tabs>
        <w:tab w:val="left" w:pos="1758"/>
        <w:tab w:val="right" w:leader="dot" w:pos="9628"/>
      </w:tabs>
      <w:spacing w:before="60" w:after="0" w:line="240" w:lineRule="auto"/>
      <w:ind w:left="1814" w:right="284" w:hanging="737"/>
    </w:pPr>
    <w:rPr>
      <w:noProof/>
    </w:rPr>
  </w:style>
  <w:style w:type="paragraph" w:styleId="INNH3">
    <w:name w:val="toc 3"/>
    <w:next w:val="Normal"/>
    <w:uiPriority w:val="39"/>
    <w:unhideWhenUsed/>
    <w:rsid w:val="00F650DD"/>
    <w:pPr>
      <w:tabs>
        <w:tab w:val="left" w:pos="1758"/>
        <w:tab w:val="right" w:leader="dot" w:pos="9628"/>
      </w:tabs>
      <w:spacing w:before="60" w:after="0" w:line="240" w:lineRule="auto"/>
      <w:ind w:left="1814" w:right="284" w:hanging="737"/>
    </w:pPr>
    <w:rPr>
      <w:noProof/>
    </w:rPr>
  </w:style>
  <w:style w:type="paragraph" w:styleId="INNH2">
    <w:name w:val="toc 2"/>
    <w:next w:val="Normal"/>
    <w:uiPriority w:val="39"/>
    <w:unhideWhenUsed/>
    <w:rsid w:val="00F650DD"/>
    <w:pPr>
      <w:tabs>
        <w:tab w:val="left" w:pos="1077"/>
        <w:tab w:val="right" w:leader="dot" w:pos="9628"/>
      </w:tabs>
      <w:spacing w:before="60" w:after="0" w:line="240" w:lineRule="auto"/>
      <w:ind w:left="1077" w:right="284" w:hanging="567"/>
    </w:pPr>
    <w:rPr>
      <w:noProof/>
    </w:rPr>
  </w:style>
  <w:style w:type="paragraph" w:styleId="INNH1">
    <w:name w:val="toc 1"/>
    <w:next w:val="Normal"/>
    <w:uiPriority w:val="39"/>
    <w:unhideWhenUsed/>
    <w:rsid w:val="00F650DD"/>
    <w:pPr>
      <w:tabs>
        <w:tab w:val="left" w:pos="510"/>
        <w:tab w:val="right" w:leader="dot" w:pos="9628"/>
      </w:tabs>
      <w:spacing w:before="240" w:after="60" w:line="240" w:lineRule="auto"/>
      <w:ind w:left="510" w:right="284" w:hanging="510"/>
    </w:pPr>
    <w:rPr>
      <w:b/>
      <w:noProof/>
    </w:rPr>
  </w:style>
  <w:style w:type="paragraph" w:styleId="INNH6">
    <w:name w:val="toc 6"/>
    <w:basedOn w:val="INNH1"/>
    <w:next w:val="Normal"/>
    <w:uiPriority w:val="39"/>
    <w:unhideWhenUsed/>
    <w:rsid w:val="00F650DD"/>
  </w:style>
  <w:style w:type="paragraph" w:styleId="INNH7">
    <w:name w:val="toc 7"/>
    <w:basedOn w:val="INNH2"/>
    <w:next w:val="Normal"/>
    <w:uiPriority w:val="39"/>
    <w:unhideWhenUsed/>
    <w:rsid w:val="00F650DD"/>
  </w:style>
  <w:style w:type="paragraph" w:styleId="INNH8">
    <w:name w:val="toc 8"/>
    <w:basedOn w:val="INNH3"/>
    <w:next w:val="Normal"/>
    <w:uiPriority w:val="39"/>
    <w:unhideWhenUsed/>
    <w:rsid w:val="00F650DD"/>
  </w:style>
  <w:style w:type="paragraph" w:styleId="INNH9">
    <w:name w:val="toc 9"/>
    <w:basedOn w:val="INNH4"/>
    <w:next w:val="Normal"/>
    <w:uiPriority w:val="39"/>
    <w:unhideWhenUsed/>
    <w:rsid w:val="00F650DD"/>
  </w:style>
  <w:style w:type="paragraph" w:customStyle="1" w:styleId="xHovedOverskrift">
    <w:name w:val="xHovedOverskrift"/>
    <w:rsid w:val="007B6937"/>
    <w:pPr>
      <w:tabs>
        <w:tab w:val="left" w:pos="284"/>
      </w:tabs>
      <w:spacing w:before="240" w:after="960" w:line="240" w:lineRule="auto"/>
    </w:pPr>
    <w:rPr>
      <w:rFonts w:asciiTheme="majorHAnsi" w:eastAsia="Times New Roman" w:hAnsiTheme="majorHAnsi" w:cs="Times New Roman"/>
      <w:sz w:val="64"/>
      <w:szCs w:val="24"/>
      <w:lang w:eastAsia="nb-NO"/>
    </w:rPr>
  </w:style>
  <w:style w:type="paragraph" w:customStyle="1" w:styleId="xInfo">
    <w:name w:val="xInfo"/>
    <w:locked/>
    <w:rsid w:val="007B6937"/>
    <w:pPr>
      <w:spacing w:before="70" w:after="0" w:line="240" w:lineRule="auto"/>
    </w:pPr>
    <w:rPr>
      <w:rFonts w:eastAsia="Times New Roman" w:cs="Times New Roman"/>
      <w:color w:val="003C65" w:themeColor="text2"/>
      <w:sz w:val="14"/>
      <w:szCs w:val="24"/>
      <w:lang w:eastAsia="nb-NO"/>
    </w:rPr>
  </w:style>
  <w:style w:type="paragraph" w:customStyle="1" w:styleId="xInfoBlue">
    <w:name w:val="xInfoBlue"/>
    <w:basedOn w:val="Normal"/>
    <w:rsid w:val="00E16196"/>
    <w:pPr>
      <w:spacing w:before="70"/>
    </w:pPr>
    <w:rPr>
      <w:rFonts w:ascii="Times New Roman" w:hAnsi="Times New Roman"/>
      <w:color w:val="003C65" w:themeColor="text2"/>
      <w:sz w:val="14"/>
    </w:rPr>
  </w:style>
  <w:style w:type="paragraph" w:customStyle="1" w:styleId="xInfoBlueBold">
    <w:name w:val="xInfoBlueBold"/>
    <w:basedOn w:val="xInfoBlue"/>
    <w:rsid w:val="00E16196"/>
    <w:rPr>
      <w:b/>
    </w:rPr>
  </w:style>
  <w:style w:type="paragraph" w:customStyle="1" w:styleId="xRapportTOCOverskrift">
    <w:name w:val="xRapport_TOC_Overskrift"/>
    <w:rsid w:val="007B6937"/>
    <w:pPr>
      <w:spacing w:before="40" w:after="0" w:line="240" w:lineRule="auto"/>
    </w:pPr>
    <w:rPr>
      <w:rFonts w:eastAsia="Times New Roman" w:cs="Times New Roman"/>
      <w:b/>
      <w:sz w:val="26"/>
      <w:szCs w:val="24"/>
      <w:lang w:eastAsia="nb-NO"/>
    </w:rPr>
  </w:style>
  <w:style w:type="paragraph" w:customStyle="1" w:styleId="xRapportOverskrift">
    <w:name w:val="xRapportOverskrift"/>
    <w:rsid w:val="007B6937"/>
    <w:pPr>
      <w:spacing w:before="20" w:after="240" w:line="240" w:lineRule="auto"/>
      <w:ind w:left="2381"/>
    </w:pPr>
    <w:rPr>
      <w:rFonts w:asciiTheme="majorHAnsi" w:eastAsia="Times New Roman" w:hAnsiTheme="majorHAnsi" w:cs="Times New Roman"/>
      <w:sz w:val="50"/>
      <w:szCs w:val="24"/>
      <w:lang w:eastAsia="nb-NO"/>
    </w:rPr>
  </w:style>
  <w:style w:type="paragraph" w:customStyle="1" w:styleId="xRapportOverskriftLeft">
    <w:name w:val="xRapportOverskriftLeft"/>
    <w:basedOn w:val="xRapportOverskrift"/>
    <w:rsid w:val="00E16196"/>
    <w:pPr>
      <w:ind w:left="0"/>
    </w:pPr>
  </w:style>
  <w:style w:type="paragraph" w:customStyle="1" w:styleId="xRapportTittel">
    <w:name w:val="xRapportTittel"/>
    <w:rsid w:val="007B6937"/>
    <w:pPr>
      <w:tabs>
        <w:tab w:val="left" w:pos="284"/>
      </w:tabs>
      <w:spacing w:before="20" w:after="0" w:line="240" w:lineRule="auto"/>
    </w:pPr>
    <w:rPr>
      <w:rFonts w:eastAsia="Times New Roman" w:cs="Times New Roman"/>
      <w:sz w:val="44"/>
      <w:szCs w:val="24"/>
      <w:lang w:eastAsia="nb-NO"/>
    </w:rPr>
  </w:style>
  <w:style w:type="paragraph" w:customStyle="1" w:styleId="xRapportUndertittelBold">
    <w:name w:val="xRapportUndertittelBold"/>
    <w:rsid w:val="007B6937"/>
    <w:pPr>
      <w:spacing w:after="0" w:line="240" w:lineRule="auto"/>
    </w:pPr>
    <w:rPr>
      <w:rFonts w:eastAsia="Times New Roman" w:cs="Times New Roman"/>
      <w:b/>
      <w:szCs w:val="24"/>
      <w:lang w:eastAsia="nb-NO"/>
    </w:rPr>
  </w:style>
  <w:style w:type="paragraph" w:customStyle="1" w:styleId="xRapportUnderTittelLeft">
    <w:name w:val="xRapportUnderTittelLeft"/>
    <w:basedOn w:val="xRapportUndertittel"/>
    <w:rsid w:val="00E16196"/>
    <w:pPr>
      <w:ind w:left="0"/>
    </w:pPr>
  </w:style>
  <w:style w:type="paragraph" w:customStyle="1" w:styleId="xSkjemaFooterSidetall">
    <w:name w:val="xSkjemaFooterSidetall"/>
    <w:basedOn w:val="Normal"/>
    <w:qFormat/>
    <w:rsid w:val="00E16196"/>
    <w:pPr>
      <w:jc w:val="right"/>
    </w:pPr>
    <w:rPr>
      <w:rFonts w:ascii="Times New Roman" w:hAnsi="Times New Roman"/>
      <w:color w:val="EBEBE6" w:themeColor="background2"/>
      <w:sz w:val="24"/>
    </w:rPr>
  </w:style>
  <w:style w:type="paragraph" w:customStyle="1" w:styleId="xSkjemaSammendrag">
    <w:name w:val="xSkjemaSammendrag"/>
    <w:rsid w:val="007B6937"/>
    <w:pPr>
      <w:spacing w:before="120" w:after="0" w:line="240" w:lineRule="auto"/>
    </w:pPr>
    <w:rPr>
      <w:rFonts w:eastAsia="Times New Roman" w:cs="Times New Roman"/>
      <w:b/>
      <w:sz w:val="24"/>
      <w:szCs w:val="24"/>
      <w:lang w:eastAsia="nb-NO"/>
    </w:rPr>
  </w:style>
  <w:style w:type="paragraph" w:customStyle="1" w:styleId="xSkjemaSignatur">
    <w:name w:val="xSkjemaSignatur"/>
    <w:rsid w:val="007B6937"/>
    <w:pPr>
      <w:spacing w:before="140" w:after="0" w:line="240" w:lineRule="auto"/>
    </w:pPr>
    <w:rPr>
      <w:rFonts w:eastAsia="Times New Roman" w:cs="Times New Roman"/>
      <w:caps/>
      <w:sz w:val="16"/>
      <w:szCs w:val="24"/>
      <w:lang w:eastAsia="nb-NO"/>
    </w:rPr>
  </w:style>
  <w:style w:type="paragraph" w:customStyle="1" w:styleId="xSkjematekst">
    <w:name w:val="xSkjematekst"/>
    <w:rsid w:val="007B6937"/>
    <w:pPr>
      <w:spacing w:before="20" w:after="0" w:line="240" w:lineRule="auto"/>
    </w:pPr>
    <w:rPr>
      <w:rFonts w:eastAsia="Times New Roman" w:cs="Times New Roman"/>
      <w:sz w:val="20"/>
      <w:szCs w:val="24"/>
      <w:lang w:eastAsia="nb-NO"/>
    </w:rPr>
  </w:style>
  <w:style w:type="paragraph" w:customStyle="1" w:styleId="xSkjemaTekstFooter">
    <w:name w:val="xSkjemaTekstFooter"/>
    <w:qFormat/>
    <w:rsid w:val="007B6937"/>
    <w:pPr>
      <w:spacing w:after="0" w:line="240" w:lineRule="auto"/>
    </w:pPr>
    <w:rPr>
      <w:rFonts w:eastAsia="Times New Roman" w:cs="Times New Roman"/>
      <w:color w:val="EBEBE6" w:themeColor="background2"/>
      <w:sz w:val="16"/>
      <w:szCs w:val="24"/>
      <w:lang w:eastAsia="nb-NO"/>
    </w:rPr>
  </w:style>
  <w:style w:type="paragraph" w:customStyle="1" w:styleId="xSkjemaTekstSmall">
    <w:name w:val="xSkjemaTekstSmall"/>
    <w:rsid w:val="007B6937"/>
    <w:pPr>
      <w:spacing w:before="20" w:after="0" w:line="240" w:lineRule="auto"/>
    </w:pPr>
    <w:rPr>
      <w:rFonts w:eastAsia="Times New Roman" w:cs="Times New Roman"/>
      <w:sz w:val="16"/>
      <w:szCs w:val="24"/>
      <w:lang w:eastAsia="nb-NO"/>
    </w:rPr>
  </w:style>
  <w:style w:type="paragraph" w:customStyle="1" w:styleId="xSkjemaTittel">
    <w:name w:val="xSkjemaTittel"/>
    <w:rsid w:val="007B6937"/>
    <w:pPr>
      <w:spacing w:before="140" w:after="0" w:line="240" w:lineRule="auto"/>
    </w:pPr>
    <w:rPr>
      <w:rFonts w:eastAsia="Times New Roman" w:cs="Times New Roman"/>
      <w:b/>
      <w:sz w:val="16"/>
      <w:szCs w:val="24"/>
      <w:lang w:eastAsia="nb-NO"/>
    </w:rPr>
  </w:style>
  <w:style w:type="paragraph" w:customStyle="1" w:styleId="xSkjemaTittelFooter">
    <w:name w:val="xSkjemaTittelFooter"/>
    <w:basedOn w:val="xSkjemaTittel"/>
    <w:qFormat/>
    <w:rsid w:val="00E16196"/>
    <w:rPr>
      <w:color w:val="EBEBE6" w:themeColor="background2"/>
    </w:rPr>
  </w:style>
  <w:style w:type="paragraph" w:customStyle="1" w:styleId="xToppHvit">
    <w:name w:val="xToppHvit"/>
    <w:rsid w:val="007B6937"/>
    <w:pPr>
      <w:spacing w:before="26" w:after="26" w:line="240" w:lineRule="auto"/>
    </w:pPr>
    <w:rPr>
      <w:rFonts w:eastAsia="Times New Roman" w:cs="Times New Roman"/>
      <w:b/>
      <w:color w:val="FFFFFF"/>
      <w:sz w:val="20"/>
      <w:szCs w:val="24"/>
      <w:lang w:eastAsia="nb-NO"/>
    </w:rPr>
  </w:style>
  <w:style w:type="paragraph" w:styleId="Bildetekst">
    <w:name w:val="caption"/>
    <w:basedOn w:val="Normal"/>
    <w:next w:val="Normal"/>
    <w:uiPriority w:val="35"/>
    <w:unhideWhenUsed/>
    <w:qFormat/>
    <w:rsid w:val="0014275D"/>
    <w:pPr>
      <w:spacing w:before="0" w:after="200"/>
    </w:pPr>
    <w:rPr>
      <w:rFonts w:ascii="Times New Roman" w:hAnsi="Times New Roman"/>
      <w:b/>
      <w:bCs/>
      <w:szCs w:val="18"/>
    </w:rPr>
  </w:style>
  <w:style w:type="character" w:styleId="Sterkutheving">
    <w:name w:val="Intense Emphasis"/>
    <w:basedOn w:val="Standardskriftforavsnitt"/>
    <w:uiPriority w:val="21"/>
    <w:qFormat/>
    <w:rsid w:val="007758CD"/>
    <w:rPr>
      <w:i/>
      <w:iCs/>
      <w:color w:val="003C65" w:themeColor="text2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758CD"/>
    <w:pPr>
      <w:pBdr>
        <w:top w:val="single" w:sz="4" w:space="10" w:color="14B978" w:themeColor="accent1"/>
        <w:bottom w:val="single" w:sz="4" w:space="10" w:color="14B978" w:themeColor="accent1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03C65" w:themeColor="text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758CD"/>
    <w:rPr>
      <w:rFonts w:ascii="Times New Roman" w:eastAsia="Times New Roman" w:hAnsi="Times New Roman" w:cs="Times New Roman"/>
      <w:i/>
      <w:iCs/>
      <w:color w:val="003C65" w:themeColor="text2"/>
      <w:szCs w:val="24"/>
      <w:lang w:eastAsia="nb-NO"/>
    </w:rPr>
  </w:style>
  <w:style w:type="character" w:styleId="Sterkreferanse">
    <w:name w:val="Intense Reference"/>
    <w:basedOn w:val="Standardskriftforavsnitt"/>
    <w:uiPriority w:val="32"/>
    <w:qFormat/>
    <w:rsid w:val="007758CD"/>
    <w:rPr>
      <w:b/>
      <w:bCs/>
      <w:smallCaps/>
      <w:color w:val="003C65" w:themeColor="text2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gerbs\AppData\Local\Temp\Templafy\WordVsto\lwddlwxf.dotx" TargetMode="External"/></Relationships>
</file>

<file path=word/theme/theme1.xml><?xml version="1.0" encoding="utf-8"?>
<a:theme xmlns:a="http://schemas.openxmlformats.org/drawingml/2006/main" name="Office Theme">
  <a:themeElements>
    <a:clrScheme name="SINTEF">
      <a:dk1>
        <a:sysClr val="windowText" lastClr="000000"/>
      </a:dk1>
      <a:lt1>
        <a:sysClr val="window" lastClr="FFFFFF"/>
      </a:lt1>
      <a:dk2>
        <a:srgbClr val="003C65"/>
      </a:dk2>
      <a:lt2>
        <a:srgbClr val="EBEBE6"/>
      </a:lt2>
      <a:accent1>
        <a:srgbClr val="14B978"/>
      </a:accent1>
      <a:accent2>
        <a:srgbClr val="CDFAE1"/>
      </a:accent2>
      <a:accent3>
        <a:srgbClr val="004628"/>
      </a:accent3>
      <a:accent4>
        <a:srgbClr val="C89B14"/>
      </a:accent4>
      <a:accent5>
        <a:srgbClr val="BE3C37"/>
      </a:accent5>
      <a:accent6>
        <a:srgbClr val="780050"/>
      </a:accent6>
      <a:hlink>
        <a:srgbClr val="0563C1"/>
      </a:hlink>
      <a:folHlink>
        <a:srgbClr val="954F72"/>
      </a:folHlink>
    </a:clrScheme>
    <a:fontScheme name="Stand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TemplafyTemplateConfiguration><![CDATA[{"elementsMetadata":[],"transformationConfigurations":[],"templateName":"SINTEF - Blank mal (1)","templateDescription":"","enableDocumentContentUpdater":false,"version":"2.0"}]]></TemplafyTemplateConfiguratio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33555AE77CE746A6B1240AA5B5B67B" ma:contentTypeVersion="14" ma:contentTypeDescription="Opprett et nytt dokument." ma:contentTypeScope="" ma:versionID="de035f008a56e73a935d457c0678cb60">
  <xsd:schema xmlns:xsd="http://www.w3.org/2001/XMLSchema" xmlns:xs="http://www.w3.org/2001/XMLSchema" xmlns:p="http://schemas.microsoft.com/office/2006/metadata/properties" xmlns:ns2="5dcfa201-7f48-40bf-b733-8709b42ebd6c" xmlns:ns3="475ad2e2-f5dd-4b53-8e17-61318381e495" targetNamespace="http://schemas.microsoft.com/office/2006/metadata/properties" ma:root="true" ma:fieldsID="b2618c3572835d933317c044e6167c89" ns2:_="" ns3:_="">
    <xsd:import namespace="5dcfa201-7f48-40bf-b733-8709b42ebd6c"/>
    <xsd:import namespace="475ad2e2-f5dd-4b53-8e17-61318381e4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cfa201-7f48-40bf-b733-8709b42eb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322a372c-f9c2-4fd8-9939-aea158435b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ad2e2-f5dd-4b53-8e17-61318381e4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60cd34-7351-47a4-9981-909ff66db19f}" ma:internalName="TaxCatchAll" ma:showField="CatchAllData" ma:web="475ad2e2-f5dd-4b53-8e17-61318381e4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5ad2e2-f5dd-4b53-8e17-61318381e495" xsi:nil="true"/>
    <lcf76f155ced4ddcb4097134ff3c332f xmlns="5dcfa201-7f48-40bf-b733-8709b42ebd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0A577DD-C2EA-4A84-8628-195348071893}">
  <ds:schemaRefs/>
</ds:datastoreItem>
</file>

<file path=customXml/itemProps2.xml><?xml version="1.0" encoding="utf-8"?>
<ds:datastoreItem xmlns:ds="http://schemas.openxmlformats.org/officeDocument/2006/customXml" ds:itemID="{72F64577-B093-4060-B4FE-6043B1EEC4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1C0320-C950-4085-8EB9-00F5A478AC90}">
  <ds:schemaRefs/>
</ds:datastoreItem>
</file>

<file path=customXml/itemProps4.xml><?xml version="1.0" encoding="utf-8"?>
<ds:datastoreItem xmlns:ds="http://schemas.openxmlformats.org/officeDocument/2006/customXml" ds:itemID="{FF7120B2-7B25-439A-9D2F-5F51F0379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cfa201-7f48-40bf-b733-8709b42ebd6c"/>
    <ds:schemaRef ds:uri="475ad2e2-f5dd-4b53-8e17-61318381e4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7EA2131-4DF4-40D2-BCDC-62709A739716}">
  <ds:schemaRefs>
    <ds:schemaRef ds:uri="http://schemas.microsoft.com/office/2006/metadata/properties"/>
    <ds:schemaRef ds:uri="http://schemas.microsoft.com/office/infopath/2007/PartnerControls"/>
    <ds:schemaRef ds:uri="475ad2e2-f5dd-4b53-8e17-61318381e495"/>
    <ds:schemaRef ds:uri="5dcfa201-7f48-40bf-b733-8709b42ebd6c"/>
  </ds:schemaRefs>
</ds:datastoreItem>
</file>

<file path=docMetadata/LabelInfo.xml><?xml version="1.0" encoding="utf-8"?>
<clbl:labelList xmlns:clbl="http://schemas.microsoft.com/office/2020/mipLabelMetadata">
  <clbl:label id="{e1f00f39-6041-45b0-b309-e0210d8b32af}" enabled="0" method="" siteId="{e1f00f39-6041-45b0-b309-e0210d8b32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lwddlwxf</Template>
  <TotalTime>62</TotalTime>
  <Pages>1</Pages>
  <Words>547</Words>
  <Characters>2904</Characters>
  <Application>Microsoft Office Word</Application>
  <DocSecurity>0</DocSecurity>
  <Lines>24</Lines>
  <Paragraphs>6</Paragraphs>
  <ScaleCrop>false</ScaleCrop>
  <Company>Evry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Inger Standal</dc:creator>
  <cp:lastModifiedBy>Inger Beate Standal</cp:lastModifiedBy>
  <cp:revision>78</cp:revision>
  <dcterms:created xsi:type="dcterms:W3CDTF">2025-08-25T13:17:00Z</dcterms:created>
  <dcterms:modified xsi:type="dcterms:W3CDTF">2026-03-09T19:52:00Z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-248553687</vt:i4>
  </property>
  <property fmtid="{D5CDD505-2E9C-101B-9397-08002B2CF9AE}" pid="3" name="_NewReviewCycle">
    <vt:lpwstr/>
  </property>
  <property fmtid="{D5CDD505-2E9C-101B-9397-08002B2CF9AE}" pid="4" name="_EmailSubject">
    <vt:lpwstr>Gamle maler</vt:lpwstr>
  </property>
  <property fmtid="{D5CDD505-2E9C-101B-9397-08002B2CF9AE}" pid="5" name="_AuthorEmail">
    <vt:lpwstr>Trude.Eikebrokk@sintef.no</vt:lpwstr>
  </property>
  <property fmtid="{D5CDD505-2E9C-101B-9397-08002B2CF9AE}" pid="6" name="_AuthorEmailDisplayName">
    <vt:lpwstr>Trude Eikebrokk</vt:lpwstr>
  </property>
  <property fmtid="{D5CDD505-2E9C-101B-9397-08002B2CF9AE}" pid="7" name="_ReviewingToolsShownOnce">
    <vt:lpwstr/>
  </property>
  <property fmtid="{D5CDD505-2E9C-101B-9397-08002B2CF9AE}" pid="8" name="TemplafyTenantId">
    <vt:lpwstr>sintef</vt:lpwstr>
  </property>
  <property fmtid="{D5CDD505-2E9C-101B-9397-08002B2CF9AE}" pid="9" name="TemplafyTemplateId">
    <vt:lpwstr>901236542511513979</vt:lpwstr>
  </property>
  <property fmtid="{D5CDD505-2E9C-101B-9397-08002B2CF9AE}" pid="10" name="TemplafyUserProfileId">
    <vt:lpwstr>638222358697170692</vt:lpwstr>
  </property>
  <property fmtid="{D5CDD505-2E9C-101B-9397-08002B2CF9AE}" pid="11" name="TemplafyLanguageCode">
    <vt:lpwstr>nb-NO</vt:lpwstr>
  </property>
  <property fmtid="{D5CDD505-2E9C-101B-9397-08002B2CF9AE}" pid="12" name="TemplafyFromBlank">
    <vt:bool>true</vt:bool>
  </property>
  <property fmtid="{D5CDD505-2E9C-101B-9397-08002B2CF9AE}" pid="13" name="ContentTypeId">
    <vt:lpwstr>0x0101000D33555AE77CE746A6B1240AA5B5B67B</vt:lpwstr>
  </property>
  <property fmtid="{D5CDD505-2E9C-101B-9397-08002B2CF9AE}" pid="14" name="MediaServiceImageTags">
    <vt:lpwstr/>
  </property>
  <property fmtid="{D5CDD505-2E9C-101B-9397-08002B2CF9AE}" pid="15" name="MSIP_Label_d0484126-3486-41a9-802e-7f1e2277276c_Enabled">
    <vt:lpwstr>true</vt:lpwstr>
  </property>
  <property fmtid="{D5CDD505-2E9C-101B-9397-08002B2CF9AE}" pid="16" name="MSIP_Label_d0484126-3486-41a9-802e-7f1e2277276c_SetDate">
    <vt:lpwstr>2025-09-03T19:18:47Z</vt:lpwstr>
  </property>
  <property fmtid="{D5CDD505-2E9C-101B-9397-08002B2CF9AE}" pid="17" name="MSIP_Label_d0484126-3486-41a9-802e-7f1e2277276c_Method">
    <vt:lpwstr>Standard</vt:lpwstr>
  </property>
  <property fmtid="{D5CDD505-2E9C-101B-9397-08002B2CF9AE}" pid="18" name="MSIP_Label_d0484126-3486-41a9-802e-7f1e2277276c_Name">
    <vt:lpwstr>d0484126-3486-41a9-802e-7f1e2277276c</vt:lpwstr>
  </property>
  <property fmtid="{D5CDD505-2E9C-101B-9397-08002B2CF9AE}" pid="19" name="MSIP_Label_d0484126-3486-41a9-802e-7f1e2277276c_SiteId">
    <vt:lpwstr>eec01f8e-737f-43e3-9ed5-f8a59913bd82</vt:lpwstr>
  </property>
  <property fmtid="{D5CDD505-2E9C-101B-9397-08002B2CF9AE}" pid="20" name="MSIP_Label_d0484126-3486-41a9-802e-7f1e2277276c_ActionId">
    <vt:lpwstr>466e2db5-abbf-4995-a90c-9d3fff6b8663</vt:lpwstr>
  </property>
  <property fmtid="{D5CDD505-2E9C-101B-9397-08002B2CF9AE}" pid="21" name="MSIP_Label_d0484126-3486-41a9-802e-7f1e2277276c_ContentBits">
    <vt:lpwstr>0</vt:lpwstr>
  </property>
  <property fmtid="{D5CDD505-2E9C-101B-9397-08002B2CF9AE}" pid="22" name="MSIP_Label_d0484126-3486-41a9-802e-7f1e2277276c_Tag">
    <vt:lpwstr>10, 3, 0, 1</vt:lpwstr>
  </property>
  <property fmtid="{D5CDD505-2E9C-101B-9397-08002B2CF9AE}" pid="23" name="docLang">
    <vt:lpwstr>en</vt:lpwstr>
  </property>
</Properties>
</file>