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0694C" w14:textId="77777777" w:rsidR="0015221B" w:rsidRPr="00064CB5" w:rsidRDefault="007B761E" w:rsidP="00440ED9">
      <w:pPr>
        <w:spacing w:line="480" w:lineRule="auto"/>
        <w:jc w:val="both"/>
        <w:rPr>
          <w:rFonts w:asciiTheme="majorBidi" w:hAnsiTheme="majorBidi" w:cstheme="majorBidi"/>
          <w:b/>
          <w:sz w:val="22"/>
          <w:szCs w:val="22"/>
        </w:rPr>
      </w:pPr>
      <w:r w:rsidRPr="00064CB5">
        <w:rPr>
          <w:rFonts w:asciiTheme="majorBidi" w:hAnsiTheme="majorBidi" w:cstheme="majorBidi"/>
          <w:b/>
          <w:sz w:val="22"/>
          <w:szCs w:val="22"/>
        </w:rPr>
        <w:t>Supplementary</w:t>
      </w:r>
    </w:p>
    <w:p w14:paraId="6D449707" w14:textId="5E77F31C" w:rsidR="00B2671D" w:rsidRPr="00CD308D" w:rsidRDefault="00B2671D" w:rsidP="00B2671D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9A0BB1">
        <w:rPr>
          <w:rFonts w:asciiTheme="majorBidi" w:hAnsiTheme="majorBidi" w:cstheme="majorBidi"/>
          <w:b/>
          <w:bCs/>
          <w:sz w:val="22"/>
          <w:szCs w:val="22"/>
        </w:rPr>
        <w:t>Table S</w:t>
      </w:r>
      <w:r w:rsidR="000063BB">
        <w:rPr>
          <w:rFonts w:asciiTheme="majorBidi" w:hAnsiTheme="majorBidi" w:cstheme="majorBidi"/>
          <w:b/>
          <w:bCs/>
          <w:sz w:val="22"/>
          <w:szCs w:val="22"/>
        </w:rPr>
        <w:t>1</w:t>
      </w:r>
      <w:r w:rsidRPr="00CD308D">
        <w:rPr>
          <w:rFonts w:asciiTheme="majorBidi" w:hAnsiTheme="majorBidi" w:cstheme="majorBidi"/>
          <w:sz w:val="22"/>
          <w:szCs w:val="22"/>
        </w:rPr>
        <w:t xml:space="preserve"> Methane concentration of chambers during May 2011 </w:t>
      </w:r>
      <w:r w:rsidRPr="00CD308D">
        <w:rPr>
          <w:rFonts w:asciiTheme="majorBidi" w:hAnsiTheme="majorBidi" w:cstheme="majorBidi"/>
          <w:sz w:val="22"/>
          <w:szCs w:val="22"/>
          <w:vertAlign w:val="superscript"/>
        </w:rPr>
        <w:t>14</w:t>
      </w:r>
      <w:r w:rsidRPr="00CD308D">
        <w:rPr>
          <w:rFonts w:asciiTheme="majorBidi" w:hAnsiTheme="majorBidi" w:cstheme="majorBidi"/>
          <w:sz w:val="22"/>
          <w:szCs w:val="22"/>
        </w:rPr>
        <w:t>CH</w:t>
      </w:r>
      <w:r w:rsidRPr="00CD308D">
        <w:rPr>
          <w:rFonts w:asciiTheme="majorBidi" w:hAnsiTheme="majorBidi" w:cstheme="majorBidi"/>
          <w:sz w:val="22"/>
          <w:szCs w:val="22"/>
          <w:vertAlign w:val="subscript"/>
        </w:rPr>
        <w:t>4</w:t>
      </w:r>
      <w:r w:rsidRPr="00CD308D">
        <w:rPr>
          <w:rFonts w:asciiTheme="majorBidi" w:hAnsiTheme="majorBidi" w:cstheme="majorBidi"/>
          <w:sz w:val="22"/>
          <w:szCs w:val="22"/>
        </w:rPr>
        <w:t xml:space="preserve"> sample collection (data from Garnett</w:t>
      </w:r>
      <w:r>
        <w:rPr>
          <w:rFonts w:asciiTheme="majorBidi" w:hAnsiTheme="majorBidi" w:cstheme="majorBidi"/>
          <w:sz w:val="22"/>
          <w:szCs w:val="22"/>
        </w:rPr>
        <w:t xml:space="preserve"> et al., 2012</w:t>
      </w:r>
      <w:r w:rsidRPr="00CD308D">
        <w:rPr>
          <w:rFonts w:asciiTheme="majorBidi" w:hAnsiTheme="majorBidi" w:cstheme="majorBidi"/>
          <w:sz w:val="22"/>
          <w:szCs w:val="22"/>
        </w:rPr>
        <w:t>).</w:t>
      </w:r>
    </w:p>
    <w:p w14:paraId="7B62E951" w14:textId="77777777" w:rsidR="00B2671D" w:rsidRDefault="00B2671D" w:rsidP="00B2671D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W w:w="14376" w:type="dxa"/>
        <w:tblInd w:w="11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848"/>
        <w:gridCol w:w="1587"/>
        <w:gridCol w:w="821"/>
        <w:gridCol w:w="1587"/>
        <w:gridCol w:w="821"/>
        <w:gridCol w:w="1586"/>
        <w:gridCol w:w="821"/>
        <w:gridCol w:w="1587"/>
        <w:gridCol w:w="821"/>
        <w:gridCol w:w="1525"/>
        <w:gridCol w:w="821"/>
      </w:tblGrid>
      <w:tr w:rsidR="00B2671D" w:rsidRPr="00281D29" w14:paraId="31452132" w14:textId="77777777" w:rsidTr="001E0B4B">
        <w:trPr>
          <w:trHeight w:val="300"/>
        </w:trPr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B958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eastAsia="zh-CN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Date:time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349E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A1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6E76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Date:time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6F45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9211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Date:time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7483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B1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935D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Date:time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4575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57D8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Date:time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D81A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C1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4717" w14:textId="77777777" w:rsidR="00B2671D" w:rsidRPr="00281D29" w:rsidRDefault="00B2671D" w:rsidP="001E0B4B">
            <w:pPr>
              <w:spacing w:line="480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Date:time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41E7" w14:textId="77777777" w:rsidR="00B2671D" w:rsidRPr="00281D29" w:rsidRDefault="00B2671D" w:rsidP="001E0B4B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C2</w:t>
            </w:r>
          </w:p>
        </w:tc>
      </w:tr>
      <w:tr w:rsidR="00B2671D" w:rsidRPr="00281D29" w14:paraId="1B58D89D" w14:textId="77777777" w:rsidTr="001E0B4B">
        <w:trPr>
          <w:trHeight w:val="300"/>
        </w:trPr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1752AE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10:06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CBBD0B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20350D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10:13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9FF656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BA0714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10:21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AE48D5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2CE08E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10:30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AF84DF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893E52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10:37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28AB6E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45540E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10:44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B686A9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</w:t>
            </w:r>
          </w:p>
        </w:tc>
      </w:tr>
      <w:tr w:rsidR="00B2671D" w:rsidRPr="00281D29" w14:paraId="71AC2C29" w14:textId="77777777" w:rsidTr="001E0B4B">
        <w:trPr>
          <w:trHeight w:val="300"/>
        </w:trPr>
        <w:tc>
          <w:tcPr>
            <w:tcW w:w="1551" w:type="dxa"/>
            <w:shd w:val="clear" w:color="auto" w:fill="auto"/>
            <w:noWrap/>
            <w:hideMark/>
          </w:tcPr>
          <w:p w14:paraId="3A7AC2FF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13:25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14:paraId="129780D0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59356CAD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13:26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7196FCC4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86BD5D3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13:27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6BF6EBC6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7ABFE8E3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13:27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2F564447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1B861C5B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13:28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2FA8A42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6096A61F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16-May 13:33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E6FCA2F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</w:tr>
      <w:tr w:rsidR="00B2671D" w:rsidRPr="00281D29" w14:paraId="460294D8" w14:textId="77777777" w:rsidTr="001E0B4B">
        <w:trPr>
          <w:trHeight w:val="300"/>
        </w:trPr>
        <w:tc>
          <w:tcPr>
            <w:tcW w:w="1551" w:type="dxa"/>
            <w:shd w:val="clear" w:color="auto" w:fill="auto"/>
            <w:noWrap/>
            <w:hideMark/>
          </w:tcPr>
          <w:p w14:paraId="75271ED9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17-May 13:50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14:paraId="78D751B5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76675BA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17-May 13:50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30BF4CD8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35F3C014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17-May 13:51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631C8F4A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59B1E36C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17-May 13:52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186E8266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28D4690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17-May 13:52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60D8F567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7E4B4A41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17-May 13:52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296C97A6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</w:t>
            </w:r>
          </w:p>
        </w:tc>
      </w:tr>
      <w:tr w:rsidR="00B2671D" w:rsidRPr="00281D29" w14:paraId="0770BADF" w14:textId="77777777" w:rsidTr="001E0B4B">
        <w:trPr>
          <w:trHeight w:val="300"/>
        </w:trPr>
        <w:tc>
          <w:tcPr>
            <w:tcW w:w="1551" w:type="dxa"/>
            <w:shd w:val="clear" w:color="auto" w:fill="auto"/>
            <w:noWrap/>
            <w:hideMark/>
          </w:tcPr>
          <w:p w14:paraId="6C14FEA1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18-May 09:40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14:paraId="7C79505C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550CCC96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18-May 09:40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6711775F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241D7265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18-May 09:41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18BA6256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415B4852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18-May 09:41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65F24BC7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1B51F0E7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18-May 09:42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31939F11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074A1E27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18-May 09:42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417382E1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34</w:t>
            </w:r>
          </w:p>
        </w:tc>
      </w:tr>
      <w:tr w:rsidR="00B2671D" w:rsidRPr="00281D29" w14:paraId="7C1D63A3" w14:textId="77777777" w:rsidTr="001E0B4B">
        <w:trPr>
          <w:trHeight w:val="300"/>
        </w:trPr>
        <w:tc>
          <w:tcPr>
            <w:tcW w:w="1551" w:type="dxa"/>
            <w:shd w:val="clear" w:color="auto" w:fill="auto"/>
            <w:noWrap/>
            <w:hideMark/>
          </w:tcPr>
          <w:p w14:paraId="0ABDBB48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19-May 11:45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14:paraId="2BC66A76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5EEF845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19-May 11:45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6BB7733D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77CCD4E2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19-May 11:46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80FC755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605ECAA3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19-May 11:46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2F90C959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0893804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19-May 11:47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B36E5BF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54188044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19-May 11:47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4AFD8D2A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50</w:t>
            </w:r>
          </w:p>
        </w:tc>
      </w:tr>
      <w:tr w:rsidR="00B2671D" w:rsidRPr="00281D29" w14:paraId="7C7B1E84" w14:textId="77777777" w:rsidTr="001E0B4B">
        <w:trPr>
          <w:trHeight w:val="300"/>
        </w:trPr>
        <w:tc>
          <w:tcPr>
            <w:tcW w:w="1551" w:type="dxa"/>
            <w:shd w:val="clear" w:color="auto" w:fill="auto"/>
            <w:noWrap/>
            <w:hideMark/>
          </w:tcPr>
          <w:p w14:paraId="0E846D30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20-May 10:20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14:paraId="095D7F6A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2EDC917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20-May 10:20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5748716A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1133C53B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20-May 10:21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A22141F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586A98C4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20-May 10:21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C737731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4B03A10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20-May 10:22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37B0588C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0341B972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20-May 10:22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B7401F1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70</w:t>
            </w:r>
          </w:p>
        </w:tc>
      </w:tr>
      <w:tr w:rsidR="00B2671D" w:rsidRPr="00281D29" w14:paraId="133E621E" w14:textId="77777777" w:rsidTr="001E0B4B">
        <w:trPr>
          <w:trHeight w:val="300"/>
        </w:trPr>
        <w:tc>
          <w:tcPr>
            <w:tcW w:w="1551" w:type="dxa"/>
            <w:shd w:val="clear" w:color="auto" w:fill="auto"/>
            <w:noWrap/>
            <w:hideMark/>
          </w:tcPr>
          <w:p w14:paraId="1A4EA5FB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23-May 09:58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14:paraId="56425870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A479AC0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23-May 09:58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38089E54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3DAEC98B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23-May 09:59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7576A8D8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1690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64384E05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23-May 09:59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5F15F0DA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67C5CFA2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23-May 10:00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2ABB5E08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71132D1F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23-May 10:00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07B704C3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141</w:t>
            </w:r>
          </w:p>
        </w:tc>
      </w:tr>
      <w:tr w:rsidR="00B2671D" w:rsidRPr="00281D29" w14:paraId="7F61730A" w14:textId="77777777" w:rsidTr="001E0B4B">
        <w:trPr>
          <w:trHeight w:val="300"/>
        </w:trPr>
        <w:tc>
          <w:tcPr>
            <w:tcW w:w="1551" w:type="dxa"/>
            <w:shd w:val="clear" w:color="auto" w:fill="auto"/>
            <w:noWrap/>
            <w:hideMark/>
          </w:tcPr>
          <w:p w14:paraId="5B46D1FE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shd w:val="clear" w:color="auto" w:fill="auto"/>
            <w:noWrap/>
            <w:hideMark/>
          </w:tcPr>
          <w:p w14:paraId="46F2E6D9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shd w:val="clear" w:color="auto" w:fill="auto"/>
            <w:noWrap/>
            <w:hideMark/>
          </w:tcPr>
          <w:p w14:paraId="6F8EEA0C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58B5B8AE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shd w:val="clear" w:color="auto" w:fill="auto"/>
            <w:noWrap/>
            <w:hideMark/>
          </w:tcPr>
          <w:p w14:paraId="4E7AE1D2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5B3623BB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shd w:val="clear" w:color="auto" w:fill="auto"/>
            <w:noWrap/>
            <w:hideMark/>
          </w:tcPr>
          <w:p w14:paraId="4705B318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40B48AB7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shd w:val="clear" w:color="auto" w:fill="auto"/>
            <w:noWrap/>
            <w:hideMark/>
          </w:tcPr>
          <w:p w14:paraId="693A7701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02F44A1E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  <w:noWrap/>
            <w:hideMark/>
          </w:tcPr>
          <w:p w14:paraId="70CC11D3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5FD4BCF2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2671D" w:rsidRPr="00281D29" w14:paraId="344CA30F" w14:textId="77777777" w:rsidTr="001E0B4B">
        <w:trPr>
          <w:trHeight w:val="300"/>
        </w:trPr>
        <w:tc>
          <w:tcPr>
            <w:tcW w:w="1551" w:type="dxa"/>
            <w:shd w:val="clear" w:color="auto" w:fill="auto"/>
            <w:noWrap/>
            <w:hideMark/>
          </w:tcPr>
          <w:p w14:paraId="588752BF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</w:t>
            </w:r>
            <w:r w:rsidRPr="00C10258">
              <w:rPr>
                <w:rFonts w:asciiTheme="majorBidi" w:hAnsiTheme="majorBidi" w:cstheme="majorBidi"/>
                <w:color w:val="000000"/>
                <w:sz w:val="22"/>
                <w:szCs w:val="22"/>
                <w:vertAlign w:val="superscript"/>
              </w:rPr>
              <w:t>2</w:t>
            </w: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(7 days)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14:paraId="5A7E5D00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0.9997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3CC2AD41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137D71CE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0.7918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E83A17C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2AD6EDFC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0.9829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1274B185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21CAEE0C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0.9917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011AF4B7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022AC65C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0.9937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3E085B8A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61AC913C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0.9894</w:t>
            </w:r>
          </w:p>
        </w:tc>
      </w:tr>
      <w:tr w:rsidR="00B2671D" w:rsidRPr="00281D29" w14:paraId="72ACE1A3" w14:textId="77777777" w:rsidTr="001E0B4B">
        <w:trPr>
          <w:trHeight w:val="300"/>
        </w:trPr>
        <w:tc>
          <w:tcPr>
            <w:tcW w:w="1551" w:type="dxa"/>
            <w:shd w:val="clear" w:color="auto" w:fill="auto"/>
            <w:noWrap/>
            <w:hideMark/>
          </w:tcPr>
          <w:p w14:paraId="7B183E61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</w:t>
            </w:r>
            <w:r w:rsidRPr="00C10258">
              <w:rPr>
                <w:rFonts w:asciiTheme="majorBidi" w:hAnsiTheme="majorBidi" w:cstheme="majorBidi"/>
                <w:color w:val="000000"/>
                <w:sz w:val="22"/>
                <w:szCs w:val="22"/>
                <w:vertAlign w:val="superscript"/>
              </w:rPr>
              <w:t>2</w:t>
            </w: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(4 days)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14:paraId="6C1DF776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0.9997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54AB5D2E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4D229C88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0.9367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3DBD9AF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643AE4F7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0.9906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426EC221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2E1A4322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0.9939</w:t>
            </w:r>
          </w:p>
        </w:tc>
        <w:tc>
          <w:tcPr>
            <w:tcW w:w="1587" w:type="dxa"/>
            <w:shd w:val="clear" w:color="auto" w:fill="auto"/>
            <w:noWrap/>
            <w:hideMark/>
          </w:tcPr>
          <w:p w14:paraId="408E2C58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29480044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0.9979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14:paraId="4A3EF171" w14:textId="77777777" w:rsidR="00B2671D" w:rsidRPr="00281D29" w:rsidRDefault="00B2671D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14:paraId="6BC1537D" w14:textId="77777777" w:rsidR="00B2671D" w:rsidRPr="00281D29" w:rsidRDefault="00B2671D" w:rsidP="001E0B4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281D29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0.9973</w:t>
            </w:r>
          </w:p>
        </w:tc>
      </w:tr>
    </w:tbl>
    <w:p w14:paraId="6D591489" w14:textId="77777777" w:rsidR="00B2671D" w:rsidRDefault="00B2671D" w:rsidP="00B2671D">
      <w:pPr>
        <w:spacing w:line="48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0D75C262" w14:textId="77777777" w:rsidR="00B2671D" w:rsidRDefault="00B2671D" w:rsidP="00B2671D">
      <w:pPr>
        <w:spacing w:line="48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79AEF1C1" w14:textId="77777777" w:rsidR="00B2671D" w:rsidRDefault="00B2671D" w:rsidP="00B2671D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477D763E" w14:textId="77777777" w:rsidR="00B2671D" w:rsidRDefault="00B2671D" w:rsidP="00B2671D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332E0F8D" w14:textId="77777777" w:rsidR="00B2671D" w:rsidRDefault="00B2671D" w:rsidP="00B2671D">
      <w:pPr>
        <w:spacing w:line="48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  <w:sectPr w:rsidR="00B2671D" w:rsidSect="00B2671D">
          <w:type w:val="continuous"/>
          <w:pgSz w:w="16840" w:h="11907" w:orient="landscape" w:code="9"/>
          <w:pgMar w:top="1440" w:right="1080" w:bottom="1134" w:left="1350" w:header="709" w:footer="709" w:gutter="0"/>
          <w:cols w:space="708"/>
          <w:docGrid w:linePitch="360"/>
        </w:sectPr>
      </w:pPr>
    </w:p>
    <w:p w14:paraId="199C2542" w14:textId="77777777" w:rsidR="00B2671D" w:rsidRDefault="00B2671D" w:rsidP="00B2671D">
      <w:pPr>
        <w:spacing w:line="48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091764B3" w14:textId="38972611" w:rsidR="00B2671D" w:rsidRPr="00CD308D" w:rsidRDefault="00B2671D" w:rsidP="00B2671D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9A0BB1">
        <w:rPr>
          <w:rFonts w:asciiTheme="majorBidi" w:hAnsiTheme="majorBidi" w:cstheme="majorBidi"/>
          <w:b/>
          <w:bCs/>
          <w:sz w:val="22"/>
          <w:szCs w:val="22"/>
        </w:rPr>
        <w:lastRenderedPageBreak/>
        <w:t>Figure S1</w:t>
      </w:r>
      <w:r w:rsidRPr="00CD308D">
        <w:rPr>
          <w:rFonts w:asciiTheme="majorBidi" w:hAnsiTheme="majorBidi" w:cstheme="majorBidi"/>
          <w:sz w:val="22"/>
          <w:szCs w:val="22"/>
        </w:rPr>
        <w:t xml:space="preserve"> Methane concentration of chambers during May 2011 </w:t>
      </w:r>
      <w:r w:rsidRPr="00CD308D">
        <w:rPr>
          <w:rFonts w:asciiTheme="majorBidi" w:hAnsiTheme="majorBidi" w:cstheme="majorBidi"/>
          <w:sz w:val="22"/>
          <w:szCs w:val="22"/>
          <w:vertAlign w:val="superscript"/>
        </w:rPr>
        <w:t>14</w:t>
      </w:r>
      <w:r w:rsidRPr="00CD308D">
        <w:rPr>
          <w:rFonts w:asciiTheme="majorBidi" w:hAnsiTheme="majorBidi" w:cstheme="majorBidi"/>
          <w:sz w:val="22"/>
          <w:szCs w:val="22"/>
        </w:rPr>
        <w:t>CH</w:t>
      </w:r>
      <w:r w:rsidRPr="00CD308D">
        <w:rPr>
          <w:rFonts w:asciiTheme="majorBidi" w:hAnsiTheme="majorBidi" w:cstheme="majorBidi"/>
          <w:sz w:val="22"/>
          <w:szCs w:val="22"/>
          <w:vertAlign w:val="subscript"/>
        </w:rPr>
        <w:t>4</w:t>
      </w:r>
      <w:r w:rsidRPr="00CD308D">
        <w:rPr>
          <w:rFonts w:asciiTheme="majorBidi" w:hAnsiTheme="majorBidi" w:cstheme="majorBidi"/>
          <w:sz w:val="22"/>
          <w:szCs w:val="22"/>
        </w:rPr>
        <w:t xml:space="preserve"> sample collection (</w:t>
      </w:r>
      <w:r>
        <w:rPr>
          <w:rFonts w:asciiTheme="majorBidi" w:hAnsiTheme="majorBidi" w:cstheme="majorBidi"/>
          <w:sz w:val="22"/>
          <w:szCs w:val="22"/>
        </w:rPr>
        <w:t xml:space="preserve">data </w:t>
      </w:r>
      <w:r w:rsidRPr="00CD308D">
        <w:rPr>
          <w:rFonts w:asciiTheme="majorBidi" w:hAnsiTheme="majorBidi" w:cstheme="majorBidi"/>
          <w:sz w:val="22"/>
          <w:szCs w:val="22"/>
        </w:rPr>
        <w:t>from Garnett</w:t>
      </w:r>
      <w:r>
        <w:rPr>
          <w:rFonts w:asciiTheme="majorBidi" w:hAnsiTheme="majorBidi" w:cstheme="majorBidi"/>
          <w:sz w:val="22"/>
          <w:szCs w:val="22"/>
        </w:rPr>
        <w:t xml:space="preserve"> et al., 2012</w:t>
      </w:r>
      <w:r w:rsidRPr="00CD308D">
        <w:rPr>
          <w:rFonts w:asciiTheme="majorBidi" w:hAnsiTheme="majorBidi" w:cstheme="majorBidi"/>
          <w:sz w:val="22"/>
          <w:szCs w:val="22"/>
        </w:rPr>
        <w:t>).</w:t>
      </w:r>
    </w:p>
    <w:p w14:paraId="617EDDA6" w14:textId="77777777" w:rsidR="00B2671D" w:rsidRDefault="00B2671D" w:rsidP="00B2671D">
      <w:pPr>
        <w:spacing w:line="480" w:lineRule="auto"/>
        <w:rPr>
          <w:rFonts w:asciiTheme="majorBidi" w:hAnsiTheme="majorBidi" w:cstheme="majorBidi"/>
          <w:sz w:val="22"/>
          <w:szCs w:val="22"/>
        </w:rPr>
      </w:pPr>
    </w:p>
    <w:p w14:paraId="5B0A131A" w14:textId="164E089B" w:rsidR="00B2671D" w:rsidRDefault="00B2671D" w:rsidP="00B2671D">
      <w:pPr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noProof/>
        </w:rPr>
        <w:drawing>
          <wp:inline distT="0" distB="0" distL="0" distR="0" wp14:anchorId="073470A4" wp14:editId="01D1EE84">
            <wp:extent cx="7474688" cy="4338083"/>
            <wp:effectExtent l="0" t="0" r="12065" b="571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9FC0A2D-EF0D-4DF1-A3A5-48EB88A9C9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37649BF" w14:textId="77777777" w:rsidR="00B2671D" w:rsidRDefault="00B2671D" w:rsidP="00C624C2">
      <w:pPr>
        <w:spacing w:line="480" w:lineRule="auto"/>
        <w:rPr>
          <w:rFonts w:asciiTheme="majorBidi" w:hAnsiTheme="majorBidi" w:cstheme="majorBidi"/>
          <w:sz w:val="22"/>
          <w:szCs w:val="22"/>
        </w:rPr>
        <w:sectPr w:rsidR="00B2671D" w:rsidSect="00B2671D">
          <w:footerReference w:type="default" r:id="rId8"/>
          <w:type w:val="continuous"/>
          <w:pgSz w:w="16840" w:h="11907" w:orient="landscape" w:code="9"/>
          <w:pgMar w:top="1440" w:right="1080" w:bottom="1440" w:left="1350" w:header="709" w:footer="709" w:gutter="0"/>
          <w:cols w:space="708"/>
          <w:docGrid w:linePitch="360"/>
        </w:sectPr>
      </w:pPr>
    </w:p>
    <w:p w14:paraId="28995364" w14:textId="61D91AAB" w:rsidR="00A22FF1" w:rsidRDefault="00A22FF1" w:rsidP="00B2671D">
      <w:pPr>
        <w:rPr>
          <w:rFonts w:asciiTheme="majorBidi" w:hAnsiTheme="majorBidi" w:cstheme="majorBidi"/>
          <w:sz w:val="22"/>
          <w:szCs w:val="22"/>
        </w:rPr>
      </w:pPr>
      <w:r w:rsidRPr="00064CB5">
        <w:rPr>
          <w:rFonts w:asciiTheme="majorBidi" w:hAnsiTheme="majorBidi" w:cstheme="majorBidi"/>
          <w:b/>
          <w:sz w:val="22"/>
          <w:szCs w:val="22"/>
        </w:rPr>
        <w:lastRenderedPageBreak/>
        <w:t>Table S</w:t>
      </w:r>
      <w:r w:rsidR="000063BB">
        <w:rPr>
          <w:rFonts w:asciiTheme="majorBidi" w:hAnsiTheme="majorBidi" w:cstheme="majorBidi"/>
          <w:b/>
          <w:sz w:val="22"/>
          <w:szCs w:val="22"/>
        </w:rPr>
        <w:t>2</w:t>
      </w:r>
      <w:r w:rsidRPr="00064CB5">
        <w:rPr>
          <w:rFonts w:asciiTheme="majorBidi" w:hAnsiTheme="majorBidi" w:cstheme="majorBidi"/>
          <w:sz w:val="22"/>
          <w:szCs w:val="22"/>
        </w:rPr>
        <w:t xml:space="preserve"> Carbon dioxide flux measurements (mg</w:t>
      </w:r>
      <w:r w:rsidR="00ED7842" w:rsidRPr="00064CB5">
        <w:rPr>
          <w:rFonts w:asciiTheme="majorBidi" w:hAnsiTheme="majorBidi" w:cstheme="majorBidi"/>
          <w:sz w:val="22"/>
          <w:szCs w:val="22"/>
        </w:rPr>
        <w:t xml:space="preserve"> </w:t>
      </w:r>
      <w:r w:rsidRPr="00064CB5">
        <w:rPr>
          <w:rFonts w:asciiTheme="majorBidi" w:hAnsiTheme="majorBidi" w:cstheme="majorBidi"/>
          <w:sz w:val="22"/>
          <w:szCs w:val="22"/>
        </w:rPr>
        <w:t>CO</w:t>
      </w:r>
      <w:r w:rsidRPr="00064CB5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="00ED7842" w:rsidRPr="00064CB5">
        <w:rPr>
          <w:rFonts w:asciiTheme="majorBidi" w:hAnsiTheme="majorBidi" w:cstheme="majorBidi"/>
          <w:sz w:val="22"/>
          <w:szCs w:val="22"/>
        </w:rPr>
        <w:t>-C hr</w:t>
      </w:r>
      <w:r w:rsidR="00ED7842" w:rsidRPr="00064CB5">
        <w:rPr>
          <w:rFonts w:asciiTheme="majorBidi" w:hAnsiTheme="majorBidi" w:cstheme="majorBidi"/>
          <w:sz w:val="22"/>
          <w:szCs w:val="22"/>
          <w:vertAlign w:val="superscript"/>
        </w:rPr>
        <w:t>-1</w:t>
      </w:r>
      <w:r w:rsidR="00ED7842" w:rsidRPr="00064CB5">
        <w:rPr>
          <w:rFonts w:asciiTheme="majorBidi" w:hAnsiTheme="majorBidi" w:cstheme="majorBidi"/>
          <w:sz w:val="22"/>
          <w:szCs w:val="22"/>
        </w:rPr>
        <w:t xml:space="preserve"> m</w:t>
      </w:r>
      <w:r w:rsidR="00ED7842" w:rsidRPr="00064CB5">
        <w:rPr>
          <w:rFonts w:asciiTheme="majorBidi" w:hAnsiTheme="majorBidi" w:cstheme="majorBidi"/>
          <w:sz w:val="22"/>
          <w:szCs w:val="22"/>
          <w:vertAlign w:val="superscript"/>
        </w:rPr>
        <w:t>-2</w:t>
      </w:r>
      <w:r w:rsidRPr="00064CB5">
        <w:rPr>
          <w:rFonts w:asciiTheme="majorBidi" w:hAnsiTheme="majorBidi" w:cstheme="majorBidi"/>
          <w:sz w:val="22"/>
          <w:szCs w:val="22"/>
        </w:rPr>
        <w:t>)</w:t>
      </w:r>
    </w:p>
    <w:p w14:paraId="60E0F014" w14:textId="77777777" w:rsidR="00C624C2" w:rsidRDefault="00C624C2" w:rsidP="00B2671D">
      <w:pPr>
        <w:rPr>
          <w:rFonts w:asciiTheme="majorBidi" w:hAnsiTheme="majorBidi" w:cstheme="majorBidi"/>
          <w:sz w:val="22"/>
          <w:szCs w:val="22"/>
        </w:rPr>
      </w:pPr>
    </w:p>
    <w:p w14:paraId="13C69BFE" w14:textId="77777777" w:rsidR="000063BB" w:rsidRPr="00064CB5" w:rsidRDefault="000063BB" w:rsidP="00B2671D">
      <w:pPr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9"/>
      </w:tblGrid>
      <w:tr w:rsidR="00A22FF1" w:rsidRPr="00064CB5" w14:paraId="7D6F6440" w14:textId="77777777" w:rsidTr="00382A46"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4A9B85F6" w14:textId="6E198E9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Date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4B6F16F7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A1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7FD0F172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A2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0DCB9BF3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B1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572A84BB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B2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1532D067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C1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5971CA6C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C2</w:t>
            </w:r>
          </w:p>
        </w:tc>
      </w:tr>
      <w:tr w:rsidR="00A22FF1" w:rsidRPr="00064CB5" w14:paraId="2C1F3414" w14:textId="77777777" w:rsidTr="00382A46"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3565F558" w14:textId="7FF0070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15-04-11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238201D2" w14:textId="364B73E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49.0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4D8C8864" w14:textId="07AA483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62.9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23593986" w14:textId="2AA099D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42.2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31009150" w14:textId="6E3B2B6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45.8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7DD37669" w14:textId="6EFD7EE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33.0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vAlign w:val="bottom"/>
          </w:tcPr>
          <w:p w14:paraId="34729DDF" w14:textId="0DFB99B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37.9</w:t>
            </w:r>
          </w:p>
        </w:tc>
      </w:tr>
      <w:tr w:rsidR="00A22FF1" w:rsidRPr="00064CB5" w14:paraId="2DECB3DB" w14:textId="77777777" w:rsidTr="00382A46">
        <w:tc>
          <w:tcPr>
            <w:tcW w:w="1288" w:type="dxa"/>
            <w:vAlign w:val="bottom"/>
          </w:tcPr>
          <w:p w14:paraId="441DA25B" w14:textId="084534A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16-05-11</w:t>
            </w:r>
          </w:p>
        </w:tc>
        <w:tc>
          <w:tcPr>
            <w:tcW w:w="1288" w:type="dxa"/>
            <w:vAlign w:val="bottom"/>
          </w:tcPr>
          <w:p w14:paraId="3FEA54A6" w14:textId="6201104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27.4</w:t>
            </w:r>
          </w:p>
        </w:tc>
        <w:tc>
          <w:tcPr>
            <w:tcW w:w="1288" w:type="dxa"/>
            <w:vAlign w:val="bottom"/>
          </w:tcPr>
          <w:p w14:paraId="1BBE4B1C" w14:textId="5DDB57E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60.1</w:t>
            </w:r>
          </w:p>
        </w:tc>
        <w:tc>
          <w:tcPr>
            <w:tcW w:w="1288" w:type="dxa"/>
            <w:vAlign w:val="bottom"/>
          </w:tcPr>
          <w:p w14:paraId="6E542CBD" w14:textId="42C905E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51.3</w:t>
            </w:r>
          </w:p>
        </w:tc>
        <w:tc>
          <w:tcPr>
            <w:tcW w:w="1288" w:type="dxa"/>
            <w:vAlign w:val="bottom"/>
          </w:tcPr>
          <w:p w14:paraId="2E453803" w14:textId="34F42A7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38.5</w:t>
            </w:r>
          </w:p>
        </w:tc>
        <w:tc>
          <w:tcPr>
            <w:tcW w:w="1288" w:type="dxa"/>
            <w:vAlign w:val="bottom"/>
          </w:tcPr>
          <w:p w14:paraId="30828D8D" w14:textId="160EC06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52.7</w:t>
            </w:r>
          </w:p>
        </w:tc>
        <w:tc>
          <w:tcPr>
            <w:tcW w:w="1289" w:type="dxa"/>
            <w:vAlign w:val="bottom"/>
          </w:tcPr>
          <w:p w14:paraId="1B7D387C" w14:textId="4EF7CB5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39.3</w:t>
            </w:r>
          </w:p>
        </w:tc>
      </w:tr>
      <w:tr w:rsidR="00A22FF1" w:rsidRPr="00064CB5" w14:paraId="14599FE1" w14:textId="77777777" w:rsidTr="00382A46">
        <w:tc>
          <w:tcPr>
            <w:tcW w:w="1288" w:type="dxa"/>
            <w:vAlign w:val="bottom"/>
          </w:tcPr>
          <w:p w14:paraId="6CBCA4FC" w14:textId="1341A57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06-06-11</w:t>
            </w:r>
          </w:p>
        </w:tc>
        <w:tc>
          <w:tcPr>
            <w:tcW w:w="1288" w:type="dxa"/>
            <w:vAlign w:val="bottom"/>
          </w:tcPr>
          <w:p w14:paraId="1C123BE1" w14:textId="5875E20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23.1</w:t>
            </w:r>
          </w:p>
        </w:tc>
        <w:tc>
          <w:tcPr>
            <w:tcW w:w="1288" w:type="dxa"/>
            <w:vAlign w:val="bottom"/>
          </w:tcPr>
          <w:p w14:paraId="028FE29C" w14:textId="3D6C326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36.7</w:t>
            </w:r>
          </w:p>
        </w:tc>
        <w:tc>
          <w:tcPr>
            <w:tcW w:w="1288" w:type="dxa"/>
            <w:vAlign w:val="bottom"/>
          </w:tcPr>
          <w:p w14:paraId="64F5332A" w14:textId="7AD684C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44.4</w:t>
            </w:r>
          </w:p>
        </w:tc>
        <w:tc>
          <w:tcPr>
            <w:tcW w:w="1288" w:type="dxa"/>
            <w:vAlign w:val="bottom"/>
          </w:tcPr>
          <w:p w14:paraId="2DB8D0D1" w14:textId="12B11E6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43.5</w:t>
            </w:r>
          </w:p>
        </w:tc>
        <w:tc>
          <w:tcPr>
            <w:tcW w:w="1288" w:type="dxa"/>
            <w:vAlign w:val="bottom"/>
          </w:tcPr>
          <w:p w14:paraId="262FA464" w14:textId="2FE7901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36.6</w:t>
            </w:r>
          </w:p>
        </w:tc>
        <w:tc>
          <w:tcPr>
            <w:tcW w:w="1289" w:type="dxa"/>
            <w:vAlign w:val="bottom"/>
          </w:tcPr>
          <w:p w14:paraId="0CC2483A" w14:textId="61905B5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27.5</w:t>
            </w:r>
          </w:p>
        </w:tc>
      </w:tr>
      <w:tr w:rsidR="00A22FF1" w:rsidRPr="00064CB5" w14:paraId="2A8A4782" w14:textId="77777777" w:rsidTr="00382A46">
        <w:tc>
          <w:tcPr>
            <w:tcW w:w="1288" w:type="dxa"/>
            <w:vAlign w:val="bottom"/>
          </w:tcPr>
          <w:p w14:paraId="4D57472A" w14:textId="7A0CD1E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21-06-11</w:t>
            </w:r>
          </w:p>
        </w:tc>
        <w:tc>
          <w:tcPr>
            <w:tcW w:w="1288" w:type="dxa"/>
            <w:vAlign w:val="bottom"/>
          </w:tcPr>
          <w:p w14:paraId="2851FA97" w14:textId="58DE493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19.8</w:t>
            </w:r>
          </w:p>
        </w:tc>
        <w:tc>
          <w:tcPr>
            <w:tcW w:w="1288" w:type="dxa"/>
            <w:vAlign w:val="bottom"/>
          </w:tcPr>
          <w:p w14:paraId="6C072EA5" w14:textId="62AB8DD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50.3</w:t>
            </w:r>
          </w:p>
        </w:tc>
        <w:tc>
          <w:tcPr>
            <w:tcW w:w="1288" w:type="dxa"/>
            <w:vAlign w:val="bottom"/>
          </w:tcPr>
          <w:p w14:paraId="6A956E31" w14:textId="6A6D0FD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47.7</w:t>
            </w:r>
          </w:p>
        </w:tc>
        <w:tc>
          <w:tcPr>
            <w:tcW w:w="1288" w:type="dxa"/>
            <w:vAlign w:val="bottom"/>
          </w:tcPr>
          <w:p w14:paraId="01B1508E" w14:textId="7504FD9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39.0</w:t>
            </w:r>
          </w:p>
        </w:tc>
        <w:tc>
          <w:tcPr>
            <w:tcW w:w="1288" w:type="dxa"/>
            <w:vAlign w:val="bottom"/>
          </w:tcPr>
          <w:p w14:paraId="0A6C09A4" w14:textId="5B82B32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32.5</w:t>
            </w:r>
          </w:p>
        </w:tc>
        <w:tc>
          <w:tcPr>
            <w:tcW w:w="1289" w:type="dxa"/>
            <w:vAlign w:val="bottom"/>
          </w:tcPr>
          <w:p w14:paraId="6DBA98F1" w14:textId="401F925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26.0</w:t>
            </w:r>
          </w:p>
        </w:tc>
      </w:tr>
      <w:tr w:rsidR="00A22FF1" w:rsidRPr="00064CB5" w14:paraId="324936DE" w14:textId="77777777" w:rsidTr="00382A46">
        <w:tc>
          <w:tcPr>
            <w:tcW w:w="1288" w:type="dxa"/>
            <w:vAlign w:val="bottom"/>
          </w:tcPr>
          <w:p w14:paraId="15E61B6C" w14:textId="163E162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04-07-11</w:t>
            </w:r>
          </w:p>
        </w:tc>
        <w:tc>
          <w:tcPr>
            <w:tcW w:w="1288" w:type="dxa"/>
            <w:vAlign w:val="bottom"/>
          </w:tcPr>
          <w:p w14:paraId="37B6C5DE" w14:textId="66E3D9D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33.5</w:t>
            </w:r>
          </w:p>
        </w:tc>
        <w:tc>
          <w:tcPr>
            <w:tcW w:w="1288" w:type="dxa"/>
            <w:vAlign w:val="bottom"/>
          </w:tcPr>
          <w:p w14:paraId="79D1A1FF" w14:textId="4E29C00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64.8</w:t>
            </w:r>
          </w:p>
        </w:tc>
        <w:tc>
          <w:tcPr>
            <w:tcW w:w="1288" w:type="dxa"/>
            <w:vAlign w:val="bottom"/>
          </w:tcPr>
          <w:p w14:paraId="7A40B75C" w14:textId="32B80CE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51.4</w:t>
            </w:r>
          </w:p>
        </w:tc>
        <w:tc>
          <w:tcPr>
            <w:tcW w:w="1288" w:type="dxa"/>
            <w:vAlign w:val="bottom"/>
          </w:tcPr>
          <w:p w14:paraId="1FC72ADA" w14:textId="59D4D82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37.7</w:t>
            </w:r>
          </w:p>
        </w:tc>
        <w:tc>
          <w:tcPr>
            <w:tcW w:w="1288" w:type="dxa"/>
            <w:vAlign w:val="bottom"/>
          </w:tcPr>
          <w:p w14:paraId="36C3AC5C" w14:textId="557469B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30.3</w:t>
            </w:r>
          </w:p>
        </w:tc>
        <w:tc>
          <w:tcPr>
            <w:tcW w:w="1289" w:type="dxa"/>
            <w:vAlign w:val="bottom"/>
          </w:tcPr>
          <w:p w14:paraId="0BB823FC" w14:textId="6E096C3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27.3</w:t>
            </w:r>
          </w:p>
        </w:tc>
      </w:tr>
      <w:tr w:rsidR="00A22FF1" w:rsidRPr="00064CB5" w14:paraId="43857EA1" w14:textId="77777777" w:rsidTr="00382A46">
        <w:tc>
          <w:tcPr>
            <w:tcW w:w="1288" w:type="dxa"/>
            <w:vAlign w:val="bottom"/>
          </w:tcPr>
          <w:p w14:paraId="3DCA9E97" w14:textId="7A8A9F0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11-07-11</w:t>
            </w:r>
          </w:p>
        </w:tc>
        <w:tc>
          <w:tcPr>
            <w:tcW w:w="1288" w:type="dxa"/>
            <w:vAlign w:val="bottom"/>
          </w:tcPr>
          <w:p w14:paraId="2132ECAF" w14:textId="3302B56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43.2</w:t>
            </w:r>
          </w:p>
        </w:tc>
        <w:tc>
          <w:tcPr>
            <w:tcW w:w="1288" w:type="dxa"/>
            <w:vAlign w:val="bottom"/>
          </w:tcPr>
          <w:p w14:paraId="39AEC9A5" w14:textId="09F68B7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88.0</w:t>
            </w:r>
          </w:p>
        </w:tc>
        <w:tc>
          <w:tcPr>
            <w:tcW w:w="1288" w:type="dxa"/>
            <w:vAlign w:val="bottom"/>
          </w:tcPr>
          <w:p w14:paraId="017A9124" w14:textId="524FF8B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112.5</w:t>
            </w:r>
          </w:p>
        </w:tc>
        <w:tc>
          <w:tcPr>
            <w:tcW w:w="1288" w:type="dxa"/>
            <w:vAlign w:val="bottom"/>
          </w:tcPr>
          <w:p w14:paraId="561ECF85" w14:textId="6104703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57.5</w:t>
            </w:r>
          </w:p>
        </w:tc>
        <w:tc>
          <w:tcPr>
            <w:tcW w:w="1288" w:type="dxa"/>
            <w:vAlign w:val="bottom"/>
          </w:tcPr>
          <w:p w14:paraId="770BF90E" w14:textId="02511C7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120.3</w:t>
            </w:r>
          </w:p>
        </w:tc>
        <w:tc>
          <w:tcPr>
            <w:tcW w:w="1289" w:type="dxa"/>
            <w:vAlign w:val="bottom"/>
          </w:tcPr>
          <w:p w14:paraId="215E8E4A" w14:textId="7CBD9CB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97.2</w:t>
            </w:r>
          </w:p>
        </w:tc>
      </w:tr>
      <w:tr w:rsidR="00A22FF1" w:rsidRPr="00064CB5" w14:paraId="4D36E783" w14:textId="77777777" w:rsidTr="00382A46">
        <w:tc>
          <w:tcPr>
            <w:tcW w:w="1288" w:type="dxa"/>
            <w:vAlign w:val="bottom"/>
          </w:tcPr>
          <w:p w14:paraId="7357C6D8" w14:textId="11327ED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25-07-11</w:t>
            </w:r>
          </w:p>
        </w:tc>
        <w:tc>
          <w:tcPr>
            <w:tcW w:w="1288" w:type="dxa"/>
            <w:vAlign w:val="bottom"/>
          </w:tcPr>
          <w:p w14:paraId="09743CF1" w14:textId="5937CA0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52.5</w:t>
            </w:r>
          </w:p>
        </w:tc>
        <w:tc>
          <w:tcPr>
            <w:tcW w:w="1288" w:type="dxa"/>
            <w:vAlign w:val="bottom"/>
          </w:tcPr>
          <w:p w14:paraId="4B528F64" w14:textId="4C4F426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107.7</w:t>
            </w:r>
          </w:p>
        </w:tc>
        <w:tc>
          <w:tcPr>
            <w:tcW w:w="1288" w:type="dxa"/>
            <w:vAlign w:val="bottom"/>
          </w:tcPr>
          <w:p w14:paraId="3953BEC1" w14:textId="17B3D9B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117.6</w:t>
            </w:r>
          </w:p>
        </w:tc>
        <w:tc>
          <w:tcPr>
            <w:tcW w:w="1288" w:type="dxa"/>
            <w:vAlign w:val="bottom"/>
          </w:tcPr>
          <w:p w14:paraId="5CC9BA45" w14:textId="69B408F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63.1</w:t>
            </w:r>
          </w:p>
        </w:tc>
        <w:tc>
          <w:tcPr>
            <w:tcW w:w="1288" w:type="dxa"/>
            <w:vAlign w:val="bottom"/>
          </w:tcPr>
          <w:p w14:paraId="41FBBFD5" w14:textId="3AC8AA2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135.2</w:t>
            </w:r>
          </w:p>
        </w:tc>
        <w:tc>
          <w:tcPr>
            <w:tcW w:w="1289" w:type="dxa"/>
            <w:vAlign w:val="bottom"/>
          </w:tcPr>
          <w:p w14:paraId="71FB3541" w14:textId="3F34330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77.9</w:t>
            </w:r>
          </w:p>
        </w:tc>
      </w:tr>
      <w:tr w:rsidR="00A22FF1" w:rsidRPr="00064CB5" w14:paraId="316F32BE" w14:textId="77777777" w:rsidTr="00382A46">
        <w:tc>
          <w:tcPr>
            <w:tcW w:w="1288" w:type="dxa"/>
            <w:vAlign w:val="bottom"/>
          </w:tcPr>
          <w:p w14:paraId="4E5C71D1" w14:textId="5097128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09-08-11</w:t>
            </w:r>
          </w:p>
        </w:tc>
        <w:tc>
          <w:tcPr>
            <w:tcW w:w="1288" w:type="dxa"/>
            <w:vAlign w:val="bottom"/>
          </w:tcPr>
          <w:p w14:paraId="4B8747FA" w14:textId="4EAE7D3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61.3</w:t>
            </w:r>
          </w:p>
        </w:tc>
        <w:tc>
          <w:tcPr>
            <w:tcW w:w="1288" w:type="dxa"/>
            <w:vAlign w:val="bottom"/>
          </w:tcPr>
          <w:p w14:paraId="1FE10EA0" w14:textId="17076FD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99.4</w:t>
            </w:r>
          </w:p>
        </w:tc>
        <w:tc>
          <w:tcPr>
            <w:tcW w:w="1288" w:type="dxa"/>
            <w:vAlign w:val="bottom"/>
          </w:tcPr>
          <w:p w14:paraId="17FACA92" w14:textId="135A6D6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105.5</w:t>
            </w:r>
          </w:p>
        </w:tc>
        <w:tc>
          <w:tcPr>
            <w:tcW w:w="1288" w:type="dxa"/>
            <w:vAlign w:val="bottom"/>
          </w:tcPr>
          <w:p w14:paraId="0B3A1098" w14:textId="0F243AF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75.6</w:t>
            </w:r>
          </w:p>
        </w:tc>
        <w:tc>
          <w:tcPr>
            <w:tcW w:w="1288" w:type="dxa"/>
            <w:vAlign w:val="bottom"/>
          </w:tcPr>
          <w:p w14:paraId="4D9B4A9E" w14:textId="7BF7368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136.9</w:t>
            </w:r>
          </w:p>
        </w:tc>
        <w:tc>
          <w:tcPr>
            <w:tcW w:w="1289" w:type="dxa"/>
            <w:vAlign w:val="bottom"/>
          </w:tcPr>
          <w:p w14:paraId="598A8077" w14:textId="55F3AB3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84.0</w:t>
            </w:r>
          </w:p>
        </w:tc>
      </w:tr>
      <w:tr w:rsidR="00A22FF1" w:rsidRPr="00064CB5" w14:paraId="09B88AD8" w14:textId="77777777" w:rsidTr="00382A46">
        <w:tc>
          <w:tcPr>
            <w:tcW w:w="1288" w:type="dxa"/>
            <w:vAlign w:val="bottom"/>
          </w:tcPr>
          <w:p w14:paraId="11FA70E1" w14:textId="7FFD270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29-08-11</w:t>
            </w:r>
          </w:p>
        </w:tc>
        <w:tc>
          <w:tcPr>
            <w:tcW w:w="1288" w:type="dxa"/>
            <w:vAlign w:val="bottom"/>
          </w:tcPr>
          <w:p w14:paraId="4FC910A6" w14:textId="2DCF895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54.5</w:t>
            </w:r>
          </w:p>
        </w:tc>
        <w:tc>
          <w:tcPr>
            <w:tcW w:w="1288" w:type="dxa"/>
            <w:vAlign w:val="bottom"/>
          </w:tcPr>
          <w:p w14:paraId="6F9090E2" w14:textId="0DD4BF3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95.3</w:t>
            </w:r>
          </w:p>
        </w:tc>
        <w:tc>
          <w:tcPr>
            <w:tcW w:w="1288" w:type="dxa"/>
            <w:vAlign w:val="bottom"/>
          </w:tcPr>
          <w:p w14:paraId="1813337A" w14:textId="35B8C7C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89.9</w:t>
            </w:r>
          </w:p>
        </w:tc>
        <w:tc>
          <w:tcPr>
            <w:tcW w:w="1288" w:type="dxa"/>
            <w:vAlign w:val="bottom"/>
          </w:tcPr>
          <w:p w14:paraId="33AA8F16" w14:textId="0CD4B72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48.6</w:t>
            </w:r>
          </w:p>
        </w:tc>
        <w:tc>
          <w:tcPr>
            <w:tcW w:w="1288" w:type="dxa"/>
            <w:vAlign w:val="bottom"/>
          </w:tcPr>
          <w:p w14:paraId="31400893" w14:textId="5782D3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76.8</w:t>
            </w:r>
          </w:p>
        </w:tc>
        <w:tc>
          <w:tcPr>
            <w:tcW w:w="1289" w:type="dxa"/>
            <w:vAlign w:val="bottom"/>
          </w:tcPr>
          <w:p w14:paraId="0095B11E" w14:textId="50F771F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56.0</w:t>
            </w:r>
          </w:p>
        </w:tc>
      </w:tr>
      <w:tr w:rsidR="00A22FF1" w:rsidRPr="00064CB5" w14:paraId="61E08569" w14:textId="77777777" w:rsidTr="00382A46">
        <w:tc>
          <w:tcPr>
            <w:tcW w:w="1288" w:type="dxa"/>
            <w:vAlign w:val="bottom"/>
          </w:tcPr>
          <w:p w14:paraId="07B323C4" w14:textId="3FDB121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12-09-11</w:t>
            </w:r>
          </w:p>
        </w:tc>
        <w:tc>
          <w:tcPr>
            <w:tcW w:w="1288" w:type="dxa"/>
            <w:vAlign w:val="bottom"/>
          </w:tcPr>
          <w:p w14:paraId="7E6FC405" w14:textId="52524A5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45.3</w:t>
            </w:r>
          </w:p>
        </w:tc>
        <w:tc>
          <w:tcPr>
            <w:tcW w:w="1288" w:type="dxa"/>
            <w:vAlign w:val="bottom"/>
          </w:tcPr>
          <w:p w14:paraId="20BFE3A6" w14:textId="39FA856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88.3</w:t>
            </w:r>
          </w:p>
        </w:tc>
        <w:tc>
          <w:tcPr>
            <w:tcW w:w="1288" w:type="dxa"/>
            <w:vAlign w:val="bottom"/>
          </w:tcPr>
          <w:p w14:paraId="7C8D21DB" w14:textId="5ADBC6A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73.0</w:t>
            </w:r>
          </w:p>
        </w:tc>
        <w:tc>
          <w:tcPr>
            <w:tcW w:w="1288" w:type="dxa"/>
            <w:vAlign w:val="bottom"/>
          </w:tcPr>
          <w:p w14:paraId="4D58C47F" w14:textId="3C6114D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47.4</w:t>
            </w:r>
          </w:p>
        </w:tc>
        <w:tc>
          <w:tcPr>
            <w:tcW w:w="1288" w:type="dxa"/>
            <w:vAlign w:val="bottom"/>
          </w:tcPr>
          <w:p w14:paraId="61771261" w14:textId="736A497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64.9</w:t>
            </w:r>
          </w:p>
        </w:tc>
        <w:tc>
          <w:tcPr>
            <w:tcW w:w="1289" w:type="dxa"/>
            <w:vAlign w:val="bottom"/>
          </w:tcPr>
          <w:p w14:paraId="3008EFB3" w14:textId="4F91124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38.1</w:t>
            </w:r>
          </w:p>
        </w:tc>
      </w:tr>
      <w:tr w:rsidR="00A22FF1" w:rsidRPr="00064CB5" w14:paraId="1347DB13" w14:textId="77777777" w:rsidTr="00382A46">
        <w:tc>
          <w:tcPr>
            <w:tcW w:w="1288" w:type="dxa"/>
            <w:vAlign w:val="bottom"/>
          </w:tcPr>
          <w:p w14:paraId="7D6AEFBF" w14:textId="0B77028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03-10-11</w:t>
            </w:r>
          </w:p>
        </w:tc>
        <w:tc>
          <w:tcPr>
            <w:tcW w:w="1288" w:type="dxa"/>
            <w:vAlign w:val="bottom"/>
          </w:tcPr>
          <w:p w14:paraId="0A7C7417" w14:textId="6FA92C5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42.3</w:t>
            </w:r>
          </w:p>
        </w:tc>
        <w:tc>
          <w:tcPr>
            <w:tcW w:w="1288" w:type="dxa"/>
            <w:vAlign w:val="bottom"/>
          </w:tcPr>
          <w:p w14:paraId="637E5A04" w14:textId="4816048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66.8</w:t>
            </w:r>
          </w:p>
        </w:tc>
        <w:tc>
          <w:tcPr>
            <w:tcW w:w="1288" w:type="dxa"/>
            <w:vAlign w:val="bottom"/>
          </w:tcPr>
          <w:p w14:paraId="0150261F" w14:textId="0FB7A40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68.1</w:t>
            </w:r>
          </w:p>
        </w:tc>
        <w:tc>
          <w:tcPr>
            <w:tcW w:w="1288" w:type="dxa"/>
            <w:vAlign w:val="bottom"/>
          </w:tcPr>
          <w:p w14:paraId="7AD31E7E" w14:textId="131D62B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42.1</w:t>
            </w:r>
          </w:p>
        </w:tc>
        <w:tc>
          <w:tcPr>
            <w:tcW w:w="1288" w:type="dxa"/>
            <w:vAlign w:val="bottom"/>
          </w:tcPr>
          <w:p w14:paraId="1045C090" w14:textId="6961A23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58.3</w:t>
            </w:r>
          </w:p>
        </w:tc>
        <w:tc>
          <w:tcPr>
            <w:tcW w:w="1289" w:type="dxa"/>
            <w:vAlign w:val="bottom"/>
          </w:tcPr>
          <w:p w14:paraId="5EF90BD5" w14:textId="6199ACC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30.1</w:t>
            </w:r>
          </w:p>
        </w:tc>
      </w:tr>
      <w:tr w:rsidR="00A22FF1" w:rsidRPr="00064CB5" w14:paraId="21E233FC" w14:textId="77777777" w:rsidTr="00382A46">
        <w:tc>
          <w:tcPr>
            <w:tcW w:w="1288" w:type="dxa"/>
            <w:vAlign w:val="bottom"/>
          </w:tcPr>
          <w:p w14:paraId="46AC2292" w14:textId="5F85B44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31-10-11</w:t>
            </w:r>
          </w:p>
        </w:tc>
        <w:tc>
          <w:tcPr>
            <w:tcW w:w="1288" w:type="dxa"/>
            <w:vAlign w:val="bottom"/>
          </w:tcPr>
          <w:p w14:paraId="54B71D7E" w14:textId="276279F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16.3</w:t>
            </w:r>
          </w:p>
        </w:tc>
        <w:tc>
          <w:tcPr>
            <w:tcW w:w="1288" w:type="dxa"/>
            <w:vAlign w:val="bottom"/>
          </w:tcPr>
          <w:p w14:paraId="0FF35E8A" w14:textId="07EDAE9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49.7</w:t>
            </w:r>
          </w:p>
        </w:tc>
        <w:tc>
          <w:tcPr>
            <w:tcW w:w="1288" w:type="dxa"/>
            <w:vAlign w:val="bottom"/>
          </w:tcPr>
          <w:p w14:paraId="067E9FF7" w14:textId="44503AC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41.2</w:t>
            </w:r>
          </w:p>
        </w:tc>
        <w:tc>
          <w:tcPr>
            <w:tcW w:w="1288" w:type="dxa"/>
            <w:vAlign w:val="bottom"/>
          </w:tcPr>
          <w:p w14:paraId="42CB7350" w14:textId="54EC1FF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47.2</w:t>
            </w:r>
          </w:p>
        </w:tc>
        <w:tc>
          <w:tcPr>
            <w:tcW w:w="1288" w:type="dxa"/>
            <w:vAlign w:val="bottom"/>
          </w:tcPr>
          <w:p w14:paraId="1213A0D4" w14:textId="0194072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41.4</w:t>
            </w:r>
          </w:p>
        </w:tc>
        <w:tc>
          <w:tcPr>
            <w:tcW w:w="1289" w:type="dxa"/>
            <w:vAlign w:val="bottom"/>
          </w:tcPr>
          <w:p w14:paraId="160D938D" w14:textId="26E224C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53.5</w:t>
            </w:r>
          </w:p>
        </w:tc>
      </w:tr>
      <w:tr w:rsidR="00A22FF1" w:rsidRPr="00064CB5" w14:paraId="0FC96539" w14:textId="77777777" w:rsidTr="00382A46">
        <w:tc>
          <w:tcPr>
            <w:tcW w:w="1288" w:type="dxa"/>
            <w:vAlign w:val="bottom"/>
          </w:tcPr>
          <w:p w14:paraId="7DF10104" w14:textId="4CA9AB1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07-12-11</w:t>
            </w:r>
          </w:p>
        </w:tc>
        <w:tc>
          <w:tcPr>
            <w:tcW w:w="1288" w:type="dxa"/>
            <w:vAlign w:val="bottom"/>
          </w:tcPr>
          <w:p w14:paraId="21C0F8AE" w14:textId="2414F9D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37.3</w:t>
            </w:r>
          </w:p>
        </w:tc>
        <w:tc>
          <w:tcPr>
            <w:tcW w:w="1288" w:type="dxa"/>
            <w:vAlign w:val="bottom"/>
          </w:tcPr>
          <w:p w14:paraId="0310F95D" w14:textId="53C2827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41.7</w:t>
            </w:r>
          </w:p>
        </w:tc>
        <w:tc>
          <w:tcPr>
            <w:tcW w:w="1288" w:type="dxa"/>
            <w:vAlign w:val="bottom"/>
          </w:tcPr>
          <w:p w14:paraId="3D3B2992" w14:textId="6814717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46.0</w:t>
            </w:r>
          </w:p>
        </w:tc>
        <w:tc>
          <w:tcPr>
            <w:tcW w:w="1288" w:type="dxa"/>
            <w:vAlign w:val="bottom"/>
          </w:tcPr>
          <w:p w14:paraId="21B69624" w14:textId="7350BDD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23.8</w:t>
            </w:r>
          </w:p>
        </w:tc>
        <w:tc>
          <w:tcPr>
            <w:tcW w:w="1288" w:type="dxa"/>
            <w:vAlign w:val="bottom"/>
          </w:tcPr>
          <w:p w14:paraId="74AAB439" w14:textId="7B8FA70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33.6</w:t>
            </w:r>
          </w:p>
        </w:tc>
        <w:tc>
          <w:tcPr>
            <w:tcW w:w="1289" w:type="dxa"/>
            <w:vAlign w:val="bottom"/>
          </w:tcPr>
          <w:p w14:paraId="53D0E40B" w14:textId="51070A1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27.1</w:t>
            </w:r>
          </w:p>
        </w:tc>
      </w:tr>
      <w:tr w:rsidR="00A22FF1" w:rsidRPr="00064CB5" w14:paraId="3A88230A" w14:textId="77777777" w:rsidTr="00382A46">
        <w:tc>
          <w:tcPr>
            <w:tcW w:w="1288" w:type="dxa"/>
            <w:vAlign w:val="bottom"/>
          </w:tcPr>
          <w:p w14:paraId="3C3CEC69" w14:textId="1619D7E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bCs/>
                <w:color w:val="0D0D0D" w:themeColor="text1" w:themeTint="F2"/>
                <w:sz w:val="22"/>
                <w:szCs w:val="22"/>
              </w:rPr>
              <w:t>17-01-12</w:t>
            </w:r>
          </w:p>
        </w:tc>
        <w:tc>
          <w:tcPr>
            <w:tcW w:w="1288" w:type="dxa"/>
            <w:vAlign w:val="bottom"/>
          </w:tcPr>
          <w:p w14:paraId="08465489" w14:textId="6150B67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-</w:t>
            </w:r>
          </w:p>
        </w:tc>
        <w:tc>
          <w:tcPr>
            <w:tcW w:w="1288" w:type="dxa"/>
            <w:vAlign w:val="bottom"/>
          </w:tcPr>
          <w:p w14:paraId="0D25BDD3" w14:textId="787CE62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17.8</w:t>
            </w:r>
          </w:p>
        </w:tc>
        <w:tc>
          <w:tcPr>
            <w:tcW w:w="1288" w:type="dxa"/>
            <w:vAlign w:val="bottom"/>
          </w:tcPr>
          <w:p w14:paraId="7BF00803" w14:textId="6A963E3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3.0</w:t>
            </w:r>
          </w:p>
        </w:tc>
        <w:tc>
          <w:tcPr>
            <w:tcW w:w="1288" w:type="dxa"/>
            <w:vAlign w:val="bottom"/>
          </w:tcPr>
          <w:p w14:paraId="42705C6B" w14:textId="20DD619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14.7</w:t>
            </w:r>
          </w:p>
        </w:tc>
        <w:tc>
          <w:tcPr>
            <w:tcW w:w="1288" w:type="dxa"/>
            <w:vAlign w:val="bottom"/>
          </w:tcPr>
          <w:p w14:paraId="6B963C20" w14:textId="67F53AF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2.1</w:t>
            </w:r>
          </w:p>
        </w:tc>
        <w:tc>
          <w:tcPr>
            <w:tcW w:w="1289" w:type="dxa"/>
            <w:vAlign w:val="bottom"/>
          </w:tcPr>
          <w:p w14:paraId="7D8D8DDC" w14:textId="45E2F0A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5.1</w:t>
            </w:r>
          </w:p>
        </w:tc>
      </w:tr>
      <w:tr w:rsidR="00A22FF1" w:rsidRPr="00064CB5" w14:paraId="0221544D" w14:textId="77777777" w:rsidTr="00382A46">
        <w:tc>
          <w:tcPr>
            <w:tcW w:w="1288" w:type="dxa"/>
            <w:vAlign w:val="bottom"/>
          </w:tcPr>
          <w:p w14:paraId="13B502B0" w14:textId="2E377DA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bCs/>
                <w:color w:val="0D0D0D" w:themeColor="text1" w:themeTint="F2"/>
                <w:sz w:val="22"/>
                <w:szCs w:val="22"/>
              </w:rPr>
              <w:t>06-03-12</w:t>
            </w:r>
          </w:p>
        </w:tc>
        <w:tc>
          <w:tcPr>
            <w:tcW w:w="1288" w:type="dxa"/>
            <w:vAlign w:val="bottom"/>
          </w:tcPr>
          <w:p w14:paraId="2234DB6D" w14:textId="7075130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-</w:t>
            </w:r>
          </w:p>
        </w:tc>
        <w:tc>
          <w:tcPr>
            <w:tcW w:w="1288" w:type="dxa"/>
            <w:vAlign w:val="bottom"/>
          </w:tcPr>
          <w:p w14:paraId="60D2B4FE" w14:textId="21DD407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12.6</w:t>
            </w:r>
          </w:p>
        </w:tc>
        <w:tc>
          <w:tcPr>
            <w:tcW w:w="1288" w:type="dxa"/>
            <w:vAlign w:val="bottom"/>
          </w:tcPr>
          <w:p w14:paraId="0E7670A8" w14:textId="3FFF27A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9.4</w:t>
            </w:r>
          </w:p>
        </w:tc>
        <w:tc>
          <w:tcPr>
            <w:tcW w:w="1288" w:type="dxa"/>
            <w:vAlign w:val="bottom"/>
          </w:tcPr>
          <w:p w14:paraId="70CCA496" w14:textId="3AA0959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12.9</w:t>
            </w:r>
          </w:p>
        </w:tc>
        <w:tc>
          <w:tcPr>
            <w:tcW w:w="1288" w:type="dxa"/>
            <w:vAlign w:val="bottom"/>
          </w:tcPr>
          <w:p w14:paraId="75D2FA3C" w14:textId="3D96D77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6.8</w:t>
            </w:r>
          </w:p>
        </w:tc>
        <w:tc>
          <w:tcPr>
            <w:tcW w:w="1289" w:type="dxa"/>
            <w:vAlign w:val="bottom"/>
          </w:tcPr>
          <w:p w14:paraId="39D6D7CB" w14:textId="5ED4800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10.2</w:t>
            </w:r>
          </w:p>
        </w:tc>
      </w:tr>
      <w:tr w:rsidR="00A22FF1" w:rsidRPr="00064CB5" w14:paraId="5C028986" w14:textId="77777777" w:rsidTr="00382A46">
        <w:tc>
          <w:tcPr>
            <w:tcW w:w="1288" w:type="dxa"/>
            <w:vAlign w:val="bottom"/>
          </w:tcPr>
          <w:p w14:paraId="53ABC15F" w14:textId="1940E5F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18-04-12</w:t>
            </w:r>
          </w:p>
        </w:tc>
        <w:tc>
          <w:tcPr>
            <w:tcW w:w="1288" w:type="dxa"/>
            <w:vAlign w:val="bottom"/>
          </w:tcPr>
          <w:p w14:paraId="7F264A94" w14:textId="69C3D30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24.6</w:t>
            </w:r>
          </w:p>
        </w:tc>
        <w:tc>
          <w:tcPr>
            <w:tcW w:w="1288" w:type="dxa"/>
            <w:vAlign w:val="bottom"/>
          </w:tcPr>
          <w:p w14:paraId="7B080447" w14:textId="1883B59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29.1</w:t>
            </w:r>
          </w:p>
        </w:tc>
        <w:tc>
          <w:tcPr>
            <w:tcW w:w="1288" w:type="dxa"/>
            <w:vAlign w:val="bottom"/>
          </w:tcPr>
          <w:p w14:paraId="7D990303" w14:textId="0FDB54D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28.4</w:t>
            </w:r>
          </w:p>
        </w:tc>
        <w:tc>
          <w:tcPr>
            <w:tcW w:w="1288" w:type="dxa"/>
            <w:vAlign w:val="bottom"/>
          </w:tcPr>
          <w:p w14:paraId="72158798" w14:textId="6C52081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26.3</w:t>
            </w:r>
          </w:p>
        </w:tc>
        <w:tc>
          <w:tcPr>
            <w:tcW w:w="1288" w:type="dxa"/>
            <w:vAlign w:val="bottom"/>
          </w:tcPr>
          <w:p w14:paraId="3EFFB5A6" w14:textId="220DCB6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31.2</w:t>
            </w:r>
          </w:p>
        </w:tc>
        <w:tc>
          <w:tcPr>
            <w:tcW w:w="1289" w:type="dxa"/>
            <w:vAlign w:val="bottom"/>
          </w:tcPr>
          <w:p w14:paraId="72E87CA4" w14:textId="0640EEE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42.6</w:t>
            </w:r>
          </w:p>
        </w:tc>
      </w:tr>
      <w:tr w:rsidR="00A22FF1" w:rsidRPr="00064CB5" w14:paraId="1962C12D" w14:textId="77777777" w:rsidTr="00382A46">
        <w:tc>
          <w:tcPr>
            <w:tcW w:w="1288" w:type="dxa"/>
            <w:vAlign w:val="bottom"/>
          </w:tcPr>
          <w:p w14:paraId="6862D3E3" w14:textId="041B095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02-05-12</w:t>
            </w:r>
          </w:p>
        </w:tc>
        <w:tc>
          <w:tcPr>
            <w:tcW w:w="1288" w:type="dxa"/>
            <w:vAlign w:val="bottom"/>
          </w:tcPr>
          <w:p w14:paraId="32678F1F" w14:textId="1C42F3A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21.0</w:t>
            </w:r>
          </w:p>
        </w:tc>
        <w:tc>
          <w:tcPr>
            <w:tcW w:w="1288" w:type="dxa"/>
            <w:vAlign w:val="bottom"/>
          </w:tcPr>
          <w:p w14:paraId="49EA6211" w14:textId="4F8A105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21.5</w:t>
            </w:r>
          </w:p>
        </w:tc>
        <w:tc>
          <w:tcPr>
            <w:tcW w:w="1288" w:type="dxa"/>
            <w:vAlign w:val="bottom"/>
          </w:tcPr>
          <w:p w14:paraId="3FC0FCCB" w14:textId="7EA23FD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26.4</w:t>
            </w:r>
          </w:p>
        </w:tc>
        <w:tc>
          <w:tcPr>
            <w:tcW w:w="1288" w:type="dxa"/>
            <w:vAlign w:val="bottom"/>
          </w:tcPr>
          <w:p w14:paraId="69AED0AF" w14:textId="3178BBB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20.3</w:t>
            </w:r>
          </w:p>
        </w:tc>
        <w:tc>
          <w:tcPr>
            <w:tcW w:w="1288" w:type="dxa"/>
            <w:vAlign w:val="bottom"/>
          </w:tcPr>
          <w:p w14:paraId="7288BAB7" w14:textId="7FC6C27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15.4</w:t>
            </w:r>
          </w:p>
        </w:tc>
        <w:tc>
          <w:tcPr>
            <w:tcW w:w="1289" w:type="dxa"/>
            <w:vAlign w:val="bottom"/>
          </w:tcPr>
          <w:p w14:paraId="026FE2F7" w14:textId="071FE8D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31.4</w:t>
            </w:r>
          </w:p>
        </w:tc>
      </w:tr>
      <w:tr w:rsidR="00A22FF1" w:rsidRPr="00064CB5" w14:paraId="3928EB54" w14:textId="77777777" w:rsidTr="00382A46">
        <w:tc>
          <w:tcPr>
            <w:tcW w:w="1288" w:type="dxa"/>
            <w:vAlign w:val="bottom"/>
          </w:tcPr>
          <w:p w14:paraId="7C998B9A" w14:textId="6E333E6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08-05-12</w:t>
            </w:r>
          </w:p>
        </w:tc>
        <w:tc>
          <w:tcPr>
            <w:tcW w:w="1288" w:type="dxa"/>
            <w:vAlign w:val="bottom"/>
          </w:tcPr>
          <w:p w14:paraId="298D82E4" w14:textId="3EEE53F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16.7</w:t>
            </w:r>
          </w:p>
        </w:tc>
        <w:tc>
          <w:tcPr>
            <w:tcW w:w="1288" w:type="dxa"/>
            <w:vAlign w:val="bottom"/>
          </w:tcPr>
          <w:p w14:paraId="34E326B1" w14:textId="5817A3C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36.2</w:t>
            </w:r>
          </w:p>
        </w:tc>
        <w:tc>
          <w:tcPr>
            <w:tcW w:w="1288" w:type="dxa"/>
            <w:vAlign w:val="bottom"/>
          </w:tcPr>
          <w:p w14:paraId="0950212E" w14:textId="1DF24DC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40.5</w:t>
            </w:r>
          </w:p>
        </w:tc>
        <w:tc>
          <w:tcPr>
            <w:tcW w:w="1288" w:type="dxa"/>
            <w:vAlign w:val="bottom"/>
          </w:tcPr>
          <w:p w14:paraId="6215A31F" w14:textId="739F82C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16.6</w:t>
            </w:r>
          </w:p>
        </w:tc>
        <w:tc>
          <w:tcPr>
            <w:tcW w:w="1288" w:type="dxa"/>
            <w:vAlign w:val="bottom"/>
          </w:tcPr>
          <w:p w14:paraId="731FCC0D" w14:textId="49689C7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16.8</w:t>
            </w:r>
          </w:p>
        </w:tc>
        <w:tc>
          <w:tcPr>
            <w:tcW w:w="1289" w:type="dxa"/>
            <w:vAlign w:val="bottom"/>
          </w:tcPr>
          <w:p w14:paraId="25E40F3A" w14:textId="4D47D72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63.0</w:t>
            </w:r>
          </w:p>
        </w:tc>
      </w:tr>
      <w:tr w:rsidR="00A22FF1" w:rsidRPr="00064CB5" w14:paraId="227D70D3" w14:textId="77777777" w:rsidTr="00382A46">
        <w:tc>
          <w:tcPr>
            <w:tcW w:w="1288" w:type="dxa"/>
            <w:vAlign w:val="bottom"/>
          </w:tcPr>
          <w:p w14:paraId="71D8C563" w14:textId="5815BD0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15-05-12</w:t>
            </w:r>
          </w:p>
        </w:tc>
        <w:tc>
          <w:tcPr>
            <w:tcW w:w="1288" w:type="dxa"/>
            <w:vAlign w:val="bottom"/>
          </w:tcPr>
          <w:p w14:paraId="241958EF" w14:textId="550252F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78.8</w:t>
            </w:r>
          </w:p>
        </w:tc>
        <w:tc>
          <w:tcPr>
            <w:tcW w:w="1288" w:type="dxa"/>
            <w:vAlign w:val="bottom"/>
          </w:tcPr>
          <w:p w14:paraId="7B7586F0" w14:textId="5534E2B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43.5</w:t>
            </w:r>
          </w:p>
        </w:tc>
        <w:tc>
          <w:tcPr>
            <w:tcW w:w="1288" w:type="dxa"/>
            <w:vAlign w:val="bottom"/>
          </w:tcPr>
          <w:p w14:paraId="66C69547" w14:textId="68EB117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39.9</w:t>
            </w:r>
          </w:p>
        </w:tc>
        <w:tc>
          <w:tcPr>
            <w:tcW w:w="1288" w:type="dxa"/>
            <w:vAlign w:val="bottom"/>
          </w:tcPr>
          <w:p w14:paraId="6B59BACD" w14:textId="1D0949B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40.7</w:t>
            </w:r>
          </w:p>
        </w:tc>
        <w:tc>
          <w:tcPr>
            <w:tcW w:w="1288" w:type="dxa"/>
            <w:vAlign w:val="bottom"/>
          </w:tcPr>
          <w:p w14:paraId="6C604DE5" w14:textId="085E8CC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15.2</w:t>
            </w:r>
          </w:p>
        </w:tc>
        <w:tc>
          <w:tcPr>
            <w:tcW w:w="1289" w:type="dxa"/>
            <w:vAlign w:val="bottom"/>
          </w:tcPr>
          <w:p w14:paraId="45993B1C" w14:textId="2E4BCC8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40.2</w:t>
            </w:r>
          </w:p>
        </w:tc>
      </w:tr>
      <w:tr w:rsidR="00A22FF1" w:rsidRPr="00064CB5" w14:paraId="2E7094CF" w14:textId="77777777" w:rsidTr="00382A46">
        <w:tc>
          <w:tcPr>
            <w:tcW w:w="1288" w:type="dxa"/>
            <w:vAlign w:val="bottom"/>
          </w:tcPr>
          <w:p w14:paraId="415E055A" w14:textId="2CF2BBF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21-05-12</w:t>
            </w:r>
          </w:p>
        </w:tc>
        <w:tc>
          <w:tcPr>
            <w:tcW w:w="1288" w:type="dxa"/>
            <w:vAlign w:val="bottom"/>
          </w:tcPr>
          <w:p w14:paraId="4F001819" w14:textId="77212FB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36.3</w:t>
            </w:r>
          </w:p>
        </w:tc>
        <w:tc>
          <w:tcPr>
            <w:tcW w:w="1288" w:type="dxa"/>
            <w:vAlign w:val="bottom"/>
          </w:tcPr>
          <w:p w14:paraId="51A95F15" w14:textId="4F317D6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57.7</w:t>
            </w:r>
          </w:p>
        </w:tc>
        <w:tc>
          <w:tcPr>
            <w:tcW w:w="1288" w:type="dxa"/>
            <w:vAlign w:val="bottom"/>
          </w:tcPr>
          <w:p w14:paraId="69B186F6" w14:textId="38A4386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70.2</w:t>
            </w:r>
          </w:p>
        </w:tc>
        <w:tc>
          <w:tcPr>
            <w:tcW w:w="1288" w:type="dxa"/>
            <w:vAlign w:val="bottom"/>
          </w:tcPr>
          <w:p w14:paraId="5A937F81" w14:textId="0F1571F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21.1</w:t>
            </w:r>
          </w:p>
        </w:tc>
        <w:tc>
          <w:tcPr>
            <w:tcW w:w="1288" w:type="dxa"/>
            <w:vAlign w:val="bottom"/>
          </w:tcPr>
          <w:p w14:paraId="678F6688" w14:textId="44C0AA7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13.6</w:t>
            </w:r>
          </w:p>
        </w:tc>
        <w:tc>
          <w:tcPr>
            <w:tcW w:w="1289" w:type="dxa"/>
            <w:vAlign w:val="bottom"/>
          </w:tcPr>
          <w:p w14:paraId="035D541D" w14:textId="2E58DD3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82.0</w:t>
            </w:r>
          </w:p>
        </w:tc>
      </w:tr>
      <w:tr w:rsidR="00A22FF1" w:rsidRPr="00064CB5" w14:paraId="219C5160" w14:textId="77777777" w:rsidTr="00382A46">
        <w:tc>
          <w:tcPr>
            <w:tcW w:w="1288" w:type="dxa"/>
            <w:vAlign w:val="bottom"/>
          </w:tcPr>
          <w:p w14:paraId="30098C7C" w14:textId="222A769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19-06-12</w:t>
            </w:r>
          </w:p>
        </w:tc>
        <w:tc>
          <w:tcPr>
            <w:tcW w:w="1288" w:type="dxa"/>
            <w:vAlign w:val="bottom"/>
          </w:tcPr>
          <w:p w14:paraId="795F4F3B" w14:textId="52147E3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84.8</w:t>
            </w:r>
          </w:p>
        </w:tc>
        <w:tc>
          <w:tcPr>
            <w:tcW w:w="1288" w:type="dxa"/>
            <w:vAlign w:val="bottom"/>
          </w:tcPr>
          <w:p w14:paraId="586F70A2" w14:textId="773B958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77.2</w:t>
            </w:r>
          </w:p>
        </w:tc>
        <w:tc>
          <w:tcPr>
            <w:tcW w:w="1288" w:type="dxa"/>
            <w:vAlign w:val="bottom"/>
          </w:tcPr>
          <w:p w14:paraId="4640EDC3" w14:textId="43E4D5D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133.6</w:t>
            </w:r>
          </w:p>
        </w:tc>
        <w:tc>
          <w:tcPr>
            <w:tcW w:w="1288" w:type="dxa"/>
            <w:vAlign w:val="bottom"/>
          </w:tcPr>
          <w:p w14:paraId="43EE35CB" w14:textId="3CECFCD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30.2</w:t>
            </w:r>
          </w:p>
        </w:tc>
        <w:tc>
          <w:tcPr>
            <w:tcW w:w="1288" w:type="dxa"/>
            <w:vAlign w:val="bottom"/>
          </w:tcPr>
          <w:p w14:paraId="2492926D" w14:textId="6AAB91A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18.2</w:t>
            </w:r>
          </w:p>
        </w:tc>
        <w:tc>
          <w:tcPr>
            <w:tcW w:w="1289" w:type="dxa"/>
            <w:vAlign w:val="bottom"/>
          </w:tcPr>
          <w:p w14:paraId="260825BC" w14:textId="52FE8DB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112.0</w:t>
            </w:r>
          </w:p>
        </w:tc>
      </w:tr>
      <w:tr w:rsidR="00A22FF1" w:rsidRPr="00064CB5" w14:paraId="473DCF55" w14:textId="77777777" w:rsidTr="00382A46">
        <w:tc>
          <w:tcPr>
            <w:tcW w:w="1288" w:type="dxa"/>
            <w:vAlign w:val="bottom"/>
          </w:tcPr>
          <w:p w14:paraId="04EA8C92" w14:textId="0A8EFF6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17-07-12</w:t>
            </w:r>
          </w:p>
        </w:tc>
        <w:tc>
          <w:tcPr>
            <w:tcW w:w="1288" w:type="dxa"/>
            <w:vAlign w:val="bottom"/>
          </w:tcPr>
          <w:p w14:paraId="351F7576" w14:textId="2AE97B3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86.6</w:t>
            </w:r>
          </w:p>
        </w:tc>
        <w:tc>
          <w:tcPr>
            <w:tcW w:w="1288" w:type="dxa"/>
            <w:vAlign w:val="bottom"/>
          </w:tcPr>
          <w:p w14:paraId="12EA0118" w14:textId="5A28FAE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96.0</w:t>
            </w:r>
          </w:p>
        </w:tc>
        <w:tc>
          <w:tcPr>
            <w:tcW w:w="1288" w:type="dxa"/>
            <w:vAlign w:val="bottom"/>
          </w:tcPr>
          <w:p w14:paraId="3638A54D" w14:textId="712DFE1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83.6</w:t>
            </w:r>
          </w:p>
        </w:tc>
        <w:tc>
          <w:tcPr>
            <w:tcW w:w="1288" w:type="dxa"/>
            <w:vAlign w:val="bottom"/>
          </w:tcPr>
          <w:p w14:paraId="362A3B90" w14:textId="0C792BC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50.2</w:t>
            </w:r>
          </w:p>
        </w:tc>
        <w:tc>
          <w:tcPr>
            <w:tcW w:w="1288" w:type="dxa"/>
            <w:vAlign w:val="bottom"/>
          </w:tcPr>
          <w:p w14:paraId="0D3BCCD2" w14:textId="1F90EAA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25.4</w:t>
            </w:r>
          </w:p>
        </w:tc>
        <w:tc>
          <w:tcPr>
            <w:tcW w:w="1289" w:type="dxa"/>
            <w:vAlign w:val="bottom"/>
          </w:tcPr>
          <w:p w14:paraId="4A2D4F08" w14:textId="1585CF9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103.1</w:t>
            </w:r>
          </w:p>
        </w:tc>
      </w:tr>
      <w:tr w:rsidR="00A22FF1" w:rsidRPr="00064CB5" w14:paraId="6B8B397E" w14:textId="77777777" w:rsidTr="00382A46">
        <w:tc>
          <w:tcPr>
            <w:tcW w:w="1288" w:type="dxa"/>
            <w:vAlign w:val="bottom"/>
          </w:tcPr>
          <w:p w14:paraId="2947B929" w14:textId="4979E16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20-08-12</w:t>
            </w:r>
          </w:p>
        </w:tc>
        <w:tc>
          <w:tcPr>
            <w:tcW w:w="1288" w:type="dxa"/>
            <w:vAlign w:val="bottom"/>
          </w:tcPr>
          <w:p w14:paraId="3F972619" w14:textId="63C8BE1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105.4</w:t>
            </w:r>
          </w:p>
        </w:tc>
        <w:tc>
          <w:tcPr>
            <w:tcW w:w="1288" w:type="dxa"/>
            <w:vAlign w:val="bottom"/>
          </w:tcPr>
          <w:p w14:paraId="249D5C82" w14:textId="2731C03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97.3</w:t>
            </w:r>
          </w:p>
        </w:tc>
        <w:tc>
          <w:tcPr>
            <w:tcW w:w="1288" w:type="dxa"/>
            <w:vAlign w:val="bottom"/>
          </w:tcPr>
          <w:p w14:paraId="43F2AF62" w14:textId="3AA6DBF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169.6</w:t>
            </w:r>
          </w:p>
        </w:tc>
        <w:tc>
          <w:tcPr>
            <w:tcW w:w="1288" w:type="dxa"/>
            <w:vAlign w:val="bottom"/>
          </w:tcPr>
          <w:p w14:paraId="503F195E" w14:textId="2E5237A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68.9</w:t>
            </w:r>
          </w:p>
        </w:tc>
        <w:tc>
          <w:tcPr>
            <w:tcW w:w="1288" w:type="dxa"/>
            <w:vAlign w:val="bottom"/>
          </w:tcPr>
          <w:p w14:paraId="1FBD1207" w14:textId="232CD03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28.9</w:t>
            </w:r>
          </w:p>
        </w:tc>
        <w:tc>
          <w:tcPr>
            <w:tcW w:w="1289" w:type="dxa"/>
            <w:vAlign w:val="bottom"/>
          </w:tcPr>
          <w:p w14:paraId="33695915" w14:textId="093D893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205.1</w:t>
            </w:r>
          </w:p>
        </w:tc>
      </w:tr>
    </w:tbl>
    <w:p w14:paraId="2A647A26" w14:textId="77777777" w:rsidR="00ED7842" w:rsidRPr="00064CB5" w:rsidRDefault="00ED7842" w:rsidP="00ED7842">
      <w:pPr>
        <w:spacing w:line="480" w:lineRule="auto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027097E8" w14:textId="77777777" w:rsidR="00B2671D" w:rsidRDefault="00B2671D">
      <w:pPr>
        <w:rPr>
          <w:rFonts w:asciiTheme="majorBidi" w:hAnsiTheme="majorBidi" w:cstheme="majorBidi"/>
          <w:b/>
          <w:sz w:val="22"/>
          <w:szCs w:val="22"/>
        </w:rPr>
      </w:pPr>
      <w:r>
        <w:rPr>
          <w:rFonts w:asciiTheme="majorBidi" w:hAnsiTheme="majorBidi" w:cstheme="majorBidi"/>
          <w:b/>
          <w:sz w:val="22"/>
          <w:szCs w:val="22"/>
        </w:rPr>
        <w:br w:type="page"/>
      </w:r>
    </w:p>
    <w:p w14:paraId="62A93D7E" w14:textId="306726ED" w:rsidR="00A22FF1" w:rsidRDefault="00A22FF1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064CB5">
        <w:rPr>
          <w:rFonts w:asciiTheme="majorBidi" w:hAnsiTheme="majorBidi" w:cstheme="majorBidi"/>
          <w:b/>
          <w:sz w:val="22"/>
          <w:szCs w:val="22"/>
        </w:rPr>
        <w:lastRenderedPageBreak/>
        <w:t>Table S</w:t>
      </w:r>
      <w:r w:rsidR="000063BB">
        <w:rPr>
          <w:rFonts w:asciiTheme="majorBidi" w:hAnsiTheme="majorBidi" w:cstheme="majorBidi"/>
          <w:b/>
          <w:sz w:val="22"/>
          <w:szCs w:val="22"/>
        </w:rPr>
        <w:t>3</w:t>
      </w:r>
      <w:r w:rsidRPr="00064CB5">
        <w:rPr>
          <w:rFonts w:asciiTheme="majorBidi" w:hAnsiTheme="majorBidi" w:cstheme="majorBidi"/>
          <w:sz w:val="22"/>
          <w:szCs w:val="22"/>
        </w:rPr>
        <w:t xml:space="preserve"> Methane flux measurements (</w:t>
      </w:r>
      <w:r w:rsidR="00ED7842" w:rsidRPr="00064CB5">
        <w:rPr>
          <w:rFonts w:asciiTheme="majorBidi" w:hAnsiTheme="majorBidi" w:cstheme="majorBidi"/>
          <w:sz w:val="22"/>
          <w:szCs w:val="22"/>
        </w:rPr>
        <w:t xml:space="preserve">mg </w:t>
      </w:r>
      <w:r w:rsidRPr="00064CB5">
        <w:rPr>
          <w:rFonts w:asciiTheme="majorBidi" w:hAnsiTheme="majorBidi" w:cstheme="majorBidi"/>
          <w:sz w:val="22"/>
          <w:szCs w:val="22"/>
        </w:rPr>
        <w:t>CH</w:t>
      </w:r>
      <w:r w:rsidRPr="00064CB5">
        <w:rPr>
          <w:rFonts w:asciiTheme="majorBidi" w:hAnsiTheme="majorBidi" w:cstheme="majorBidi"/>
          <w:sz w:val="22"/>
          <w:szCs w:val="22"/>
          <w:vertAlign w:val="subscript"/>
        </w:rPr>
        <w:t>4</w:t>
      </w:r>
      <w:r w:rsidR="00ED7842" w:rsidRPr="00064CB5">
        <w:rPr>
          <w:rFonts w:asciiTheme="majorBidi" w:hAnsiTheme="majorBidi" w:cstheme="majorBidi"/>
          <w:sz w:val="22"/>
          <w:szCs w:val="22"/>
        </w:rPr>
        <w:t xml:space="preserve">-C </w:t>
      </w:r>
      <w:r w:rsidRPr="00064CB5">
        <w:rPr>
          <w:rFonts w:asciiTheme="majorBidi" w:hAnsiTheme="majorBidi" w:cstheme="majorBidi"/>
          <w:sz w:val="22"/>
          <w:szCs w:val="22"/>
        </w:rPr>
        <w:t>h</w:t>
      </w:r>
      <w:r w:rsidR="00ED7842" w:rsidRPr="00064CB5">
        <w:rPr>
          <w:rFonts w:asciiTheme="majorBidi" w:hAnsiTheme="majorBidi" w:cstheme="majorBidi"/>
          <w:sz w:val="22"/>
          <w:szCs w:val="22"/>
        </w:rPr>
        <w:t>r</w:t>
      </w:r>
      <w:r w:rsidR="00ED7842" w:rsidRPr="00064CB5">
        <w:rPr>
          <w:rFonts w:asciiTheme="majorBidi" w:hAnsiTheme="majorBidi" w:cstheme="majorBidi"/>
          <w:sz w:val="22"/>
          <w:szCs w:val="22"/>
          <w:vertAlign w:val="superscript"/>
        </w:rPr>
        <w:t>-1</w:t>
      </w:r>
      <w:r w:rsidR="00ED7842" w:rsidRPr="00064CB5">
        <w:rPr>
          <w:rFonts w:asciiTheme="majorBidi" w:hAnsiTheme="majorBidi" w:cstheme="majorBidi"/>
          <w:sz w:val="22"/>
          <w:szCs w:val="22"/>
        </w:rPr>
        <w:t xml:space="preserve"> </w:t>
      </w:r>
      <w:r w:rsidRPr="00064CB5">
        <w:rPr>
          <w:rFonts w:asciiTheme="majorBidi" w:hAnsiTheme="majorBidi" w:cstheme="majorBidi"/>
          <w:sz w:val="22"/>
          <w:szCs w:val="22"/>
        </w:rPr>
        <w:t>m</w:t>
      </w:r>
      <w:r w:rsidR="00ED7842" w:rsidRPr="00064CB5">
        <w:rPr>
          <w:rFonts w:asciiTheme="majorBidi" w:hAnsiTheme="majorBidi" w:cstheme="majorBidi"/>
          <w:sz w:val="22"/>
          <w:szCs w:val="22"/>
          <w:vertAlign w:val="superscript"/>
        </w:rPr>
        <w:t>-</w:t>
      </w:r>
      <w:r w:rsidRPr="00064CB5">
        <w:rPr>
          <w:rFonts w:asciiTheme="majorBidi" w:hAnsiTheme="majorBidi" w:cstheme="majorBidi"/>
          <w:sz w:val="22"/>
          <w:szCs w:val="22"/>
          <w:vertAlign w:val="superscript"/>
        </w:rPr>
        <w:t>2</w:t>
      </w:r>
      <w:r w:rsidRPr="00064CB5">
        <w:rPr>
          <w:rFonts w:asciiTheme="majorBidi" w:hAnsiTheme="majorBidi" w:cstheme="majorBidi"/>
          <w:sz w:val="22"/>
          <w:szCs w:val="22"/>
        </w:rPr>
        <w:t>)</w:t>
      </w:r>
    </w:p>
    <w:p w14:paraId="004D2F03" w14:textId="77777777" w:rsidR="00C624C2" w:rsidRPr="00064CB5" w:rsidRDefault="00C624C2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9"/>
      </w:tblGrid>
      <w:tr w:rsidR="00A22FF1" w:rsidRPr="00064CB5" w14:paraId="57F80D8F" w14:textId="77777777" w:rsidTr="00382A46"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5833A5C2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Date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506AE927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A1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307F69AA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A2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23057933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B1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24075639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B2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48838121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C1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77FDA035" w14:textId="7777777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C2</w:t>
            </w:r>
          </w:p>
        </w:tc>
      </w:tr>
      <w:tr w:rsidR="00A22FF1" w:rsidRPr="00064CB5" w14:paraId="2E939E04" w14:textId="77777777" w:rsidTr="00382A46"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622D0DF9" w14:textId="0F5769D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15-04-11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757E004A" w14:textId="2782FF1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0.05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7DDE1A3B" w14:textId="678124D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0.09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4CA1334F" w14:textId="606F463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0.21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5F3A2A80" w14:textId="27E66ED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0.06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bottom"/>
          </w:tcPr>
          <w:p w14:paraId="557D514E" w14:textId="4E3748C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0.14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vAlign w:val="bottom"/>
          </w:tcPr>
          <w:p w14:paraId="43A51140" w14:textId="39EF10B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0.01</w:t>
            </w:r>
          </w:p>
        </w:tc>
      </w:tr>
      <w:tr w:rsidR="00A22FF1" w:rsidRPr="00064CB5" w14:paraId="61C5BD63" w14:textId="77777777" w:rsidTr="00382A46">
        <w:tc>
          <w:tcPr>
            <w:tcW w:w="1288" w:type="dxa"/>
            <w:vAlign w:val="bottom"/>
          </w:tcPr>
          <w:p w14:paraId="7021CA27" w14:textId="23613F4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16-05-11</w:t>
            </w:r>
          </w:p>
        </w:tc>
        <w:tc>
          <w:tcPr>
            <w:tcW w:w="1288" w:type="dxa"/>
            <w:vAlign w:val="bottom"/>
          </w:tcPr>
          <w:p w14:paraId="5B553E0A" w14:textId="64C672B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0.11</w:t>
            </w:r>
          </w:p>
        </w:tc>
        <w:tc>
          <w:tcPr>
            <w:tcW w:w="1288" w:type="dxa"/>
            <w:vAlign w:val="bottom"/>
          </w:tcPr>
          <w:p w14:paraId="7039F9D8" w14:textId="2C2BDF7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0.11</w:t>
            </w:r>
          </w:p>
        </w:tc>
        <w:tc>
          <w:tcPr>
            <w:tcW w:w="1288" w:type="dxa"/>
            <w:vAlign w:val="bottom"/>
          </w:tcPr>
          <w:p w14:paraId="7B32C91A" w14:textId="2A281A1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0.74</w:t>
            </w:r>
          </w:p>
        </w:tc>
        <w:tc>
          <w:tcPr>
            <w:tcW w:w="1288" w:type="dxa"/>
            <w:vAlign w:val="bottom"/>
          </w:tcPr>
          <w:p w14:paraId="6659F18A" w14:textId="5F7EB47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0.13</w:t>
            </w:r>
          </w:p>
        </w:tc>
        <w:tc>
          <w:tcPr>
            <w:tcW w:w="1288" w:type="dxa"/>
            <w:vAlign w:val="bottom"/>
          </w:tcPr>
          <w:p w14:paraId="23942828" w14:textId="1ADECCB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0.39</w:t>
            </w:r>
          </w:p>
        </w:tc>
        <w:tc>
          <w:tcPr>
            <w:tcW w:w="1289" w:type="dxa"/>
            <w:vAlign w:val="bottom"/>
          </w:tcPr>
          <w:p w14:paraId="05D54506" w14:textId="70616AB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0.04</w:t>
            </w:r>
          </w:p>
        </w:tc>
      </w:tr>
      <w:tr w:rsidR="00A22FF1" w:rsidRPr="00064CB5" w14:paraId="797824D9" w14:textId="77777777" w:rsidTr="00382A46">
        <w:tc>
          <w:tcPr>
            <w:tcW w:w="1288" w:type="dxa"/>
            <w:vAlign w:val="bottom"/>
          </w:tcPr>
          <w:p w14:paraId="79FF605E" w14:textId="6448CD1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06-06-11</w:t>
            </w:r>
          </w:p>
        </w:tc>
        <w:tc>
          <w:tcPr>
            <w:tcW w:w="1288" w:type="dxa"/>
            <w:vAlign w:val="bottom"/>
          </w:tcPr>
          <w:p w14:paraId="5520FB72" w14:textId="57F0017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0.13</w:t>
            </w:r>
          </w:p>
        </w:tc>
        <w:tc>
          <w:tcPr>
            <w:tcW w:w="1288" w:type="dxa"/>
            <w:vAlign w:val="bottom"/>
          </w:tcPr>
          <w:p w14:paraId="6D5B23A5" w14:textId="2D75B2A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0.09</w:t>
            </w:r>
          </w:p>
        </w:tc>
        <w:tc>
          <w:tcPr>
            <w:tcW w:w="1288" w:type="dxa"/>
            <w:vAlign w:val="bottom"/>
          </w:tcPr>
          <w:p w14:paraId="5C736BF9" w14:textId="1752E0B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0.67</w:t>
            </w:r>
          </w:p>
        </w:tc>
        <w:tc>
          <w:tcPr>
            <w:tcW w:w="1288" w:type="dxa"/>
            <w:vAlign w:val="bottom"/>
          </w:tcPr>
          <w:p w14:paraId="53021330" w14:textId="6183D3F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0.17</w:t>
            </w:r>
          </w:p>
        </w:tc>
        <w:tc>
          <w:tcPr>
            <w:tcW w:w="1288" w:type="dxa"/>
            <w:vAlign w:val="bottom"/>
          </w:tcPr>
          <w:p w14:paraId="11A6E937" w14:textId="1966FAB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0.39</w:t>
            </w:r>
          </w:p>
        </w:tc>
        <w:tc>
          <w:tcPr>
            <w:tcW w:w="1289" w:type="dxa"/>
            <w:vAlign w:val="bottom"/>
          </w:tcPr>
          <w:p w14:paraId="4B4D8F1D" w14:textId="1EAC94A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0.10</w:t>
            </w:r>
          </w:p>
        </w:tc>
      </w:tr>
      <w:tr w:rsidR="00A22FF1" w:rsidRPr="00064CB5" w14:paraId="210DBD5F" w14:textId="77777777" w:rsidTr="00382A46">
        <w:tc>
          <w:tcPr>
            <w:tcW w:w="1288" w:type="dxa"/>
            <w:vAlign w:val="bottom"/>
          </w:tcPr>
          <w:p w14:paraId="112A8675" w14:textId="5DD056A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21-06-11</w:t>
            </w:r>
          </w:p>
        </w:tc>
        <w:tc>
          <w:tcPr>
            <w:tcW w:w="1288" w:type="dxa"/>
            <w:vAlign w:val="bottom"/>
          </w:tcPr>
          <w:p w14:paraId="2774E017" w14:textId="1C9A6D5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0.20</w:t>
            </w:r>
          </w:p>
        </w:tc>
        <w:tc>
          <w:tcPr>
            <w:tcW w:w="1288" w:type="dxa"/>
            <w:vAlign w:val="bottom"/>
          </w:tcPr>
          <w:p w14:paraId="49C5A4ED" w14:textId="6B6250F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0.18</w:t>
            </w:r>
          </w:p>
        </w:tc>
        <w:tc>
          <w:tcPr>
            <w:tcW w:w="1288" w:type="dxa"/>
            <w:vAlign w:val="bottom"/>
          </w:tcPr>
          <w:p w14:paraId="3E54F862" w14:textId="35C8045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1.22</w:t>
            </w:r>
          </w:p>
        </w:tc>
        <w:tc>
          <w:tcPr>
            <w:tcW w:w="1288" w:type="dxa"/>
            <w:vAlign w:val="bottom"/>
          </w:tcPr>
          <w:p w14:paraId="5CC98ABC" w14:textId="555A7E7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0.36</w:t>
            </w:r>
          </w:p>
        </w:tc>
        <w:tc>
          <w:tcPr>
            <w:tcW w:w="1288" w:type="dxa"/>
            <w:vAlign w:val="bottom"/>
          </w:tcPr>
          <w:p w14:paraId="3ADC44E9" w14:textId="0BB1F89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0.87</w:t>
            </w:r>
          </w:p>
        </w:tc>
        <w:tc>
          <w:tcPr>
            <w:tcW w:w="1289" w:type="dxa"/>
            <w:vAlign w:val="bottom"/>
          </w:tcPr>
          <w:p w14:paraId="2F4C66BA" w14:textId="459B7C0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0.08</w:t>
            </w:r>
          </w:p>
        </w:tc>
      </w:tr>
      <w:tr w:rsidR="00A22FF1" w:rsidRPr="00064CB5" w14:paraId="21D67CB4" w14:textId="77777777" w:rsidTr="00382A46">
        <w:tc>
          <w:tcPr>
            <w:tcW w:w="1288" w:type="dxa"/>
            <w:vAlign w:val="bottom"/>
          </w:tcPr>
          <w:p w14:paraId="2726AA26" w14:textId="78F1B59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04-07-11</w:t>
            </w:r>
          </w:p>
        </w:tc>
        <w:tc>
          <w:tcPr>
            <w:tcW w:w="1288" w:type="dxa"/>
            <w:vAlign w:val="bottom"/>
          </w:tcPr>
          <w:p w14:paraId="115A35F8" w14:textId="6BD1342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0.26</w:t>
            </w:r>
          </w:p>
        </w:tc>
        <w:tc>
          <w:tcPr>
            <w:tcW w:w="1288" w:type="dxa"/>
            <w:vAlign w:val="bottom"/>
          </w:tcPr>
          <w:p w14:paraId="4CD52D7B" w14:textId="53CAC09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0.13</w:t>
            </w:r>
          </w:p>
        </w:tc>
        <w:tc>
          <w:tcPr>
            <w:tcW w:w="1288" w:type="dxa"/>
            <w:vAlign w:val="bottom"/>
          </w:tcPr>
          <w:p w14:paraId="293E9EFA" w14:textId="244A530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0.61</w:t>
            </w:r>
          </w:p>
        </w:tc>
        <w:tc>
          <w:tcPr>
            <w:tcW w:w="1288" w:type="dxa"/>
            <w:vAlign w:val="bottom"/>
          </w:tcPr>
          <w:p w14:paraId="6265A7BF" w14:textId="525FA03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0.23</w:t>
            </w:r>
          </w:p>
        </w:tc>
        <w:tc>
          <w:tcPr>
            <w:tcW w:w="1288" w:type="dxa"/>
            <w:vAlign w:val="bottom"/>
          </w:tcPr>
          <w:p w14:paraId="70E13CCD" w14:textId="399216B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0.58</w:t>
            </w:r>
          </w:p>
        </w:tc>
        <w:tc>
          <w:tcPr>
            <w:tcW w:w="1289" w:type="dxa"/>
            <w:vAlign w:val="bottom"/>
          </w:tcPr>
          <w:p w14:paraId="0BE66C54" w14:textId="347DBE2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0.14</w:t>
            </w:r>
          </w:p>
        </w:tc>
      </w:tr>
      <w:tr w:rsidR="00A22FF1" w:rsidRPr="00064CB5" w14:paraId="41520A3C" w14:textId="77777777" w:rsidTr="00382A46">
        <w:tc>
          <w:tcPr>
            <w:tcW w:w="1288" w:type="dxa"/>
            <w:vAlign w:val="bottom"/>
          </w:tcPr>
          <w:p w14:paraId="3C7AC2FB" w14:textId="56F3971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11-07-11</w:t>
            </w:r>
          </w:p>
        </w:tc>
        <w:tc>
          <w:tcPr>
            <w:tcW w:w="1288" w:type="dxa"/>
            <w:vAlign w:val="bottom"/>
          </w:tcPr>
          <w:p w14:paraId="4C96FCDC" w14:textId="59F7E91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0.35</w:t>
            </w:r>
          </w:p>
        </w:tc>
        <w:tc>
          <w:tcPr>
            <w:tcW w:w="1288" w:type="dxa"/>
            <w:vAlign w:val="bottom"/>
          </w:tcPr>
          <w:p w14:paraId="576F706B" w14:textId="16B5860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0.20</w:t>
            </w:r>
          </w:p>
        </w:tc>
        <w:tc>
          <w:tcPr>
            <w:tcW w:w="1288" w:type="dxa"/>
            <w:vAlign w:val="bottom"/>
          </w:tcPr>
          <w:p w14:paraId="6938934F" w14:textId="4CE455C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1.33</w:t>
            </w:r>
          </w:p>
        </w:tc>
        <w:tc>
          <w:tcPr>
            <w:tcW w:w="1288" w:type="dxa"/>
            <w:vAlign w:val="bottom"/>
          </w:tcPr>
          <w:p w14:paraId="3A7820C1" w14:textId="6EBB577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0.34</w:t>
            </w:r>
          </w:p>
        </w:tc>
        <w:tc>
          <w:tcPr>
            <w:tcW w:w="1288" w:type="dxa"/>
            <w:vAlign w:val="bottom"/>
          </w:tcPr>
          <w:p w14:paraId="2D8D6AE6" w14:textId="2417FF9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0.96</w:t>
            </w:r>
          </w:p>
        </w:tc>
        <w:tc>
          <w:tcPr>
            <w:tcW w:w="1289" w:type="dxa"/>
            <w:vAlign w:val="bottom"/>
          </w:tcPr>
          <w:p w14:paraId="254ACAC7" w14:textId="47B64D0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0.10</w:t>
            </w:r>
          </w:p>
        </w:tc>
      </w:tr>
      <w:tr w:rsidR="00A22FF1" w:rsidRPr="00064CB5" w14:paraId="4809D892" w14:textId="77777777" w:rsidTr="00382A46">
        <w:tc>
          <w:tcPr>
            <w:tcW w:w="1288" w:type="dxa"/>
            <w:vAlign w:val="bottom"/>
          </w:tcPr>
          <w:p w14:paraId="035F86C1" w14:textId="37B4FBD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25-07-11</w:t>
            </w:r>
          </w:p>
        </w:tc>
        <w:tc>
          <w:tcPr>
            <w:tcW w:w="1288" w:type="dxa"/>
            <w:vAlign w:val="bottom"/>
          </w:tcPr>
          <w:p w14:paraId="02C13D42" w14:textId="352DAD0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0.56</w:t>
            </w:r>
          </w:p>
        </w:tc>
        <w:tc>
          <w:tcPr>
            <w:tcW w:w="1288" w:type="dxa"/>
            <w:vAlign w:val="bottom"/>
          </w:tcPr>
          <w:p w14:paraId="4A57C7B8" w14:textId="345414E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0.21</w:t>
            </w:r>
          </w:p>
        </w:tc>
        <w:tc>
          <w:tcPr>
            <w:tcW w:w="1288" w:type="dxa"/>
            <w:vAlign w:val="bottom"/>
          </w:tcPr>
          <w:p w14:paraId="2495C746" w14:textId="18B1B0B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1.41</w:t>
            </w:r>
          </w:p>
        </w:tc>
        <w:tc>
          <w:tcPr>
            <w:tcW w:w="1288" w:type="dxa"/>
            <w:vAlign w:val="bottom"/>
          </w:tcPr>
          <w:p w14:paraId="210A825A" w14:textId="73D5201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0.39</w:t>
            </w:r>
          </w:p>
        </w:tc>
        <w:tc>
          <w:tcPr>
            <w:tcW w:w="1288" w:type="dxa"/>
            <w:vAlign w:val="bottom"/>
          </w:tcPr>
          <w:p w14:paraId="2B3779D5" w14:textId="523BFFD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1.02</w:t>
            </w:r>
          </w:p>
        </w:tc>
        <w:tc>
          <w:tcPr>
            <w:tcW w:w="1289" w:type="dxa"/>
            <w:vAlign w:val="bottom"/>
          </w:tcPr>
          <w:p w14:paraId="0A49B0A1" w14:textId="62D3E3C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0.23</w:t>
            </w:r>
          </w:p>
        </w:tc>
      </w:tr>
      <w:tr w:rsidR="00A22FF1" w:rsidRPr="00064CB5" w14:paraId="6DA241BF" w14:textId="77777777" w:rsidTr="00382A46">
        <w:tc>
          <w:tcPr>
            <w:tcW w:w="1288" w:type="dxa"/>
            <w:vAlign w:val="bottom"/>
          </w:tcPr>
          <w:p w14:paraId="3CC628D7" w14:textId="75D72ED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09-08-11</w:t>
            </w:r>
          </w:p>
        </w:tc>
        <w:tc>
          <w:tcPr>
            <w:tcW w:w="1288" w:type="dxa"/>
            <w:vAlign w:val="bottom"/>
          </w:tcPr>
          <w:p w14:paraId="191984BE" w14:textId="5B2D32F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0.70</w:t>
            </w:r>
          </w:p>
        </w:tc>
        <w:tc>
          <w:tcPr>
            <w:tcW w:w="1288" w:type="dxa"/>
            <w:vAlign w:val="bottom"/>
          </w:tcPr>
          <w:p w14:paraId="03062F30" w14:textId="700827F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0.29</w:t>
            </w:r>
          </w:p>
        </w:tc>
        <w:tc>
          <w:tcPr>
            <w:tcW w:w="1288" w:type="dxa"/>
            <w:vAlign w:val="bottom"/>
          </w:tcPr>
          <w:p w14:paraId="1F4D06D4" w14:textId="03F2BFA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1.69</w:t>
            </w:r>
          </w:p>
        </w:tc>
        <w:tc>
          <w:tcPr>
            <w:tcW w:w="1288" w:type="dxa"/>
            <w:vAlign w:val="bottom"/>
          </w:tcPr>
          <w:p w14:paraId="690BA3F2" w14:textId="12ADFEE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0.52</w:t>
            </w:r>
          </w:p>
        </w:tc>
        <w:tc>
          <w:tcPr>
            <w:tcW w:w="1288" w:type="dxa"/>
            <w:vAlign w:val="bottom"/>
          </w:tcPr>
          <w:p w14:paraId="7E9D5CD8" w14:textId="3819542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1.55</w:t>
            </w:r>
          </w:p>
        </w:tc>
        <w:tc>
          <w:tcPr>
            <w:tcW w:w="1289" w:type="dxa"/>
            <w:vAlign w:val="bottom"/>
          </w:tcPr>
          <w:p w14:paraId="75FFB3D1" w14:textId="3EBDA99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0.10</w:t>
            </w:r>
          </w:p>
        </w:tc>
      </w:tr>
      <w:tr w:rsidR="00A22FF1" w:rsidRPr="00064CB5" w14:paraId="6CBE0655" w14:textId="77777777" w:rsidTr="00382A46">
        <w:tc>
          <w:tcPr>
            <w:tcW w:w="1288" w:type="dxa"/>
            <w:vAlign w:val="bottom"/>
          </w:tcPr>
          <w:p w14:paraId="04C14117" w14:textId="0D1FEEC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29-08-11</w:t>
            </w:r>
          </w:p>
        </w:tc>
        <w:tc>
          <w:tcPr>
            <w:tcW w:w="1288" w:type="dxa"/>
            <w:vAlign w:val="bottom"/>
          </w:tcPr>
          <w:p w14:paraId="04EAB6D9" w14:textId="1D17475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0.80</w:t>
            </w:r>
          </w:p>
        </w:tc>
        <w:tc>
          <w:tcPr>
            <w:tcW w:w="1288" w:type="dxa"/>
            <w:vAlign w:val="bottom"/>
          </w:tcPr>
          <w:p w14:paraId="3B754BBE" w14:textId="2118BDA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0.31</w:t>
            </w:r>
          </w:p>
        </w:tc>
        <w:tc>
          <w:tcPr>
            <w:tcW w:w="1288" w:type="dxa"/>
            <w:vAlign w:val="bottom"/>
          </w:tcPr>
          <w:p w14:paraId="1DE7989C" w14:textId="4D30A2D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1.81</w:t>
            </w:r>
          </w:p>
        </w:tc>
        <w:tc>
          <w:tcPr>
            <w:tcW w:w="1288" w:type="dxa"/>
            <w:vAlign w:val="bottom"/>
          </w:tcPr>
          <w:p w14:paraId="58D65151" w14:textId="5DE3A62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0.58</w:t>
            </w:r>
          </w:p>
        </w:tc>
        <w:tc>
          <w:tcPr>
            <w:tcW w:w="1288" w:type="dxa"/>
            <w:vAlign w:val="bottom"/>
          </w:tcPr>
          <w:p w14:paraId="30FA768E" w14:textId="016B4CF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1.46</w:t>
            </w:r>
          </w:p>
        </w:tc>
        <w:tc>
          <w:tcPr>
            <w:tcW w:w="1289" w:type="dxa"/>
            <w:vAlign w:val="bottom"/>
          </w:tcPr>
          <w:p w14:paraId="13A2EF2B" w14:textId="0C755FA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0.19</w:t>
            </w:r>
          </w:p>
        </w:tc>
      </w:tr>
      <w:tr w:rsidR="00A22FF1" w:rsidRPr="00064CB5" w14:paraId="7AC8C1EF" w14:textId="77777777" w:rsidTr="00382A46">
        <w:tc>
          <w:tcPr>
            <w:tcW w:w="1288" w:type="dxa"/>
            <w:vAlign w:val="bottom"/>
          </w:tcPr>
          <w:p w14:paraId="5105D02E" w14:textId="0DE43A8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12-09-11</w:t>
            </w:r>
          </w:p>
        </w:tc>
        <w:tc>
          <w:tcPr>
            <w:tcW w:w="1288" w:type="dxa"/>
            <w:vAlign w:val="bottom"/>
          </w:tcPr>
          <w:p w14:paraId="671064BA" w14:textId="07A71C3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1.10</w:t>
            </w:r>
          </w:p>
        </w:tc>
        <w:tc>
          <w:tcPr>
            <w:tcW w:w="1288" w:type="dxa"/>
            <w:vAlign w:val="bottom"/>
          </w:tcPr>
          <w:p w14:paraId="7AF5229C" w14:textId="30F3064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0.44</w:t>
            </w:r>
          </w:p>
        </w:tc>
        <w:tc>
          <w:tcPr>
            <w:tcW w:w="1288" w:type="dxa"/>
            <w:vAlign w:val="bottom"/>
          </w:tcPr>
          <w:p w14:paraId="293DC238" w14:textId="7645614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2.57</w:t>
            </w:r>
          </w:p>
        </w:tc>
        <w:tc>
          <w:tcPr>
            <w:tcW w:w="1288" w:type="dxa"/>
            <w:vAlign w:val="bottom"/>
          </w:tcPr>
          <w:p w14:paraId="4150A873" w14:textId="5EB26DF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0.93</w:t>
            </w:r>
          </w:p>
        </w:tc>
        <w:tc>
          <w:tcPr>
            <w:tcW w:w="1288" w:type="dxa"/>
            <w:vAlign w:val="bottom"/>
          </w:tcPr>
          <w:p w14:paraId="4E5B0FE7" w14:textId="7E31C51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2.06</w:t>
            </w:r>
          </w:p>
        </w:tc>
        <w:tc>
          <w:tcPr>
            <w:tcW w:w="1289" w:type="dxa"/>
            <w:vAlign w:val="bottom"/>
          </w:tcPr>
          <w:p w14:paraId="167DFFBD" w14:textId="5663092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0.27</w:t>
            </w:r>
          </w:p>
        </w:tc>
      </w:tr>
      <w:tr w:rsidR="00A22FF1" w:rsidRPr="00064CB5" w14:paraId="6D31D0F3" w14:textId="77777777" w:rsidTr="00382A46">
        <w:tc>
          <w:tcPr>
            <w:tcW w:w="1288" w:type="dxa"/>
            <w:vAlign w:val="bottom"/>
          </w:tcPr>
          <w:p w14:paraId="02C4EA95" w14:textId="3063ED1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03-10-11</w:t>
            </w:r>
          </w:p>
        </w:tc>
        <w:tc>
          <w:tcPr>
            <w:tcW w:w="1288" w:type="dxa"/>
            <w:vAlign w:val="bottom"/>
          </w:tcPr>
          <w:p w14:paraId="57681A3D" w14:textId="048AB0B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1.14</w:t>
            </w:r>
          </w:p>
        </w:tc>
        <w:tc>
          <w:tcPr>
            <w:tcW w:w="1288" w:type="dxa"/>
            <w:vAlign w:val="bottom"/>
          </w:tcPr>
          <w:p w14:paraId="4FC37446" w14:textId="57A9586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0.23</w:t>
            </w:r>
          </w:p>
        </w:tc>
        <w:tc>
          <w:tcPr>
            <w:tcW w:w="1288" w:type="dxa"/>
            <w:vAlign w:val="bottom"/>
          </w:tcPr>
          <w:p w14:paraId="1850714E" w14:textId="16B0788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1.71</w:t>
            </w:r>
          </w:p>
        </w:tc>
        <w:tc>
          <w:tcPr>
            <w:tcW w:w="1288" w:type="dxa"/>
            <w:vAlign w:val="bottom"/>
          </w:tcPr>
          <w:p w14:paraId="611788F0" w14:textId="0B0C8D1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0.69</w:t>
            </w:r>
          </w:p>
        </w:tc>
        <w:tc>
          <w:tcPr>
            <w:tcW w:w="1288" w:type="dxa"/>
            <w:vAlign w:val="bottom"/>
          </w:tcPr>
          <w:p w14:paraId="5EED4397" w14:textId="7B8E629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1.35</w:t>
            </w:r>
          </w:p>
        </w:tc>
        <w:tc>
          <w:tcPr>
            <w:tcW w:w="1289" w:type="dxa"/>
            <w:vAlign w:val="bottom"/>
          </w:tcPr>
          <w:p w14:paraId="4F46E0FB" w14:textId="2069C2A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0.41</w:t>
            </w:r>
          </w:p>
        </w:tc>
      </w:tr>
      <w:tr w:rsidR="00A22FF1" w:rsidRPr="00064CB5" w14:paraId="689619BA" w14:textId="77777777" w:rsidTr="00382A46">
        <w:tc>
          <w:tcPr>
            <w:tcW w:w="1288" w:type="dxa"/>
            <w:vAlign w:val="bottom"/>
          </w:tcPr>
          <w:p w14:paraId="2B29FD54" w14:textId="145E561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31-10-11</w:t>
            </w:r>
          </w:p>
        </w:tc>
        <w:tc>
          <w:tcPr>
            <w:tcW w:w="1288" w:type="dxa"/>
            <w:vAlign w:val="bottom"/>
          </w:tcPr>
          <w:p w14:paraId="04E84D85" w14:textId="021A8CA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1.12</w:t>
            </w:r>
          </w:p>
        </w:tc>
        <w:tc>
          <w:tcPr>
            <w:tcW w:w="1288" w:type="dxa"/>
            <w:vAlign w:val="bottom"/>
          </w:tcPr>
          <w:p w14:paraId="5EF29E2A" w14:textId="4F9193C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0.21</w:t>
            </w:r>
          </w:p>
        </w:tc>
        <w:tc>
          <w:tcPr>
            <w:tcW w:w="1288" w:type="dxa"/>
            <w:vAlign w:val="bottom"/>
          </w:tcPr>
          <w:p w14:paraId="1CAA899A" w14:textId="1EDF990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1.50</w:t>
            </w:r>
          </w:p>
        </w:tc>
        <w:tc>
          <w:tcPr>
            <w:tcW w:w="1288" w:type="dxa"/>
            <w:vAlign w:val="bottom"/>
          </w:tcPr>
          <w:p w14:paraId="556D9257" w14:textId="02FEA0E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0.77</w:t>
            </w:r>
          </w:p>
        </w:tc>
        <w:tc>
          <w:tcPr>
            <w:tcW w:w="1288" w:type="dxa"/>
            <w:vAlign w:val="bottom"/>
          </w:tcPr>
          <w:p w14:paraId="6793F2B0" w14:textId="7D704F7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1.18</w:t>
            </w:r>
          </w:p>
        </w:tc>
        <w:tc>
          <w:tcPr>
            <w:tcW w:w="1289" w:type="dxa"/>
            <w:vAlign w:val="bottom"/>
          </w:tcPr>
          <w:p w14:paraId="31D23709" w14:textId="58A6020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0.60</w:t>
            </w:r>
          </w:p>
        </w:tc>
      </w:tr>
      <w:tr w:rsidR="00A22FF1" w:rsidRPr="00064CB5" w14:paraId="746D467C" w14:textId="77777777" w:rsidTr="00382A46">
        <w:tc>
          <w:tcPr>
            <w:tcW w:w="1288" w:type="dxa"/>
            <w:vAlign w:val="bottom"/>
          </w:tcPr>
          <w:p w14:paraId="6165DD05" w14:textId="73A9412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07-12-11</w:t>
            </w:r>
          </w:p>
        </w:tc>
        <w:tc>
          <w:tcPr>
            <w:tcW w:w="1288" w:type="dxa"/>
            <w:vAlign w:val="bottom"/>
          </w:tcPr>
          <w:p w14:paraId="1BDCEA9A" w14:textId="3F364BB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0.98</w:t>
            </w:r>
          </w:p>
        </w:tc>
        <w:tc>
          <w:tcPr>
            <w:tcW w:w="1288" w:type="dxa"/>
            <w:vAlign w:val="bottom"/>
          </w:tcPr>
          <w:p w14:paraId="0520CB00" w14:textId="21047D2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0.17</w:t>
            </w:r>
          </w:p>
        </w:tc>
        <w:tc>
          <w:tcPr>
            <w:tcW w:w="1288" w:type="dxa"/>
            <w:vAlign w:val="bottom"/>
          </w:tcPr>
          <w:p w14:paraId="56186330" w14:textId="444340A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0.71</w:t>
            </w:r>
          </w:p>
        </w:tc>
        <w:tc>
          <w:tcPr>
            <w:tcW w:w="1288" w:type="dxa"/>
            <w:vAlign w:val="bottom"/>
          </w:tcPr>
          <w:p w14:paraId="00A21E61" w14:textId="6314129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0.41</w:t>
            </w:r>
          </w:p>
        </w:tc>
        <w:tc>
          <w:tcPr>
            <w:tcW w:w="1288" w:type="dxa"/>
            <w:vAlign w:val="bottom"/>
          </w:tcPr>
          <w:p w14:paraId="66741EF7" w14:textId="141944F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0.58</w:t>
            </w:r>
          </w:p>
        </w:tc>
        <w:tc>
          <w:tcPr>
            <w:tcW w:w="1289" w:type="dxa"/>
            <w:vAlign w:val="bottom"/>
          </w:tcPr>
          <w:p w14:paraId="0FD4DE9F" w14:textId="28771D4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0.11</w:t>
            </w:r>
          </w:p>
        </w:tc>
      </w:tr>
      <w:tr w:rsidR="00A22FF1" w:rsidRPr="00064CB5" w14:paraId="7CB5A08B" w14:textId="77777777" w:rsidTr="00382A46">
        <w:tc>
          <w:tcPr>
            <w:tcW w:w="1288" w:type="dxa"/>
            <w:vAlign w:val="bottom"/>
          </w:tcPr>
          <w:p w14:paraId="1F360340" w14:textId="7CAB286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17-01-12</w:t>
            </w:r>
          </w:p>
        </w:tc>
        <w:tc>
          <w:tcPr>
            <w:tcW w:w="1288" w:type="dxa"/>
            <w:vAlign w:val="bottom"/>
          </w:tcPr>
          <w:p w14:paraId="76277FFE" w14:textId="4D3AAC3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0.53</w:t>
            </w:r>
          </w:p>
        </w:tc>
        <w:tc>
          <w:tcPr>
            <w:tcW w:w="1288" w:type="dxa"/>
            <w:vAlign w:val="bottom"/>
          </w:tcPr>
          <w:p w14:paraId="646639FE" w14:textId="5EECE8D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0.13</w:t>
            </w:r>
          </w:p>
        </w:tc>
        <w:tc>
          <w:tcPr>
            <w:tcW w:w="1288" w:type="dxa"/>
            <w:vAlign w:val="bottom"/>
          </w:tcPr>
          <w:p w14:paraId="40CBB5E4" w14:textId="41AD181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0.58</w:t>
            </w:r>
          </w:p>
        </w:tc>
        <w:tc>
          <w:tcPr>
            <w:tcW w:w="1288" w:type="dxa"/>
            <w:vAlign w:val="bottom"/>
          </w:tcPr>
          <w:p w14:paraId="620DC5E4" w14:textId="2881BC4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0.30</w:t>
            </w:r>
          </w:p>
        </w:tc>
        <w:tc>
          <w:tcPr>
            <w:tcW w:w="1288" w:type="dxa"/>
            <w:vAlign w:val="bottom"/>
          </w:tcPr>
          <w:p w14:paraId="456DA268" w14:textId="14203FF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0.22</w:t>
            </w:r>
          </w:p>
        </w:tc>
        <w:tc>
          <w:tcPr>
            <w:tcW w:w="1289" w:type="dxa"/>
            <w:vAlign w:val="bottom"/>
          </w:tcPr>
          <w:p w14:paraId="19FC3CCF" w14:textId="3443AB1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0.05</w:t>
            </w:r>
          </w:p>
        </w:tc>
      </w:tr>
      <w:tr w:rsidR="00A22FF1" w:rsidRPr="00064CB5" w14:paraId="74747A32" w14:textId="77777777" w:rsidTr="00382A46">
        <w:tc>
          <w:tcPr>
            <w:tcW w:w="1288" w:type="dxa"/>
            <w:vAlign w:val="bottom"/>
          </w:tcPr>
          <w:p w14:paraId="5EDD0269" w14:textId="23079DE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06-03-12</w:t>
            </w:r>
          </w:p>
        </w:tc>
        <w:tc>
          <w:tcPr>
            <w:tcW w:w="1288" w:type="dxa"/>
            <w:vAlign w:val="bottom"/>
          </w:tcPr>
          <w:p w14:paraId="5FB2512E" w14:textId="7642374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0.12</w:t>
            </w:r>
          </w:p>
        </w:tc>
        <w:tc>
          <w:tcPr>
            <w:tcW w:w="1288" w:type="dxa"/>
            <w:vAlign w:val="bottom"/>
          </w:tcPr>
          <w:p w14:paraId="56E14626" w14:textId="654FA91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0.13</w:t>
            </w:r>
          </w:p>
        </w:tc>
        <w:tc>
          <w:tcPr>
            <w:tcW w:w="1288" w:type="dxa"/>
            <w:vAlign w:val="bottom"/>
          </w:tcPr>
          <w:p w14:paraId="1B4D03FD" w14:textId="3C177D0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0.46</w:t>
            </w:r>
          </w:p>
        </w:tc>
        <w:tc>
          <w:tcPr>
            <w:tcW w:w="1288" w:type="dxa"/>
            <w:vAlign w:val="bottom"/>
          </w:tcPr>
          <w:p w14:paraId="749EAEC3" w14:textId="6C233D1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0.21</w:t>
            </w:r>
          </w:p>
        </w:tc>
        <w:tc>
          <w:tcPr>
            <w:tcW w:w="1288" w:type="dxa"/>
            <w:vAlign w:val="bottom"/>
          </w:tcPr>
          <w:p w14:paraId="06A37557" w14:textId="1EEAADB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0.31</w:t>
            </w:r>
          </w:p>
        </w:tc>
        <w:tc>
          <w:tcPr>
            <w:tcW w:w="1289" w:type="dxa"/>
            <w:vAlign w:val="bottom"/>
          </w:tcPr>
          <w:p w14:paraId="47D93FE1" w14:textId="2C17E92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0.13</w:t>
            </w:r>
          </w:p>
        </w:tc>
      </w:tr>
      <w:tr w:rsidR="00A22FF1" w:rsidRPr="00064CB5" w14:paraId="7F65087E" w14:textId="77777777" w:rsidTr="00382A46">
        <w:tc>
          <w:tcPr>
            <w:tcW w:w="1288" w:type="dxa"/>
            <w:vAlign w:val="bottom"/>
          </w:tcPr>
          <w:p w14:paraId="3380B9BD" w14:textId="2C59420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18-04-12</w:t>
            </w:r>
          </w:p>
        </w:tc>
        <w:tc>
          <w:tcPr>
            <w:tcW w:w="1288" w:type="dxa"/>
            <w:vAlign w:val="bottom"/>
          </w:tcPr>
          <w:p w14:paraId="6C625EF3" w14:textId="774803B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0.35</w:t>
            </w:r>
          </w:p>
        </w:tc>
        <w:tc>
          <w:tcPr>
            <w:tcW w:w="1288" w:type="dxa"/>
            <w:vAlign w:val="bottom"/>
          </w:tcPr>
          <w:p w14:paraId="14E18192" w14:textId="20C2EA7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0.11</w:t>
            </w:r>
          </w:p>
        </w:tc>
        <w:tc>
          <w:tcPr>
            <w:tcW w:w="1288" w:type="dxa"/>
            <w:vAlign w:val="bottom"/>
          </w:tcPr>
          <w:p w14:paraId="2A348A18" w14:textId="70A94AD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0.52</w:t>
            </w:r>
          </w:p>
        </w:tc>
        <w:tc>
          <w:tcPr>
            <w:tcW w:w="1288" w:type="dxa"/>
            <w:vAlign w:val="bottom"/>
          </w:tcPr>
          <w:p w14:paraId="3CA27C35" w14:textId="29AA019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0.31</w:t>
            </w:r>
          </w:p>
        </w:tc>
        <w:tc>
          <w:tcPr>
            <w:tcW w:w="1288" w:type="dxa"/>
            <w:vAlign w:val="bottom"/>
          </w:tcPr>
          <w:p w14:paraId="4083CDA7" w14:textId="7A0CAB4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0.65</w:t>
            </w:r>
          </w:p>
        </w:tc>
        <w:tc>
          <w:tcPr>
            <w:tcW w:w="1289" w:type="dxa"/>
            <w:vAlign w:val="bottom"/>
          </w:tcPr>
          <w:p w14:paraId="1B7555B0" w14:textId="53142C1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0.09</w:t>
            </w:r>
          </w:p>
        </w:tc>
      </w:tr>
      <w:tr w:rsidR="00A22FF1" w:rsidRPr="00064CB5" w14:paraId="0105FD5F" w14:textId="77777777" w:rsidTr="00382A46">
        <w:tc>
          <w:tcPr>
            <w:tcW w:w="1288" w:type="dxa"/>
            <w:vAlign w:val="bottom"/>
          </w:tcPr>
          <w:p w14:paraId="6203B585" w14:textId="47ED6D0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02-05-12</w:t>
            </w:r>
          </w:p>
        </w:tc>
        <w:tc>
          <w:tcPr>
            <w:tcW w:w="1288" w:type="dxa"/>
            <w:vAlign w:val="bottom"/>
          </w:tcPr>
          <w:p w14:paraId="435790F3" w14:textId="7A7BFE6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0.38</w:t>
            </w:r>
          </w:p>
        </w:tc>
        <w:tc>
          <w:tcPr>
            <w:tcW w:w="1288" w:type="dxa"/>
            <w:vAlign w:val="bottom"/>
          </w:tcPr>
          <w:p w14:paraId="116087C2" w14:textId="01DCA2D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0.12</w:t>
            </w:r>
          </w:p>
        </w:tc>
        <w:tc>
          <w:tcPr>
            <w:tcW w:w="1288" w:type="dxa"/>
            <w:vAlign w:val="bottom"/>
          </w:tcPr>
          <w:p w14:paraId="3F44C9E9" w14:textId="08600D1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0.90</w:t>
            </w:r>
          </w:p>
        </w:tc>
        <w:tc>
          <w:tcPr>
            <w:tcW w:w="1288" w:type="dxa"/>
            <w:vAlign w:val="bottom"/>
          </w:tcPr>
          <w:p w14:paraId="4D02BE78" w14:textId="67E1FB6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0.27</w:t>
            </w:r>
          </w:p>
        </w:tc>
        <w:tc>
          <w:tcPr>
            <w:tcW w:w="1288" w:type="dxa"/>
            <w:vAlign w:val="bottom"/>
          </w:tcPr>
          <w:p w14:paraId="7D51DEBA" w14:textId="6377628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0.33</w:t>
            </w:r>
          </w:p>
        </w:tc>
        <w:tc>
          <w:tcPr>
            <w:tcW w:w="1289" w:type="dxa"/>
            <w:vAlign w:val="bottom"/>
          </w:tcPr>
          <w:p w14:paraId="48DA7D4E" w14:textId="760C7D3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0.10</w:t>
            </w:r>
          </w:p>
        </w:tc>
      </w:tr>
      <w:tr w:rsidR="00A22FF1" w:rsidRPr="00064CB5" w14:paraId="52B49449" w14:textId="77777777" w:rsidTr="00382A46">
        <w:tc>
          <w:tcPr>
            <w:tcW w:w="1288" w:type="dxa"/>
            <w:vAlign w:val="bottom"/>
          </w:tcPr>
          <w:p w14:paraId="5DD5C56E" w14:textId="582D419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08-05-12</w:t>
            </w:r>
          </w:p>
        </w:tc>
        <w:tc>
          <w:tcPr>
            <w:tcW w:w="1288" w:type="dxa"/>
            <w:vAlign w:val="bottom"/>
          </w:tcPr>
          <w:p w14:paraId="6D03F556" w14:textId="5B3ADD34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0.28</w:t>
            </w:r>
          </w:p>
        </w:tc>
        <w:tc>
          <w:tcPr>
            <w:tcW w:w="1288" w:type="dxa"/>
            <w:vAlign w:val="bottom"/>
          </w:tcPr>
          <w:p w14:paraId="4BE7CA85" w14:textId="7C45046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0.12</w:t>
            </w:r>
          </w:p>
        </w:tc>
        <w:tc>
          <w:tcPr>
            <w:tcW w:w="1288" w:type="dxa"/>
            <w:vAlign w:val="bottom"/>
          </w:tcPr>
          <w:p w14:paraId="165127E9" w14:textId="7EC7E96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0.81</w:t>
            </w:r>
          </w:p>
        </w:tc>
        <w:tc>
          <w:tcPr>
            <w:tcW w:w="1288" w:type="dxa"/>
            <w:vAlign w:val="bottom"/>
          </w:tcPr>
          <w:p w14:paraId="4274D615" w14:textId="565298A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0.26</w:t>
            </w:r>
          </w:p>
        </w:tc>
        <w:tc>
          <w:tcPr>
            <w:tcW w:w="1288" w:type="dxa"/>
            <w:vAlign w:val="bottom"/>
          </w:tcPr>
          <w:p w14:paraId="1745C590" w14:textId="39B6C5A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0.27</w:t>
            </w:r>
          </w:p>
        </w:tc>
        <w:tc>
          <w:tcPr>
            <w:tcW w:w="1289" w:type="dxa"/>
            <w:vAlign w:val="bottom"/>
          </w:tcPr>
          <w:p w14:paraId="6AB8E84C" w14:textId="33C8D3E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0.08</w:t>
            </w:r>
          </w:p>
        </w:tc>
      </w:tr>
      <w:tr w:rsidR="00A22FF1" w:rsidRPr="00064CB5" w14:paraId="3466B8A0" w14:textId="77777777" w:rsidTr="00382A46">
        <w:tc>
          <w:tcPr>
            <w:tcW w:w="1288" w:type="dxa"/>
            <w:vAlign w:val="bottom"/>
          </w:tcPr>
          <w:p w14:paraId="74A984D7" w14:textId="3A7749D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15-05-12</w:t>
            </w:r>
          </w:p>
        </w:tc>
        <w:tc>
          <w:tcPr>
            <w:tcW w:w="1288" w:type="dxa"/>
            <w:vAlign w:val="bottom"/>
          </w:tcPr>
          <w:p w14:paraId="265A2185" w14:textId="0D59C5E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0.20</w:t>
            </w:r>
          </w:p>
        </w:tc>
        <w:tc>
          <w:tcPr>
            <w:tcW w:w="1288" w:type="dxa"/>
            <w:vAlign w:val="bottom"/>
          </w:tcPr>
          <w:p w14:paraId="6AC4B711" w14:textId="480928B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0.16</w:t>
            </w:r>
          </w:p>
        </w:tc>
        <w:tc>
          <w:tcPr>
            <w:tcW w:w="1288" w:type="dxa"/>
            <w:vAlign w:val="bottom"/>
          </w:tcPr>
          <w:p w14:paraId="17AFF985" w14:textId="226C0ED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1.50</w:t>
            </w:r>
          </w:p>
        </w:tc>
        <w:tc>
          <w:tcPr>
            <w:tcW w:w="1288" w:type="dxa"/>
            <w:vAlign w:val="bottom"/>
          </w:tcPr>
          <w:p w14:paraId="55041DD6" w14:textId="2681E21D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0.29</w:t>
            </w:r>
          </w:p>
        </w:tc>
        <w:tc>
          <w:tcPr>
            <w:tcW w:w="1288" w:type="dxa"/>
            <w:vAlign w:val="bottom"/>
          </w:tcPr>
          <w:p w14:paraId="19F96F44" w14:textId="5FCC391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0.27</w:t>
            </w:r>
          </w:p>
        </w:tc>
        <w:tc>
          <w:tcPr>
            <w:tcW w:w="1289" w:type="dxa"/>
            <w:vAlign w:val="bottom"/>
          </w:tcPr>
          <w:p w14:paraId="112E32FC" w14:textId="38B811C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0.11</w:t>
            </w:r>
          </w:p>
        </w:tc>
      </w:tr>
      <w:tr w:rsidR="00A22FF1" w:rsidRPr="00064CB5" w14:paraId="29D7DB84" w14:textId="77777777" w:rsidTr="00382A46">
        <w:tc>
          <w:tcPr>
            <w:tcW w:w="1288" w:type="dxa"/>
            <w:vAlign w:val="bottom"/>
          </w:tcPr>
          <w:p w14:paraId="63C5AC1D" w14:textId="088F165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21-05-12</w:t>
            </w:r>
          </w:p>
        </w:tc>
        <w:tc>
          <w:tcPr>
            <w:tcW w:w="1288" w:type="dxa"/>
            <w:vAlign w:val="bottom"/>
          </w:tcPr>
          <w:p w14:paraId="3168B425" w14:textId="7459355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0.36</w:t>
            </w:r>
          </w:p>
        </w:tc>
        <w:tc>
          <w:tcPr>
            <w:tcW w:w="1288" w:type="dxa"/>
            <w:vAlign w:val="bottom"/>
          </w:tcPr>
          <w:p w14:paraId="18D3C097" w14:textId="1D61133E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0.17</w:t>
            </w:r>
          </w:p>
        </w:tc>
        <w:tc>
          <w:tcPr>
            <w:tcW w:w="1288" w:type="dxa"/>
            <w:vAlign w:val="bottom"/>
          </w:tcPr>
          <w:p w14:paraId="0E902FD5" w14:textId="302BFF1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1.61</w:t>
            </w:r>
          </w:p>
        </w:tc>
        <w:tc>
          <w:tcPr>
            <w:tcW w:w="1288" w:type="dxa"/>
            <w:vAlign w:val="bottom"/>
          </w:tcPr>
          <w:p w14:paraId="4C87C316" w14:textId="22E555AB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0.35</w:t>
            </w:r>
          </w:p>
        </w:tc>
        <w:tc>
          <w:tcPr>
            <w:tcW w:w="1288" w:type="dxa"/>
            <w:vAlign w:val="bottom"/>
          </w:tcPr>
          <w:p w14:paraId="0F54127D" w14:textId="53144BD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0.39</w:t>
            </w:r>
          </w:p>
        </w:tc>
        <w:tc>
          <w:tcPr>
            <w:tcW w:w="1289" w:type="dxa"/>
            <w:vAlign w:val="bottom"/>
          </w:tcPr>
          <w:p w14:paraId="275603AD" w14:textId="4CADBB2A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0.18</w:t>
            </w:r>
          </w:p>
        </w:tc>
      </w:tr>
      <w:tr w:rsidR="00A22FF1" w:rsidRPr="00064CB5" w14:paraId="6FCA11DD" w14:textId="77777777" w:rsidTr="00382A46">
        <w:tc>
          <w:tcPr>
            <w:tcW w:w="1288" w:type="dxa"/>
            <w:vAlign w:val="bottom"/>
          </w:tcPr>
          <w:p w14:paraId="590D1E5C" w14:textId="3FF2081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19-06-12</w:t>
            </w:r>
          </w:p>
        </w:tc>
        <w:tc>
          <w:tcPr>
            <w:tcW w:w="1288" w:type="dxa"/>
            <w:vAlign w:val="bottom"/>
          </w:tcPr>
          <w:p w14:paraId="67528D3B" w14:textId="432DE97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0.26</w:t>
            </w:r>
          </w:p>
        </w:tc>
        <w:tc>
          <w:tcPr>
            <w:tcW w:w="1288" w:type="dxa"/>
            <w:vAlign w:val="bottom"/>
          </w:tcPr>
          <w:p w14:paraId="6500FA28" w14:textId="53619AF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0.19</w:t>
            </w:r>
          </w:p>
        </w:tc>
        <w:tc>
          <w:tcPr>
            <w:tcW w:w="1288" w:type="dxa"/>
            <w:vAlign w:val="bottom"/>
          </w:tcPr>
          <w:p w14:paraId="7189B5AF" w14:textId="628407A5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0.89</w:t>
            </w:r>
          </w:p>
        </w:tc>
        <w:tc>
          <w:tcPr>
            <w:tcW w:w="1288" w:type="dxa"/>
            <w:vAlign w:val="bottom"/>
          </w:tcPr>
          <w:p w14:paraId="4B0BDCA8" w14:textId="7E262B1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0.20</w:t>
            </w:r>
          </w:p>
        </w:tc>
        <w:tc>
          <w:tcPr>
            <w:tcW w:w="1288" w:type="dxa"/>
            <w:vAlign w:val="bottom"/>
          </w:tcPr>
          <w:p w14:paraId="211CEA08" w14:textId="194F1B1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0.13</w:t>
            </w:r>
          </w:p>
        </w:tc>
        <w:tc>
          <w:tcPr>
            <w:tcW w:w="1289" w:type="dxa"/>
            <w:vAlign w:val="bottom"/>
          </w:tcPr>
          <w:p w14:paraId="6D4AF5F1" w14:textId="0AD03621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0.13</w:t>
            </w:r>
          </w:p>
        </w:tc>
      </w:tr>
      <w:tr w:rsidR="00A22FF1" w:rsidRPr="00064CB5" w14:paraId="4B2FAA64" w14:textId="77777777" w:rsidTr="00382A46">
        <w:tc>
          <w:tcPr>
            <w:tcW w:w="1288" w:type="dxa"/>
            <w:vAlign w:val="bottom"/>
          </w:tcPr>
          <w:p w14:paraId="361C3A1B" w14:textId="70B9368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17-07-12</w:t>
            </w:r>
          </w:p>
        </w:tc>
        <w:tc>
          <w:tcPr>
            <w:tcW w:w="1288" w:type="dxa"/>
            <w:vAlign w:val="bottom"/>
          </w:tcPr>
          <w:p w14:paraId="73EDEA28" w14:textId="0C6CB44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0.11</w:t>
            </w:r>
          </w:p>
        </w:tc>
        <w:tc>
          <w:tcPr>
            <w:tcW w:w="1288" w:type="dxa"/>
            <w:vAlign w:val="bottom"/>
          </w:tcPr>
          <w:p w14:paraId="093D0442" w14:textId="414CD14C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0.29</w:t>
            </w:r>
          </w:p>
        </w:tc>
        <w:tc>
          <w:tcPr>
            <w:tcW w:w="1288" w:type="dxa"/>
            <w:vAlign w:val="bottom"/>
          </w:tcPr>
          <w:p w14:paraId="04D9180B" w14:textId="3B0631B8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2.59</w:t>
            </w:r>
          </w:p>
        </w:tc>
        <w:tc>
          <w:tcPr>
            <w:tcW w:w="1288" w:type="dxa"/>
            <w:vAlign w:val="bottom"/>
          </w:tcPr>
          <w:p w14:paraId="177C1D17" w14:textId="77AE22E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0.39</w:t>
            </w:r>
          </w:p>
        </w:tc>
        <w:tc>
          <w:tcPr>
            <w:tcW w:w="1288" w:type="dxa"/>
            <w:vAlign w:val="bottom"/>
          </w:tcPr>
          <w:p w14:paraId="0F74AC96" w14:textId="6E7DE78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0.34</w:t>
            </w:r>
          </w:p>
        </w:tc>
        <w:tc>
          <w:tcPr>
            <w:tcW w:w="1289" w:type="dxa"/>
            <w:vAlign w:val="bottom"/>
          </w:tcPr>
          <w:p w14:paraId="0A0DB6EF" w14:textId="6F294BA9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0.44</w:t>
            </w:r>
          </w:p>
        </w:tc>
      </w:tr>
      <w:tr w:rsidR="00A22FF1" w:rsidRPr="00064CB5" w14:paraId="374D03EC" w14:textId="77777777" w:rsidTr="00382A46">
        <w:tc>
          <w:tcPr>
            <w:tcW w:w="1288" w:type="dxa"/>
            <w:vAlign w:val="bottom"/>
          </w:tcPr>
          <w:p w14:paraId="7EA8A7AC" w14:textId="1E489632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20-08-12</w:t>
            </w:r>
          </w:p>
        </w:tc>
        <w:tc>
          <w:tcPr>
            <w:tcW w:w="1288" w:type="dxa"/>
            <w:vAlign w:val="bottom"/>
          </w:tcPr>
          <w:p w14:paraId="27358086" w14:textId="61B6C31F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0.07</w:t>
            </w:r>
          </w:p>
        </w:tc>
        <w:tc>
          <w:tcPr>
            <w:tcW w:w="1288" w:type="dxa"/>
            <w:vAlign w:val="bottom"/>
          </w:tcPr>
          <w:p w14:paraId="4A906514" w14:textId="3B6856A0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0.24</w:t>
            </w:r>
          </w:p>
        </w:tc>
        <w:tc>
          <w:tcPr>
            <w:tcW w:w="1288" w:type="dxa"/>
            <w:vAlign w:val="bottom"/>
          </w:tcPr>
          <w:p w14:paraId="20828649" w14:textId="2CD0143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2.67</w:t>
            </w:r>
          </w:p>
        </w:tc>
        <w:tc>
          <w:tcPr>
            <w:tcW w:w="1288" w:type="dxa"/>
            <w:vAlign w:val="bottom"/>
          </w:tcPr>
          <w:p w14:paraId="4A666613" w14:textId="45A43E86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0.27</w:t>
            </w:r>
          </w:p>
        </w:tc>
        <w:tc>
          <w:tcPr>
            <w:tcW w:w="1288" w:type="dxa"/>
            <w:vAlign w:val="bottom"/>
          </w:tcPr>
          <w:p w14:paraId="5566D2A6" w14:textId="48FF6B87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0.19</w:t>
            </w:r>
          </w:p>
        </w:tc>
        <w:tc>
          <w:tcPr>
            <w:tcW w:w="1289" w:type="dxa"/>
            <w:vAlign w:val="bottom"/>
          </w:tcPr>
          <w:p w14:paraId="64AC0BC9" w14:textId="09CCF383" w:rsidR="00A22FF1" w:rsidRPr="00064CB5" w:rsidRDefault="00A22FF1" w:rsidP="00382A46">
            <w:pPr>
              <w:spacing w:line="480" w:lineRule="auto"/>
              <w:jc w:val="center"/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D0D0D" w:themeColor="text1" w:themeTint="F2"/>
                <w:sz w:val="22"/>
                <w:szCs w:val="22"/>
              </w:rPr>
              <w:t>0.78</w:t>
            </w:r>
          </w:p>
        </w:tc>
      </w:tr>
    </w:tbl>
    <w:p w14:paraId="70B39AD4" w14:textId="3279492A" w:rsidR="008802E5" w:rsidRDefault="008802E5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31A9F75F" w14:textId="66EEC7CA" w:rsidR="00165B89" w:rsidRDefault="00165B89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br w:type="page"/>
      </w:r>
    </w:p>
    <w:p w14:paraId="7BB5E00D" w14:textId="50CE5275" w:rsidR="00165B89" w:rsidRPr="00064CB5" w:rsidRDefault="00165B89" w:rsidP="00165B89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064CB5">
        <w:rPr>
          <w:rFonts w:asciiTheme="majorBidi" w:hAnsiTheme="majorBidi" w:cstheme="majorBidi"/>
          <w:b/>
          <w:sz w:val="22"/>
          <w:szCs w:val="22"/>
        </w:rPr>
        <w:lastRenderedPageBreak/>
        <w:t>Table S</w:t>
      </w:r>
      <w:r w:rsidR="000063BB">
        <w:rPr>
          <w:rFonts w:asciiTheme="majorBidi" w:hAnsiTheme="majorBidi" w:cstheme="majorBidi"/>
          <w:b/>
          <w:sz w:val="22"/>
          <w:szCs w:val="22"/>
        </w:rPr>
        <w:t>4</w:t>
      </w:r>
      <w:r w:rsidRPr="00064CB5">
        <w:rPr>
          <w:rFonts w:asciiTheme="majorBidi" w:hAnsiTheme="majorBidi" w:cstheme="majorBidi"/>
          <w:sz w:val="22"/>
          <w:szCs w:val="22"/>
        </w:rPr>
        <w:t xml:space="preserve"> Details of all radiocarbon </w:t>
      </w:r>
      <w:r w:rsidR="00894E5A">
        <w:rPr>
          <w:rFonts w:asciiTheme="majorBidi" w:hAnsiTheme="majorBidi" w:cstheme="majorBidi"/>
          <w:sz w:val="22"/>
          <w:szCs w:val="22"/>
        </w:rPr>
        <w:t xml:space="preserve">and stable carbon </w:t>
      </w:r>
      <w:r w:rsidRPr="00064CB5">
        <w:rPr>
          <w:rFonts w:asciiTheme="majorBidi" w:hAnsiTheme="majorBidi" w:cstheme="majorBidi"/>
          <w:sz w:val="22"/>
          <w:szCs w:val="22"/>
        </w:rPr>
        <w:t xml:space="preserve">analyses on methane </w:t>
      </w:r>
      <w:r>
        <w:rPr>
          <w:rFonts w:asciiTheme="majorBidi" w:hAnsiTheme="majorBidi" w:cstheme="majorBidi"/>
          <w:sz w:val="22"/>
          <w:szCs w:val="22"/>
        </w:rPr>
        <w:t xml:space="preserve">including results before </w:t>
      </w:r>
      <w:r w:rsidR="00894E5A">
        <w:rPr>
          <w:rFonts w:asciiTheme="majorBidi" w:hAnsiTheme="majorBidi" w:cstheme="majorBidi"/>
          <w:sz w:val="22"/>
          <w:szCs w:val="22"/>
        </w:rPr>
        <w:t xml:space="preserve">(Uncorrected) </w:t>
      </w:r>
      <w:r>
        <w:rPr>
          <w:rFonts w:asciiTheme="majorBidi" w:hAnsiTheme="majorBidi" w:cstheme="majorBidi"/>
          <w:sz w:val="22"/>
          <w:szCs w:val="22"/>
        </w:rPr>
        <w:t xml:space="preserve">and after </w:t>
      </w:r>
      <w:r w:rsidR="00894E5A">
        <w:rPr>
          <w:rFonts w:asciiTheme="majorBidi" w:hAnsiTheme="majorBidi" w:cstheme="majorBidi"/>
          <w:sz w:val="22"/>
          <w:szCs w:val="22"/>
        </w:rPr>
        <w:t xml:space="preserve">(Air-corrected) </w:t>
      </w:r>
      <w:r>
        <w:rPr>
          <w:rFonts w:asciiTheme="majorBidi" w:hAnsiTheme="majorBidi" w:cstheme="majorBidi"/>
          <w:sz w:val="22"/>
          <w:szCs w:val="22"/>
        </w:rPr>
        <w:t>correction for a small amount of atmospheric methane (see Methods)</w:t>
      </w:r>
    </w:p>
    <w:p w14:paraId="0B615C38" w14:textId="77777777" w:rsidR="00165B89" w:rsidRPr="00064CB5" w:rsidRDefault="00165B89" w:rsidP="00165B89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W w:w="9982" w:type="dxa"/>
        <w:tblInd w:w="-3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2042"/>
        <w:gridCol w:w="1559"/>
        <w:gridCol w:w="1443"/>
        <w:gridCol w:w="1304"/>
        <w:gridCol w:w="1376"/>
        <w:gridCol w:w="1039"/>
      </w:tblGrid>
      <w:tr w:rsidR="00165B89" w:rsidRPr="00064CB5" w14:paraId="50F0AC89" w14:textId="77777777" w:rsidTr="00DA69F7">
        <w:trPr>
          <w:trHeight w:val="64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1B8FCF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Publication code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(SUERC-)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68CC46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Material identification code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714544" w14:textId="0F67FCDD" w:rsidR="00165B89" w:rsidRPr="00064CB5" w:rsidRDefault="00EA1A91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A1A91">
              <w:rPr>
                <w:rFonts w:asciiTheme="majorBidi" w:hAnsiTheme="majorBidi" w:cstheme="majorBidi"/>
                <w:sz w:val="22"/>
                <w:szCs w:val="22"/>
              </w:rPr>
              <w:t xml:space="preserve">Uncorrected </w:t>
            </w:r>
            <w:r w:rsidR="00165B89" w:rsidRPr="00064CB5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14</w:t>
            </w:r>
            <w:r w:rsidR="00165B89" w:rsidRPr="00064CB5">
              <w:rPr>
                <w:rFonts w:asciiTheme="majorBidi" w:hAnsiTheme="majorBidi" w:cstheme="majorBidi"/>
                <w:sz w:val="22"/>
                <w:szCs w:val="22"/>
              </w:rPr>
              <w:t>C %Modern ±1σ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7AFF25" w14:textId="71E56D89" w:rsidR="00165B89" w:rsidRPr="00064CB5" w:rsidRDefault="00EA1A91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A1A91">
              <w:rPr>
                <w:rFonts w:asciiTheme="majorBidi" w:hAnsiTheme="majorBidi" w:cstheme="majorBidi"/>
                <w:sz w:val="22"/>
                <w:szCs w:val="22"/>
              </w:rPr>
              <w:t xml:space="preserve">Uncorrected </w:t>
            </w:r>
            <w:r w:rsidRPr="00EA1A91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14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C </w:t>
            </w:r>
            <w:r w:rsidR="00165B89" w:rsidRPr="00064CB5">
              <w:rPr>
                <w:rFonts w:asciiTheme="majorBidi" w:hAnsiTheme="majorBidi" w:cstheme="majorBidi"/>
                <w:sz w:val="22"/>
                <w:szCs w:val="22"/>
              </w:rPr>
              <w:t>age (</w:t>
            </w:r>
            <w:proofErr w:type="spellStart"/>
            <w:r w:rsidR="00165B89" w:rsidRPr="00064CB5">
              <w:rPr>
                <w:rFonts w:asciiTheme="majorBidi" w:hAnsiTheme="majorBidi" w:cstheme="majorBidi"/>
                <w:sz w:val="22"/>
                <w:szCs w:val="22"/>
              </w:rPr>
              <w:t>yrs</w:t>
            </w:r>
            <w:proofErr w:type="spellEnd"/>
            <w:r w:rsidR="00165B89" w:rsidRPr="00064CB5">
              <w:rPr>
                <w:rFonts w:asciiTheme="majorBidi" w:hAnsiTheme="majorBidi" w:cstheme="majorBidi"/>
                <w:sz w:val="22"/>
                <w:szCs w:val="22"/>
              </w:rPr>
              <w:t xml:space="preserve"> BP ±1σ)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9B0630" w14:textId="3DF1C5A9" w:rsidR="00165B89" w:rsidRPr="00064CB5" w:rsidRDefault="00894E5A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</w:pPr>
            <w:r w:rsidRPr="00EA1A91">
              <w:rPr>
                <w:rFonts w:asciiTheme="majorBidi" w:hAnsiTheme="majorBidi" w:cstheme="majorBidi"/>
                <w:sz w:val="22"/>
                <w:szCs w:val="22"/>
              </w:rPr>
              <w:t xml:space="preserve">Uncorrected </w:t>
            </w:r>
            <w:r w:rsidR="00165B89" w:rsidRPr="00064CB5">
              <w:rPr>
                <w:rFonts w:asciiTheme="majorBidi" w:hAnsiTheme="majorBidi" w:cstheme="majorBidi"/>
                <w:sz w:val="22"/>
                <w:szCs w:val="22"/>
              </w:rPr>
              <w:t>δ</w:t>
            </w:r>
            <w:r w:rsidR="00165B89" w:rsidRPr="00064CB5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13</w:t>
            </w:r>
            <w:r w:rsidR="00165B89" w:rsidRPr="00064CB5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="00165B89" w:rsidRPr="00064C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VPDB</w:t>
            </w:r>
          </w:p>
          <w:p w14:paraId="3349077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±0.3 ‰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13AFA079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Air-corrected 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14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>C %Modern ±1σ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53ABEAD4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Air-corrected 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>δ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13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VPDB</w:t>
            </w:r>
          </w:p>
          <w:p w14:paraId="055CB74D" w14:textId="77777777" w:rsidR="00165B89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±0.3 ‰</w:t>
            </w:r>
          </w:p>
        </w:tc>
      </w:tr>
      <w:tr w:rsidR="00165B89" w:rsidRPr="00064CB5" w14:paraId="64B22669" w14:textId="77777777" w:rsidTr="00DA69F7">
        <w:trPr>
          <w:trHeight w:val="340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17DA0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34697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13818C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 xml:space="preserve"> A1 23-May-11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5DDD9B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97.86 ± 0.43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0B65FE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174±35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547D38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-74.5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vAlign w:val="bottom"/>
          </w:tcPr>
          <w:p w14:paraId="1D548CD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97.60±0.44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vAlign w:val="bottom"/>
          </w:tcPr>
          <w:p w14:paraId="4FAAC0C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-74.7</w:t>
            </w:r>
          </w:p>
        </w:tc>
      </w:tr>
      <w:tr w:rsidR="00165B89" w:rsidRPr="00064CB5" w14:paraId="5B2E0963" w14:textId="77777777" w:rsidTr="00DA69F7">
        <w:trPr>
          <w:trHeight w:val="340"/>
        </w:trPr>
        <w:tc>
          <w:tcPr>
            <w:tcW w:w="1219" w:type="dxa"/>
            <w:shd w:val="clear" w:color="auto" w:fill="auto"/>
            <w:vAlign w:val="center"/>
            <w:hideMark/>
          </w:tcPr>
          <w:p w14:paraId="21786E67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34703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24301A3F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 xml:space="preserve"> A2 23-May-11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6B9889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91.80 ± 0.42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0EC79BB6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688±37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14:paraId="1AAD43BA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-66.3</w:t>
            </w:r>
          </w:p>
        </w:tc>
        <w:tc>
          <w:tcPr>
            <w:tcW w:w="1376" w:type="dxa"/>
            <w:vAlign w:val="bottom"/>
          </w:tcPr>
          <w:p w14:paraId="040BE94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89.99±0.77</w:t>
            </w:r>
          </w:p>
        </w:tc>
        <w:tc>
          <w:tcPr>
            <w:tcW w:w="1039" w:type="dxa"/>
            <w:vAlign w:val="bottom"/>
          </w:tcPr>
          <w:p w14:paraId="5801E15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-67.2</w:t>
            </w:r>
          </w:p>
        </w:tc>
      </w:tr>
      <w:tr w:rsidR="00165B89" w:rsidRPr="00064CB5" w14:paraId="57CE33B2" w14:textId="77777777" w:rsidTr="00DA69F7">
        <w:trPr>
          <w:trHeight w:val="340"/>
        </w:trPr>
        <w:tc>
          <w:tcPr>
            <w:tcW w:w="1219" w:type="dxa"/>
            <w:shd w:val="clear" w:color="auto" w:fill="auto"/>
            <w:vAlign w:val="center"/>
            <w:hideMark/>
          </w:tcPr>
          <w:p w14:paraId="102B0BCF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34698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5E70CCC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 xml:space="preserve"> B1 23-May-11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6DD50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85.53 ± 0.39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189321E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1256±37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14:paraId="5F875328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-67.6</w:t>
            </w:r>
          </w:p>
        </w:tc>
        <w:tc>
          <w:tcPr>
            <w:tcW w:w="1376" w:type="dxa"/>
            <w:vAlign w:val="bottom"/>
          </w:tcPr>
          <w:p w14:paraId="658E1BFE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85.43±0.39</w:t>
            </w:r>
          </w:p>
        </w:tc>
        <w:tc>
          <w:tcPr>
            <w:tcW w:w="1039" w:type="dxa"/>
            <w:vAlign w:val="bottom"/>
          </w:tcPr>
          <w:p w14:paraId="17D4BFC9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-67.6</w:t>
            </w:r>
          </w:p>
        </w:tc>
      </w:tr>
      <w:tr w:rsidR="00165B89" w:rsidRPr="00064CB5" w14:paraId="31DBD9EE" w14:textId="77777777" w:rsidTr="00DA69F7">
        <w:trPr>
          <w:trHeight w:val="340"/>
        </w:trPr>
        <w:tc>
          <w:tcPr>
            <w:tcW w:w="1219" w:type="dxa"/>
            <w:shd w:val="clear" w:color="auto" w:fill="auto"/>
            <w:vAlign w:val="center"/>
            <w:hideMark/>
          </w:tcPr>
          <w:p w14:paraId="1CA21DEA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34701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12626337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 xml:space="preserve"> B2 23-May-11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84FA36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84.68 ± 0.39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7F7FE386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1335±37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14:paraId="684879D2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-64.0</w:t>
            </w:r>
          </w:p>
        </w:tc>
        <w:tc>
          <w:tcPr>
            <w:tcW w:w="1376" w:type="dxa"/>
            <w:vAlign w:val="bottom"/>
          </w:tcPr>
          <w:p w14:paraId="3F766E17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84.01±0.45</w:t>
            </w:r>
          </w:p>
        </w:tc>
        <w:tc>
          <w:tcPr>
            <w:tcW w:w="1039" w:type="dxa"/>
            <w:vAlign w:val="bottom"/>
          </w:tcPr>
          <w:p w14:paraId="3D6A4B69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-64.3</w:t>
            </w:r>
          </w:p>
        </w:tc>
      </w:tr>
      <w:tr w:rsidR="00165B89" w:rsidRPr="00064CB5" w14:paraId="1C8F9591" w14:textId="77777777" w:rsidTr="00DA69F7">
        <w:trPr>
          <w:trHeight w:val="340"/>
        </w:trPr>
        <w:tc>
          <w:tcPr>
            <w:tcW w:w="1219" w:type="dxa"/>
            <w:shd w:val="clear" w:color="auto" w:fill="auto"/>
            <w:vAlign w:val="center"/>
            <w:hideMark/>
          </w:tcPr>
          <w:p w14:paraId="5A4450AF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34702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09D81F85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 xml:space="preserve"> C1 23-May-11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3DF1E8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91.26 ± 0.42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3A761AC9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735±37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14:paraId="5FEE722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-70.1</w:t>
            </w:r>
          </w:p>
        </w:tc>
        <w:tc>
          <w:tcPr>
            <w:tcW w:w="1376" w:type="dxa"/>
            <w:vAlign w:val="bottom"/>
          </w:tcPr>
          <w:p w14:paraId="599D1F0C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91.14±0.42</w:t>
            </w:r>
          </w:p>
        </w:tc>
        <w:tc>
          <w:tcPr>
            <w:tcW w:w="1039" w:type="dxa"/>
            <w:vAlign w:val="bottom"/>
          </w:tcPr>
          <w:p w14:paraId="7BBCFF0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-70.2</w:t>
            </w:r>
          </w:p>
        </w:tc>
      </w:tr>
      <w:tr w:rsidR="00165B89" w:rsidRPr="00064CB5" w14:paraId="182C95D9" w14:textId="77777777" w:rsidTr="00DA69F7">
        <w:trPr>
          <w:trHeight w:val="340"/>
        </w:trPr>
        <w:tc>
          <w:tcPr>
            <w:tcW w:w="1219" w:type="dxa"/>
            <w:shd w:val="clear" w:color="auto" w:fill="auto"/>
            <w:vAlign w:val="center"/>
            <w:hideMark/>
          </w:tcPr>
          <w:p w14:paraId="4B69AB2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34704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2FD8AC79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 xml:space="preserve"> C2 23-May-11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5D709B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97.53 ± 0.45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69B5AB32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201±37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14:paraId="7975828A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-64.3</w:t>
            </w:r>
          </w:p>
        </w:tc>
        <w:tc>
          <w:tcPr>
            <w:tcW w:w="1376" w:type="dxa"/>
            <w:vAlign w:val="bottom"/>
          </w:tcPr>
          <w:p w14:paraId="2C1DDF1F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96.74±0.53</w:t>
            </w:r>
          </w:p>
        </w:tc>
        <w:tc>
          <w:tcPr>
            <w:tcW w:w="1039" w:type="dxa"/>
            <w:vAlign w:val="bottom"/>
          </w:tcPr>
          <w:p w14:paraId="11056CD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-64.7</w:t>
            </w:r>
          </w:p>
        </w:tc>
      </w:tr>
      <w:tr w:rsidR="00165B89" w:rsidRPr="00064CB5" w14:paraId="65F62BCF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17D6C58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35791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43B21C86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A1 14-Jul-11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FD0F22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102.56 ± 0.47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13A511C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5467D2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-71.5</w:t>
            </w:r>
          </w:p>
        </w:tc>
        <w:tc>
          <w:tcPr>
            <w:tcW w:w="1376" w:type="dxa"/>
            <w:vAlign w:val="bottom"/>
          </w:tcPr>
          <w:p w14:paraId="4C3B52A6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102.42±0.47</w:t>
            </w:r>
          </w:p>
        </w:tc>
        <w:tc>
          <w:tcPr>
            <w:tcW w:w="1039" w:type="dxa"/>
            <w:vAlign w:val="bottom"/>
          </w:tcPr>
          <w:p w14:paraId="1ADE8738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-71.6</w:t>
            </w:r>
          </w:p>
        </w:tc>
      </w:tr>
      <w:tr w:rsidR="00165B89" w:rsidRPr="00064CB5" w14:paraId="0C5545E4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FFB9471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35796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617A90A2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A2 14-Jul-11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0B9209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95.14 ± 0.44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4EE2E6B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401±37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077C63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-66.4</w:t>
            </w:r>
          </w:p>
        </w:tc>
        <w:tc>
          <w:tcPr>
            <w:tcW w:w="1376" w:type="dxa"/>
            <w:vAlign w:val="bottom"/>
          </w:tcPr>
          <w:p w14:paraId="3DFB217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93.48±0.73</w:t>
            </w:r>
          </w:p>
        </w:tc>
        <w:tc>
          <w:tcPr>
            <w:tcW w:w="1039" w:type="dxa"/>
            <w:vAlign w:val="bottom"/>
          </w:tcPr>
          <w:p w14:paraId="663EA538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-67.3</w:t>
            </w:r>
          </w:p>
        </w:tc>
      </w:tr>
      <w:tr w:rsidR="00165B89" w:rsidRPr="00064CB5" w14:paraId="7DB815B9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E66E890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35790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0CF4A0A7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B1 14-Jul-11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C3CCF5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90.96 ± 0.40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59AA5E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761±35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8DA582C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-63.2</w:t>
            </w:r>
          </w:p>
        </w:tc>
        <w:tc>
          <w:tcPr>
            <w:tcW w:w="1376" w:type="dxa"/>
            <w:vAlign w:val="bottom"/>
          </w:tcPr>
          <w:p w14:paraId="3B7542A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90.82±0.40</w:t>
            </w:r>
          </w:p>
        </w:tc>
        <w:tc>
          <w:tcPr>
            <w:tcW w:w="1039" w:type="dxa"/>
            <w:vAlign w:val="bottom"/>
          </w:tcPr>
          <w:p w14:paraId="1C8A38F7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-63.3</w:t>
            </w:r>
          </w:p>
        </w:tc>
      </w:tr>
      <w:tr w:rsidR="00165B89" w:rsidRPr="00064CB5" w14:paraId="1F41B941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1A264AA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35793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4A0B9B0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B2 14-Jul-11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481126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93.68 ± 0.41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9C6A6F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524±35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5000222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-55.1</w:t>
            </w:r>
          </w:p>
        </w:tc>
        <w:tc>
          <w:tcPr>
            <w:tcW w:w="1376" w:type="dxa"/>
            <w:vAlign w:val="bottom"/>
          </w:tcPr>
          <w:p w14:paraId="7C5EB96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92.15±0.68</w:t>
            </w:r>
          </w:p>
        </w:tc>
        <w:tc>
          <w:tcPr>
            <w:tcW w:w="1039" w:type="dxa"/>
            <w:vAlign w:val="bottom"/>
          </w:tcPr>
          <w:p w14:paraId="58FA8EB6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-55.5</w:t>
            </w:r>
          </w:p>
        </w:tc>
      </w:tr>
      <w:tr w:rsidR="00165B89" w:rsidRPr="00064CB5" w14:paraId="25096A9D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76CC3FC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35792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62A77E6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C1 14-Jul-11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A9FA4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96.60 ± 0.44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9F472F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278±37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1EAD4B4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-59.0</w:t>
            </w:r>
          </w:p>
        </w:tc>
        <w:tc>
          <w:tcPr>
            <w:tcW w:w="1376" w:type="dxa"/>
            <w:vAlign w:val="bottom"/>
          </w:tcPr>
          <w:p w14:paraId="08EEE3F9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96.30±0.46</w:t>
            </w:r>
          </w:p>
        </w:tc>
        <w:tc>
          <w:tcPr>
            <w:tcW w:w="1039" w:type="dxa"/>
            <w:vAlign w:val="bottom"/>
          </w:tcPr>
          <w:p w14:paraId="4FAC6E1F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-59.1</w:t>
            </w:r>
          </w:p>
        </w:tc>
      </w:tr>
      <w:tr w:rsidR="00165B89" w:rsidRPr="00064CB5" w14:paraId="0C0EC85C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754BCA38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35794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7799C798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C2 14-Jul-11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8AF8CB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104.03 ± 0.48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B777736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12528F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-52.1</w:t>
            </w:r>
          </w:p>
        </w:tc>
        <w:tc>
          <w:tcPr>
            <w:tcW w:w="1376" w:type="dxa"/>
            <w:vAlign w:val="bottom"/>
          </w:tcPr>
          <w:p w14:paraId="29A03C41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102.96±0.61</w:t>
            </w:r>
          </w:p>
        </w:tc>
        <w:tc>
          <w:tcPr>
            <w:tcW w:w="1039" w:type="dxa"/>
            <w:vAlign w:val="bottom"/>
          </w:tcPr>
          <w:p w14:paraId="033464E1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-52.3</w:t>
            </w:r>
          </w:p>
        </w:tc>
      </w:tr>
      <w:tr w:rsidR="00165B89" w:rsidRPr="00064CB5" w14:paraId="0778B074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E2922E1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37012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7B2BD7B5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A1 14-Sep-11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FF44BC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102.31 ± 0.45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6AFCB9D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C7222E7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-74.2</w:t>
            </w:r>
          </w:p>
        </w:tc>
        <w:tc>
          <w:tcPr>
            <w:tcW w:w="1376" w:type="dxa"/>
            <w:vAlign w:val="bottom"/>
          </w:tcPr>
          <w:p w14:paraId="41B1E1F1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102.23±0.45</w:t>
            </w:r>
          </w:p>
        </w:tc>
        <w:tc>
          <w:tcPr>
            <w:tcW w:w="1039" w:type="dxa"/>
            <w:vAlign w:val="bottom"/>
          </w:tcPr>
          <w:p w14:paraId="6035B54A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-74.3</w:t>
            </w:r>
          </w:p>
        </w:tc>
      </w:tr>
      <w:tr w:rsidR="00165B89" w:rsidRPr="00064CB5" w14:paraId="090C5F36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C15FA14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37013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3227A3F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A2 14-Sep-11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CAE8C4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96.76 ± 0.45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44508876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265±37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08FE7D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-73.8</w:t>
            </w:r>
          </w:p>
        </w:tc>
        <w:tc>
          <w:tcPr>
            <w:tcW w:w="1376" w:type="dxa"/>
            <w:vAlign w:val="bottom"/>
          </w:tcPr>
          <w:p w14:paraId="0BBEF0B1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96.31±0.48</w:t>
            </w:r>
          </w:p>
        </w:tc>
        <w:tc>
          <w:tcPr>
            <w:tcW w:w="1039" w:type="dxa"/>
            <w:vAlign w:val="bottom"/>
          </w:tcPr>
          <w:p w14:paraId="37245CE4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-74.2</w:t>
            </w:r>
          </w:p>
        </w:tc>
      </w:tr>
      <w:tr w:rsidR="00165B89" w:rsidRPr="00064CB5" w14:paraId="401D0AE9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AAD5FE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37014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2845E19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B1 14-Sep-11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ED07B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92.70 ± 0.43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6F4D125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609±37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AC4F21C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-73.6</w:t>
            </w:r>
          </w:p>
        </w:tc>
        <w:tc>
          <w:tcPr>
            <w:tcW w:w="1376" w:type="dxa"/>
            <w:vAlign w:val="bottom"/>
          </w:tcPr>
          <w:p w14:paraId="70891507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92.64±0.43</w:t>
            </w:r>
          </w:p>
        </w:tc>
        <w:tc>
          <w:tcPr>
            <w:tcW w:w="1039" w:type="dxa"/>
            <w:vAlign w:val="bottom"/>
          </w:tcPr>
          <w:p w14:paraId="55F8AD4B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-73.6</w:t>
            </w:r>
          </w:p>
        </w:tc>
      </w:tr>
      <w:tr w:rsidR="00165B89" w:rsidRPr="00064CB5" w14:paraId="5E628DC1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5385F5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37015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4EAF6101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B2 14-Sep-11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29449F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98.41 ± 0.45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7F3A58C1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129±37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C6BF1E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-70.3</w:t>
            </w:r>
          </w:p>
        </w:tc>
        <w:tc>
          <w:tcPr>
            <w:tcW w:w="1376" w:type="dxa"/>
            <w:vAlign w:val="bottom"/>
          </w:tcPr>
          <w:p w14:paraId="542B11B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98.23±0.45</w:t>
            </w:r>
          </w:p>
        </w:tc>
        <w:tc>
          <w:tcPr>
            <w:tcW w:w="1039" w:type="dxa"/>
            <w:vAlign w:val="bottom"/>
          </w:tcPr>
          <w:p w14:paraId="13527BC2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-70.4</w:t>
            </w:r>
          </w:p>
        </w:tc>
      </w:tr>
      <w:tr w:rsidR="00165B89" w:rsidRPr="00064CB5" w14:paraId="119550F6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05E4FB82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37016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3C916E4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C1 14-Sep-11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3FD77C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98.15 ± 0.45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563A6D0A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150±37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A75ECEE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-72.9</w:t>
            </w:r>
          </w:p>
        </w:tc>
        <w:tc>
          <w:tcPr>
            <w:tcW w:w="1376" w:type="dxa"/>
            <w:vAlign w:val="bottom"/>
          </w:tcPr>
          <w:p w14:paraId="390F273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98.07±0.45</w:t>
            </w:r>
          </w:p>
        </w:tc>
        <w:tc>
          <w:tcPr>
            <w:tcW w:w="1039" w:type="dxa"/>
            <w:vAlign w:val="bottom"/>
          </w:tcPr>
          <w:p w14:paraId="155FA6F9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-73.0</w:t>
            </w:r>
          </w:p>
        </w:tc>
      </w:tr>
      <w:tr w:rsidR="00165B89" w:rsidRPr="00064CB5" w14:paraId="2A744870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84FB12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37017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144CF3F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C2 14-Sep-11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377AA1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108.52 ± 0.50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56686C0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F04ED7B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-67.0</w:t>
            </w:r>
          </w:p>
        </w:tc>
        <w:tc>
          <w:tcPr>
            <w:tcW w:w="1376" w:type="dxa"/>
            <w:vAlign w:val="bottom"/>
          </w:tcPr>
          <w:p w14:paraId="7B17769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108.20±0.51</w:t>
            </w:r>
          </w:p>
        </w:tc>
        <w:tc>
          <w:tcPr>
            <w:tcW w:w="1039" w:type="dxa"/>
            <w:vAlign w:val="bottom"/>
          </w:tcPr>
          <w:p w14:paraId="4E2CDF0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-67.3</w:t>
            </w:r>
          </w:p>
        </w:tc>
      </w:tr>
      <w:tr w:rsidR="00165B89" w:rsidRPr="00064CB5" w14:paraId="5C161552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4A0BBC11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41177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3F3AA7A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A1 24-May-12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3F66F9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105.30 ± 0.48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435E311A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F8E99B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-54.9</w:t>
            </w:r>
          </w:p>
        </w:tc>
        <w:tc>
          <w:tcPr>
            <w:tcW w:w="1376" w:type="dxa"/>
          </w:tcPr>
          <w:p w14:paraId="6CAB270A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105.10±0.49</w:t>
            </w:r>
          </w:p>
        </w:tc>
        <w:tc>
          <w:tcPr>
            <w:tcW w:w="1039" w:type="dxa"/>
          </w:tcPr>
          <w:p w14:paraId="7D05A19E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-55.0</w:t>
            </w:r>
          </w:p>
        </w:tc>
      </w:tr>
      <w:tr w:rsidR="00165B89" w:rsidRPr="00064CB5" w14:paraId="4C1914FC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63CCC6B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41173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757B18B5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A2 24-May-12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6FD0EB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95.00 ± 0.41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2AE6FE8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412±35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907FB6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-66.6</w:t>
            </w:r>
          </w:p>
        </w:tc>
        <w:tc>
          <w:tcPr>
            <w:tcW w:w="1376" w:type="dxa"/>
            <w:vAlign w:val="bottom"/>
          </w:tcPr>
          <w:p w14:paraId="3243D238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93.69±0.62</w:t>
            </w:r>
          </w:p>
        </w:tc>
        <w:tc>
          <w:tcPr>
            <w:tcW w:w="1039" w:type="dxa"/>
            <w:vAlign w:val="bottom"/>
          </w:tcPr>
          <w:p w14:paraId="6EE46C3B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-67.3</w:t>
            </w:r>
          </w:p>
        </w:tc>
      </w:tr>
      <w:tr w:rsidR="00165B89" w:rsidRPr="00064CB5" w14:paraId="04A47B3A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7946E3A1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41178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2F97A0C2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B1 24-May-12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FF0352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93.34 ± 0.43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02F609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553±37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49A6298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-67.6</w:t>
            </w:r>
          </w:p>
        </w:tc>
        <w:tc>
          <w:tcPr>
            <w:tcW w:w="1376" w:type="dxa"/>
            <w:vAlign w:val="bottom"/>
          </w:tcPr>
          <w:p w14:paraId="01C528DB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93.24±0.43</w:t>
            </w:r>
          </w:p>
        </w:tc>
        <w:tc>
          <w:tcPr>
            <w:tcW w:w="1039" w:type="dxa"/>
            <w:vAlign w:val="bottom"/>
          </w:tcPr>
          <w:p w14:paraId="03BCFF8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-67.7</w:t>
            </w:r>
          </w:p>
        </w:tc>
      </w:tr>
      <w:tr w:rsidR="00165B89" w:rsidRPr="00064CB5" w14:paraId="1BDA4E02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3518109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41176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77423C97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B2 24-May-12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1B52D5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104.50 ± 0.48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0A459777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AD05ACB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-59.8</w:t>
            </w:r>
          </w:p>
        </w:tc>
        <w:tc>
          <w:tcPr>
            <w:tcW w:w="1376" w:type="dxa"/>
            <w:vAlign w:val="bottom"/>
          </w:tcPr>
          <w:p w14:paraId="1637D7D2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104.20±0.49</w:t>
            </w:r>
          </w:p>
        </w:tc>
        <w:tc>
          <w:tcPr>
            <w:tcW w:w="1039" w:type="dxa"/>
            <w:vAlign w:val="bottom"/>
          </w:tcPr>
          <w:p w14:paraId="775F3DFF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-60.0</w:t>
            </w:r>
          </w:p>
        </w:tc>
        <w:bookmarkStart w:id="0" w:name="_GoBack"/>
        <w:bookmarkEnd w:id="0"/>
      </w:tr>
      <w:tr w:rsidR="00165B89" w:rsidRPr="00064CB5" w14:paraId="394DDBD4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0EF6BA2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41179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1C00F594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C1 24-May-12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D9EC6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101.93 ± 0.47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250249C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79936D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-55.9</w:t>
            </w:r>
          </w:p>
        </w:tc>
        <w:tc>
          <w:tcPr>
            <w:tcW w:w="1376" w:type="dxa"/>
            <w:vAlign w:val="bottom"/>
          </w:tcPr>
          <w:p w14:paraId="4BD97221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101.52±0.49</w:t>
            </w:r>
          </w:p>
        </w:tc>
        <w:tc>
          <w:tcPr>
            <w:tcW w:w="1039" w:type="dxa"/>
            <w:vAlign w:val="bottom"/>
          </w:tcPr>
          <w:p w14:paraId="6FFC336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-56.0</w:t>
            </w:r>
          </w:p>
        </w:tc>
      </w:tr>
      <w:tr w:rsidR="00165B89" w:rsidRPr="00064CB5" w14:paraId="316C84E1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7AF717F9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41172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745FA1F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C2 24-May-12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D674E7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103.46 ± 0.45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54F7D7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58DE76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-57.1</w:t>
            </w:r>
          </w:p>
        </w:tc>
        <w:tc>
          <w:tcPr>
            <w:tcW w:w="1376" w:type="dxa"/>
            <w:vAlign w:val="bottom"/>
          </w:tcPr>
          <w:p w14:paraId="5FF2F65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102.85±0.50</w:t>
            </w:r>
          </w:p>
        </w:tc>
        <w:tc>
          <w:tcPr>
            <w:tcW w:w="1039" w:type="dxa"/>
            <w:vAlign w:val="bottom"/>
          </w:tcPr>
          <w:p w14:paraId="06E2448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-57.3</w:t>
            </w:r>
          </w:p>
        </w:tc>
      </w:tr>
      <w:tr w:rsidR="00165B89" w:rsidRPr="00064CB5" w14:paraId="6F5CFD4F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B32734C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41831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497DEFF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A1 23-Aug-12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6CC4C0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108.87 ± 0.49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0AC5060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384A27E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-46.4</w:t>
            </w:r>
          </w:p>
        </w:tc>
        <w:tc>
          <w:tcPr>
            <w:tcW w:w="1376" w:type="dxa"/>
            <w:vAlign w:val="bottom"/>
          </w:tcPr>
          <w:p w14:paraId="525A89D9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108.02±0.57</w:t>
            </w:r>
          </w:p>
        </w:tc>
        <w:tc>
          <w:tcPr>
            <w:tcW w:w="1039" w:type="dxa"/>
            <w:vAlign w:val="bottom"/>
          </w:tcPr>
          <w:p w14:paraId="76672E02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-46.3</w:t>
            </w:r>
          </w:p>
        </w:tc>
      </w:tr>
      <w:tr w:rsidR="00165B89" w:rsidRPr="00064CB5" w14:paraId="2DE26808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D6E9FD5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41833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77F68A0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A2 23-Aug-12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199AE9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97.80 ± 0.45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958C65F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179±37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DBEE94C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-64.0</w:t>
            </w:r>
          </w:p>
        </w:tc>
        <w:tc>
          <w:tcPr>
            <w:tcW w:w="1376" w:type="dxa"/>
            <w:vAlign w:val="bottom"/>
          </w:tcPr>
          <w:p w14:paraId="2009110E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97.09±0.51</w:t>
            </w:r>
          </w:p>
        </w:tc>
        <w:tc>
          <w:tcPr>
            <w:tcW w:w="1039" w:type="dxa"/>
            <w:vAlign w:val="bottom"/>
          </w:tcPr>
          <w:p w14:paraId="16E01716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-64.3</w:t>
            </w:r>
          </w:p>
        </w:tc>
      </w:tr>
      <w:tr w:rsidR="00165B89" w:rsidRPr="00064CB5" w14:paraId="7B21634C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1BDC7DB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41832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48A90B4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B1 23-Aug-12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2374A6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98.60 ± 0.45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33EB87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114±36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837242A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-65.7</w:t>
            </w:r>
          </w:p>
        </w:tc>
        <w:tc>
          <w:tcPr>
            <w:tcW w:w="1376" w:type="dxa"/>
            <w:vAlign w:val="bottom"/>
          </w:tcPr>
          <w:p w14:paraId="367339EC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98.56±0.45</w:t>
            </w:r>
          </w:p>
        </w:tc>
        <w:tc>
          <w:tcPr>
            <w:tcW w:w="1039" w:type="dxa"/>
            <w:vAlign w:val="bottom"/>
          </w:tcPr>
          <w:p w14:paraId="7D81E454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-65.7</w:t>
            </w:r>
          </w:p>
        </w:tc>
      </w:tr>
      <w:tr w:rsidR="00165B89" w:rsidRPr="00064CB5" w14:paraId="013A0451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4AEB5352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41834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40E83C3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B2 23-Aug-12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5BECF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110.18 ± 0.50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99F9746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A7B51D1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-38.4</w:t>
            </w:r>
          </w:p>
        </w:tc>
        <w:tc>
          <w:tcPr>
            <w:tcW w:w="1376" w:type="dxa"/>
            <w:vAlign w:val="bottom"/>
          </w:tcPr>
          <w:p w14:paraId="57FE7C4A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109.67±0.53</w:t>
            </w:r>
          </w:p>
        </w:tc>
        <w:tc>
          <w:tcPr>
            <w:tcW w:w="1039" w:type="dxa"/>
            <w:vAlign w:val="bottom"/>
          </w:tcPr>
          <w:p w14:paraId="58F31A0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-38.2</w:t>
            </w:r>
          </w:p>
        </w:tc>
      </w:tr>
      <w:tr w:rsidR="00165B89" w:rsidRPr="00064CB5" w14:paraId="1380FD3E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29C44A61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41835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6A66327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C1 23-Aug-12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AC0D82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105.96 ± 0.46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C8F34C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CE990FD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-41.8</w:t>
            </w:r>
          </w:p>
        </w:tc>
        <w:tc>
          <w:tcPr>
            <w:tcW w:w="1376" w:type="dxa"/>
            <w:vAlign w:val="bottom"/>
          </w:tcPr>
          <w:p w14:paraId="476BFEC5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105.49±0.49</w:t>
            </w:r>
          </w:p>
        </w:tc>
        <w:tc>
          <w:tcPr>
            <w:tcW w:w="1039" w:type="dxa"/>
            <w:vAlign w:val="bottom"/>
          </w:tcPr>
          <w:p w14:paraId="1519A2A3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-41.7</w:t>
            </w:r>
          </w:p>
        </w:tc>
      </w:tr>
      <w:tr w:rsidR="00165B89" w:rsidRPr="00064CB5" w14:paraId="588D4ADE" w14:textId="77777777" w:rsidTr="00DA69F7">
        <w:trPr>
          <w:trHeight w:val="34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567FE59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41836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03971F22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4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C2 23-Aug-12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920FF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106.95 ± 0.47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97ACAC0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6C0E9B1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-67.4</w:t>
            </w:r>
          </w:p>
        </w:tc>
        <w:tc>
          <w:tcPr>
            <w:tcW w:w="1376" w:type="dxa"/>
            <w:vAlign w:val="bottom"/>
          </w:tcPr>
          <w:p w14:paraId="01D1D8C9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106.87±0.47</w:t>
            </w:r>
          </w:p>
        </w:tc>
        <w:tc>
          <w:tcPr>
            <w:tcW w:w="1039" w:type="dxa"/>
            <w:vAlign w:val="bottom"/>
          </w:tcPr>
          <w:p w14:paraId="6A76544F" w14:textId="77777777" w:rsidR="00165B89" w:rsidRPr="007D164F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64F">
              <w:rPr>
                <w:rFonts w:asciiTheme="majorBidi" w:hAnsiTheme="majorBidi" w:cstheme="majorBidi"/>
                <w:sz w:val="22"/>
                <w:szCs w:val="22"/>
              </w:rPr>
              <w:t>-67.5</w:t>
            </w:r>
          </w:p>
        </w:tc>
      </w:tr>
    </w:tbl>
    <w:p w14:paraId="3F7E1445" w14:textId="77777777" w:rsidR="00165B89" w:rsidRPr="00064CB5" w:rsidRDefault="00165B89" w:rsidP="00165B89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62DC6AF0" w14:textId="77777777" w:rsidR="00165B89" w:rsidRPr="00064CB5" w:rsidRDefault="00165B89" w:rsidP="00165B89">
      <w:pPr>
        <w:spacing w:line="480" w:lineRule="auto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3CFF6B27" w14:textId="77777777" w:rsidR="00165B89" w:rsidRPr="00064CB5" w:rsidRDefault="00165B89" w:rsidP="00165B89">
      <w:pPr>
        <w:spacing w:line="480" w:lineRule="auto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2DBE9B93" w14:textId="5700910C" w:rsidR="00165B89" w:rsidRPr="00064CB5" w:rsidRDefault="00165B89" w:rsidP="00165B89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064CB5">
        <w:rPr>
          <w:rFonts w:asciiTheme="majorBidi" w:hAnsiTheme="majorBidi" w:cstheme="majorBidi"/>
          <w:b/>
          <w:sz w:val="22"/>
          <w:szCs w:val="22"/>
        </w:rPr>
        <w:t>Table S</w:t>
      </w:r>
      <w:r w:rsidR="000063BB">
        <w:rPr>
          <w:rFonts w:asciiTheme="majorBidi" w:hAnsiTheme="majorBidi" w:cstheme="majorBidi"/>
          <w:b/>
          <w:sz w:val="22"/>
          <w:szCs w:val="22"/>
        </w:rPr>
        <w:t>5</w:t>
      </w:r>
      <w:r w:rsidRPr="00064CB5">
        <w:rPr>
          <w:rFonts w:asciiTheme="majorBidi" w:hAnsiTheme="majorBidi" w:cstheme="majorBidi"/>
          <w:sz w:val="22"/>
          <w:szCs w:val="22"/>
        </w:rPr>
        <w:t xml:space="preserve"> Details of radiocarbon analyses on carbon dioxide emitted from the surface of Langlands Moss on 16</w:t>
      </w:r>
      <w:r w:rsidRPr="00064CB5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Pr="00064CB5">
        <w:rPr>
          <w:rFonts w:asciiTheme="majorBidi" w:hAnsiTheme="majorBidi" w:cstheme="majorBidi"/>
          <w:sz w:val="22"/>
          <w:szCs w:val="22"/>
        </w:rPr>
        <w:t xml:space="preserve"> May, 2011.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372E9E">
        <w:rPr>
          <w:rFonts w:asciiTheme="majorBidi" w:hAnsiTheme="majorBidi" w:cstheme="majorBidi"/>
          <w:sz w:val="22"/>
          <w:szCs w:val="22"/>
        </w:rPr>
        <w:t xml:space="preserve">Atmospheric </w:t>
      </w:r>
      <w:r w:rsidRPr="00372E9E">
        <w:rPr>
          <w:rFonts w:asciiTheme="majorBidi" w:hAnsiTheme="majorBidi" w:cstheme="majorBidi"/>
          <w:sz w:val="22"/>
          <w:szCs w:val="22"/>
          <w:vertAlign w:val="superscript"/>
        </w:rPr>
        <w:t>14</w:t>
      </w:r>
      <w:r w:rsidRPr="00372E9E">
        <w:rPr>
          <w:rFonts w:asciiTheme="majorBidi" w:hAnsiTheme="majorBidi" w:cstheme="majorBidi"/>
          <w:sz w:val="22"/>
          <w:szCs w:val="22"/>
        </w:rPr>
        <w:t>CO</w:t>
      </w:r>
      <w:r w:rsidRPr="00372E9E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Pr="00372E9E">
        <w:rPr>
          <w:rFonts w:asciiTheme="majorBidi" w:hAnsiTheme="majorBidi" w:cstheme="majorBidi"/>
          <w:sz w:val="22"/>
          <w:szCs w:val="22"/>
        </w:rPr>
        <w:t xml:space="preserve"> was 104.36 %modern in 2011 (Levin and Kromer, 2004; Hammer and Levin, 2017).</w:t>
      </w:r>
    </w:p>
    <w:p w14:paraId="0463192B" w14:textId="77777777" w:rsidR="00165B89" w:rsidRPr="00064CB5" w:rsidRDefault="00165B89" w:rsidP="00165B89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W w:w="809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3028"/>
        <w:gridCol w:w="1896"/>
        <w:gridCol w:w="1137"/>
      </w:tblGrid>
      <w:tr w:rsidR="00165B89" w:rsidRPr="00064CB5" w14:paraId="13F3EEBB" w14:textId="77777777" w:rsidTr="001E0B4B">
        <w:trPr>
          <w:trHeight w:val="596"/>
          <w:jc w:val="center"/>
        </w:trPr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C93407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Publication code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(SUERC-)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DCD3C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Material identification           code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171E5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14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>C %Modern         ±1σ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F485AB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δ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13</w:t>
            </w:r>
            <w:r w:rsidRPr="00064CB5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064C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VPDB</w:t>
            </w:r>
          </w:p>
          <w:p w14:paraId="31B8A738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sz w:val="22"/>
                <w:szCs w:val="22"/>
              </w:rPr>
              <w:t>±0.3 ‰</w:t>
            </w:r>
          </w:p>
        </w:tc>
      </w:tr>
      <w:tr w:rsidR="00165B89" w:rsidRPr="00064CB5" w14:paraId="4FEAB098" w14:textId="77777777" w:rsidTr="001E0B4B">
        <w:trPr>
          <w:trHeight w:val="340"/>
          <w:jc w:val="center"/>
        </w:trPr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1A382E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37554</w:t>
            </w: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E9F1AF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2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A1 - 16-May-11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E9B086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106.78 ± 0.49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5D861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-27.4</w:t>
            </w:r>
          </w:p>
        </w:tc>
      </w:tr>
      <w:tr w:rsidR="00165B89" w:rsidRPr="00064CB5" w14:paraId="50521A59" w14:textId="77777777" w:rsidTr="001E0B4B">
        <w:trPr>
          <w:trHeight w:val="340"/>
          <w:jc w:val="center"/>
        </w:trPr>
        <w:tc>
          <w:tcPr>
            <w:tcW w:w="2037" w:type="dxa"/>
            <w:shd w:val="clear" w:color="auto" w:fill="auto"/>
            <w:vAlign w:val="center"/>
          </w:tcPr>
          <w:p w14:paraId="7985894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37555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12EFCB93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2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B1 - 16-May-11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461802D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106.01 ± 0.46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EF38B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-28.2</w:t>
            </w:r>
          </w:p>
        </w:tc>
      </w:tr>
      <w:tr w:rsidR="00165B89" w:rsidRPr="00064CB5" w14:paraId="3BD410B8" w14:textId="77777777" w:rsidTr="001E0B4B">
        <w:trPr>
          <w:trHeight w:val="340"/>
          <w:jc w:val="center"/>
        </w:trPr>
        <w:tc>
          <w:tcPr>
            <w:tcW w:w="2037" w:type="dxa"/>
            <w:shd w:val="clear" w:color="auto" w:fill="auto"/>
            <w:vAlign w:val="center"/>
          </w:tcPr>
          <w:p w14:paraId="78C9B619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37556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6D5BE141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  <w:vertAlign w:val="subscript"/>
              </w:rPr>
              <w:t>2</w:t>
            </w: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C2 - 16-May-11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8DD6455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106.08 ± 0.48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5F1C78" w14:textId="77777777" w:rsidR="00165B89" w:rsidRPr="00064CB5" w:rsidRDefault="00165B89" w:rsidP="001E0B4B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064C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-28.9</w:t>
            </w:r>
          </w:p>
        </w:tc>
      </w:tr>
    </w:tbl>
    <w:p w14:paraId="5192369D" w14:textId="77777777" w:rsidR="00165B89" w:rsidRPr="00064CB5" w:rsidRDefault="00165B89" w:rsidP="00165B89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064CB5">
        <w:rPr>
          <w:rFonts w:asciiTheme="majorBidi" w:hAnsiTheme="majorBidi" w:cstheme="majorBidi"/>
          <w:sz w:val="22"/>
          <w:szCs w:val="22"/>
        </w:rPr>
        <w:t xml:space="preserve"> </w:t>
      </w:r>
    </w:p>
    <w:p w14:paraId="39051E90" w14:textId="116D0BEF" w:rsidR="00E04375" w:rsidRDefault="00E04375" w:rsidP="00B2671D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sectPr w:rsidR="00E04375" w:rsidSect="000063BB">
      <w:pgSz w:w="11907" w:h="16840" w:code="9"/>
      <w:pgMar w:top="1080" w:right="1134" w:bottom="135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379EE" w14:textId="77777777" w:rsidR="00DD479D" w:rsidRDefault="00DD479D">
      <w:r>
        <w:separator/>
      </w:r>
    </w:p>
  </w:endnote>
  <w:endnote w:type="continuationSeparator" w:id="0">
    <w:p w14:paraId="1D500917" w14:textId="77777777" w:rsidR="00DD479D" w:rsidRDefault="00DD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8B0A9" w14:textId="69B0A988" w:rsidR="00A22FF1" w:rsidRDefault="00A22FF1">
    <w:pPr>
      <w:pStyle w:val="Footer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82A46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3EAA9" w14:textId="77777777" w:rsidR="00DD479D" w:rsidRDefault="00DD479D">
      <w:r>
        <w:separator/>
      </w:r>
    </w:p>
  </w:footnote>
  <w:footnote w:type="continuationSeparator" w:id="0">
    <w:p w14:paraId="33FA29EA" w14:textId="77777777" w:rsidR="00DD479D" w:rsidRDefault="00DD4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D5CAB"/>
    <w:multiLevelType w:val="hybridMultilevel"/>
    <w:tmpl w:val="903CBAB4"/>
    <w:lvl w:ilvl="0" w:tplc="F1AE5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306C55"/>
    <w:multiLevelType w:val="hybridMultilevel"/>
    <w:tmpl w:val="B3125C82"/>
    <w:lvl w:ilvl="0" w:tplc="822C44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B1782B"/>
    <w:multiLevelType w:val="hybridMultilevel"/>
    <w:tmpl w:val="A1BC5548"/>
    <w:lvl w:ilvl="0" w:tplc="941A4F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B427A2"/>
    <w:multiLevelType w:val="hybridMultilevel"/>
    <w:tmpl w:val="EC563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F182A"/>
    <w:multiLevelType w:val="multilevel"/>
    <w:tmpl w:val="76C4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A65B23"/>
    <w:multiLevelType w:val="hybridMultilevel"/>
    <w:tmpl w:val="0EFAF0F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6D4846"/>
    <w:multiLevelType w:val="hybridMultilevel"/>
    <w:tmpl w:val="23ACF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E5A1B"/>
    <w:multiLevelType w:val="hybridMultilevel"/>
    <w:tmpl w:val="1390D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F7F"/>
    <w:rsid w:val="00001574"/>
    <w:rsid w:val="000044D1"/>
    <w:rsid w:val="000063BB"/>
    <w:rsid w:val="0001600E"/>
    <w:rsid w:val="000207F6"/>
    <w:rsid w:val="00020DE9"/>
    <w:rsid w:val="0002133C"/>
    <w:rsid w:val="000233F6"/>
    <w:rsid w:val="00023829"/>
    <w:rsid w:val="0002419D"/>
    <w:rsid w:val="000250F0"/>
    <w:rsid w:val="0002736D"/>
    <w:rsid w:val="000362D9"/>
    <w:rsid w:val="000378A1"/>
    <w:rsid w:val="00037FCA"/>
    <w:rsid w:val="00040C5D"/>
    <w:rsid w:val="000426C0"/>
    <w:rsid w:val="00056AD5"/>
    <w:rsid w:val="00057A5F"/>
    <w:rsid w:val="00062293"/>
    <w:rsid w:val="00064CB5"/>
    <w:rsid w:val="00066E7C"/>
    <w:rsid w:val="000672F1"/>
    <w:rsid w:val="00067407"/>
    <w:rsid w:val="00067854"/>
    <w:rsid w:val="00071E7A"/>
    <w:rsid w:val="000734C3"/>
    <w:rsid w:val="00075A4E"/>
    <w:rsid w:val="0007624C"/>
    <w:rsid w:val="000820C3"/>
    <w:rsid w:val="0009091F"/>
    <w:rsid w:val="0009119E"/>
    <w:rsid w:val="000A1311"/>
    <w:rsid w:val="000A131F"/>
    <w:rsid w:val="000A6CEB"/>
    <w:rsid w:val="000B4290"/>
    <w:rsid w:val="000B5978"/>
    <w:rsid w:val="000B78B4"/>
    <w:rsid w:val="000C0E5A"/>
    <w:rsid w:val="000C5BBB"/>
    <w:rsid w:val="000C6DC1"/>
    <w:rsid w:val="000D1ABA"/>
    <w:rsid w:val="000D1F91"/>
    <w:rsid w:val="000D3AE2"/>
    <w:rsid w:val="000D6990"/>
    <w:rsid w:val="000D6C35"/>
    <w:rsid w:val="000E2B51"/>
    <w:rsid w:val="000E538E"/>
    <w:rsid w:val="000E5E5D"/>
    <w:rsid w:val="000E6435"/>
    <w:rsid w:val="000E770A"/>
    <w:rsid w:val="000E7D7B"/>
    <w:rsid w:val="000F0480"/>
    <w:rsid w:val="000F45BD"/>
    <w:rsid w:val="000F4EB5"/>
    <w:rsid w:val="000F6757"/>
    <w:rsid w:val="000F7BC0"/>
    <w:rsid w:val="00100030"/>
    <w:rsid w:val="001001CC"/>
    <w:rsid w:val="0010102B"/>
    <w:rsid w:val="00101CF8"/>
    <w:rsid w:val="00104946"/>
    <w:rsid w:val="00105F26"/>
    <w:rsid w:val="001065FF"/>
    <w:rsid w:val="001105C6"/>
    <w:rsid w:val="001106AF"/>
    <w:rsid w:val="00116547"/>
    <w:rsid w:val="00120631"/>
    <w:rsid w:val="0012220E"/>
    <w:rsid w:val="00123293"/>
    <w:rsid w:val="001234D9"/>
    <w:rsid w:val="00124350"/>
    <w:rsid w:val="00124EE2"/>
    <w:rsid w:val="00142181"/>
    <w:rsid w:val="00144BED"/>
    <w:rsid w:val="001451FF"/>
    <w:rsid w:val="0015221B"/>
    <w:rsid w:val="001565DD"/>
    <w:rsid w:val="00157320"/>
    <w:rsid w:val="00164CF8"/>
    <w:rsid w:val="00165B89"/>
    <w:rsid w:val="001706D0"/>
    <w:rsid w:val="001747CB"/>
    <w:rsid w:val="00182F5C"/>
    <w:rsid w:val="0018338F"/>
    <w:rsid w:val="001836E1"/>
    <w:rsid w:val="00185E5D"/>
    <w:rsid w:val="001867AE"/>
    <w:rsid w:val="00186DAE"/>
    <w:rsid w:val="001A22F8"/>
    <w:rsid w:val="001A4C7B"/>
    <w:rsid w:val="001A681D"/>
    <w:rsid w:val="001B297B"/>
    <w:rsid w:val="001C00E2"/>
    <w:rsid w:val="001C1892"/>
    <w:rsid w:val="001C1E7D"/>
    <w:rsid w:val="001C40F7"/>
    <w:rsid w:val="001C7187"/>
    <w:rsid w:val="001D178C"/>
    <w:rsid w:val="001D5DB9"/>
    <w:rsid w:val="001D70F3"/>
    <w:rsid w:val="001E1B11"/>
    <w:rsid w:val="001E332E"/>
    <w:rsid w:val="001F205B"/>
    <w:rsid w:val="001F5057"/>
    <w:rsid w:val="001F5B31"/>
    <w:rsid w:val="001F6CA0"/>
    <w:rsid w:val="001F79C7"/>
    <w:rsid w:val="001F7FBD"/>
    <w:rsid w:val="002015C9"/>
    <w:rsid w:val="00202366"/>
    <w:rsid w:val="00203A8C"/>
    <w:rsid w:val="00207FCE"/>
    <w:rsid w:val="00211AF7"/>
    <w:rsid w:val="002137CD"/>
    <w:rsid w:val="00216A72"/>
    <w:rsid w:val="0021714F"/>
    <w:rsid w:val="00220D3C"/>
    <w:rsid w:val="0022363C"/>
    <w:rsid w:val="0022787E"/>
    <w:rsid w:val="00231BC3"/>
    <w:rsid w:val="00233049"/>
    <w:rsid w:val="00234025"/>
    <w:rsid w:val="00235C0B"/>
    <w:rsid w:val="00244D6E"/>
    <w:rsid w:val="00247EDE"/>
    <w:rsid w:val="00250746"/>
    <w:rsid w:val="00254CC8"/>
    <w:rsid w:val="00254FD0"/>
    <w:rsid w:val="00257DBE"/>
    <w:rsid w:val="00262DAA"/>
    <w:rsid w:val="0026342A"/>
    <w:rsid w:val="0026529B"/>
    <w:rsid w:val="00265877"/>
    <w:rsid w:val="00267A38"/>
    <w:rsid w:val="00270CC6"/>
    <w:rsid w:val="00272F3C"/>
    <w:rsid w:val="002739E4"/>
    <w:rsid w:val="00274635"/>
    <w:rsid w:val="00274FA9"/>
    <w:rsid w:val="0027614B"/>
    <w:rsid w:val="00281D29"/>
    <w:rsid w:val="00282CBE"/>
    <w:rsid w:val="002959A7"/>
    <w:rsid w:val="00296922"/>
    <w:rsid w:val="002A0FCC"/>
    <w:rsid w:val="002A57F5"/>
    <w:rsid w:val="002A587B"/>
    <w:rsid w:val="002B3BA1"/>
    <w:rsid w:val="002B4BA8"/>
    <w:rsid w:val="002B603D"/>
    <w:rsid w:val="002B65C7"/>
    <w:rsid w:val="002C0B00"/>
    <w:rsid w:val="002C322F"/>
    <w:rsid w:val="002C6663"/>
    <w:rsid w:val="002C7513"/>
    <w:rsid w:val="002D30ED"/>
    <w:rsid w:val="002D7AC4"/>
    <w:rsid w:val="002E7608"/>
    <w:rsid w:val="002F143E"/>
    <w:rsid w:val="002F7DE3"/>
    <w:rsid w:val="003057FD"/>
    <w:rsid w:val="00305F2A"/>
    <w:rsid w:val="00306829"/>
    <w:rsid w:val="00307130"/>
    <w:rsid w:val="00307341"/>
    <w:rsid w:val="00311364"/>
    <w:rsid w:val="003148D2"/>
    <w:rsid w:val="00316172"/>
    <w:rsid w:val="00324AF7"/>
    <w:rsid w:val="003264AF"/>
    <w:rsid w:val="0033032D"/>
    <w:rsid w:val="00330E55"/>
    <w:rsid w:val="00331B0C"/>
    <w:rsid w:val="00331F64"/>
    <w:rsid w:val="003331AC"/>
    <w:rsid w:val="00335B21"/>
    <w:rsid w:val="00341803"/>
    <w:rsid w:val="00347705"/>
    <w:rsid w:val="00347D3F"/>
    <w:rsid w:val="00352B58"/>
    <w:rsid w:val="00360055"/>
    <w:rsid w:val="00364FA6"/>
    <w:rsid w:val="00365B8E"/>
    <w:rsid w:val="00370F44"/>
    <w:rsid w:val="0038266D"/>
    <w:rsid w:val="00382A46"/>
    <w:rsid w:val="0038501E"/>
    <w:rsid w:val="003864E7"/>
    <w:rsid w:val="00386CEB"/>
    <w:rsid w:val="00386FC4"/>
    <w:rsid w:val="00391694"/>
    <w:rsid w:val="00392CF9"/>
    <w:rsid w:val="003935BE"/>
    <w:rsid w:val="00395273"/>
    <w:rsid w:val="00395AFB"/>
    <w:rsid w:val="00397DA8"/>
    <w:rsid w:val="003A09BA"/>
    <w:rsid w:val="003A1E36"/>
    <w:rsid w:val="003B5D18"/>
    <w:rsid w:val="003C5F4D"/>
    <w:rsid w:val="003C64D6"/>
    <w:rsid w:val="003D227A"/>
    <w:rsid w:val="003D2EFA"/>
    <w:rsid w:val="003E15EB"/>
    <w:rsid w:val="003E716B"/>
    <w:rsid w:val="003F0A83"/>
    <w:rsid w:val="003F31D8"/>
    <w:rsid w:val="00400C0B"/>
    <w:rsid w:val="004062A7"/>
    <w:rsid w:val="0041101F"/>
    <w:rsid w:val="004116AC"/>
    <w:rsid w:val="00412730"/>
    <w:rsid w:val="004219F9"/>
    <w:rsid w:val="004226AF"/>
    <w:rsid w:val="0042287A"/>
    <w:rsid w:val="004256D5"/>
    <w:rsid w:val="00425A2D"/>
    <w:rsid w:val="004327BB"/>
    <w:rsid w:val="00437B8A"/>
    <w:rsid w:val="00437DD6"/>
    <w:rsid w:val="00437EAF"/>
    <w:rsid w:val="004401D7"/>
    <w:rsid w:val="00440ED9"/>
    <w:rsid w:val="00444EBB"/>
    <w:rsid w:val="00452969"/>
    <w:rsid w:val="004560DB"/>
    <w:rsid w:val="00456918"/>
    <w:rsid w:val="004618EF"/>
    <w:rsid w:val="00463618"/>
    <w:rsid w:val="00463EE0"/>
    <w:rsid w:val="00470891"/>
    <w:rsid w:val="00470D7F"/>
    <w:rsid w:val="004740C7"/>
    <w:rsid w:val="00475720"/>
    <w:rsid w:val="00475E03"/>
    <w:rsid w:val="004804EC"/>
    <w:rsid w:val="00485A47"/>
    <w:rsid w:val="00485CE5"/>
    <w:rsid w:val="004918A6"/>
    <w:rsid w:val="00492A25"/>
    <w:rsid w:val="004940FC"/>
    <w:rsid w:val="004943C1"/>
    <w:rsid w:val="00496FEC"/>
    <w:rsid w:val="004A4BB4"/>
    <w:rsid w:val="004A5925"/>
    <w:rsid w:val="004A6260"/>
    <w:rsid w:val="004B727B"/>
    <w:rsid w:val="004B7366"/>
    <w:rsid w:val="004C1571"/>
    <w:rsid w:val="004C1724"/>
    <w:rsid w:val="004C2772"/>
    <w:rsid w:val="004C3876"/>
    <w:rsid w:val="004D210C"/>
    <w:rsid w:val="004D235C"/>
    <w:rsid w:val="004D53B5"/>
    <w:rsid w:val="004D6426"/>
    <w:rsid w:val="004D6EF1"/>
    <w:rsid w:val="004D7B0D"/>
    <w:rsid w:val="004E2289"/>
    <w:rsid w:val="004F0DE4"/>
    <w:rsid w:val="004F58AC"/>
    <w:rsid w:val="0050009D"/>
    <w:rsid w:val="00500FF4"/>
    <w:rsid w:val="005015A8"/>
    <w:rsid w:val="00501DC2"/>
    <w:rsid w:val="00502B54"/>
    <w:rsid w:val="00503720"/>
    <w:rsid w:val="00503752"/>
    <w:rsid w:val="00504618"/>
    <w:rsid w:val="00504E88"/>
    <w:rsid w:val="005051B8"/>
    <w:rsid w:val="005061B5"/>
    <w:rsid w:val="005079DE"/>
    <w:rsid w:val="005111AF"/>
    <w:rsid w:val="005163F8"/>
    <w:rsid w:val="00520D17"/>
    <w:rsid w:val="0054045E"/>
    <w:rsid w:val="00540C0F"/>
    <w:rsid w:val="00541A75"/>
    <w:rsid w:val="00545DE6"/>
    <w:rsid w:val="005464AF"/>
    <w:rsid w:val="005527E7"/>
    <w:rsid w:val="00552CE2"/>
    <w:rsid w:val="0055463F"/>
    <w:rsid w:val="00562A56"/>
    <w:rsid w:val="00564C72"/>
    <w:rsid w:val="005733E6"/>
    <w:rsid w:val="00573963"/>
    <w:rsid w:val="00580678"/>
    <w:rsid w:val="0058168A"/>
    <w:rsid w:val="0058594E"/>
    <w:rsid w:val="00593390"/>
    <w:rsid w:val="00593889"/>
    <w:rsid w:val="005958C9"/>
    <w:rsid w:val="005A2E1D"/>
    <w:rsid w:val="005A58D3"/>
    <w:rsid w:val="005A61D6"/>
    <w:rsid w:val="005B4052"/>
    <w:rsid w:val="005B5EA7"/>
    <w:rsid w:val="005B5F34"/>
    <w:rsid w:val="005B6A8B"/>
    <w:rsid w:val="005B7124"/>
    <w:rsid w:val="005C1C96"/>
    <w:rsid w:val="005C1D10"/>
    <w:rsid w:val="005C6FA4"/>
    <w:rsid w:val="005C7505"/>
    <w:rsid w:val="005D68E8"/>
    <w:rsid w:val="005D7366"/>
    <w:rsid w:val="005E4783"/>
    <w:rsid w:val="005E6437"/>
    <w:rsid w:val="005F0A5B"/>
    <w:rsid w:val="005F0F39"/>
    <w:rsid w:val="005F77A1"/>
    <w:rsid w:val="005F7F6F"/>
    <w:rsid w:val="006027E0"/>
    <w:rsid w:val="0060758B"/>
    <w:rsid w:val="00611391"/>
    <w:rsid w:val="006217CB"/>
    <w:rsid w:val="006237AE"/>
    <w:rsid w:val="00624DA7"/>
    <w:rsid w:val="00624EDD"/>
    <w:rsid w:val="006276E3"/>
    <w:rsid w:val="00627FCE"/>
    <w:rsid w:val="006371EF"/>
    <w:rsid w:val="00641036"/>
    <w:rsid w:val="00641F87"/>
    <w:rsid w:val="00642075"/>
    <w:rsid w:val="006436E6"/>
    <w:rsid w:val="00654C5A"/>
    <w:rsid w:val="006617C1"/>
    <w:rsid w:val="006626B4"/>
    <w:rsid w:val="006724A9"/>
    <w:rsid w:val="006725F1"/>
    <w:rsid w:val="0067644F"/>
    <w:rsid w:val="00683BF9"/>
    <w:rsid w:val="00687CE7"/>
    <w:rsid w:val="0069082D"/>
    <w:rsid w:val="00690CFE"/>
    <w:rsid w:val="006938E0"/>
    <w:rsid w:val="0069544F"/>
    <w:rsid w:val="00697D4C"/>
    <w:rsid w:val="006A010A"/>
    <w:rsid w:val="006A720D"/>
    <w:rsid w:val="006B2745"/>
    <w:rsid w:val="006B39F0"/>
    <w:rsid w:val="006B66D1"/>
    <w:rsid w:val="006B7743"/>
    <w:rsid w:val="006C284E"/>
    <w:rsid w:val="006D1AB2"/>
    <w:rsid w:val="006D6AC6"/>
    <w:rsid w:val="006E1424"/>
    <w:rsid w:val="006E4826"/>
    <w:rsid w:val="006F2DA4"/>
    <w:rsid w:val="006F3140"/>
    <w:rsid w:val="006F5C09"/>
    <w:rsid w:val="006F5FDB"/>
    <w:rsid w:val="006F7A76"/>
    <w:rsid w:val="00700C43"/>
    <w:rsid w:val="00702ACE"/>
    <w:rsid w:val="00704504"/>
    <w:rsid w:val="00704D44"/>
    <w:rsid w:val="007073E4"/>
    <w:rsid w:val="00710F6E"/>
    <w:rsid w:val="00711AEA"/>
    <w:rsid w:val="00717D89"/>
    <w:rsid w:val="00720279"/>
    <w:rsid w:val="007228CE"/>
    <w:rsid w:val="00726D3E"/>
    <w:rsid w:val="00731592"/>
    <w:rsid w:val="00737F5C"/>
    <w:rsid w:val="0074138A"/>
    <w:rsid w:val="00746A87"/>
    <w:rsid w:val="00753C09"/>
    <w:rsid w:val="00757C66"/>
    <w:rsid w:val="007630BC"/>
    <w:rsid w:val="007635E1"/>
    <w:rsid w:val="0076799B"/>
    <w:rsid w:val="00767D4C"/>
    <w:rsid w:val="00774E46"/>
    <w:rsid w:val="00775C1C"/>
    <w:rsid w:val="00781546"/>
    <w:rsid w:val="00782BCC"/>
    <w:rsid w:val="0079115F"/>
    <w:rsid w:val="0079425B"/>
    <w:rsid w:val="007950D2"/>
    <w:rsid w:val="007A1949"/>
    <w:rsid w:val="007A1A4A"/>
    <w:rsid w:val="007B6C83"/>
    <w:rsid w:val="007B6F00"/>
    <w:rsid w:val="007B761E"/>
    <w:rsid w:val="007B7CEA"/>
    <w:rsid w:val="007C02BC"/>
    <w:rsid w:val="007C1FF2"/>
    <w:rsid w:val="007C53E2"/>
    <w:rsid w:val="007C6DF3"/>
    <w:rsid w:val="007D000C"/>
    <w:rsid w:val="007D164F"/>
    <w:rsid w:val="007D3277"/>
    <w:rsid w:val="007D39D2"/>
    <w:rsid w:val="007D7AAC"/>
    <w:rsid w:val="007D7EDF"/>
    <w:rsid w:val="007E0263"/>
    <w:rsid w:val="007E02C4"/>
    <w:rsid w:val="007E185F"/>
    <w:rsid w:val="007E1F7E"/>
    <w:rsid w:val="007E3B10"/>
    <w:rsid w:val="007F0A11"/>
    <w:rsid w:val="007F0C1F"/>
    <w:rsid w:val="007F231B"/>
    <w:rsid w:val="007F7778"/>
    <w:rsid w:val="00801860"/>
    <w:rsid w:val="00806349"/>
    <w:rsid w:val="0081529A"/>
    <w:rsid w:val="0081787B"/>
    <w:rsid w:val="008247B7"/>
    <w:rsid w:val="00826D7A"/>
    <w:rsid w:val="0082747F"/>
    <w:rsid w:val="00830B81"/>
    <w:rsid w:val="00831F63"/>
    <w:rsid w:val="008412AB"/>
    <w:rsid w:val="0084252C"/>
    <w:rsid w:val="0084338E"/>
    <w:rsid w:val="0084438A"/>
    <w:rsid w:val="00845095"/>
    <w:rsid w:val="00846E14"/>
    <w:rsid w:val="00851C87"/>
    <w:rsid w:val="0085576E"/>
    <w:rsid w:val="008727B6"/>
    <w:rsid w:val="00873A41"/>
    <w:rsid w:val="008802E5"/>
    <w:rsid w:val="00880488"/>
    <w:rsid w:val="00883854"/>
    <w:rsid w:val="00887AAC"/>
    <w:rsid w:val="008903D8"/>
    <w:rsid w:val="00894E5A"/>
    <w:rsid w:val="008A2742"/>
    <w:rsid w:val="008A6FE9"/>
    <w:rsid w:val="008B1E4F"/>
    <w:rsid w:val="008B43D8"/>
    <w:rsid w:val="008B4BF3"/>
    <w:rsid w:val="008C3227"/>
    <w:rsid w:val="008D11DF"/>
    <w:rsid w:val="008D28FE"/>
    <w:rsid w:val="008D2DBD"/>
    <w:rsid w:val="008D4FBA"/>
    <w:rsid w:val="008E4446"/>
    <w:rsid w:val="008E5AD7"/>
    <w:rsid w:val="008E7918"/>
    <w:rsid w:val="008F4879"/>
    <w:rsid w:val="008F4D8E"/>
    <w:rsid w:val="008F549E"/>
    <w:rsid w:val="00912E69"/>
    <w:rsid w:val="009146C6"/>
    <w:rsid w:val="00915457"/>
    <w:rsid w:val="00920720"/>
    <w:rsid w:val="00925658"/>
    <w:rsid w:val="009335CA"/>
    <w:rsid w:val="009351F3"/>
    <w:rsid w:val="009449C8"/>
    <w:rsid w:val="00945DA9"/>
    <w:rsid w:val="009473D8"/>
    <w:rsid w:val="009508AE"/>
    <w:rsid w:val="00955353"/>
    <w:rsid w:val="0096344E"/>
    <w:rsid w:val="00963CA3"/>
    <w:rsid w:val="00965B0C"/>
    <w:rsid w:val="00967E5F"/>
    <w:rsid w:val="009710BD"/>
    <w:rsid w:val="009724F3"/>
    <w:rsid w:val="0097522B"/>
    <w:rsid w:val="00976D21"/>
    <w:rsid w:val="00982B47"/>
    <w:rsid w:val="00984F8A"/>
    <w:rsid w:val="00985B4D"/>
    <w:rsid w:val="009862A9"/>
    <w:rsid w:val="00987994"/>
    <w:rsid w:val="0099040E"/>
    <w:rsid w:val="009950FB"/>
    <w:rsid w:val="009A0BB1"/>
    <w:rsid w:val="009A2F05"/>
    <w:rsid w:val="009A52B0"/>
    <w:rsid w:val="009A78FD"/>
    <w:rsid w:val="009A7DB4"/>
    <w:rsid w:val="009B113B"/>
    <w:rsid w:val="009B2212"/>
    <w:rsid w:val="009B4ED5"/>
    <w:rsid w:val="009B5D8D"/>
    <w:rsid w:val="009B71FF"/>
    <w:rsid w:val="009C1D49"/>
    <w:rsid w:val="009C448D"/>
    <w:rsid w:val="009C4B29"/>
    <w:rsid w:val="009D1331"/>
    <w:rsid w:val="009E0B6B"/>
    <w:rsid w:val="009E1422"/>
    <w:rsid w:val="009E142C"/>
    <w:rsid w:val="009E6106"/>
    <w:rsid w:val="009E6640"/>
    <w:rsid w:val="009F4272"/>
    <w:rsid w:val="009F6944"/>
    <w:rsid w:val="009F718E"/>
    <w:rsid w:val="009F741C"/>
    <w:rsid w:val="00A004E8"/>
    <w:rsid w:val="00A01A4E"/>
    <w:rsid w:val="00A02B86"/>
    <w:rsid w:val="00A05A07"/>
    <w:rsid w:val="00A100DF"/>
    <w:rsid w:val="00A110B0"/>
    <w:rsid w:val="00A167BF"/>
    <w:rsid w:val="00A175C4"/>
    <w:rsid w:val="00A20BD6"/>
    <w:rsid w:val="00A21934"/>
    <w:rsid w:val="00A22FF1"/>
    <w:rsid w:val="00A230FE"/>
    <w:rsid w:val="00A24432"/>
    <w:rsid w:val="00A256FF"/>
    <w:rsid w:val="00A26044"/>
    <w:rsid w:val="00A2646E"/>
    <w:rsid w:val="00A26A5C"/>
    <w:rsid w:val="00A26E05"/>
    <w:rsid w:val="00A302E2"/>
    <w:rsid w:val="00A3398F"/>
    <w:rsid w:val="00A33CB3"/>
    <w:rsid w:val="00A407A9"/>
    <w:rsid w:val="00A43E33"/>
    <w:rsid w:val="00A444BA"/>
    <w:rsid w:val="00A46BD3"/>
    <w:rsid w:val="00A5013F"/>
    <w:rsid w:val="00A51A52"/>
    <w:rsid w:val="00A54281"/>
    <w:rsid w:val="00A54949"/>
    <w:rsid w:val="00A62145"/>
    <w:rsid w:val="00A64F7F"/>
    <w:rsid w:val="00A66363"/>
    <w:rsid w:val="00A7027F"/>
    <w:rsid w:val="00A80DBE"/>
    <w:rsid w:val="00A84576"/>
    <w:rsid w:val="00A84626"/>
    <w:rsid w:val="00A85DF1"/>
    <w:rsid w:val="00A87A5E"/>
    <w:rsid w:val="00A95F0E"/>
    <w:rsid w:val="00A9710D"/>
    <w:rsid w:val="00AA07F2"/>
    <w:rsid w:val="00AA2882"/>
    <w:rsid w:val="00AA6327"/>
    <w:rsid w:val="00AB3FB5"/>
    <w:rsid w:val="00AB4642"/>
    <w:rsid w:val="00AB5ED9"/>
    <w:rsid w:val="00AB62EE"/>
    <w:rsid w:val="00AB650C"/>
    <w:rsid w:val="00AC3634"/>
    <w:rsid w:val="00AC439F"/>
    <w:rsid w:val="00AC7146"/>
    <w:rsid w:val="00AC7333"/>
    <w:rsid w:val="00AC7797"/>
    <w:rsid w:val="00AC7DAE"/>
    <w:rsid w:val="00AD3F68"/>
    <w:rsid w:val="00AE51BC"/>
    <w:rsid w:val="00AE61B1"/>
    <w:rsid w:val="00AE691A"/>
    <w:rsid w:val="00AE7844"/>
    <w:rsid w:val="00AF2085"/>
    <w:rsid w:val="00AF3E49"/>
    <w:rsid w:val="00AF50E9"/>
    <w:rsid w:val="00AF51A6"/>
    <w:rsid w:val="00AF7502"/>
    <w:rsid w:val="00B0123F"/>
    <w:rsid w:val="00B01641"/>
    <w:rsid w:val="00B03762"/>
    <w:rsid w:val="00B03FD1"/>
    <w:rsid w:val="00B04C01"/>
    <w:rsid w:val="00B057DB"/>
    <w:rsid w:val="00B10331"/>
    <w:rsid w:val="00B109B3"/>
    <w:rsid w:val="00B1336E"/>
    <w:rsid w:val="00B17B1B"/>
    <w:rsid w:val="00B227E2"/>
    <w:rsid w:val="00B22EC5"/>
    <w:rsid w:val="00B23BDB"/>
    <w:rsid w:val="00B2671D"/>
    <w:rsid w:val="00B268FD"/>
    <w:rsid w:val="00B3021E"/>
    <w:rsid w:val="00B327EB"/>
    <w:rsid w:val="00B333E0"/>
    <w:rsid w:val="00B35151"/>
    <w:rsid w:val="00B35BA0"/>
    <w:rsid w:val="00B36A24"/>
    <w:rsid w:val="00B37AF9"/>
    <w:rsid w:val="00B40340"/>
    <w:rsid w:val="00B40D00"/>
    <w:rsid w:val="00B46624"/>
    <w:rsid w:val="00B475E9"/>
    <w:rsid w:val="00B54D24"/>
    <w:rsid w:val="00B5539C"/>
    <w:rsid w:val="00B556B0"/>
    <w:rsid w:val="00B5619E"/>
    <w:rsid w:val="00B6127C"/>
    <w:rsid w:val="00B624EA"/>
    <w:rsid w:val="00B63221"/>
    <w:rsid w:val="00B654D5"/>
    <w:rsid w:val="00B67AB0"/>
    <w:rsid w:val="00B67D2F"/>
    <w:rsid w:val="00B7004D"/>
    <w:rsid w:val="00B7758F"/>
    <w:rsid w:val="00B80A11"/>
    <w:rsid w:val="00B93AE6"/>
    <w:rsid w:val="00B95CB0"/>
    <w:rsid w:val="00BA02A7"/>
    <w:rsid w:val="00BA0E1B"/>
    <w:rsid w:val="00BA1ECA"/>
    <w:rsid w:val="00BA5D10"/>
    <w:rsid w:val="00BA5D7C"/>
    <w:rsid w:val="00BA6E09"/>
    <w:rsid w:val="00BB2EE8"/>
    <w:rsid w:val="00BB480D"/>
    <w:rsid w:val="00BB7330"/>
    <w:rsid w:val="00BC15C2"/>
    <w:rsid w:val="00BC3122"/>
    <w:rsid w:val="00BC67FC"/>
    <w:rsid w:val="00BD0072"/>
    <w:rsid w:val="00BD3332"/>
    <w:rsid w:val="00BD4960"/>
    <w:rsid w:val="00BE1CF5"/>
    <w:rsid w:val="00BE1F87"/>
    <w:rsid w:val="00BE2631"/>
    <w:rsid w:val="00BE5707"/>
    <w:rsid w:val="00BE58CB"/>
    <w:rsid w:val="00BF0DE9"/>
    <w:rsid w:val="00C02D49"/>
    <w:rsid w:val="00C10258"/>
    <w:rsid w:val="00C11DFE"/>
    <w:rsid w:val="00C20428"/>
    <w:rsid w:val="00C23357"/>
    <w:rsid w:val="00C24F91"/>
    <w:rsid w:val="00C26831"/>
    <w:rsid w:val="00C27CC0"/>
    <w:rsid w:val="00C30F1F"/>
    <w:rsid w:val="00C33469"/>
    <w:rsid w:val="00C334CE"/>
    <w:rsid w:val="00C343E3"/>
    <w:rsid w:val="00C346DB"/>
    <w:rsid w:val="00C40E82"/>
    <w:rsid w:val="00C44528"/>
    <w:rsid w:val="00C4485C"/>
    <w:rsid w:val="00C44F9F"/>
    <w:rsid w:val="00C45168"/>
    <w:rsid w:val="00C47AFD"/>
    <w:rsid w:val="00C518A6"/>
    <w:rsid w:val="00C52352"/>
    <w:rsid w:val="00C57C48"/>
    <w:rsid w:val="00C57F27"/>
    <w:rsid w:val="00C6045E"/>
    <w:rsid w:val="00C6110D"/>
    <w:rsid w:val="00C624C2"/>
    <w:rsid w:val="00C62FD6"/>
    <w:rsid w:val="00C63392"/>
    <w:rsid w:val="00C63A4D"/>
    <w:rsid w:val="00C66DE9"/>
    <w:rsid w:val="00C70CE5"/>
    <w:rsid w:val="00C718E4"/>
    <w:rsid w:val="00C7203C"/>
    <w:rsid w:val="00C736CF"/>
    <w:rsid w:val="00C74E4E"/>
    <w:rsid w:val="00C8086D"/>
    <w:rsid w:val="00C80D31"/>
    <w:rsid w:val="00C82D43"/>
    <w:rsid w:val="00C8445D"/>
    <w:rsid w:val="00C8606C"/>
    <w:rsid w:val="00C86A69"/>
    <w:rsid w:val="00C87EF9"/>
    <w:rsid w:val="00C914AE"/>
    <w:rsid w:val="00C932E5"/>
    <w:rsid w:val="00CA081C"/>
    <w:rsid w:val="00CA15F8"/>
    <w:rsid w:val="00CA3E50"/>
    <w:rsid w:val="00CA4F17"/>
    <w:rsid w:val="00CA7C75"/>
    <w:rsid w:val="00CB05D8"/>
    <w:rsid w:val="00CB2B7E"/>
    <w:rsid w:val="00CB4CD3"/>
    <w:rsid w:val="00CB5274"/>
    <w:rsid w:val="00CB6ED6"/>
    <w:rsid w:val="00CB74DD"/>
    <w:rsid w:val="00CC1C2A"/>
    <w:rsid w:val="00CC2AAD"/>
    <w:rsid w:val="00CC2C9F"/>
    <w:rsid w:val="00CC59E3"/>
    <w:rsid w:val="00CC6537"/>
    <w:rsid w:val="00CD308D"/>
    <w:rsid w:val="00CD3FFE"/>
    <w:rsid w:val="00CD41C2"/>
    <w:rsid w:val="00CD6630"/>
    <w:rsid w:val="00CE05E5"/>
    <w:rsid w:val="00CE31A5"/>
    <w:rsid w:val="00CE3CD6"/>
    <w:rsid w:val="00CE7A13"/>
    <w:rsid w:val="00CF1675"/>
    <w:rsid w:val="00CF1790"/>
    <w:rsid w:val="00CF7092"/>
    <w:rsid w:val="00D0335C"/>
    <w:rsid w:val="00D0362D"/>
    <w:rsid w:val="00D05CBF"/>
    <w:rsid w:val="00D077A4"/>
    <w:rsid w:val="00D10702"/>
    <w:rsid w:val="00D12708"/>
    <w:rsid w:val="00D12782"/>
    <w:rsid w:val="00D14220"/>
    <w:rsid w:val="00D2073D"/>
    <w:rsid w:val="00D233DD"/>
    <w:rsid w:val="00D239AC"/>
    <w:rsid w:val="00D2492E"/>
    <w:rsid w:val="00D25E76"/>
    <w:rsid w:val="00D27103"/>
    <w:rsid w:val="00D30947"/>
    <w:rsid w:val="00D33494"/>
    <w:rsid w:val="00D36F8B"/>
    <w:rsid w:val="00D40FF5"/>
    <w:rsid w:val="00D422A0"/>
    <w:rsid w:val="00D426F9"/>
    <w:rsid w:val="00D456BF"/>
    <w:rsid w:val="00D53F2B"/>
    <w:rsid w:val="00D607A0"/>
    <w:rsid w:val="00D640EC"/>
    <w:rsid w:val="00D64E03"/>
    <w:rsid w:val="00D718E0"/>
    <w:rsid w:val="00D77700"/>
    <w:rsid w:val="00D82574"/>
    <w:rsid w:val="00D83495"/>
    <w:rsid w:val="00D8709D"/>
    <w:rsid w:val="00D90337"/>
    <w:rsid w:val="00D90DF0"/>
    <w:rsid w:val="00DA096D"/>
    <w:rsid w:val="00DA38E5"/>
    <w:rsid w:val="00DA43DD"/>
    <w:rsid w:val="00DA5148"/>
    <w:rsid w:val="00DA69F7"/>
    <w:rsid w:val="00DB0146"/>
    <w:rsid w:val="00DB1E68"/>
    <w:rsid w:val="00DB1F3A"/>
    <w:rsid w:val="00DB2CCB"/>
    <w:rsid w:val="00DB667C"/>
    <w:rsid w:val="00DB77D0"/>
    <w:rsid w:val="00DB7DA1"/>
    <w:rsid w:val="00DC0D10"/>
    <w:rsid w:val="00DC4CEC"/>
    <w:rsid w:val="00DC4DC3"/>
    <w:rsid w:val="00DC6FD3"/>
    <w:rsid w:val="00DC787A"/>
    <w:rsid w:val="00DD1E5B"/>
    <w:rsid w:val="00DD2744"/>
    <w:rsid w:val="00DD2D25"/>
    <w:rsid w:val="00DD479D"/>
    <w:rsid w:val="00DD5D8E"/>
    <w:rsid w:val="00DD6F3A"/>
    <w:rsid w:val="00DE10DB"/>
    <w:rsid w:val="00DE290A"/>
    <w:rsid w:val="00DE3862"/>
    <w:rsid w:val="00DE3D09"/>
    <w:rsid w:val="00DF1DBD"/>
    <w:rsid w:val="00DF2CE9"/>
    <w:rsid w:val="00DF3385"/>
    <w:rsid w:val="00DF6066"/>
    <w:rsid w:val="00E00139"/>
    <w:rsid w:val="00E00691"/>
    <w:rsid w:val="00E01842"/>
    <w:rsid w:val="00E041D2"/>
    <w:rsid w:val="00E04375"/>
    <w:rsid w:val="00E07588"/>
    <w:rsid w:val="00E10DE9"/>
    <w:rsid w:val="00E11F50"/>
    <w:rsid w:val="00E14C5D"/>
    <w:rsid w:val="00E2114E"/>
    <w:rsid w:val="00E24913"/>
    <w:rsid w:val="00E40343"/>
    <w:rsid w:val="00E413E2"/>
    <w:rsid w:val="00E41B8D"/>
    <w:rsid w:val="00E42915"/>
    <w:rsid w:val="00E42BEF"/>
    <w:rsid w:val="00E42C0F"/>
    <w:rsid w:val="00E46CB3"/>
    <w:rsid w:val="00E52D1C"/>
    <w:rsid w:val="00E53C85"/>
    <w:rsid w:val="00E54C78"/>
    <w:rsid w:val="00E55AE7"/>
    <w:rsid w:val="00E61917"/>
    <w:rsid w:val="00E66AA0"/>
    <w:rsid w:val="00E66C44"/>
    <w:rsid w:val="00E70307"/>
    <w:rsid w:val="00E70CEC"/>
    <w:rsid w:val="00E70D88"/>
    <w:rsid w:val="00E7158F"/>
    <w:rsid w:val="00E75F98"/>
    <w:rsid w:val="00E83E9C"/>
    <w:rsid w:val="00E842AD"/>
    <w:rsid w:val="00E9225A"/>
    <w:rsid w:val="00E92684"/>
    <w:rsid w:val="00E92B93"/>
    <w:rsid w:val="00E93632"/>
    <w:rsid w:val="00E93FD0"/>
    <w:rsid w:val="00E940BC"/>
    <w:rsid w:val="00E94855"/>
    <w:rsid w:val="00E9648C"/>
    <w:rsid w:val="00EA1A91"/>
    <w:rsid w:val="00EA286F"/>
    <w:rsid w:val="00EA2DC9"/>
    <w:rsid w:val="00EA74F6"/>
    <w:rsid w:val="00EA7787"/>
    <w:rsid w:val="00EB2F9C"/>
    <w:rsid w:val="00EB51B4"/>
    <w:rsid w:val="00EB5B02"/>
    <w:rsid w:val="00EB6B6A"/>
    <w:rsid w:val="00EB79BD"/>
    <w:rsid w:val="00EB7F85"/>
    <w:rsid w:val="00EC07F1"/>
    <w:rsid w:val="00EC2829"/>
    <w:rsid w:val="00EC3650"/>
    <w:rsid w:val="00EC5A19"/>
    <w:rsid w:val="00EC778F"/>
    <w:rsid w:val="00EC779C"/>
    <w:rsid w:val="00ED14E8"/>
    <w:rsid w:val="00ED1A9D"/>
    <w:rsid w:val="00ED232F"/>
    <w:rsid w:val="00ED3CBC"/>
    <w:rsid w:val="00ED554F"/>
    <w:rsid w:val="00ED5E60"/>
    <w:rsid w:val="00ED637B"/>
    <w:rsid w:val="00ED7842"/>
    <w:rsid w:val="00EE1C9B"/>
    <w:rsid w:val="00EE37F2"/>
    <w:rsid w:val="00EE44C7"/>
    <w:rsid w:val="00EE4953"/>
    <w:rsid w:val="00EE4D95"/>
    <w:rsid w:val="00EE525D"/>
    <w:rsid w:val="00EE7F3F"/>
    <w:rsid w:val="00EF3BE3"/>
    <w:rsid w:val="00EF6BF8"/>
    <w:rsid w:val="00EF7E11"/>
    <w:rsid w:val="00F02AA6"/>
    <w:rsid w:val="00F03703"/>
    <w:rsid w:val="00F063F2"/>
    <w:rsid w:val="00F06D2E"/>
    <w:rsid w:val="00F07250"/>
    <w:rsid w:val="00F10D1E"/>
    <w:rsid w:val="00F11A7B"/>
    <w:rsid w:val="00F132FC"/>
    <w:rsid w:val="00F1719A"/>
    <w:rsid w:val="00F20212"/>
    <w:rsid w:val="00F244F7"/>
    <w:rsid w:val="00F3365F"/>
    <w:rsid w:val="00F3507F"/>
    <w:rsid w:val="00F372F4"/>
    <w:rsid w:val="00F37F3D"/>
    <w:rsid w:val="00F433F3"/>
    <w:rsid w:val="00F44452"/>
    <w:rsid w:val="00F515B2"/>
    <w:rsid w:val="00F53C16"/>
    <w:rsid w:val="00F56D0E"/>
    <w:rsid w:val="00F6547A"/>
    <w:rsid w:val="00F66642"/>
    <w:rsid w:val="00F73239"/>
    <w:rsid w:val="00F73F95"/>
    <w:rsid w:val="00F74446"/>
    <w:rsid w:val="00F77DCE"/>
    <w:rsid w:val="00F8153B"/>
    <w:rsid w:val="00F84529"/>
    <w:rsid w:val="00F85D16"/>
    <w:rsid w:val="00F86505"/>
    <w:rsid w:val="00F90D31"/>
    <w:rsid w:val="00F915A2"/>
    <w:rsid w:val="00FA0AC8"/>
    <w:rsid w:val="00FA11A1"/>
    <w:rsid w:val="00FA4C5D"/>
    <w:rsid w:val="00FA5127"/>
    <w:rsid w:val="00FB0D23"/>
    <w:rsid w:val="00FB112E"/>
    <w:rsid w:val="00FB57A7"/>
    <w:rsid w:val="00FB5B2F"/>
    <w:rsid w:val="00FB7C34"/>
    <w:rsid w:val="00FC0BBB"/>
    <w:rsid w:val="00FD055E"/>
    <w:rsid w:val="00FD2B2C"/>
    <w:rsid w:val="00FD40AB"/>
    <w:rsid w:val="00FD58F6"/>
    <w:rsid w:val="00FE06D9"/>
    <w:rsid w:val="00FE24A9"/>
    <w:rsid w:val="00FE36F1"/>
    <w:rsid w:val="00FE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182A31"/>
  <w15:docId w15:val="{3F0D18F5-0E01-4D30-8A5C-4FCD90A0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4F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4F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4F7F"/>
  </w:style>
  <w:style w:type="table" w:styleId="TableGrid">
    <w:name w:val="Table Grid"/>
    <w:basedOn w:val="TableNormal"/>
    <w:rsid w:val="00B04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rsid w:val="007D39D2"/>
  </w:style>
  <w:style w:type="paragraph" w:styleId="BalloonText">
    <w:name w:val="Balloon Text"/>
    <w:basedOn w:val="Normal"/>
    <w:link w:val="BalloonTextChar"/>
    <w:rsid w:val="00C57C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7C48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F132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2F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13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32FC"/>
    <w:rPr>
      <w:b/>
      <w:bCs/>
      <w:lang w:eastAsia="en-US"/>
    </w:rPr>
  </w:style>
  <w:style w:type="character" w:customStyle="1" w:styleId="apple-style-span">
    <w:name w:val="apple-style-span"/>
    <w:basedOn w:val="DefaultParagraphFont"/>
    <w:rsid w:val="00EC3650"/>
  </w:style>
  <w:style w:type="character" w:styleId="Hyperlink">
    <w:name w:val="Hyperlink"/>
    <w:basedOn w:val="DefaultParagraphFont"/>
    <w:unhideWhenUsed/>
    <w:rsid w:val="009351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21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355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5627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91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55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475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gla-my.sharepoint.com/personal/mark_garnett_glasgow_ac_uk/Documents/Documents/WORK%20-%20home%20sync/Methane%20Langlands%20Nov%202019%20revision/CH4_flux_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'CH4 flux'!$B$5</c:f>
              <c:strCache>
                <c:ptCount val="1"/>
                <c:pt idx="0">
                  <c:v>A1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'CH4 flux'!$A$6:$A$12</c:f>
              <c:numCache>
                <c:formatCode>dd\-mmm\ hh:mm</c:formatCode>
                <c:ptCount val="7"/>
                <c:pt idx="0">
                  <c:v>40679.42083333333</c:v>
                </c:pt>
                <c:pt idx="1">
                  <c:v>40679.559027777781</c:v>
                </c:pt>
                <c:pt idx="2">
                  <c:v>40680.576388888891</c:v>
                </c:pt>
                <c:pt idx="3">
                  <c:v>40681.402777777781</c:v>
                </c:pt>
                <c:pt idx="4">
                  <c:v>40682.489583333336</c:v>
                </c:pt>
                <c:pt idx="5">
                  <c:v>40683.430555555555</c:v>
                </c:pt>
                <c:pt idx="6">
                  <c:v>40686.415277777778</c:v>
                </c:pt>
              </c:numCache>
            </c:numRef>
          </c:xVal>
          <c:yVal>
            <c:numRef>
              <c:f>'CH4 flux'!$B$6:$B$12</c:f>
              <c:numCache>
                <c:formatCode>General</c:formatCode>
                <c:ptCount val="7"/>
                <c:pt idx="0">
                  <c:v>0</c:v>
                </c:pt>
                <c:pt idx="1">
                  <c:v>10</c:v>
                </c:pt>
                <c:pt idx="2">
                  <c:v>83</c:v>
                </c:pt>
                <c:pt idx="3">
                  <c:v>135</c:v>
                </c:pt>
                <c:pt idx="4">
                  <c:v>208</c:v>
                </c:pt>
                <c:pt idx="5">
                  <c:v>272</c:v>
                </c:pt>
                <c:pt idx="6">
                  <c:v>463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BCA-4917-BD9D-B42B8AC14447}"/>
            </c:ext>
          </c:extLst>
        </c:ser>
        <c:ser>
          <c:idx val="1"/>
          <c:order val="1"/>
          <c:tx>
            <c:strRef>
              <c:f>'CH4 flux'!$D$5</c:f>
              <c:strCache>
                <c:ptCount val="1"/>
                <c:pt idx="0">
                  <c:v>A2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'CH4 flux'!$C$6:$C$12</c:f>
              <c:numCache>
                <c:formatCode>dd\-mmm\ hh:mm</c:formatCode>
                <c:ptCount val="7"/>
                <c:pt idx="0">
                  <c:v>40679.425694444442</c:v>
                </c:pt>
                <c:pt idx="1">
                  <c:v>40679.55972222222</c:v>
                </c:pt>
                <c:pt idx="2">
                  <c:v>40680.576388888891</c:v>
                </c:pt>
                <c:pt idx="3">
                  <c:v>40681.402777777781</c:v>
                </c:pt>
                <c:pt idx="4">
                  <c:v>40682.489583333336</c:v>
                </c:pt>
                <c:pt idx="5">
                  <c:v>40683.430555555555</c:v>
                </c:pt>
                <c:pt idx="6">
                  <c:v>40686.415277777778</c:v>
                </c:pt>
              </c:numCache>
            </c:numRef>
          </c:xVal>
          <c:yVal>
            <c:numRef>
              <c:f>'CH4 flux'!$D$6:$D$12</c:f>
              <c:numCache>
                <c:formatCode>General</c:formatCode>
                <c:ptCount val="7"/>
                <c:pt idx="0">
                  <c:v>0</c:v>
                </c:pt>
                <c:pt idx="1">
                  <c:v>7</c:v>
                </c:pt>
                <c:pt idx="2">
                  <c:v>46</c:v>
                </c:pt>
                <c:pt idx="3">
                  <c:v>66</c:v>
                </c:pt>
                <c:pt idx="4">
                  <c:v>84</c:v>
                </c:pt>
                <c:pt idx="5">
                  <c:v>91</c:v>
                </c:pt>
                <c:pt idx="6">
                  <c:v>100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BCA-4917-BD9D-B42B8AC14447}"/>
            </c:ext>
          </c:extLst>
        </c:ser>
        <c:ser>
          <c:idx val="2"/>
          <c:order val="2"/>
          <c:tx>
            <c:strRef>
              <c:f>'CH4 flux'!$F$5</c:f>
              <c:strCache>
                <c:ptCount val="1"/>
                <c:pt idx="0">
                  <c:v>B1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'CH4 flux'!$E$6:$E$12</c:f>
              <c:numCache>
                <c:formatCode>dd\-mmm\ hh:mm</c:formatCode>
                <c:ptCount val="7"/>
                <c:pt idx="0">
                  <c:v>40679.431250000001</c:v>
                </c:pt>
                <c:pt idx="1">
                  <c:v>40679.560416666667</c:v>
                </c:pt>
                <c:pt idx="2">
                  <c:v>40680.57708333333</c:v>
                </c:pt>
                <c:pt idx="3">
                  <c:v>40681.40347222222</c:v>
                </c:pt>
                <c:pt idx="4">
                  <c:v>40682.490277777775</c:v>
                </c:pt>
                <c:pt idx="5">
                  <c:v>40683.431250000001</c:v>
                </c:pt>
                <c:pt idx="6">
                  <c:v>40686.415972222225</c:v>
                </c:pt>
              </c:numCache>
            </c:numRef>
          </c:xVal>
          <c:yVal>
            <c:numRef>
              <c:f>'CH4 flux'!$F$6:$F$12</c:f>
              <c:numCache>
                <c:formatCode>General</c:formatCode>
                <c:ptCount val="7"/>
                <c:pt idx="0">
                  <c:v>0</c:v>
                </c:pt>
                <c:pt idx="1">
                  <c:v>42</c:v>
                </c:pt>
                <c:pt idx="2">
                  <c:v>368</c:v>
                </c:pt>
                <c:pt idx="3">
                  <c:v>614</c:v>
                </c:pt>
                <c:pt idx="4">
                  <c:v>945</c:v>
                </c:pt>
                <c:pt idx="5">
                  <c:v>1090</c:v>
                </c:pt>
                <c:pt idx="6">
                  <c:v>1690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BCA-4917-BD9D-B42B8AC14447}"/>
            </c:ext>
          </c:extLst>
        </c:ser>
        <c:ser>
          <c:idx val="3"/>
          <c:order val="3"/>
          <c:tx>
            <c:strRef>
              <c:f>'CH4 flux'!$H$5</c:f>
              <c:strCache>
                <c:ptCount val="1"/>
                <c:pt idx="0">
                  <c:v>B2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'CH4 flux'!$G$6:$G$12</c:f>
              <c:numCache>
                <c:formatCode>dd\-mmm\ hh:mm</c:formatCode>
                <c:ptCount val="7"/>
                <c:pt idx="0">
                  <c:v>40679.4375</c:v>
                </c:pt>
                <c:pt idx="1">
                  <c:v>40679.560416666667</c:v>
                </c:pt>
                <c:pt idx="2">
                  <c:v>40680.577777777777</c:v>
                </c:pt>
                <c:pt idx="3">
                  <c:v>40681.40347222222</c:v>
                </c:pt>
                <c:pt idx="4">
                  <c:v>40682.490277777775</c:v>
                </c:pt>
                <c:pt idx="5">
                  <c:v>40683.431250000001</c:v>
                </c:pt>
                <c:pt idx="6">
                  <c:v>40686.415972222225</c:v>
                </c:pt>
              </c:numCache>
            </c:numRef>
          </c:xVal>
          <c:yVal>
            <c:numRef>
              <c:f>'CH4 flux'!$H$6:$H$12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52</c:v>
                </c:pt>
                <c:pt idx="3">
                  <c:v>85</c:v>
                </c:pt>
                <c:pt idx="4">
                  <c:v>134</c:v>
                </c:pt>
                <c:pt idx="5">
                  <c:v>158</c:v>
                </c:pt>
                <c:pt idx="6">
                  <c:v>256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BCA-4917-BD9D-B42B8AC14447}"/>
            </c:ext>
          </c:extLst>
        </c:ser>
        <c:ser>
          <c:idx val="4"/>
          <c:order val="4"/>
          <c:tx>
            <c:strRef>
              <c:f>'CH4 flux'!$J$5</c:f>
              <c:strCache>
                <c:ptCount val="1"/>
                <c:pt idx="0">
                  <c:v>C1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'CH4 flux'!$I$6:$I$12</c:f>
              <c:numCache>
                <c:formatCode>dd\-mmm\ hh:mm</c:formatCode>
                <c:ptCount val="7"/>
                <c:pt idx="0">
                  <c:v>40679.442361111112</c:v>
                </c:pt>
                <c:pt idx="1">
                  <c:v>40679.561111111114</c:v>
                </c:pt>
                <c:pt idx="2">
                  <c:v>40680.577777777777</c:v>
                </c:pt>
                <c:pt idx="3">
                  <c:v>40681.404166666667</c:v>
                </c:pt>
                <c:pt idx="4">
                  <c:v>40682.490972222222</c:v>
                </c:pt>
                <c:pt idx="5">
                  <c:v>40683.431944444441</c:v>
                </c:pt>
                <c:pt idx="6">
                  <c:v>40686.416666666664</c:v>
                </c:pt>
              </c:numCache>
            </c:numRef>
          </c:xVal>
          <c:yVal>
            <c:numRef>
              <c:f>'CH4 flux'!$J$6:$J$12</c:f>
              <c:numCache>
                <c:formatCode>General</c:formatCode>
                <c:ptCount val="7"/>
                <c:pt idx="0">
                  <c:v>0</c:v>
                </c:pt>
                <c:pt idx="1">
                  <c:v>18</c:v>
                </c:pt>
                <c:pt idx="2">
                  <c:v>169</c:v>
                </c:pt>
                <c:pt idx="3">
                  <c:v>312</c:v>
                </c:pt>
                <c:pt idx="4">
                  <c:v>522</c:v>
                </c:pt>
                <c:pt idx="5">
                  <c:v>655</c:v>
                </c:pt>
                <c:pt idx="6">
                  <c:v>1036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2BCA-4917-BD9D-B42B8AC14447}"/>
            </c:ext>
          </c:extLst>
        </c:ser>
        <c:ser>
          <c:idx val="5"/>
          <c:order val="5"/>
          <c:tx>
            <c:strRef>
              <c:f>'CH4 flux'!$L$5</c:f>
              <c:strCache>
                <c:ptCount val="1"/>
                <c:pt idx="0">
                  <c:v>C2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'CH4 flux'!$K$6:$K$12</c:f>
              <c:numCache>
                <c:formatCode>dd\-mmm\ hh:mm</c:formatCode>
                <c:ptCount val="7"/>
                <c:pt idx="0">
                  <c:v>40679.447222222225</c:v>
                </c:pt>
                <c:pt idx="1">
                  <c:v>40679.564583333333</c:v>
                </c:pt>
                <c:pt idx="2">
                  <c:v>40680.577777777777</c:v>
                </c:pt>
                <c:pt idx="3">
                  <c:v>40681.404166666667</c:v>
                </c:pt>
                <c:pt idx="4">
                  <c:v>40682.490972222222</c:v>
                </c:pt>
                <c:pt idx="5">
                  <c:v>40683.431944444441</c:v>
                </c:pt>
                <c:pt idx="6">
                  <c:v>40686.416666666664</c:v>
                </c:pt>
              </c:numCache>
            </c:numRef>
          </c:xVal>
          <c:yVal>
            <c:numRef>
              <c:f>'CH4 flux'!$L$6:$L$12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21</c:v>
                </c:pt>
                <c:pt idx="3">
                  <c:v>34</c:v>
                </c:pt>
                <c:pt idx="4">
                  <c:v>50</c:v>
                </c:pt>
                <c:pt idx="5">
                  <c:v>70</c:v>
                </c:pt>
                <c:pt idx="6">
                  <c:v>141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2BCA-4917-BD9D-B42B8AC144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7707872"/>
        <c:axId val="707712464"/>
      </c:scatterChart>
      <c:valAx>
        <c:axId val="707707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m/d/yyyy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156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7712464"/>
        <c:crosses val="autoZero"/>
        <c:crossBetween val="midCat"/>
        <c:majorUnit val="1"/>
        <c:minorUnit val="0.5"/>
      </c:valAx>
      <c:valAx>
        <c:axId val="70771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2000"/>
                  <a:t>Chamber CH</a:t>
                </a:r>
                <a:r>
                  <a:rPr lang="en-GB" sz="2000" baseline="-25000"/>
                  <a:t>4</a:t>
                </a:r>
                <a:r>
                  <a:rPr lang="en-GB" sz="2000" baseline="0"/>
                  <a:t> ppm</a:t>
                </a:r>
                <a:endParaRPr lang="en-GB" sz="2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2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770787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ECC1BEB9.dotm</Template>
  <TotalTime>2</TotalTime>
  <Pages>6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 of methane emitted from a temperate raised bog</vt:lpstr>
    </vt:vector>
  </TitlesOfParts>
  <Company>NERC Radiacarbon Lab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 of methane emitted from a temperate raised bog</dc:title>
  <dc:creator>Mark - work</dc:creator>
  <cp:lastModifiedBy>Mark Garnett</cp:lastModifiedBy>
  <cp:revision>5</cp:revision>
  <cp:lastPrinted>2018-05-29T13:53:00Z</cp:lastPrinted>
  <dcterms:created xsi:type="dcterms:W3CDTF">2019-11-28T13:35:00Z</dcterms:created>
  <dcterms:modified xsi:type="dcterms:W3CDTF">2019-11-29T12:27:00Z</dcterms:modified>
</cp:coreProperties>
</file>