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68160" w14:textId="77777777" w:rsidR="0034558E" w:rsidRPr="0078648D" w:rsidRDefault="0034558E" w:rsidP="005C0A68">
      <w:pPr>
        <w:rPr>
          <w:b/>
          <w:i/>
          <w:sz w:val="28"/>
          <w:szCs w:val="28"/>
        </w:rPr>
      </w:pPr>
      <w:r w:rsidRPr="0078648D">
        <w:rPr>
          <w:b/>
          <w:i/>
          <w:sz w:val="28"/>
          <w:szCs w:val="28"/>
        </w:rPr>
        <w:t>APPENDIX</w:t>
      </w:r>
      <w:bookmarkStart w:id="0" w:name="_GoBack"/>
      <w:bookmarkEnd w:id="0"/>
    </w:p>
    <w:p w14:paraId="45EE1EE2" w14:textId="77777777" w:rsidR="0034558E" w:rsidRDefault="007B63AE" w:rsidP="0034558E">
      <w:pPr>
        <w:spacing w:before="160"/>
        <w:rPr>
          <w:bCs/>
        </w:rPr>
      </w:pPr>
      <w:r>
        <w:rPr>
          <w:b/>
          <w:bCs/>
        </w:rPr>
        <w:t xml:space="preserve">Supplemental table </w:t>
      </w:r>
      <w:r w:rsidR="005A1B7C">
        <w:rPr>
          <w:b/>
          <w:bCs/>
        </w:rPr>
        <w:t>1</w:t>
      </w:r>
      <w:r w:rsidR="0034558E" w:rsidRPr="006F6BA1">
        <w:rPr>
          <w:bCs/>
        </w:rPr>
        <w:t xml:space="preserve"> Characteristics of statin medications prescribed to stage I, II, or III breast cancer patients diagnosed in Denmark from </w:t>
      </w:r>
      <w:r w:rsidR="0034558E">
        <w:rPr>
          <w:bCs/>
        </w:rPr>
        <w:t>2007</w:t>
      </w:r>
      <w:r w:rsidR="0034558E" w:rsidRPr="006F6BA1">
        <w:rPr>
          <w:bCs/>
        </w:rPr>
        <w:t xml:space="preserve"> to 201</w:t>
      </w:r>
      <w:r w:rsidR="00642F3F">
        <w:rPr>
          <w:bCs/>
        </w:rPr>
        <w:t>7</w:t>
      </w:r>
      <w:r w:rsidR="0034558E" w:rsidRPr="006F6BA1">
        <w:rPr>
          <w:bCs/>
        </w:rPr>
        <w:t xml:space="preserve">. </w:t>
      </w:r>
    </w:p>
    <w:tbl>
      <w:tblPr>
        <w:tblW w:w="74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513"/>
        <w:gridCol w:w="3249"/>
        <w:gridCol w:w="1650"/>
      </w:tblGrid>
      <w:tr w:rsidR="0034558E" w:rsidRPr="00185BDA" w14:paraId="07C9FA91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5B23AA3A" w14:textId="77777777" w:rsidR="0034558E" w:rsidRPr="00185BDA" w:rsidRDefault="0034558E" w:rsidP="00226C8C">
            <w:pPr>
              <w:spacing w:line="240" w:lineRule="auto"/>
              <w:rPr>
                <w:b/>
                <w:bCs/>
                <w:color w:val="000000"/>
                <w:u w:val="single"/>
                <w:lang w:eastAsia="da-DK"/>
              </w:rPr>
            </w:pPr>
            <w:r w:rsidRPr="00185BDA">
              <w:rPr>
                <w:b/>
                <w:bCs/>
                <w:color w:val="000000"/>
                <w:u w:val="single"/>
                <w:lang w:eastAsia="da-DK"/>
              </w:rPr>
              <w:t>Drug name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02466304" w14:textId="77777777" w:rsidR="0034558E" w:rsidRPr="00185BDA" w:rsidRDefault="0034558E" w:rsidP="00226C8C">
            <w:pPr>
              <w:spacing w:line="240" w:lineRule="auto"/>
              <w:rPr>
                <w:b/>
                <w:bCs/>
                <w:color w:val="000000"/>
                <w:u w:val="single"/>
                <w:lang w:eastAsia="da-DK"/>
              </w:rPr>
            </w:pPr>
            <w:r w:rsidRPr="00185BDA">
              <w:rPr>
                <w:b/>
                <w:bCs/>
                <w:color w:val="000000"/>
                <w:u w:val="single"/>
                <w:lang w:eastAsia="da-DK"/>
              </w:rPr>
              <w:t xml:space="preserve">ATC code 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151522A" w14:textId="77777777" w:rsidR="0034558E" w:rsidRPr="00185BDA" w:rsidRDefault="0034558E" w:rsidP="00226C8C">
            <w:pPr>
              <w:spacing w:line="240" w:lineRule="auto"/>
              <w:rPr>
                <w:b/>
                <w:bCs/>
                <w:color w:val="000000"/>
                <w:u w:val="single"/>
                <w:lang w:eastAsia="da-DK"/>
              </w:rPr>
            </w:pPr>
            <w:r w:rsidRPr="00185BDA">
              <w:rPr>
                <w:b/>
                <w:bCs/>
                <w:color w:val="000000"/>
                <w:u w:val="single"/>
                <w:lang w:eastAsia="da-DK"/>
              </w:rPr>
              <w:t>N</w:t>
            </w:r>
            <w:r w:rsidR="00E403FF">
              <w:rPr>
                <w:b/>
                <w:bCs/>
                <w:color w:val="000000"/>
                <w:u w:val="single"/>
                <w:lang w:eastAsia="da-DK"/>
              </w:rPr>
              <w:t xml:space="preserve"> </w:t>
            </w:r>
            <w:r w:rsidRPr="00185BDA">
              <w:rPr>
                <w:b/>
                <w:bCs/>
                <w:color w:val="000000"/>
                <w:u w:val="single"/>
                <w:lang w:eastAsia="da-DK"/>
              </w:rPr>
              <w:t>(%)</w:t>
            </w:r>
          </w:p>
        </w:tc>
      </w:tr>
      <w:tr w:rsidR="0034558E" w:rsidRPr="00185BDA" w14:paraId="6DA876D0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6A9E46F8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Simvastatin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55157E12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C10AA01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4925A8C" w14:textId="77777777" w:rsidR="0034558E" w:rsidRPr="00185BDA" w:rsidRDefault="00E86ACF" w:rsidP="00226C8C">
            <w:pPr>
              <w:spacing w:line="240" w:lineRule="auto"/>
              <w:rPr>
                <w:color w:val="000000"/>
                <w:lang w:eastAsia="da-DK"/>
              </w:rPr>
            </w:pPr>
            <w:r>
              <w:rPr>
                <w:bCs/>
                <w:color w:val="000000"/>
                <w:lang w:eastAsia="da-DK"/>
              </w:rPr>
              <w:t>9,646 (62.9</w:t>
            </w:r>
            <w:r w:rsidR="0034558E" w:rsidRPr="00185BDA">
              <w:rPr>
                <w:bCs/>
                <w:color w:val="000000"/>
                <w:lang w:eastAsia="da-DK"/>
              </w:rPr>
              <w:t>)</w:t>
            </w:r>
          </w:p>
        </w:tc>
      </w:tr>
      <w:tr w:rsidR="0034558E" w:rsidRPr="00185BDA" w14:paraId="4C59A542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72E2EE1D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Lovastatin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06D5C5C0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C10AA02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21009ED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&lt;5 (0.0)</w:t>
            </w:r>
          </w:p>
        </w:tc>
      </w:tr>
      <w:tr w:rsidR="0034558E" w:rsidRPr="00185BDA" w14:paraId="298AF913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2625BEDA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Pravastatin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11177DED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C10AA03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D46A093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78 (0.5)</w:t>
            </w:r>
          </w:p>
        </w:tc>
      </w:tr>
      <w:tr w:rsidR="0034558E" w:rsidRPr="00185BDA" w14:paraId="3C949118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5382274A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Atorvastatin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432A3679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C10AA05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5788BB6" w14:textId="77777777" w:rsidR="0034558E" w:rsidRPr="00185BDA" w:rsidRDefault="00E86ACF" w:rsidP="00226C8C">
            <w:pPr>
              <w:spacing w:line="240" w:lineRule="auto"/>
              <w:rPr>
                <w:color w:val="000000"/>
                <w:lang w:eastAsia="da-DK"/>
              </w:rPr>
            </w:pPr>
            <w:r>
              <w:rPr>
                <w:bCs/>
                <w:color w:val="000000"/>
                <w:lang w:eastAsia="da-DK"/>
              </w:rPr>
              <w:t>4,197 (27.3</w:t>
            </w:r>
            <w:r w:rsidR="0034558E" w:rsidRPr="00185BDA">
              <w:rPr>
                <w:bCs/>
                <w:color w:val="000000"/>
                <w:lang w:eastAsia="da-DK"/>
              </w:rPr>
              <w:t>)</w:t>
            </w:r>
          </w:p>
        </w:tc>
      </w:tr>
      <w:tr w:rsidR="0034558E" w:rsidRPr="00185BDA" w14:paraId="68830473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2A8F269A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proofErr w:type="spellStart"/>
            <w:r w:rsidRPr="00185BDA">
              <w:rPr>
                <w:bCs/>
                <w:color w:val="000000"/>
                <w:lang w:eastAsia="da-DK"/>
              </w:rPr>
              <w:t>Rosuvastatin</w:t>
            </w:r>
            <w:proofErr w:type="spellEnd"/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50C8B677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C10AA07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F0CC8E0" w14:textId="77777777" w:rsidR="0034558E" w:rsidRPr="00185BDA" w:rsidRDefault="00E86ACF" w:rsidP="00226C8C">
            <w:pPr>
              <w:spacing w:line="240" w:lineRule="auto"/>
              <w:rPr>
                <w:color w:val="000000"/>
                <w:lang w:eastAsia="da-DK"/>
              </w:rPr>
            </w:pPr>
            <w:r>
              <w:rPr>
                <w:bCs/>
                <w:color w:val="000000"/>
                <w:lang w:eastAsia="da-DK"/>
              </w:rPr>
              <w:t>865 (5.6</w:t>
            </w:r>
            <w:r w:rsidR="0034558E" w:rsidRPr="00185BDA">
              <w:rPr>
                <w:bCs/>
                <w:color w:val="000000"/>
                <w:lang w:eastAsia="da-DK"/>
              </w:rPr>
              <w:t>)</w:t>
            </w:r>
          </w:p>
        </w:tc>
      </w:tr>
      <w:tr w:rsidR="0034558E" w:rsidRPr="00185BDA" w14:paraId="40AC63E9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054EB022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proofErr w:type="spellStart"/>
            <w:r w:rsidRPr="00185BDA">
              <w:rPr>
                <w:bCs/>
                <w:color w:val="000000"/>
                <w:lang w:eastAsia="da-DK"/>
              </w:rPr>
              <w:t>Gemfibrozil</w:t>
            </w:r>
            <w:proofErr w:type="spellEnd"/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36C7C199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C10AB04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85ADBBB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42 (0.3)</w:t>
            </w:r>
          </w:p>
        </w:tc>
      </w:tr>
      <w:tr w:rsidR="0034558E" w:rsidRPr="00185BDA" w14:paraId="58526BEA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3081A65B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proofErr w:type="spellStart"/>
            <w:r w:rsidRPr="00185BDA">
              <w:rPr>
                <w:bCs/>
                <w:color w:val="000000"/>
                <w:lang w:eastAsia="da-DK"/>
              </w:rPr>
              <w:t>Colestyramin</w:t>
            </w:r>
            <w:proofErr w:type="spellEnd"/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78D7BA2F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C10AC01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70EA812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113 (0.7)</w:t>
            </w:r>
          </w:p>
        </w:tc>
      </w:tr>
      <w:tr w:rsidR="0034558E" w:rsidRPr="00185BDA" w14:paraId="4ECF0D80" w14:textId="77777777" w:rsidTr="00226C8C">
        <w:trPr>
          <w:trHeight w:val="641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6D02E4BE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Nicotinic acid and derivatives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230E4D14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C10AD52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6AFBC13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34 (0.2)</w:t>
            </w:r>
          </w:p>
        </w:tc>
      </w:tr>
      <w:tr w:rsidR="0034558E" w:rsidRPr="00185BDA" w14:paraId="605C353F" w14:textId="77777777" w:rsidTr="00226C8C">
        <w:trPr>
          <w:trHeight w:val="326"/>
        </w:trPr>
        <w:tc>
          <w:tcPr>
            <w:tcW w:w="2513" w:type="dxa"/>
            <w:shd w:val="clear" w:color="000000" w:fill="FFFFFF"/>
            <w:vAlign w:val="center"/>
            <w:hideMark/>
          </w:tcPr>
          <w:p w14:paraId="7845D737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Ezetimibe</w:t>
            </w:r>
          </w:p>
        </w:tc>
        <w:tc>
          <w:tcPr>
            <w:tcW w:w="3249" w:type="dxa"/>
            <w:shd w:val="clear" w:color="000000" w:fill="FFFFFF"/>
            <w:vAlign w:val="center"/>
            <w:hideMark/>
          </w:tcPr>
          <w:p w14:paraId="2A5E5284" w14:textId="77777777" w:rsidR="0034558E" w:rsidRPr="00185BDA" w:rsidRDefault="0034558E" w:rsidP="00226C8C">
            <w:pPr>
              <w:spacing w:line="240" w:lineRule="auto"/>
              <w:rPr>
                <w:color w:val="000000"/>
                <w:lang w:eastAsia="da-DK"/>
              </w:rPr>
            </w:pPr>
            <w:r w:rsidRPr="00185BDA">
              <w:rPr>
                <w:bCs/>
                <w:color w:val="000000"/>
                <w:lang w:eastAsia="da-DK"/>
              </w:rPr>
              <w:t>C10AX09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F905D67" w14:textId="77777777" w:rsidR="0034558E" w:rsidRPr="00185BDA" w:rsidRDefault="00E86ACF" w:rsidP="00226C8C">
            <w:pPr>
              <w:spacing w:line="240" w:lineRule="auto"/>
              <w:rPr>
                <w:color w:val="000000"/>
                <w:lang w:eastAsia="da-DK"/>
              </w:rPr>
            </w:pPr>
            <w:r>
              <w:rPr>
                <w:bCs/>
                <w:color w:val="000000"/>
                <w:lang w:eastAsia="da-DK"/>
              </w:rPr>
              <w:t>372</w:t>
            </w:r>
            <w:r w:rsidR="0034558E" w:rsidRPr="00185BDA">
              <w:rPr>
                <w:bCs/>
                <w:color w:val="000000"/>
                <w:lang w:eastAsia="da-DK"/>
              </w:rPr>
              <w:t xml:space="preserve"> (2.4)</w:t>
            </w:r>
          </w:p>
        </w:tc>
      </w:tr>
    </w:tbl>
    <w:p w14:paraId="4C73A367" w14:textId="77777777" w:rsidR="0034558E" w:rsidRDefault="0034558E" w:rsidP="005F7CE0">
      <w:pPr>
        <w:rPr>
          <w:rFonts w:ascii="Arial" w:hAnsi="Arial" w:cs="Arial"/>
          <w:b/>
          <w:i/>
          <w:sz w:val="28"/>
          <w:szCs w:val="28"/>
        </w:rPr>
      </w:pPr>
    </w:p>
    <w:sectPr w:rsidR="0034558E" w:rsidSect="00465630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107756" w16cid:durableId="2276AB96"/>
  <w16cid:commentId w16cid:paraId="33BECA60" w16cid:durableId="2276AD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2DDB9" w14:textId="77777777" w:rsidR="00085038" w:rsidRDefault="00085038">
      <w:r>
        <w:separator/>
      </w:r>
    </w:p>
  </w:endnote>
  <w:endnote w:type="continuationSeparator" w:id="0">
    <w:p w14:paraId="54850A7E" w14:textId="77777777" w:rsidR="00085038" w:rsidRDefault="000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AD8AE" w14:textId="77777777" w:rsidR="00085038" w:rsidRDefault="00085038">
      <w:r>
        <w:separator/>
      </w:r>
    </w:p>
  </w:footnote>
  <w:footnote w:type="continuationSeparator" w:id="0">
    <w:p w14:paraId="3771363A" w14:textId="77777777" w:rsidR="00085038" w:rsidRDefault="00085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1327D" w14:textId="77777777" w:rsidR="00085038" w:rsidRDefault="0008503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7831"/>
    <w:multiLevelType w:val="hybridMultilevel"/>
    <w:tmpl w:val="09485390"/>
    <w:lvl w:ilvl="0" w:tplc="040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B3F07"/>
    <w:multiLevelType w:val="hybridMultilevel"/>
    <w:tmpl w:val="3618C64E"/>
    <w:lvl w:ilvl="0" w:tplc="0406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B2B3E"/>
    <w:multiLevelType w:val="hybridMultilevel"/>
    <w:tmpl w:val="66D6C11A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14D32"/>
    <w:multiLevelType w:val="hybridMultilevel"/>
    <w:tmpl w:val="5330DA9A"/>
    <w:lvl w:ilvl="0" w:tplc="040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rwvawxofz5e9evpt5pfaazadtfaw99a2ds&quot;&gt;My EndNote Library&lt;record-ids&gt;&lt;item&gt;2&lt;/item&gt;&lt;item&gt;3&lt;/item&gt;&lt;item&gt;4&lt;/item&gt;&lt;item&gt;5&lt;/item&gt;&lt;item&gt;6&lt;/item&gt;&lt;item&gt;9&lt;/item&gt;&lt;item&gt;10&lt;/item&gt;&lt;item&gt;11&lt;/item&gt;&lt;item&gt;12&lt;/item&gt;&lt;item&gt;13&lt;/item&gt;&lt;item&gt;14&lt;/item&gt;&lt;item&gt;15&lt;/item&gt;&lt;/record-ids&gt;&lt;/item&gt;&lt;/Libraries&gt;"/>
  </w:docVars>
  <w:rsids>
    <w:rsidRoot w:val="009A29FD"/>
    <w:rsid w:val="0000466F"/>
    <w:rsid w:val="00013055"/>
    <w:rsid w:val="0001757B"/>
    <w:rsid w:val="00025F0D"/>
    <w:rsid w:val="000414BD"/>
    <w:rsid w:val="000525AA"/>
    <w:rsid w:val="00057DD7"/>
    <w:rsid w:val="000633AC"/>
    <w:rsid w:val="00076607"/>
    <w:rsid w:val="000773D3"/>
    <w:rsid w:val="00077B9D"/>
    <w:rsid w:val="00085038"/>
    <w:rsid w:val="00091E3E"/>
    <w:rsid w:val="00092469"/>
    <w:rsid w:val="0009589C"/>
    <w:rsid w:val="0009648F"/>
    <w:rsid w:val="00096D31"/>
    <w:rsid w:val="0009760C"/>
    <w:rsid w:val="000A0B5C"/>
    <w:rsid w:val="000A6799"/>
    <w:rsid w:val="000B3E91"/>
    <w:rsid w:val="000C1693"/>
    <w:rsid w:val="000C251F"/>
    <w:rsid w:val="000C56EC"/>
    <w:rsid w:val="000D261D"/>
    <w:rsid w:val="000D5247"/>
    <w:rsid w:val="000D7AD3"/>
    <w:rsid w:val="000E2EAC"/>
    <w:rsid w:val="000E3E3B"/>
    <w:rsid w:val="000F0867"/>
    <w:rsid w:val="000F59C8"/>
    <w:rsid w:val="00100247"/>
    <w:rsid w:val="00100692"/>
    <w:rsid w:val="00103F1F"/>
    <w:rsid w:val="00105A2F"/>
    <w:rsid w:val="00121300"/>
    <w:rsid w:val="0012712B"/>
    <w:rsid w:val="00134E31"/>
    <w:rsid w:val="00143202"/>
    <w:rsid w:val="001511E3"/>
    <w:rsid w:val="001516A5"/>
    <w:rsid w:val="00153976"/>
    <w:rsid w:val="0015694A"/>
    <w:rsid w:val="001652AD"/>
    <w:rsid w:val="0016603D"/>
    <w:rsid w:val="00174DA9"/>
    <w:rsid w:val="00175564"/>
    <w:rsid w:val="001763FD"/>
    <w:rsid w:val="00177F9C"/>
    <w:rsid w:val="00184A0C"/>
    <w:rsid w:val="0018799C"/>
    <w:rsid w:val="001911BF"/>
    <w:rsid w:val="00191730"/>
    <w:rsid w:val="001A097E"/>
    <w:rsid w:val="001A1378"/>
    <w:rsid w:val="001A13C8"/>
    <w:rsid w:val="001A33C0"/>
    <w:rsid w:val="001A3AE0"/>
    <w:rsid w:val="001A400A"/>
    <w:rsid w:val="001A5C40"/>
    <w:rsid w:val="001B0D73"/>
    <w:rsid w:val="001B2280"/>
    <w:rsid w:val="001B22A7"/>
    <w:rsid w:val="001B236C"/>
    <w:rsid w:val="001B585F"/>
    <w:rsid w:val="001C0F87"/>
    <w:rsid w:val="001C29F2"/>
    <w:rsid w:val="001C47CA"/>
    <w:rsid w:val="001C4A45"/>
    <w:rsid w:val="001C68F1"/>
    <w:rsid w:val="001C7A90"/>
    <w:rsid w:val="001D260A"/>
    <w:rsid w:val="001E0A80"/>
    <w:rsid w:val="001E1EC3"/>
    <w:rsid w:val="001E3448"/>
    <w:rsid w:val="001F0914"/>
    <w:rsid w:val="001F198F"/>
    <w:rsid w:val="001F37EA"/>
    <w:rsid w:val="001F557F"/>
    <w:rsid w:val="0020161E"/>
    <w:rsid w:val="002049A7"/>
    <w:rsid w:val="00205186"/>
    <w:rsid w:val="002076D0"/>
    <w:rsid w:val="00222447"/>
    <w:rsid w:val="00224DC7"/>
    <w:rsid w:val="00225A54"/>
    <w:rsid w:val="00226C8C"/>
    <w:rsid w:val="00241235"/>
    <w:rsid w:val="002462FC"/>
    <w:rsid w:val="002475D8"/>
    <w:rsid w:val="00251D43"/>
    <w:rsid w:val="002530E6"/>
    <w:rsid w:val="00253A52"/>
    <w:rsid w:val="0026406D"/>
    <w:rsid w:val="002650CE"/>
    <w:rsid w:val="00280AD5"/>
    <w:rsid w:val="002826E2"/>
    <w:rsid w:val="00291D62"/>
    <w:rsid w:val="0029312C"/>
    <w:rsid w:val="002A0830"/>
    <w:rsid w:val="002A0AE2"/>
    <w:rsid w:val="002A1C45"/>
    <w:rsid w:val="002A3033"/>
    <w:rsid w:val="002B0F53"/>
    <w:rsid w:val="002B1BCA"/>
    <w:rsid w:val="002B6153"/>
    <w:rsid w:val="002C5168"/>
    <w:rsid w:val="002C5425"/>
    <w:rsid w:val="002C6A06"/>
    <w:rsid w:val="002C6F46"/>
    <w:rsid w:val="002D01EA"/>
    <w:rsid w:val="002D1288"/>
    <w:rsid w:val="002D3069"/>
    <w:rsid w:val="002E3B6C"/>
    <w:rsid w:val="002E7689"/>
    <w:rsid w:val="002F11A0"/>
    <w:rsid w:val="002F2D45"/>
    <w:rsid w:val="002F444F"/>
    <w:rsid w:val="002F4B69"/>
    <w:rsid w:val="00302DCE"/>
    <w:rsid w:val="0030504A"/>
    <w:rsid w:val="00313080"/>
    <w:rsid w:val="00323477"/>
    <w:rsid w:val="00333CBB"/>
    <w:rsid w:val="003343EB"/>
    <w:rsid w:val="00335FB7"/>
    <w:rsid w:val="003415B5"/>
    <w:rsid w:val="0034381D"/>
    <w:rsid w:val="0034558E"/>
    <w:rsid w:val="00347F60"/>
    <w:rsid w:val="003505DC"/>
    <w:rsid w:val="00353533"/>
    <w:rsid w:val="00364556"/>
    <w:rsid w:val="00367D4C"/>
    <w:rsid w:val="003804C9"/>
    <w:rsid w:val="00386193"/>
    <w:rsid w:val="003968D8"/>
    <w:rsid w:val="003A0CD8"/>
    <w:rsid w:val="003A2A79"/>
    <w:rsid w:val="003A2BBE"/>
    <w:rsid w:val="003B4ECD"/>
    <w:rsid w:val="003C4F57"/>
    <w:rsid w:val="003C4F5C"/>
    <w:rsid w:val="003C5142"/>
    <w:rsid w:val="003C630D"/>
    <w:rsid w:val="003D2FD0"/>
    <w:rsid w:val="003D5ECC"/>
    <w:rsid w:val="003E0F6D"/>
    <w:rsid w:val="003E1235"/>
    <w:rsid w:val="003E4273"/>
    <w:rsid w:val="003F0320"/>
    <w:rsid w:val="00400AB1"/>
    <w:rsid w:val="00404CAB"/>
    <w:rsid w:val="00410689"/>
    <w:rsid w:val="00412638"/>
    <w:rsid w:val="00435F63"/>
    <w:rsid w:val="0044357B"/>
    <w:rsid w:val="004436AF"/>
    <w:rsid w:val="0044429B"/>
    <w:rsid w:val="00451BFA"/>
    <w:rsid w:val="00457B73"/>
    <w:rsid w:val="00465630"/>
    <w:rsid w:val="004704CE"/>
    <w:rsid w:val="00483BCF"/>
    <w:rsid w:val="004944B0"/>
    <w:rsid w:val="004A0A15"/>
    <w:rsid w:val="004A34CA"/>
    <w:rsid w:val="004B0402"/>
    <w:rsid w:val="004B1D36"/>
    <w:rsid w:val="004C6FC5"/>
    <w:rsid w:val="004D1295"/>
    <w:rsid w:val="004D3645"/>
    <w:rsid w:val="004D375B"/>
    <w:rsid w:val="004D3A92"/>
    <w:rsid w:val="004E1F64"/>
    <w:rsid w:val="004E6665"/>
    <w:rsid w:val="004E78A2"/>
    <w:rsid w:val="004F7AE9"/>
    <w:rsid w:val="00501497"/>
    <w:rsid w:val="00505FC6"/>
    <w:rsid w:val="00507402"/>
    <w:rsid w:val="00507BB1"/>
    <w:rsid w:val="00520C38"/>
    <w:rsid w:val="005353FB"/>
    <w:rsid w:val="005361FC"/>
    <w:rsid w:val="0053687C"/>
    <w:rsid w:val="00541634"/>
    <w:rsid w:val="00542345"/>
    <w:rsid w:val="00545994"/>
    <w:rsid w:val="0056497F"/>
    <w:rsid w:val="00567057"/>
    <w:rsid w:val="005713F8"/>
    <w:rsid w:val="005714FB"/>
    <w:rsid w:val="00573F2E"/>
    <w:rsid w:val="0057638D"/>
    <w:rsid w:val="005806C7"/>
    <w:rsid w:val="0059354D"/>
    <w:rsid w:val="00596D1D"/>
    <w:rsid w:val="00596F3B"/>
    <w:rsid w:val="00597856"/>
    <w:rsid w:val="005A145F"/>
    <w:rsid w:val="005A1B7C"/>
    <w:rsid w:val="005A1BA2"/>
    <w:rsid w:val="005A7D18"/>
    <w:rsid w:val="005B2666"/>
    <w:rsid w:val="005C0A68"/>
    <w:rsid w:val="005C5BB2"/>
    <w:rsid w:val="005C74A4"/>
    <w:rsid w:val="005E78D2"/>
    <w:rsid w:val="005F1275"/>
    <w:rsid w:val="005F35E2"/>
    <w:rsid w:val="005F7CE0"/>
    <w:rsid w:val="006006A1"/>
    <w:rsid w:val="006042BA"/>
    <w:rsid w:val="006113A0"/>
    <w:rsid w:val="00612CB9"/>
    <w:rsid w:val="00615E94"/>
    <w:rsid w:val="00621B5A"/>
    <w:rsid w:val="006220E9"/>
    <w:rsid w:val="00623A73"/>
    <w:rsid w:val="00630ECF"/>
    <w:rsid w:val="00634E3D"/>
    <w:rsid w:val="00642F3F"/>
    <w:rsid w:val="006431DB"/>
    <w:rsid w:val="00646165"/>
    <w:rsid w:val="00657ADE"/>
    <w:rsid w:val="0066050E"/>
    <w:rsid w:val="006741FC"/>
    <w:rsid w:val="00676181"/>
    <w:rsid w:val="006850E3"/>
    <w:rsid w:val="006874F5"/>
    <w:rsid w:val="00691610"/>
    <w:rsid w:val="00693BDC"/>
    <w:rsid w:val="00695FF5"/>
    <w:rsid w:val="006B1234"/>
    <w:rsid w:val="006C1AAD"/>
    <w:rsid w:val="006C3072"/>
    <w:rsid w:val="006C3AE3"/>
    <w:rsid w:val="006C76E2"/>
    <w:rsid w:val="006D6B59"/>
    <w:rsid w:val="006D6C91"/>
    <w:rsid w:val="006E10F3"/>
    <w:rsid w:val="006E74E9"/>
    <w:rsid w:val="006F0B6B"/>
    <w:rsid w:val="006F2553"/>
    <w:rsid w:val="006F72B8"/>
    <w:rsid w:val="006F75F6"/>
    <w:rsid w:val="007032F3"/>
    <w:rsid w:val="00705D00"/>
    <w:rsid w:val="00707389"/>
    <w:rsid w:val="00712C3B"/>
    <w:rsid w:val="0072406C"/>
    <w:rsid w:val="0072536F"/>
    <w:rsid w:val="00732ABF"/>
    <w:rsid w:val="0073322D"/>
    <w:rsid w:val="007348F5"/>
    <w:rsid w:val="00734B03"/>
    <w:rsid w:val="00741A02"/>
    <w:rsid w:val="00745989"/>
    <w:rsid w:val="007520F4"/>
    <w:rsid w:val="0075398B"/>
    <w:rsid w:val="00761F07"/>
    <w:rsid w:val="00766FF2"/>
    <w:rsid w:val="00767FD5"/>
    <w:rsid w:val="00781B23"/>
    <w:rsid w:val="00783ED4"/>
    <w:rsid w:val="007853FD"/>
    <w:rsid w:val="0078648D"/>
    <w:rsid w:val="00787081"/>
    <w:rsid w:val="00787FF4"/>
    <w:rsid w:val="00791782"/>
    <w:rsid w:val="00792E78"/>
    <w:rsid w:val="00797914"/>
    <w:rsid w:val="007A3888"/>
    <w:rsid w:val="007B586E"/>
    <w:rsid w:val="007B63AE"/>
    <w:rsid w:val="007C0F57"/>
    <w:rsid w:val="007C3EEF"/>
    <w:rsid w:val="007C5EDC"/>
    <w:rsid w:val="007E63D1"/>
    <w:rsid w:val="007F6DA7"/>
    <w:rsid w:val="00802A74"/>
    <w:rsid w:val="00814751"/>
    <w:rsid w:val="0082131D"/>
    <w:rsid w:val="00821A84"/>
    <w:rsid w:val="008262EE"/>
    <w:rsid w:val="00830C8C"/>
    <w:rsid w:val="00836544"/>
    <w:rsid w:val="00843FCD"/>
    <w:rsid w:val="00851FD1"/>
    <w:rsid w:val="00853B78"/>
    <w:rsid w:val="00854576"/>
    <w:rsid w:val="008550F0"/>
    <w:rsid w:val="008567DC"/>
    <w:rsid w:val="00861441"/>
    <w:rsid w:val="00863571"/>
    <w:rsid w:val="008642D4"/>
    <w:rsid w:val="00867F83"/>
    <w:rsid w:val="00870487"/>
    <w:rsid w:val="00871142"/>
    <w:rsid w:val="00872AA0"/>
    <w:rsid w:val="00872BF5"/>
    <w:rsid w:val="00872C10"/>
    <w:rsid w:val="00874339"/>
    <w:rsid w:val="00874BB5"/>
    <w:rsid w:val="008758C6"/>
    <w:rsid w:val="00875B8F"/>
    <w:rsid w:val="008823E0"/>
    <w:rsid w:val="008872CD"/>
    <w:rsid w:val="00891622"/>
    <w:rsid w:val="00891725"/>
    <w:rsid w:val="008974FD"/>
    <w:rsid w:val="008A2007"/>
    <w:rsid w:val="008A7655"/>
    <w:rsid w:val="008B58FB"/>
    <w:rsid w:val="008B74F8"/>
    <w:rsid w:val="008C112E"/>
    <w:rsid w:val="008C2062"/>
    <w:rsid w:val="008D2181"/>
    <w:rsid w:val="008D4F56"/>
    <w:rsid w:val="008D7493"/>
    <w:rsid w:val="008E1F28"/>
    <w:rsid w:val="008F4799"/>
    <w:rsid w:val="008F5646"/>
    <w:rsid w:val="008F6CE0"/>
    <w:rsid w:val="00900F6C"/>
    <w:rsid w:val="00904F69"/>
    <w:rsid w:val="00910CBA"/>
    <w:rsid w:val="00911A7C"/>
    <w:rsid w:val="00917650"/>
    <w:rsid w:val="009335BA"/>
    <w:rsid w:val="00942AA7"/>
    <w:rsid w:val="0095277B"/>
    <w:rsid w:val="00955D5C"/>
    <w:rsid w:val="009563D6"/>
    <w:rsid w:val="00960CBD"/>
    <w:rsid w:val="00962BB4"/>
    <w:rsid w:val="009711C2"/>
    <w:rsid w:val="00971680"/>
    <w:rsid w:val="00972159"/>
    <w:rsid w:val="00976993"/>
    <w:rsid w:val="00984358"/>
    <w:rsid w:val="009865E1"/>
    <w:rsid w:val="0099144F"/>
    <w:rsid w:val="009930BD"/>
    <w:rsid w:val="009936F5"/>
    <w:rsid w:val="00994222"/>
    <w:rsid w:val="00994512"/>
    <w:rsid w:val="0099552F"/>
    <w:rsid w:val="009958D6"/>
    <w:rsid w:val="00997058"/>
    <w:rsid w:val="009A29FD"/>
    <w:rsid w:val="009A2AFC"/>
    <w:rsid w:val="009A7F9C"/>
    <w:rsid w:val="009B4264"/>
    <w:rsid w:val="009B42C7"/>
    <w:rsid w:val="009C27CC"/>
    <w:rsid w:val="009C3228"/>
    <w:rsid w:val="009C7F30"/>
    <w:rsid w:val="009D5601"/>
    <w:rsid w:val="009D6FCC"/>
    <w:rsid w:val="009F20EC"/>
    <w:rsid w:val="009F338A"/>
    <w:rsid w:val="009F44F4"/>
    <w:rsid w:val="00A1418A"/>
    <w:rsid w:val="00A16110"/>
    <w:rsid w:val="00A20CD7"/>
    <w:rsid w:val="00A20D13"/>
    <w:rsid w:val="00A261AF"/>
    <w:rsid w:val="00A263EC"/>
    <w:rsid w:val="00A35EB8"/>
    <w:rsid w:val="00A36BB7"/>
    <w:rsid w:val="00A40884"/>
    <w:rsid w:val="00A4153F"/>
    <w:rsid w:val="00A41A5B"/>
    <w:rsid w:val="00A41A5E"/>
    <w:rsid w:val="00A42D98"/>
    <w:rsid w:val="00A43E0D"/>
    <w:rsid w:val="00A51CCC"/>
    <w:rsid w:val="00A534A0"/>
    <w:rsid w:val="00A5414B"/>
    <w:rsid w:val="00A57695"/>
    <w:rsid w:val="00A60B7F"/>
    <w:rsid w:val="00A61953"/>
    <w:rsid w:val="00A70EBB"/>
    <w:rsid w:val="00A75B6A"/>
    <w:rsid w:val="00A80576"/>
    <w:rsid w:val="00AA30AE"/>
    <w:rsid w:val="00AB0B09"/>
    <w:rsid w:val="00AB27E8"/>
    <w:rsid w:val="00AC3624"/>
    <w:rsid w:val="00AD7F4E"/>
    <w:rsid w:val="00AE40A5"/>
    <w:rsid w:val="00AE44E6"/>
    <w:rsid w:val="00AE6E05"/>
    <w:rsid w:val="00AF1B5C"/>
    <w:rsid w:val="00AF26AE"/>
    <w:rsid w:val="00AF4C8F"/>
    <w:rsid w:val="00AF7CBB"/>
    <w:rsid w:val="00B021D1"/>
    <w:rsid w:val="00B0307F"/>
    <w:rsid w:val="00B03083"/>
    <w:rsid w:val="00B0543F"/>
    <w:rsid w:val="00B10AE0"/>
    <w:rsid w:val="00B12B86"/>
    <w:rsid w:val="00B1413E"/>
    <w:rsid w:val="00B16AAA"/>
    <w:rsid w:val="00B2753A"/>
    <w:rsid w:val="00B30DD1"/>
    <w:rsid w:val="00B3413D"/>
    <w:rsid w:val="00B34D51"/>
    <w:rsid w:val="00B35ACA"/>
    <w:rsid w:val="00B371F7"/>
    <w:rsid w:val="00B374CD"/>
    <w:rsid w:val="00B43D95"/>
    <w:rsid w:val="00B44B94"/>
    <w:rsid w:val="00B50B80"/>
    <w:rsid w:val="00B52602"/>
    <w:rsid w:val="00B5505B"/>
    <w:rsid w:val="00B73798"/>
    <w:rsid w:val="00B834AA"/>
    <w:rsid w:val="00B83615"/>
    <w:rsid w:val="00B83CCC"/>
    <w:rsid w:val="00B90EAE"/>
    <w:rsid w:val="00B937BA"/>
    <w:rsid w:val="00BB07DD"/>
    <w:rsid w:val="00BB2569"/>
    <w:rsid w:val="00BB28E7"/>
    <w:rsid w:val="00BB43A7"/>
    <w:rsid w:val="00BB5F9D"/>
    <w:rsid w:val="00BB708E"/>
    <w:rsid w:val="00BC4312"/>
    <w:rsid w:val="00BC5211"/>
    <w:rsid w:val="00BC5318"/>
    <w:rsid w:val="00BD3A02"/>
    <w:rsid w:val="00BD4F4E"/>
    <w:rsid w:val="00BD6E17"/>
    <w:rsid w:val="00BE5F37"/>
    <w:rsid w:val="00BE6371"/>
    <w:rsid w:val="00BF1434"/>
    <w:rsid w:val="00BF1462"/>
    <w:rsid w:val="00BF47AD"/>
    <w:rsid w:val="00BF4D47"/>
    <w:rsid w:val="00C01E2B"/>
    <w:rsid w:val="00C021EB"/>
    <w:rsid w:val="00C0331B"/>
    <w:rsid w:val="00C04233"/>
    <w:rsid w:val="00C053F4"/>
    <w:rsid w:val="00C1060E"/>
    <w:rsid w:val="00C1096D"/>
    <w:rsid w:val="00C1162C"/>
    <w:rsid w:val="00C1792A"/>
    <w:rsid w:val="00C2228D"/>
    <w:rsid w:val="00C247FB"/>
    <w:rsid w:val="00C26124"/>
    <w:rsid w:val="00C30471"/>
    <w:rsid w:val="00C41B50"/>
    <w:rsid w:val="00C4271E"/>
    <w:rsid w:val="00C43E03"/>
    <w:rsid w:val="00C46A4C"/>
    <w:rsid w:val="00C52ADE"/>
    <w:rsid w:val="00C64436"/>
    <w:rsid w:val="00C65ED1"/>
    <w:rsid w:val="00C74E1E"/>
    <w:rsid w:val="00C76A73"/>
    <w:rsid w:val="00C841F0"/>
    <w:rsid w:val="00C90F29"/>
    <w:rsid w:val="00C929A3"/>
    <w:rsid w:val="00C9315B"/>
    <w:rsid w:val="00CA2CE7"/>
    <w:rsid w:val="00CA3020"/>
    <w:rsid w:val="00CA31B1"/>
    <w:rsid w:val="00CA3819"/>
    <w:rsid w:val="00CA3E29"/>
    <w:rsid w:val="00CA5CD7"/>
    <w:rsid w:val="00CB017B"/>
    <w:rsid w:val="00CB637A"/>
    <w:rsid w:val="00CC37E5"/>
    <w:rsid w:val="00CC3FB2"/>
    <w:rsid w:val="00CC6DAD"/>
    <w:rsid w:val="00CC7FB9"/>
    <w:rsid w:val="00CD545F"/>
    <w:rsid w:val="00CD7398"/>
    <w:rsid w:val="00CD7F7C"/>
    <w:rsid w:val="00CE0500"/>
    <w:rsid w:val="00CE129C"/>
    <w:rsid w:val="00CE3C93"/>
    <w:rsid w:val="00CE6312"/>
    <w:rsid w:val="00CF3212"/>
    <w:rsid w:val="00CF3C8F"/>
    <w:rsid w:val="00CF5A50"/>
    <w:rsid w:val="00D00030"/>
    <w:rsid w:val="00D01EE3"/>
    <w:rsid w:val="00D02DBA"/>
    <w:rsid w:val="00D1305A"/>
    <w:rsid w:val="00D30F7C"/>
    <w:rsid w:val="00D331EF"/>
    <w:rsid w:val="00D44044"/>
    <w:rsid w:val="00D457EC"/>
    <w:rsid w:val="00D45ED6"/>
    <w:rsid w:val="00D52342"/>
    <w:rsid w:val="00D5747D"/>
    <w:rsid w:val="00D629FE"/>
    <w:rsid w:val="00D64A60"/>
    <w:rsid w:val="00D6711C"/>
    <w:rsid w:val="00D71910"/>
    <w:rsid w:val="00D724A7"/>
    <w:rsid w:val="00D725DF"/>
    <w:rsid w:val="00D80F05"/>
    <w:rsid w:val="00D823D7"/>
    <w:rsid w:val="00D842C1"/>
    <w:rsid w:val="00D85CE6"/>
    <w:rsid w:val="00D920BC"/>
    <w:rsid w:val="00DB05A6"/>
    <w:rsid w:val="00DB153A"/>
    <w:rsid w:val="00DB5008"/>
    <w:rsid w:val="00DB52D8"/>
    <w:rsid w:val="00DB5908"/>
    <w:rsid w:val="00DB6EA0"/>
    <w:rsid w:val="00DB6F3E"/>
    <w:rsid w:val="00DB7DFD"/>
    <w:rsid w:val="00DC07C0"/>
    <w:rsid w:val="00DC263A"/>
    <w:rsid w:val="00DC29CB"/>
    <w:rsid w:val="00DC4AD2"/>
    <w:rsid w:val="00DD072F"/>
    <w:rsid w:val="00DD0ACB"/>
    <w:rsid w:val="00DD0DAF"/>
    <w:rsid w:val="00DD0DBC"/>
    <w:rsid w:val="00DD27A8"/>
    <w:rsid w:val="00DD4E30"/>
    <w:rsid w:val="00DE1433"/>
    <w:rsid w:val="00DF1BD7"/>
    <w:rsid w:val="00DF2804"/>
    <w:rsid w:val="00DF516C"/>
    <w:rsid w:val="00DF6B36"/>
    <w:rsid w:val="00E00C39"/>
    <w:rsid w:val="00E04E8B"/>
    <w:rsid w:val="00E10D9F"/>
    <w:rsid w:val="00E1469F"/>
    <w:rsid w:val="00E21E87"/>
    <w:rsid w:val="00E329FD"/>
    <w:rsid w:val="00E339F7"/>
    <w:rsid w:val="00E342C0"/>
    <w:rsid w:val="00E36CC2"/>
    <w:rsid w:val="00E36CD3"/>
    <w:rsid w:val="00E4035E"/>
    <w:rsid w:val="00E403FF"/>
    <w:rsid w:val="00E40B33"/>
    <w:rsid w:val="00E5217E"/>
    <w:rsid w:val="00E60B82"/>
    <w:rsid w:val="00E61814"/>
    <w:rsid w:val="00E65D0A"/>
    <w:rsid w:val="00E67F4E"/>
    <w:rsid w:val="00E70726"/>
    <w:rsid w:val="00E72D4F"/>
    <w:rsid w:val="00E750C4"/>
    <w:rsid w:val="00E82B4A"/>
    <w:rsid w:val="00E86ACF"/>
    <w:rsid w:val="00E871DE"/>
    <w:rsid w:val="00E9031A"/>
    <w:rsid w:val="00E91400"/>
    <w:rsid w:val="00E9279D"/>
    <w:rsid w:val="00E92F25"/>
    <w:rsid w:val="00E93BDE"/>
    <w:rsid w:val="00E97292"/>
    <w:rsid w:val="00EA45D6"/>
    <w:rsid w:val="00EB3D81"/>
    <w:rsid w:val="00ED055A"/>
    <w:rsid w:val="00ED1501"/>
    <w:rsid w:val="00EE35EF"/>
    <w:rsid w:val="00EF2B57"/>
    <w:rsid w:val="00EF4D50"/>
    <w:rsid w:val="00F00B97"/>
    <w:rsid w:val="00F04B3C"/>
    <w:rsid w:val="00F108F1"/>
    <w:rsid w:val="00F15DC8"/>
    <w:rsid w:val="00F249A5"/>
    <w:rsid w:val="00F26828"/>
    <w:rsid w:val="00F270F3"/>
    <w:rsid w:val="00F27BEE"/>
    <w:rsid w:val="00F32CDE"/>
    <w:rsid w:val="00F40BCD"/>
    <w:rsid w:val="00F45110"/>
    <w:rsid w:val="00F478D1"/>
    <w:rsid w:val="00F504F5"/>
    <w:rsid w:val="00F5418B"/>
    <w:rsid w:val="00F54F07"/>
    <w:rsid w:val="00F602C0"/>
    <w:rsid w:val="00F82EC5"/>
    <w:rsid w:val="00F949F3"/>
    <w:rsid w:val="00F9738C"/>
    <w:rsid w:val="00FA0096"/>
    <w:rsid w:val="00FA0D36"/>
    <w:rsid w:val="00FA7DB6"/>
    <w:rsid w:val="00FB1562"/>
    <w:rsid w:val="00FB26D6"/>
    <w:rsid w:val="00FB6234"/>
    <w:rsid w:val="00FC63AF"/>
    <w:rsid w:val="00FC6EB2"/>
    <w:rsid w:val="00FD4423"/>
    <w:rsid w:val="00FD4FAD"/>
    <w:rsid w:val="00FE1FAD"/>
    <w:rsid w:val="00FE63D7"/>
    <w:rsid w:val="00FE69AD"/>
    <w:rsid w:val="00FE7316"/>
    <w:rsid w:val="00FE7FFA"/>
    <w:rsid w:val="00FF13A1"/>
    <w:rsid w:val="00FF2F6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8238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AD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FE1F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1F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E1FAD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1FAD"/>
    <w:pPr>
      <w:tabs>
        <w:tab w:val="center" w:pos="4320"/>
        <w:tab w:val="right" w:pos="8640"/>
      </w:tabs>
    </w:pPr>
  </w:style>
  <w:style w:type="character" w:styleId="HTMLKeyboard">
    <w:name w:val="HTML Keyboard"/>
    <w:rsid w:val="00FE1FAD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FE1FAD"/>
  </w:style>
  <w:style w:type="character" w:styleId="LineNumber">
    <w:name w:val="line number"/>
    <w:basedOn w:val="DefaultParagraphFont"/>
    <w:rsid w:val="00FE1FAD"/>
  </w:style>
  <w:style w:type="paragraph" w:styleId="Footer">
    <w:name w:val="footer"/>
    <w:basedOn w:val="Normal"/>
    <w:rsid w:val="00FE1FAD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uiPriority w:val="10"/>
    <w:qFormat/>
    <w:rsid w:val="005C0A6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C0A68"/>
    <w:rPr>
      <w:rFonts w:ascii="Arial" w:hAnsi="Arial"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A29FD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1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1A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1A0"/>
    <w:rPr>
      <w:rFonts w:asciiTheme="minorHAnsi" w:eastAsiaTheme="minorHAnsi" w:hAnsiTheme="minorHAnsi" w:cstheme="minorBidi"/>
      <w:lang w:val="da-DK"/>
    </w:rPr>
  </w:style>
  <w:style w:type="paragraph" w:styleId="BalloonText">
    <w:name w:val="Balloon Text"/>
    <w:basedOn w:val="Normal"/>
    <w:link w:val="BalloonTextChar"/>
    <w:rsid w:val="002F11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11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724A7"/>
    <w:pPr>
      <w:spacing w:before="100" w:beforeAutospacing="1" w:after="100" w:afterAutospacing="1" w:line="240" w:lineRule="auto"/>
    </w:pPr>
    <w:rPr>
      <w:rFonts w:eastAsiaTheme="minorEastAsia"/>
      <w:lang w:val="da-DK" w:eastAsia="da-DK"/>
    </w:rPr>
  </w:style>
  <w:style w:type="paragraph" w:customStyle="1" w:styleId="EndNoteBibliography">
    <w:name w:val="EndNote Bibliography"/>
    <w:basedOn w:val="Normal"/>
    <w:link w:val="EndNoteBibliographyTegn"/>
    <w:rsid w:val="0034558E"/>
    <w:pPr>
      <w:spacing w:after="160" w:line="240" w:lineRule="auto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Tegn">
    <w:name w:val="EndNote Bibliography Tegn"/>
    <w:basedOn w:val="DefaultParagraphFont"/>
    <w:link w:val="EndNoteBibliography"/>
    <w:rsid w:val="0034558E"/>
    <w:rPr>
      <w:rFonts w:ascii="Calibri" w:eastAsiaTheme="minorHAnsi" w:hAnsi="Calibri" w:cs="Calibri"/>
      <w:noProof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0F53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2B0F53"/>
    <w:rPr>
      <w:rFonts w:asciiTheme="minorHAnsi" w:eastAsiaTheme="minorHAnsi" w:hAnsiTheme="minorHAnsi" w:cstheme="minorBidi"/>
      <w:b/>
      <w:bCs/>
      <w:lang w:val="da-DK"/>
    </w:rPr>
  </w:style>
  <w:style w:type="paragraph" w:customStyle="1" w:styleId="EndNoteBibliographyTitle">
    <w:name w:val="EndNote Bibliography Title"/>
    <w:basedOn w:val="Normal"/>
    <w:link w:val="EndNoteBibliographyTitleTegn"/>
    <w:rsid w:val="00DF1BD7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Tegn">
    <w:name w:val="EndNote Bibliography Title Tegn"/>
    <w:basedOn w:val="CommentTextChar"/>
    <w:link w:val="EndNoteBibliographyTitle"/>
    <w:rsid w:val="00DF1BD7"/>
    <w:rPr>
      <w:rFonts w:ascii="Calibri" w:eastAsiaTheme="minorHAnsi" w:hAnsi="Calibri" w:cs="Calibri"/>
      <w:noProof/>
      <w:sz w:val="22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9936F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1755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36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dNote%20X9\Templates\J%20Clin%20Oncolog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565E-75AB-481C-A411-718A6BE7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 Clin Oncology.dotm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Journal of Clinical Oncology</vt:lpstr>
      <vt:lpstr>Journal of Clinical Oncology</vt:lpstr>
    </vt:vector>
  </TitlesOfParts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Clinical Oncology</dc:title>
  <dc:subject/>
  <dc:creator/>
  <cp:keywords/>
  <dc:description/>
  <cp:lastModifiedBy/>
  <cp:revision>1</cp:revision>
  <dcterms:created xsi:type="dcterms:W3CDTF">2020-06-11T21:08:00Z</dcterms:created>
  <dcterms:modified xsi:type="dcterms:W3CDTF">2020-06-16T20:19:00Z</dcterms:modified>
</cp:coreProperties>
</file>