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C90" w:rsidRPr="00591C90" w:rsidRDefault="00591C90" w:rsidP="00591C90">
      <w:pPr>
        <w:spacing w:before="0" w:after="120" w:line="360" w:lineRule="auto"/>
        <w:rPr>
          <w:b/>
        </w:rPr>
      </w:pPr>
      <w:r w:rsidRPr="00591C90">
        <w:rPr>
          <w:b/>
        </w:rPr>
        <w:t>Cancer Causes &amp; Control</w:t>
      </w:r>
    </w:p>
    <w:p w:rsidR="000E2895" w:rsidRDefault="000E2895" w:rsidP="00591C90">
      <w:pPr>
        <w:spacing w:before="0" w:after="120" w:line="360" w:lineRule="auto"/>
        <w:rPr>
          <w:b/>
        </w:rPr>
      </w:pPr>
      <w:r w:rsidRPr="000E2895">
        <w:rPr>
          <w:b/>
        </w:rPr>
        <w:t xml:space="preserve">World Cancer Research Fund International: Continuous Update Project—systematic literature review and meta-analysis of observational cohort studies on physical activity, sedentary </w:t>
      </w:r>
      <w:proofErr w:type="spellStart"/>
      <w:r w:rsidRPr="000E2895">
        <w:rPr>
          <w:b/>
        </w:rPr>
        <w:t>behavior</w:t>
      </w:r>
      <w:proofErr w:type="spellEnd"/>
      <w:r w:rsidRPr="000E2895">
        <w:rPr>
          <w:b/>
        </w:rPr>
        <w:t xml:space="preserve">, adiposity, and weight change and breast cancer risk </w:t>
      </w:r>
    </w:p>
    <w:p w:rsidR="00591C90" w:rsidRPr="00591C90" w:rsidRDefault="00591C90" w:rsidP="00591C90">
      <w:pPr>
        <w:spacing w:before="0" w:after="120" w:line="360" w:lineRule="auto"/>
      </w:pPr>
      <w:bookmarkStart w:id="0" w:name="_GoBack"/>
      <w:bookmarkEnd w:id="0"/>
      <w:r w:rsidRPr="00591C90">
        <w:t>Doris S. M. Chan, Leila Abar, Margarita Cariolou, Neesha Nanu, Darren C. Greenwood, Elisa V. Bandera, Anne McTiernan, Teresa Norat</w:t>
      </w:r>
    </w:p>
    <w:p w:rsidR="00591C90" w:rsidRPr="00591C90" w:rsidRDefault="00591C90" w:rsidP="00591C90">
      <w:pPr>
        <w:spacing w:before="0" w:after="120" w:line="360" w:lineRule="auto"/>
        <w:rPr>
          <w:b/>
        </w:rPr>
      </w:pPr>
      <w:r w:rsidRPr="00591C90">
        <w:rPr>
          <w:b/>
        </w:rPr>
        <w:t xml:space="preserve">Correspondence: </w:t>
      </w:r>
    </w:p>
    <w:p w:rsidR="00591C90" w:rsidRPr="00591C90" w:rsidRDefault="00591C90" w:rsidP="00591C90">
      <w:pPr>
        <w:spacing w:before="0" w:after="120" w:line="360" w:lineRule="auto"/>
      </w:pPr>
      <w:r w:rsidRPr="00591C90">
        <w:t xml:space="preserve">Dr Doris S. M. Chan, Department of Epidemiology and Biostatistics, School of Public Health, Imperial College London, </w:t>
      </w:r>
      <w:proofErr w:type="gramStart"/>
      <w:r w:rsidRPr="00591C90">
        <w:t>London</w:t>
      </w:r>
      <w:proofErr w:type="gramEnd"/>
      <w:r w:rsidRPr="00591C90">
        <w:t xml:space="preserve">, UK. Email: </w:t>
      </w:r>
      <w:hyperlink r:id="rId6" w:history="1">
        <w:r w:rsidRPr="00591C90">
          <w:rPr>
            <w:rStyle w:val="Hyperlink"/>
            <w:color w:val="auto"/>
            <w:u w:val="none"/>
          </w:rPr>
          <w:t>d.chan@imperial.ac.uk</w:t>
        </w:r>
      </w:hyperlink>
    </w:p>
    <w:p w:rsidR="001E411E" w:rsidRDefault="001E411E" w:rsidP="00591C90">
      <w:pPr>
        <w:spacing w:before="0" w:after="120" w:line="360" w:lineRule="auto"/>
        <w:rPr>
          <w:b/>
        </w:rPr>
      </w:pPr>
    </w:p>
    <w:p w:rsidR="00FB11D8" w:rsidRPr="00180BB5" w:rsidRDefault="00FB11D8" w:rsidP="00591C90">
      <w:pPr>
        <w:spacing w:before="0" w:after="120" w:line="360" w:lineRule="auto"/>
        <w:rPr>
          <w:b/>
        </w:rPr>
      </w:pPr>
      <w:r w:rsidRPr="00FB11D8">
        <w:rPr>
          <w:b/>
        </w:rPr>
        <w:t>Methods</w:t>
      </w:r>
    </w:p>
    <w:p w:rsidR="00D14998" w:rsidRPr="00D14998" w:rsidRDefault="00D14998" w:rsidP="0009115A">
      <w:pPr>
        <w:spacing w:after="120" w:line="360" w:lineRule="auto"/>
      </w:pPr>
      <w:r w:rsidRPr="00180BB5">
        <w:t xml:space="preserve">The </w:t>
      </w:r>
      <w:r w:rsidR="00066D49" w:rsidRPr="00180BB5">
        <w:t xml:space="preserve">review </w:t>
      </w:r>
      <w:r w:rsidRPr="00180BB5">
        <w:t xml:space="preserve">protocol is available online at </w:t>
      </w:r>
      <w:hyperlink r:id="rId7" w:history="1">
        <w:r w:rsidR="00180BB5" w:rsidRPr="00180BB5">
          <w:rPr>
            <w:rStyle w:val="Hyperlink"/>
            <w:color w:val="auto"/>
            <w:u w:val="none"/>
          </w:rPr>
          <w:t>https://www.wcrf.org/sites/default/files/breast-cancer-protocol.pdf</w:t>
        </w:r>
      </w:hyperlink>
      <w:r w:rsidR="00180BB5" w:rsidRPr="00180BB5">
        <w:t xml:space="preserve"> (accessed </w:t>
      </w:r>
      <w:r w:rsidR="00180BB5">
        <w:t>on 15th March 2019)</w:t>
      </w:r>
      <w:r w:rsidRPr="005A19D1">
        <w:t>. Modifications have been made</w:t>
      </w:r>
      <w:r w:rsidR="00125CC7" w:rsidRPr="005A19D1">
        <w:t xml:space="preserve"> since its preparation in 2007, the changes </w:t>
      </w:r>
      <w:r w:rsidRPr="005A19D1">
        <w:t>are indicated below.</w:t>
      </w:r>
    </w:p>
    <w:p w:rsidR="0009115A" w:rsidRPr="0009115A" w:rsidRDefault="0009115A" w:rsidP="0009115A">
      <w:pPr>
        <w:spacing w:after="120" w:line="360" w:lineRule="auto"/>
        <w:rPr>
          <w:u w:val="single"/>
        </w:rPr>
      </w:pPr>
      <w:r w:rsidRPr="00C45622">
        <w:rPr>
          <w:u w:val="single"/>
        </w:rPr>
        <w:t>Literature search</w:t>
      </w:r>
    </w:p>
    <w:p w:rsidR="0009115A" w:rsidRDefault="0009115A" w:rsidP="0009115A">
      <w:pPr>
        <w:spacing w:after="120" w:line="360" w:lineRule="auto"/>
      </w:pPr>
      <w:r>
        <w:t xml:space="preserve">The CUP team </w:t>
      </w:r>
      <w:r w:rsidRPr="00764A58">
        <w:t>at Imperial College London</w:t>
      </w:r>
      <w:r>
        <w:t xml:space="preserve"> searched in PubMed for relevant publications, using a tested search strategy that contains </w:t>
      </w:r>
      <w:r w:rsidRPr="00700867">
        <w:t>medical subject headings (</w:t>
      </w:r>
      <w:proofErr w:type="spellStart"/>
      <w:r w:rsidRPr="00700867">
        <w:t>MeSH</w:t>
      </w:r>
      <w:proofErr w:type="spellEnd"/>
      <w:r w:rsidRPr="00700867">
        <w:t xml:space="preserve"> terms) and text words </w:t>
      </w:r>
      <w:r>
        <w:t xml:space="preserve">for a broad range of lifestyle factors and breast cancer. The search was updated after </w:t>
      </w:r>
      <w:r w:rsidRPr="00F506A8">
        <w:t>the Third Expert Report</w:t>
      </w:r>
      <w:r w:rsidR="00CF62A8">
        <w:t xml:space="preserve"> </w:t>
      </w:r>
      <w:r>
        <w:fldChar w:fldCharType="begin"/>
      </w:r>
      <w:r w:rsidR="005D5121">
        <w:instrText xml:space="preserve"> ADDIN REFMGR.CITE &lt;Refman&gt;&lt;Cite&gt;&lt;Year&gt;2018&lt;/Year&gt;&lt;RecNum&gt;842&lt;/RecNum&gt;&lt;IDText&gt;World Cancer Research Fund/American Institute for Cancer Research. Diet, Nutrition, Physical Activity and Cancer: a Global Perspective. Continuous Update Project Expert Report&lt;/IDText&gt;&lt;MDL Ref_Type="Report"&gt;&lt;Ref_Type&gt;Report&lt;/Ref_Type&gt;&lt;Ref_ID&gt;842&lt;/Ref_ID&gt;&lt;Title_Primary&gt;World Cancer Research Fund/American Institute for Cancer Research. Diet, Nutrition, Physical Activity and Cancer: a Global Perspective. Continuous Update Project Expert Report&lt;/Title_Primary&gt;&lt;Date_Primary&gt;2018&lt;/Date_Primary&gt;&lt;Keywords&gt;cancer&lt;/Keywords&gt;&lt;Keywords&gt;Food&lt;/Keywords&gt;&lt;Keywords&gt;physical activity&lt;/Keywords&gt;&lt;Keywords&gt;Research&lt;/Keywords&gt;&lt;Keywords&gt;cancer research&lt;/Keywords&gt;&lt;Keywords&gt;Diet&lt;/Keywords&gt;&lt;Reprint&gt;Not in File&lt;/Reprint&gt;&lt;Web_URL&gt;dietandcancerreport.org&lt;/Web_URL&gt;&lt;ZZ_WorkformID&gt;24&lt;/ZZ_WorkformID&gt;&lt;/MDL&gt;&lt;/Cite&gt;&lt;/Refman&gt;</w:instrText>
      </w:r>
      <w:r>
        <w:fldChar w:fldCharType="separate"/>
      </w:r>
      <w:r w:rsidR="00CF62A8">
        <w:rPr>
          <w:noProof/>
        </w:rPr>
        <w:t>[1]</w:t>
      </w:r>
      <w:r>
        <w:fldChar w:fldCharType="end"/>
      </w:r>
      <w:r>
        <w:t xml:space="preserve"> and covered the period from database inception </w:t>
      </w:r>
      <w:r w:rsidR="005C5607">
        <w:t xml:space="preserve">up </w:t>
      </w:r>
      <w:r>
        <w:t xml:space="preserve">to </w:t>
      </w:r>
      <w:r w:rsidRPr="0031275D">
        <w:t>30</w:t>
      </w:r>
      <w:r w:rsidRPr="0031275D">
        <w:rPr>
          <w:vertAlign w:val="superscript"/>
        </w:rPr>
        <w:t>th</w:t>
      </w:r>
      <w:r>
        <w:t xml:space="preserve"> </w:t>
      </w:r>
      <w:r w:rsidRPr="0031275D">
        <w:t xml:space="preserve">April </w:t>
      </w:r>
      <w:r w:rsidRPr="00F506A8">
        <w:t>2017. There was no language restriction. Reference lists of related</w:t>
      </w:r>
      <w:r w:rsidRPr="00700867">
        <w:t xml:space="preserve"> </w:t>
      </w:r>
      <w:r>
        <w:t xml:space="preserve">articles were also screened. </w:t>
      </w:r>
    </w:p>
    <w:p w:rsidR="007C5A67" w:rsidRDefault="007C5A67" w:rsidP="007C5A67">
      <w:pPr>
        <w:spacing w:after="120" w:line="360" w:lineRule="auto"/>
        <w:rPr>
          <w:u w:val="single"/>
        </w:rPr>
      </w:pPr>
      <w:r>
        <w:rPr>
          <w:u w:val="single"/>
        </w:rPr>
        <w:t>Study selection</w:t>
      </w:r>
    </w:p>
    <w:p w:rsidR="007C5A67" w:rsidRPr="00CF62A8" w:rsidRDefault="007C5A67" w:rsidP="007C5A67">
      <w:pPr>
        <w:spacing w:after="120" w:line="360" w:lineRule="auto"/>
      </w:pPr>
      <w:r w:rsidRPr="004920E6">
        <w:t>The inclusion criteria of studies were: 1) Randomised controlled trials, cohort studies, case-cohort studies, case-control studies within a cohort, or studies that pooled individual data from multiple studies of these designs; 2) Studies</w:t>
      </w:r>
      <w:r>
        <w:t xml:space="preserve"> that investigated the associations between physical activity,</w:t>
      </w:r>
      <w:r w:rsidRPr="009319D3">
        <w:t xml:space="preserve"> </w:t>
      </w:r>
      <w:r w:rsidR="00A275F3">
        <w:t>sedentary behaviour</w:t>
      </w:r>
      <w:r w:rsidRPr="009319D3">
        <w:t>,</w:t>
      </w:r>
      <w:r>
        <w:t xml:space="preserve"> </w:t>
      </w:r>
      <w:r w:rsidR="00172B2C">
        <w:t xml:space="preserve">weight  </w:t>
      </w:r>
      <w:r w:rsidR="00172B2C" w:rsidRPr="00E054D5">
        <w:t>change</w:t>
      </w:r>
      <w:r w:rsidR="00172B2C">
        <w:t>,</w:t>
      </w:r>
      <w:r w:rsidR="00172B2C" w:rsidRPr="00E054D5">
        <w:t xml:space="preserve"> </w:t>
      </w:r>
      <w:r w:rsidR="00A275F3">
        <w:t>body mass index (BMI)</w:t>
      </w:r>
      <w:r>
        <w:t>, waist and hip circumfe</w:t>
      </w:r>
      <w:r w:rsidR="00172B2C">
        <w:t xml:space="preserve">rences, and waist-to-hip ratio </w:t>
      </w:r>
      <w:r w:rsidRPr="00E054D5">
        <w:t>in adulthood</w:t>
      </w:r>
      <w:r w:rsidRPr="00DA6D78">
        <w:t xml:space="preserve"> (age</w:t>
      </w:r>
      <w:r>
        <w:t>d</w:t>
      </w:r>
      <w:r w:rsidRPr="00DA6D78">
        <w:t xml:space="preserve"> </w:t>
      </w:r>
      <w:r w:rsidRPr="00E054D5">
        <w:t>18 years or more,</w:t>
      </w:r>
      <w:r w:rsidRPr="00DA6D78">
        <w:t xml:space="preserve"> as often defined in the studies) and the risk of pre- and postmenopausal breast cancer</w:t>
      </w:r>
      <w:r w:rsidR="00D000B4">
        <w:t>, overall and by oestrogen receptor (ER) and/or progesterone receptor (PR)-defined subtypes</w:t>
      </w:r>
      <w:r>
        <w:t xml:space="preserve">; and 3) </w:t>
      </w:r>
      <w:r>
        <w:lastRenderedPageBreak/>
        <w:t xml:space="preserve">Studies reporting </w:t>
      </w:r>
      <w:r w:rsidRPr="0098158D">
        <w:t xml:space="preserve"> </w:t>
      </w:r>
      <w:r>
        <w:t>a measure of association (relative risk</w:t>
      </w:r>
      <w:r w:rsidR="00784DE9">
        <w:t xml:space="preserve"> (RR)</w:t>
      </w:r>
      <w:r>
        <w:t>,</w:t>
      </w:r>
      <w:r w:rsidRPr="0098158D">
        <w:t xml:space="preserve"> hazard </w:t>
      </w:r>
      <w:r>
        <w:t>ratio</w:t>
      </w:r>
      <w:r w:rsidR="00784DE9">
        <w:t xml:space="preserve"> (HR)</w:t>
      </w:r>
      <w:r>
        <w:t>, or odds ratio</w:t>
      </w:r>
      <w:r w:rsidR="00784DE9">
        <w:t xml:space="preserve"> (OR)</w:t>
      </w:r>
      <w:r>
        <w:t>), with</w:t>
      </w:r>
      <w:r w:rsidRPr="0098158D">
        <w:t xml:space="preserve"> </w:t>
      </w:r>
      <w:r w:rsidRPr="00CF62A8">
        <w:t>the corresponding</w:t>
      </w:r>
      <w:r w:rsidR="00486483" w:rsidRPr="00CF62A8">
        <w:t xml:space="preserve"> measure of variability (9</w:t>
      </w:r>
      <w:r w:rsidRPr="00CF62A8">
        <w:t xml:space="preserve">5% confidence interval or </w:t>
      </w:r>
      <w:r w:rsidRPr="00CF62A8">
        <w:rPr>
          <w:i/>
        </w:rPr>
        <w:t>P</w:t>
      </w:r>
      <w:r w:rsidRPr="00CF62A8">
        <w:t>-value</w:t>
      </w:r>
      <w:r w:rsidR="00486483" w:rsidRPr="00CF62A8">
        <w:t>)</w:t>
      </w:r>
      <w:r w:rsidRPr="00CF62A8">
        <w:t>.</w:t>
      </w:r>
    </w:p>
    <w:p w:rsidR="00E74C71" w:rsidRDefault="00863DEF" w:rsidP="007C5A67">
      <w:pPr>
        <w:spacing w:after="120" w:line="360" w:lineRule="auto"/>
      </w:pPr>
      <w:r w:rsidRPr="005A19D1">
        <w:t>Because</w:t>
      </w:r>
      <w:r w:rsidR="00075AEB" w:rsidRPr="005A19D1">
        <w:t xml:space="preserve"> the number of observational c</w:t>
      </w:r>
      <w:r w:rsidR="00CF62A8" w:rsidRPr="005A19D1">
        <w:t>ohort studies has increased in</w:t>
      </w:r>
      <w:r w:rsidR="00075AEB" w:rsidRPr="005A19D1">
        <w:t xml:space="preserve"> time, the</w:t>
      </w:r>
      <w:r w:rsidR="00443883" w:rsidRPr="005A19D1">
        <w:t xml:space="preserve"> WCRF</w:t>
      </w:r>
      <w:r w:rsidR="00075AEB" w:rsidRPr="005A19D1">
        <w:t xml:space="preserve"> </w:t>
      </w:r>
      <w:r w:rsidR="00E74C71">
        <w:t>Expert Panel</w:t>
      </w:r>
      <w:r w:rsidR="00443883" w:rsidRPr="005A19D1">
        <w:t xml:space="preserve"> </w:t>
      </w:r>
      <w:r w:rsidR="00E74C71">
        <w:t xml:space="preserve">has </w:t>
      </w:r>
      <w:r w:rsidR="00443883" w:rsidRPr="005A19D1">
        <w:t xml:space="preserve">decided </w:t>
      </w:r>
      <w:r w:rsidR="00075AEB" w:rsidRPr="005A19D1">
        <w:t>to</w:t>
      </w:r>
      <w:r w:rsidR="00443883" w:rsidRPr="005A19D1">
        <w:t xml:space="preserve"> not</w:t>
      </w:r>
      <w:r w:rsidR="00075AEB" w:rsidRPr="005A19D1">
        <w:t xml:space="preserve"> include case-control stud</w:t>
      </w:r>
      <w:r w:rsidR="00D10523">
        <w:t>ies</w:t>
      </w:r>
      <w:r w:rsidR="00075AEB" w:rsidRPr="005A19D1">
        <w:t xml:space="preserve"> as is indicated in the 2007 protocol.</w:t>
      </w:r>
      <w:r w:rsidRPr="005A19D1">
        <w:t xml:space="preserve"> </w:t>
      </w:r>
      <w:r w:rsidR="00E74C71">
        <w:t>The protocol i</w:t>
      </w:r>
      <w:r w:rsidR="00CF62A8" w:rsidRPr="005A19D1">
        <w:t xml:space="preserve">s also amended to include </w:t>
      </w:r>
      <w:r w:rsidR="00030D15" w:rsidRPr="005A19D1">
        <w:t xml:space="preserve">in the meta-analysis </w:t>
      </w:r>
      <w:r w:rsidR="00CF62A8" w:rsidRPr="005A19D1">
        <w:t>pooled analyses of the above study designs</w:t>
      </w:r>
      <w:r w:rsidR="00E74C71">
        <w:t>. P</w:t>
      </w:r>
      <w:r w:rsidR="005A19D1">
        <w:t>ooled analyses</w:t>
      </w:r>
      <w:r w:rsidR="007A7090" w:rsidRPr="00030D15">
        <w:t xml:space="preserve"> </w:t>
      </w:r>
      <w:r w:rsidR="005A19D1">
        <w:t xml:space="preserve">that </w:t>
      </w:r>
      <w:r w:rsidR="007A7090" w:rsidRPr="00030D15">
        <w:t xml:space="preserve">combined </w:t>
      </w:r>
      <w:r w:rsidR="005A19D1">
        <w:t xml:space="preserve">case-control </w:t>
      </w:r>
      <w:r w:rsidR="005A19D1" w:rsidRPr="000F4E78">
        <w:t>with</w:t>
      </w:r>
      <w:r w:rsidR="007A7090" w:rsidRPr="000F4E78">
        <w:t xml:space="preserve"> cohort studies were excluded </w:t>
      </w:r>
      <w:r w:rsidR="007A7090" w:rsidRPr="000F4E78">
        <w:fldChar w:fldCharType="begin">
          <w:fldData xml:space="preserve">PFJlZm1hbj48Q2l0ZT48QXV0aG9yPkJhbmRlcmE8L0F1dGhvcj48WWVhcj4yMDE1PC9ZZWFyPjxS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==
</w:fldData>
        </w:fldChar>
      </w:r>
      <w:r w:rsidR="005D5121">
        <w:instrText xml:space="preserve"> ADDIN REFMGR.CITE </w:instrText>
      </w:r>
      <w:r w:rsidR="005D5121">
        <w:fldChar w:fldCharType="begin">
          <w:fldData xml:space="preserve">PFJlZm1hbj48Q2l0ZT48QXV0aG9yPkJhbmRlcmE8L0F1dGhvcj48WWVhcj4yMDE1PC9ZZWFyPjxS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==
</w:fldData>
        </w:fldChar>
      </w:r>
      <w:r w:rsidR="005D5121">
        <w:instrText xml:space="preserve"> ADDIN EN.CITE.DATA </w:instrText>
      </w:r>
      <w:r w:rsidR="005D5121">
        <w:fldChar w:fldCharType="end"/>
      </w:r>
      <w:r w:rsidR="007A7090" w:rsidRPr="000F4E78">
        <w:fldChar w:fldCharType="separate"/>
      </w:r>
      <w:r w:rsidR="005D5121">
        <w:rPr>
          <w:noProof/>
        </w:rPr>
        <w:t>[2, 3]</w:t>
      </w:r>
      <w:r w:rsidR="007A7090" w:rsidRPr="000F4E78">
        <w:fldChar w:fldCharType="end"/>
      </w:r>
      <w:r w:rsidR="007A7090" w:rsidRPr="000F4E78">
        <w:t>.</w:t>
      </w:r>
      <w:r w:rsidR="00E74C71">
        <w:t xml:space="preserve"> </w:t>
      </w:r>
    </w:p>
    <w:p w:rsidR="00075AEB" w:rsidRDefault="00030D15" w:rsidP="007C5A67">
      <w:pPr>
        <w:spacing w:after="120" w:line="360" w:lineRule="auto"/>
      </w:pPr>
      <w:r w:rsidRPr="000F4E78">
        <w:t>The publication with more number of cases was selected from multiple publications of the same study or studies of overlapping populations</w:t>
      </w:r>
      <w:r w:rsidR="003F5239" w:rsidRPr="000F4E78">
        <w:t xml:space="preserve">, </w:t>
      </w:r>
      <w:r w:rsidR="00863DEF" w:rsidRPr="000F4E78">
        <w:t>in accordance with</w:t>
      </w:r>
      <w:r w:rsidR="003F5239" w:rsidRPr="000F4E78">
        <w:t xml:space="preserve"> </w:t>
      </w:r>
      <w:r w:rsidR="00863DEF" w:rsidRPr="000F4E78">
        <w:t xml:space="preserve">other </w:t>
      </w:r>
      <w:r w:rsidR="00A5747A" w:rsidRPr="000F4E78">
        <w:t xml:space="preserve">published </w:t>
      </w:r>
      <w:r w:rsidR="00863DEF" w:rsidRPr="000F4E78">
        <w:t>systematic reviews</w:t>
      </w:r>
      <w:r w:rsidR="002D441C" w:rsidRPr="000F4E78">
        <w:t xml:space="preserve"> </w:t>
      </w:r>
      <w:r w:rsidR="002D441C" w:rsidRPr="000F4E78">
        <w:fldChar w:fldCharType="begin">
          <w:fldData xml:space="preserve">PFJlZm1hbj48Q2l0ZT48QXV0aG9yPlZpbmdlbGllbmU8L0F1dGhvcj48WWVhcj4yMDE3PC9ZZWFy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</w:fldData>
        </w:fldChar>
      </w:r>
      <w:r w:rsidR="005D5121">
        <w:instrText xml:space="preserve"> ADDIN REFMGR.CITE </w:instrText>
      </w:r>
      <w:r w:rsidR="005D5121">
        <w:fldChar w:fldCharType="begin">
          <w:fldData xml:space="preserve">PFJlZm1hbj48Q2l0ZT48QXV0aG9yPlZpbmdlbGllbmU8L0F1dGhvcj48WWVhcj4yMDE3PC9ZZWFy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</w:fldData>
        </w:fldChar>
      </w:r>
      <w:r w:rsidR="005D5121">
        <w:instrText xml:space="preserve"> ADDIN EN.CITE.DATA </w:instrText>
      </w:r>
      <w:r w:rsidR="005D5121">
        <w:fldChar w:fldCharType="end"/>
      </w:r>
      <w:r w:rsidR="002D441C" w:rsidRPr="000F4E78">
        <w:fldChar w:fldCharType="separate"/>
      </w:r>
      <w:r w:rsidR="002D441C" w:rsidRPr="000F4E78">
        <w:rPr>
          <w:noProof/>
        </w:rPr>
        <w:t>[4-7]</w:t>
      </w:r>
      <w:r w:rsidR="002D441C" w:rsidRPr="000F4E78">
        <w:fldChar w:fldCharType="end"/>
      </w:r>
      <w:r w:rsidR="003F5239" w:rsidRPr="000F4E78">
        <w:t>.</w:t>
      </w:r>
      <w:r w:rsidR="003F5239">
        <w:t xml:space="preserve"> </w:t>
      </w:r>
      <w:r w:rsidR="00075AEB">
        <w:t xml:space="preserve"> </w:t>
      </w:r>
    </w:p>
    <w:p w:rsidR="007C5A67" w:rsidRPr="00696FAB" w:rsidRDefault="007C5A67" w:rsidP="007C5A67">
      <w:pPr>
        <w:spacing w:after="120" w:line="360" w:lineRule="auto"/>
        <w:rPr>
          <w:u w:val="single"/>
        </w:rPr>
      </w:pPr>
      <w:r>
        <w:rPr>
          <w:u w:val="single"/>
        </w:rPr>
        <w:t>D</w:t>
      </w:r>
      <w:r w:rsidRPr="00696FAB">
        <w:rPr>
          <w:u w:val="single"/>
        </w:rPr>
        <w:t>ata extraction</w:t>
      </w:r>
    </w:p>
    <w:p w:rsidR="009700FB" w:rsidRDefault="00372645" w:rsidP="007C5A67">
      <w:pPr>
        <w:spacing w:after="120" w:line="360" w:lineRule="auto"/>
      </w:pPr>
      <w:r>
        <w:t>S</w:t>
      </w:r>
      <w:r w:rsidR="007C5A67" w:rsidRPr="00150B0C">
        <w:t>tudy characteristics (</w:t>
      </w:r>
      <w:r>
        <w:t xml:space="preserve">first author, publication year, </w:t>
      </w:r>
      <w:r w:rsidR="007C5A67">
        <w:t xml:space="preserve">study location, design, </w:t>
      </w:r>
      <w:r w:rsidR="007C5A67" w:rsidRPr="00150B0C">
        <w:t xml:space="preserve">name, size, </w:t>
      </w:r>
      <w:r w:rsidR="007C5A67">
        <w:t>length and loss of</w:t>
      </w:r>
      <w:r w:rsidR="007C5A67" w:rsidRPr="00150B0C">
        <w:t xml:space="preserve"> follow-up), characteristics o</w:t>
      </w:r>
      <w:r w:rsidR="007C5A67">
        <w:t xml:space="preserve">f the participants (age, special characteristic, race or </w:t>
      </w:r>
      <w:r w:rsidR="007C5A67" w:rsidRPr="00150B0C">
        <w:t>ethnicity, menopausal status</w:t>
      </w:r>
      <w:r w:rsidR="007C5A67">
        <w:t>, postmenopausal hormone use</w:t>
      </w:r>
      <w:r w:rsidR="007C5A67" w:rsidRPr="00150B0C">
        <w:t>), e</w:t>
      </w:r>
      <w:r w:rsidR="007C5A67">
        <w:t>xposure factors (timing</w:t>
      </w:r>
      <w:r w:rsidR="007C5A67" w:rsidRPr="00150B0C">
        <w:t xml:space="preserve">, quantity, assessment method) and </w:t>
      </w:r>
      <w:r w:rsidR="007C5A67">
        <w:t xml:space="preserve">breast cancer </w:t>
      </w:r>
      <w:r w:rsidR="007C5A67" w:rsidRPr="00150B0C">
        <w:t>outcome</w:t>
      </w:r>
      <w:r w:rsidR="007C5A67">
        <w:t>s</w:t>
      </w:r>
      <w:r w:rsidR="009700FB">
        <w:t>,</w:t>
      </w:r>
      <w:r w:rsidR="007C5A67">
        <w:t xml:space="preserve"> numbers of cases and non-cases or population at </w:t>
      </w:r>
      <w:r w:rsidR="007C5A67" w:rsidRPr="00150B0C">
        <w:t>risk</w:t>
      </w:r>
      <w:r w:rsidR="007C5A67">
        <w:t xml:space="preserve"> per exposure category, relative risk</w:t>
      </w:r>
      <w:r w:rsidR="007C5A67" w:rsidRPr="00150B0C">
        <w:t xml:space="preserve"> estimates </w:t>
      </w:r>
      <w:r w:rsidR="00ED13BF">
        <w:t xml:space="preserve">(RR) </w:t>
      </w:r>
      <w:r w:rsidR="007C5A67" w:rsidRPr="00150B0C">
        <w:t xml:space="preserve">with </w:t>
      </w:r>
      <w:r w:rsidR="007C5A67">
        <w:t>their 95% confidence intervals</w:t>
      </w:r>
      <w:r w:rsidR="00ED13BF">
        <w:t xml:space="preserve"> (CI) </w:t>
      </w:r>
      <w:r w:rsidR="007C5A67" w:rsidRPr="00150B0C">
        <w:t xml:space="preserve">or </w:t>
      </w:r>
      <w:r w:rsidR="007C5A67" w:rsidRPr="00624705">
        <w:rPr>
          <w:i/>
        </w:rPr>
        <w:t>P</w:t>
      </w:r>
      <w:r w:rsidR="007C5A67" w:rsidRPr="00150B0C">
        <w:t>-val</w:t>
      </w:r>
      <w:r w:rsidR="007C5A67">
        <w:t xml:space="preserve">ues, and </w:t>
      </w:r>
      <w:r w:rsidR="007C5A67" w:rsidRPr="00A04897">
        <w:t>covariate adjustment in t</w:t>
      </w:r>
      <w:r w:rsidR="007C5A67" w:rsidRPr="0001294F">
        <w:t xml:space="preserve">he </w:t>
      </w:r>
      <w:r w:rsidR="007C5A67" w:rsidRPr="001A0203">
        <w:t>analysis were extracted</w:t>
      </w:r>
      <w:r w:rsidR="007C5A67">
        <w:t xml:space="preserve"> and stored </w:t>
      </w:r>
      <w:r w:rsidR="00167AEC">
        <w:t>in</w:t>
      </w:r>
      <w:r w:rsidR="00167AEC" w:rsidRPr="001A0203">
        <w:t xml:space="preserve"> the CUP database</w:t>
      </w:r>
      <w:r w:rsidR="00167AEC">
        <w:t xml:space="preserve"> together </w:t>
      </w:r>
      <w:r w:rsidR="007C5A67">
        <w:t xml:space="preserve">with the </w:t>
      </w:r>
      <w:r w:rsidR="007C5A67" w:rsidRPr="001A0203">
        <w:t xml:space="preserve">data </w:t>
      </w:r>
      <w:r w:rsidR="00017291">
        <w:t xml:space="preserve">extracted for the reviews in </w:t>
      </w:r>
      <w:r w:rsidR="007C5A67">
        <w:t>the Expert Reports</w:t>
      </w:r>
      <w:r w:rsidR="00ED13BF">
        <w:t xml:space="preserve"> </w:t>
      </w:r>
      <w:r w:rsidR="007C5A67">
        <w:fldChar w:fldCharType="begin"/>
      </w:r>
      <w:r w:rsidR="005D5121">
        <w:instrText xml:space="preserve"> ADDIN REFMGR.CITE &lt;Refman&gt;&lt;Cite&gt;&lt;Year&gt;2007&lt;/Year&gt;&lt;RecNum&gt;556&lt;/RecNum&gt;&lt;IDText&gt;World Cancer Research Fund/American Institute for Cancer Research. Food, Nutrition, Physical Activity, and the Prevention of Cancer: a Global Perspective&lt;/IDText&gt;&lt;MDL Ref_Type="Report"&gt;&lt;Ref_Type&gt;Report&lt;/Ref_Type&gt;&lt;Ref_ID&gt;556&lt;/Ref_ID&gt;&lt;Title_Primary&gt;World Cancer Research Fund/American Institute for Cancer Research. Food, Nutrition, Physical Activity, and the Prevention of Cancer: a Global Perspective&lt;/Title_Primary&gt;&lt;Date_Primary&gt;2007&lt;/Date_Primary&gt;&lt;Keywords&gt;cancer&lt;/Keywords&gt;&lt;Keywords&gt;Food&lt;/Keywords&gt;&lt;Keywords&gt;physical activity&lt;/Keywords&gt;&lt;Keywords&gt;Research&lt;/Keywords&gt;&lt;Reprint&gt;Not in File&lt;/Reprint&gt;&lt;Pub_Place&gt;Washington DC&lt;/Pub_Place&gt;&lt;Publisher&gt;AICR&lt;/Publisher&gt;&lt;ZZ_WorkformID&gt;24&lt;/ZZ_WorkformID&gt;&lt;/MDL&gt;&lt;/Cite&gt;&lt;Cite&gt;&lt;Year&gt;2018&lt;/Year&gt;&lt;RecNum&gt;842&lt;/RecNum&gt;&lt;IDText&gt;World Cancer Research Fund/American Institute for Cancer Research. Diet, Nutrition, Physical Activity and Cancer: a Global Perspective. Continuous Update Project Expert Report&lt;/IDText&gt;&lt;MDL Ref_Type="Report"&gt;&lt;Ref_Type&gt;Report&lt;/Ref_Type&gt;&lt;Ref_ID&gt;842&lt;/Ref_ID&gt;&lt;Title_Primary&gt;World Cancer Research Fund/American Institute for Cancer Research. Diet, Nutrition, Physical Activity and Cancer: a Global Perspective. Continuous Update Project Expert Report&lt;/Title_Primary&gt;&lt;Date_Primary&gt;2018&lt;/Date_Primary&gt;&lt;Keywords&gt;cancer&lt;/Keywords&gt;&lt;Keywords&gt;Food&lt;/Keywords&gt;&lt;Keywords&gt;physical activity&lt;/Keywords&gt;&lt;Keywords&gt;Research&lt;/Keywords&gt;&lt;Keywords&gt;cancer research&lt;/Keywords&gt;&lt;Keywords&gt;Diet&lt;/Keywords&gt;&lt;Reprint&gt;Not in File&lt;/Reprint&gt;&lt;Web_URL&gt;dietandcancerreport.org&lt;/Web_URL&gt;&lt;ZZ_WorkformID&gt;24&lt;/ZZ_WorkformID&gt;&lt;/MDL&gt;&lt;/Cite&gt;&lt;/Refman&gt;</w:instrText>
      </w:r>
      <w:r w:rsidR="007C5A67">
        <w:fldChar w:fldCharType="separate"/>
      </w:r>
      <w:r w:rsidR="005D5121">
        <w:rPr>
          <w:noProof/>
        </w:rPr>
        <w:t>[1, 8]</w:t>
      </w:r>
      <w:r w:rsidR="007C5A67">
        <w:fldChar w:fldCharType="end"/>
      </w:r>
      <w:r w:rsidR="007C5A67">
        <w:t xml:space="preserve">. </w:t>
      </w:r>
    </w:p>
    <w:p w:rsidR="007C5A67" w:rsidRDefault="009700FB" w:rsidP="007C5A67">
      <w:pPr>
        <w:spacing w:after="120" w:line="360" w:lineRule="auto"/>
      </w:pPr>
      <w:r>
        <w:t>Breast cancer</w:t>
      </w:r>
      <w:r w:rsidR="007C5A67" w:rsidRPr="004E594D">
        <w:t xml:space="preserve"> outcomes evaluated were pre- and postmenopausal breast cancer, overall and by hormone-receptor subtypes</w:t>
      </w:r>
      <w:r w:rsidR="007C5A67">
        <w:t xml:space="preserve"> (singly or jointly defined by ER/PR expression)</w:t>
      </w:r>
      <w:r w:rsidR="007C5A67" w:rsidRPr="004E594D">
        <w:t xml:space="preserve">, </w:t>
      </w:r>
      <w:r w:rsidR="007C5A67">
        <w:t xml:space="preserve">for </w:t>
      </w:r>
      <w:r w:rsidR="007C5A67" w:rsidRPr="004E594D">
        <w:t xml:space="preserve">which </w:t>
      </w:r>
      <w:r w:rsidR="007C5A67">
        <w:t xml:space="preserve">the results </w:t>
      </w:r>
      <w:r w:rsidR="007C5A67" w:rsidRPr="004E594D">
        <w:t xml:space="preserve">were pooled in separate meta-analyses using the statuses as </w:t>
      </w:r>
      <w:r w:rsidR="007C5A67">
        <w:t>classified</w:t>
      </w:r>
      <w:r w:rsidR="007C5A67" w:rsidRPr="004E594D">
        <w:t xml:space="preserve"> in the studies.</w:t>
      </w:r>
      <w:r w:rsidR="007C5A67">
        <w:t xml:space="preserve"> </w:t>
      </w:r>
    </w:p>
    <w:p w:rsidR="007C5A67" w:rsidRPr="000F4E78" w:rsidRDefault="00E61800" w:rsidP="007C5A67">
      <w:pPr>
        <w:spacing w:after="120" w:line="360" w:lineRule="auto"/>
      </w:pPr>
      <w:r w:rsidRPr="000F4E78">
        <w:t>A random</w:t>
      </w:r>
      <w:r w:rsidR="007C5A67" w:rsidRPr="000F4E78">
        <w:t xml:space="preserve"> 10%</w:t>
      </w:r>
      <w:r w:rsidRPr="000F4E78">
        <w:t xml:space="preserve"> or more</w:t>
      </w:r>
      <w:r w:rsidR="007C5A67" w:rsidRPr="000F4E78">
        <w:t xml:space="preserve"> of the work</w:t>
      </w:r>
      <w:r w:rsidR="002A4C0D" w:rsidRPr="000F4E78">
        <w:t xml:space="preserve"> </w:t>
      </w:r>
      <w:r w:rsidRPr="000F4E78">
        <w:t xml:space="preserve">was </w:t>
      </w:r>
      <w:r w:rsidR="007C5A67" w:rsidRPr="000F4E78">
        <w:t>checked by a second reviewer.</w:t>
      </w:r>
      <w:r w:rsidR="002A4C0D" w:rsidRPr="000F4E78">
        <w:t xml:space="preserve"> </w:t>
      </w:r>
      <w:r w:rsidR="00B65DC8" w:rsidRPr="000F4E78">
        <w:t>Non-systematic</w:t>
      </w:r>
      <w:r w:rsidR="00E05E42" w:rsidRPr="000F4E78">
        <w:t xml:space="preserve"> mistakes</w:t>
      </w:r>
      <w:r w:rsidR="00ED13BF" w:rsidRPr="000F4E78">
        <w:t xml:space="preserve"> were detected </w:t>
      </w:r>
      <w:r w:rsidR="00B65DC8" w:rsidRPr="000F4E78">
        <w:t xml:space="preserve">and </w:t>
      </w:r>
      <w:r w:rsidR="002A4C0D" w:rsidRPr="000F4E78">
        <w:t xml:space="preserve">feedback to the reviewer for corrections. </w:t>
      </w:r>
    </w:p>
    <w:p w:rsidR="00E91680" w:rsidRDefault="00E91680" w:rsidP="007C5A67">
      <w:pPr>
        <w:spacing w:after="120" w:line="360" w:lineRule="auto"/>
      </w:pPr>
      <w:r w:rsidRPr="009918D8">
        <w:t xml:space="preserve">Due to limited resources, authors of the original </w:t>
      </w:r>
      <w:r w:rsidR="00692EA6" w:rsidRPr="009918D8">
        <w:t xml:space="preserve">studies were </w:t>
      </w:r>
      <w:r w:rsidRPr="009918D8">
        <w:t>not contacted for missing values required for meta-analyses.</w:t>
      </w:r>
    </w:p>
    <w:p w:rsidR="00F9302F" w:rsidRPr="00F9302F" w:rsidRDefault="007C5A67" w:rsidP="007C5A67">
      <w:pPr>
        <w:spacing w:after="120" w:line="360" w:lineRule="auto"/>
        <w:rPr>
          <w:u w:val="single"/>
        </w:rPr>
      </w:pPr>
      <w:r>
        <w:rPr>
          <w:u w:val="single"/>
        </w:rPr>
        <w:t>Study quality evaluation</w:t>
      </w:r>
    </w:p>
    <w:p w:rsidR="0064415A" w:rsidRDefault="0064415A" w:rsidP="007C5A67">
      <w:pPr>
        <w:spacing w:after="120" w:line="360" w:lineRule="auto"/>
      </w:pPr>
      <w:r w:rsidRPr="000F4E78">
        <w:lastRenderedPageBreak/>
        <w:t xml:space="preserve">A non-validated study quality assessment tool was devised for the present review based on the Newcastle and Ottawa scale </w:t>
      </w:r>
      <w:r w:rsidRPr="000F4E78">
        <w:fldChar w:fldCharType="begin"/>
      </w:r>
      <w:r w:rsidR="005D5121">
        <w:instrText xml:space="preserve"> ADDIN REFMGR.CITE &lt;Refman&gt;&lt;Cite&gt;&lt;Author&gt;Wells&lt;/Author&gt;&lt;Year&gt;2004&lt;/Year&gt;&lt;RecNum&gt;702&lt;/RecNum&gt;&lt;IDText&gt;The Newcastle-Ottawa Scale (NOS) for assessing the quality of nonrandomised studies in meta-analyses.&lt;/IDText&gt;&lt;MDL Ref_Type="Online Source"&gt;&lt;Ref_Type&gt;Online Source&lt;/Ref_Type&gt;&lt;Ref_ID&gt;702&lt;/Ref_ID&gt;&lt;Title_Primary&gt;The Newcastle-Ottawa Scale (NOS) for assessing the quality of nonrandomised studies in meta-analyses.&lt;/Title_Primary&gt;&lt;Authors_Primary&gt;Wells,G.A.&lt;/Authors_Primary&gt;&lt;Authors_Primary&gt;Shea,B.&lt;/Authors_Primary&gt;&lt;Authors_Primary&gt;O&amp;apos;Connell,D.&lt;/Authors_Primary&gt;&lt;Authors_Primary&gt;Peterson,J.&lt;/Authors_Primary&gt;&lt;Authors_Primary&gt;Welch,V.&lt;/Authors_Primary&gt;&lt;Authors_Primary&gt;Losos,M.&lt;/Authors_Primary&gt;&lt;Authors_Primary&gt;Tugwell,P.&lt;/Authors_Primary&gt;&lt;Date_Primary&gt;2004&lt;/Date_Primary&gt;&lt;Reprint&gt;Not in File&lt;/Reprint&gt;&lt;Web_URL&gt;&lt;u&gt;http://www.ohri.ca/programs/clinical_epidemiology/oxford.asp&lt;/u&gt;&lt;/Web_URL&gt;&lt;ZZ_WorkformID&gt;31&lt;/ZZ_WorkformID&gt;&lt;/MDL&gt;&lt;/Cite&gt;&lt;/Refman&gt;</w:instrText>
      </w:r>
      <w:r w:rsidRPr="000F4E78">
        <w:fldChar w:fldCharType="separate"/>
      </w:r>
      <w:r w:rsidRPr="000F4E78">
        <w:rPr>
          <w:noProof/>
        </w:rPr>
        <w:t>[9]</w:t>
      </w:r>
      <w:r w:rsidRPr="000F4E78">
        <w:fldChar w:fldCharType="end"/>
      </w:r>
      <w:r w:rsidRPr="000F4E78">
        <w:t>.</w:t>
      </w:r>
    </w:p>
    <w:p w:rsidR="00F9302F" w:rsidRDefault="00E06D78" w:rsidP="007C5A67">
      <w:pPr>
        <w:spacing w:after="120" w:line="360" w:lineRule="auto"/>
      </w:pPr>
      <w:r>
        <w:t>Each</w:t>
      </w:r>
      <w:r w:rsidR="00FB7350">
        <w:t xml:space="preserve"> </w:t>
      </w:r>
      <w:r w:rsidR="007C5A67">
        <w:t xml:space="preserve">included </w:t>
      </w:r>
      <w:r>
        <w:t>study was</w:t>
      </w:r>
      <w:r w:rsidR="007C5A67">
        <w:t xml:space="preserve"> assessed for the aspects of ascertainment of exposure, confounding factors adjustment, adequacy of follow-up of cohorts, and number of breast cancer cases. T</w:t>
      </w:r>
      <w:r w:rsidR="007C5A67" w:rsidRPr="00484237">
        <w:t>he classification of pre- and postmenopausal breast cancer</w:t>
      </w:r>
      <w:r w:rsidR="007C5A67">
        <w:t xml:space="preserve"> was also evaluated. Studies of long follow-up may risk misclassifying postmenopausal </w:t>
      </w:r>
      <w:r w:rsidR="007C5A67" w:rsidRPr="00387435">
        <w:t xml:space="preserve">as </w:t>
      </w:r>
      <w:r w:rsidR="007C5A67" w:rsidRPr="00F9302F">
        <w:t xml:space="preserve">premenopausal breast cancer if baseline information is used to define the status, which may affect </w:t>
      </w:r>
      <w:r w:rsidR="006B2F31">
        <w:t xml:space="preserve">estimation of </w:t>
      </w:r>
      <w:r w:rsidR="007C5A67" w:rsidRPr="00F9302F">
        <w:t xml:space="preserve">the associated risk. </w:t>
      </w:r>
    </w:p>
    <w:p w:rsidR="002F570E" w:rsidRDefault="007C5A67" w:rsidP="007C5A67">
      <w:pPr>
        <w:spacing w:after="120" w:line="360" w:lineRule="auto"/>
      </w:pPr>
      <w:proofErr w:type="gramStart"/>
      <w:r w:rsidRPr="00F9302F">
        <w:t>Tab</w:t>
      </w:r>
      <w:r w:rsidR="006D2979">
        <w:t>le S1, available online as supplementary material</w:t>
      </w:r>
      <w:r w:rsidR="00F9302F" w:rsidRPr="00F9302F">
        <w:t xml:space="preserve"> </w:t>
      </w:r>
      <w:r w:rsidRPr="00F9302F">
        <w:t>shows the scoring criteria.</w:t>
      </w:r>
      <w:proofErr w:type="gramEnd"/>
    </w:p>
    <w:p w:rsidR="007C5A67" w:rsidRPr="008106FB" w:rsidRDefault="007C5A67" w:rsidP="007C5A67">
      <w:pPr>
        <w:spacing w:after="120" w:line="360" w:lineRule="auto"/>
      </w:pPr>
      <w:r>
        <w:rPr>
          <w:u w:val="single"/>
        </w:rPr>
        <w:t>Statistical methods</w:t>
      </w:r>
    </w:p>
    <w:p w:rsidR="007C5A67" w:rsidRDefault="00C4135D" w:rsidP="007C5A67">
      <w:pPr>
        <w:spacing w:after="120" w:line="360" w:lineRule="auto"/>
      </w:pPr>
      <w:r>
        <w:t>The primary analysis was l</w:t>
      </w:r>
      <w:r w:rsidR="007C5A67">
        <w:t>inear d</w:t>
      </w:r>
      <w:r w:rsidR="007C5A67" w:rsidRPr="004246CB">
        <w:t>ose-response meta-analysis</w:t>
      </w:r>
      <w:r>
        <w:t>,</w:t>
      </w:r>
      <w:r w:rsidR="007C5A67" w:rsidRPr="004246CB">
        <w:t xml:space="preserve"> conducted when at least three studies </w:t>
      </w:r>
      <w:r w:rsidR="008B522B">
        <w:t xml:space="preserve">reporting the required information on an association. </w:t>
      </w:r>
      <w:r w:rsidR="007C5A67">
        <w:t xml:space="preserve">A </w:t>
      </w:r>
      <w:r w:rsidR="008B522B">
        <w:t>summary RR</w:t>
      </w:r>
      <w:r w:rsidR="007C5A67">
        <w:t xml:space="preserve"> was calculated using a random-effects model, which </w:t>
      </w:r>
      <w:r w:rsidR="007C5A67" w:rsidRPr="00FE76E2">
        <w:t>allows for possible variations of associations across the studies</w:t>
      </w:r>
      <w:r w:rsidR="001E411E">
        <w:t xml:space="preserve"> </w:t>
      </w:r>
      <w:r w:rsidR="007C5A67">
        <w:fldChar w:fldCharType="begin"/>
      </w:r>
      <w:r w:rsidR="005D5121">
        <w:instrText xml:space="preserve"> ADDIN REFMGR.CITE &lt;Refman&gt;&lt;Cite&gt;&lt;Author&gt;DerSimonian&lt;/Author&gt;&lt;Year&gt;1986&lt;/Year&gt;&lt;RecNum&gt;689&lt;/RecNum&gt;&lt;IDText&gt;Meta-analysis in clinical trials&lt;/IDText&gt;&lt;MDL Ref_Type="Journal"&gt;&lt;Ref_Type&gt;Journal&lt;/Ref_Type&gt;&lt;Ref_ID&gt;689&lt;/Ref_ID&gt;&lt;Title_Primary&gt;Meta-analysis in clinical trials&lt;/Title_Primary&gt;&lt;Authors_Primary&gt;DerSimonian,R.&lt;/Authors_Primary&gt;&lt;Authors_Primary&gt;Laird,N.&lt;/Authors_Primary&gt;&lt;Date_Primary&gt;1986/9&lt;/Date_Primary&gt;&lt;Keywords&gt;analysis&lt;/Keywords&gt;&lt;Keywords&gt;Clinical Trials as Topic&lt;/Keywords&gt;&lt;Keywords&gt;Humans&lt;/Keywords&gt;&lt;Keywords&gt;methods&lt;/Keywords&gt;&lt;Keywords&gt;Models,Theoretical&lt;/Keywords&gt;&lt;Keywords&gt;Research&lt;/Keywords&gt;&lt;Keywords&gt;Research Design&lt;/Keywords&gt;&lt;Keywords&gt;Statistics as Topic&lt;/Keywords&gt;&lt;Reprint&gt;Not in File&lt;/Reprint&gt;&lt;Start_Page&gt;177&lt;/Start_Page&gt;&lt;End_Page&gt;188&lt;/End_Page&gt;&lt;Periodical&gt;Control Clin Trials&lt;/Periodical&gt;&lt;Volume&gt;7&lt;/Volume&gt;&lt;Issue&gt;3&lt;/Issue&gt;&lt;Misc_3&gt;0197-2456(86)90046-2 [pii]&lt;/Misc_3&gt;&lt;Web_URL&gt;PM:3802833&lt;/Web_URL&gt;&lt;ZZ_JournalStdAbbrev&gt;&lt;f name="System"&gt;Control Clin Trials&lt;/f&gt;&lt;/ZZ_JournalStdAbbrev&gt;&lt;ZZ_WorkformID&gt;1&lt;/ZZ_WorkformID&gt;&lt;/MDL&gt;&lt;/Cite&gt;&lt;/Refman&gt;</w:instrText>
      </w:r>
      <w:r w:rsidR="007C5A67">
        <w:fldChar w:fldCharType="separate"/>
      </w:r>
      <w:r w:rsidR="00E06D78">
        <w:rPr>
          <w:noProof/>
        </w:rPr>
        <w:t>[10]</w:t>
      </w:r>
      <w:r w:rsidR="007C5A67">
        <w:fldChar w:fldCharType="end"/>
      </w:r>
      <w:r w:rsidR="001E411E">
        <w:t>.</w:t>
      </w:r>
      <w:r w:rsidR="007C5A67" w:rsidRPr="0053606D">
        <w:t xml:space="preserve"> </w:t>
      </w:r>
    </w:p>
    <w:p w:rsidR="000C536A" w:rsidRDefault="008B522B" w:rsidP="007C5A67">
      <w:pPr>
        <w:spacing w:after="120" w:line="360" w:lineRule="auto"/>
      </w:pPr>
      <w:r>
        <w:t>The procedures to pool the r</w:t>
      </w:r>
      <w:r w:rsidR="004C57EB">
        <w:t>elative risk estimates across studies</w:t>
      </w:r>
      <w:r>
        <w:t xml:space="preserve"> </w:t>
      </w:r>
      <w:r w:rsidR="00152322">
        <w:t xml:space="preserve">in the present review </w:t>
      </w:r>
      <w:r>
        <w:t xml:space="preserve">were in accordance with other published meta-analyses </w:t>
      </w:r>
      <w:r>
        <w:fldChar w:fldCharType="begin">
          <w:fldData xml:space="preserve">PFJlZm1hbj48Q2l0ZT48QXV0aG9yPlZpbmdlbGllbmU8L0F1dGhvcj48WWVhcj4yMDE3PC9ZZWFy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</w:fldData>
        </w:fldChar>
      </w:r>
      <w:r w:rsidR="005D5121">
        <w:instrText xml:space="preserve"> ADDIN REFMGR.CITE </w:instrText>
      </w:r>
      <w:r w:rsidR="005D5121">
        <w:fldChar w:fldCharType="begin">
          <w:fldData xml:space="preserve">PFJlZm1hbj48Q2l0ZT48QXV0aG9yPlZpbmdlbGllbmU8L0F1dGhvcj48WWVhcj4yMDE3PC9ZZWFy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</w:fldData>
        </w:fldChar>
      </w:r>
      <w:r w:rsidR="005D5121">
        <w:instrText xml:space="preserve"> ADDIN EN.CITE.DATA </w:instrText>
      </w:r>
      <w:r w:rsidR="005D5121">
        <w:fldChar w:fldCharType="end"/>
      </w:r>
      <w:r>
        <w:fldChar w:fldCharType="separate"/>
      </w:r>
      <w:r>
        <w:rPr>
          <w:noProof/>
        </w:rPr>
        <w:t>[4-7]</w:t>
      </w:r>
      <w:r>
        <w:fldChar w:fldCharType="end"/>
      </w:r>
      <w:r>
        <w:t>. This involved the pooling of</w:t>
      </w:r>
      <w:r w:rsidRPr="00965C63">
        <w:t xml:space="preserve"> dose-response</w:t>
      </w:r>
      <w:r>
        <w:t xml:space="preserve"> estimates that were either directly reported in the studies or calculated by us for the studies reporting RR estimates for at </w:t>
      </w:r>
      <w:r w:rsidRPr="000F4E78">
        <w:t xml:space="preserve">least three exposure levels using the generalised weighted least-squares regression model </w:t>
      </w:r>
      <w:r w:rsidRPr="000F4E78">
        <w:fldChar w:fldCharType="begin">
          <w:fldData xml:space="preserve">PFJlZm1hbj48Q2l0ZT48QXV0aG9yPk9yc2luaTwvQXV0aG9yPjxZZWFyPjIwMDY8L1llYXI+PFJl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</w:fldData>
        </w:fldChar>
      </w:r>
      <w:r w:rsidR="005D5121">
        <w:instrText xml:space="preserve"> ADDIN REFMGR.CITE </w:instrText>
      </w:r>
      <w:r w:rsidR="005D5121">
        <w:fldChar w:fldCharType="begin">
          <w:fldData xml:space="preserve">PFJlZm1hbj48Q2l0ZT48QXV0aG9yPk9yc2luaTwvQXV0aG9yPjxZZWFyPjIwMDY8L1llYXI+PFJl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</w:fldData>
        </w:fldChar>
      </w:r>
      <w:r w:rsidR="005D5121">
        <w:instrText xml:space="preserve"> ADDIN EN.CITE.DATA </w:instrText>
      </w:r>
      <w:r w:rsidR="005D5121">
        <w:fldChar w:fldCharType="end"/>
      </w:r>
      <w:r w:rsidRPr="000F4E78">
        <w:fldChar w:fldCharType="separate"/>
      </w:r>
      <w:r w:rsidR="005D5121">
        <w:rPr>
          <w:noProof/>
        </w:rPr>
        <w:t>[11, 12]</w:t>
      </w:r>
      <w:r w:rsidRPr="000F4E78">
        <w:fldChar w:fldCharType="end"/>
      </w:r>
      <w:r w:rsidRPr="000F4E78">
        <w:t xml:space="preserve">. </w:t>
      </w:r>
      <w:r w:rsidR="000C536A" w:rsidRPr="000F4E78">
        <w:t>Increments used in the meta-analyses were chosen as commonly used in the studies.</w:t>
      </w:r>
      <w:r w:rsidR="000C536A">
        <w:t xml:space="preserve"> </w:t>
      </w:r>
    </w:p>
    <w:p w:rsidR="007C5A67" w:rsidRDefault="000C536A" w:rsidP="007C5A67">
      <w:pPr>
        <w:spacing w:after="120" w:line="360" w:lineRule="auto"/>
      </w:pPr>
      <w:r>
        <w:t xml:space="preserve">To estimate a dose-response trend from categorical data, </w:t>
      </w:r>
      <w:r w:rsidR="008B522B">
        <w:t>n</w:t>
      </w:r>
      <w:r w:rsidR="008B522B" w:rsidRPr="007B09FE">
        <w:t>umbe</w:t>
      </w:r>
      <w:r w:rsidR="008B522B">
        <w:t xml:space="preserve">rs of cases and non-cases or population </w:t>
      </w:r>
      <w:r w:rsidR="008B522B" w:rsidRPr="007B09FE">
        <w:t>at</w:t>
      </w:r>
      <w:r w:rsidR="008B522B">
        <w:t xml:space="preserve"> risk</w:t>
      </w:r>
      <w:r w:rsidR="008B522B" w:rsidRPr="007B09FE">
        <w:t xml:space="preserve"> and </w:t>
      </w:r>
      <w:r w:rsidR="008B522B">
        <w:t xml:space="preserve">exposure values per category are needed. If the required information was not </w:t>
      </w:r>
      <w:r w:rsidR="008B522B" w:rsidRPr="00504A5C">
        <w:t>available, standard methods were us</w:t>
      </w:r>
      <w:r w:rsidR="008B522B">
        <w:t xml:space="preserve">ed to impute these </w:t>
      </w:r>
      <w:r w:rsidR="008B522B">
        <w:fldChar w:fldCharType="begin">
          <w:fldData xml:space="preserve">PFJlZm1hbj48Q2l0ZT48QXV0aG9yPkF1bmU8L0F1dGhvcj48WWVhcj4yMDEyPC9ZZWFyPjxSZWNO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</w:fldData>
        </w:fldChar>
      </w:r>
      <w:r w:rsidR="005D5121">
        <w:instrText xml:space="preserve"> ADDIN REFMGR.CITE </w:instrText>
      </w:r>
      <w:r w:rsidR="005D5121">
        <w:fldChar w:fldCharType="begin">
          <w:fldData xml:space="preserve">PFJlZm1hbj48Q2l0ZT48QXV0aG9yPkF1bmU8L0F1dGhvcj48WWVhcj4yMDEyPC9ZZWFyPjxSZWNO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</w:fldData>
        </w:fldChar>
      </w:r>
      <w:r w:rsidR="005D5121">
        <w:instrText xml:space="preserve"> ADDIN EN.CITE.DATA </w:instrText>
      </w:r>
      <w:r w:rsidR="005D5121">
        <w:fldChar w:fldCharType="end"/>
      </w:r>
      <w:r w:rsidR="008B522B">
        <w:fldChar w:fldCharType="separate"/>
      </w:r>
      <w:r w:rsidR="005D5121">
        <w:rPr>
          <w:noProof/>
        </w:rPr>
        <w:t>[13, 14]</w:t>
      </w:r>
      <w:r w:rsidR="008B522B">
        <w:fldChar w:fldCharType="end"/>
      </w:r>
      <w:r w:rsidR="008B522B">
        <w:t xml:space="preserve">; if this could not be done, the study was excluded from the meta-analysis (insufficient data). </w:t>
      </w:r>
      <w:r w:rsidR="007C5A67" w:rsidRPr="00AF7E5A">
        <w:t xml:space="preserve">Midpoints were calculated if means or medians per exposure category were </w:t>
      </w:r>
      <w:r w:rsidR="007C5A67" w:rsidRPr="00D63F51">
        <w:t xml:space="preserve">not </w:t>
      </w:r>
      <w:r w:rsidR="007C5A67">
        <w:t>provided</w:t>
      </w:r>
      <w:r w:rsidR="007C5A67" w:rsidRPr="00D63F51">
        <w:t>. Open-ended categories were assumed to have the same width as the adjacent category.</w:t>
      </w:r>
      <w:r w:rsidR="007C5A67">
        <w:t xml:space="preserve"> </w:t>
      </w:r>
    </w:p>
    <w:p w:rsidR="00092FC3" w:rsidRDefault="007C5A67" w:rsidP="007C5A67">
      <w:pPr>
        <w:spacing w:after="120" w:line="360" w:lineRule="auto"/>
      </w:pPr>
      <w:r>
        <w:t>The exposure factors evaluate</w:t>
      </w:r>
      <w:r w:rsidR="00475E2E">
        <w:t>d were physical activity (total, recreational, vigorous, and occupational physical activity; walking</w:t>
      </w:r>
      <w:r>
        <w:t xml:space="preserve">), </w:t>
      </w:r>
      <w:r w:rsidR="00451179">
        <w:t>sedentary behaviour</w:t>
      </w:r>
      <w:r>
        <w:t xml:space="preserve"> (sitting), weight change (loss and gain), and </w:t>
      </w:r>
      <w:r w:rsidR="00475E2E">
        <w:t>body adiposity</w:t>
      </w:r>
      <w:r>
        <w:t xml:space="preserve"> (BMI, waist and hip circumferences, and waist-to-hip ratio) during adult life course. </w:t>
      </w:r>
      <w:r w:rsidRPr="00312E69">
        <w:t>Un</w:t>
      </w:r>
      <w:r>
        <w:t>derweight women (BMI</w:t>
      </w:r>
      <w:r w:rsidRPr="00312E69">
        <w:t xml:space="preserve"> &lt;18.5 kg/m</w:t>
      </w:r>
      <w:r w:rsidRPr="00312E69">
        <w:rPr>
          <w:vertAlign w:val="superscript"/>
        </w:rPr>
        <w:t>2</w:t>
      </w:r>
      <w:r w:rsidRPr="00312E69">
        <w:t xml:space="preserve">), if categorised separately </w:t>
      </w:r>
      <w:r w:rsidRPr="00312E69">
        <w:lastRenderedPageBreak/>
        <w:t xml:space="preserve">by the studies, were excluded from the linear dose-response </w:t>
      </w:r>
      <w:r>
        <w:t xml:space="preserve">meta-analysis of BMI, as </w:t>
      </w:r>
      <w:r w:rsidRPr="00312E69">
        <w:t xml:space="preserve">to avoid possible impact on the risk estimation </w:t>
      </w:r>
      <w:r w:rsidRPr="00C146E1">
        <w:t>from these women</w:t>
      </w:r>
      <w:r w:rsidR="00656DBC">
        <w:t xml:space="preserve"> </w:t>
      </w:r>
      <w:r>
        <w:fldChar w:fldCharType="begin">
          <w:fldData xml:space="preserve">PFJlZm1hbj48Q2l0ZT48QXV0aG9yPlNjaG9lbWFrZXI8L0F1dGhvcj48WWVhcj4yMDE4PC9ZZWFy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</w:fldData>
        </w:fldChar>
      </w:r>
      <w:r w:rsidR="005D5121">
        <w:instrText xml:space="preserve"> ADDIN REFMGR.CITE </w:instrText>
      </w:r>
      <w:r w:rsidR="005D5121">
        <w:fldChar w:fldCharType="begin">
          <w:fldData xml:space="preserve">PFJlZm1hbj48Q2l0ZT48QXV0aG9yPlNjaG9lbWFrZXI8L0F1dGhvcj48WWVhcj4yMDE4PC9ZZWFy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</w:fldData>
        </w:fldChar>
      </w:r>
      <w:r w:rsidR="005D5121">
        <w:instrText xml:space="preserve"> ADDIN EN.CITE.DATA </w:instrText>
      </w:r>
      <w:r w:rsidR="005D5121">
        <w:fldChar w:fldCharType="end"/>
      </w:r>
      <w:r>
        <w:fldChar w:fldCharType="separate"/>
      </w:r>
      <w:r w:rsidR="00E06D78">
        <w:rPr>
          <w:noProof/>
        </w:rPr>
        <w:t>[15]</w:t>
      </w:r>
      <w:r>
        <w:fldChar w:fldCharType="end"/>
      </w:r>
      <w:r w:rsidR="00656DBC">
        <w:t>.</w:t>
      </w:r>
      <w:r w:rsidRPr="00312E69">
        <w:t xml:space="preserve"> </w:t>
      </w:r>
      <w:r w:rsidRPr="00350DE4">
        <w:t>For weight change studies, the midpoint of the reference category that ranged between ±3 kg was set as ze</w:t>
      </w:r>
      <w:r w:rsidR="00656DBC">
        <w:t xml:space="preserve">ro to represent a stable weight </w:t>
      </w:r>
      <w:r w:rsidRPr="00350DE4">
        <w:fldChar w:fldCharType="begin">
          <w:fldData xml:space="preserve">PFJlZm1hbj48Q2l0ZT48QXV0aG9yPktldW08L0F1dGhvcj48WWVhcj4yMDE1PC9ZZWFyPjxSZWNO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</w:fldData>
        </w:fldChar>
      </w:r>
      <w:r w:rsidR="005D5121">
        <w:instrText xml:space="preserve"> ADDIN REFMGR.CITE </w:instrText>
      </w:r>
      <w:r w:rsidR="005D5121">
        <w:fldChar w:fldCharType="begin">
          <w:fldData xml:space="preserve">PFJlZm1hbj48Q2l0ZT48QXV0aG9yPktldW08L0F1dGhvcj48WWVhcj4yMDE1PC9ZZWFyPjxSZWNO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</w:fldData>
        </w:fldChar>
      </w:r>
      <w:r w:rsidR="005D5121">
        <w:instrText xml:space="preserve"> ADDIN EN.CITE.DATA </w:instrText>
      </w:r>
      <w:r w:rsidR="005D5121">
        <w:fldChar w:fldCharType="end"/>
      </w:r>
      <w:r w:rsidRPr="00350DE4">
        <w:fldChar w:fldCharType="separate"/>
      </w:r>
      <w:r w:rsidR="00E06D78">
        <w:rPr>
          <w:noProof/>
        </w:rPr>
        <w:t>[16]</w:t>
      </w:r>
      <w:r w:rsidRPr="00350DE4">
        <w:fldChar w:fldCharType="end"/>
      </w:r>
      <w:r w:rsidR="00656DBC">
        <w:t>.</w:t>
      </w:r>
      <w:r w:rsidRPr="00E85EB2">
        <w:t xml:space="preserve"> </w:t>
      </w:r>
    </w:p>
    <w:p w:rsidR="00784DE9" w:rsidRDefault="007C5A67" w:rsidP="007C5A67">
      <w:pPr>
        <w:spacing w:after="120" w:line="360" w:lineRule="auto"/>
      </w:pPr>
      <w:r w:rsidRPr="004246CB">
        <w:t xml:space="preserve">For physical activity and weight loss, because the required data for dose-response trend estimation were not reported in most studies, </w:t>
      </w:r>
      <w:r>
        <w:t xml:space="preserve">random-effects </w:t>
      </w:r>
      <w:r w:rsidRPr="004246CB">
        <w:t xml:space="preserve">categorical meta-analyses </w:t>
      </w:r>
      <w:r w:rsidR="00092FC3">
        <w:t>that compared the highest with the lowest level</w:t>
      </w:r>
      <w:r w:rsidR="00092FC3" w:rsidRPr="004246CB">
        <w:t xml:space="preserve"> were </w:t>
      </w:r>
      <w:r w:rsidR="00092FC3">
        <w:t xml:space="preserve">also conducted. </w:t>
      </w:r>
      <w:r w:rsidR="00784DE9" w:rsidRPr="00784DE9">
        <w:t>For the studies that reported results for more than one weight loss category, results for the different categories were first combined into one catego</w:t>
      </w:r>
      <w:r w:rsidR="00784DE9">
        <w:t xml:space="preserve">ry using the </w:t>
      </w:r>
      <w:proofErr w:type="spellStart"/>
      <w:r w:rsidR="00784DE9">
        <w:t>Hamling’s</w:t>
      </w:r>
      <w:proofErr w:type="spellEnd"/>
      <w:r w:rsidR="00784DE9">
        <w:t xml:space="preserve"> method </w:t>
      </w:r>
      <w:r w:rsidR="00784DE9">
        <w:fldChar w:fldCharType="begin"/>
      </w:r>
      <w:r w:rsidR="005D5121">
        <w:instrText xml:space="preserve"> ADDIN REFMGR.CITE &lt;Refman&gt;&lt;Cite&gt;&lt;Author&gt;Hamling&lt;/Author&gt;&lt;Year&gt;2008&lt;/Year&gt;&lt;RecNum&gt;690&lt;/RecNum&gt;&lt;IDText&gt;Facilitating meta-analyses by deriving relative effect and precision estimates for alternative comparisons from a set of estimates presented by exposure level or disease category&lt;/IDText&gt;&lt;MDL Ref_Type="Journal"&gt;&lt;Ref_Type&gt;Journal&lt;/Ref_Type&gt;&lt;Ref_ID&gt;690&lt;/Ref_ID&gt;&lt;Title_Primary&gt;Facilitating meta-analyses by deriving relative effect and precision estimates for alternative comparisons from a set of estimates presented by exposure level or disease category&lt;/Title_Primary&gt;&lt;Authors_Primary&gt;Hamling,J.&lt;/Authors_Primary&gt;&lt;Authors_Primary&gt;Lee,P.&lt;/Authors_Primary&gt;&lt;Authors_Primary&gt;Weitkunat,R.&lt;/Authors_Primary&gt;&lt;Authors_Primary&gt;Ambuhl,M.&lt;/Authors_Primary&gt;&lt;Date_Primary&gt;2008/3/30&lt;/Date_Primary&gt;&lt;Keywords&gt;adverse effects&lt;/Keywords&gt;&lt;Keywords&gt;Breast Neoplasms&lt;/Keywords&gt;&lt;Keywords&gt;cancer&lt;/Keywords&gt;&lt;Keywords&gt;Case-Control Studies&lt;/Keywords&gt;&lt;Keywords&gt;Confidence Intervals&lt;/Keywords&gt;&lt;Keywords&gt;Environmental Exposure&lt;/Keywords&gt;&lt;Keywords&gt;epidemiology&lt;/Keywords&gt;&lt;Keywords&gt;etiology&lt;/Keywords&gt;&lt;Keywords&gt;Female&lt;/Keywords&gt;&lt;Keywords&gt;Humans&lt;/Keywords&gt;&lt;Keywords&gt;Meta-Analysis as Topic&lt;/Keywords&gt;&lt;Keywords&gt;Odds Ratio&lt;/Keywords&gt;&lt;Keywords&gt;Research&lt;/Keywords&gt;&lt;Keywords&gt;Review Literature as Topic&lt;/Keywords&gt;&lt;Keywords&gt;Risk&lt;/Keywords&gt;&lt;Keywords&gt;Smoke&lt;/Keywords&gt;&lt;Keywords&gt;Smoking&lt;/Keywords&gt;&lt;Keywords&gt;Software&lt;/Keywords&gt;&lt;Keywords&gt;statistics &amp;amp; numerical data&lt;/Keywords&gt;&lt;Keywords&gt;Tobacco Smoke Pollution&lt;/Keywords&gt;&lt;Reprint&gt;Not in File&lt;/Reprint&gt;&lt;Start_Page&gt;954&lt;/Start_Page&gt;&lt;End_Page&gt;970&lt;/End_Page&gt;&lt;Periodical&gt;Stat Med&lt;/Periodical&gt;&lt;Volume&gt;27&lt;/Volume&gt;&lt;Issue&gt;7&lt;/Issue&gt;&lt;Misc_3&gt;10.1002/sim.3013 [doi]&lt;/Misc_3&gt;&lt;Address&gt;P.N. Lee Statistics and Computing Ltd., 17 Cedar Road, Sutton, Surrey, U.K. JanHamling@pnlee.co.uk&lt;/Address&gt;&lt;Web_URL&gt;PM:17676579&lt;/Web_URL&gt;&lt;ZZ_JournalStdAbbrev&gt;&lt;f name="System"&gt;Stat Med&lt;/f&gt;&lt;/ZZ_JournalStdAbbrev&gt;&lt;ZZ_WorkformID&gt;1&lt;/ZZ_WorkformID&gt;&lt;/MDL&gt;&lt;/Cite&gt;&lt;/Refman&gt;</w:instrText>
      </w:r>
      <w:r w:rsidR="00784DE9">
        <w:fldChar w:fldCharType="separate"/>
      </w:r>
      <w:r w:rsidR="00784DE9">
        <w:rPr>
          <w:noProof/>
        </w:rPr>
        <w:t>[17]</w:t>
      </w:r>
      <w:r w:rsidR="00784DE9">
        <w:fldChar w:fldCharType="end"/>
      </w:r>
      <w:r w:rsidR="00784DE9" w:rsidRPr="00784DE9">
        <w:t>, before pooling with the other studies in the meta-analysis that compared overall weight loss versus reference weight.</w:t>
      </w:r>
      <w:r w:rsidR="00B57835" w:rsidRPr="00B57835">
        <w:t xml:space="preserve"> </w:t>
      </w:r>
      <w:r w:rsidR="00B57835">
        <w:t>The method</w:t>
      </w:r>
      <w:r w:rsidR="00B57835" w:rsidRPr="00B57835">
        <w:t xml:space="preserve"> takes in</w:t>
      </w:r>
      <w:r w:rsidR="00B57835">
        <w:t xml:space="preserve">to account the non-independence </w:t>
      </w:r>
      <w:r w:rsidR="00B57835" w:rsidRPr="00B57835">
        <w:t>of the RR estimates for the categorical comparison in a study because of a common reference group.</w:t>
      </w:r>
    </w:p>
    <w:p w:rsidR="00C37E06" w:rsidRDefault="007C5A67" w:rsidP="000C536A">
      <w:pPr>
        <w:spacing w:after="120" w:line="360" w:lineRule="auto"/>
      </w:pPr>
      <w:r w:rsidRPr="00D875CA">
        <w:t>When</w:t>
      </w:r>
      <w:r>
        <w:t xml:space="preserve"> only </w:t>
      </w:r>
      <w:r w:rsidR="000C536A">
        <w:t>RR</w:t>
      </w:r>
      <w:r>
        <w:t xml:space="preserve"> estimates by postmenopausal hormone</w:t>
      </w:r>
      <w:r w:rsidRPr="00EE66C5">
        <w:t xml:space="preserve"> use</w:t>
      </w:r>
      <w:r>
        <w:t xml:space="preserve"> or subgroups other than </w:t>
      </w:r>
      <w:r w:rsidRPr="00EE66C5">
        <w:t>pre- an</w:t>
      </w:r>
      <w:r>
        <w:t xml:space="preserve">d postmenopausal breast cancers were reported, these were first combined using a fixed-effect </w:t>
      </w:r>
      <w:r w:rsidRPr="00EE66C5">
        <w:t>model</w:t>
      </w:r>
      <w:r>
        <w:t xml:space="preserve"> to give an overall study estimate before pooling with other studies. Multivariate adjusted estimates were selected for the </w:t>
      </w:r>
      <w:r w:rsidR="000C536A">
        <w:t>meta-</w:t>
      </w:r>
      <w:r>
        <w:t>analyses.</w:t>
      </w:r>
      <w:r w:rsidR="000C536A">
        <w:t xml:space="preserve"> </w:t>
      </w:r>
    </w:p>
    <w:p w:rsidR="00C37E06" w:rsidRDefault="007C5A67" w:rsidP="000C536A">
      <w:pPr>
        <w:spacing w:after="120" w:line="360" w:lineRule="auto"/>
      </w:pPr>
      <w:r w:rsidRPr="00E948DD">
        <w:t>Between-study heterogeneity was assessed by the Cochran Q test</w:t>
      </w:r>
      <w:r>
        <w:t>,</w:t>
      </w:r>
      <w:r w:rsidRPr="00E948DD">
        <w:t xml:space="preserve"> and </w:t>
      </w:r>
      <w:r w:rsidRPr="00E81915">
        <w:rPr>
          <w:i/>
        </w:rPr>
        <w:t>I</w:t>
      </w:r>
      <w:r w:rsidRPr="00E81915">
        <w:rPr>
          <w:i/>
          <w:vertAlign w:val="superscript"/>
        </w:rPr>
        <w:t>2</w:t>
      </w:r>
      <w:r>
        <w:t xml:space="preserve"> statistic</w:t>
      </w:r>
      <w:r w:rsidR="000C536A">
        <w:t xml:space="preserve"> </w:t>
      </w:r>
      <w:r>
        <w:fldChar w:fldCharType="begin"/>
      </w:r>
      <w:r w:rsidR="005D5121">
        <w:instrText xml:space="preserve"> ADDIN REFMGR.CITE &lt;Refman&gt;&lt;Cite&gt;&lt;Author&gt;Higgins&lt;/Author&gt;&lt;Year&gt;2002&lt;/Year&gt;&lt;RecNum&gt;691&lt;/RecNum&gt;&lt;IDText&gt;Quantifying heterogeneity in a meta-analysis&lt;/IDText&gt;&lt;MDL Ref_Type="Journal"&gt;&lt;Ref_Type&gt;Journal&lt;/Ref_Type&gt;&lt;Ref_ID&gt;691&lt;/Ref_ID&gt;&lt;Title_Primary&gt;Quantifying heterogeneity in a meta-analysis&lt;/Title_Primary&gt;&lt;Authors_Primary&gt;Higgins,J.P.&lt;/Authors_Primary&gt;&lt;Authors_Primary&gt;Thompson,S.G.&lt;/Authors_Primary&gt;&lt;Date_Primary&gt;2002/6/15&lt;/Date_Primary&gt;&lt;Keywords&gt;Albumins&lt;/Keywords&gt;&lt;Keywords&gt;Biostatistics&lt;/Keywords&gt;&lt;Keywords&gt;Chemotherapy,Adjuvant&lt;/Keywords&gt;&lt;Keywords&gt;Clinical Trials as Topic&lt;/Keywords&gt;&lt;Keywords&gt;Cognition Disorders&lt;/Keywords&gt;&lt;Keywords&gt;Cytidine Diphosphate Choline&lt;/Keywords&gt;&lt;Keywords&gt;drug therapy&lt;/Keywords&gt;&lt;Keywords&gt;Fibrosis&lt;/Keywords&gt;&lt;Keywords&gt;Fracture Fixation&lt;/Keywords&gt;&lt;Keywords&gt;Hip Fractures&lt;/Keywords&gt;&lt;Keywords&gt;Humans&lt;/Keywords&gt;&lt;Keywords&gt;Meta-Analysis as Topic&lt;/Keywords&gt;&lt;Keywords&gt;methods&lt;/Keywords&gt;&lt;Keywords&gt;Public Health&lt;/Keywords&gt;&lt;Keywords&gt;Research&lt;/Keywords&gt;&lt;Keywords&gt;Resuscitation&lt;/Keywords&gt;&lt;Keywords&gt;Sarcoma&lt;/Keywords&gt;&lt;Keywords&gt;Sclerotherapy&lt;/Keywords&gt;&lt;Keywords&gt;Statistics as Topic&lt;/Keywords&gt;&lt;Keywords&gt;surgery&lt;/Keywords&gt;&lt;Keywords&gt;therapeutic use&lt;/Keywords&gt;&lt;Keywords&gt;therapy&lt;/Keywords&gt;&lt;Reprint&gt;Not in File&lt;/Reprint&gt;&lt;Start_Page&gt;1539&lt;/Start_Page&gt;&lt;End_Page&gt;1558&lt;/End_Page&gt;&lt;Periodical&gt;Stat Med&lt;/Periodical&gt;&lt;Volume&gt;21&lt;/Volume&gt;&lt;Issue&gt;11&lt;/Issue&gt;&lt;Misc_3&gt;10.1002/sim.1186 [doi]&lt;/Misc_3&gt;&lt;Address&gt;MRC Biostatistics Unit, Institute of Public Health, Robinson Way, Cambridge CB2 2SR, UK. julian.higgins@mrc-bsu.cam.ac.uk&lt;/Address&gt;&lt;Web_URL&gt;PM:12111919&lt;/Web_URL&gt;&lt;ZZ_JournalStdAbbrev&gt;&lt;f name="System"&gt;Stat Med&lt;/f&gt;&lt;/ZZ_JournalStdAbbrev&gt;&lt;ZZ_WorkformID&gt;1&lt;/ZZ_WorkformID&gt;&lt;/MDL&gt;&lt;/Cite&gt;&lt;/Refman&gt;</w:instrText>
      </w:r>
      <w:r>
        <w:fldChar w:fldCharType="separate"/>
      </w:r>
      <w:r w:rsidR="00E06D78">
        <w:rPr>
          <w:noProof/>
        </w:rPr>
        <w:t>[18]</w:t>
      </w:r>
      <w:r>
        <w:fldChar w:fldCharType="end"/>
      </w:r>
      <w:r w:rsidR="000C536A">
        <w:t>,</w:t>
      </w:r>
      <w:r>
        <w:t xml:space="preserve"> and potential heterogeneity sources were explored by s</w:t>
      </w:r>
      <w:r w:rsidRPr="007B09FE">
        <w:t>ubgroup meta-analyses</w:t>
      </w:r>
      <w:r>
        <w:t xml:space="preserve"> and univariate meta-regression analyses</w:t>
      </w:r>
      <w:r w:rsidR="000C536A">
        <w:t xml:space="preserve"> </w:t>
      </w:r>
      <w:r>
        <w:fldChar w:fldCharType="begin"/>
      </w:r>
      <w:r w:rsidR="005D5121">
        <w:instrText xml:space="preserve"> ADDIN REFMGR.CITE &lt;Refman&gt;&lt;Cite&gt;&lt;Author&gt;Stram&lt;/Author&gt;&lt;Year&gt;1996&lt;/Year&gt;&lt;RecNum&gt;698&lt;/RecNum&gt;&lt;IDText&gt;Meta-analysis of published data using a linear mixed-effects model&lt;/IDText&gt;&lt;MDL Ref_Type="Journal"&gt;&lt;Ref_Type&gt;Journal&lt;/Ref_Type&gt;&lt;Ref_ID&gt;698&lt;/Ref_ID&gt;&lt;Title_Primary&gt;Meta-analysis of published data using a linear mixed-effects model&lt;/Title_Primary&gt;&lt;Authors_Primary&gt;Stram,D.O.&lt;/Authors_Primary&gt;&lt;Date_Primary&gt;1996/6&lt;/Date_Primary&gt;&lt;Keywords&gt;Biometry&lt;/Keywords&gt;&lt;Keywords&gt;California&lt;/Keywords&gt;&lt;Keywords&gt;Clinical Trials as Topic&lt;/Keywords&gt;&lt;Keywords&gt;Data Interpretation,Statistical&lt;/Keywords&gt;&lt;Keywords&gt;Humans&lt;/Keywords&gt;&lt;Keywords&gt;Linear Models&lt;/Keywords&gt;&lt;Keywords&gt;Los Angeles&lt;/Keywords&gt;&lt;Keywords&gt;Meta-Analysis as Topic&lt;/Keywords&gt;&lt;Keywords&gt;Preventive Medicine&lt;/Keywords&gt;&lt;Keywords&gt;Research&lt;/Keywords&gt;&lt;Keywords&gt;statistics &amp;amp; numerical data&lt;/Keywords&gt;&lt;Keywords&gt;Universities&lt;/Keywords&gt;&lt;Reprint&gt;Not in File&lt;/Reprint&gt;&lt;Start_Page&gt;536&lt;/Start_Page&gt;&lt;End_Page&gt;544&lt;/End_Page&gt;&lt;Periodical&gt;Biometrics&lt;/Periodical&gt;&lt;Volume&gt;52&lt;/Volume&gt;&lt;Issue&gt;2&lt;/Issue&gt;&lt;Address&gt;Department of Preventive Medicine, University of Southern California, Los Angeles, 90033, USA&lt;/Address&gt;&lt;Web_URL&gt;PM:8672702&lt;/Web_URL&gt;&lt;ZZ_JournalStdAbbrev&gt;&lt;f name="System"&gt;Biometrics&lt;/f&gt;&lt;/ZZ_JournalStdAbbrev&gt;&lt;ZZ_WorkformID&gt;1&lt;/ZZ_WorkformID&gt;&lt;/MDL&gt;&lt;/Cite&gt;&lt;/Refman&gt;</w:instrText>
      </w:r>
      <w:r>
        <w:fldChar w:fldCharType="separate"/>
      </w:r>
      <w:r w:rsidR="00E06D78">
        <w:rPr>
          <w:noProof/>
        </w:rPr>
        <w:t>[19]</w:t>
      </w:r>
      <w:r>
        <w:fldChar w:fldCharType="end"/>
      </w:r>
      <w:r w:rsidR="000C536A">
        <w:t>.</w:t>
      </w:r>
      <w:r>
        <w:t xml:space="preserve"> </w:t>
      </w:r>
      <w:r w:rsidRPr="008E7E4E">
        <w:t xml:space="preserve">The factors </w:t>
      </w:r>
      <w:r>
        <w:t xml:space="preserve">investigated </w:t>
      </w:r>
      <w:r w:rsidRPr="008E7E4E">
        <w:t>were: study</w:t>
      </w:r>
      <w:r>
        <w:t xml:space="preserve"> </w:t>
      </w:r>
      <w:r w:rsidRPr="007B09FE">
        <w:t>locatio</w:t>
      </w:r>
      <w:r>
        <w:t>n</w:t>
      </w:r>
      <w:r w:rsidRPr="007B09FE">
        <w:t xml:space="preserve">, </w:t>
      </w:r>
      <w:r w:rsidRPr="000853E8">
        <w:t xml:space="preserve">length of </w:t>
      </w:r>
      <w:proofErr w:type="gramStart"/>
      <w:r w:rsidRPr="000853E8">
        <w:t>fo</w:t>
      </w:r>
      <w:r>
        <w:t>llow-up,</w:t>
      </w:r>
      <w:proofErr w:type="gramEnd"/>
      <w:r>
        <w:t xml:space="preserve"> and individual as</w:t>
      </w:r>
      <w:r w:rsidR="000C536A">
        <w:t>pects of risk of bias (Table S1</w:t>
      </w:r>
      <w:r>
        <w:t>)</w:t>
      </w:r>
      <w:r w:rsidRPr="007E7C22">
        <w:t>.</w:t>
      </w:r>
      <w:r>
        <w:t xml:space="preserve"> </w:t>
      </w:r>
      <w:r w:rsidR="00C37E06" w:rsidRPr="00C37E06">
        <w:t xml:space="preserve">Low heterogeneity might account for less than 30 per cent of the variability in point estimates, and high heterogeneity for substantially more than 50 per cent. </w:t>
      </w:r>
    </w:p>
    <w:p w:rsidR="007C5A67" w:rsidRDefault="007C5A67" w:rsidP="000C536A">
      <w:pPr>
        <w:spacing w:after="120" w:line="360" w:lineRule="auto"/>
      </w:pPr>
      <w:r>
        <w:t xml:space="preserve">Further meta-analyses were conducted by adjustment for other covariates (physical activity, BMI, and weight gain when not analysed as the dependent variable), BMI </w:t>
      </w:r>
      <w:r w:rsidRPr="006A4BB9">
        <w:t>subgroups, as well as restricting to mammography or cancer screening studies (women</w:t>
      </w:r>
      <w:r>
        <w:t xml:space="preserve"> with obesity</w:t>
      </w:r>
      <w:r w:rsidRPr="006A4BB9">
        <w:t xml:space="preserve"> may be less likely to attend mammography screening and subject to detection bias</w:t>
      </w:r>
      <w:r w:rsidR="000C536A">
        <w:t xml:space="preserve"> </w:t>
      </w:r>
      <w:r w:rsidRPr="006A4BB9">
        <w:fldChar w:fldCharType="begin">
          <w:fldData xml:space="preserve">PFJlZm1hbj48Q2l0ZT48QXV0aG9yPktlcmxpa293c2tlPC9BdXRob3I+PFllYXI+MjAwODwvWWVh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</w:fldData>
        </w:fldChar>
      </w:r>
      <w:r w:rsidR="005D5121">
        <w:instrText xml:space="preserve"> ADDIN REFMGR.CITE </w:instrText>
      </w:r>
      <w:r w:rsidR="005D5121">
        <w:fldChar w:fldCharType="begin">
          <w:fldData xml:space="preserve">PFJlZm1hbj48Q2l0ZT48QXV0aG9yPktlcmxpa293c2tlPC9BdXRob3I+PFllYXI+MjAwODwvWWVh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</w:fldData>
        </w:fldChar>
      </w:r>
      <w:r w:rsidR="005D5121">
        <w:instrText xml:space="preserve"> ADDIN EN.CITE.DATA </w:instrText>
      </w:r>
      <w:r w:rsidR="005D5121">
        <w:fldChar w:fldCharType="end"/>
      </w:r>
      <w:r w:rsidRPr="006A4BB9">
        <w:fldChar w:fldCharType="separate"/>
      </w:r>
      <w:r w:rsidR="00E06D78">
        <w:rPr>
          <w:noProof/>
        </w:rPr>
        <w:t>[20]</w:t>
      </w:r>
      <w:r w:rsidRPr="006A4BB9">
        <w:fldChar w:fldCharType="end"/>
      </w:r>
      <w:r>
        <w:t>)</w:t>
      </w:r>
      <w:r w:rsidRPr="006A4BB9">
        <w:t xml:space="preserve"> and invasive breast cancer studies. In these meta-analyses, total number of studies per subgroup could be lower than three.</w:t>
      </w:r>
      <w:r w:rsidR="008106FB">
        <w:t xml:space="preserve"> </w:t>
      </w:r>
    </w:p>
    <w:p w:rsidR="007C5A67" w:rsidRDefault="007C5A67" w:rsidP="007C5A67">
      <w:pPr>
        <w:spacing w:after="120" w:line="360" w:lineRule="auto"/>
      </w:pPr>
      <w:r>
        <w:t>S</w:t>
      </w:r>
      <w:r w:rsidRPr="007B09FE">
        <w:t>mall study</w:t>
      </w:r>
      <w:r>
        <w:t xml:space="preserve"> bias such as publication bias </w:t>
      </w:r>
      <w:r w:rsidRPr="007B09FE">
        <w:t xml:space="preserve">was assessed by </w:t>
      </w:r>
      <w:r>
        <w:t xml:space="preserve">Egger’s test and </w:t>
      </w:r>
      <w:r w:rsidRPr="007B09FE">
        <w:t>visual inspection o</w:t>
      </w:r>
      <w:r>
        <w:t xml:space="preserve">f the funnel plots when there </w:t>
      </w:r>
      <w:r w:rsidRPr="00D8414A">
        <w:t>were more than ten studies</w:t>
      </w:r>
      <w:r w:rsidR="001E411E">
        <w:t xml:space="preserve"> </w:t>
      </w:r>
      <w:r w:rsidRPr="00D8414A">
        <w:fldChar w:fldCharType="begin"/>
      </w:r>
      <w:r w:rsidR="005D5121">
        <w:instrText xml:space="preserve"> ADDIN REFMGR.CITE &lt;Refman&gt;&lt;Cite&gt;&lt;Author&gt;Egger&lt;/Author&gt;&lt;Year&gt;1997&lt;/Year&gt;&lt;RecNum&gt;699&lt;/RecNum&gt;&lt;IDText&gt;Bias in meta-analysis detected by a simple, graphical test&lt;/IDText&gt;&lt;MDL Ref_Type="Journal"&gt;&lt;Ref_Type&gt;Journal&lt;/Ref_Type&gt;&lt;Ref_ID&gt;699&lt;/Ref_ID&gt;&lt;Title_Primary&gt;Bias in meta-analysis detected by a simple, graphical test&lt;/Title_Primary&gt;&lt;Authors_Primary&gt;Egger,M.&lt;/Authors_Primary&gt;&lt;Authors_Primary&gt;Davey,Smith G.&lt;/Authors_Primary&gt;&lt;Authors_Primary&gt;Schneider,M.&lt;/Authors_Primary&gt;&lt;Authors_Primary&gt;Minder,C.&lt;/Authors_Primary&gt;&lt;Date_Primary&gt;1997/9/13&lt;/Date_Primary&gt;&lt;Keywords&gt;analysis&lt;/Keywords&gt;&lt;Keywords&gt;Bias (Epidemiology)&lt;/Keywords&gt;&lt;Keywords&gt;Hand&lt;/Keywords&gt;&lt;Keywords&gt;Medline&lt;/Keywords&gt;&lt;Keywords&gt;Meta-Analysis as Topic&lt;/Keywords&gt;&lt;Keywords&gt;Prevalence&lt;/Keywords&gt;&lt;Keywords&gt;Randomized Controlled Trials as Topic&lt;/Keywords&gt;&lt;Keywords&gt;Regression Analysis&lt;/Keywords&gt;&lt;Keywords&gt;Research&lt;/Keywords&gt;&lt;Keywords&gt;Statistics as Topic&lt;/Keywords&gt;&lt;Keywords&gt;Treatment Outcome&lt;/Keywords&gt;&lt;Keywords&gt;Universities&lt;/Keywords&gt;&lt;Reprint&gt;Not in File&lt;/Reprint&gt;&lt;Start_Page&gt;629&lt;/Start_Page&gt;&lt;End_Page&gt;634&lt;/End_Page&gt;&lt;Periodical&gt;BMJ&lt;/Periodical&gt;&lt;Volume&gt;315&lt;/Volume&gt;&lt;Issue&gt;7109&lt;/Issue&gt;&lt;User_Def_5&gt;PMC2127453&lt;/User_Def_5&gt;&lt;Address&gt;Department of Social Medicine, University of Bristol. m.egger@bristol.ac.uk&lt;/Address&gt;&lt;Web_URL&gt;PM:9310563&lt;/Web_URL&gt;&lt;ZZ_JournalStdAbbrev&gt;&lt;f name="System"&gt;BMJ&lt;/f&gt;&lt;/ZZ_JournalStdAbbrev&gt;&lt;ZZ_WorkformID&gt;1&lt;/ZZ_WorkformID&gt;&lt;/MDL&gt;&lt;/Cite&gt;&lt;/Refman&gt;</w:instrText>
      </w:r>
      <w:r w:rsidRPr="00D8414A">
        <w:fldChar w:fldCharType="separate"/>
      </w:r>
      <w:r w:rsidR="00E06D78">
        <w:rPr>
          <w:noProof/>
        </w:rPr>
        <w:t>[21]</w:t>
      </w:r>
      <w:r w:rsidRPr="00D8414A">
        <w:fldChar w:fldCharType="end"/>
      </w:r>
      <w:r w:rsidR="001E411E">
        <w:t>.</w:t>
      </w:r>
      <w:r w:rsidRPr="00D8414A">
        <w:t xml:space="preserve"> Influence ana</w:t>
      </w:r>
      <w:r>
        <w:t>lysis was conducted by omitting each study in turn from the meta-analysis.</w:t>
      </w:r>
    </w:p>
    <w:p w:rsidR="00B91DEB" w:rsidRDefault="007C5A67" w:rsidP="007C5A67">
      <w:pPr>
        <w:spacing w:after="120" w:line="360" w:lineRule="auto"/>
      </w:pPr>
      <w:r>
        <w:lastRenderedPageBreak/>
        <w:t xml:space="preserve">Non-linear dose-response meta-analysis was conducted to explore the shape of the association when there were five or more studies with at least four exposure categories, using </w:t>
      </w:r>
      <w:r w:rsidRPr="007B09FE">
        <w:t xml:space="preserve">restricted cubic spline </w:t>
      </w:r>
      <w:r>
        <w:t xml:space="preserve">regression </w:t>
      </w:r>
      <w:r w:rsidRPr="007B09FE">
        <w:t>with three knots</w:t>
      </w:r>
      <w:r>
        <w:t xml:space="preserve"> </w:t>
      </w:r>
      <w:r w:rsidRPr="007B09FE">
        <w:t>placed at the 10</w:t>
      </w:r>
      <w:r w:rsidRPr="00896789">
        <w:rPr>
          <w:vertAlign w:val="superscript"/>
        </w:rPr>
        <w:t>th</w:t>
      </w:r>
      <w:r w:rsidRPr="007B09FE">
        <w:t>, 50</w:t>
      </w:r>
      <w:r w:rsidRPr="00896789">
        <w:rPr>
          <w:vertAlign w:val="superscript"/>
        </w:rPr>
        <w:t>th</w:t>
      </w:r>
      <w:r w:rsidRPr="007B09FE">
        <w:t>, a</w:t>
      </w:r>
      <w:r>
        <w:t>nd 90</w:t>
      </w:r>
      <w:r w:rsidRPr="00896789">
        <w:rPr>
          <w:vertAlign w:val="superscript"/>
        </w:rPr>
        <w:t>th</w:t>
      </w:r>
      <w:r>
        <w:t xml:space="preserve"> percentile</w:t>
      </w:r>
      <w:r w:rsidR="001F46C4">
        <w:t xml:space="preserve"> </w:t>
      </w:r>
      <w:r w:rsidR="001F46C4" w:rsidRPr="001F46C4">
        <w:t>of the distribution of the exposure</w:t>
      </w:r>
      <w:r w:rsidR="007B32B9">
        <w:t xml:space="preserve"> </w:t>
      </w:r>
      <w:r>
        <w:fldChar w:fldCharType="begin">
          <w:fldData xml:space="preserve">PFJlZm1hbj48Q2l0ZT48QXV0aG9yPkphY2tzb248L0F1dGhvcj48WWVhcj4yMDEwPC9ZZWFyPjxS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=
</w:fldData>
        </w:fldChar>
      </w:r>
      <w:r w:rsidR="005D5121">
        <w:instrText xml:space="preserve"> ADDIN REFMGR.CITE </w:instrText>
      </w:r>
      <w:r w:rsidR="005D5121">
        <w:fldChar w:fldCharType="begin">
          <w:fldData xml:space="preserve">PFJlZm1hbj48Q2l0ZT48QXV0aG9yPkphY2tzb248L0F1dGhvcj48WWVhcj4yMDEwPC9ZZWFyPjxS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=
</w:fldData>
        </w:fldChar>
      </w:r>
      <w:r w:rsidR="005D5121">
        <w:instrText xml:space="preserve"> ADDIN EN.CITE.DATA </w:instrText>
      </w:r>
      <w:r w:rsidR="005D5121">
        <w:fldChar w:fldCharType="end"/>
      </w:r>
      <w:r>
        <w:fldChar w:fldCharType="separate"/>
      </w:r>
      <w:r w:rsidR="005D5121">
        <w:rPr>
          <w:noProof/>
        </w:rPr>
        <w:t>[22, 23]</w:t>
      </w:r>
      <w:r>
        <w:fldChar w:fldCharType="end"/>
      </w:r>
      <w:r w:rsidR="001F46C4">
        <w:t>. The choice of the knots is</w:t>
      </w:r>
      <w:r>
        <w:t xml:space="preserve"> </w:t>
      </w:r>
      <w:r w:rsidR="001F46C4" w:rsidRPr="001F46C4">
        <w:t>to account for a wider exposure range while minimising any potential impact from the outliers in the tails.</w:t>
      </w:r>
      <w:r w:rsidR="00B91DEB">
        <w:t xml:space="preserve"> </w:t>
      </w:r>
      <w:r>
        <w:t xml:space="preserve">The difference between the linear and non-linear models was tested using a likelihood ratio test. </w:t>
      </w:r>
    </w:p>
    <w:p w:rsidR="007C5A67" w:rsidRDefault="00B91DEB" w:rsidP="007C5A67">
      <w:pPr>
        <w:spacing w:after="120" w:line="360" w:lineRule="auto"/>
      </w:pPr>
      <w:r>
        <w:t>In non-linear analysis, u</w:t>
      </w:r>
      <w:r w:rsidR="007C5A67">
        <w:t>nderweight women were included in the analysis to allow full exploration of the association, with the lowermost boundary set as 16 kg/m</w:t>
      </w:r>
      <w:r w:rsidR="007C5A67" w:rsidRPr="004A02BF">
        <w:rPr>
          <w:vertAlign w:val="superscript"/>
        </w:rPr>
        <w:t>2</w:t>
      </w:r>
      <w:r w:rsidR="007C5A67" w:rsidRPr="0063408B">
        <w:t xml:space="preserve"> </w:t>
      </w:r>
      <w:r w:rsidR="007C5A67">
        <w:t>for the first category (&lt;18.5 kg/m</w:t>
      </w:r>
      <w:r w:rsidR="007C5A67" w:rsidRPr="004A02BF">
        <w:rPr>
          <w:vertAlign w:val="superscript"/>
        </w:rPr>
        <w:t>2</w:t>
      </w:r>
      <w:r w:rsidR="007C5A67" w:rsidRPr="004A02BF">
        <w:t>)</w:t>
      </w:r>
      <w:r w:rsidR="007C5A67">
        <w:t xml:space="preserve">, rather than using the width of the second category (18.5 to </w:t>
      </w:r>
      <w:r w:rsidR="007C5A67" w:rsidRPr="00AA6383">
        <w:t>24.9 kg/m</w:t>
      </w:r>
      <w:r w:rsidR="007C5A67" w:rsidRPr="00AA6383">
        <w:rPr>
          <w:vertAlign w:val="superscript"/>
        </w:rPr>
        <w:t>2</w:t>
      </w:r>
      <w:r w:rsidR="007C5A67" w:rsidRPr="00AA6383">
        <w:t>)</w:t>
      </w:r>
      <w:r w:rsidR="007C5A67">
        <w:t>. This gave a midpoint of 17.2 kg/m</w:t>
      </w:r>
      <w:r w:rsidR="007C5A67" w:rsidRPr="004A02BF">
        <w:rPr>
          <w:vertAlign w:val="superscript"/>
        </w:rPr>
        <w:t>2</w:t>
      </w:r>
      <w:r w:rsidR="007C5A67">
        <w:t>,</w:t>
      </w:r>
      <w:r w:rsidR="007C5A67">
        <w:rPr>
          <w:vertAlign w:val="superscript"/>
        </w:rPr>
        <w:t xml:space="preserve"> </w:t>
      </w:r>
      <w:r w:rsidR="007C5A67">
        <w:t>which is similar to the values reported in some studies</w:t>
      </w:r>
      <w:r w:rsidR="001E411E">
        <w:t xml:space="preserve"> </w:t>
      </w:r>
      <w:r w:rsidR="007C5A67">
        <w:fldChar w:fldCharType="begin">
          <w:fldData xml:space="preserve">PFJlZm1hbj48Q2l0ZT48QXV0aG9yPkFibmV0PC9BdXRob3I+PFllYXI+MjAwODwvWWVhcj48UmVj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</w:fldData>
        </w:fldChar>
      </w:r>
      <w:r w:rsidR="005D5121">
        <w:instrText xml:space="preserve"> ADDIN REFMGR.CITE </w:instrText>
      </w:r>
      <w:r w:rsidR="005D5121">
        <w:fldChar w:fldCharType="begin">
          <w:fldData xml:space="preserve">PFJlZm1hbj48Q2l0ZT48QXV0aG9yPkFibmV0PC9BdXRob3I+PFllYXI+MjAwODwvWWVhcj48UmVj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</w:fldData>
        </w:fldChar>
      </w:r>
      <w:r w:rsidR="005D5121">
        <w:instrText xml:space="preserve"> ADDIN EN.CITE.DATA </w:instrText>
      </w:r>
      <w:r w:rsidR="005D5121">
        <w:fldChar w:fldCharType="end"/>
      </w:r>
      <w:r w:rsidR="007C5A67">
        <w:fldChar w:fldCharType="separate"/>
      </w:r>
      <w:r w:rsidR="00E06D78">
        <w:rPr>
          <w:noProof/>
        </w:rPr>
        <w:t>[24-26]</w:t>
      </w:r>
      <w:r w:rsidR="007C5A67">
        <w:fldChar w:fldCharType="end"/>
      </w:r>
      <w:r w:rsidR="001E411E">
        <w:t>.</w:t>
      </w:r>
      <w:r w:rsidR="007C5A67">
        <w:t xml:space="preserve"> The </w:t>
      </w:r>
      <w:proofErr w:type="spellStart"/>
      <w:r w:rsidR="007C5A67">
        <w:t>Hamling’s</w:t>
      </w:r>
      <w:proofErr w:type="spellEnd"/>
      <w:r w:rsidR="007C5A67">
        <w:t xml:space="preserve"> method was used to recalculate the relative </w:t>
      </w:r>
      <w:r>
        <w:t>RR estimates</w:t>
      </w:r>
      <w:r w:rsidR="007C5A67">
        <w:t xml:space="preserve"> when the first category was not used as reference</w:t>
      </w:r>
      <w:r>
        <w:t xml:space="preserve"> </w:t>
      </w:r>
      <w:r w:rsidR="007C5A67">
        <w:fldChar w:fldCharType="begin"/>
      </w:r>
      <w:r w:rsidR="005D5121">
        <w:instrText xml:space="preserve"> ADDIN REFMGR.CITE &lt;Refman&gt;&lt;Cite&gt;&lt;Author&gt;Hamling&lt;/Author&gt;&lt;Year&gt;2008&lt;/Year&gt;&lt;RecNum&gt;690&lt;/RecNum&gt;&lt;IDText&gt;Facilitating meta-analyses by deriving relative effect and precision estimates for alternative comparisons from a set of estimates presented by exposure level or disease category&lt;/IDText&gt;&lt;MDL Ref_Type="Journal"&gt;&lt;Ref_Type&gt;Journal&lt;/Ref_Type&gt;&lt;Ref_ID&gt;690&lt;/Ref_ID&gt;&lt;Title_Primary&gt;Facilitating meta-analyses by deriving relative effect and precision estimates for alternative comparisons from a set of estimates presented by exposure level or disease category&lt;/Title_Primary&gt;&lt;Authors_Primary&gt;Hamling,J.&lt;/Authors_Primary&gt;&lt;Authors_Primary&gt;Lee,P.&lt;/Authors_Primary&gt;&lt;Authors_Primary&gt;Weitkunat,R.&lt;/Authors_Primary&gt;&lt;Authors_Primary&gt;Ambuhl,M.&lt;/Authors_Primary&gt;&lt;Date_Primary&gt;2008/3/30&lt;/Date_Primary&gt;&lt;Keywords&gt;adverse effects&lt;/Keywords&gt;&lt;Keywords&gt;Breast Neoplasms&lt;/Keywords&gt;&lt;Keywords&gt;cancer&lt;/Keywords&gt;&lt;Keywords&gt;Case-Control Studies&lt;/Keywords&gt;&lt;Keywords&gt;Confidence Intervals&lt;/Keywords&gt;&lt;Keywords&gt;Environmental Exposure&lt;/Keywords&gt;&lt;Keywords&gt;epidemiology&lt;/Keywords&gt;&lt;Keywords&gt;etiology&lt;/Keywords&gt;&lt;Keywords&gt;Female&lt;/Keywords&gt;&lt;Keywords&gt;Humans&lt;/Keywords&gt;&lt;Keywords&gt;Meta-Analysis as Topic&lt;/Keywords&gt;&lt;Keywords&gt;Odds Ratio&lt;/Keywords&gt;&lt;Keywords&gt;Research&lt;/Keywords&gt;&lt;Keywords&gt;Review Literature as Topic&lt;/Keywords&gt;&lt;Keywords&gt;Risk&lt;/Keywords&gt;&lt;Keywords&gt;Smoke&lt;/Keywords&gt;&lt;Keywords&gt;Smoking&lt;/Keywords&gt;&lt;Keywords&gt;Software&lt;/Keywords&gt;&lt;Keywords&gt;statistics &amp;amp; numerical data&lt;/Keywords&gt;&lt;Keywords&gt;Tobacco Smoke Pollution&lt;/Keywords&gt;&lt;Reprint&gt;Not in File&lt;/Reprint&gt;&lt;Start_Page&gt;954&lt;/Start_Page&gt;&lt;End_Page&gt;970&lt;/End_Page&gt;&lt;Periodical&gt;Stat Med&lt;/Periodical&gt;&lt;Volume&gt;27&lt;/Volume&gt;&lt;Issue&gt;7&lt;/Issue&gt;&lt;Misc_3&gt;10.1002/sim.3013 [doi]&lt;/Misc_3&gt;&lt;Address&gt;P.N. Lee Statistics and Computing Ltd., 17 Cedar Road, Sutton, Surrey, U.K. JanHamling@pnlee.co.uk&lt;/Address&gt;&lt;Web_URL&gt;PM:17676579&lt;/Web_URL&gt;&lt;ZZ_JournalStdAbbrev&gt;&lt;f name="System"&gt;Stat Med&lt;/f&gt;&lt;/ZZ_JournalStdAbbrev&gt;&lt;ZZ_WorkformID&gt;1&lt;/ZZ_WorkformID&gt;&lt;/MDL&gt;&lt;/Cite&gt;&lt;/Refman&gt;</w:instrText>
      </w:r>
      <w:r w:rsidR="007C5A67">
        <w:fldChar w:fldCharType="separate"/>
      </w:r>
      <w:r w:rsidR="00E06D78">
        <w:rPr>
          <w:noProof/>
        </w:rPr>
        <w:t>[17]</w:t>
      </w:r>
      <w:r w:rsidR="007C5A67">
        <w:fldChar w:fldCharType="end"/>
      </w:r>
      <w:r>
        <w:t>.</w:t>
      </w:r>
    </w:p>
    <w:p w:rsidR="00CF62A8" w:rsidRPr="000F4E78" w:rsidRDefault="007C5A67" w:rsidP="000F4E78">
      <w:pPr>
        <w:spacing w:after="120" w:line="360" w:lineRule="auto"/>
      </w:pPr>
      <w:r>
        <w:t xml:space="preserve">A two-tailed </w:t>
      </w:r>
      <w:r w:rsidRPr="00624705">
        <w:rPr>
          <w:i/>
        </w:rPr>
        <w:t>P</w:t>
      </w:r>
      <w:r w:rsidRPr="007B09FE">
        <w:t>-value of &lt;0.05</w:t>
      </w:r>
      <w:r w:rsidRPr="00900CF0">
        <w:t xml:space="preserve"> </w:t>
      </w:r>
      <w:r>
        <w:t>w</w:t>
      </w:r>
      <w:r w:rsidRPr="007B09FE">
        <w:t xml:space="preserve">as considered as statistical significant </w:t>
      </w:r>
      <w:r>
        <w:t>in the analyses,</w:t>
      </w:r>
      <w:r w:rsidRPr="007B09FE">
        <w:t xml:space="preserve"> </w:t>
      </w:r>
      <w:r>
        <w:t>except for the gen</w:t>
      </w:r>
      <w:r w:rsidR="00B91DEB">
        <w:t xml:space="preserve">erally low-powered Egger’s test </w:t>
      </w:r>
      <w:r>
        <w:fldChar w:fldCharType="begin"/>
      </w:r>
      <w:r w:rsidR="005D5121">
        <w:instrText xml:space="preserve"> ADDIN REFMGR.CITE &lt;Refman&gt;&lt;Cite&gt;&lt;Author&gt;Egger&lt;/Author&gt;&lt;Year&gt;1997&lt;/Year&gt;&lt;RecNum&gt;699&lt;/RecNum&gt;&lt;IDText&gt;Bias in meta-analysis detected by a simple, graphical test&lt;/IDText&gt;&lt;MDL Ref_Type="Journal"&gt;&lt;Ref_Type&gt;Journal&lt;/Ref_Type&gt;&lt;Ref_ID&gt;699&lt;/Ref_ID&gt;&lt;Title_Primary&gt;Bias in meta-analysis detected by a simple, graphical test&lt;/Title_Primary&gt;&lt;Authors_Primary&gt;Egger,M.&lt;/Authors_Primary&gt;&lt;Authors_Primary&gt;Davey,Smith G.&lt;/Authors_Primary&gt;&lt;Authors_Primary&gt;Schneider,M.&lt;/Authors_Primary&gt;&lt;Authors_Primary&gt;Minder,C.&lt;/Authors_Primary&gt;&lt;Date_Primary&gt;1997/9/13&lt;/Date_Primary&gt;&lt;Keywords&gt;analysis&lt;/Keywords&gt;&lt;Keywords&gt;Bias (Epidemiology)&lt;/Keywords&gt;&lt;Keywords&gt;Hand&lt;/Keywords&gt;&lt;Keywords&gt;Medline&lt;/Keywords&gt;&lt;Keywords&gt;Meta-Analysis as Topic&lt;/Keywords&gt;&lt;Keywords&gt;Prevalence&lt;/Keywords&gt;&lt;Keywords&gt;Randomized Controlled Trials as Topic&lt;/Keywords&gt;&lt;Keywords&gt;Regression Analysis&lt;/Keywords&gt;&lt;Keywords&gt;Research&lt;/Keywords&gt;&lt;Keywords&gt;Statistics as Topic&lt;/Keywords&gt;&lt;Keywords&gt;Treatment Outcome&lt;/Keywords&gt;&lt;Keywords&gt;Universities&lt;/Keywords&gt;&lt;Reprint&gt;Not in File&lt;/Reprint&gt;&lt;Start_Page&gt;629&lt;/Start_Page&gt;&lt;End_Page&gt;634&lt;/End_Page&gt;&lt;Periodical&gt;BMJ&lt;/Periodical&gt;&lt;Volume&gt;315&lt;/Volume&gt;&lt;Issue&gt;7109&lt;/Issue&gt;&lt;User_Def_5&gt;PMC2127453&lt;/User_Def_5&gt;&lt;Address&gt;Department of Social Medicine, University of Bristol. m.egger@bristol.ac.uk&lt;/Address&gt;&lt;Web_URL&gt;PM:9310563&lt;/Web_URL&gt;&lt;ZZ_JournalStdAbbrev&gt;&lt;f name="System"&gt;BMJ&lt;/f&gt;&lt;/ZZ_JournalStdAbbrev&gt;&lt;ZZ_WorkformID&gt;1&lt;/ZZ_WorkformID&gt;&lt;/MDL&gt;&lt;/Cite&gt;&lt;/Refman&gt;</w:instrText>
      </w:r>
      <w:r>
        <w:fldChar w:fldCharType="separate"/>
      </w:r>
      <w:r w:rsidR="00E06D78">
        <w:rPr>
          <w:noProof/>
        </w:rPr>
        <w:t>[21]</w:t>
      </w:r>
      <w:r>
        <w:fldChar w:fldCharType="end"/>
      </w:r>
      <w:r w:rsidR="00B91DEB">
        <w:t>,</w:t>
      </w:r>
      <w:r>
        <w:t xml:space="preserve"> where </w:t>
      </w:r>
      <w:r w:rsidRPr="00624705">
        <w:rPr>
          <w:i/>
        </w:rPr>
        <w:t>P</w:t>
      </w:r>
      <w:r>
        <w:t>-value of &lt;0.10 was used as cut-point</w:t>
      </w:r>
      <w:r w:rsidRPr="007B09FE">
        <w:t xml:space="preserve">. </w:t>
      </w:r>
      <w:r>
        <w:t>Statistical package Stata 13.1</w:t>
      </w:r>
      <w:r w:rsidRPr="007B09FE">
        <w:t xml:space="preserve"> (</w:t>
      </w:r>
      <w:proofErr w:type="spellStart"/>
      <w:r w:rsidRPr="007B09FE">
        <w:t>StataCorp</w:t>
      </w:r>
      <w:proofErr w:type="spellEnd"/>
      <w:r w:rsidRPr="007B09FE">
        <w:t>, College Station, TX, USA) was used.</w:t>
      </w:r>
      <w:r w:rsidRPr="00661792">
        <w:t xml:space="preserve"> </w:t>
      </w:r>
    </w:p>
    <w:p w:rsidR="005D5121" w:rsidRDefault="005D5121" w:rsidP="005D5121">
      <w:pPr>
        <w:rPr>
          <w:rFonts w:cstheme="minorHAnsi"/>
          <w:sz w:val="22"/>
          <w:lang w:eastAsia="en-GB"/>
        </w:rPr>
      </w:pPr>
    </w:p>
    <w:p w:rsidR="005D5121" w:rsidRPr="005D5121" w:rsidRDefault="00CF62A8" w:rsidP="005D5121">
      <w:pPr>
        <w:rPr>
          <w:rFonts w:ascii="Calibri" w:hAnsi="Calibri" w:cstheme="minorHAnsi"/>
          <w:b/>
          <w:noProof/>
          <w:lang w:eastAsia="en-GB"/>
        </w:rPr>
      </w:pPr>
      <w:r w:rsidRPr="00B91DEB">
        <w:rPr>
          <w:rFonts w:cstheme="minorHAnsi"/>
          <w:sz w:val="22"/>
          <w:lang w:eastAsia="en-GB"/>
        </w:rPr>
        <w:fldChar w:fldCharType="begin"/>
      </w:r>
      <w:r w:rsidRPr="00B91DEB">
        <w:rPr>
          <w:rFonts w:cstheme="minorHAnsi"/>
          <w:sz w:val="22"/>
          <w:lang w:eastAsia="en-GB"/>
        </w:rPr>
        <w:instrText xml:space="preserve"> ADDIN REFMGR.REFLIST </w:instrText>
      </w:r>
      <w:r w:rsidRPr="00B91DEB">
        <w:rPr>
          <w:rFonts w:cstheme="minorHAnsi"/>
          <w:sz w:val="22"/>
          <w:lang w:eastAsia="en-GB"/>
        </w:rPr>
        <w:fldChar w:fldCharType="separate"/>
      </w:r>
      <w:r w:rsidR="005D5121" w:rsidRPr="005D5121">
        <w:rPr>
          <w:rFonts w:ascii="Calibri" w:hAnsi="Calibri" w:cstheme="minorHAnsi"/>
          <w:b/>
          <w:noProof/>
          <w:lang w:eastAsia="en-GB"/>
        </w:rPr>
        <w:t>References</w:t>
      </w:r>
    </w:p>
    <w:p w:rsidR="005D5121" w:rsidRPr="005D5121" w:rsidRDefault="005D5121" w:rsidP="005D5121">
      <w:pPr>
        <w:jc w:val="center"/>
        <w:rPr>
          <w:rFonts w:ascii="Calibri" w:hAnsi="Calibri" w:cstheme="minorHAnsi"/>
          <w:noProof/>
          <w:lang w:eastAsia="en-GB"/>
        </w:rPr>
      </w:pP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 </w:t>
      </w:r>
      <w:r w:rsidRPr="005D5121">
        <w:rPr>
          <w:rFonts w:ascii="Calibri" w:hAnsi="Calibri" w:cstheme="minorHAnsi"/>
          <w:noProof/>
          <w:lang w:eastAsia="en-GB"/>
        </w:rPr>
        <w:tab/>
        <w:t>World Cancer Research Fund/American Institute for Cancer Research. Diet, Nutrition, Physical Activity and Cancer: a Global Perspective. Continuous Update Proj</w:t>
      </w:r>
      <w:r w:rsidR="004C57EB">
        <w:rPr>
          <w:rFonts w:ascii="Calibri" w:hAnsi="Calibri" w:cstheme="minorHAnsi"/>
          <w:noProof/>
          <w:lang w:eastAsia="en-GB"/>
        </w:rPr>
        <w:t xml:space="preserve">ect Expert Report </w:t>
      </w:r>
      <w:r w:rsidRPr="005D5121">
        <w:rPr>
          <w:rFonts w:ascii="Calibri" w:hAnsi="Calibri" w:cstheme="minorHAnsi"/>
          <w:noProof/>
          <w:lang w:eastAsia="en-GB"/>
        </w:rPr>
        <w:t>2018).</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 </w:t>
      </w:r>
      <w:r w:rsidRPr="005D5121">
        <w:rPr>
          <w:rFonts w:ascii="Calibri" w:hAnsi="Calibri" w:cstheme="minorHAnsi"/>
          <w:noProof/>
          <w:lang w:eastAsia="en-GB"/>
        </w:rPr>
        <w:tab/>
        <w:t>Bandera EV, Chandran U, Hong CC, Troester MA, Bethea TN, Adams-Campbell LL et al (2015) Obesity, body fat distribution, and risk of breast cancer subtypes in African American women participating in the AMBER Consortium. Breast Cancer Res Treat 150(3):655-666</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3. </w:t>
      </w:r>
      <w:r w:rsidRPr="005D5121">
        <w:rPr>
          <w:rFonts w:ascii="Calibri" w:hAnsi="Calibri" w:cstheme="minorHAnsi"/>
          <w:noProof/>
          <w:lang w:eastAsia="en-GB"/>
        </w:rPr>
        <w:tab/>
        <w:t>Gong Z, Hong CC, Bandera EV, Adams-Campbell LL, Troester MA, Park SY et al (2016) Vigorous physical activity and risk of breast cancer in the African American breast cancer epidemiology and risk consortium. Breast Cancer Res Treat 159(2):347-356</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4. </w:t>
      </w:r>
      <w:r w:rsidRPr="005D5121">
        <w:rPr>
          <w:rFonts w:ascii="Calibri" w:hAnsi="Calibri" w:cstheme="minorHAnsi"/>
          <w:noProof/>
          <w:lang w:eastAsia="en-GB"/>
        </w:rPr>
        <w:tab/>
        <w:t>Vingeliene S, Chan DSM, Vieira AR, Polemiti E, Stevens C, Abar L et al (2017) An update of the WCRF/AICR systematic literature review and meta-analysis on dietary and anthropometric factors and esophageal cancer risk. Ann Oncol 28(10):2409-2419</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lastRenderedPageBreak/>
        <w:tab/>
        <w:t xml:space="preserve">5. </w:t>
      </w:r>
      <w:r w:rsidRPr="005D5121">
        <w:rPr>
          <w:rFonts w:ascii="Calibri" w:hAnsi="Calibri" w:cstheme="minorHAnsi"/>
          <w:noProof/>
          <w:lang w:eastAsia="en-GB"/>
        </w:rPr>
        <w:tab/>
        <w:t>Abar L, Vieira AR, Aune D, Sobiecki JG, Vingeliene S, Polemiti E et al (2018) Height and body fatness and colorectal cancer risk: an update of the WCRF-AICR systematic review of published prospective studies. Eur J Nutr 57(5):1701-1720</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6. </w:t>
      </w:r>
      <w:r w:rsidRPr="005D5121">
        <w:rPr>
          <w:rFonts w:ascii="Calibri" w:hAnsi="Calibri" w:cstheme="minorHAnsi"/>
          <w:noProof/>
          <w:lang w:eastAsia="en-GB"/>
        </w:rPr>
        <w:tab/>
        <w:t>Abar L, Sobiecki JG, Cariolou M, Nanu N, Vieira AR, Stevens C et al (2019) Body size and obesity during adulthood, and risk of lympho-hematopoietic cancers: an update of the WCRF-AICR systematic review of published prospective studies. Ann Oncol</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7. </w:t>
      </w:r>
      <w:r w:rsidRPr="005D5121">
        <w:rPr>
          <w:rFonts w:ascii="Calibri" w:hAnsi="Calibri" w:cstheme="minorHAnsi"/>
          <w:noProof/>
          <w:lang w:eastAsia="en-GB"/>
        </w:rPr>
        <w:tab/>
        <w:t>Chan DS, Vieira AR, Aune D, Bandera EV, Greenwood DC, McTiernan A et al (2014) Body mass index and survival in women with breast cancer-systematic literature review and meta-analysis of 82 follow-up studies. Ann Oncol 25(10):1901-1914</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8. </w:t>
      </w:r>
      <w:r w:rsidRPr="005D5121">
        <w:rPr>
          <w:rFonts w:ascii="Calibri" w:hAnsi="Calibri" w:cstheme="minorHAnsi"/>
          <w:noProof/>
          <w:lang w:eastAsia="en-GB"/>
        </w:rPr>
        <w:tab/>
        <w:t>World Cancer Research Fund/American Institute for Cancer Research. Food, Nutrition, Physical Activity, and the Prevention o</w:t>
      </w:r>
      <w:r w:rsidR="004C57EB">
        <w:rPr>
          <w:rFonts w:ascii="Calibri" w:hAnsi="Calibri" w:cstheme="minorHAnsi"/>
          <w:noProof/>
          <w:lang w:eastAsia="en-GB"/>
        </w:rPr>
        <w:t>f Cancer: a Global Perspective 2007.</w:t>
      </w:r>
      <w:r w:rsidRPr="005D5121">
        <w:rPr>
          <w:rFonts w:ascii="Calibri" w:hAnsi="Calibri" w:cstheme="minorHAnsi"/>
          <w:noProof/>
          <w:lang w:eastAsia="en-GB"/>
        </w:rPr>
        <w:t>Washington DC: AICR.</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9. </w:t>
      </w:r>
      <w:r w:rsidRPr="005D5121">
        <w:rPr>
          <w:rFonts w:ascii="Calibri" w:hAnsi="Calibri" w:cstheme="minorHAnsi"/>
          <w:noProof/>
          <w:lang w:eastAsia="en-GB"/>
        </w:rPr>
        <w:tab/>
        <w:t>Wells GA, Shea B, O'Connell D, et al. (2004) The Newcastle-Ottawa Scale (NOS) for assessing the quality of nonrandomised studies in meta-analyses.</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10. </w:t>
      </w:r>
      <w:r w:rsidRPr="005D5121">
        <w:rPr>
          <w:rFonts w:ascii="Calibri" w:hAnsi="Calibri" w:cstheme="minorHAnsi"/>
          <w:noProof/>
          <w:lang w:eastAsia="en-GB"/>
        </w:rPr>
        <w:tab/>
        <w:t>DerSimonian R, Laird N (1986) Meta-analysis in clinical trials. Control Clin Trials 7(3):177-188</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11. </w:t>
      </w:r>
      <w:r w:rsidRPr="005D5121">
        <w:rPr>
          <w:rFonts w:ascii="Calibri" w:hAnsi="Calibri" w:cstheme="minorHAnsi"/>
          <w:noProof/>
          <w:lang w:eastAsia="en-GB"/>
        </w:rPr>
        <w:tab/>
        <w:t>Orsini N, Bellocco R, Greenland S (2006) Generalized least squares for trend estimation of summarized dose-response data. Stata J 6:40-57</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12. </w:t>
      </w:r>
      <w:r w:rsidRPr="005D5121">
        <w:rPr>
          <w:rFonts w:ascii="Calibri" w:hAnsi="Calibri" w:cstheme="minorHAnsi"/>
          <w:noProof/>
          <w:lang w:eastAsia="en-GB"/>
        </w:rPr>
        <w:tab/>
        <w:t>Greenland S, Longnecker MP (1992) Methods for trend estimation from summarized dose-response data, with applications to meta-analysis. Am J Epidemiol 135(11):1301-1309</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13. </w:t>
      </w:r>
      <w:r w:rsidRPr="005D5121">
        <w:rPr>
          <w:rFonts w:ascii="Calibri" w:hAnsi="Calibri" w:cstheme="minorHAnsi"/>
          <w:noProof/>
          <w:lang w:eastAsia="en-GB"/>
        </w:rPr>
        <w:tab/>
        <w:t>Aune D, Greenwood DC, Chan DS, Vieira R, Vieira AR, Navarro Rosenblatt DA et al (2012) Body mass index, abdominal fatness and pancreatic cancer risk: a systematic review and non-linear dose-response meta-analysis of prospective studies. Ann Oncol 23(4):843-852</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14. </w:t>
      </w:r>
      <w:r w:rsidRPr="005D5121">
        <w:rPr>
          <w:rFonts w:ascii="Calibri" w:hAnsi="Calibri" w:cstheme="minorHAnsi"/>
          <w:noProof/>
          <w:lang w:eastAsia="en-GB"/>
        </w:rPr>
        <w:tab/>
        <w:t>Bekkering GE, Harris RJ, Thomas S, Mayer AM, Beynon R, Ness AR et al (2008) How much of the data published in observational studies of the association between diet and prostate or bladder cancer is usable for meta-analysis? Am J Epidemiol 167(9):1017-1026</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15. </w:t>
      </w:r>
      <w:r w:rsidRPr="005D5121">
        <w:rPr>
          <w:rFonts w:ascii="Calibri" w:hAnsi="Calibri" w:cstheme="minorHAnsi"/>
          <w:noProof/>
          <w:lang w:eastAsia="en-GB"/>
        </w:rPr>
        <w:tab/>
        <w:t>Schoemaker MJ, Nichols HB, Wright LB, Brook MN, Jones ME, O'Brien KM et al (2018) Association of Body Mass Index and Age With Subsequent Breast Cancer Risk in Premenopausal Women. JAMA Oncol:e181771</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16. </w:t>
      </w:r>
      <w:r w:rsidRPr="005D5121">
        <w:rPr>
          <w:rFonts w:ascii="Calibri" w:hAnsi="Calibri" w:cstheme="minorHAnsi"/>
          <w:noProof/>
          <w:lang w:eastAsia="en-GB"/>
        </w:rPr>
        <w:tab/>
        <w:t>Keum N, Greenwood DC, Lee DH, Kim R, Aune D, Ju W et al (2015) Adult weight gain and adiposity-related cancers: a dose-response meta-analysis of prospective observational studies. J Natl Cancer Inst 107(2)</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17. </w:t>
      </w:r>
      <w:r w:rsidRPr="005D5121">
        <w:rPr>
          <w:rFonts w:ascii="Calibri" w:hAnsi="Calibri" w:cstheme="minorHAnsi"/>
          <w:noProof/>
          <w:lang w:eastAsia="en-GB"/>
        </w:rPr>
        <w:tab/>
        <w:t xml:space="preserve">Hamling J, Lee P, Weitkunat R, Ambuhl M (2008) Facilitating meta-analyses by deriving relative effect and precision estimates for alternative comparisons from a </w:t>
      </w:r>
      <w:r w:rsidRPr="005D5121">
        <w:rPr>
          <w:rFonts w:ascii="Calibri" w:hAnsi="Calibri" w:cstheme="minorHAnsi"/>
          <w:noProof/>
          <w:lang w:eastAsia="en-GB"/>
        </w:rPr>
        <w:lastRenderedPageBreak/>
        <w:t>set of estimates presented by exposure level or disease category. Stat Med 27(7):954-970</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18. </w:t>
      </w:r>
      <w:r w:rsidRPr="005D5121">
        <w:rPr>
          <w:rFonts w:ascii="Calibri" w:hAnsi="Calibri" w:cstheme="minorHAnsi"/>
          <w:noProof/>
          <w:lang w:eastAsia="en-GB"/>
        </w:rPr>
        <w:tab/>
        <w:t>Higgins JP, Thompson SG (2002) Quantifying heterogeneity in a meta-analysis. Stat Med 21(11):1539-1558</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19. </w:t>
      </w:r>
      <w:r w:rsidRPr="005D5121">
        <w:rPr>
          <w:rFonts w:ascii="Calibri" w:hAnsi="Calibri" w:cstheme="minorHAnsi"/>
          <w:noProof/>
          <w:lang w:eastAsia="en-GB"/>
        </w:rPr>
        <w:tab/>
        <w:t>Stram DO (1996) Meta-analysis of published data using a linear mixed-effects model. Biometrics 52(2):536-544</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20. </w:t>
      </w:r>
      <w:r w:rsidRPr="005D5121">
        <w:rPr>
          <w:rFonts w:ascii="Calibri" w:hAnsi="Calibri" w:cstheme="minorHAnsi"/>
          <w:noProof/>
          <w:lang w:eastAsia="en-GB"/>
        </w:rPr>
        <w:tab/>
        <w:t>Kerlikowske K, Walker R, Miglioretti DL, Desai A, Ballard-Barbash R, Buist DS (2008) Obesity, mammography use and accuracy, and advanced breast cancer risk. J Natl Cancer Inst 100(23):1724-1733</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21. </w:t>
      </w:r>
      <w:r w:rsidRPr="005D5121">
        <w:rPr>
          <w:rFonts w:ascii="Calibri" w:hAnsi="Calibri" w:cstheme="minorHAnsi"/>
          <w:noProof/>
          <w:lang w:eastAsia="en-GB"/>
        </w:rPr>
        <w:tab/>
        <w:t>Egger M, Davey SG, Schneider M, Minder C (1997) Bias in meta-analysis detected by a simple, graphical test. BMJ 315(7109):629-634</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22. </w:t>
      </w:r>
      <w:r w:rsidRPr="005D5121">
        <w:rPr>
          <w:rFonts w:ascii="Calibri" w:hAnsi="Calibri" w:cstheme="minorHAnsi"/>
          <w:noProof/>
          <w:lang w:eastAsia="en-GB"/>
        </w:rPr>
        <w:tab/>
        <w:t>Jackson D, White IR, Thompson SG (2010) Extending DerSimonian and Laird's methodology to perform multivariate random effects meta-analyses. Stat Med 29(12):1282-1297</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23. </w:t>
      </w:r>
      <w:r w:rsidRPr="005D5121">
        <w:rPr>
          <w:rFonts w:ascii="Calibri" w:hAnsi="Calibri" w:cstheme="minorHAnsi"/>
          <w:noProof/>
          <w:lang w:eastAsia="en-GB"/>
        </w:rPr>
        <w:tab/>
        <w:t>Orsini N, Li R, Wolk A, Khudyakov P, Spiegelman D (2012) Meta-analysis for linear and nonlinear dose-response relations: examples, an evaluation of approximations, and software. Am J Epidemiol 175(1):66-73</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24. </w:t>
      </w:r>
      <w:r w:rsidRPr="005D5121">
        <w:rPr>
          <w:rFonts w:ascii="Calibri" w:hAnsi="Calibri" w:cstheme="minorHAnsi"/>
          <w:noProof/>
          <w:lang w:eastAsia="en-GB"/>
        </w:rPr>
        <w:tab/>
        <w:t>Abnet CC, Freedman ND, Hollenbeck AR, Fraumeni JF, Jr., Leitzmann M, Schatzkin A (2008) A prospective study of BMI and risk of oesophageal and gastric adenocarcinoma. Eur J Cancer 44(3):465-471</w:t>
      </w:r>
    </w:p>
    <w:p w:rsidR="005D5121" w:rsidRPr="005D5121" w:rsidRDefault="005D5121" w:rsidP="005D5121">
      <w:pPr>
        <w:tabs>
          <w:tab w:val="right" w:pos="540"/>
          <w:tab w:val="left" w:pos="720"/>
        </w:tabs>
        <w:spacing w:after="240"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25. </w:t>
      </w:r>
      <w:r w:rsidRPr="005D5121">
        <w:rPr>
          <w:rFonts w:ascii="Calibri" w:hAnsi="Calibri" w:cstheme="minorHAnsi"/>
          <w:noProof/>
          <w:lang w:eastAsia="en-GB"/>
        </w:rPr>
        <w:tab/>
        <w:t>Ahn J, Schatzkin A, Lacey JV, Jr., Albanes D, Ballard-Barbash R, Adams KF et al (2007) Adiposity, adult weight change, and postmenopausal breast cancer risk. Arch Intern Med 167(19):2091-2102</w:t>
      </w:r>
    </w:p>
    <w:p w:rsidR="005D5121" w:rsidRPr="005D5121" w:rsidRDefault="005D5121" w:rsidP="005D5121">
      <w:pPr>
        <w:tabs>
          <w:tab w:val="right" w:pos="540"/>
          <w:tab w:val="left" w:pos="720"/>
        </w:tabs>
        <w:spacing w:line="240" w:lineRule="auto"/>
        <w:ind w:left="720" w:hanging="720"/>
        <w:rPr>
          <w:rFonts w:ascii="Calibri" w:hAnsi="Calibri" w:cstheme="minorHAnsi"/>
          <w:noProof/>
          <w:lang w:eastAsia="en-GB"/>
        </w:rPr>
      </w:pPr>
      <w:r w:rsidRPr="005D5121">
        <w:rPr>
          <w:rFonts w:ascii="Calibri" w:hAnsi="Calibri" w:cstheme="minorHAnsi"/>
          <w:noProof/>
          <w:lang w:eastAsia="en-GB"/>
        </w:rPr>
        <w:tab/>
        <w:t xml:space="preserve">26. </w:t>
      </w:r>
      <w:r w:rsidRPr="005D5121">
        <w:rPr>
          <w:rFonts w:ascii="Calibri" w:hAnsi="Calibri" w:cstheme="minorHAnsi"/>
          <w:noProof/>
          <w:lang w:eastAsia="en-GB"/>
        </w:rPr>
        <w:tab/>
        <w:t>Yang B, Petrick JL, Kelly SP, Graubard BI, Freedman ND, McGlynn KA (2017) Adiposity across the adult life course and incidence of primary liver cancer: The NIH-AARP cohort. Int J Cancer 141(2):271-278</w:t>
      </w:r>
    </w:p>
    <w:p w:rsidR="005D5121" w:rsidRDefault="005D5121" w:rsidP="005D5121">
      <w:pPr>
        <w:tabs>
          <w:tab w:val="right" w:pos="540"/>
          <w:tab w:val="left" w:pos="720"/>
        </w:tabs>
        <w:spacing w:line="240" w:lineRule="auto"/>
        <w:ind w:left="720" w:hanging="720"/>
        <w:rPr>
          <w:rFonts w:ascii="Calibri" w:hAnsi="Calibri" w:cstheme="minorHAnsi"/>
          <w:b/>
          <w:noProof/>
          <w:sz w:val="22"/>
          <w:lang w:eastAsia="en-GB"/>
        </w:rPr>
      </w:pPr>
    </w:p>
    <w:p w:rsidR="0009115A" w:rsidRPr="00B91DEB" w:rsidRDefault="00CF62A8" w:rsidP="00B91DEB">
      <w:pPr>
        <w:spacing w:before="0" w:after="120" w:line="240" w:lineRule="auto"/>
        <w:rPr>
          <w:rFonts w:cstheme="minorHAnsi"/>
          <w:sz w:val="22"/>
          <w:lang w:eastAsia="en-GB"/>
        </w:rPr>
      </w:pPr>
      <w:r w:rsidRPr="00B91DEB">
        <w:rPr>
          <w:rFonts w:cstheme="minorHAnsi"/>
          <w:sz w:val="22"/>
          <w:lang w:eastAsia="en-GB"/>
        </w:rPr>
        <w:fldChar w:fldCharType="end"/>
      </w:r>
    </w:p>
    <w:sectPr w:rsidR="0009115A" w:rsidRPr="00B91DEB" w:rsidSect="000F4E78">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30DA6"/>
    <w:multiLevelType w:val="hybridMultilevel"/>
    <w:tmpl w:val="1C3A5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A7D143F"/>
    <w:multiLevelType w:val="hybridMultilevel"/>
    <w:tmpl w:val="325ECD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ibraries" w:val="&lt;ENLibraries&gt;&lt;Libraries&gt;&lt;item&gt;energy balance&lt;/item&gt;&lt;/Libraries&gt;&lt;/ENLibraries&gt;"/>
  </w:docVars>
  <w:rsids>
    <w:rsidRoot w:val="000139E1"/>
    <w:rsid w:val="000139E1"/>
    <w:rsid w:val="00017291"/>
    <w:rsid w:val="00030D15"/>
    <w:rsid w:val="00066D49"/>
    <w:rsid w:val="00075AEB"/>
    <w:rsid w:val="0009115A"/>
    <w:rsid w:val="00092FC3"/>
    <w:rsid w:val="000C3CD0"/>
    <w:rsid w:val="000C536A"/>
    <w:rsid w:val="000D310A"/>
    <w:rsid w:val="000D5C50"/>
    <w:rsid w:val="000E2895"/>
    <w:rsid w:val="000F4E78"/>
    <w:rsid w:val="000F55F4"/>
    <w:rsid w:val="00125CC7"/>
    <w:rsid w:val="00152322"/>
    <w:rsid w:val="00161EE8"/>
    <w:rsid w:val="00167AEC"/>
    <w:rsid w:val="00172B2C"/>
    <w:rsid w:val="00180BB5"/>
    <w:rsid w:val="00185EC6"/>
    <w:rsid w:val="00190EF8"/>
    <w:rsid w:val="0019195E"/>
    <w:rsid w:val="00195C70"/>
    <w:rsid w:val="001B1E0F"/>
    <w:rsid w:val="001E411E"/>
    <w:rsid w:val="001F46C4"/>
    <w:rsid w:val="00213048"/>
    <w:rsid w:val="002822F4"/>
    <w:rsid w:val="002A4C0D"/>
    <w:rsid w:val="002A5365"/>
    <w:rsid w:val="002D441C"/>
    <w:rsid w:val="002E4F9B"/>
    <w:rsid w:val="002F570E"/>
    <w:rsid w:val="003212FE"/>
    <w:rsid w:val="00372645"/>
    <w:rsid w:val="00390A3B"/>
    <w:rsid w:val="003A4344"/>
    <w:rsid w:val="003D7314"/>
    <w:rsid w:val="003F5239"/>
    <w:rsid w:val="00402933"/>
    <w:rsid w:val="0040483E"/>
    <w:rsid w:val="00410F95"/>
    <w:rsid w:val="0043023C"/>
    <w:rsid w:val="00443883"/>
    <w:rsid w:val="00451179"/>
    <w:rsid w:val="00475E2E"/>
    <w:rsid w:val="00486483"/>
    <w:rsid w:val="004B7DC1"/>
    <w:rsid w:val="004C57EB"/>
    <w:rsid w:val="00562E64"/>
    <w:rsid w:val="00591C90"/>
    <w:rsid w:val="005A19D1"/>
    <w:rsid w:val="005C5607"/>
    <w:rsid w:val="005D5121"/>
    <w:rsid w:val="005F7E8C"/>
    <w:rsid w:val="00623D30"/>
    <w:rsid w:val="006258DE"/>
    <w:rsid w:val="0064415A"/>
    <w:rsid w:val="00656DBC"/>
    <w:rsid w:val="00692EA6"/>
    <w:rsid w:val="006A4CDE"/>
    <w:rsid w:val="006B2F31"/>
    <w:rsid w:val="006D2979"/>
    <w:rsid w:val="006E71A2"/>
    <w:rsid w:val="007231AC"/>
    <w:rsid w:val="00784DE9"/>
    <w:rsid w:val="00797D0C"/>
    <w:rsid w:val="007A7090"/>
    <w:rsid w:val="007B32B9"/>
    <w:rsid w:val="007C4FB4"/>
    <w:rsid w:val="007C5A67"/>
    <w:rsid w:val="008106FB"/>
    <w:rsid w:val="00820C15"/>
    <w:rsid w:val="00821348"/>
    <w:rsid w:val="00846F24"/>
    <w:rsid w:val="00863DEF"/>
    <w:rsid w:val="008B522B"/>
    <w:rsid w:val="0093784D"/>
    <w:rsid w:val="009700FB"/>
    <w:rsid w:val="00982506"/>
    <w:rsid w:val="009918D8"/>
    <w:rsid w:val="00992BF1"/>
    <w:rsid w:val="009C5D0E"/>
    <w:rsid w:val="009E6ACE"/>
    <w:rsid w:val="009F1AF2"/>
    <w:rsid w:val="009F1F0E"/>
    <w:rsid w:val="00A275F3"/>
    <w:rsid w:val="00A3170B"/>
    <w:rsid w:val="00A5747A"/>
    <w:rsid w:val="00B05F53"/>
    <w:rsid w:val="00B26EAB"/>
    <w:rsid w:val="00B472CE"/>
    <w:rsid w:val="00B57835"/>
    <w:rsid w:val="00B65DC8"/>
    <w:rsid w:val="00B91DEB"/>
    <w:rsid w:val="00BB70A2"/>
    <w:rsid w:val="00BF0F6E"/>
    <w:rsid w:val="00C31E3A"/>
    <w:rsid w:val="00C32066"/>
    <w:rsid w:val="00C35726"/>
    <w:rsid w:val="00C37E06"/>
    <w:rsid w:val="00C4135D"/>
    <w:rsid w:val="00CA2783"/>
    <w:rsid w:val="00CA30AF"/>
    <w:rsid w:val="00CC19B0"/>
    <w:rsid w:val="00CF62A8"/>
    <w:rsid w:val="00D000B4"/>
    <w:rsid w:val="00D10523"/>
    <w:rsid w:val="00D14998"/>
    <w:rsid w:val="00D80208"/>
    <w:rsid w:val="00DD7194"/>
    <w:rsid w:val="00DF1797"/>
    <w:rsid w:val="00E05E42"/>
    <w:rsid w:val="00E06D78"/>
    <w:rsid w:val="00E46458"/>
    <w:rsid w:val="00E61800"/>
    <w:rsid w:val="00E74C71"/>
    <w:rsid w:val="00E91680"/>
    <w:rsid w:val="00EA18E4"/>
    <w:rsid w:val="00EA4853"/>
    <w:rsid w:val="00EB2960"/>
    <w:rsid w:val="00ED13BF"/>
    <w:rsid w:val="00ED1BEA"/>
    <w:rsid w:val="00F03129"/>
    <w:rsid w:val="00F56704"/>
    <w:rsid w:val="00F64B37"/>
    <w:rsid w:val="00F9302F"/>
    <w:rsid w:val="00FA22F9"/>
    <w:rsid w:val="00FB11D8"/>
    <w:rsid w:val="00FB7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E1"/>
    <w:pPr>
      <w:spacing w:before="120" w:after="0" w:line="276" w:lineRule="auto"/>
    </w:pPr>
    <w:rPr>
      <w:rFonts w:eastAsiaTheme="minor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9E1"/>
    <w:pPr>
      <w:ind w:left="720"/>
      <w:contextualSpacing/>
    </w:pPr>
  </w:style>
  <w:style w:type="paragraph" w:styleId="Title">
    <w:name w:val="Title"/>
    <w:basedOn w:val="Normal"/>
    <w:next w:val="Normal"/>
    <w:link w:val="TitleChar"/>
    <w:uiPriority w:val="10"/>
    <w:qFormat/>
    <w:rsid w:val="000139E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139E1"/>
    <w:rPr>
      <w:rFonts w:asciiTheme="majorHAnsi" w:eastAsiaTheme="majorEastAsia" w:hAnsiTheme="majorHAnsi" w:cstheme="majorBidi"/>
      <w:spacing w:val="5"/>
      <w:sz w:val="52"/>
      <w:szCs w:val="52"/>
    </w:rPr>
  </w:style>
  <w:style w:type="character" w:customStyle="1" w:styleId="highlight">
    <w:name w:val="highlight"/>
    <w:basedOn w:val="DefaultParagraphFont"/>
    <w:rsid w:val="000139E1"/>
  </w:style>
  <w:style w:type="character" w:styleId="Hyperlink">
    <w:name w:val="Hyperlink"/>
    <w:basedOn w:val="DefaultParagraphFont"/>
    <w:uiPriority w:val="99"/>
    <w:unhideWhenUsed/>
    <w:rsid w:val="002F570E"/>
    <w:rPr>
      <w:color w:val="0563C1" w:themeColor="hyperlink"/>
      <w:u w:val="single"/>
    </w:rPr>
  </w:style>
  <w:style w:type="character" w:styleId="FollowedHyperlink">
    <w:name w:val="FollowedHyperlink"/>
    <w:basedOn w:val="DefaultParagraphFont"/>
    <w:uiPriority w:val="99"/>
    <w:semiHidden/>
    <w:unhideWhenUsed/>
    <w:rsid w:val="002F570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E1"/>
    <w:pPr>
      <w:spacing w:before="120" w:after="0" w:line="276" w:lineRule="auto"/>
    </w:pPr>
    <w:rPr>
      <w:rFonts w:eastAsiaTheme="minorEastAs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9E1"/>
    <w:pPr>
      <w:ind w:left="720"/>
      <w:contextualSpacing/>
    </w:pPr>
  </w:style>
  <w:style w:type="paragraph" w:styleId="Title">
    <w:name w:val="Title"/>
    <w:basedOn w:val="Normal"/>
    <w:next w:val="Normal"/>
    <w:link w:val="TitleChar"/>
    <w:uiPriority w:val="10"/>
    <w:qFormat/>
    <w:rsid w:val="000139E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139E1"/>
    <w:rPr>
      <w:rFonts w:asciiTheme="majorHAnsi" w:eastAsiaTheme="majorEastAsia" w:hAnsiTheme="majorHAnsi" w:cstheme="majorBidi"/>
      <w:spacing w:val="5"/>
      <w:sz w:val="52"/>
      <w:szCs w:val="52"/>
    </w:rPr>
  </w:style>
  <w:style w:type="character" w:customStyle="1" w:styleId="highlight">
    <w:name w:val="highlight"/>
    <w:basedOn w:val="DefaultParagraphFont"/>
    <w:rsid w:val="000139E1"/>
  </w:style>
  <w:style w:type="character" w:styleId="Hyperlink">
    <w:name w:val="Hyperlink"/>
    <w:basedOn w:val="DefaultParagraphFont"/>
    <w:uiPriority w:val="99"/>
    <w:unhideWhenUsed/>
    <w:rsid w:val="002F570E"/>
    <w:rPr>
      <w:color w:val="0563C1" w:themeColor="hyperlink"/>
      <w:u w:val="single"/>
    </w:rPr>
  </w:style>
  <w:style w:type="character" w:styleId="FollowedHyperlink">
    <w:name w:val="FollowedHyperlink"/>
    <w:basedOn w:val="DefaultParagraphFont"/>
    <w:uiPriority w:val="99"/>
    <w:semiHidden/>
    <w:unhideWhenUsed/>
    <w:rsid w:val="002F57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wcrf.org/sites/default/files/breast-cancer-protoco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chan@imperial.ac.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5FC09590</Template>
  <TotalTime>102</TotalTime>
  <Pages>7</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dchan</dc:creator>
  <cp:lastModifiedBy>dchan</cp:lastModifiedBy>
  <cp:revision>55</cp:revision>
  <cp:lastPrinted>2019-03-15T12:04:00Z</cp:lastPrinted>
  <dcterms:created xsi:type="dcterms:W3CDTF">2019-02-18T21:25:00Z</dcterms:created>
  <dcterms:modified xsi:type="dcterms:W3CDTF">2019-08-29T09:51:00Z</dcterms:modified>
</cp:coreProperties>
</file>