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2" w:after="0" w:line="406" w:lineRule="exact"/>
        <w:ind w:left="117" w:right="-20"/>
        <w:jc w:val="left"/>
        <w:rPr>
          <w:rFonts w:ascii="Arial" w:hAnsi="Arial" w:cs="Arial" w:eastAsia="Arial"/>
          <w:sz w:val="36"/>
          <w:szCs w:val="36"/>
        </w:rPr>
      </w:pPr>
      <w:rPr/>
      <w:r>
        <w:rPr>
          <w:rFonts w:ascii="Arial" w:hAnsi="Arial" w:cs="Arial" w:eastAsia="Arial"/>
          <w:sz w:val="36"/>
          <w:szCs w:val="36"/>
          <w:color w:val="221714"/>
          <w:spacing w:val="0"/>
          <w:w w:val="100"/>
          <w:b/>
          <w:bCs/>
          <w:position w:val="-1"/>
        </w:rPr>
        <w:t>Figure</w:t>
      </w:r>
      <w:r>
        <w:rPr>
          <w:rFonts w:ascii="Arial" w:hAnsi="Arial" w:cs="Arial" w:eastAsia="Arial"/>
          <w:sz w:val="36"/>
          <w:szCs w:val="36"/>
          <w:color w:val="221714"/>
          <w:spacing w:val="-11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36"/>
          <w:szCs w:val="36"/>
          <w:color w:val="221714"/>
          <w:spacing w:val="0"/>
          <w:w w:val="100"/>
          <w:b/>
          <w:bCs/>
          <w:position w:val="-1"/>
        </w:rPr>
        <w:t>S1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3" w:after="0" w:line="245" w:lineRule="auto"/>
        <w:ind w:left="788" w:right="6753" w:firstLine="254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4.715pt;margin-top:8.153186pt;width:428.405pt;height:476.895pt;mso-position-horizontal-relative:page;mso-position-vertical-relative:paragraph;z-index:-532" coordorigin="94,163" coordsize="8568,9538">
            <v:shape style="position:absolute;left:94;top:163;width:8568;height:9538" type="#_x0000_t75">
              <v:imagedata r:id="rId5" o:title=""/>
            </v:shape>
            <v:shape style="position:absolute;left:2790;top:4252;width:606;height:1289" type="#_x0000_t75">
              <v:imagedata r:id="rId6" o:title=""/>
            </v:shape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.310024pt;margin-top:16.364029pt;width:11pt;height:27.026858pt;mso-position-horizontal-relative:page;mso-position-vertical-relative:paragraph;z-index:-529" type="#_x0000_t202" filled="f" stroked="f">
            <v:textbox inset="0,0,0,0" style="layout-flow:vertical;mso-layout-flow-alt:bottom-to-top">
              <w:txbxContent>
                <w:p>
                  <w:pPr>
                    <w:spacing w:before="0" w:after="0" w:line="197" w:lineRule="exact"/>
                    <w:ind w:left="20" w:right="-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25000</w:t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2"/>
          <w:szCs w:val="22"/>
          <w:spacing w:val="0"/>
          <w:w w:val="100"/>
          <w:b/>
          <w:bCs/>
        </w:rPr>
        <w:t>Color</w:t>
      </w:r>
      <w:r>
        <w:rPr>
          <w:rFonts w:ascii="Arial" w:hAnsi="Arial" w:cs="Arial" w:eastAsia="Arial"/>
          <w:sz w:val="22"/>
          <w:szCs w:val="22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spacing w:val="-3"/>
          <w:w w:val="100"/>
          <w:b/>
          <w:bCs/>
        </w:rPr>
        <w:t>Ke</w:t>
      </w:r>
      <w:r>
        <w:rPr>
          <w:rFonts w:ascii="Arial" w:hAnsi="Arial" w:cs="Arial" w:eastAsia="Arial"/>
          <w:sz w:val="22"/>
          <w:szCs w:val="22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  <w:b/>
          <w:bCs/>
        </w:rPr>
        <w:t>and</w:t>
      </w:r>
      <w:r>
        <w:rPr>
          <w:rFonts w:ascii="Arial" w:hAnsi="Arial" w:cs="Arial" w:eastAsia="Arial"/>
          <w:sz w:val="22"/>
          <w:szCs w:val="22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  <w:b/>
          <w:bCs/>
        </w:rPr>
        <w:t>Histogram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41" w:right="6761"/>
        <w:jc w:val="center"/>
        <w:tabs>
          <w:tab w:pos="940" w:val="left"/>
          <w:tab w:pos="1400" w:val="left"/>
          <w:tab w:pos="1720" w:val="left"/>
          <w:tab w:pos="218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.969683pt;margin-top:-52.759079pt;width:17.340341pt;height:31.392944pt;mso-position-horizontal-relative:page;mso-position-vertical-relative:paragraph;z-index:-531" type="#_x0000_t202" filled="f" stroked="f">
            <v:textbox inset="0,0,0,0" style="layout-flow:vertical;mso-layout-flow-alt:bottom-to-top">
              <w:txbxContent>
                <w:p>
                  <w:pPr>
                    <w:spacing w:before="0" w:after="0" w:line="240" w:lineRule="auto"/>
                    <w:ind w:left="288" w:right="-20"/>
                    <w:jc w:val="left"/>
                    <w:rPr>
                      <w:rFonts w:ascii="Arial" w:hAnsi="Arial" w:cs="Arial" w:eastAsia="Arial"/>
                      <w:sz w:val="12"/>
                      <w:szCs w:val="12"/>
                    </w:rPr>
                  </w:pPr>
                  <w:rPr/>
                  <w:r>
                    <w:rPr>
                      <w:rFonts w:ascii="Arial" w:hAnsi="Arial" w:cs="Arial" w:eastAsia="Arial"/>
                      <w:sz w:val="12"/>
                      <w:szCs w:val="12"/>
                      <w:spacing w:val="0"/>
                      <w:w w:val="100"/>
                    </w:rPr>
                    <w:t>Count</w:t>
                  </w:r>
                </w:p>
                <w:p>
                  <w:pPr>
                    <w:spacing w:before="0" w:after="0" w:line="186" w:lineRule="exact"/>
                    <w:ind w:left="20" w:right="-2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10000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.310024pt;margin-top:-13.053506pt;width:11pt;height:7.005372pt;mso-position-horizontal-relative:page;mso-position-vertical-relative:paragraph;z-index:-530" type="#_x0000_t202" filled="f" stroked="f">
            <v:textbox inset="0,0,0,0" style="layout-flow:vertical;mso-layout-flow-alt:bottom-to-top">
              <w:txbxContent>
                <w:p>
                  <w:pPr>
                    <w:spacing w:before="0" w:after="0" w:line="197" w:lineRule="exact"/>
                    <w:ind w:left="20" w:right="-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0</w:t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  <w:tab/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2.5</w:t>
        <w:tab/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</w:t>
        <w:tab/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3.5</w:t>
        <w:tab/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</w:t>
      </w:r>
    </w:p>
    <w:p>
      <w:pPr>
        <w:spacing w:before="73" w:after="0" w:line="240" w:lineRule="auto"/>
        <w:ind w:left="1301" w:right="7304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-12"/>
          <w:w w:val="99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alue</w:t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6" w:after="0" w:line="21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U</w:t>
      </w:r>
      <w:r>
        <w:rPr>
          <w:rFonts w:ascii="Arial" w:hAnsi="Arial" w:cs="Arial" w:eastAsia="Arial"/>
          <w:sz w:val="2"/>
          <w:szCs w:val="2"/>
          <w:w w:val="99"/>
        </w:rPr>
        <w:t>SF</w:t>
      </w:r>
      <w:r>
        <w:rPr>
          <w:rFonts w:ascii="Arial" w:hAnsi="Arial" w:cs="Arial" w:eastAsia="Arial"/>
          <w:sz w:val="2"/>
          <w:szCs w:val="2"/>
          <w:w w:val="100"/>
        </w:rPr>
        <w:t>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_U</w:t>
      </w:r>
      <w:r>
        <w:rPr>
          <w:rFonts w:ascii="Arial" w:hAnsi="Arial" w:cs="Arial" w:eastAsia="Arial"/>
          <w:sz w:val="2"/>
          <w:szCs w:val="2"/>
          <w:w w:val="99"/>
        </w:rPr>
        <w:t>SF</w:t>
      </w:r>
      <w:r>
        <w:rPr>
          <w:rFonts w:ascii="Arial" w:hAnsi="Arial" w:cs="Arial" w:eastAsia="Arial"/>
          <w:sz w:val="2"/>
          <w:szCs w:val="2"/>
          <w:w w:val="100"/>
        </w:rPr>
        <w:t>2</w:t>
      </w:r>
    </w:p>
    <w:p>
      <w:pPr>
        <w:spacing w:before="0" w:after="0" w:line="164" w:lineRule="auto"/>
        <w:ind w:left="8741" w:right="18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TFEC_</w:t>
      </w:r>
      <w:r>
        <w:rPr>
          <w:rFonts w:ascii="Arial" w:hAnsi="Arial" w:cs="Arial" w:eastAsia="Arial"/>
          <w:sz w:val="2"/>
          <w:szCs w:val="2"/>
          <w:w w:val="100"/>
        </w:rPr>
        <w:t>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TFEC</w:t>
      </w:r>
      <w:r>
        <w:rPr>
          <w:rFonts w:ascii="Arial" w:hAnsi="Arial" w:cs="Arial" w:eastAsia="Arial"/>
          <w:sz w:val="2"/>
          <w:szCs w:val="2"/>
          <w:w w:val="99"/>
        </w:rPr>
        <w:t> </w:t>
      </w:r>
      <w:r>
        <w:rPr>
          <w:rFonts w:ascii="Arial" w:hAnsi="Arial" w:cs="Arial" w:eastAsia="Arial"/>
          <w:sz w:val="2"/>
          <w:szCs w:val="2"/>
          <w:w w:val="99"/>
        </w:rPr>
        <w:t>ENO</w:t>
      </w:r>
      <w:r>
        <w:rPr>
          <w:rFonts w:ascii="Arial" w:hAnsi="Arial" w:cs="Arial" w:eastAsia="Arial"/>
          <w:sz w:val="2"/>
          <w:szCs w:val="2"/>
          <w:w w:val="100"/>
        </w:rPr>
        <w:t>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ENO</w:t>
      </w:r>
      <w:r>
        <w:rPr>
          <w:rFonts w:ascii="Arial" w:hAnsi="Arial" w:cs="Arial" w:eastAsia="Arial"/>
          <w:sz w:val="2"/>
          <w:szCs w:val="2"/>
          <w:w w:val="100"/>
        </w:rPr>
        <w:t>1</w:t>
      </w:r>
    </w:p>
    <w:p>
      <w:pPr>
        <w:spacing w:before="0" w:after="0" w:line="164" w:lineRule="auto"/>
        <w:ind w:left="8745" w:right="16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6_1.mo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if_CRE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BZF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TF6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TF6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4" w:lineRule="auto"/>
        <w:ind w:left="8745" w:right="158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ARN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_ARN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HES1_1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_HES6</w:t>
      </w:r>
    </w:p>
    <w:p>
      <w:pPr>
        <w:spacing w:before="0" w:after="0" w:line="15" w:lineRule="exact"/>
        <w:ind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HES1_1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_HES1</w:t>
      </w:r>
    </w:p>
    <w:p>
      <w:pPr>
        <w:spacing w:before="0" w:after="0" w:line="16" w:lineRule="exact"/>
        <w:ind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HES4_1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_HES4</w:t>
      </w:r>
    </w:p>
    <w:p>
      <w:pPr>
        <w:spacing w:before="0" w:after="0" w:line="162" w:lineRule="auto"/>
        <w:ind w:left="8745" w:right="14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ARN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_ARN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ZBT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B14_1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ZBT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B14</w:t>
      </w:r>
    </w:p>
    <w:p>
      <w:pPr>
        <w:spacing w:before="0" w:after="0" w:line="164" w:lineRule="auto"/>
        <w:ind w:left="8745" w:right="159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HEYL_1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_HEYL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RF6_1.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F6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5" w:lineRule="exact"/>
        <w:ind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HES7_1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_HES7</w:t>
      </w:r>
    </w:p>
    <w:p>
      <w:pPr>
        <w:spacing w:before="0" w:after="0" w:line="164" w:lineRule="auto"/>
        <w:ind w:left="8745" w:right="138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ZBT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B7A_2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ZBT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B7A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FKB1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FKB1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5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</w:t>
      </w:r>
      <w:r>
        <w:rPr>
          <w:rFonts w:ascii="Arial" w:hAnsi="Arial" w:cs="Arial" w:eastAsia="Arial"/>
          <w:sz w:val="2"/>
          <w:szCs w:val="2"/>
          <w:w w:val="99"/>
        </w:rPr>
        <w:t>FKB2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_N</w:t>
      </w:r>
      <w:r>
        <w:rPr>
          <w:rFonts w:ascii="Arial" w:hAnsi="Arial" w:cs="Arial" w:eastAsia="Arial"/>
          <w:sz w:val="2"/>
          <w:szCs w:val="2"/>
          <w:w w:val="99"/>
        </w:rPr>
        <w:t>FKB2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CF3_1.mo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_T</w:t>
      </w:r>
      <w:r>
        <w:rPr>
          <w:rFonts w:ascii="Arial" w:hAnsi="Arial" w:cs="Arial" w:eastAsia="Arial"/>
          <w:sz w:val="2"/>
          <w:szCs w:val="2"/>
          <w:w w:val="100"/>
        </w:rPr>
        <w:t>CF3</w:t>
      </w:r>
    </w:p>
    <w:p>
      <w:pPr>
        <w:spacing w:before="0" w:after="0" w:line="164" w:lineRule="auto"/>
        <w:ind w:left="8745" w:right="141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ZFY_1.mot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ZFY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ZFX_1.mot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ZFX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NF441_1.mo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NF441</w:t>
      </w:r>
    </w:p>
    <w:p>
      <w:pPr>
        <w:spacing w:before="0" w:after="0" w:line="15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NF597_2.mo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NF597</w:t>
      </w:r>
    </w:p>
    <w:p>
      <w:pPr>
        <w:spacing w:before="0" w:after="0" w:line="164" w:lineRule="auto"/>
        <w:ind w:left="8745" w:right="139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AP2D_1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C4_1.mo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C4</w:t>
      </w:r>
    </w:p>
    <w:p>
      <w:pPr>
        <w:spacing w:before="0" w:after="0" w:line="15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ZI</w:t>
      </w:r>
      <w:r>
        <w:rPr>
          <w:rFonts w:ascii="Arial" w:hAnsi="Arial" w:cs="Arial" w:eastAsia="Arial"/>
          <w:sz w:val="2"/>
          <w:szCs w:val="2"/>
          <w:w w:val="100"/>
        </w:rPr>
        <w:t>C5_3.mo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_ZI</w:t>
      </w:r>
      <w:r>
        <w:rPr>
          <w:rFonts w:ascii="Arial" w:hAnsi="Arial" w:cs="Arial" w:eastAsia="Arial"/>
          <w:sz w:val="2"/>
          <w:szCs w:val="2"/>
          <w:w w:val="100"/>
        </w:rPr>
        <w:t>C5</w:t>
      </w:r>
    </w:p>
    <w:p>
      <w:pPr>
        <w:spacing w:before="0" w:after="0" w:line="16" w:lineRule="exact"/>
        <w:ind w:right="14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PL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L1_1.mo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if_PL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L1</w:t>
      </w:r>
    </w:p>
    <w:p>
      <w:pPr>
        <w:spacing w:before="0" w:after="0" w:line="164" w:lineRule="auto"/>
        <w:ind w:left="8745" w:right="161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RELA_1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_RELA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FKB1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FKB1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5" w:lineRule="exact"/>
        <w:ind w:right="14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B33_1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B33</w:t>
      </w:r>
    </w:p>
    <w:p>
      <w:pPr>
        <w:spacing w:before="0" w:after="0" w:line="164" w:lineRule="auto"/>
        <w:ind w:left="8741"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RELB_1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_RELB</w:t>
      </w:r>
      <w:r>
        <w:rPr>
          <w:rFonts w:ascii="Arial" w:hAnsi="Arial" w:cs="Arial" w:eastAsia="Arial"/>
          <w:sz w:val="2"/>
          <w:szCs w:val="2"/>
          <w:w w:val="100"/>
        </w:rPr>
        <w:t> </w:t>
      </w:r>
      <w:r>
        <w:rPr>
          <w:rFonts w:ascii="Arial" w:hAnsi="Arial" w:cs="Arial" w:eastAsia="Arial"/>
          <w:sz w:val="2"/>
          <w:szCs w:val="2"/>
          <w:w w:val="99"/>
        </w:rPr>
        <w:t>EBF1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EBF2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5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EBF1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EBF1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EBF1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EBF4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NF329_1.mo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NF329</w:t>
      </w:r>
    </w:p>
    <w:p>
      <w:pPr>
        <w:spacing w:before="0" w:after="0" w:line="16" w:lineRule="exact"/>
        <w:ind w:right="17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_KLF12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NF606_1.mo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NF606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NF445_3.mo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NF445</w:t>
      </w:r>
    </w:p>
    <w:p>
      <w:pPr>
        <w:spacing w:before="0" w:after="0" w:line="16" w:lineRule="exact"/>
        <w:ind w:right="17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ZFP64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ZFP64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NF768_1.mo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NF768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NF550_1.mo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NF550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NF781_1.mo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NF781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NF343_1.mo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NF343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NF777_2.mo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NF777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NF142_3.mo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NF142</w:t>
      </w:r>
    </w:p>
    <w:p>
      <w:pPr>
        <w:spacing w:before="0" w:after="0" w:line="164" w:lineRule="auto"/>
        <w:ind w:left="8745" w:right="141"/>
        <w:jc w:val="both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AP2A_2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AP2E_1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AP2A_3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NF594_4.mo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NF594</w:t>
      </w:r>
    </w:p>
    <w:p>
      <w:pPr>
        <w:spacing w:before="0" w:after="0" w:line="164" w:lineRule="auto"/>
        <w:ind w:left="8745" w:right="174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MAFG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MAFG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MAFF_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MAFF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MXI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_MXD3</w:t>
      </w:r>
    </w:p>
    <w:p>
      <w:pPr>
        <w:spacing w:before="0" w:after="0" w:line="15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MXI</w:t>
      </w:r>
      <w:r>
        <w:rPr>
          <w:rFonts w:ascii="Arial" w:hAnsi="Arial" w:cs="Arial" w:eastAsia="Arial"/>
          <w:sz w:val="2"/>
          <w:szCs w:val="2"/>
          <w:w w:val="100"/>
        </w:rPr>
        <w:t>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_MXD1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MXI</w:t>
      </w:r>
      <w:r>
        <w:rPr>
          <w:rFonts w:ascii="Arial" w:hAnsi="Arial" w:cs="Arial" w:eastAsia="Arial"/>
          <w:sz w:val="2"/>
          <w:szCs w:val="2"/>
          <w:w w:val="100"/>
        </w:rPr>
        <w:t>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_MXD4</w:t>
      </w:r>
    </w:p>
    <w:p>
      <w:pPr>
        <w:spacing w:before="0" w:after="0" w:line="16" w:lineRule="exact"/>
        <w:ind w:right="20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MXI</w:t>
      </w:r>
      <w:r>
        <w:rPr>
          <w:rFonts w:ascii="Arial" w:hAnsi="Arial" w:cs="Arial" w:eastAsia="Arial"/>
          <w:sz w:val="2"/>
          <w:szCs w:val="2"/>
          <w:w w:val="100"/>
        </w:rPr>
        <w:t>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MXI</w:t>
      </w:r>
      <w:r>
        <w:rPr>
          <w:rFonts w:ascii="Arial" w:hAnsi="Arial" w:cs="Arial" w:eastAsia="Arial"/>
          <w:sz w:val="2"/>
          <w:szCs w:val="2"/>
          <w:w w:val="100"/>
        </w:rPr>
        <w:t>1</w:t>
      </w:r>
    </w:p>
    <w:p>
      <w:pPr>
        <w:spacing w:before="0" w:after="0" w:line="163" w:lineRule="auto"/>
        <w:ind w:left="8745" w:right="16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MAX_2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MYCN_1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_MYCL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AS2_1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AS2</w:t>
      </w:r>
    </w:p>
    <w:p>
      <w:pPr>
        <w:spacing w:before="0" w:after="0" w:line="15" w:lineRule="exact"/>
        <w:ind w:right="11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CRE</w:t>
      </w:r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w w:val="100"/>
        </w:rPr>
        <w:t>3L3_1.mo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if_CRE</w:t>
      </w:r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w w:val="100"/>
        </w:rPr>
        <w:t>3L3</w:t>
      </w:r>
    </w:p>
    <w:p>
      <w:pPr>
        <w:spacing w:before="0" w:after="0" w:line="16" w:lineRule="exact"/>
        <w:ind w:right="11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CRE</w:t>
      </w:r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w w:val="100"/>
        </w:rPr>
        <w:t>3L2_1.mo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if_CRE</w:t>
      </w:r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w w:val="100"/>
        </w:rPr>
        <w:t>3L2</w:t>
      </w:r>
    </w:p>
    <w:p>
      <w:pPr>
        <w:spacing w:before="0" w:after="0" w:line="16" w:lineRule="exact"/>
        <w:ind w:right="14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CLOCK_</w:t>
      </w:r>
      <w:r>
        <w:rPr>
          <w:rFonts w:ascii="Arial" w:hAnsi="Arial" w:cs="Arial" w:eastAsia="Arial"/>
          <w:sz w:val="2"/>
          <w:szCs w:val="2"/>
          <w:w w:val="99"/>
        </w:rPr>
        <w:t>1.</w:t>
      </w:r>
      <w:r>
        <w:rPr>
          <w:rFonts w:ascii="Arial" w:hAnsi="Arial" w:cs="Arial" w:eastAsia="Arial"/>
          <w:sz w:val="2"/>
          <w:szCs w:val="2"/>
          <w:w w:val="100"/>
        </w:rPr>
        <w:t>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if_S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HLH1</w:t>
      </w:r>
    </w:p>
    <w:p>
      <w:pPr>
        <w:spacing w:before="0" w:after="0" w:line="164" w:lineRule="auto"/>
        <w:ind w:left="8745" w:right="152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CL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CK_1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_CL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K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ARN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_ARN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U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_U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</w:p>
    <w:p>
      <w:pPr>
        <w:spacing w:before="0" w:after="0" w:line="165" w:lineRule="auto"/>
        <w:ind w:left="8741"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TFEB_</w:t>
      </w:r>
      <w:r>
        <w:rPr>
          <w:rFonts w:ascii="Arial" w:hAnsi="Arial" w:cs="Arial" w:eastAsia="Arial"/>
          <w:sz w:val="2"/>
          <w:szCs w:val="2"/>
          <w:w w:val="100"/>
        </w:rPr>
        <w:t>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TFEB</w:t>
      </w:r>
      <w:r>
        <w:rPr>
          <w:rFonts w:ascii="Arial" w:hAnsi="Arial" w:cs="Arial" w:eastAsia="Arial"/>
          <w:sz w:val="2"/>
          <w:szCs w:val="2"/>
          <w:w w:val="99"/>
        </w:rPr>
        <w:t> </w:t>
      </w:r>
      <w:r>
        <w:rPr>
          <w:rFonts w:ascii="Arial" w:hAnsi="Arial" w:cs="Arial" w:eastAsia="Arial"/>
          <w:sz w:val="2"/>
          <w:szCs w:val="2"/>
          <w:w w:val="99"/>
        </w:rPr>
        <w:t>TFE3_</w:t>
      </w:r>
      <w:r>
        <w:rPr>
          <w:rFonts w:ascii="Arial" w:hAnsi="Arial" w:cs="Arial" w:eastAsia="Arial"/>
          <w:sz w:val="2"/>
          <w:szCs w:val="2"/>
          <w:w w:val="100"/>
        </w:rPr>
        <w:t>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TFE3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5" w:lineRule="exact"/>
        <w:ind w:right="20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TF3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TF3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" w:lineRule="exact"/>
        <w:ind w:right="11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BHLHE40_1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_BHLHE40</w:t>
      </w:r>
    </w:p>
    <w:p>
      <w:pPr>
        <w:spacing w:before="0" w:after="0" w:line="164" w:lineRule="auto"/>
        <w:ind w:left="8741"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MLXIPL_1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_MLXIPL</w:t>
      </w:r>
      <w:r>
        <w:rPr>
          <w:rFonts w:ascii="Arial" w:hAnsi="Arial" w:cs="Arial" w:eastAsia="Arial"/>
          <w:sz w:val="2"/>
          <w:szCs w:val="2"/>
          <w:w w:val="100"/>
        </w:rPr>
        <w:t> </w:t>
      </w:r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NF433_2.mo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NF433</w:t>
      </w:r>
    </w:p>
    <w:p>
      <w:pPr>
        <w:spacing w:before="0" w:after="0" w:line="15" w:lineRule="exact"/>
        <w:ind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MTF1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MTF1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NR1H4_1.mo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if_NR1H4</w:t>
      </w:r>
    </w:p>
    <w:p>
      <w:pPr>
        <w:spacing w:before="0" w:after="0" w:line="165" w:lineRule="auto"/>
        <w:ind w:left="8745" w:right="16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RARA_1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_RARA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NR2F1_2.mo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if_NR2F1</w:t>
      </w:r>
    </w:p>
    <w:p>
      <w:pPr>
        <w:spacing w:before="0" w:after="0" w:line="164" w:lineRule="auto"/>
        <w:ind w:left="8745" w:right="158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RXRA_4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_RXRA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NR2C1_1.mo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if_NR2C1</w:t>
      </w:r>
    </w:p>
    <w:p>
      <w:pPr>
        <w:spacing w:before="0" w:after="0" w:line="164" w:lineRule="auto"/>
        <w:ind w:left="8745" w:right="116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RH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</w:p>
    <w:p>
      <w:pPr>
        <w:spacing w:before="0" w:after="0" w:line="15" w:lineRule="exact"/>
        <w:ind w:right="13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NF827_1.mo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NF827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NF292_1.mo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NF292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NF579_1.mo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NF579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NF100_1.mo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NF100</w:t>
      </w:r>
    </w:p>
    <w:p>
      <w:pPr>
        <w:spacing w:before="0" w:after="0" w:line="16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MYF6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MYF6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7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MYF6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_ASCL3</w:t>
      </w:r>
    </w:p>
    <w:p>
      <w:pPr>
        <w:spacing w:before="0" w:after="0" w:line="164" w:lineRule="auto"/>
        <w:ind w:left="8745" w:right="167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MSC_1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_MSC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CF21_1.mo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CF21</w:t>
      </w:r>
    </w:p>
    <w:p>
      <w:pPr>
        <w:spacing w:before="0" w:after="0" w:line="15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ASCL2_1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_ASCL2</w:t>
      </w:r>
    </w:p>
    <w:p>
      <w:pPr>
        <w:spacing w:before="0" w:after="0" w:line="164" w:lineRule="auto"/>
        <w:ind w:left="8745" w:right="16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Y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Y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H1</w:t>
      </w:r>
    </w:p>
    <w:p>
      <w:pPr>
        <w:spacing w:before="0" w:after="0" w:line="15" w:lineRule="exact"/>
        <w:ind w:right="17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MYF5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_ASCL5</w:t>
      </w:r>
    </w:p>
    <w:p>
      <w:pPr>
        <w:spacing w:before="0" w:after="0" w:line="16" w:lineRule="exact"/>
        <w:ind w:right="17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MYF5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_ASCL1</w:t>
      </w:r>
    </w:p>
    <w:p>
      <w:pPr>
        <w:spacing w:before="0" w:after="0" w:line="16" w:lineRule="exact"/>
        <w:ind w:right="15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Y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D1_1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Y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D1</w:t>
      </w:r>
    </w:p>
    <w:p>
      <w:pPr>
        <w:spacing w:before="0" w:after="0" w:line="16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CF12_1.mo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_T</w:t>
      </w:r>
      <w:r>
        <w:rPr>
          <w:rFonts w:ascii="Arial" w:hAnsi="Arial" w:cs="Arial" w:eastAsia="Arial"/>
          <w:sz w:val="2"/>
          <w:szCs w:val="2"/>
          <w:w w:val="100"/>
        </w:rPr>
        <w:t>CF12</w:t>
      </w:r>
    </w:p>
    <w:p>
      <w:pPr>
        <w:spacing w:before="0" w:after="0" w:line="164" w:lineRule="auto"/>
        <w:ind w:left="8745" w:right="136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FE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RD3L_1.mo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_FE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RD3L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H7_1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H7</w:t>
      </w:r>
    </w:p>
    <w:p>
      <w:pPr>
        <w:spacing w:before="0" w:after="0" w:line="15" w:lineRule="exact"/>
        <w:ind w:right="9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NEUR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D1_1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_NEUR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D1</w:t>
      </w:r>
    </w:p>
    <w:p>
      <w:pPr>
        <w:spacing w:before="0" w:after="0" w:line="164" w:lineRule="auto"/>
        <w:ind w:left="8745" w:right="145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MAFB_1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MAFB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NF516_2.mo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NF516</w:t>
      </w:r>
    </w:p>
    <w:p>
      <w:pPr>
        <w:spacing w:before="0" w:after="0" w:line="164" w:lineRule="auto"/>
        <w:ind w:left="8745" w:right="187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NRL_1.mo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if_NRL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MAF_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MAF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RFX1_1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FX1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5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NF732_1.mo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NF732</w:t>
      </w:r>
    </w:p>
    <w:p>
      <w:pPr>
        <w:spacing w:before="0" w:after="0" w:line="16" w:lineRule="exact"/>
        <w:ind w:right="17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ZFP57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ZFP57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4" w:lineRule="auto"/>
        <w:ind w:left="8745" w:right="145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PTF1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PTF1A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NF208_2.mo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NF208</w:t>
      </w:r>
    </w:p>
    <w:p>
      <w:pPr>
        <w:spacing w:before="0" w:after="0" w:line="15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NF208_1.mo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NF208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NF594_2.mo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NF594</w:t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NF2</w:t>
      </w:r>
    </w:p>
    <w:p>
      <w:pPr>
        <w:spacing w:before="0" w:after="0" w:line="16" w:lineRule="exact"/>
        <w:ind w:right="17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AP4_2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AP4</w:t>
      </w:r>
    </w:p>
    <w:p>
      <w:pPr>
        <w:spacing w:before="0" w:after="0" w:line="16" w:lineRule="exact"/>
        <w:ind w:right="16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3"/>
        </w:rPr>
        <w:t>L</w:t>
      </w:r>
      <w:r>
        <w:rPr>
          <w:rFonts w:ascii="Arial" w:hAnsi="Arial" w:cs="Arial" w:eastAsia="Arial"/>
          <w:sz w:val="2"/>
          <w:szCs w:val="2"/>
          <w:spacing w:val="0"/>
        </w:rPr>
        <w:t>YL1_1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3"/>
          <w:w w:val="100"/>
        </w:rPr>
        <w:t>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YL1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SMAD3_2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_SMAD7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SMAD3_2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_SMAD3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SMAD4_1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_SMAD6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NF763_2.mo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NF763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SMAD2_2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_SMAD2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RFX5_1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FX5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NF536_2.mo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NF536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NF547_1.mo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NF547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NF699_1.mo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NF699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NF716_1.mo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NF716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SMAD1_1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_SMAD9</w:t>
      </w:r>
    </w:p>
    <w:p>
      <w:pPr>
        <w:spacing w:before="0" w:after="0" w:line="164" w:lineRule="auto"/>
        <w:ind w:left="8745" w:right="145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MA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_MA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NF836_2.mo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NF836</w:t>
      </w:r>
    </w:p>
    <w:p>
      <w:pPr>
        <w:spacing w:before="0" w:after="0" w:line="15" w:lineRule="exact"/>
        <w:ind w:right="20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HIC1_1.mo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if_HIC1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FX1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NF594_3.mo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NF594</w:t>
      </w:r>
    </w:p>
    <w:p>
      <w:pPr>
        <w:spacing w:before="0" w:after="0" w:line="16" w:lineRule="exact"/>
        <w:ind w:right="17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MEI</w:t>
      </w:r>
      <w:r>
        <w:rPr>
          <w:rFonts w:ascii="Arial" w:hAnsi="Arial" w:cs="Arial" w:eastAsia="Arial"/>
          <w:sz w:val="2"/>
          <w:szCs w:val="2"/>
          <w:w w:val="100"/>
        </w:rPr>
        <w:t>S2_1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MEI</w:t>
      </w:r>
      <w:r>
        <w:rPr>
          <w:rFonts w:ascii="Arial" w:hAnsi="Arial" w:cs="Arial" w:eastAsia="Arial"/>
          <w:sz w:val="2"/>
          <w:szCs w:val="2"/>
          <w:w w:val="100"/>
        </w:rPr>
        <w:t>S2</w:t>
      </w:r>
    </w:p>
    <w:p>
      <w:pPr>
        <w:spacing w:before="0" w:after="0" w:line="164" w:lineRule="auto"/>
        <w:ind w:left="8745" w:right="127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TGIF2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LX_1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TGIF2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AL1_1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AL1</w:t>
      </w:r>
    </w:p>
    <w:p>
      <w:pPr>
        <w:spacing w:before="0" w:after="0" w:line="15" w:lineRule="exact"/>
        <w:ind w:right="14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B18_2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B18</w:t>
      </w:r>
    </w:p>
    <w:p>
      <w:pPr>
        <w:spacing w:before="0" w:after="0" w:line="16" w:lineRule="exact"/>
        <w:ind w:right="14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B42_1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B42</w:t>
      </w:r>
    </w:p>
    <w:p>
      <w:pPr>
        <w:spacing w:before="0" w:after="0" w:line="16" w:lineRule="exact"/>
        <w:ind w:right="9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NEUR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D4_1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_NEUR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D4</w:t>
      </w:r>
    </w:p>
    <w:p>
      <w:pPr>
        <w:spacing w:before="0" w:after="0" w:line="164" w:lineRule="auto"/>
        <w:ind w:left="8745" w:right="154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FIX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HAND1_1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_HAND1</w:t>
      </w:r>
    </w:p>
    <w:p>
      <w:pPr>
        <w:spacing w:before="0" w:after="0" w:line="15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TL</w:t>
      </w:r>
      <w:r>
        <w:rPr>
          <w:rFonts w:ascii="Arial" w:hAnsi="Arial" w:cs="Arial" w:eastAsia="Arial"/>
          <w:sz w:val="2"/>
          <w:szCs w:val="2"/>
          <w:w w:val="100"/>
        </w:rPr>
        <w:t>X1_2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TL</w:t>
      </w:r>
      <w:r>
        <w:rPr>
          <w:rFonts w:ascii="Arial" w:hAnsi="Arial" w:cs="Arial" w:eastAsia="Arial"/>
          <w:sz w:val="2"/>
          <w:szCs w:val="2"/>
          <w:w w:val="100"/>
        </w:rPr>
        <w:t>X1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RFX4_2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FX4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FX3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RFX2_3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FX2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RFX5_2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FX5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TEAD</w:t>
      </w:r>
      <w:r>
        <w:rPr>
          <w:rFonts w:ascii="Arial" w:hAnsi="Arial" w:cs="Arial" w:eastAsia="Arial"/>
          <w:sz w:val="2"/>
          <w:szCs w:val="2"/>
          <w:w w:val="100"/>
        </w:rPr>
        <w:t>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TEAD</w:t>
      </w:r>
      <w:r>
        <w:rPr>
          <w:rFonts w:ascii="Arial" w:hAnsi="Arial" w:cs="Arial" w:eastAsia="Arial"/>
          <w:sz w:val="2"/>
          <w:szCs w:val="2"/>
          <w:w w:val="100"/>
        </w:rPr>
        <w:t>2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TEAD</w:t>
      </w:r>
      <w:r>
        <w:rPr>
          <w:rFonts w:ascii="Arial" w:hAnsi="Arial" w:cs="Arial" w:eastAsia="Arial"/>
          <w:sz w:val="2"/>
          <w:szCs w:val="2"/>
          <w:w w:val="100"/>
        </w:rPr>
        <w:t>3_2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TEAD</w:t>
      </w:r>
      <w:r>
        <w:rPr>
          <w:rFonts w:ascii="Arial" w:hAnsi="Arial" w:cs="Arial" w:eastAsia="Arial"/>
          <w:sz w:val="2"/>
          <w:szCs w:val="2"/>
          <w:w w:val="100"/>
        </w:rPr>
        <w:t>3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SIX1_1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SIX1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4" w:lineRule="auto"/>
        <w:ind w:left="8745" w:right="181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JUNB_1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_JUN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FOS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FOSB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JDP2_1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_JDP2</w:t>
      </w:r>
    </w:p>
    <w:p>
      <w:pPr>
        <w:spacing w:before="0" w:after="0" w:line="15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NFE2_2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_N</w:t>
      </w:r>
      <w:r>
        <w:rPr>
          <w:rFonts w:ascii="Arial" w:hAnsi="Arial" w:cs="Arial" w:eastAsia="Arial"/>
          <w:sz w:val="2"/>
          <w:szCs w:val="2"/>
          <w:w w:val="99"/>
        </w:rPr>
        <w:t>FE2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5" w:lineRule="auto"/>
        <w:ind w:left="8745" w:right="16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JUN_1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_JUN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SL1_1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SL1</w:t>
      </w:r>
    </w:p>
    <w:p>
      <w:pPr>
        <w:spacing w:before="0" w:after="0" w:line="15" w:lineRule="exact"/>
        <w:ind w:right="16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CH2_1.mo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if_B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CH2</w:t>
      </w:r>
    </w:p>
    <w:p>
      <w:pPr>
        <w:spacing w:before="0" w:after="0" w:line="16" w:lineRule="exact"/>
        <w:ind w:right="16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CH1_1.mo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if_B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CH1</w:t>
      </w:r>
    </w:p>
    <w:p>
      <w:pPr>
        <w:spacing w:before="0" w:after="0" w:line="164" w:lineRule="auto"/>
        <w:ind w:left="8745" w:right="93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SMARCC1_1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A2A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SMARCC1_1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_SMARCC1</w:t>
      </w:r>
    </w:p>
    <w:p>
      <w:pPr>
        <w:spacing w:before="0" w:after="0" w:line="15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FO</w:t>
      </w:r>
      <w:r>
        <w:rPr>
          <w:rFonts w:ascii="Arial" w:hAnsi="Arial" w:cs="Arial" w:eastAsia="Arial"/>
          <w:sz w:val="2"/>
          <w:szCs w:val="2"/>
          <w:w w:val="100"/>
        </w:rPr>
        <w:t>SL2_1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FO</w:t>
      </w:r>
      <w:r>
        <w:rPr>
          <w:rFonts w:ascii="Arial" w:hAnsi="Arial" w:cs="Arial" w:eastAsia="Arial"/>
          <w:sz w:val="2"/>
          <w:szCs w:val="2"/>
          <w:w w:val="100"/>
        </w:rPr>
        <w:t>SL2</w:t>
      </w:r>
    </w:p>
    <w:p>
      <w:pPr>
        <w:spacing w:before="0" w:after="0" w:line="164" w:lineRule="auto"/>
        <w:ind w:left="8745" w:right="142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JUND_1.mo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if_JUND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2L2_1.mo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2L2</w:t>
      </w:r>
    </w:p>
    <w:p>
      <w:pPr>
        <w:spacing w:before="0" w:after="0" w:line="15" w:lineRule="exact"/>
        <w:ind w:right="19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NFE2_1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_N</w:t>
      </w:r>
      <w:r>
        <w:rPr>
          <w:rFonts w:ascii="Arial" w:hAnsi="Arial" w:cs="Arial" w:eastAsia="Arial"/>
          <w:sz w:val="2"/>
          <w:szCs w:val="2"/>
          <w:w w:val="99"/>
        </w:rPr>
        <w:t>FE2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AX2_3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AX2</w:t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_8_1.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−8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KX3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_1_2.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KX3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−1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_4_2.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−4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_5_1.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−5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_2_1.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−2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_1_1.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−1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_3_1.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−3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_6_1.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−6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_5_3.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KX2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−5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AX5_2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AX5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AX1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AX2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AX6_1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AX6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AX8_1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AX8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AX8_2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AX8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_KLF2</w:t>
      </w:r>
    </w:p>
    <w:p>
      <w:pPr>
        <w:spacing w:before="0" w:after="0" w:line="16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_KLF17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_KLF4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KLF7_1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_KLF7</w:t>
      </w:r>
    </w:p>
    <w:p>
      <w:pPr>
        <w:spacing w:before="0" w:after="0" w:line="16" w:lineRule="exact"/>
        <w:ind w:right="17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_KLF14</w:t>
      </w:r>
    </w:p>
    <w:p>
      <w:pPr>
        <w:spacing w:before="0" w:after="0" w:line="16" w:lineRule="exact"/>
        <w:ind w:right="17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_KLF13</w:t>
      </w:r>
    </w:p>
    <w:p>
      <w:pPr>
        <w:spacing w:before="0" w:after="0" w:line="16" w:lineRule="exact"/>
        <w:ind w:right="17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_KLF11</w:t>
      </w:r>
    </w:p>
    <w:p>
      <w:pPr>
        <w:spacing w:before="0" w:after="0" w:line="16" w:lineRule="exact"/>
        <w:ind w:right="17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KLF12_2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_KLF12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KLF5_1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_KLF5</w:t>
      </w:r>
    </w:p>
    <w:p>
      <w:pPr>
        <w:spacing w:before="0" w:after="0" w:line="16" w:lineRule="exact"/>
        <w:ind w:right="17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KLF16_1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_KLF16</w:t>
      </w:r>
    </w:p>
    <w:p>
      <w:pPr>
        <w:spacing w:before="0" w:after="0" w:line="16" w:lineRule="exact"/>
        <w:ind w:right="21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SP3_1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_SP3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XD13</w:t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XA13</w:t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XB13_2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XB13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XC13_2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XC13</w:t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XB13_1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XB13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XD13_2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XD13</w:t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XA11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XD11</w:t>
      </w:r>
    </w:p>
    <w:p>
      <w:pPr>
        <w:spacing w:before="0" w:after="0" w:line="16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CDX1_1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_CDX1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XC11_2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XC11</w:t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XA10_1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XA10</w:t>
      </w:r>
    </w:p>
    <w:p>
      <w:pPr>
        <w:spacing w:before="0" w:after="0" w:line="16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CDX2_1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_CDX2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XD12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XA6_4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NF560_3.mo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NF560</w:t>
      </w:r>
    </w:p>
    <w:p>
      <w:pPr>
        <w:spacing w:before="0" w:after="0" w:line="16" w:lineRule="exact"/>
        <w:ind w:right="15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XD9_2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XD9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XC12_2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XC12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XA9_1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XA9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XC10_1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XC10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XD12_2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XD12</w:t>
      </w:r>
    </w:p>
    <w:p>
      <w:pPr>
        <w:spacing w:before="0" w:after="0" w:line="16" w:lineRule="exact"/>
        <w:ind w:right="13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XC11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XQ1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XQ1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XA13_2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XA13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XD2_2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XD2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XG1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XG1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XD4_1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XD4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XP3_1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XP3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XA2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XC1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XP1_1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XP1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XN1</w:t>
      </w:r>
    </w:p>
    <w:p>
      <w:pPr>
        <w:spacing w:before="0" w:after="0" w:line="16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XN4</w:t>
      </w:r>
    </w:p>
    <w:p>
      <w:pPr>
        <w:spacing w:before="0" w:after="0" w:line="16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XO3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XO3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XK1_1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XK1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XP2_1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XP2</w:t>
      </w:r>
    </w:p>
    <w:p>
      <w:pPr>
        <w:spacing w:before="0" w:after="0" w:line="16" w:lineRule="exact"/>
        <w:ind w:right="15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XC9_1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XC9</w:t>
      </w:r>
    </w:p>
    <w:p>
      <w:pPr>
        <w:spacing w:before="0" w:after="0" w:line="16" w:lineRule="exact"/>
        <w:ind w:right="14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XA6_10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XA9_2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XA9</w:t>
      </w:r>
    </w:p>
    <w:p>
      <w:pPr>
        <w:spacing w:before="0" w:after="0" w:line="164" w:lineRule="auto"/>
        <w:ind w:left="8745" w:right="154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RXRA_3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_RXRA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NR2F1_1.mo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if_NR2F1</w:t>
      </w:r>
    </w:p>
    <w:p>
      <w:pPr>
        <w:spacing w:before="0" w:after="0" w:line="15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NR2F6_3.mo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if_NR2F6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NR2C2_1.mo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if_NR2C2</w:t>
      </w:r>
    </w:p>
    <w:p>
      <w:pPr>
        <w:spacing w:before="0" w:after="0" w:line="16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NR2F2_2.mo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if_NR2F2</w:t>
      </w:r>
    </w:p>
    <w:p>
      <w:pPr>
        <w:spacing w:before="0" w:after="0" w:line="164" w:lineRule="auto"/>
        <w:ind w:left="8745" w:right="154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ARD_1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ARD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HNF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4G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if_HNF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4G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HNF4A_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if_HNF4A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HNF4A_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if_HNF4A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RXRB_1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_RXRB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NR4A2_3.mo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if_NR4A2</w:t>
      </w:r>
    </w:p>
    <w:p>
      <w:pPr>
        <w:spacing w:before="0" w:after="0" w:line="15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NR4A1_1.mo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if_NR4A1</w:t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NR4A3_1.mo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if_NR4A3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NR1H2_1.mo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if_NR1H2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L</w:t>
      </w:r>
      <w:r>
        <w:rPr>
          <w:rFonts w:ascii="Arial" w:hAnsi="Arial" w:cs="Arial" w:eastAsia="Arial"/>
          <w:sz w:val="2"/>
          <w:szCs w:val="2"/>
          <w:w w:val="99"/>
        </w:rPr>
        <w:t>EF</w:t>
      </w:r>
      <w:r>
        <w:rPr>
          <w:rFonts w:ascii="Arial" w:hAnsi="Arial" w:cs="Arial" w:eastAsia="Arial"/>
          <w:sz w:val="2"/>
          <w:szCs w:val="2"/>
          <w:w w:val="100"/>
        </w:rPr>
        <w:t>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_L</w:t>
      </w:r>
      <w:r>
        <w:rPr>
          <w:rFonts w:ascii="Arial" w:hAnsi="Arial" w:cs="Arial" w:eastAsia="Arial"/>
          <w:sz w:val="2"/>
          <w:szCs w:val="2"/>
          <w:w w:val="99"/>
        </w:rPr>
        <w:t>EF</w:t>
      </w:r>
      <w:r>
        <w:rPr>
          <w:rFonts w:ascii="Arial" w:hAnsi="Arial" w:cs="Arial" w:eastAsia="Arial"/>
          <w:sz w:val="2"/>
          <w:szCs w:val="2"/>
          <w:w w:val="100"/>
        </w:rPr>
        <w:t>1</w:t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CF7_1.mo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_T</w:t>
      </w:r>
      <w:r>
        <w:rPr>
          <w:rFonts w:ascii="Arial" w:hAnsi="Arial" w:cs="Arial" w:eastAsia="Arial"/>
          <w:sz w:val="2"/>
          <w:szCs w:val="2"/>
          <w:w w:val="100"/>
        </w:rPr>
        <w:t>CF7</w:t>
      </w:r>
    </w:p>
    <w:p>
      <w:pPr>
        <w:spacing w:before="0" w:after="0" w:line="16" w:lineRule="exact"/>
        <w:ind w:right="18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A6_1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A2</w:t>
      </w:r>
    </w:p>
    <w:p>
      <w:pPr>
        <w:spacing w:before="0" w:after="0" w:line="16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A6_1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A6</w:t>
      </w:r>
    </w:p>
    <w:p>
      <w:pPr>
        <w:spacing w:before="0" w:after="0" w:line="164" w:lineRule="auto"/>
        <w:ind w:left="8741"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A6_1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_RERE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A5_1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A5</w:t>
      </w:r>
    </w:p>
    <w:p>
      <w:pPr>
        <w:spacing w:before="0" w:after="0" w:line="15" w:lineRule="exact"/>
        <w:ind w:right="16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ZG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LP1</w:t>
      </w:r>
    </w:p>
    <w:p>
      <w:pPr>
        <w:spacing w:before="0" w:after="0" w:line="16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A2</w:t>
      </w:r>
    </w:p>
    <w:p>
      <w:pPr>
        <w:spacing w:before="0" w:after="0" w:line="164" w:lineRule="auto"/>
        <w:ind w:left="8745" w:right="140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HNF1B_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if_HNF1B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HNF1A_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if_HNF1A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AD2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A1</w:t>
      </w:r>
    </w:p>
    <w:p>
      <w:pPr>
        <w:spacing w:before="0" w:after="0" w:line="15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A4_1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A4</w:t>
      </w:r>
    </w:p>
    <w:p>
      <w:pPr>
        <w:spacing w:before="0" w:after="0" w:line="16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A3_2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A3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XA2</w:t>
      </w:r>
    </w:p>
    <w:p>
      <w:pPr>
        <w:spacing w:before="0" w:after="0" w:line="164" w:lineRule="auto"/>
        <w:ind w:left="8745" w:right="189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BSX_1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BSX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LHX2_1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_LHX2</w:t>
      </w:r>
    </w:p>
    <w:p>
      <w:pPr>
        <w:spacing w:before="0" w:after="0" w:line="15" w:lineRule="exact"/>
        <w:ind w:right="19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V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V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AX1</w:t>
      </w:r>
    </w:p>
    <w:p>
      <w:pPr>
        <w:spacing w:before="0" w:after="0" w:line="164" w:lineRule="auto"/>
        <w:ind w:left="8745" w:right="147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OB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_N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OB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XD3_1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XD3</w:t>
      </w:r>
    </w:p>
    <w:p>
      <w:pPr>
        <w:spacing w:before="0" w:after="0" w:line="15" w:lineRule="exact"/>
        <w:ind w:right="18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MNX1_1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_MNX1</w:t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KX6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_2_1.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KX6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−2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XB5_1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XB5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BARX1_2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_BARX1</w:t>
      </w:r>
    </w:p>
    <w:p>
      <w:pPr>
        <w:spacing w:before="0" w:after="0" w:line="16" w:lineRule="exact"/>
        <w:ind w:right="19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V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V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AX2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EVX2_1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_EVX2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ME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_ME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X2</w:t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KX6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_3_1.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KX6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−3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5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XA1</w:t>
      </w:r>
    </w:p>
    <w:p>
      <w:pPr>
        <w:spacing w:before="0" w:after="0" w:line="16" w:lineRule="exact"/>
        <w:ind w:right="15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XA6_7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</w:t>
      </w:r>
    </w:p>
    <w:p>
      <w:pPr>
        <w:spacing w:before="0" w:after="0" w:line="16" w:lineRule="exact"/>
        <w:ind w:right="21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EN1_2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_EN1</w:t>
      </w:r>
    </w:p>
    <w:p>
      <w:pPr>
        <w:spacing w:before="0" w:after="0" w:line="16" w:lineRule="exact"/>
        <w:ind w:right="19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ESX1_1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_ESX1</w:t>
      </w:r>
    </w:p>
    <w:p>
      <w:pPr>
        <w:spacing w:before="0" w:after="0" w:line="16" w:lineRule="exact"/>
        <w:ind w:right="15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XB3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XB2</w:t>
      </w:r>
    </w:p>
    <w:p>
      <w:pPr>
        <w:spacing w:before="0" w:after="0" w:line="16" w:lineRule="exact"/>
        <w:ind w:right="15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XD1</w:t>
      </w:r>
    </w:p>
    <w:p>
      <w:pPr>
        <w:spacing w:before="0" w:after="0" w:line="16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SX1_1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SX1</w:t>
      </w:r>
    </w:p>
    <w:p>
      <w:pPr>
        <w:spacing w:before="0" w:after="0" w:line="16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SX2_1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SX2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LBX1_1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_LBX1</w:t>
      </w:r>
    </w:p>
    <w:p>
      <w:pPr>
        <w:spacing w:before="0" w:after="0" w:line="164" w:lineRule="auto"/>
        <w:ind w:left="8745" w:right="158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LMX1A_1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_LMX1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DLX6_1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_DLX6</w:t>
      </w:r>
    </w:p>
    <w:p>
      <w:pPr>
        <w:spacing w:before="0" w:after="0" w:line="15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BX2_1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BX2</w:t>
      </w:r>
    </w:p>
    <w:p>
      <w:pPr>
        <w:spacing w:before="0" w:after="0" w:line="16" w:lineRule="exact"/>
        <w:ind w:right="16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  <w:w w:val="103"/>
        </w:rPr>
        <w:t>MSX1_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KX1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−2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8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MSX1_1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_MSX1</w:t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DLX2_1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_DLX2</w:t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DLX1_1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_DLX1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ALX3_1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_ALX3</w:t>
      </w:r>
    </w:p>
    <w:p>
      <w:pPr>
        <w:spacing w:before="0" w:after="0" w:line="16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AX4_5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AX4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VSX1_1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_VSX1</w:t>
      </w:r>
    </w:p>
    <w:p>
      <w:pPr>
        <w:spacing w:before="0" w:after="0" w:line="164" w:lineRule="auto"/>
        <w:ind w:left="8745" w:right="185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TP_1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PDX1_2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_PDX1</w:t>
      </w:r>
    </w:p>
    <w:p>
      <w:pPr>
        <w:spacing w:before="0" w:after="0" w:line="15" w:lineRule="exact"/>
        <w:ind w:right="18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BX1_1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BX1</w:t>
      </w:r>
    </w:p>
    <w:p>
      <w:pPr>
        <w:spacing w:before="0" w:after="0" w:line="16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ZF</w:t>
      </w:r>
      <w:r>
        <w:rPr>
          <w:rFonts w:ascii="Arial" w:hAnsi="Arial" w:cs="Arial" w:eastAsia="Arial"/>
          <w:sz w:val="2"/>
          <w:szCs w:val="2"/>
          <w:w w:val="100"/>
        </w:rPr>
        <w:t>HX2_1.mo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_ZF</w:t>
      </w:r>
      <w:r>
        <w:rPr>
          <w:rFonts w:ascii="Arial" w:hAnsi="Arial" w:cs="Arial" w:eastAsia="Arial"/>
          <w:sz w:val="2"/>
          <w:szCs w:val="2"/>
          <w:w w:val="100"/>
        </w:rPr>
        <w:t>HX2</w:t>
      </w:r>
    </w:p>
    <w:p>
      <w:pPr>
        <w:spacing w:before="0" w:after="0" w:line="164" w:lineRule="auto"/>
        <w:ind w:left="8741"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LMX1B_1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_LMX1</w:t>
      </w:r>
      <w:r>
        <w:rPr>
          <w:rFonts w:ascii="Arial" w:hAnsi="Arial" w:cs="Arial" w:eastAsia="Arial"/>
          <w:sz w:val="2"/>
          <w:szCs w:val="2"/>
          <w:w w:val="99"/>
        </w:rPr>
        <w:t>B</w:t>
      </w:r>
      <w:r>
        <w:rPr>
          <w:rFonts w:ascii="Arial" w:hAnsi="Arial" w:cs="Arial" w:eastAsia="Arial"/>
          <w:sz w:val="2"/>
          <w:szCs w:val="2"/>
          <w:w w:val="99"/>
        </w:rPr>
        <w:t> </w:t>
      </w:r>
      <w:r>
        <w:rPr>
          <w:rFonts w:ascii="Arial" w:hAnsi="Arial" w:cs="Arial" w:eastAsia="Arial"/>
          <w:sz w:val="2"/>
          <w:szCs w:val="2"/>
          <w:w w:val="100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XA6_8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</w:t>
      </w:r>
    </w:p>
    <w:p>
      <w:pPr>
        <w:spacing w:before="0" w:after="0" w:line="15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LHX6_1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_LHX6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XA5_2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XA5</w:t>
      </w:r>
    </w:p>
    <w:p>
      <w:pPr>
        <w:spacing w:before="0" w:after="0" w:line="16" w:lineRule="exact"/>
        <w:ind w:right="15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XC5_1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XC5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XA6_9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XA6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ME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_ME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X1</w:t>
      </w:r>
    </w:p>
    <w:p>
      <w:pPr>
        <w:spacing w:before="0" w:after="0" w:line="16" w:lineRule="exact"/>
        <w:ind w:right="19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RFX6_4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</w:t>
      </w:r>
      <w:r>
        <w:rPr>
          <w:rFonts w:ascii="Arial" w:hAnsi="Arial" w:cs="Arial" w:eastAsia="Arial"/>
          <w:sz w:val="2"/>
          <w:szCs w:val="2"/>
          <w:w w:val="99"/>
        </w:rPr>
        <w:t>FX6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X6_1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X6</w:t>
      </w:r>
    </w:p>
    <w:p>
      <w:pPr>
        <w:spacing w:before="0" w:after="0" w:line="16" w:lineRule="exact"/>
        <w:ind w:right="16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X10_5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X10</w:t>
      </w:r>
    </w:p>
    <w:p>
      <w:pPr>
        <w:spacing w:before="0" w:after="0" w:line="16" w:lineRule="exact"/>
        <w:ind w:right="18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X3</w:t>
      </w:r>
    </w:p>
    <w:p>
      <w:pPr>
        <w:spacing w:before="0" w:after="0" w:line="16" w:lineRule="exact"/>
        <w:ind w:right="13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NECU</w:t>
      </w:r>
      <w:r>
        <w:rPr>
          <w:rFonts w:ascii="Arial" w:hAnsi="Arial" w:cs="Arial" w:eastAsia="Arial"/>
          <w:sz w:val="2"/>
          <w:szCs w:val="2"/>
          <w:w w:val="99"/>
        </w:rPr>
        <w:t>T1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TB1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" w:lineRule="exact"/>
        <w:ind w:right="10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NECU</w:t>
      </w:r>
      <w:r>
        <w:rPr>
          <w:rFonts w:ascii="Arial" w:hAnsi="Arial" w:cs="Arial" w:eastAsia="Arial"/>
          <w:sz w:val="2"/>
          <w:szCs w:val="2"/>
          <w:w w:val="99"/>
        </w:rPr>
        <w:t>T1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NECU</w:t>
      </w:r>
      <w:r>
        <w:rPr>
          <w:rFonts w:ascii="Arial" w:hAnsi="Arial" w:cs="Arial" w:eastAsia="Arial"/>
          <w:sz w:val="2"/>
          <w:szCs w:val="2"/>
          <w:w w:val="99"/>
        </w:rPr>
        <w:t>T1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3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NECU</w:t>
      </w:r>
      <w:r>
        <w:rPr>
          <w:rFonts w:ascii="Arial" w:hAnsi="Arial" w:cs="Arial" w:eastAsia="Arial"/>
          <w:sz w:val="2"/>
          <w:szCs w:val="2"/>
          <w:w w:val="99"/>
        </w:rPr>
        <w:t>T1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TB2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0" w:after="0" w:line="16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NR5A1_1.mo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if_NR5A1</w:t>
      </w:r>
    </w:p>
    <w:p>
      <w:pPr>
        <w:spacing w:before="0" w:after="0" w:line="164" w:lineRule="auto"/>
        <w:ind w:left="8745" w:right="147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ESRR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_3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_ESRR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XB7_1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XB7</w:t>
      </w:r>
    </w:p>
    <w:p>
      <w:pPr>
        <w:spacing w:before="0" w:after="0" w:line="15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XB8_1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XB8</w:t>
      </w:r>
    </w:p>
    <w:p>
      <w:pPr>
        <w:spacing w:before="0" w:after="0" w:line="16" w:lineRule="exact"/>
        <w:ind w:right="16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XB4_1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_H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XB4</w:t>
      </w:r>
    </w:p>
    <w:p>
      <w:pPr>
        <w:spacing w:before="0" w:after="0" w:line="16" w:lineRule="exact"/>
        <w:ind w:right="17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RF3_1.mo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RF3</w:t>
      </w:r>
    </w:p>
    <w:p>
      <w:pPr>
        <w:spacing w:before="0" w:after="0" w:line="16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NF80_2.mo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NF80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RF8_1.mo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RF8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RF4_2.mo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RF4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RF5_1.mo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RF5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RF7_1.mo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RF7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RF1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RF9_1.mo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_I</w:t>
      </w:r>
      <w:r>
        <w:rPr>
          <w:rFonts w:ascii="Arial" w:hAnsi="Arial" w:cs="Arial" w:eastAsia="Arial"/>
          <w:sz w:val="2"/>
          <w:szCs w:val="2"/>
          <w:w w:val="100"/>
        </w:rPr>
        <w:t>RF9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MYBL1_1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_MYBL1</w:t>
      </w:r>
    </w:p>
    <w:p>
      <w:pPr>
        <w:spacing w:before="0" w:after="0" w:line="16" w:lineRule="exact"/>
        <w:ind w:right="15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MYBL1_1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_DNAJC2</w:t>
      </w:r>
    </w:p>
    <w:p>
      <w:pPr>
        <w:spacing w:before="0" w:after="0" w:line="16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MYBL1_2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_MYBL1</w:t>
      </w:r>
    </w:p>
    <w:p>
      <w:pPr>
        <w:spacing w:before="0" w:after="0" w:line="16" w:lineRule="exact"/>
        <w:ind w:right="15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MYBL1_2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_DNAJC2</w:t>
      </w:r>
    </w:p>
    <w:p>
      <w:pPr>
        <w:spacing w:before="0" w:after="0" w:line="16" w:lineRule="exact"/>
        <w:ind w:right="18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IKZF5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IKZF5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3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BA</w:t>
      </w:r>
      <w:r>
        <w:rPr>
          <w:rFonts w:ascii="Arial" w:hAnsi="Arial" w:cs="Arial" w:eastAsia="Arial"/>
          <w:sz w:val="2"/>
          <w:szCs w:val="2"/>
          <w:w w:val="100"/>
        </w:rPr>
        <w:t>RHL2_1.mo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if_B</w:t>
      </w:r>
      <w:r>
        <w:rPr>
          <w:rFonts w:ascii="Arial" w:hAnsi="Arial" w:cs="Arial" w:eastAsia="Arial"/>
          <w:sz w:val="2"/>
          <w:szCs w:val="2"/>
          <w:w w:val="99"/>
        </w:rPr>
        <w:t>A</w:t>
      </w:r>
      <w:r>
        <w:rPr>
          <w:rFonts w:ascii="Arial" w:hAnsi="Arial" w:cs="Arial" w:eastAsia="Arial"/>
          <w:sz w:val="2"/>
          <w:szCs w:val="2"/>
          <w:w w:val="100"/>
        </w:rPr>
        <w:t>RHL2</w:t>
      </w:r>
    </w:p>
    <w:p>
      <w:pPr>
        <w:spacing w:before="0" w:after="0" w:line="164" w:lineRule="auto"/>
        <w:ind w:left="8745" w:right="181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2</w:t>
      </w:r>
    </w:p>
    <w:p>
      <w:pPr>
        <w:spacing w:before="0" w:after="0" w:line="15" w:lineRule="exact"/>
        <w:ind w:right="21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FLI</w:t>
      </w:r>
      <w:r>
        <w:rPr>
          <w:rFonts w:ascii="Arial" w:hAnsi="Arial" w:cs="Arial" w:eastAsia="Arial"/>
          <w:sz w:val="2"/>
          <w:szCs w:val="2"/>
          <w:w w:val="100"/>
        </w:rPr>
        <w:t>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_FLI</w:t>
      </w:r>
      <w:r>
        <w:rPr>
          <w:rFonts w:ascii="Arial" w:hAnsi="Arial" w:cs="Arial" w:eastAsia="Arial"/>
          <w:sz w:val="2"/>
          <w:szCs w:val="2"/>
          <w:w w:val="100"/>
        </w:rPr>
        <w:t>1</w:t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V4_1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V4</w:t>
      </w:r>
    </w:p>
    <w:p>
      <w:pPr>
        <w:spacing w:before="0" w:after="0" w:line="16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S1_1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S1</w:t>
      </w:r>
    </w:p>
    <w:p>
      <w:pPr>
        <w:spacing w:before="0" w:after="0" w:line="164" w:lineRule="auto"/>
        <w:ind w:left="8745" w:right="189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_3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FEV_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FEV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V2_1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V2</w:t>
      </w:r>
    </w:p>
    <w:p>
      <w:pPr>
        <w:spacing w:before="0" w:after="0" w:line="15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V1_1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V1</w:t>
      </w:r>
    </w:p>
    <w:p>
      <w:pPr>
        <w:spacing w:before="0" w:after="0" w:line="164" w:lineRule="auto"/>
        <w:ind w:left="8745" w:right="192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ERF_1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_ERF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ELK4_1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_ELK4</w:t>
      </w:r>
    </w:p>
    <w:p>
      <w:pPr>
        <w:spacing w:before="0" w:after="0" w:line="15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ELK3_1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_ELK3</w:t>
      </w:r>
    </w:p>
    <w:p>
      <w:pPr>
        <w:spacing w:before="0" w:after="0" w:line="164" w:lineRule="auto"/>
        <w:ind w:left="8745" w:right="156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GAB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GAB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ELF2_1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_ELF2</w:t>
      </w:r>
    </w:p>
    <w:p>
      <w:pPr>
        <w:spacing w:before="0" w:after="0" w:line="164" w:lineRule="auto"/>
        <w:ind w:left="8745" w:right="178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V3_1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V3L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V3_1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V3</w:t>
      </w:r>
    </w:p>
    <w:p>
      <w:pPr>
        <w:spacing w:before="0" w:after="0" w:line="15" w:lineRule="exact"/>
        <w:ind w:right="19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ELK1_1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_ELK1</w:t>
      </w:r>
    </w:p>
    <w:p>
      <w:pPr>
        <w:spacing w:before="0" w:after="0" w:line="164" w:lineRule="auto"/>
        <w:ind w:left="8745" w:right="156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SPD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_SPD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S2_1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S2</w:t>
      </w:r>
    </w:p>
    <w:p>
      <w:pPr>
        <w:spacing w:before="0" w:after="0" w:line="162" w:lineRule="auto"/>
        <w:ind w:left="8745" w:right="189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EHF_1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_EHF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V7_1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V7</w:t>
      </w:r>
    </w:p>
    <w:p>
      <w:pPr>
        <w:spacing w:before="0" w:after="0" w:line="15" w:lineRule="exact"/>
        <w:ind w:right="19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V5_1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ET</w:t>
      </w:r>
      <w:r>
        <w:rPr>
          <w:rFonts w:ascii="Arial" w:hAnsi="Arial" w:cs="Arial" w:eastAsia="Arial"/>
          <w:sz w:val="2"/>
          <w:szCs w:val="2"/>
          <w:w w:val="100"/>
        </w:rPr>
        <w:t>V5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ELF5_1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_ELF5</w:t>
      </w:r>
    </w:p>
    <w:p>
      <w:pPr>
        <w:spacing w:before="0" w:after="0" w:line="164" w:lineRule="auto"/>
        <w:ind w:left="8745" w:right="194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EHF_2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_EHF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ELF3_1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_ELF3</w:t>
      </w:r>
    </w:p>
    <w:p>
      <w:pPr>
        <w:spacing w:before="0" w:after="0" w:line="15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ELF1_1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_ELF1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ELF4_1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_ELF4</w:t>
      </w:r>
    </w:p>
    <w:p>
      <w:pPr>
        <w:spacing w:before="0" w:after="0" w:line="164" w:lineRule="auto"/>
        <w:ind w:left="8745" w:right="196"/>
        <w:jc w:val="both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SPI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SPIB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SPI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SPI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SPI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SPI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</w:p>
    <w:p>
      <w:pPr>
        <w:spacing w:before="0" w:after="0" w:line="163" w:lineRule="auto"/>
        <w:ind w:left="8745" w:right="140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SPI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SPIB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BCL11A_1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_BCL11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V6_1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V6</w:t>
      </w:r>
    </w:p>
    <w:p>
      <w:pPr>
        <w:spacing w:before="0" w:after="0" w:line="15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SPI</w:t>
      </w:r>
      <w:r>
        <w:rPr>
          <w:rFonts w:ascii="Arial" w:hAnsi="Arial" w:cs="Arial" w:eastAsia="Arial"/>
          <w:sz w:val="2"/>
          <w:szCs w:val="2"/>
          <w:w w:val="100"/>
        </w:rPr>
        <w:t>1_2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SPI</w:t>
      </w:r>
      <w:r>
        <w:rPr>
          <w:rFonts w:ascii="Arial" w:hAnsi="Arial" w:cs="Arial" w:eastAsia="Arial"/>
          <w:sz w:val="2"/>
          <w:szCs w:val="2"/>
          <w:w w:val="100"/>
        </w:rPr>
        <w:t>1</w:t>
      </w:r>
    </w:p>
    <w:p>
      <w:pPr>
        <w:spacing w:before="0" w:after="0" w:line="16" w:lineRule="exact"/>
        <w:ind w:right="18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IKZF3</w:t>
      </w:r>
      <w:r>
        <w:rPr>
          <w:rFonts w:ascii="Arial" w:hAnsi="Arial" w:cs="Arial" w:eastAsia="Arial"/>
          <w:sz w:val="2"/>
          <w:szCs w:val="2"/>
          <w:w w:val="100"/>
        </w:rPr>
        <w:t>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</w:t>
      </w:r>
      <w:r>
        <w:rPr>
          <w:rFonts w:ascii="Arial" w:hAnsi="Arial" w:cs="Arial" w:eastAsia="Arial"/>
          <w:sz w:val="2"/>
          <w:szCs w:val="2"/>
          <w:w w:val="99"/>
        </w:rPr>
        <w:t>IKZF3</w:t>
      </w:r>
      <w:r>
        <w:rPr>
          <w:rFonts w:ascii="Arial" w:hAnsi="Arial" w:cs="Arial" w:eastAsia="Arial"/>
          <w:sz w:val="2"/>
          <w:szCs w:val="2"/>
          <w:w w:val="100"/>
        </w:rPr>
      </w:r>
    </w:p>
    <w:p>
      <w:pPr>
        <w:spacing w:before="0" w:after="0" w:line="16" w:lineRule="exact"/>
        <w:ind w:right="15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1"/>
        </w:rPr>
        <w:t>R</w:t>
      </w:r>
      <w:r>
        <w:rPr>
          <w:rFonts w:ascii="Arial" w:hAnsi="Arial" w:cs="Arial" w:eastAsia="Arial"/>
          <w:sz w:val="2"/>
          <w:szCs w:val="2"/>
          <w:spacing w:val="0"/>
        </w:rPr>
        <w:t>UNX2_1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UNX2</w:t>
      </w:r>
    </w:p>
    <w:p>
      <w:pPr>
        <w:spacing w:before="0" w:after="0" w:line="16" w:lineRule="exact"/>
        <w:ind w:right="15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1"/>
        </w:rPr>
        <w:t>R</w:t>
      </w:r>
      <w:r>
        <w:rPr>
          <w:rFonts w:ascii="Arial" w:hAnsi="Arial" w:cs="Arial" w:eastAsia="Arial"/>
          <w:sz w:val="2"/>
          <w:szCs w:val="2"/>
          <w:spacing w:val="0"/>
        </w:rPr>
        <w:t>UNX1_1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UNX1</w:t>
      </w:r>
    </w:p>
    <w:p>
      <w:pPr>
        <w:spacing w:before="0" w:after="0" w:line="164" w:lineRule="auto"/>
        <w:ind w:left="8745" w:right="155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BFB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UNX3_1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UNX3</w:t>
      </w:r>
    </w:p>
    <w:p>
      <w:pPr>
        <w:spacing w:before="0" w:after="0" w:line="15" w:lineRule="exact"/>
        <w:ind w:right="21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FLI</w:t>
      </w:r>
      <w:r>
        <w:rPr>
          <w:rFonts w:ascii="Arial" w:hAnsi="Arial" w:cs="Arial" w:eastAsia="Arial"/>
          <w:sz w:val="2"/>
          <w:szCs w:val="2"/>
          <w:w w:val="100"/>
        </w:rPr>
        <w:t>1_2.mo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_FLI</w:t>
      </w:r>
      <w:r>
        <w:rPr>
          <w:rFonts w:ascii="Arial" w:hAnsi="Arial" w:cs="Arial" w:eastAsia="Arial"/>
          <w:sz w:val="2"/>
          <w:szCs w:val="2"/>
          <w:w w:val="100"/>
        </w:rPr>
        <w:t>1</w:t>
      </w:r>
    </w:p>
    <w:p>
      <w:pPr>
        <w:spacing w:before="0" w:after="0" w:line="164" w:lineRule="auto"/>
        <w:ind w:left="8745" w:right="189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ERG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ERG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S1_2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S1</w:t>
      </w:r>
    </w:p>
    <w:p>
      <w:pPr>
        <w:spacing w:before="0" w:after="0" w:line="15" w:lineRule="exact"/>
        <w:ind w:right="16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NR2C2_2.mo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if_NR2C2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NF296_2.mo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NF296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NF296_1.mo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NF296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NF721_2.mo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NF721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NF770_2.mo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NF770</w:t>
      </w:r>
    </w:p>
    <w:p>
      <w:pPr>
        <w:spacing w:before="0" w:after="0" w:line="16" w:lineRule="exact"/>
        <w:ind w:right="11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NF705D_1.mo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NF705D</w:t>
      </w:r>
    </w:p>
    <w:p>
      <w:pPr>
        <w:spacing w:before="0" w:after="0" w:line="16" w:lineRule="exact"/>
        <w:ind w:right="143"/>
        <w:jc w:val="righ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KX3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_2_1.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mot</w:t>
      </w:r>
      <w:r>
        <w:rPr>
          <w:rFonts w:ascii="Times New Roman" w:hAnsi="Times New Roman" w:cs="Times New Roman" w:eastAsia="Times New Roman"/>
          <w:sz w:val="2"/>
          <w:szCs w:val="2"/>
          <w:w w:val="79"/>
        </w:rPr>
        <w:t>i</w:t>
      </w:r>
      <w:r>
        <w:rPr>
          <w:rFonts w:ascii="Times New Roman" w:hAnsi="Times New Roman" w:cs="Times New Roman" w:eastAsia="Times New Roman"/>
          <w:sz w:val="2"/>
          <w:szCs w:val="2"/>
          <w:w w:val="83"/>
        </w:rPr>
        <w:t>f</w:t>
      </w:r>
      <w:r>
        <w:rPr>
          <w:rFonts w:ascii="Times New Roman" w:hAnsi="Times New Roman" w:cs="Times New Roman" w:eastAsia="Times New Roman"/>
          <w:sz w:val="2"/>
          <w:szCs w:val="2"/>
          <w:w w:val="111"/>
        </w:rPr>
        <w:t>_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  <w:t>N</w:t>
      </w:r>
      <w:r>
        <w:rPr>
          <w:rFonts w:ascii="Times New Roman" w:hAnsi="Times New Roman" w:cs="Times New Roman" w:eastAsia="Times New Roman"/>
          <w:sz w:val="2"/>
          <w:szCs w:val="2"/>
          <w:w w:val="97"/>
        </w:rPr>
        <w:t>KX3</w:t>
      </w:r>
      <w:r>
        <w:rPr>
          <w:rFonts w:ascii="Times New Roman" w:hAnsi="Times New Roman" w:cs="Times New Roman" w:eastAsia="Times New Roman"/>
          <w:sz w:val="2"/>
          <w:szCs w:val="2"/>
          <w:w w:val="107"/>
        </w:rPr>
        <w:t>−2</w:t>
      </w:r>
      <w:r>
        <w:rPr>
          <w:rFonts w:ascii="Times New Roman" w:hAnsi="Times New Roman" w:cs="Times New Roman" w:eastAsia="Times New Roman"/>
          <w:sz w:val="2"/>
          <w:szCs w:val="2"/>
          <w:w w:val="100"/>
        </w:rPr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NF681_1.mo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NF681</w:t>
      </w:r>
    </w:p>
    <w:p>
      <w:pPr>
        <w:spacing w:before="0" w:after="0" w:line="164" w:lineRule="auto"/>
        <w:ind w:left="8745" w:right="152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CEBPD_1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_CEBPD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CEBPB_1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EBPB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CEBPE_1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EBPE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HLF_1.mo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if_HLF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EB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DBP_1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_D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BP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NR0B1_1.mo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if_NR0B2</w:t>
      </w:r>
    </w:p>
    <w:p>
      <w:pPr>
        <w:spacing w:before="0" w:after="0" w:line="15" w:lineRule="exact"/>
        <w:ind w:right="16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NR0B1_1.mo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if_NR0B1</w:t>
      </w:r>
    </w:p>
    <w:p>
      <w:pPr>
        <w:spacing w:before="0" w:after="0" w:line="16" w:lineRule="exact"/>
        <w:ind w:right="11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ZSCAN25_1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_ZSCAN25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ZI</w:t>
      </w:r>
      <w:r>
        <w:rPr>
          <w:rFonts w:ascii="Arial" w:hAnsi="Arial" w:cs="Arial" w:eastAsia="Arial"/>
          <w:sz w:val="2"/>
          <w:szCs w:val="2"/>
          <w:w w:val="100"/>
        </w:rPr>
        <w:t>C5_1.mo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_ZI</w:t>
      </w:r>
      <w:r>
        <w:rPr>
          <w:rFonts w:ascii="Arial" w:hAnsi="Arial" w:cs="Arial" w:eastAsia="Arial"/>
          <w:sz w:val="2"/>
          <w:szCs w:val="2"/>
          <w:w w:val="100"/>
        </w:rPr>
        <w:t>C5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NF746_1.mo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NF746</w:t>
      </w:r>
    </w:p>
    <w:p>
      <w:pPr>
        <w:spacing w:before="0" w:after="0" w:line="16" w:lineRule="exact"/>
        <w:ind w:right="17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NF19_1.mo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NF19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NF676_1.mo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NF676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NF579_3.mo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NF579</w:t>
      </w:r>
    </w:p>
    <w:p>
      <w:pPr>
        <w:spacing w:before="0" w:after="0" w:line="16" w:lineRule="exact"/>
        <w:ind w:right="18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EG</w:t>
      </w:r>
      <w:r>
        <w:rPr>
          <w:rFonts w:ascii="Arial" w:hAnsi="Arial" w:cs="Arial" w:eastAsia="Arial"/>
          <w:sz w:val="2"/>
          <w:szCs w:val="2"/>
          <w:w w:val="100"/>
        </w:rPr>
        <w:t>R2_1.mo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if_E</w:t>
      </w:r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R2</w:t>
      </w:r>
    </w:p>
    <w:p>
      <w:pPr>
        <w:spacing w:before="0" w:after="0" w:line="16" w:lineRule="exact"/>
        <w:ind w:right="18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EG</w:t>
      </w:r>
      <w:r>
        <w:rPr>
          <w:rFonts w:ascii="Arial" w:hAnsi="Arial" w:cs="Arial" w:eastAsia="Arial"/>
          <w:sz w:val="2"/>
          <w:szCs w:val="2"/>
          <w:w w:val="100"/>
        </w:rPr>
        <w:t>R4_1.mo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if_E</w:t>
      </w:r>
      <w:r>
        <w:rPr>
          <w:rFonts w:ascii="Arial" w:hAnsi="Arial" w:cs="Arial" w:eastAsia="Arial"/>
          <w:sz w:val="2"/>
          <w:szCs w:val="2"/>
          <w:w w:val="99"/>
        </w:rPr>
        <w:t>G</w:t>
      </w:r>
      <w:r>
        <w:rPr>
          <w:rFonts w:ascii="Arial" w:hAnsi="Arial" w:cs="Arial" w:eastAsia="Arial"/>
          <w:sz w:val="2"/>
          <w:szCs w:val="2"/>
          <w:w w:val="100"/>
        </w:rPr>
        <w:t>R4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KLF6_1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_KLF6</w:t>
      </w:r>
    </w:p>
    <w:p>
      <w:pPr>
        <w:spacing w:before="0" w:after="0" w:line="16" w:lineRule="exact"/>
        <w:ind w:right="206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ZI</w:t>
      </w:r>
      <w:r>
        <w:rPr>
          <w:rFonts w:ascii="Arial" w:hAnsi="Arial" w:cs="Arial" w:eastAsia="Arial"/>
          <w:sz w:val="2"/>
          <w:szCs w:val="2"/>
          <w:w w:val="100"/>
        </w:rPr>
        <w:t>C5_2.mo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_ZI</w:t>
      </w:r>
      <w:r>
        <w:rPr>
          <w:rFonts w:ascii="Arial" w:hAnsi="Arial" w:cs="Arial" w:eastAsia="Arial"/>
          <w:sz w:val="2"/>
          <w:szCs w:val="2"/>
          <w:w w:val="100"/>
        </w:rPr>
        <w:t>C5</w:t>
      </w:r>
    </w:p>
    <w:p>
      <w:pPr>
        <w:spacing w:before="0" w:after="0" w:line="16" w:lineRule="exact"/>
        <w:ind w:right="143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PL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L2_2.mo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if_PL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G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L2</w:t>
      </w:r>
    </w:p>
    <w:p>
      <w:pPr>
        <w:spacing w:before="0" w:after="0" w:line="16" w:lineRule="exact"/>
        <w:ind w:right="197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E2F1_1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_E2F1</w:t>
      </w:r>
    </w:p>
    <w:p>
      <w:pPr>
        <w:spacing w:before="0" w:after="0" w:line="16" w:lineRule="exact"/>
        <w:ind w:right="18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MYB_1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_RC</w:t>
      </w:r>
      <w:r>
        <w:rPr>
          <w:rFonts w:ascii="Arial" w:hAnsi="Arial" w:cs="Arial" w:eastAsia="Arial"/>
          <w:sz w:val="2"/>
          <w:szCs w:val="2"/>
          <w:w w:val="99"/>
        </w:rPr>
        <w:t>O</w:t>
      </w:r>
      <w:r>
        <w:rPr>
          <w:rFonts w:ascii="Arial" w:hAnsi="Arial" w:cs="Arial" w:eastAsia="Arial"/>
          <w:sz w:val="2"/>
          <w:szCs w:val="2"/>
          <w:w w:val="100"/>
        </w:rPr>
        <w:t>R2</w:t>
      </w:r>
    </w:p>
    <w:p>
      <w:pPr>
        <w:spacing w:before="0" w:after="0" w:line="164" w:lineRule="auto"/>
        <w:ind w:left="8745" w:right="176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MYB_1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MYB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MYB_1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_RC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R3</w:t>
      </w:r>
    </w:p>
    <w:p>
      <w:pPr>
        <w:spacing w:before="0" w:after="0" w:line="15" w:lineRule="exact"/>
        <w:ind w:right="17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MYB_1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_SNAPC4</w:t>
      </w:r>
    </w:p>
    <w:p>
      <w:pPr>
        <w:spacing w:before="0" w:after="0" w:line="16" w:lineRule="exact"/>
        <w:ind w:right="15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H</w:t>
      </w:r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VEP2_1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_H</w:t>
      </w:r>
      <w:r>
        <w:rPr>
          <w:rFonts w:ascii="Arial" w:hAnsi="Arial" w:cs="Arial" w:eastAsia="Arial"/>
          <w:sz w:val="2"/>
          <w:szCs w:val="2"/>
          <w:w w:val="99"/>
        </w:rPr>
        <w:t>I</w:t>
      </w:r>
      <w:r>
        <w:rPr>
          <w:rFonts w:ascii="Arial" w:hAnsi="Arial" w:cs="Arial" w:eastAsia="Arial"/>
          <w:sz w:val="2"/>
          <w:szCs w:val="2"/>
          <w:w w:val="100"/>
        </w:rPr>
        <w:t>VEP2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NF350_1.mo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NF350</w:t>
      </w:r>
    </w:p>
    <w:p>
      <w:pPr>
        <w:spacing w:before="0" w:after="0" w:line="162" w:lineRule="auto"/>
        <w:ind w:left="8745" w:right="145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0"/>
          <w:w w:val="100"/>
        </w:rPr>
        <w:t>AHR_1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_AHR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NF566_1.mo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_Z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NF566</w:t>
      </w:r>
    </w:p>
    <w:p>
      <w:pPr>
        <w:spacing w:before="0" w:after="0" w:line="15" w:lineRule="exact"/>
        <w:ind w:right="170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NF91_3.mo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NF91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NF548_1.mo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NF548</w:t>
      </w:r>
    </w:p>
    <w:p>
      <w:pPr>
        <w:spacing w:before="0" w:after="0" w:line="16" w:lineRule="exact"/>
        <w:ind w:right="155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MECP2_1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_MECP2</w:t>
      </w:r>
    </w:p>
    <w:p>
      <w:pPr>
        <w:spacing w:before="0" w:after="0" w:line="16" w:lineRule="exact"/>
        <w:ind w:right="182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MBD2_1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_MBD2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NF335_1.mo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NF335</w:t>
      </w:r>
    </w:p>
    <w:p>
      <w:pPr>
        <w:spacing w:before="0" w:after="0" w:line="16" w:lineRule="exact"/>
        <w:ind w:right="124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ZBT</w:t>
      </w:r>
      <w:r>
        <w:rPr>
          <w:rFonts w:ascii="Arial" w:hAnsi="Arial" w:cs="Arial" w:eastAsia="Arial"/>
          <w:sz w:val="2"/>
          <w:szCs w:val="2"/>
          <w:w w:val="100"/>
        </w:rPr>
        <w:t>B1_1</w:t>
      </w:r>
      <w:r>
        <w:rPr>
          <w:rFonts w:ascii="Arial" w:hAnsi="Arial" w:cs="Arial" w:eastAsia="Arial"/>
          <w:sz w:val="2"/>
          <w:szCs w:val="2"/>
          <w:w w:val="99"/>
        </w:rPr>
        <w:t>.I</w:t>
      </w:r>
      <w:r>
        <w:rPr>
          <w:rFonts w:ascii="Arial" w:hAnsi="Arial" w:cs="Arial" w:eastAsia="Arial"/>
          <w:sz w:val="2"/>
          <w:szCs w:val="2"/>
          <w:w w:val="100"/>
        </w:rPr>
        <w:t>n</w:t>
      </w:r>
      <w:r>
        <w:rPr>
          <w:rFonts w:ascii="Arial" w:hAnsi="Arial" w:cs="Arial" w:eastAsia="Arial"/>
          <w:sz w:val="2"/>
          <w:szCs w:val="2"/>
          <w:spacing w:val="-1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e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r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ZBT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B1</w:t>
      </w:r>
    </w:p>
    <w:p>
      <w:pPr>
        <w:spacing w:before="0" w:after="0" w:line="16" w:lineRule="exact"/>
        <w:ind w:right="131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PRDM15_4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_PRDM15</w:t>
      </w:r>
    </w:p>
    <w:p>
      <w:pPr>
        <w:spacing w:before="0" w:after="0" w:line="16" w:lineRule="exact"/>
        <w:ind w:right="17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3_1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3</w:t>
      </w:r>
    </w:p>
    <w:p>
      <w:pPr>
        <w:spacing w:before="0" w:after="0" w:line="16" w:lineRule="exact"/>
        <w:ind w:right="17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S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1</w:t>
      </w:r>
    </w:p>
    <w:p>
      <w:pPr>
        <w:spacing w:before="0" w:after="0" w:line="16" w:lineRule="exact"/>
        <w:ind w:right="148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99"/>
        </w:rPr>
        <w:t>Z</w:t>
      </w:r>
      <w:r>
        <w:rPr>
          <w:rFonts w:ascii="Arial" w:hAnsi="Arial" w:cs="Arial" w:eastAsia="Arial"/>
          <w:sz w:val="2"/>
          <w:szCs w:val="2"/>
          <w:w w:val="100"/>
        </w:rPr>
        <w:t>NF445_2.mo</w:t>
      </w:r>
      <w:r>
        <w:rPr>
          <w:rFonts w:ascii="Arial" w:hAnsi="Arial" w:cs="Arial" w:eastAsia="Arial"/>
          <w:sz w:val="2"/>
          <w:szCs w:val="2"/>
          <w:w w:val="99"/>
        </w:rPr>
        <w:t>t</w:t>
      </w:r>
      <w:r>
        <w:rPr>
          <w:rFonts w:ascii="Arial" w:hAnsi="Arial" w:cs="Arial" w:eastAsia="Arial"/>
          <w:sz w:val="2"/>
          <w:szCs w:val="2"/>
          <w:w w:val="100"/>
        </w:rPr>
        <w:t>if</w:t>
      </w:r>
      <w:r>
        <w:rPr>
          <w:rFonts w:ascii="Arial" w:hAnsi="Arial" w:cs="Arial" w:eastAsia="Arial"/>
          <w:sz w:val="2"/>
          <w:szCs w:val="2"/>
          <w:w w:val="99"/>
        </w:rPr>
        <w:t>_Z</w:t>
      </w:r>
      <w:r>
        <w:rPr>
          <w:rFonts w:ascii="Arial" w:hAnsi="Arial" w:cs="Arial" w:eastAsia="Arial"/>
          <w:sz w:val="2"/>
          <w:szCs w:val="2"/>
          <w:w w:val="100"/>
        </w:rPr>
        <w:t>NF445</w:t>
      </w:r>
    </w:p>
    <w:p>
      <w:pPr>
        <w:spacing w:before="0" w:after="0" w:line="16" w:lineRule="exact"/>
        <w:ind w:right="159"/>
        <w:jc w:val="righ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</w:rPr>
        <w:t>CREB5_1</w:t>
      </w:r>
      <w:r>
        <w:rPr>
          <w:rFonts w:ascii="Arial" w:hAnsi="Arial" w:cs="Arial" w:eastAsia="Arial"/>
          <w:sz w:val="2"/>
          <w:szCs w:val="2"/>
          <w:w w:val="99"/>
        </w:rPr>
        <w:t>.mot</w:t>
      </w:r>
      <w:r>
        <w:rPr>
          <w:rFonts w:ascii="Arial" w:hAnsi="Arial" w:cs="Arial" w:eastAsia="Arial"/>
          <w:sz w:val="2"/>
          <w:szCs w:val="2"/>
          <w:w w:val="100"/>
        </w:rPr>
        <w:t>i</w:t>
      </w:r>
      <w:r>
        <w:rPr>
          <w:rFonts w:ascii="Arial" w:hAnsi="Arial" w:cs="Arial" w:eastAsia="Arial"/>
          <w:sz w:val="2"/>
          <w:szCs w:val="2"/>
          <w:w w:val="99"/>
        </w:rPr>
        <w:t>f</w:t>
      </w:r>
      <w:r>
        <w:rPr>
          <w:rFonts w:ascii="Arial" w:hAnsi="Arial" w:cs="Arial" w:eastAsia="Arial"/>
          <w:sz w:val="2"/>
          <w:szCs w:val="2"/>
          <w:w w:val="100"/>
        </w:rPr>
        <w:t>_CREB5</w:t>
      </w:r>
    </w:p>
    <w:p>
      <w:pPr>
        <w:spacing w:before="0" w:after="0" w:line="18" w:lineRule="exact"/>
        <w:ind w:right="200"/>
        <w:jc w:val="right"/>
        <w:rPr>
          <w:rFonts w:ascii="Arial" w:hAnsi="Arial" w:cs="Arial" w:eastAsia="Arial"/>
          <w:sz w:val="2"/>
          <w:szCs w:val="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5.579544pt;margin-top:11.65975pt;width:5.0pt;height:94.139201pt;mso-position-horizontal-relative:page;mso-position-vertical-relative:paragraph;z-index:-528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hesc_de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ed_cd184positi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e_endode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m_cultured_cell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..nih_roadmap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8.438538pt;margin-top:11.656656pt;width:5.0pt;height:20.675295pt;mso-position-horizontal-relative:page;mso-position-vertical-relative:paragraph;z-index:-527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islet_cell..knih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1.297546pt;margin-top:11.65913pt;width:7.859pt;height:24.971821pt;mso-position-horizontal-relative:page;mso-position-vertical-relative:paragraph;z-index:-526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23" w:right="-10" w:firstLine="-3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hepatocyt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..deep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hapatocyt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..crest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7.027542pt;margin-top:11.65975pt;width:16.448pt;height:75.746201pt;mso-position-horizontal-relative:page;mso-position-vertical-relative:paragraph;z-index:-525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10" w:firstLine="1206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li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3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..crest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99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etal_intestin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..nih_roadmap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mal_human_colon_abso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pti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e_epithelial_cell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..crest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sigmoid_colon..nih_roadmap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large_intestine_colon_ascending_.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ight...ceehrc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1.334549pt;margin-top:11.65875pt;width:7.859pt;height:59.700201pt;mso-position-horizontal-relative:page;mso-position-vertical-relative:paragraph;z-index:-524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20" w:right="-10" w:firstLine="373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large_intestine_colon..ceehrc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large_intestine_colon_rectosigmoid..ceehrc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7.052536pt;margin-top:11.667835pt;width:16.448pt;height:99.354115pt;mso-position-horizontal-relative:page;mso-position-vertical-relative:paragraph;z-index:-523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10" w:firstLine="1728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..knih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hesc_de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ed_cd56positi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e_ectode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m_cultured_cell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..nih_roadmap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neurosphere_cultured_cells_co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x_de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ed..nih_roadmap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neurosphere_cultured_cells_ganglionic_eminence_de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ed..nih_roadmap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uscl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81.371536pt;margin-top:11.670145pt;width:5.0pt;height:19.311806pt;mso-position-horizontal-relative:page;mso-position-vertical-relative:paragraph;z-index:-522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ain..ceehrc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84.230545pt;margin-top:11.662749pt;width:22.166pt;height:57.788201pt;mso-position-horizontal-relative:page;mso-position-vertical-relative:paragraph;z-index:-521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602" w:firstLine="-593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ain_hippocampus_middl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..nih_roadmap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yroid..ceehrc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podocyt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..knih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mesangial..knih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preadipocyt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..knih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kidn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y..ceehrc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hea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t..nih_roadmap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4.255539pt;margin-top:11.67454pt;width:5.0pt;height:21.965411pt;mso-position-horizontal-relative:page;mso-position-vertical-relative:paragraph;z-index:-520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adipocyt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..knih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26541pt;margin-top:11.668493pt;width:13.577pt;height:77.879457pt;mso-position-horizontal-relative:page;mso-position-vertical-relative:paragraph;z-index:-519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419" w:firstLine="-409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mesenc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</w:rPr>
                    <w:t>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ymal_stem_cell_of_the_bone_marr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w..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class_switched_memo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y_b_cell..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plasma_cell..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8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b_cell..ceehrc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8.574539pt;margin-top:11.671563pt;width:5.0pt;height:36.899388pt;mso-position-horizontal-relative:page;mso-position-vertical-relative:paragraph;z-index:-518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cd19positi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e_cell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1.433548pt;margin-top:11.668493pt;width:5.0pt;height:59.180457pt;mso-position-horizontal-relative:page;mso-position-vertical-relative:paragraph;z-index:-517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adult_endothelial_progenitor_cell..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4.292542pt;margin-top:11.660254pt;width:16.448pt;height:82.786697pt;mso-position-horizontal-relative:page;mso-position-vertical-relative:paragraph;z-index:-516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740" w:firstLine="-369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e_alpha_beta_memo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y_t_cell..deep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y_b_cell..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ge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minal_center_b_cell..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enous_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8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w w:val="99"/>
                    </w:rPr>
                    <w:t>ef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99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ector_memo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8.599548pt;margin-top:11.662494pt;width:5.0pt;height:82.784457pt;mso-position-horizontal-relative:page;mso-position-vertical-relative:paragraph;z-index:-515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ector_memo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y_cd8_positi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1.470535pt;margin-top:11.665493pt;width:5.0pt;height:117.950457pt;mso-position-horizontal-relative:page;mso-position-vertical-relative:paragraph;z-index:-514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ector_memo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y_cd8_positi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e__alpha_beta_t_cell__te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minally_dif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erentiated..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4.329544pt;margin-top:11.659493pt;width:16.448pt;height:81.851457pt;mso-position-horizontal-relative:page;mso-position-vertical-relative:paragraph;z-index:-513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10" w:firstLine="51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endothelial_cell_of_umbilical_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ein_.proli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99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ating...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endothelial_cell_of_umbilical_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ein_.resting...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ythro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last..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cd8_positi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cent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y_cd8_positi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58.636536pt;margin-top:11.665493pt;width:5pt;height:66.221457pt;mso-position-horizontal-relative:page;mso-position-vertical-relative:paragraph;z-index:-512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cytot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xic_cd56_dim_natu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al_killer_cell..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1.495544pt;margin-top:11.653797pt;width:5pt;height:44.381154pt;mso-position-horizontal-relative:page;mso-position-vertical-relative:paragraph;z-index:-511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nai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e_t_cell..deep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4.366547pt;margin-top:11.659493pt;width:25.025pt;height:106.016457pt;mso-position-horizontal-relative:page;mso-position-vertical-relative:paragraph;z-index:-510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700" w:firstLine="-690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cd34_negati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e__cd41_positi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e__cd42_positi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e_megaka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ocyte_cell..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hematopoietic_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ultipotent_progenitor_cell..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cd38_negati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e_nai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e_b_cell..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precursor_lymphocyte_of_b_lineag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hematopoietic_stem_cell..ceehrc</w:t>
                  </w:r>
                </w:p>
                <w:p>
                  <w:pPr>
                    <w:spacing w:before="0" w:after="0" w:line="58" w:lineRule="exact"/>
                    <w:ind w:left="1171" w:firstLine="434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cd4_nai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..ceehrc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e_helper_t_cell..ceehrc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7.259552pt;margin-top:11.673144pt;width:5pt;height:19.674806pt;mso-position-horizontal-relative:page;mso-position-vertical-relative:paragraph;z-index:-509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t_cell..ceehrc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0.118530pt;margin-top:11.652225pt;width:33.614pt;height:81.852726pt;mso-position-horizontal-relative:page;mso-position-vertical-relative:paragraph;z-index:-508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10" w:firstLine="96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cent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e__alpha_beta_t_cell..deep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cent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al_memo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regulato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y_t_cell..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8" w:lineRule="exact"/>
                    <w:ind w:left="853" w:firstLine="270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eosinophil..ceehrc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mature_eosinophil..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macrophag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..deep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monocyt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..deep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monocyt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..ceehrc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monocyt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8" w:lineRule="exact"/>
                    <w:ind w:left="342" w:firstLine="732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osteoclast..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immature_co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entional_dend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itic_cell..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1.603546pt;margin-top:11.659493pt;width:10.7563pt;height:83.831457pt;mso-position-horizontal-relative:page;mso-position-vertical-relative:paragraph;z-index:-507" type="#_x0000_t202" filled="f" stroked="f">
            <v:textbox inset="0,0,0,0" style="layout-flow:vertical;mso-layout-flow-alt:bottom-to-top">
              <w:txbxContent>
                <w:p>
                  <w:pPr>
                    <w:spacing w:before="19" w:after="0" w:line="200" w:lineRule="auto"/>
                    <w:ind w:left="10" w:firstLine="435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mature_co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entional_dend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itic_cell..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cd14_positi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e__cd16_negati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e_classical_monocyt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entional_dend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itic_cell..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0.218842pt;margin-top:11.659594pt;width:5.0pt;height:31.787457pt;mso-position-horizontal-relative:page;mso-position-vertical-relative:paragraph;z-index:-506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macrophag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3.089844pt;margin-top:11.653593pt;width:16.445pt;height:63.062457pt;mso-position-horizontal-relative:page;mso-position-vertical-relative:paragraph;z-index:-505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227" w:firstLine="-217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alte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nati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ely_acti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ated_macrophag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inflammato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y_macrophag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eloid_cell..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neutrophilic_meta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elocyt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neutrophilic_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elocyt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7.393829pt;margin-top:11.665593pt;width:5pt;height:39.335457pt;mso-position-horizontal-relative:page;mso-position-vertical-relative:paragraph;z-index:-504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mature_neutrophil..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0.252838pt;margin-top:11.659594pt;width:5.0pt;height:68.972457pt;mso-position-horizontal-relative:page;mso-position-vertical-relative:paragraph;z-index:-503" type="#_x0000_t202" filled="f" stroked="f">
            <v:textbox inset="0,0,0,0" style="layout-flow:vertical;mso-layout-flow-alt:bottom-to-top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segmented_neutrophil_of_bone_marr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w..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3.111847pt;margin-top:11.659594pt;width:79.418pt;height:112.052457pt;mso-position-horizontal-relative:page;mso-position-vertical-relative:paragraph;z-index:-502" type="#_x0000_t202" filled="f" stroked="f">
            <v:textbox inset="0,0,0,0" style="layout-flow:vertical;mso-layout-flow-alt:bottom-to-top">
              <w:txbxContent>
                <w:p>
                  <w:pPr>
                    <w:spacing w:before="20" w:after="0" w:line="58" w:lineRule="exact"/>
                    <w:ind w:left="10" w:firstLine="1354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band_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99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m_neutrophil..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cd3_negati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e__cd8_positi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e__dou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le_positi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ymocyt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cd8_positi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ymocyt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cd4_positi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e__alpha_beta_t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100"/>
                    </w:rPr>
                    <w:t>h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ymocyt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8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precursor_b_cell..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nai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e_b_cell..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b_cell_from_pe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838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natu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al_killer_cell_from_pe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828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cd4positi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e_t_cell_from_pe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828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cd8positi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e_t_cell_from_pe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973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megaka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</w:rPr>
                    <w:t>ocyte_from_bone_marr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w..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monocyte_from_pe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neutrophil_from_pe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640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hematopoietic_stem_cell_from_pe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836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hematopoietic_stem_cell_from_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2"/>
                      <w:w w:val="99"/>
                    </w:rPr>
                    <w:t>f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etal_li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3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790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hematopoietic_stem_cell_from_cord_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854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ultipotent_progenitor_from_cord_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right="1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megaka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ocyte_e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2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ythrocyte_progenitor_from_pe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g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ulocyte_macrophage_progenitor_from_pe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529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common_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y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eloid_progenitor_from_pe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720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</w:rPr>
                    <w:t>hematopoietic_stem_cell_from_bone_marr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</w:rPr>
                    <w:t>o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99"/>
                    </w:rPr>
                    <w:t>w..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ind w:left="704" w:right="-24"/>
                    <w:jc w:val="center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m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ultipotent_progenitor_from_pe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immature_lymphoid_progenitor_0_from_pe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immature_lymphoid_progenitor_1_from_pe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common_lymphoid_progenitor_from_pe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7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immature_lymphoid_progenitor_2_from_pe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  <w:p>
                  <w:pPr>
                    <w:spacing w:before="0" w:after="0" w:line="58" w:lineRule="exact"/>
                    <w:jc w:val="right"/>
                    <w:rPr>
                      <w:rFonts w:ascii="Arial" w:hAnsi="Arial" w:cs="Arial" w:eastAsia="Arial"/>
                      <w:sz w:val="6"/>
                      <w:szCs w:val="6"/>
                    </w:rPr>
                  </w:pPr>
                  <w:rPr/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immature_lymphoid_progenitor_3_from_pe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iphe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al_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lood..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-1"/>
                      <w:w w:val="100"/>
                    </w:rPr>
                    <w:t>b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luep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6"/>
                      <w:szCs w:val="6"/>
                      <w:spacing w:val="0"/>
                      <w:w w:val="100"/>
                    </w:rPr>
                    <w:t>int</w:t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TF7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_1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.mot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i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f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_</w:t>
      </w:r>
      <w:r>
        <w:rPr>
          <w:rFonts w:ascii="Arial" w:hAnsi="Arial" w:cs="Arial" w:eastAsia="Arial"/>
          <w:sz w:val="2"/>
          <w:szCs w:val="2"/>
          <w:spacing w:val="-2"/>
          <w:w w:val="99"/>
        </w:rPr>
        <w:t>A</w:t>
      </w:r>
      <w:r>
        <w:rPr>
          <w:rFonts w:ascii="Arial" w:hAnsi="Arial" w:cs="Arial" w:eastAsia="Arial"/>
          <w:sz w:val="2"/>
          <w:szCs w:val="2"/>
          <w:spacing w:val="0"/>
          <w:w w:val="99"/>
        </w:rPr>
        <w:t>TF7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sectPr>
      <w:type w:val="continuous"/>
      <w:pgSz w:w="10080" w:h="14400"/>
      <w:pgMar w:top="260" w:bottom="280" w:left="14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dobe Fangsong Std R">
    <w:altName w:val="Adobe Fangsong Std R"/>
    <w:charset w:val="128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Supplementary_Figure_1</dc:title>
  <dcterms:created xsi:type="dcterms:W3CDTF">2021-10-26T11:49:32Z</dcterms:created>
  <dcterms:modified xsi:type="dcterms:W3CDTF">2021-10-26T11:49:32Z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LastSaved">
    <vt:filetime>2021-10-26T00:00:00Z</vt:filetime>
  </property>
</Properties>
</file>