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4" w:after="0" w:line="350" w:lineRule="auto"/>
        <w:ind w:left="119" w:right="4456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pict>
          <v:group style="position:absolute;margin-left:50.349998pt;margin-top:53.469978pt;width:496.06001pt;height:722.86001pt;mso-position-horizontal-relative:page;mso-position-vertical-relative:page;z-index:-1628" coordorigin="1007,1069" coordsize="9921,14457">
            <v:group style="position:absolute;left:1027;top:12549;width:9883;height:372" coordorigin="1027,12549" coordsize="9883,372">
              <v:shape style="position:absolute;left:1027;top:12549;width:9883;height:372" coordorigin="1027,12549" coordsize="9883,372" path="m1037,12921l10920,12921,10920,12549,1037,12549,1037,12921e" filled="t" fillcolor="#E1EEDA" stroked="f">
                <v:path arrowok="t"/>
                <v:fill/>
              </v:shape>
            </v:group>
            <v:group style="position:absolute;left:1009;top:1081;width:2;height:14434" coordorigin="1009,1081" coordsize="2,14434">
              <v:shape style="position:absolute;left:1009;top:1081;width:2;height:14434" coordorigin="1009,1081" coordsize="0,14434" path="m1009,1081l1009,15515e" filled="f" stroked="t" strokeweight=".140pt" strokecolor="#000000">
                <v:path arrowok="t"/>
              </v:shape>
            </v:group>
            <v:group style="position:absolute;left:1018;top:1080;width:2;height:14436" coordorigin="1018,1080" coordsize="2,14436">
              <v:shape style="position:absolute;left:1018;top:1080;width:2;height:14436" coordorigin="1018,1080" coordsize="0,14436" path="m1018,1080l1018,15516e" filled="f" stroked="t" strokeweight="1.06pt" strokecolor="#000000">
                <v:path arrowok="t"/>
              </v:shape>
            </v:group>
            <v:group style="position:absolute;left:10900;top:1100;width:2;height:14414" coordorigin="10900,1100" coordsize="2,14414">
              <v:shape style="position:absolute;left:10900;top:1100;width:2;height:14414" coordorigin="10900,1100" coordsize="0,14414" path="m10900,1100l10900,15515e" filled="f" stroked="t" strokeweight=".140pt" strokecolor="#000000">
                <v:path arrowok="t"/>
              </v:shape>
            </v:group>
            <v:group style="position:absolute;left:10908;top:1099;width:2;height:14417" coordorigin="10908,1099" coordsize="2,14417">
              <v:shape style="position:absolute;left:10908;top:1099;width:2;height:14417" coordorigin="10908,1099" coordsize="0,14417" path="m10908,1099l10908,15516e" filled="f" stroked="t" strokeweight="1.06002pt" strokecolor="#000000">
                <v:path arrowok="t"/>
              </v:shape>
            </v:group>
            <v:group style="position:absolute;left:1028;top:1081;width:9888;height:2" coordorigin="1028,1081" coordsize="9888,2">
              <v:shape style="position:absolute;left:1028;top:1081;width:9888;height:2" coordorigin="1028,1081" coordsize="9888,0" path="m1028,1081l10916,1081e" filled="f" stroked="t" strokeweight=".140pt" strokecolor="#000000">
                <v:path arrowok="t"/>
              </v:shape>
            </v:group>
            <v:group style="position:absolute;left:1027;top:1090;width:9890;height:2" coordorigin="1027,1090" coordsize="9890,2">
              <v:shape style="position:absolute;left:1027;top:1090;width:9890;height:2" coordorigin="1027,1090" coordsize="9890,0" path="m1027,1090l10918,1090e" filled="f" stroked="t" strokeweight="1.06pt" strokecolor="#000000">
                <v:path arrowok="t"/>
              </v:shape>
            </v:group>
            <v:group style="position:absolute;left:1028;top:1451;width:9888;height:2" coordorigin="1028,1451" coordsize="9888,2">
              <v:shape style="position:absolute;left:1028;top:1451;width:9888;height:2" coordorigin="1028,1451" coordsize="9888,0" path="m1028,1451l10916,1451e" filled="f" stroked="t" strokeweight=".140pt" strokecolor="#000000">
                <v:path arrowok="t"/>
              </v:shape>
            </v:group>
            <v:group style="position:absolute;left:1027;top:1459;width:9890;height:2" coordorigin="1027,1459" coordsize="9890,2">
              <v:shape style="position:absolute;left:1027;top:1459;width:9890;height:2" coordorigin="1027,1459" coordsize="9890,0" path="m1027,1459l10918,1459e" filled="f" stroked="t" strokeweight="1.06pt" strokecolor="#000000">
                <v:path arrowok="t"/>
              </v:shape>
            </v:group>
            <v:group style="position:absolute;left:1028;top:1821;width:9888;height:2" coordorigin="1028,1821" coordsize="9888,2">
              <v:shape style="position:absolute;left:1028;top:1821;width:9888;height:2" coordorigin="1028,1821" coordsize="9888,0" path="m1028,1821l10916,1821e" filled="f" stroked="t" strokeweight=".140pt" strokecolor="#000000">
                <v:path arrowok="t"/>
              </v:shape>
            </v:group>
            <v:group style="position:absolute;left:1027;top:1829;width:9890;height:2" coordorigin="1027,1829" coordsize="9890,2">
              <v:shape style="position:absolute;left:1027;top:1829;width:9890;height:2" coordorigin="1027,1829" coordsize="9890,0" path="m1027,1829l10918,1829e" filled="f" stroked="t" strokeweight="1.06pt" strokecolor="#000000">
                <v:path arrowok="t"/>
              </v:shape>
            </v:group>
            <v:group style="position:absolute;left:1028;top:2190;width:9888;height:2" coordorigin="1028,2190" coordsize="9888,2">
              <v:shape style="position:absolute;left:1028;top:2190;width:9888;height:2" coordorigin="1028,2190" coordsize="9888,0" path="m1028,2190l10916,2190e" filled="f" stroked="t" strokeweight=".140pt" strokecolor="#000000">
                <v:path arrowok="t"/>
              </v:shape>
            </v:group>
            <v:group style="position:absolute;left:1027;top:2199;width:9890;height:2" coordorigin="1027,2199" coordsize="9890,2">
              <v:shape style="position:absolute;left:1027;top:2199;width:9890;height:2" coordorigin="1027,2199" coordsize="9890,0" path="m1027,2199l10918,2199e" filled="f" stroked="t" strokeweight="1.06pt" strokecolor="#000000">
                <v:path arrowok="t"/>
              </v:shape>
            </v:group>
            <v:group style="position:absolute;left:1028;top:2560;width:9888;height:2" coordorigin="1028,2560" coordsize="9888,2">
              <v:shape style="position:absolute;left:1028;top:2560;width:9888;height:2" coordorigin="1028,2560" coordsize="9888,0" path="m1028,2560l10916,2560e" filled="f" stroked="t" strokeweight=".140pt" strokecolor="#000000">
                <v:path arrowok="t"/>
              </v:shape>
            </v:group>
            <v:group style="position:absolute;left:1027;top:2568;width:9890;height:2" coordorigin="1027,2568" coordsize="9890,2">
              <v:shape style="position:absolute;left:1027;top:2568;width:9890;height:2" coordorigin="1027,2568" coordsize="9890,0" path="m1027,2568l10918,2568e" filled="f" stroked="t" strokeweight="1.060010pt" strokecolor="#000000">
                <v:path arrowok="t"/>
              </v:shape>
            </v:group>
            <v:group style="position:absolute;left:1028;top:2930;width:9888;height:2" coordorigin="1028,2930" coordsize="9888,2">
              <v:shape style="position:absolute;left:1028;top:2930;width:9888;height:2" coordorigin="1028,2930" coordsize="9888,0" path="m1028,2930l10916,2930e" filled="f" stroked="t" strokeweight=".140pt" strokecolor="#000000">
                <v:path arrowok="t"/>
              </v:shape>
            </v:group>
            <v:group style="position:absolute;left:1027;top:2938;width:9890;height:2" coordorigin="1027,2938" coordsize="9890,2">
              <v:shape style="position:absolute;left:1027;top:2938;width:9890;height:2" coordorigin="1027,2938" coordsize="9890,0" path="m1027,2938l10918,2938e" filled="f" stroked="t" strokeweight="1.060010pt" strokecolor="#000000">
                <v:path arrowok="t"/>
              </v:shape>
            </v:group>
            <v:group style="position:absolute;left:1028;top:3299;width:9888;height:2" coordorigin="1028,3299" coordsize="9888,2">
              <v:shape style="position:absolute;left:1028;top:3299;width:9888;height:2" coordorigin="1028,3299" coordsize="9888,0" path="m1028,3299l10916,3299e" filled="f" stroked="t" strokeweight=".140pt" strokecolor="#000000">
                <v:path arrowok="t"/>
              </v:shape>
            </v:group>
            <v:group style="position:absolute;left:1027;top:3308;width:9890;height:2" coordorigin="1027,3308" coordsize="9890,2">
              <v:shape style="position:absolute;left:1027;top:3308;width:9890;height:2" coordorigin="1027,3308" coordsize="9890,0" path="m1027,3308l10918,3308e" filled="f" stroked="t" strokeweight="1.05999pt" strokecolor="#000000">
                <v:path arrowok="t"/>
              </v:shape>
            </v:group>
            <v:group style="position:absolute;left:1028;top:3669;width:9888;height:2" coordorigin="1028,3669" coordsize="9888,2">
              <v:shape style="position:absolute;left:1028;top:3669;width:9888;height:2" coordorigin="1028,3669" coordsize="9888,0" path="m1028,3669l10916,3669e" filled="f" stroked="t" strokeweight=".140pt" strokecolor="#000000">
                <v:path arrowok="t"/>
              </v:shape>
            </v:group>
            <v:group style="position:absolute;left:1027;top:3677;width:9890;height:2" coordorigin="1027,3677" coordsize="9890,2">
              <v:shape style="position:absolute;left:1027;top:3677;width:9890;height:2" coordorigin="1027,3677" coordsize="9890,0" path="m1027,3677l10918,3677e" filled="f" stroked="t" strokeweight="1.05999pt" strokecolor="#000000">
                <v:path arrowok="t"/>
              </v:shape>
            </v:group>
            <v:group style="position:absolute;left:1028;top:4038;width:9888;height:2" coordorigin="1028,4038" coordsize="9888,2">
              <v:shape style="position:absolute;left:1028;top:4038;width:9888;height:2" coordorigin="1028,4038" coordsize="9888,0" path="m1028,4038l10916,4038e" filled="f" stroked="t" strokeweight=".140pt" strokecolor="#000000">
                <v:path arrowok="t"/>
              </v:shape>
            </v:group>
            <v:group style="position:absolute;left:1027;top:4047;width:9890;height:2" coordorigin="1027,4047" coordsize="9890,2">
              <v:shape style="position:absolute;left:1027;top:4047;width:9890;height:2" coordorigin="1027,4047" coordsize="9890,0" path="m1027,4047l10918,4047e" filled="f" stroked="t" strokeweight="1.060010pt" strokecolor="#000000">
                <v:path arrowok="t"/>
              </v:shape>
            </v:group>
            <v:group style="position:absolute;left:1028;top:4408;width:9888;height:2" coordorigin="1028,4408" coordsize="9888,2">
              <v:shape style="position:absolute;left:1028;top:4408;width:9888;height:2" coordorigin="1028,4408" coordsize="9888,0" path="m1028,4408l10916,4408e" filled="f" stroked="t" strokeweight=".140pt" strokecolor="#000000">
                <v:path arrowok="t"/>
              </v:shape>
            </v:group>
            <v:group style="position:absolute;left:1027;top:4416;width:9890;height:2" coordorigin="1027,4416" coordsize="9890,2">
              <v:shape style="position:absolute;left:1027;top:4416;width:9890;height:2" coordorigin="1027,4416" coordsize="9890,0" path="m1027,4416l10918,4416e" filled="f" stroked="t" strokeweight="1.05999pt" strokecolor="#000000">
                <v:path arrowok="t"/>
              </v:shape>
            </v:group>
            <v:group style="position:absolute;left:1028;top:4778;width:9888;height:2" coordorigin="1028,4778" coordsize="9888,2">
              <v:shape style="position:absolute;left:1028;top:4778;width:9888;height:2" coordorigin="1028,4778" coordsize="9888,0" path="m1028,4778l10916,4778e" filled="f" stroked="t" strokeweight=".140pt" strokecolor="#000000">
                <v:path arrowok="t"/>
              </v:shape>
            </v:group>
            <v:group style="position:absolute;left:1027;top:4786;width:9890;height:2" coordorigin="1027,4786" coordsize="9890,2">
              <v:shape style="position:absolute;left:1027;top:4786;width:9890;height:2" coordorigin="1027,4786" coordsize="9890,0" path="m1027,4786l10918,4786e" filled="f" stroked="t" strokeweight="1.05999pt" strokecolor="#000000">
                <v:path arrowok="t"/>
              </v:shape>
            </v:group>
            <v:group style="position:absolute;left:1028;top:5148;width:9888;height:2" coordorigin="1028,5148" coordsize="9888,2">
              <v:shape style="position:absolute;left:1028;top:5148;width:9888;height:2" coordorigin="1028,5148" coordsize="9888,0" path="m1028,5148l10916,5148e" filled="f" stroked="t" strokeweight=".140pt" strokecolor="#000000">
                <v:path arrowok="t"/>
              </v:shape>
            </v:group>
            <v:group style="position:absolute;left:1027;top:5156;width:9890;height:2" coordorigin="1027,5156" coordsize="9890,2">
              <v:shape style="position:absolute;left:1027;top:5156;width:9890;height:2" coordorigin="1027,5156" coordsize="9890,0" path="m1027,5156l10918,5156e" filled="f" stroked="t" strokeweight="1.05999pt" strokecolor="#000000">
                <v:path arrowok="t"/>
              </v:shape>
            </v:group>
            <v:group style="position:absolute;left:1028;top:5517;width:9888;height:2" coordorigin="1028,5517" coordsize="9888,2">
              <v:shape style="position:absolute;left:1028;top:5517;width:9888;height:2" coordorigin="1028,5517" coordsize="9888,0" path="m1028,5517l10916,5517e" filled="f" stroked="t" strokeweight=".140pt" strokecolor="#000000">
                <v:path arrowok="t"/>
              </v:shape>
            </v:group>
            <v:group style="position:absolute;left:1027;top:5526;width:9890;height:2" coordorigin="1027,5526" coordsize="9890,2">
              <v:shape style="position:absolute;left:1027;top:5526;width:9890;height:2" coordorigin="1027,5526" coordsize="9890,0" path="m1027,5526l10918,5526e" filled="f" stroked="t" strokeweight="1.05999pt" strokecolor="#000000">
                <v:path arrowok="t"/>
              </v:shape>
            </v:group>
            <v:group style="position:absolute;left:1028;top:5887;width:9888;height:2" coordorigin="1028,5887" coordsize="9888,2">
              <v:shape style="position:absolute;left:1028;top:5887;width:9888;height:2" coordorigin="1028,5887" coordsize="9888,0" path="m1028,5887l10916,5887e" filled="f" stroked="t" strokeweight=".140pt" strokecolor="#000000">
                <v:path arrowok="t"/>
              </v:shape>
            </v:group>
            <v:group style="position:absolute;left:1027;top:5895;width:9890;height:2" coordorigin="1027,5895" coordsize="9890,2">
              <v:shape style="position:absolute;left:1027;top:5895;width:9890;height:2" coordorigin="1027,5895" coordsize="9890,0" path="m1027,5895l10918,5895e" filled="f" stroked="t" strokeweight="1.06002pt" strokecolor="#000000">
                <v:path arrowok="t"/>
              </v:shape>
            </v:group>
            <v:group style="position:absolute;left:1028;top:6257;width:9888;height:2" coordorigin="1028,6257" coordsize="9888,2">
              <v:shape style="position:absolute;left:1028;top:6257;width:9888;height:2" coordorigin="1028,6257" coordsize="9888,0" path="m1028,6257l10916,6257e" filled="f" stroked="t" strokeweight=".140pt" strokecolor="#000000">
                <v:path arrowok="t"/>
              </v:shape>
            </v:group>
            <v:group style="position:absolute;left:1027;top:6265;width:9890;height:2" coordorigin="1027,6265" coordsize="9890,2">
              <v:shape style="position:absolute;left:1027;top:6265;width:9890;height:2" coordorigin="1027,6265" coordsize="9890,0" path="m1027,6265l10918,6265e" filled="f" stroked="t" strokeweight="1.05999pt" strokecolor="#000000">
                <v:path arrowok="t"/>
              </v:shape>
            </v:group>
            <v:group style="position:absolute;left:1028;top:6626;width:9888;height:2" coordorigin="1028,6626" coordsize="9888,2">
              <v:shape style="position:absolute;left:1028;top:6626;width:9888;height:2" coordorigin="1028,6626" coordsize="9888,0" path="m1028,6626l10916,6626e" filled="f" stroked="t" strokeweight=".140pt" strokecolor="#000000">
                <v:path arrowok="t"/>
              </v:shape>
            </v:group>
            <v:group style="position:absolute;left:1027;top:6635;width:9890;height:2" coordorigin="1027,6635" coordsize="9890,2">
              <v:shape style="position:absolute;left:1027;top:6635;width:9890;height:2" coordorigin="1027,6635" coordsize="9890,0" path="m1027,6635l10918,6635e" filled="f" stroked="t" strokeweight="1.05999pt" strokecolor="#000000">
                <v:path arrowok="t"/>
              </v:shape>
            </v:group>
            <v:group style="position:absolute;left:1028;top:6996;width:9888;height:2" coordorigin="1028,6996" coordsize="9888,2">
              <v:shape style="position:absolute;left:1028;top:6996;width:9888;height:2" coordorigin="1028,6996" coordsize="9888,0" path="m1028,6996l10916,6996e" filled="f" stroked="t" strokeweight=".140pt" strokecolor="#000000">
                <v:path arrowok="t"/>
              </v:shape>
            </v:group>
            <v:group style="position:absolute;left:1027;top:7004;width:9890;height:2" coordorigin="1027,7004" coordsize="9890,2">
              <v:shape style="position:absolute;left:1027;top:7004;width:9890;height:2" coordorigin="1027,7004" coordsize="9890,0" path="m1027,7004l10918,7004e" filled="f" stroked="t" strokeweight="1.05999pt" strokecolor="#000000">
                <v:path arrowok="t"/>
              </v:shape>
            </v:group>
            <v:group style="position:absolute;left:1028;top:7365;width:9888;height:2" coordorigin="1028,7365" coordsize="9888,2">
              <v:shape style="position:absolute;left:1028;top:7365;width:9888;height:2" coordorigin="1028,7365" coordsize="9888,0" path="m1028,7365l10916,7365e" filled="f" stroked="t" strokeweight=".140pt" strokecolor="#000000">
                <v:path arrowok="t"/>
              </v:shape>
            </v:group>
            <v:group style="position:absolute;left:1027;top:7374;width:9890;height:2" coordorigin="1027,7374" coordsize="9890,2">
              <v:shape style="position:absolute;left:1027;top:7374;width:9890;height:2" coordorigin="1027,7374" coordsize="9890,0" path="m1027,7374l10918,7374e" filled="f" stroked="t" strokeweight="1.05999pt" strokecolor="#000000">
                <v:path arrowok="t"/>
              </v:shape>
            </v:group>
            <v:group style="position:absolute;left:1028;top:7735;width:9888;height:2" coordorigin="1028,7735" coordsize="9888,2">
              <v:shape style="position:absolute;left:1028;top:7735;width:9888;height:2" coordorigin="1028,7735" coordsize="9888,0" path="m1028,7735l10916,7735e" filled="f" stroked="t" strokeweight=".140pt" strokecolor="#000000">
                <v:path arrowok="t"/>
              </v:shape>
            </v:group>
            <v:group style="position:absolute;left:1027;top:7743;width:9890;height:2" coordorigin="1027,7743" coordsize="9890,2">
              <v:shape style="position:absolute;left:1027;top:7743;width:9890;height:2" coordorigin="1027,7743" coordsize="9890,0" path="m1027,7743l10918,7743e" filled="f" stroked="t" strokeweight="1.06002pt" strokecolor="#000000">
                <v:path arrowok="t"/>
              </v:shape>
            </v:group>
            <v:group style="position:absolute;left:1028;top:8105;width:9888;height:2" coordorigin="1028,8105" coordsize="9888,2">
              <v:shape style="position:absolute;left:1028;top:8105;width:9888;height:2" coordorigin="1028,8105" coordsize="9888,0" path="m1028,8105l10916,8105e" filled="f" stroked="t" strokeweight=".140pt" strokecolor="#000000">
                <v:path arrowok="t"/>
              </v:shape>
            </v:group>
            <v:group style="position:absolute;left:1027;top:8113;width:9890;height:2" coordorigin="1027,8113" coordsize="9890,2">
              <v:shape style="position:absolute;left:1027;top:8113;width:9890;height:2" coordorigin="1027,8113" coordsize="9890,0" path="m1027,8113l10918,8113e" filled="f" stroked="t" strokeweight="1.05999pt" strokecolor="#000000">
                <v:path arrowok="t"/>
              </v:shape>
            </v:group>
            <v:group style="position:absolute;left:1028;top:8475;width:9888;height:2" coordorigin="1028,8475" coordsize="9888,2">
              <v:shape style="position:absolute;left:1028;top:8475;width:9888;height:2" coordorigin="1028,8475" coordsize="9888,0" path="m1028,8475l10916,8475e" filled="f" stroked="t" strokeweight=".140pt" strokecolor="#000000">
                <v:path arrowok="t"/>
              </v:shape>
            </v:group>
            <v:group style="position:absolute;left:1027;top:8483;width:9890;height:2" coordorigin="1027,8483" coordsize="9890,2">
              <v:shape style="position:absolute;left:1027;top:8483;width:9890;height:2" coordorigin="1027,8483" coordsize="9890,0" path="m1027,8483l10918,8483e" filled="f" stroked="t" strokeweight="1.05999pt" strokecolor="#000000">
                <v:path arrowok="t"/>
              </v:shape>
            </v:group>
            <v:group style="position:absolute;left:1028;top:8844;width:9888;height:2" coordorigin="1028,8844" coordsize="9888,2">
              <v:shape style="position:absolute;left:1028;top:8844;width:9888;height:2" coordorigin="1028,8844" coordsize="9888,0" path="m1028,8844l10916,8844e" filled="f" stroked="t" strokeweight=".140pt" strokecolor="#000000">
                <v:path arrowok="t"/>
              </v:shape>
            </v:group>
            <v:group style="position:absolute;left:1027;top:8853;width:9890;height:2" coordorigin="1027,8853" coordsize="9890,2">
              <v:shape style="position:absolute;left:1027;top:8853;width:9890;height:2" coordorigin="1027,8853" coordsize="9890,0" path="m1027,8853l10918,8853e" filled="f" stroked="t" strokeweight="1.05999pt" strokecolor="#000000">
                <v:path arrowok="t"/>
              </v:shape>
            </v:group>
            <v:group style="position:absolute;left:1028;top:9214;width:9888;height:2" coordorigin="1028,9214" coordsize="9888,2">
              <v:shape style="position:absolute;left:1028;top:9214;width:9888;height:2" coordorigin="1028,9214" coordsize="9888,0" path="m1028,9214l10916,9214e" filled="f" stroked="t" strokeweight=".140pt" strokecolor="#000000">
                <v:path arrowok="t"/>
              </v:shape>
            </v:group>
            <v:group style="position:absolute;left:1027;top:9222;width:9890;height:2" coordorigin="1027,9222" coordsize="9890,2">
              <v:shape style="position:absolute;left:1027;top:9222;width:9890;height:2" coordorigin="1027,9222" coordsize="9890,0" path="m1027,9222l10918,9222e" filled="f" stroked="t" strokeweight="1.05999pt" strokecolor="#000000">
                <v:path arrowok="t"/>
              </v:shape>
            </v:group>
            <v:group style="position:absolute;left:1028;top:9583;width:9888;height:2" coordorigin="1028,9583" coordsize="9888,2">
              <v:shape style="position:absolute;left:1028;top:9583;width:9888;height:2" coordorigin="1028,9583" coordsize="9888,0" path="m1028,9583l10916,9583e" filled="f" stroked="t" strokeweight=".140pt" strokecolor="#000000">
                <v:path arrowok="t"/>
              </v:shape>
            </v:group>
            <v:group style="position:absolute;left:1027;top:9592;width:9890;height:2" coordorigin="1027,9592" coordsize="9890,2">
              <v:shape style="position:absolute;left:1027;top:9592;width:9890;height:2" coordorigin="1027,9592" coordsize="9890,0" path="m1027,9592l10918,9592e" filled="f" stroked="t" strokeweight="1.05999pt" strokecolor="#000000">
                <v:path arrowok="t"/>
              </v:shape>
            </v:group>
            <v:group style="position:absolute;left:1028;top:9953;width:9888;height:2" coordorigin="1028,9953" coordsize="9888,2">
              <v:shape style="position:absolute;left:1028;top:9953;width:9888;height:2" coordorigin="1028,9953" coordsize="9888,0" path="m1028,9953l10916,9953e" filled="f" stroked="t" strokeweight=".140pt" strokecolor="#000000">
                <v:path arrowok="t"/>
              </v:shape>
            </v:group>
            <v:group style="position:absolute;left:1027;top:9961;width:9890;height:2" coordorigin="1027,9961" coordsize="9890,2">
              <v:shape style="position:absolute;left:1027;top:9961;width:9890;height:2" coordorigin="1027,9961" coordsize="9890,0" path="m1027,9961l10918,9961e" filled="f" stroked="t" strokeweight="1.05999pt" strokecolor="#000000">
                <v:path arrowok="t"/>
              </v:shape>
            </v:group>
            <v:group style="position:absolute;left:1028;top:10323;width:9888;height:2" coordorigin="1028,10323" coordsize="9888,2">
              <v:shape style="position:absolute;left:1028;top:10323;width:9888;height:2" coordorigin="1028,10323" coordsize="9888,0" path="m1028,10323l10916,10323e" filled="f" stroked="t" strokeweight=".140pt" strokecolor="#000000">
                <v:path arrowok="t"/>
              </v:shape>
            </v:group>
            <v:group style="position:absolute;left:1027;top:10331;width:9890;height:2" coordorigin="1027,10331" coordsize="9890,2">
              <v:shape style="position:absolute;left:1027;top:10331;width:9890;height:2" coordorigin="1027,10331" coordsize="9890,0" path="m1027,10331l10918,10331e" filled="f" stroked="t" strokeweight="1.05996pt" strokecolor="#000000">
                <v:path arrowok="t"/>
              </v:shape>
            </v:group>
            <v:group style="position:absolute;left:1028;top:10692;width:9888;height:2" coordorigin="1028,10692" coordsize="9888,2">
              <v:shape style="position:absolute;left:1028;top:10692;width:9888;height:2" coordorigin="1028,10692" coordsize="9888,0" path="m1028,10692l10916,10692e" filled="f" stroked="t" strokeweight=".140pt" strokecolor="#000000">
                <v:path arrowok="t"/>
              </v:shape>
            </v:group>
            <v:group style="position:absolute;left:1027;top:10701;width:9890;height:2" coordorigin="1027,10701" coordsize="9890,2">
              <v:shape style="position:absolute;left:1027;top:10701;width:9890;height:2" coordorigin="1027,10701" coordsize="9890,0" path="m1027,10701l10918,10701e" filled="f" stroked="t" strokeweight="1.06002pt" strokecolor="#000000">
                <v:path arrowok="t"/>
              </v:shape>
            </v:group>
            <v:group style="position:absolute;left:1028;top:11062;width:9888;height:2" coordorigin="1028,11062" coordsize="9888,2">
              <v:shape style="position:absolute;left:1028;top:11062;width:9888;height:2" coordorigin="1028,11062" coordsize="9888,0" path="m1028,11062l10916,11062e" filled="f" stroked="t" strokeweight=".140pt" strokecolor="#000000">
                <v:path arrowok="t"/>
              </v:shape>
            </v:group>
            <v:group style="position:absolute;left:1027;top:11070;width:9890;height:2" coordorigin="1027,11070" coordsize="9890,2">
              <v:shape style="position:absolute;left:1027;top:11070;width:9890;height:2" coordorigin="1027,11070" coordsize="9890,0" path="m1027,11070l10918,11070e" filled="f" stroked="t" strokeweight="1.06002pt" strokecolor="#000000">
                <v:path arrowok="t"/>
              </v:shape>
            </v:group>
            <v:group style="position:absolute;left:1028;top:11431;width:9888;height:2" coordorigin="1028,11431" coordsize="9888,2">
              <v:shape style="position:absolute;left:1028;top:11431;width:9888;height:2" coordorigin="1028,11431" coordsize="9888,0" path="m1028,11431l10916,11431e" filled="f" stroked="t" strokeweight=".140pt" strokecolor="#000000">
                <v:path arrowok="t"/>
              </v:shape>
            </v:group>
            <v:group style="position:absolute;left:1027;top:11440;width:9890;height:2" coordorigin="1027,11440" coordsize="9890,2">
              <v:shape style="position:absolute;left:1027;top:11440;width:9890;height:2" coordorigin="1027,11440" coordsize="9890,0" path="m1027,11440l10918,11440e" filled="f" stroked="t" strokeweight="1.05996pt" strokecolor="#000000">
                <v:path arrowok="t"/>
              </v:shape>
            </v:group>
            <v:group style="position:absolute;left:1028;top:11802;width:9888;height:2" coordorigin="1028,11802" coordsize="9888,2">
              <v:shape style="position:absolute;left:1028;top:11802;width:9888;height:2" coordorigin="1028,11802" coordsize="9888,0" path="m1028,11802l10916,11802e" filled="f" stroked="t" strokeweight=".140pt" strokecolor="#000000">
                <v:path arrowok="t"/>
              </v:shape>
            </v:group>
            <v:group style="position:absolute;left:1027;top:11810;width:9890;height:2" coordorigin="1027,11810" coordsize="9890,2">
              <v:shape style="position:absolute;left:1027;top:11810;width:9890;height:2" coordorigin="1027,11810" coordsize="9890,0" path="m1027,11810l10918,11810e" filled="f" stroked="t" strokeweight="1.06002pt" strokecolor="#000000">
                <v:path arrowok="t"/>
              </v:shape>
            </v:group>
            <v:group style="position:absolute;left:1028;top:12171;width:9888;height:2" coordorigin="1028,12171" coordsize="9888,2">
              <v:shape style="position:absolute;left:1028;top:12171;width:9888;height:2" coordorigin="1028,12171" coordsize="9888,0" path="m1028,12171l10916,12171e" filled="f" stroked="t" strokeweight=".140pt" strokecolor="#000000">
                <v:path arrowok="t"/>
              </v:shape>
            </v:group>
            <v:group style="position:absolute;left:1027;top:12180;width:9890;height:2" coordorigin="1027,12180" coordsize="9890,2">
              <v:shape style="position:absolute;left:1027;top:12180;width:9890;height:2" coordorigin="1027,12180" coordsize="9890,0" path="m1027,12180l10918,12180e" filled="f" stroked="t" strokeweight="1.05996pt" strokecolor="#000000">
                <v:path arrowok="t"/>
              </v:shape>
            </v:group>
            <v:group style="position:absolute;left:1028;top:12541;width:9888;height:2" coordorigin="1028,12541" coordsize="9888,2">
              <v:shape style="position:absolute;left:1028;top:12541;width:9888;height:2" coordorigin="1028,12541" coordsize="9888,0" path="m1028,12541l10916,12541e" filled="f" stroked="t" strokeweight=".140pt" strokecolor="#000000">
                <v:path arrowok="t"/>
              </v:shape>
            </v:group>
            <v:group style="position:absolute;left:1027;top:12549;width:9890;height:2" coordorigin="1027,12549" coordsize="9890,2">
              <v:shape style="position:absolute;left:1027;top:12549;width:9890;height:2" coordorigin="1027,12549" coordsize="9890,0" path="m1027,12549l10918,12549e" filled="f" stroked="t" strokeweight="1.06002pt" strokecolor="#000000">
                <v:path arrowok="t"/>
              </v:shape>
            </v:group>
            <v:group style="position:absolute;left:1028;top:12910;width:9888;height:2" coordorigin="1028,12910" coordsize="9888,2">
              <v:shape style="position:absolute;left:1028;top:12910;width:9888;height:2" coordorigin="1028,12910" coordsize="9888,0" path="m1028,12910l10916,12910e" filled="f" stroked="t" strokeweight=".140pt" strokecolor="#000000">
                <v:path arrowok="t"/>
              </v:shape>
            </v:group>
            <v:group style="position:absolute;left:1027;top:12919;width:9890;height:2" coordorigin="1027,12919" coordsize="9890,2">
              <v:shape style="position:absolute;left:1027;top:12919;width:9890;height:2" coordorigin="1027,12919" coordsize="9890,0" path="m1027,12919l10918,12919e" filled="f" stroked="t" strokeweight="1.06002pt" strokecolor="#000000">
                <v:path arrowok="t"/>
              </v:shape>
            </v:group>
            <v:group style="position:absolute;left:1028;top:13280;width:9888;height:2" coordorigin="1028,13280" coordsize="9888,2">
              <v:shape style="position:absolute;left:1028;top:13280;width:9888;height:2" coordorigin="1028,13280" coordsize="9888,0" path="m1028,13280l10916,13280e" filled="f" stroked="t" strokeweight=".140pt" strokecolor="#000000">
                <v:path arrowok="t"/>
              </v:shape>
            </v:group>
            <v:group style="position:absolute;left:1027;top:13288;width:9890;height:2" coordorigin="1027,13288" coordsize="9890,2">
              <v:shape style="position:absolute;left:1027;top:13288;width:9890;height:2" coordorigin="1027,13288" coordsize="9890,0" path="m1027,13288l10918,13288e" filled="f" stroked="t" strokeweight="1.05996pt" strokecolor="#000000">
                <v:path arrowok="t"/>
              </v:shape>
            </v:group>
            <v:group style="position:absolute;left:1028;top:13650;width:9888;height:2" coordorigin="1028,13650" coordsize="9888,2">
              <v:shape style="position:absolute;left:1028;top:13650;width:9888;height:2" coordorigin="1028,13650" coordsize="9888,0" path="m1028,13650l10916,13650e" filled="f" stroked="t" strokeweight=".140pt" strokecolor="#000000">
                <v:path arrowok="t"/>
              </v:shape>
            </v:group>
            <v:group style="position:absolute;left:1027;top:13658;width:9890;height:2" coordorigin="1027,13658" coordsize="9890,2">
              <v:shape style="position:absolute;left:1027;top:13658;width:9890;height:2" coordorigin="1027,13658" coordsize="9890,0" path="m1027,13658l10918,13658e" filled="f" stroked="t" strokeweight="1.05996pt" strokecolor="#000000">
                <v:path arrowok="t"/>
              </v:shape>
            </v:group>
            <v:group style="position:absolute;left:1028;top:14019;width:9888;height:2" coordorigin="1028,14019" coordsize="9888,2">
              <v:shape style="position:absolute;left:1028;top:14019;width:9888;height:2" coordorigin="1028,14019" coordsize="9888,0" path="m1028,14019l10916,14019e" filled="f" stroked="t" strokeweight=".140pt" strokecolor="#000000">
                <v:path arrowok="t"/>
              </v:shape>
            </v:group>
            <v:group style="position:absolute;left:1027;top:14028;width:9890;height:2" coordorigin="1027,14028" coordsize="9890,2">
              <v:shape style="position:absolute;left:1027;top:14028;width:9890;height:2" coordorigin="1027,14028" coordsize="9890,0" path="m1027,14028l10918,14028e" filled="f" stroked="t" strokeweight="1.06002pt" strokecolor="#000000">
                <v:path arrowok="t"/>
              </v:shape>
            </v:group>
            <v:group style="position:absolute;left:1028;top:14389;width:9888;height:2" coordorigin="1028,14389" coordsize="9888,2">
              <v:shape style="position:absolute;left:1028;top:14389;width:9888;height:2" coordorigin="1028,14389" coordsize="9888,0" path="m1028,14389l10916,14389e" filled="f" stroked="t" strokeweight=".140pt" strokecolor="#000000">
                <v:path arrowok="t"/>
              </v:shape>
            </v:group>
            <v:group style="position:absolute;left:1027;top:14397;width:9890;height:2" coordorigin="1027,14397" coordsize="9890,2">
              <v:shape style="position:absolute;left:1027;top:14397;width:9890;height:2" coordorigin="1027,14397" coordsize="9890,0" path="m1027,14397l10918,14397e" filled="f" stroked="t" strokeweight="1.06002pt" strokecolor="#000000">
                <v:path arrowok="t"/>
              </v:shape>
            </v:group>
            <v:group style="position:absolute;left:1028;top:14758;width:9888;height:2" coordorigin="1028,14758" coordsize="9888,2">
              <v:shape style="position:absolute;left:1028;top:14758;width:9888;height:2" coordorigin="1028,14758" coordsize="9888,0" path="m1028,14758l10916,14758e" filled="f" stroked="t" strokeweight=".140pt" strokecolor="#000000">
                <v:path arrowok="t"/>
              </v:shape>
            </v:group>
            <v:group style="position:absolute;left:1027;top:14767;width:9890;height:2" coordorigin="1027,14767" coordsize="9890,2">
              <v:shape style="position:absolute;left:1027;top:14767;width:9890;height:2" coordorigin="1027,14767" coordsize="9890,0" path="m1027,14767l10918,14767e" filled="f" stroked="t" strokeweight="1.05996pt" strokecolor="#000000">
                <v:path arrowok="t"/>
              </v:shape>
            </v:group>
            <v:group style="position:absolute;left:1028;top:15128;width:9888;height:2" coordorigin="1028,15128" coordsize="9888,2">
              <v:shape style="position:absolute;left:1028;top:15128;width:9888;height:2" coordorigin="1028,15128" coordsize="9888,0" path="m1028,15128l10916,15128e" filled="f" stroked="t" strokeweight=".140pt" strokecolor="#000000">
                <v:path arrowok="t"/>
              </v:shape>
            </v:group>
            <v:group style="position:absolute;left:1027;top:15137;width:9890;height:2" coordorigin="1027,15137" coordsize="9890,2">
              <v:shape style="position:absolute;left:1027;top:15137;width:9890;height:2" coordorigin="1027,15137" coordsize="9890,0" path="m1027,15137l10918,15137e" filled="f" stroked="t" strokeweight="1.06002pt" strokecolor="#000000">
                <v:path arrowok="t"/>
              </v:shape>
            </v:group>
            <v:group style="position:absolute;left:1028;top:15498;width:9888;height:2" coordorigin="1028,15498" coordsize="9888,2">
              <v:shape style="position:absolute;left:1028;top:15498;width:9888;height:2" coordorigin="1028,15498" coordsize="9888,0" path="m1028,15498l10916,15498e" filled="f" stroked="t" strokeweight=".140pt" strokecolor="#000000">
                <v:path arrowok="t"/>
              </v:shape>
            </v:group>
            <v:group style="position:absolute;left:1027;top:15506;width:9890;height:2" coordorigin="1027,15506" coordsize="9890,2">
              <v:shape style="position:absolute;left:1027;top:15506;width:9890;height:2" coordorigin="1027,15506" coordsize="9890,0" path="m1027,15506l10918,15506e" filled="f" stroked="t" strokeweight="1.0599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Na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15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of</w:t>
      </w:r>
      <w:r>
        <w:rPr>
          <w:rFonts w:ascii="Arial" w:hAnsi="Arial" w:cs="Arial" w:eastAsia="Arial"/>
          <w:sz w:val="22"/>
          <w:szCs w:val="22"/>
          <w:spacing w:val="19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3"/>
          <w:w w:val="105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dot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d_f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490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s_mi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1" w:lineRule="auto"/>
        <w:ind w:left="119" w:right="2959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1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4_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1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6_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1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9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133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3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4_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</w:t>
      </w:r>
      <w:r>
        <w:rPr>
          <w:rFonts w:ascii="Arial" w:hAnsi="Arial" w:cs="Arial" w:eastAsia="Arial"/>
          <w:sz w:val="22"/>
          <w:szCs w:val="22"/>
          <w:spacing w:val="-26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-26"/>
          <w:w w:val="100"/>
          <w:u w:val="single" w:color="000000"/>
        </w:rPr>
      </w:r>
      <w:r>
        <w:rPr>
          <w:rFonts w:ascii="Arial" w:hAnsi="Arial" w:cs="Arial" w:eastAsia="Arial"/>
          <w:sz w:val="22"/>
          <w:szCs w:val="22"/>
          <w:spacing w:val="-26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1_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2_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ka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yo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3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8_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838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3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</w:t>
      </w:r>
      <w:r>
        <w:rPr>
          <w:rFonts w:ascii="Arial" w:hAnsi="Arial" w:cs="Arial" w:eastAsia="Arial"/>
          <w:sz w:val="22"/>
          <w:szCs w:val="22"/>
          <w:spacing w:val="-26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-26"/>
          <w:w w:val="100"/>
          <w:u w:val="single" w:color="000000"/>
        </w:rPr>
      </w:r>
      <w:r>
        <w:rPr>
          <w:rFonts w:ascii="Arial" w:hAnsi="Arial" w:cs="Arial" w:eastAsia="Arial"/>
          <w:sz w:val="22"/>
          <w:szCs w:val="22"/>
          <w:spacing w:val="-26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dou</w:t>
      </w:r>
      <w:r>
        <w:rPr>
          <w:rFonts w:ascii="Arial" w:hAnsi="Arial" w:cs="Arial" w:eastAsia="Arial"/>
          <w:sz w:val="22"/>
          <w:szCs w:val="22"/>
          <w:spacing w:val="-2"/>
          <w:w w:val="103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907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1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2657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1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10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1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10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1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10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_sw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6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xi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5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6_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l_kill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16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28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28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28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28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28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28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ll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2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2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i</w:t>
      </w:r>
      <w:r>
        <w:rPr>
          <w:rFonts w:ascii="Arial" w:hAnsi="Arial" w:cs="Arial" w:eastAsia="Arial"/>
          <w:sz w:val="22"/>
          <w:szCs w:val="22"/>
          <w:spacing w:val="0"/>
          <w:w w:val="124"/>
        </w:rPr>
        <w:t>f</w:t>
      </w:r>
      <w:r>
        <w:rPr>
          <w:rFonts w:ascii="Arial" w:hAnsi="Arial" w:cs="Arial" w:eastAsia="Arial"/>
          <w:sz w:val="22"/>
          <w:szCs w:val="22"/>
          <w:spacing w:val="1"/>
          <w:w w:val="124"/>
        </w:rPr>
        <w:t>f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dot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ll_o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f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18"/>
        </w:rPr>
        <w:t>il</w:t>
      </w:r>
      <w:r>
        <w:rPr>
          <w:rFonts w:ascii="Arial" w:hAnsi="Arial" w:cs="Arial" w:eastAsia="Arial"/>
          <w:sz w:val="22"/>
          <w:szCs w:val="22"/>
          <w:spacing w:val="-1"/>
          <w:w w:val="11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l_v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(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lif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1"/>
          <w:w w:val="116"/>
        </w:rPr>
        <w:t>)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dot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ll_o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f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18"/>
        </w:rPr>
        <w:t>il</w:t>
      </w:r>
      <w:r>
        <w:rPr>
          <w:rFonts w:ascii="Arial" w:hAnsi="Arial" w:cs="Arial" w:eastAsia="Arial"/>
          <w:sz w:val="22"/>
          <w:szCs w:val="22"/>
          <w:spacing w:val="-1"/>
          <w:w w:val="11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l_v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(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1"/>
          <w:w w:val="116"/>
        </w:rPr>
        <w:t>)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1" w:lineRule="auto"/>
        <w:ind w:left="119" w:right="687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</w:rPr>
        <w:t>e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st.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1080" w:bottom="280" w:left="940" w:right="1680"/>
        </w:sectPr>
      </w:pPr>
      <w:rPr/>
    </w:p>
    <w:p>
      <w:pPr>
        <w:spacing w:before="64" w:after="0" w:line="350" w:lineRule="auto"/>
        <w:ind w:left="119" w:right="2019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pict>
          <v:group style="position:absolute;margin-left:50.349998pt;margin-top:53.469978pt;width:496.06001pt;height:722.86001pt;mso-position-horizontal-relative:page;mso-position-vertical-relative:page;z-index:-1627" coordorigin="1007,1069" coordsize="9921,14457">
            <v:group style="position:absolute;left:1027;top:5526;width:9883;height:1111" coordorigin="1027,5526" coordsize="9883,1111">
              <v:shape style="position:absolute;left:1027;top:5526;width:9883;height:1111" coordorigin="1027,5526" coordsize="9883,1111" path="m1037,6637l10920,6637,10920,5526,1037,5526,1037,6637e" filled="t" fillcolor="#E1EEDA" stroked="f">
                <v:path arrowok="t"/>
                <v:fill/>
              </v:shape>
            </v:group>
            <v:group style="position:absolute;left:1027;top:8853;width:9883;height:742" coordorigin="1027,8853" coordsize="9883,742">
              <v:shape style="position:absolute;left:1027;top:8853;width:9883;height:742" coordorigin="1027,8853" coordsize="9883,742" path="m1037,9594l10920,9594,10920,8853,1037,8853,1037,9594e" filled="t" fillcolor="#FBE3D5" stroked="f">
                <v:path arrowok="t"/>
                <v:fill/>
              </v:shape>
            </v:group>
            <v:group style="position:absolute;left:1009;top:1081;width:2;height:14434" coordorigin="1009,1081" coordsize="2,14434">
              <v:shape style="position:absolute;left:1009;top:1081;width:2;height:14434" coordorigin="1009,1081" coordsize="0,14434" path="m1009,1081l1009,15515e" filled="f" stroked="t" strokeweight=".140pt" strokecolor="#000000">
                <v:path arrowok="t"/>
              </v:shape>
            </v:group>
            <v:group style="position:absolute;left:1018;top:1080;width:2;height:14436" coordorigin="1018,1080" coordsize="2,14436">
              <v:shape style="position:absolute;left:1018;top:1080;width:2;height:14436" coordorigin="1018,1080" coordsize="0,14436" path="m1018,1080l1018,15516e" filled="f" stroked="t" strokeweight="1.06pt" strokecolor="#000000">
                <v:path arrowok="t"/>
              </v:shape>
            </v:group>
            <v:group style="position:absolute;left:10900;top:1100;width:2;height:14414" coordorigin="10900,1100" coordsize="2,14414">
              <v:shape style="position:absolute;left:10900;top:1100;width:2;height:14414" coordorigin="10900,1100" coordsize="0,14414" path="m10900,1100l10900,15515e" filled="f" stroked="t" strokeweight=".140pt" strokecolor="#000000">
                <v:path arrowok="t"/>
              </v:shape>
            </v:group>
            <v:group style="position:absolute;left:10908;top:1099;width:2;height:14417" coordorigin="10908,1099" coordsize="2,14417">
              <v:shape style="position:absolute;left:10908;top:1099;width:2;height:14417" coordorigin="10908,1099" coordsize="0,14417" path="m10908,1099l10908,15516e" filled="f" stroked="t" strokeweight="1.06002pt" strokecolor="#000000">
                <v:path arrowok="t"/>
              </v:shape>
            </v:group>
            <v:group style="position:absolute;left:1028;top:1081;width:9888;height:2" coordorigin="1028,1081" coordsize="9888,2">
              <v:shape style="position:absolute;left:1028;top:1081;width:9888;height:2" coordorigin="1028,1081" coordsize="9888,0" path="m1028,1081l10916,1081e" filled="f" stroked="t" strokeweight=".140pt" strokecolor="#000000">
                <v:path arrowok="t"/>
              </v:shape>
            </v:group>
            <v:group style="position:absolute;left:1027;top:1090;width:9890;height:2" coordorigin="1027,1090" coordsize="9890,2">
              <v:shape style="position:absolute;left:1027;top:1090;width:9890;height:2" coordorigin="1027,1090" coordsize="9890,0" path="m1027,1090l10918,1090e" filled="f" stroked="t" strokeweight="1.06pt" strokecolor="#000000">
                <v:path arrowok="t"/>
              </v:shape>
            </v:group>
            <v:group style="position:absolute;left:1028;top:1451;width:9888;height:2" coordorigin="1028,1451" coordsize="9888,2">
              <v:shape style="position:absolute;left:1028;top:1451;width:9888;height:2" coordorigin="1028,1451" coordsize="9888,0" path="m1028,1451l10916,1451e" filled="f" stroked="t" strokeweight=".140pt" strokecolor="#000000">
                <v:path arrowok="t"/>
              </v:shape>
            </v:group>
            <v:group style="position:absolute;left:1027;top:1459;width:9890;height:2" coordorigin="1027,1459" coordsize="9890,2">
              <v:shape style="position:absolute;left:1027;top:1459;width:9890;height:2" coordorigin="1027,1459" coordsize="9890,0" path="m1027,1459l10918,1459e" filled="f" stroked="t" strokeweight="1.06pt" strokecolor="#000000">
                <v:path arrowok="t"/>
              </v:shape>
            </v:group>
            <v:group style="position:absolute;left:1028;top:1821;width:9888;height:2" coordorigin="1028,1821" coordsize="9888,2">
              <v:shape style="position:absolute;left:1028;top:1821;width:9888;height:2" coordorigin="1028,1821" coordsize="9888,0" path="m1028,1821l10916,1821e" filled="f" stroked="t" strokeweight=".140pt" strokecolor="#000000">
                <v:path arrowok="t"/>
              </v:shape>
            </v:group>
            <v:group style="position:absolute;left:1027;top:1829;width:9890;height:2" coordorigin="1027,1829" coordsize="9890,2">
              <v:shape style="position:absolute;left:1027;top:1829;width:9890;height:2" coordorigin="1027,1829" coordsize="9890,0" path="m1027,1829l10918,1829e" filled="f" stroked="t" strokeweight="1.06pt" strokecolor="#000000">
                <v:path arrowok="t"/>
              </v:shape>
            </v:group>
            <v:group style="position:absolute;left:1028;top:2190;width:9888;height:2" coordorigin="1028,2190" coordsize="9888,2">
              <v:shape style="position:absolute;left:1028;top:2190;width:9888;height:2" coordorigin="1028,2190" coordsize="9888,0" path="m1028,2190l10916,2190e" filled="f" stroked="t" strokeweight=".140pt" strokecolor="#000000">
                <v:path arrowok="t"/>
              </v:shape>
            </v:group>
            <v:group style="position:absolute;left:1027;top:2199;width:9890;height:2" coordorigin="1027,2199" coordsize="9890,2">
              <v:shape style="position:absolute;left:1027;top:2199;width:9890;height:2" coordorigin="1027,2199" coordsize="9890,0" path="m1027,2199l10918,2199e" filled="f" stroked="t" strokeweight="1.06pt" strokecolor="#000000">
                <v:path arrowok="t"/>
              </v:shape>
            </v:group>
            <v:group style="position:absolute;left:1028;top:2560;width:9888;height:2" coordorigin="1028,2560" coordsize="9888,2">
              <v:shape style="position:absolute;left:1028;top:2560;width:9888;height:2" coordorigin="1028,2560" coordsize="9888,0" path="m1028,2560l10916,2560e" filled="f" stroked="t" strokeweight=".140pt" strokecolor="#000000">
                <v:path arrowok="t"/>
              </v:shape>
            </v:group>
            <v:group style="position:absolute;left:1027;top:2568;width:9890;height:2" coordorigin="1027,2568" coordsize="9890,2">
              <v:shape style="position:absolute;left:1027;top:2568;width:9890;height:2" coordorigin="1027,2568" coordsize="9890,0" path="m1027,2568l10918,2568e" filled="f" stroked="t" strokeweight="1.060010pt" strokecolor="#000000">
                <v:path arrowok="t"/>
              </v:shape>
            </v:group>
            <v:group style="position:absolute;left:1028;top:2930;width:9888;height:2" coordorigin="1028,2930" coordsize="9888,2">
              <v:shape style="position:absolute;left:1028;top:2930;width:9888;height:2" coordorigin="1028,2930" coordsize="9888,0" path="m1028,2930l10916,2930e" filled="f" stroked="t" strokeweight=".140pt" strokecolor="#000000">
                <v:path arrowok="t"/>
              </v:shape>
            </v:group>
            <v:group style="position:absolute;left:1027;top:2938;width:9890;height:2" coordorigin="1027,2938" coordsize="9890,2">
              <v:shape style="position:absolute;left:1027;top:2938;width:9890;height:2" coordorigin="1027,2938" coordsize="9890,0" path="m1027,2938l10918,2938e" filled="f" stroked="t" strokeweight="1.060010pt" strokecolor="#000000">
                <v:path arrowok="t"/>
              </v:shape>
            </v:group>
            <v:group style="position:absolute;left:1028;top:3299;width:9888;height:2" coordorigin="1028,3299" coordsize="9888,2">
              <v:shape style="position:absolute;left:1028;top:3299;width:9888;height:2" coordorigin="1028,3299" coordsize="9888,0" path="m1028,3299l10916,3299e" filled="f" stroked="t" strokeweight=".140pt" strokecolor="#000000">
                <v:path arrowok="t"/>
              </v:shape>
            </v:group>
            <v:group style="position:absolute;left:1027;top:3308;width:9890;height:2" coordorigin="1027,3308" coordsize="9890,2">
              <v:shape style="position:absolute;left:1027;top:3308;width:9890;height:2" coordorigin="1027,3308" coordsize="9890,0" path="m1027,3308l10918,3308e" filled="f" stroked="t" strokeweight="1.05999pt" strokecolor="#000000">
                <v:path arrowok="t"/>
              </v:shape>
            </v:group>
            <v:group style="position:absolute;left:1028;top:3669;width:9888;height:2" coordorigin="1028,3669" coordsize="9888,2">
              <v:shape style="position:absolute;left:1028;top:3669;width:9888;height:2" coordorigin="1028,3669" coordsize="9888,0" path="m1028,3669l10916,3669e" filled="f" stroked="t" strokeweight=".140pt" strokecolor="#000000">
                <v:path arrowok="t"/>
              </v:shape>
            </v:group>
            <v:group style="position:absolute;left:1027;top:3677;width:9890;height:2" coordorigin="1027,3677" coordsize="9890,2">
              <v:shape style="position:absolute;left:1027;top:3677;width:9890;height:2" coordorigin="1027,3677" coordsize="9890,0" path="m1027,3677l10918,3677e" filled="f" stroked="t" strokeweight="1.05999pt" strokecolor="#000000">
                <v:path arrowok="t"/>
              </v:shape>
            </v:group>
            <v:group style="position:absolute;left:1028;top:4038;width:9888;height:2" coordorigin="1028,4038" coordsize="9888,2">
              <v:shape style="position:absolute;left:1028;top:4038;width:9888;height:2" coordorigin="1028,4038" coordsize="9888,0" path="m1028,4038l10916,4038e" filled="f" stroked="t" strokeweight=".140pt" strokecolor="#000000">
                <v:path arrowok="t"/>
              </v:shape>
            </v:group>
            <v:group style="position:absolute;left:1027;top:4047;width:9890;height:2" coordorigin="1027,4047" coordsize="9890,2">
              <v:shape style="position:absolute;left:1027;top:4047;width:9890;height:2" coordorigin="1027,4047" coordsize="9890,0" path="m1027,4047l10918,4047e" filled="f" stroked="t" strokeweight="1.060010pt" strokecolor="#000000">
                <v:path arrowok="t"/>
              </v:shape>
            </v:group>
            <v:group style="position:absolute;left:1028;top:4408;width:9888;height:2" coordorigin="1028,4408" coordsize="9888,2">
              <v:shape style="position:absolute;left:1028;top:4408;width:9888;height:2" coordorigin="1028,4408" coordsize="9888,0" path="m1028,4408l10916,4408e" filled="f" stroked="t" strokeweight=".140pt" strokecolor="#000000">
                <v:path arrowok="t"/>
              </v:shape>
            </v:group>
            <v:group style="position:absolute;left:1027;top:4416;width:9890;height:2" coordorigin="1027,4416" coordsize="9890,2">
              <v:shape style="position:absolute;left:1027;top:4416;width:9890;height:2" coordorigin="1027,4416" coordsize="9890,0" path="m1027,4416l10918,4416e" filled="f" stroked="t" strokeweight="1.05999pt" strokecolor="#000000">
                <v:path arrowok="t"/>
              </v:shape>
            </v:group>
            <v:group style="position:absolute;left:1028;top:4778;width:9888;height:2" coordorigin="1028,4778" coordsize="9888,2">
              <v:shape style="position:absolute;left:1028;top:4778;width:9888;height:2" coordorigin="1028,4778" coordsize="9888,0" path="m1028,4778l10916,4778e" filled="f" stroked="t" strokeweight=".140pt" strokecolor="#000000">
                <v:path arrowok="t"/>
              </v:shape>
            </v:group>
            <v:group style="position:absolute;left:1027;top:4786;width:9890;height:2" coordorigin="1027,4786" coordsize="9890,2">
              <v:shape style="position:absolute;left:1027;top:4786;width:9890;height:2" coordorigin="1027,4786" coordsize="9890,0" path="m1027,4786l10918,4786e" filled="f" stroked="t" strokeweight="1.05999pt" strokecolor="#000000">
                <v:path arrowok="t"/>
              </v:shape>
            </v:group>
            <v:group style="position:absolute;left:1028;top:5148;width:9888;height:2" coordorigin="1028,5148" coordsize="9888,2">
              <v:shape style="position:absolute;left:1028;top:5148;width:9888;height:2" coordorigin="1028,5148" coordsize="9888,0" path="m1028,5148l10916,5148e" filled="f" stroked="t" strokeweight=".140pt" strokecolor="#000000">
                <v:path arrowok="t"/>
              </v:shape>
            </v:group>
            <v:group style="position:absolute;left:1027;top:5156;width:9890;height:2" coordorigin="1027,5156" coordsize="9890,2">
              <v:shape style="position:absolute;left:1027;top:5156;width:9890;height:2" coordorigin="1027,5156" coordsize="9890,0" path="m1027,5156l10918,5156e" filled="f" stroked="t" strokeweight="1.05999pt" strokecolor="#000000">
                <v:path arrowok="t"/>
              </v:shape>
            </v:group>
            <v:group style="position:absolute;left:1028;top:5517;width:9888;height:2" coordorigin="1028,5517" coordsize="9888,2">
              <v:shape style="position:absolute;left:1028;top:5517;width:9888;height:2" coordorigin="1028,5517" coordsize="9888,0" path="m1028,5517l10916,5517e" filled="f" stroked="t" strokeweight=".140pt" strokecolor="#000000">
                <v:path arrowok="t"/>
              </v:shape>
            </v:group>
            <v:group style="position:absolute;left:1027;top:5526;width:9890;height:2" coordorigin="1027,5526" coordsize="9890,2">
              <v:shape style="position:absolute;left:1027;top:5526;width:9890;height:2" coordorigin="1027,5526" coordsize="9890,0" path="m1027,5526l10918,5526e" filled="f" stroked="t" strokeweight="1.05999pt" strokecolor="#000000">
                <v:path arrowok="t"/>
              </v:shape>
            </v:group>
            <v:group style="position:absolute;left:1028;top:5887;width:9888;height:2" coordorigin="1028,5887" coordsize="9888,2">
              <v:shape style="position:absolute;left:1028;top:5887;width:9888;height:2" coordorigin="1028,5887" coordsize="9888,0" path="m1028,5887l10916,5887e" filled="f" stroked="t" strokeweight=".140pt" strokecolor="#000000">
                <v:path arrowok="t"/>
              </v:shape>
            </v:group>
            <v:group style="position:absolute;left:1027;top:5895;width:9890;height:2" coordorigin="1027,5895" coordsize="9890,2">
              <v:shape style="position:absolute;left:1027;top:5895;width:9890;height:2" coordorigin="1027,5895" coordsize="9890,0" path="m1027,5895l10918,5895e" filled="f" stroked="t" strokeweight="1.06002pt" strokecolor="#000000">
                <v:path arrowok="t"/>
              </v:shape>
            </v:group>
            <v:group style="position:absolute;left:1028;top:6257;width:9888;height:2" coordorigin="1028,6257" coordsize="9888,2">
              <v:shape style="position:absolute;left:1028;top:6257;width:9888;height:2" coordorigin="1028,6257" coordsize="9888,0" path="m1028,6257l10916,6257e" filled="f" stroked="t" strokeweight=".140pt" strokecolor="#000000">
                <v:path arrowok="t"/>
              </v:shape>
            </v:group>
            <v:group style="position:absolute;left:1027;top:6265;width:9890;height:2" coordorigin="1027,6265" coordsize="9890,2">
              <v:shape style="position:absolute;left:1027;top:6265;width:9890;height:2" coordorigin="1027,6265" coordsize="9890,0" path="m1027,6265l10918,6265e" filled="f" stroked="t" strokeweight="1.05999pt" strokecolor="#000000">
                <v:path arrowok="t"/>
              </v:shape>
            </v:group>
            <v:group style="position:absolute;left:1028;top:6626;width:9888;height:2" coordorigin="1028,6626" coordsize="9888,2">
              <v:shape style="position:absolute;left:1028;top:6626;width:9888;height:2" coordorigin="1028,6626" coordsize="9888,0" path="m1028,6626l10916,6626e" filled="f" stroked="t" strokeweight=".140pt" strokecolor="#000000">
                <v:path arrowok="t"/>
              </v:shape>
            </v:group>
            <v:group style="position:absolute;left:1027;top:6635;width:9890;height:2" coordorigin="1027,6635" coordsize="9890,2">
              <v:shape style="position:absolute;left:1027;top:6635;width:9890;height:2" coordorigin="1027,6635" coordsize="9890,0" path="m1027,6635l10918,6635e" filled="f" stroked="t" strokeweight="1.05999pt" strokecolor="#000000">
                <v:path arrowok="t"/>
              </v:shape>
            </v:group>
            <v:group style="position:absolute;left:1028;top:6996;width:9888;height:2" coordorigin="1028,6996" coordsize="9888,2">
              <v:shape style="position:absolute;left:1028;top:6996;width:9888;height:2" coordorigin="1028,6996" coordsize="9888,0" path="m1028,6996l10916,6996e" filled="f" stroked="t" strokeweight=".140pt" strokecolor="#000000">
                <v:path arrowok="t"/>
              </v:shape>
            </v:group>
            <v:group style="position:absolute;left:1027;top:7004;width:9890;height:2" coordorigin="1027,7004" coordsize="9890,2">
              <v:shape style="position:absolute;left:1027;top:7004;width:9890;height:2" coordorigin="1027,7004" coordsize="9890,0" path="m1027,7004l10918,7004e" filled="f" stroked="t" strokeweight="1.05999pt" strokecolor="#000000">
                <v:path arrowok="t"/>
              </v:shape>
            </v:group>
            <v:group style="position:absolute;left:1028;top:7365;width:9888;height:2" coordorigin="1028,7365" coordsize="9888,2">
              <v:shape style="position:absolute;left:1028;top:7365;width:9888;height:2" coordorigin="1028,7365" coordsize="9888,0" path="m1028,7365l10916,7365e" filled="f" stroked="t" strokeweight=".140pt" strokecolor="#000000">
                <v:path arrowok="t"/>
              </v:shape>
            </v:group>
            <v:group style="position:absolute;left:1027;top:7374;width:9890;height:2" coordorigin="1027,7374" coordsize="9890,2">
              <v:shape style="position:absolute;left:1027;top:7374;width:9890;height:2" coordorigin="1027,7374" coordsize="9890,0" path="m1027,7374l10918,7374e" filled="f" stroked="t" strokeweight="1.05999pt" strokecolor="#000000">
                <v:path arrowok="t"/>
              </v:shape>
            </v:group>
            <v:group style="position:absolute;left:1028;top:7735;width:9888;height:2" coordorigin="1028,7735" coordsize="9888,2">
              <v:shape style="position:absolute;left:1028;top:7735;width:9888;height:2" coordorigin="1028,7735" coordsize="9888,0" path="m1028,7735l10916,7735e" filled="f" stroked="t" strokeweight=".140pt" strokecolor="#000000">
                <v:path arrowok="t"/>
              </v:shape>
            </v:group>
            <v:group style="position:absolute;left:1027;top:7743;width:9890;height:2" coordorigin="1027,7743" coordsize="9890,2">
              <v:shape style="position:absolute;left:1027;top:7743;width:9890;height:2" coordorigin="1027,7743" coordsize="9890,0" path="m1027,7743l10918,7743e" filled="f" stroked="t" strokeweight="1.06002pt" strokecolor="#000000">
                <v:path arrowok="t"/>
              </v:shape>
            </v:group>
            <v:group style="position:absolute;left:1028;top:8105;width:9888;height:2" coordorigin="1028,8105" coordsize="9888,2">
              <v:shape style="position:absolute;left:1028;top:8105;width:9888;height:2" coordorigin="1028,8105" coordsize="9888,0" path="m1028,8105l10916,8105e" filled="f" stroked="t" strokeweight=".140pt" strokecolor="#000000">
                <v:path arrowok="t"/>
              </v:shape>
            </v:group>
            <v:group style="position:absolute;left:1027;top:8113;width:9890;height:2" coordorigin="1027,8113" coordsize="9890,2">
              <v:shape style="position:absolute;left:1027;top:8113;width:9890;height:2" coordorigin="1027,8113" coordsize="9890,0" path="m1027,8113l10918,8113e" filled="f" stroked="t" strokeweight="1.05999pt" strokecolor="#000000">
                <v:path arrowok="t"/>
              </v:shape>
            </v:group>
            <v:group style="position:absolute;left:1028;top:8475;width:9888;height:2" coordorigin="1028,8475" coordsize="9888,2">
              <v:shape style="position:absolute;left:1028;top:8475;width:9888;height:2" coordorigin="1028,8475" coordsize="9888,0" path="m1028,8475l10916,8475e" filled="f" stroked="t" strokeweight=".140pt" strokecolor="#000000">
                <v:path arrowok="t"/>
              </v:shape>
            </v:group>
            <v:group style="position:absolute;left:1027;top:8483;width:9890;height:2" coordorigin="1027,8483" coordsize="9890,2">
              <v:shape style="position:absolute;left:1027;top:8483;width:9890;height:2" coordorigin="1027,8483" coordsize="9890,0" path="m1027,8483l10918,8483e" filled="f" stroked="t" strokeweight="1.05999pt" strokecolor="#000000">
                <v:path arrowok="t"/>
              </v:shape>
            </v:group>
            <v:group style="position:absolute;left:1028;top:8844;width:9888;height:2" coordorigin="1028,8844" coordsize="9888,2">
              <v:shape style="position:absolute;left:1028;top:8844;width:9888;height:2" coordorigin="1028,8844" coordsize="9888,0" path="m1028,8844l10916,8844e" filled="f" stroked="t" strokeweight=".140pt" strokecolor="#000000">
                <v:path arrowok="t"/>
              </v:shape>
            </v:group>
            <v:group style="position:absolute;left:1027;top:8853;width:9890;height:2" coordorigin="1027,8853" coordsize="9890,2">
              <v:shape style="position:absolute;left:1027;top:8853;width:9890;height:2" coordorigin="1027,8853" coordsize="9890,0" path="m1027,8853l10918,8853e" filled="f" stroked="t" strokeweight="1.05999pt" strokecolor="#000000">
                <v:path arrowok="t"/>
              </v:shape>
            </v:group>
            <v:group style="position:absolute;left:1028;top:9214;width:9888;height:2" coordorigin="1028,9214" coordsize="9888,2">
              <v:shape style="position:absolute;left:1028;top:9214;width:9888;height:2" coordorigin="1028,9214" coordsize="9888,0" path="m1028,9214l10916,9214e" filled="f" stroked="t" strokeweight=".140pt" strokecolor="#000000">
                <v:path arrowok="t"/>
              </v:shape>
            </v:group>
            <v:group style="position:absolute;left:1027;top:9222;width:9890;height:2" coordorigin="1027,9222" coordsize="9890,2">
              <v:shape style="position:absolute;left:1027;top:9222;width:9890;height:2" coordorigin="1027,9222" coordsize="9890,0" path="m1027,9222l10918,9222e" filled="f" stroked="t" strokeweight="1.05999pt" strokecolor="#000000">
                <v:path arrowok="t"/>
              </v:shape>
            </v:group>
            <v:group style="position:absolute;left:1028;top:9583;width:9888;height:2" coordorigin="1028,9583" coordsize="9888,2">
              <v:shape style="position:absolute;left:1028;top:9583;width:9888;height:2" coordorigin="1028,9583" coordsize="9888,0" path="m1028,9583l10916,9583e" filled="f" stroked="t" strokeweight=".140pt" strokecolor="#000000">
                <v:path arrowok="t"/>
              </v:shape>
            </v:group>
            <v:group style="position:absolute;left:1027;top:9592;width:9890;height:2" coordorigin="1027,9592" coordsize="9890,2">
              <v:shape style="position:absolute;left:1027;top:9592;width:9890;height:2" coordorigin="1027,9592" coordsize="9890,0" path="m1027,9592l10918,9592e" filled="f" stroked="t" strokeweight="1.05999pt" strokecolor="#000000">
                <v:path arrowok="t"/>
              </v:shape>
            </v:group>
            <v:group style="position:absolute;left:1028;top:9953;width:9888;height:2" coordorigin="1028,9953" coordsize="9888,2">
              <v:shape style="position:absolute;left:1028;top:9953;width:9888;height:2" coordorigin="1028,9953" coordsize="9888,0" path="m1028,9953l10916,9953e" filled="f" stroked="t" strokeweight=".140pt" strokecolor="#000000">
                <v:path arrowok="t"/>
              </v:shape>
            </v:group>
            <v:group style="position:absolute;left:1027;top:9961;width:9890;height:2" coordorigin="1027,9961" coordsize="9890,2">
              <v:shape style="position:absolute;left:1027;top:9961;width:9890;height:2" coordorigin="1027,9961" coordsize="9890,0" path="m1027,9961l10918,9961e" filled="f" stroked="t" strokeweight="1.05999pt" strokecolor="#000000">
                <v:path arrowok="t"/>
              </v:shape>
            </v:group>
            <v:group style="position:absolute;left:1028;top:10323;width:9888;height:2" coordorigin="1028,10323" coordsize="9888,2">
              <v:shape style="position:absolute;left:1028;top:10323;width:9888;height:2" coordorigin="1028,10323" coordsize="9888,0" path="m1028,10323l10916,10323e" filled="f" stroked="t" strokeweight=".140pt" strokecolor="#000000">
                <v:path arrowok="t"/>
              </v:shape>
            </v:group>
            <v:group style="position:absolute;left:1027;top:10331;width:9890;height:2" coordorigin="1027,10331" coordsize="9890,2">
              <v:shape style="position:absolute;left:1027;top:10331;width:9890;height:2" coordorigin="1027,10331" coordsize="9890,0" path="m1027,10331l10918,10331e" filled="f" stroked="t" strokeweight="1.05996pt" strokecolor="#000000">
                <v:path arrowok="t"/>
              </v:shape>
            </v:group>
            <v:group style="position:absolute;left:1028;top:10692;width:9888;height:2" coordorigin="1028,10692" coordsize="9888,2">
              <v:shape style="position:absolute;left:1028;top:10692;width:9888;height:2" coordorigin="1028,10692" coordsize="9888,0" path="m1028,10692l10916,10692e" filled="f" stroked="t" strokeweight=".140pt" strokecolor="#000000">
                <v:path arrowok="t"/>
              </v:shape>
            </v:group>
            <v:group style="position:absolute;left:1027;top:10701;width:9890;height:2" coordorigin="1027,10701" coordsize="9890,2">
              <v:shape style="position:absolute;left:1027;top:10701;width:9890;height:2" coordorigin="1027,10701" coordsize="9890,0" path="m1027,10701l10918,10701e" filled="f" stroked="t" strokeweight="1.06002pt" strokecolor="#000000">
                <v:path arrowok="t"/>
              </v:shape>
            </v:group>
            <v:group style="position:absolute;left:1028;top:11062;width:9888;height:2" coordorigin="1028,11062" coordsize="9888,2">
              <v:shape style="position:absolute;left:1028;top:11062;width:9888;height:2" coordorigin="1028,11062" coordsize="9888,0" path="m1028,11062l10916,11062e" filled="f" stroked="t" strokeweight=".140pt" strokecolor="#000000">
                <v:path arrowok="t"/>
              </v:shape>
            </v:group>
            <v:group style="position:absolute;left:1027;top:11070;width:9890;height:2" coordorigin="1027,11070" coordsize="9890,2">
              <v:shape style="position:absolute;left:1027;top:11070;width:9890;height:2" coordorigin="1027,11070" coordsize="9890,0" path="m1027,11070l10918,11070e" filled="f" stroked="t" strokeweight="1.06002pt" strokecolor="#000000">
                <v:path arrowok="t"/>
              </v:shape>
            </v:group>
            <v:group style="position:absolute;left:1028;top:11431;width:9888;height:2" coordorigin="1028,11431" coordsize="9888,2">
              <v:shape style="position:absolute;left:1028;top:11431;width:9888;height:2" coordorigin="1028,11431" coordsize="9888,0" path="m1028,11431l10916,11431e" filled="f" stroked="t" strokeweight=".140pt" strokecolor="#000000">
                <v:path arrowok="t"/>
              </v:shape>
            </v:group>
            <v:group style="position:absolute;left:1027;top:11440;width:9890;height:2" coordorigin="1027,11440" coordsize="9890,2">
              <v:shape style="position:absolute;left:1027;top:11440;width:9890;height:2" coordorigin="1027,11440" coordsize="9890,0" path="m1027,11440l10918,11440e" filled="f" stroked="t" strokeweight="1.05996pt" strokecolor="#000000">
                <v:path arrowok="t"/>
              </v:shape>
            </v:group>
            <v:group style="position:absolute;left:1028;top:11802;width:9888;height:2" coordorigin="1028,11802" coordsize="9888,2">
              <v:shape style="position:absolute;left:1028;top:11802;width:9888;height:2" coordorigin="1028,11802" coordsize="9888,0" path="m1028,11802l10916,11802e" filled="f" stroked="t" strokeweight=".140pt" strokecolor="#000000">
                <v:path arrowok="t"/>
              </v:shape>
            </v:group>
            <v:group style="position:absolute;left:1027;top:11810;width:9890;height:2" coordorigin="1027,11810" coordsize="9890,2">
              <v:shape style="position:absolute;left:1027;top:11810;width:9890;height:2" coordorigin="1027,11810" coordsize="9890,0" path="m1027,11810l10918,11810e" filled="f" stroked="t" strokeweight="1.06002pt" strokecolor="#000000">
                <v:path arrowok="t"/>
              </v:shape>
            </v:group>
            <v:group style="position:absolute;left:1028;top:12171;width:9888;height:2" coordorigin="1028,12171" coordsize="9888,2">
              <v:shape style="position:absolute;left:1028;top:12171;width:9888;height:2" coordorigin="1028,12171" coordsize="9888,0" path="m1028,12171l10916,12171e" filled="f" stroked="t" strokeweight=".140pt" strokecolor="#000000">
                <v:path arrowok="t"/>
              </v:shape>
            </v:group>
            <v:group style="position:absolute;left:1027;top:12180;width:9890;height:2" coordorigin="1027,12180" coordsize="9890,2">
              <v:shape style="position:absolute;left:1027;top:12180;width:9890;height:2" coordorigin="1027,12180" coordsize="9890,0" path="m1027,12180l10918,12180e" filled="f" stroked="t" strokeweight="1.05996pt" strokecolor="#000000">
                <v:path arrowok="t"/>
              </v:shape>
            </v:group>
            <v:group style="position:absolute;left:1028;top:12541;width:9888;height:2" coordorigin="1028,12541" coordsize="9888,2">
              <v:shape style="position:absolute;left:1028;top:12541;width:9888;height:2" coordorigin="1028,12541" coordsize="9888,0" path="m1028,12541l10916,12541e" filled="f" stroked="t" strokeweight=".140pt" strokecolor="#000000">
                <v:path arrowok="t"/>
              </v:shape>
            </v:group>
            <v:group style="position:absolute;left:1027;top:12549;width:9890;height:2" coordorigin="1027,12549" coordsize="9890,2">
              <v:shape style="position:absolute;left:1027;top:12549;width:9890;height:2" coordorigin="1027,12549" coordsize="9890,0" path="m1027,12549l10918,12549e" filled="f" stroked="t" strokeweight="1.06002pt" strokecolor="#000000">
                <v:path arrowok="t"/>
              </v:shape>
            </v:group>
            <v:group style="position:absolute;left:1028;top:12910;width:9888;height:2" coordorigin="1028,12910" coordsize="9888,2">
              <v:shape style="position:absolute;left:1028;top:12910;width:9888;height:2" coordorigin="1028,12910" coordsize="9888,0" path="m1028,12910l10916,12910e" filled="f" stroked="t" strokeweight=".140pt" strokecolor="#000000">
                <v:path arrowok="t"/>
              </v:shape>
            </v:group>
            <v:group style="position:absolute;left:1027;top:12919;width:9890;height:2" coordorigin="1027,12919" coordsize="9890,2">
              <v:shape style="position:absolute;left:1027;top:12919;width:9890;height:2" coordorigin="1027,12919" coordsize="9890,0" path="m1027,12919l10918,12919e" filled="f" stroked="t" strokeweight="1.06002pt" strokecolor="#000000">
                <v:path arrowok="t"/>
              </v:shape>
            </v:group>
            <v:group style="position:absolute;left:1028;top:13280;width:9888;height:2" coordorigin="1028,13280" coordsize="9888,2">
              <v:shape style="position:absolute;left:1028;top:13280;width:9888;height:2" coordorigin="1028,13280" coordsize="9888,0" path="m1028,13280l10916,13280e" filled="f" stroked="t" strokeweight=".140pt" strokecolor="#000000">
                <v:path arrowok="t"/>
              </v:shape>
            </v:group>
            <v:group style="position:absolute;left:1027;top:13288;width:9890;height:2" coordorigin="1027,13288" coordsize="9890,2">
              <v:shape style="position:absolute;left:1027;top:13288;width:9890;height:2" coordorigin="1027,13288" coordsize="9890,0" path="m1027,13288l10918,13288e" filled="f" stroked="t" strokeweight="1.05996pt" strokecolor="#000000">
                <v:path arrowok="t"/>
              </v:shape>
            </v:group>
            <v:group style="position:absolute;left:1028;top:13650;width:9888;height:2" coordorigin="1028,13650" coordsize="9888,2">
              <v:shape style="position:absolute;left:1028;top:13650;width:9888;height:2" coordorigin="1028,13650" coordsize="9888,0" path="m1028,13650l10916,13650e" filled="f" stroked="t" strokeweight=".140pt" strokecolor="#000000">
                <v:path arrowok="t"/>
              </v:shape>
            </v:group>
            <v:group style="position:absolute;left:1027;top:13658;width:9890;height:2" coordorigin="1027,13658" coordsize="9890,2">
              <v:shape style="position:absolute;left:1027;top:13658;width:9890;height:2" coordorigin="1027,13658" coordsize="9890,0" path="m1027,13658l10918,13658e" filled="f" stroked="t" strokeweight="1.05996pt" strokecolor="#000000">
                <v:path arrowok="t"/>
              </v:shape>
            </v:group>
            <v:group style="position:absolute;left:1028;top:14019;width:9888;height:2" coordorigin="1028,14019" coordsize="9888,2">
              <v:shape style="position:absolute;left:1028;top:14019;width:9888;height:2" coordorigin="1028,14019" coordsize="9888,0" path="m1028,14019l10916,14019e" filled="f" stroked="t" strokeweight=".140pt" strokecolor="#000000">
                <v:path arrowok="t"/>
              </v:shape>
            </v:group>
            <v:group style="position:absolute;left:1027;top:14028;width:9890;height:2" coordorigin="1027,14028" coordsize="9890,2">
              <v:shape style="position:absolute;left:1027;top:14028;width:9890;height:2" coordorigin="1027,14028" coordsize="9890,0" path="m1027,14028l10918,14028e" filled="f" stroked="t" strokeweight="1.06002pt" strokecolor="#000000">
                <v:path arrowok="t"/>
              </v:shape>
            </v:group>
            <v:group style="position:absolute;left:1028;top:14389;width:9888;height:2" coordorigin="1028,14389" coordsize="9888,2">
              <v:shape style="position:absolute;left:1028;top:14389;width:9888;height:2" coordorigin="1028,14389" coordsize="9888,0" path="m1028,14389l10916,14389e" filled="f" stroked="t" strokeweight=".140pt" strokecolor="#000000">
                <v:path arrowok="t"/>
              </v:shape>
            </v:group>
            <v:group style="position:absolute;left:1027;top:14397;width:9890;height:2" coordorigin="1027,14397" coordsize="9890,2">
              <v:shape style="position:absolute;left:1027;top:14397;width:9890;height:2" coordorigin="1027,14397" coordsize="9890,0" path="m1027,14397l10918,14397e" filled="f" stroked="t" strokeweight="1.06002pt" strokecolor="#000000">
                <v:path arrowok="t"/>
              </v:shape>
            </v:group>
            <v:group style="position:absolute;left:1028;top:14758;width:9888;height:2" coordorigin="1028,14758" coordsize="9888,2">
              <v:shape style="position:absolute;left:1028;top:14758;width:9888;height:2" coordorigin="1028,14758" coordsize="9888,0" path="m1028,14758l10916,14758e" filled="f" stroked="t" strokeweight=".140pt" strokecolor="#000000">
                <v:path arrowok="t"/>
              </v:shape>
            </v:group>
            <v:group style="position:absolute;left:1027;top:14767;width:9890;height:2" coordorigin="1027,14767" coordsize="9890,2">
              <v:shape style="position:absolute;left:1027;top:14767;width:9890;height:2" coordorigin="1027,14767" coordsize="9890,0" path="m1027,14767l10918,14767e" filled="f" stroked="t" strokeweight="1.05996pt" strokecolor="#000000">
                <v:path arrowok="t"/>
              </v:shape>
            </v:group>
            <v:group style="position:absolute;left:1028;top:15128;width:9888;height:2" coordorigin="1028,15128" coordsize="9888,2">
              <v:shape style="position:absolute;left:1028;top:15128;width:9888;height:2" coordorigin="1028,15128" coordsize="9888,0" path="m1028,15128l10916,15128e" filled="f" stroked="t" strokeweight=".140pt" strokecolor="#000000">
                <v:path arrowok="t"/>
              </v:shape>
            </v:group>
            <v:group style="position:absolute;left:1027;top:15137;width:9890;height:2" coordorigin="1027,15137" coordsize="9890,2">
              <v:shape style="position:absolute;left:1027;top:15137;width:9890;height:2" coordorigin="1027,15137" coordsize="9890,0" path="m1027,15137l10918,15137e" filled="f" stroked="t" strokeweight="1.06002pt" strokecolor="#000000">
                <v:path arrowok="t"/>
              </v:shape>
            </v:group>
            <v:group style="position:absolute;left:1028;top:15498;width:9888;height:2" coordorigin="1028,15498" coordsize="9888,2">
              <v:shape style="position:absolute;left:1028;top:15498;width:9888;height:2" coordorigin="1028,15498" coordsize="9888,0" path="m1028,15498l10916,15498e" filled="f" stroked="t" strokeweight=".140pt" strokecolor="#000000">
                <v:path arrowok="t"/>
              </v:shape>
            </v:group>
            <v:group style="position:absolute;left:1027;top:15506;width:9890;height:2" coordorigin="1027,15506" coordsize="9890,2">
              <v:shape style="position:absolute;left:1027;top:15506;width:9890;height:2" coordorigin="1027,15506" coordsize="9890,0" path="m1027,15506l10918,15506e" filled="f" stroked="t" strokeweight="1.0599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fe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l_i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p</w:t>
      </w:r>
      <w:r>
        <w:rPr>
          <w:rFonts w:ascii="Arial" w:hAnsi="Arial" w:cs="Arial" w:eastAsia="Arial"/>
          <w:sz w:val="22"/>
          <w:szCs w:val="22"/>
          <w:spacing w:val="27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st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2198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_m</w:t>
      </w:r>
      <w:r>
        <w:rPr>
          <w:rFonts w:ascii="Arial" w:hAnsi="Arial" w:cs="Arial" w:eastAsia="Arial"/>
          <w:sz w:val="22"/>
          <w:szCs w:val="22"/>
          <w:spacing w:val="-2"/>
          <w:w w:val="100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w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m_f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l_l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1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dod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5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6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5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6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6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_0_f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_1_f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_2_f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_3_f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fla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y_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7654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.c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k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ih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isl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kid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y..c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4281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(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16"/>
        </w:rPr>
        <w:t>)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moid.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liv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st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4514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0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t</w:t>
      </w:r>
      <w:r>
        <w:rPr>
          <w:rFonts w:ascii="Arial" w:hAnsi="Arial" w:cs="Arial" w:eastAsia="Arial"/>
          <w:sz w:val="22"/>
          <w:szCs w:val="22"/>
          <w:spacing w:val="26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6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1781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ka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yo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ka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yo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b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w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388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37"/>
          <w:w w:val="102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sa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l.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l_s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ll_o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f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w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1080" w:bottom="280" w:left="940" w:right="1680"/>
        </w:sectPr>
      </w:pPr>
      <w:rPr/>
    </w:p>
    <w:p>
      <w:pPr>
        <w:spacing w:before="64" w:after="0" w:line="350" w:lineRule="auto"/>
        <w:ind w:left="119" w:right="7103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pict>
          <v:group style="position:absolute;margin-left:50.349998pt;margin-top:53.469978pt;width:496.06001pt;height:575.00001pt;mso-position-horizontal-relative:page;mso-position-vertical-relative:page;z-index:-1626" coordorigin="1007,1069" coordsize="9921,11500">
            <v:group style="position:absolute;left:1027;top:5156;width:9883;height:372" coordorigin="1027,5156" coordsize="9883,372">
              <v:shape style="position:absolute;left:1027;top:5156;width:9883;height:372" coordorigin="1027,5156" coordsize="9883,372" path="m1037,5528l10920,5528,10920,5156,1037,5156,1037,5528e" filled="t" fillcolor="#E1EEDA" stroked="f">
                <v:path arrowok="t"/>
                <v:fill/>
              </v:shape>
            </v:group>
            <v:group style="position:absolute;left:1009;top:1081;width:2;height:11476" coordorigin="1009,1081" coordsize="2,11476">
              <v:shape style="position:absolute;left:1009;top:1081;width:2;height:11476" coordorigin="1009,1081" coordsize="0,11476" path="m1009,1081l1009,12558e" filled="f" stroked="t" strokeweight=".140pt" strokecolor="#000000">
                <v:path arrowok="t"/>
              </v:shape>
            </v:group>
            <v:group style="position:absolute;left:1018;top:1080;width:2;height:11479" coordorigin="1018,1080" coordsize="2,11479">
              <v:shape style="position:absolute;left:1018;top:1080;width:2;height:11479" coordorigin="1018,1080" coordsize="0,11479" path="m1018,1080l1018,12559e" filled="f" stroked="t" strokeweight="1.06pt" strokecolor="#000000">
                <v:path arrowok="t"/>
              </v:shape>
            </v:group>
            <v:group style="position:absolute;left:10900;top:1100;width:2;height:11457" coordorigin="10900,1100" coordsize="2,11457">
              <v:shape style="position:absolute;left:10900;top:1100;width:2;height:11457" coordorigin="10900,1100" coordsize="0,11457" path="m10900,1100l10900,12558e" filled="f" stroked="t" strokeweight=".140pt" strokecolor="#000000">
                <v:path arrowok="t"/>
              </v:shape>
            </v:group>
            <v:group style="position:absolute;left:10908;top:1099;width:2;height:11460" coordorigin="10908,1099" coordsize="2,11460">
              <v:shape style="position:absolute;left:10908;top:1099;width:2;height:11460" coordorigin="10908,1099" coordsize="0,11460" path="m10908,1099l10908,12559e" filled="f" stroked="t" strokeweight="1.06002pt" strokecolor="#000000">
                <v:path arrowok="t"/>
              </v:shape>
            </v:group>
            <v:group style="position:absolute;left:1028;top:1081;width:9888;height:2" coordorigin="1028,1081" coordsize="9888,2">
              <v:shape style="position:absolute;left:1028;top:1081;width:9888;height:2" coordorigin="1028,1081" coordsize="9888,0" path="m1028,1081l10916,1081e" filled="f" stroked="t" strokeweight=".140pt" strokecolor="#000000">
                <v:path arrowok="t"/>
              </v:shape>
            </v:group>
            <v:group style="position:absolute;left:1027;top:1090;width:9890;height:2" coordorigin="1027,1090" coordsize="9890,2">
              <v:shape style="position:absolute;left:1027;top:1090;width:9890;height:2" coordorigin="1027,1090" coordsize="9890,0" path="m1027,1090l10918,1090e" filled="f" stroked="t" strokeweight="1.06pt" strokecolor="#000000">
                <v:path arrowok="t"/>
              </v:shape>
            </v:group>
            <v:group style="position:absolute;left:1028;top:1451;width:9888;height:2" coordorigin="1028,1451" coordsize="9888,2">
              <v:shape style="position:absolute;left:1028;top:1451;width:9888;height:2" coordorigin="1028,1451" coordsize="9888,0" path="m1028,1451l10916,1451e" filled="f" stroked="t" strokeweight=".140pt" strokecolor="#000000">
                <v:path arrowok="t"/>
              </v:shape>
            </v:group>
            <v:group style="position:absolute;left:1027;top:1459;width:9890;height:2" coordorigin="1027,1459" coordsize="9890,2">
              <v:shape style="position:absolute;left:1027;top:1459;width:9890;height:2" coordorigin="1027,1459" coordsize="9890,0" path="m1027,1459l10918,1459e" filled="f" stroked="t" strokeweight="1.06pt" strokecolor="#000000">
                <v:path arrowok="t"/>
              </v:shape>
            </v:group>
            <v:group style="position:absolute;left:1028;top:1821;width:9888;height:2" coordorigin="1028,1821" coordsize="9888,2">
              <v:shape style="position:absolute;left:1028;top:1821;width:9888;height:2" coordorigin="1028,1821" coordsize="9888,0" path="m1028,1821l10916,1821e" filled="f" stroked="t" strokeweight=".140pt" strokecolor="#000000">
                <v:path arrowok="t"/>
              </v:shape>
            </v:group>
            <v:group style="position:absolute;left:1027;top:1829;width:9890;height:2" coordorigin="1027,1829" coordsize="9890,2">
              <v:shape style="position:absolute;left:1027;top:1829;width:9890;height:2" coordorigin="1027,1829" coordsize="9890,0" path="m1027,1829l10918,1829e" filled="f" stroked="t" strokeweight="1.06pt" strokecolor="#000000">
                <v:path arrowok="t"/>
              </v:shape>
            </v:group>
            <v:group style="position:absolute;left:1028;top:2190;width:9888;height:2" coordorigin="1028,2190" coordsize="9888,2">
              <v:shape style="position:absolute;left:1028;top:2190;width:9888;height:2" coordorigin="1028,2190" coordsize="9888,0" path="m1028,2190l10916,2190e" filled="f" stroked="t" strokeweight=".140pt" strokecolor="#000000">
                <v:path arrowok="t"/>
              </v:shape>
            </v:group>
            <v:group style="position:absolute;left:1027;top:2199;width:9890;height:2" coordorigin="1027,2199" coordsize="9890,2">
              <v:shape style="position:absolute;left:1027;top:2199;width:9890;height:2" coordorigin="1027,2199" coordsize="9890,0" path="m1027,2199l10918,2199e" filled="f" stroked="t" strokeweight="1.06pt" strokecolor="#000000">
                <v:path arrowok="t"/>
              </v:shape>
            </v:group>
            <v:group style="position:absolute;left:1028;top:2560;width:9888;height:2" coordorigin="1028,2560" coordsize="9888,2">
              <v:shape style="position:absolute;left:1028;top:2560;width:9888;height:2" coordorigin="1028,2560" coordsize="9888,0" path="m1028,2560l10916,2560e" filled="f" stroked="t" strokeweight=".140pt" strokecolor="#000000">
                <v:path arrowok="t"/>
              </v:shape>
            </v:group>
            <v:group style="position:absolute;left:1027;top:2568;width:9890;height:2" coordorigin="1027,2568" coordsize="9890,2">
              <v:shape style="position:absolute;left:1027;top:2568;width:9890;height:2" coordorigin="1027,2568" coordsize="9890,0" path="m1027,2568l10918,2568e" filled="f" stroked="t" strokeweight="1.060010pt" strokecolor="#000000">
                <v:path arrowok="t"/>
              </v:shape>
            </v:group>
            <v:group style="position:absolute;left:1028;top:2930;width:9888;height:2" coordorigin="1028,2930" coordsize="9888,2">
              <v:shape style="position:absolute;left:1028;top:2930;width:9888;height:2" coordorigin="1028,2930" coordsize="9888,0" path="m1028,2930l10916,2930e" filled="f" stroked="t" strokeweight=".140pt" strokecolor="#000000">
                <v:path arrowok="t"/>
              </v:shape>
            </v:group>
            <v:group style="position:absolute;left:1027;top:2938;width:9890;height:2" coordorigin="1027,2938" coordsize="9890,2">
              <v:shape style="position:absolute;left:1027;top:2938;width:9890;height:2" coordorigin="1027,2938" coordsize="9890,0" path="m1027,2938l10918,2938e" filled="f" stroked="t" strokeweight="1.060010pt" strokecolor="#000000">
                <v:path arrowok="t"/>
              </v:shape>
            </v:group>
            <v:group style="position:absolute;left:1028;top:3299;width:9888;height:2" coordorigin="1028,3299" coordsize="9888,2">
              <v:shape style="position:absolute;left:1028;top:3299;width:9888;height:2" coordorigin="1028,3299" coordsize="9888,0" path="m1028,3299l10916,3299e" filled="f" stroked="t" strokeweight=".140pt" strokecolor="#000000">
                <v:path arrowok="t"/>
              </v:shape>
            </v:group>
            <v:group style="position:absolute;left:1027;top:3308;width:9890;height:2" coordorigin="1027,3308" coordsize="9890,2">
              <v:shape style="position:absolute;left:1027;top:3308;width:9890;height:2" coordorigin="1027,3308" coordsize="9890,0" path="m1027,3308l10918,3308e" filled="f" stroked="t" strokeweight="1.05999pt" strokecolor="#000000">
                <v:path arrowok="t"/>
              </v:shape>
            </v:group>
            <v:group style="position:absolute;left:1028;top:3669;width:9888;height:2" coordorigin="1028,3669" coordsize="9888,2">
              <v:shape style="position:absolute;left:1028;top:3669;width:9888;height:2" coordorigin="1028,3669" coordsize="9888,0" path="m1028,3669l10916,3669e" filled="f" stroked="t" strokeweight=".140pt" strokecolor="#000000">
                <v:path arrowok="t"/>
              </v:shape>
            </v:group>
            <v:group style="position:absolute;left:1027;top:3677;width:9890;height:2" coordorigin="1027,3677" coordsize="9890,2">
              <v:shape style="position:absolute;left:1027;top:3677;width:9890;height:2" coordorigin="1027,3677" coordsize="9890,0" path="m1027,3677l10918,3677e" filled="f" stroked="t" strokeweight="1.05999pt" strokecolor="#000000">
                <v:path arrowok="t"/>
              </v:shape>
            </v:group>
            <v:group style="position:absolute;left:1028;top:4038;width:9888;height:2" coordorigin="1028,4038" coordsize="9888,2">
              <v:shape style="position:absolute;left:1028;top:4038;width:9888;height:2" coordorigin="1028,4038" coordsize="9888,0" path="m1028,4038l10916,4038e" filled="f" stroked="t" strokeweight=".140pt" strokecolor="#000000">
                <v:path arrowok="t"/>
              </v:shape>
            </v:group>
            <v:group style="position:absolute;left:1027;top:4047;width:9890;height:2" coordorigin="1027,4047" coordsize="9890,2">
              <v:shape style="position:absolute;left:1027;top:4047;width:9890;height:2" coordorigin="1027,4047" coordsize="9890,0" path="m1027,4047l10918,4047e" filled="f" stroked="t" strokeweight="1.060010pt" strokecolor="#000000">
                <v:path arrowok="t"/>
              </v:shape>
            </v:group>
            <v:group style="position:absolute;left:1028;top:4408;width:9888;height:2" coordorigin="1028,4408" coordsize="9888,2">
              <v:shape style="position:absolute;left:1028;top:4408;width:9888;height:2" coordorigin="1028,4408" coordsize="9888,0" path="m1028,4408l10916,4408e" filled="f" stroked="t" strokeweight=".140pt" strokecolor="#000000">
                <v:path arrowok="t"/>
              </v:shape>
            </v:group>
            <v:group style="position:absolute;left:1027;top:4416;width:9890;height:2" coordorigin="1027,4416" coordsize="9890,2">
              <v:shape style="position:absolute;left:1027;top:4416;width:9890;height:2" coordorigin="1027,4416" coordsize="9890,0" path="m1027,4416l10918,4416e" filled="f" stroked="t" strokeweight="1.05999pt" strokecolor="#000000">
                <v:path arrowok="t"/>
              </v:shape>
            </v:group>
            <v:group style="position:absolute;left:1028;top:4778;width:9888;height:2" coordorigin="1028,4778" coordsize="9888,2">
              <v:shape style="position:absolute;left:1028;top:4778;width:9888;height:2" coordorigin="1028,4778" coordsize="9888,0" path="m1028,4778l10916,4778e" filled="f" stroked="t" strokeweight=".140pt" strokecolor="#000000">
                <v:path arrowok="t"/>
              </v:shape>
            </v:group>
            <v:group style="position:absolute;left:1027;top:4786;width:9890;height:2" coordorigin="1027,4786" coordsize="9890,2">
              <v:shape style="position:absolute;left:1027;top:4786;width:9890;height:2" coordorigin="1027,4786" coordsize="9890,0" path="m1027,4786l10918,4786e" filled="f" stroked="t" strokeweight="1.05999pt" strokecolor="#000000">
                <v:path arrowok="t"/>
              </v:shape>
            </v:group>
            <v:group style="position:absolute;left:1028;top:5148;width:9888;height:2" coordorigin="1028,5148" coordsize="9888,2">
              <v:shape style="position:absolute;left:1028;top:5148;width:9888;height:2" coordorigin="1028,5148" coordsize="9888,0" path="m1028,5148l10916,5148e" filled="f" stroked="t" strokeweight=".140pt" strokecolor="#000000">
                <v:path arrowok="t"/>
              </v:shape>
            </v:group>
            <v:group style="position:absolute;left:1027;top:5156;width:9890;height:2" coordorigin="1027,5156" coordsize="9890,2">
              <v:shape style="position:absolute;left:1027;top:5156;width:9890;height:2" coordorigin="1027,5156" coordsize="9890,0" path="m1027,5156l10918,5156e" filled="f" stroked="t" strokeweight="1.05999pt" strokecolor="#000000">
                <v:path arrowok="t"/>
              </v:shape>
            </v:group>
            <v:group style="position:absolute;left:1028;top:5517;width:9888;height:2" coordorigin="1028,5517" coordsize="9888,2">
              <v:shape style="position:absolute;left:1028;top:5517;width:9888;height:2" coordorigin="1028,5517" coordsize="9888,0" path="m1028,5517l10916,5517e" filled="f" stroked="t" strokeweight=".140pt" strokecolor="#000000">
                <v:path arrowok="t"/>
              </v:shape>
            </v:group>
            <v:group style="position:absolute;left:1027;top:5526;width:9890;height:2" coordorigin="1027,5526" coordsize="9890,2">
              <v:shape style="position:absolute;left:1027;top:5526;width:9890;height:2" coordorigin="1027,5526" coordsize="9890,0" path="m1027,5526l10918,5526e" filled="f" stroked="t" strokeweight="1.05999pt" strokecolor="#000000">
                <v:path arrowok="t"/>
              </v:shape>
            </v:group>
            <v:group style="position:absolute;left:1028;top:5887;width:9888;height:2" coordorigin="1028,5887" coordsize="9888,2">
              <v:shape style="position:absolute;left:1028;top:5887;width:9888;height:2" coordorigin="1028,5887" coordsize="9888,0" path="m1028,5887l10916,5887e" filled="f" stroked="t" strokeweight=".140pt" strokecolor="#000000">
                <v:path arrowok="t"/>
              </v:shape>
            </v:group>
            <v:group style="position:absolute;left:1027;top:5895;width:9890;height:2" coordorigin="1027,5895" coordsize="9890,2">
              <v:shape style="position:absolute;left:1027;top:5895;width:9890;height:2" coordorigin="1027,5895" coordsize="9890,0" path="m1027,5895l10918,5895e" filled="f" stroked="t" strokeweight="1.06002pt" strokecolor="#000000">
                <v:path arrowok="t"/>
              </v:shape>
            </v:group>
            <v:group style="position:absolute;left:1028;top:6257;width:9888;height:2" coordorigin="1028,6257" coordsize="9888,2">
              <v:shape style="position:absolute;left:1028;top:6257;width:9888;height:2" coordorigin="1028,6257" coordsize="9888,0" path="m1028,6257l10916,6257e" filled="f" stroked="t" strokeweight=".140pt" strokecolor="#000000">
                <v:path arrowok="t"/>
              </v:shape>
            </v:group>
            <v:group style="position:absolute;left:1027;top:6265;width:9890;height:2" coordorigin="1027,6265" coordsize="9890,2">
              <v:shape style="position:absolute;left:1027;top:6265;width:9890;height:2" coordorigin="1027,6265" coordsize="9890,0" path="m1027,6265l10918,6265e" filled="f" stroked="t" strokeweight="1.05999pt" strokecolor="#000000">
                <v:path arrowok="t"/>
              </v:shape>
            </v:group>
            <v:group style="position:absolute;left:1028;top:6626;width:9888;height:2" coordorigin="1028,6626" coordsize="9888,2">
              <v:shape style="position:absolute;left:1028;top:6626;width:9888;height:2" coordorigin="1028,6626" coordsize="9888,0" path="m1028,6626l10916,6626e" filled="f" stroked="t" strokeweight=".140pt" strokecolor="#000000">
                <v:path arrowok="t"/>
              </v:shape>
            </v:group>
            <v:group style="position:absolute;left:1027;top:6635;width:9890;height:2" coordorigin="1027,6635" coordsize="9890,2">
              <v:shape style="position:absolute;left:1027;top:6635;width:9890;height:2" coordorigin="1027,6635" coordsize="9890,0" path="m1027,6635l10918,6635e" filled="f" stroked="t" strokeweight="1.05999pt" strokecolor="#000000">
                <v:path arrowok="t"/>
              </v:shape>
            </v:group>
            <v:group style="position:absolute;left:1028;top:6996;width:9888;height:2" coordorigin="1028,6996" coordsize="9888,2">
              <v:shape style="position:absolute;left:1028;top:6996;width:9888;height:2" coordorigin="1028,6996" coordsize="9888,0" path="m1028,6996l10916,6996e" filled="f" stroked="t" strokeweight=".140pt" strokecolor="#000000">
                <v:path arrowok="t"/>
              </v:shape>
            </v:group>
            <v:group style="position:absolute;left:1027;top:7004;width:9890;height:2" coordorigin="1027,7004" coordsize="9890,2">
              <v:shape style="position:absolute;left:1027;top:7004;width:9890;height:2" coordorigin="1027,7004" coordsize="9890,0" path="m1027,7004l10918,7004e" filled="f" stroked="t" strokeweight="1.05999pt" strokecolor="#000000">
                <v:path arrowok="t"/>
              </v:shape>
            </v:group>
            <v:group style="position:absolute;left:1028;top:7365;width:9888;height:2" coordorigin="1028,7365" coordsize="9888,2">
              <v:shape style="position:absolute;left:1028;top:7365;width:9888;height:2" coordorigin="1028,7365" coordsize="9888,0" path="m1028,7365l10916,7365e" filled="f" stroked="t" strokeweight=".140pt" strokecolor="#000000">
                <v:path arrowok="t"/>
              </v:shape>
            </v:group>
            <v:group style="position:absolute;left:1027;top:7374;width:9890;height:2" coordorigin="1027,7374" coordsize="9890,2">
              <v:shape style="position:absolute;left:1027;top:7374;width:9890;height:2" coordorigin="1027,7374" coordsize="9890,0" path="m1027,7374l10918,7374e" filled="f" stroked="t" strokeweight="1.05999pt" strokecolor="#000000">
                <v:path arrowok="t"/>
              </v:shape>
            </v:group>
            <v:group style="position:absolute;left:1028;top:7735;width:9888;height:2" coordorigin="1028,7735" coordsize="9888,2">
              <v:shape style="position:absolute;left:1028;top:7735;width:9888;height:2" coordorigin="1028,7735" coordsize="9888,0" path="m1028,7735l10916,7735e" filled="f" stroked="t" strokeweight=".140pt" strokecolor="#000000">
                <v:path arrowok="t"/>
              </v:shape>
            </v:group>
            <v:group style="position:absolute;left:1027;top:7743;width:9890;height:2" coordorigin="1027,7743" coordsize="9890,2">
              <v:shape style="position:absolute;left:1027;top:7743;width:9890;height:2" coordorigin="1027,7743" coordsize="9890,0" path="m1027,7743l10918,7743e" filled="f" stroked="t" strokeweight="1.06002pt" strokecolor="#000000">
                <v:path arrowok="t"/>
              </v:shape>
            </v:group>
            <v:group style="position:absolute;left:1028;top:8105;width:9888;height:2" coordorigin="1028,8105" coordsize="9888,2">
              <v:shape style="position:absolute;left:1028;top:8105;width:9888;height:2" coordorigin="1028,8105" coordsize="9888,0" path="m1028,8105l10916,8105e" filled="f" stroked="t" strokeweight=".140pt" strokecolor="#000000">
                <v:path arrowok="t"/>
              </v:shape>
            </v:group>
            <v:group style="position:absolute;left:1027;top:8113;width:9890;height:2" coordorigin="1027,8113" coordsize="9890,2">
              <v:shape style="position:absolute;left:1027;top:8113;width:9890;height:2" coordorigin="1027,8113" coordsize="9890,0" path="m1027,8113l10918,8113e" filled="f" stroked="t" strokeweight="1.05999pt" strokecolor="#000000">
                <v:path arrowok="t"/>
              </v:shape>
            </v:group>
            <v:group style="position:absolute;left:1028;top:8475;width:9888;height:2" coordorigin="1028,8475" coordsize="9888,2">
              <v:shape style="position:absolute;left:1028;top:8475;width:9888;height:2" coordorigin="1028,8475" coordsize="9888,0" path="m1028,8475l10916,8475e" filled="f" stroked="t" strokeweight=".140pt" strokecolor="#000000">
                <v:path arrowok="t"/>
              </v:shape>
            </v:group>
            <v:group style="position:absolute;left:1027;top:8483;width:9890;height:2" coordorigin="1027,8483" coordsize="9890,2">
              <v:shape style="position:absolute;left:1027;top:8483;width:9890;height:2" coordorigin="1027,8483" coordsize="9890,0" path="m1027,8483l10918,8483e" filled="f" stroked="t" strokeweight="1.05999pt" strokecolor="#000000">
                <v:path arrowok="t"/>
              </v:shape>
            </v:group>
            <v:group style="position:absolute;left:1028;top:8844;width:9888;height:2" coordorigin="1028,8844" coordsize="9888,2">
              <v:shape style="position:absolute;left:1028;top:8844;width:9888;height:2" coordorigin="1028,8844" coordsize="9888,0" path="m1028,8844l10916,8844e" filled="f" stroked="t" strokeweight=".140pt" strokecolor="#000000">
                <v:path arrowok="t"/>
              </v:shape>
            </v:group>
            <v:group style="position:absolute;left:1027;top:8853;width:9890;height:2" coordorigin="1027,8853" coordsize="9890,2">
              <v:shape style="position:absolute;left:1027;top:8853;width:9890;height:2" coordorigin="1027,8853" coordsize="9890,0" path="m1027,8853l10918,8853e" filled="f" stroked="t" strokeweight="1.05999pt" strokecolor="#000000">
                <v:path arrowok="t"/>
              </v:shape>
            </v:group>
            <v:group style="position:absolute;left:1028;top:9214;width:9888;height:2" coordorigin="1028,9214" coordsize="9888,2">
              <v:shape style="position:absolute;left:1028;top:9214;width:9888;height:2" coordorigin="1028,9214" coordsize="9888,0" path="m1028,9214l10916,9214e" filled="f" stroked="t" strokeweight=".140pt" strokecolor="#000000">
                <v:path arrowok="t"/>
              </v:shape>
            </v:group>
            <v:group style="position:absolute;left:1027;top:9222;width:9890;height:2" coordorigin="1027,9222" coordsize="9890,2">
              <v:shape style="position:absolute;left:1027;top:9222;width:9890;height:2" coordorigin="1027,9222" coordsize="9890,0" path="m1027,9222l10918,9222e" filled="f" stroked="t" strokeweight="1.05999pt" strokecolor="#000000">
                <v:path arrowok="t"/>
              </v:shape>
            </v:group>
            <v:group style="position:absolute;left:1028;top:9583;width:9888;height:2" coordorigin="1028,9583" coordsize="9888,2">
              <v:shape style="position:absolute;left:1028;top:9583;width:9888;height:2" coordorigin="1028,9583" coordsize="9888,0" path="m1028,9583l10916,9583e" filled="f" stroked="t" strokeweight=".140pt" strokecolor="#000000">
                <v:path arrowok="t"/>
              </v:shape>
            </v:group>
            <v:group style="position:absolute;left:1027;top:9592;width:9890;height:2" coordorigin="1027,9592" coordsize="9890,2">
              <v:shape style="position:absolute;left:1027;top:9592;width:9890;height:2" coordorigin="1027,9592" coordsize="9890,0" path="m1027,9592l10918,9592e" filled="f" stroked="t" strokeweight="1.05999pt" strokecolor="#000000">
                <v:path arrowok="t"/>
              </v:shape>
            </v:group>
            <v:group style="position:absolute;left:1028;top:9953;width:9888;height:2" coordorigin="1028,9953" coordsize="9888,2">
              <v:shape style="position:absolute;left:1028;top:9953;width:9888;height:2" coordorigin="1028,9953" coordsize="9888,0" path="m1028,9953l10916,9953e" filled="f" stroked="t" strokeweight=".140pt" strokecolor="#000000">
                <v:path arrowok="t"/>
              </v:shape>
            </v:group>
            <v:group style="position:absolute;left:1027;top:9961;width:9890;height:2" coordorigin="1027,9961" coordsize="9890,2">
              <v:shape style="position:absolute;left:1027;top:9961;width:9890;height:2" coordorigin="1027,9961" coordsize="9890,0" path="m1027,9961l10918,9961e" filled="f" stroked="t" strokeweight="1.05999pt" strokecolor="#000000">
                <v:path arrowok="t"/>
              </v:shape>
            </v:group>
            <v:group style="position:absolute;left:1028;top:10323;width:9888;height:2" coordorigin="1028,10323" coordsize="9888,2">
              <v:shape style="position:absolute;left:1028;top:10323;width:9888;height:2" coordorigin="1028,10323" coordsize="9888,0" path="m1028,10323l10916,10323e" filled="f" stroked="t" strokeweight=".140pt" strokecolor="#000000">
                <v:path arrowok="t"/>
              </v:shape>
            </v:group>
            <v:group style="position:absolute;left:1027;top:10331;width:9890;height:2" coordorigin="1027,10331" coordsize="9890,2">
              <v:shape style="position:absolute;left:1027;top:10331;width:9890;height:2" coordorigin="1027,10331" coordsize="9890,0" path="m1027,10331l10918,10331e" filled="f" stroked="t" strokeweight="1.05996pt" strokecolor="#000000">
                <v:path arrowok="t"/>
              </v:shape>
            </v:group>
            <v:group style="position:absolute;left:1028;top:10692;width:9888;height:2" coordorigin="1028,10692" coordsize="9888,2">
              <v:shape style="position:absolute;left:1028;top:10692;width:9888;height:2" coordorigin="1028,10692" coordsize="9888,0" path="m1028,10692l10916,10692e" filled="f" stroked="t" strokeweight=".140pt" strokecolor="#000000">
                <v:path arrowok="t"/>
              </v:shape>
            </v:group>
            <v:group style="position:absolute;left:1027;top:10701;width:9890;height:2" coordorigin="1027,10701" coordsize="9890,2">
              <v:shape style="position:absolute;left:1027;top:10701;width:9890;height:2" coordorigin="1027,10701" coordsize="9890,0" path="m1027,10701l10918,10701e" filled="f" stroked="t" strokeweight="1.06002pt" strokecolor="#000000">
                <v:path arrowok="t"/>
              </v:shape>
            </v:group>
            <v:group style="position:absolute;left:1028;top:11062;width:9888;height:2" coordorigin="1028,11062" coordsize="9888,2">
              <v:shape style="position:absolute;left:1028;top:11062;width:9888;height:2" coordorigin="1028,11062" coordsize="9888,0" path="m1028,11062l10916,11062e" filled="f" stroked="t" strokeweight=".140pt" strokecolor="#000000">
                <v:path arrowok="t"/>
              </v:shape>
            </v:group>
            <v:group style="position:absolute;left:1027;top:11070;width:9890;height:2" coordorigin="1027,11070" coordsize="9890,2">
              <v:shape style="position:absolute;left:1027;top:11070;width:9890;height:2" coordorigin="1027,11070" coordsize="9890,0" path="m1027,11070l10918,11070e" filled="f" stroked="t" strokeweight="1.06002pt" strokecolor="#000000">
                <v:path arrowok="t"/>
              </v:shape>
            </v:group>
            <v:group style="position:absolute;left:1028;top:11431;width:9888;height:2" coordorigin="1028,11431" coordsize="9888,2">
              <v:shape style="position:absolute;left:1028;top:11431;width:9888;height:2" coordorigin="1028,11431" coordsize="9888,0" path="m1028,11431l10916,11431e" filled="f" stroked="t" strokeweight=".140pt" strokecolor="#000000">
                <v:path arrowok="t"/>
              </v:shape>
            </v:group>
            <v:group style="position:absolute;left:1027;top:11440;width:9890;height:2" coordorigin="1027,11440" coordsize="9890,2">
              <v:shape style="position:absolute;left:1027;top:11440;width:9890;height:2" coordorigin="1027,11440" coordsize="9890,0" path="m1027,11440l10918,11440e" filled="f" stroked="t" strokeweight="1.05996pt" strokecolor="#000000">
                <v:path arrowok="t"/>
              </v:shape>
            </v:group>
            <v:group style="position:absolute;left:1028;top:11802;width:9888;height:2" coordorigin="1028,11802" coordsize="9888,2">
              <v:shape style="position:absolute;left:1028;top:11802;width:9888;height:2" coordorigin="1028,11802" coordsize="9888,0" path="m1028,11802l10916,11802e" filled="f" stroked="t" strokeweight=".140pt" strokecolor="#000000">
                <v:path arrowok="t"/>
              </v:shape>
            </v:group>
            <v:group style="position:absolute;left:1027;top:11810;width:9890;height:2" coordorigin="1027,11810" coordsize="9890,2">
              <v:shape style="position:absolute;left:1027;top:11810;width:9890;height:2" coordorigin="1027,11810" coordsize="9890,0" path="m1027,11810l10918,11810e" filled="f" stroked="t" strokeweight="1.06002pt" strokecolor="#000000">
                <v:path arrowok="t"/>
              </v:shape>
            </v:group>
            <v:group style="position:absolute;left:1028;top:12171;width:9888;height:2" coordorigin="1028,12171" coordsize="9888,2">
              <v:shape style="position:absolute;left:1028;top:12171;width:9888;height:2" coordorigin="1028,12171" coordsize="9888,0" path="m1028,12171l10916,12171e" filled="f" stroked="t" strokeweight=".140pt" strokecolor="#000000">
                <v:path arrowok="t"/>
              </v:shape>
            </v:group>
            <v:group style="position:absolute;left:1027;top:12180;width:9890;height:2" coordorigin="1027,12180" coordsize="9890,2">
              <v:shape style="position:absolute;left:1027;top:12180;width:9890;height:2" coordorigin="1027,12180" coordsize="9890,0" path="m1027,12180l10918,12180e" filled="f" stroked="t" strokeweight="1.05996pt" strokecolor="#000000">
                <v:path arrowok="t"/>
              </v:shape>
            </v:group>
            <v:group style="position:absolute;left:1028;top:12541;width:9888;height:2" coordorigin="1028,12541" coordsize="9888,2">
              <v:shape style="position:absolute;left:1028;top:12541;width:9888;height:2" coordorigin="1028,12541" coordsize="9888,0" path="m1028,12541l10916,12541e" filled="f" stroked="t" strokeweight=".140pt" strokecolor="#000000">
                <v:path arrowok="t"/>
              </v:shape>
            </v:group>
            <v:group style="position:absolute;left:1027;top:12549;width:9890;height:2" coordorigin="1027,12549" coordsize="9890,2">
              <v:shape style="position:absolute;left:1027;top:12549;width:9890;height:2" coordorigin="1027,12549" coordsize="9890,0" path="m1027,12549l10918,12549e" filled="f" stroked="t" strokeweight="1.06002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2"/>
          <w:szCs w:val="22"/>
          <w:w w:val="102"/>
        </w:rPr>
        <w:t>monoc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monoc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monoc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391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w w:val="102"/>
        </w:rPr>
        <w:t>monoc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2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2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2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928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lo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t</w:t>
      </w:r>
      <w:r>
        <w:rPr>
          <w:rFonts w:ascii="Arial" w:hAnsi="Arial" w:cs="Arial" w:eastAsia="Arial"/>
          <w:sz w:val="22"/>
          <w:szCs w:val="22"/>
          <w:spacing w:val="14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l_kill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1807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sp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lls_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x_d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sp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lls_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lion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il_f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18"/>
        </w:rPr>
        <w:t>il</w:t>
      </w:r>
      <w:r>
        <w:rPr>
          <w:rFonts w:ascii="Arial" w:hAnsi="Arial" w:cs="Arial" w:eastAsia="Arial"/>
          <w:sz w:val="22"/>
          <w:szCs w:val="22"/>
          <w:spacing w:val="-1"/>
          <w:w w:val="11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54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18"/>
        </w:rPr>
        <w:t>il</w:t>
      </w:r>
      <w:r>
        <w:rPr>
          <w:rFonts w:ascii="Arial" w:hAnsi="Arial" w:cs="Arial" w:eastAsia="Arial"/>
          <w:sz w:val="22"/>
          <w:szCs w:val="22"/>
          <w:spacing w:val="-1"/>
          <w:w w:val="11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st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 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e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st.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6426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4031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1"/>
          <w:w w:val="95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f_b_l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1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il_o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f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w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moid_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669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3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s_b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l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0" w:after="0" w:line="265" w:lineRule="exact"/>
        <w:ind w:left="121" w:right="-20"/>
        <w:jc w:val="left"/>
        <w:rPr>
          <w:rFonts w:ascii="Yu Gothic UI" w:hAnsi="Yu Gothic UI" w:cs="Yu Gothic UI" w:eastAsia="Yu Gothic UI"/>
          <w:sz w:val="22"/>
          <w:szCs w:val="22"/>
        </w:rPr>
      </w:pPr>
      <w:rPr/>
      <w:r>
        <w:rPr>
          <w:rFonts w:ascii="Yu Gothic UI" w:hAnsi="Yu Gothic UI" w:cs="Yu Gothic UI" w:eastAsia="Yu Gothic UI"/>
          <w:sz w:val="22"/>
          <w:szCs w:val="22"/>
          <w:w w:val="106"/>
          <w:b/>
          <w:bCs/>
        </w:rPr>
        <w:t>Ave</w:t>
      </w:r>
      <w:r>
        <w:rPr>
          <w:rFonts w:ascii="Yu Gothic UI" w:hAnsi="Yu Gothic UI" w:cs="Yu Gothic UI" w:eastAsia="Yu Gothic UI"/>
          <w:sz w:val="22"/>
          <w:szCs w:val="22"/>
          <w:spacing w:val="-1"/>
          <w:w w:val="106"/>
          <w:b/>
          <w:bCs/>
        </w:rPr>
        <w:t>r</w:t>
      </w:r>
      <w:r>
        <w:rPr>
          <w:rFonts w:ascii="Yu Gothic UI" w:hAnsi="Yu Gothic UI" w:cs="Yu Gothic UI" w:eastAsia="Yu Gothic UI"/>
          <w:sz w:val="22"/>
          <w:szCs w:val="22"/>
          <w:spacing w:val="1"/>
          <w:w w:val="111"/>
          <w:b/>
          <w:bCs/>
        </w:rPr>
        <w:t>a</w:t>
      </w:r>
      <w:r>
        <w:rPr>
          <w:rFonts w:ascii="Yu Gothic UI" w:hAnsi="Yu Gothic UI" w:cs="Yu Gothic UI" w:eastAsia="Yu Gothic UI"/>
          <w:sz w:val="22"/>
          <w:szCs w:val="22"/>
          <w:spacing w:val="-1"/>
          <w:w w:val="96"/>
          <w:b/>
          <w:bCs/>
        </w:rPr>
        <w:t>g</w:t>
      </w:r>
      <w:r>
        <w:rPr>
          <w:rFonts w:ascii="Yu Gothic UI" w:hAnsi="Yu Gothic UI" w:cs="Yu Gothic UI" w:eastAsia="Yu Gothic UI"/>
          <w:sz w:val="22"/>
          <w:szCs w:val="22"/>
          <w:spacing w:val="0"/>
          <w:w w:val="111"/>
          <w:b/>
          <w:bCs/>
        </w:rPr>
        <w:t>e</w:t>
      </w:r>
      <w:r>
        <w:rPr>
          <w:rFonts w:ascii="Yu Gothic UI" w:hAnsi="Yu Gothic UI" w:cs="Yu Gothic UI" w:eastAsia="Yu Gothic UI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1080" w:bottom="280" w:left="940" w:right="168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31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1"/>
                <w:w w:val="106"/>
              </w:rPr>
              <w:t>M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h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6"/>
              </w:rPr>
              <w:t>y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l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a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6"/>
              </w:rPr>
              <w:t>d</w:t>
            </w:r>
            <w:r>
              <w:rPr>
                <w:rFonts w:ascii="Arial" w:hAnsi="Arial" w:cs="Arial" w:eastAsia="Arial"/>
                <w:sz w:val="22"/>
                <w:szCs w:val="22"/>
                <w:spacing w:val="1"/>
                <w:w w:val="10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b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8"/>
              </w:rPr>
              <w:t>i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8"/>
              </w:rPr>
              <w:t>n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2"/>
              </w:rPr>
              <w:t>s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30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1"/>
                <w:w w:val="104"/>
              </w:rPr>
              <w:t>D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4"/>
              </w:rPr>
              <w:t>m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h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4"/>
              </w:rPr>
              <w:t>y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l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a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4"/>
              </w:rPr>
              <w:t>d</w:t>
            </w:r>
            <w:r>
              <w:rPr>
                <w:rFonts w:ascii="Arial" w:hAnsi="Arial" w:cs="Arial" w:eastAsia="Arial"/>
                <w:sz w:val="22"/>
                <w:szCs w:val="22"/>
                <w:spacing w:val="5"/>
                <w:w w:val="104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b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8"/>
              </w:rPr>
              <w:t>i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8"/>
              </w:rPr>
              <w:t>n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2"/>
              </w:rPr>
              <w:t>s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30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6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1"/>
                <w:w w:val="106"/>
              </w:rPr>
              <w:t>o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6"/>
              </w:rPr>
              <w:t>a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6"/>
              </w:rPr>
              <w:t>l</w:t>
            </w:r>
            <w:r>
              <w:rPr>
                <w:rFonts w:ascii="Arial" w:hAnsi="Arial" w:cs="Arial" w:eastAsia="Arial"/>
                <w:sz w:val="22"/>
                <w:szCs w:val="22"/>
                <w:spacing w:val="-2"/>
                <w:w w:val="10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n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u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4"/>
              </w:rPr>
              <w:t>m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b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9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30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%</w:t>
            </w:r>
            <w:r>
              <w:rPr>
                <w:rFonts w:ascii="Arial" w:hAnsi="Arial" w:cs="Arial" w:eastAsia="Arial"/>
                <w:sz w:val="22"/>
                <w:szCs w:val="22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2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2"/>
              </w:rPr>
              <w:t>m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2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27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h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4"/>
              </w:rPr>
              <w:t>y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4"/>
              </w:rPr>
              <w:t>l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27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6"/>
              </w:rPr>
              <w:t>io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4"/>
              </w:rPr>
              <w:t>n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10052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230202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240254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12090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351649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363739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23923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40415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64338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20907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90696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111603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.27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17459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401188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418647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25673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87768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113441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.37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21168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63664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84832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.05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13701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92780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106481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25461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64682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90143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11186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556712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567898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.03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21585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23277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44862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29547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27114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56661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26192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78256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104448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26664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74253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100917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12995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83780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96775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30779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33155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63934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25217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86729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111946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22930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85054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107984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27304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74317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101621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32990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17189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50179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.26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26491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83237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109728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26688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71094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97782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21700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68869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90569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.04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17741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104233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121974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31771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27891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59662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19226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125949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145175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26193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73378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99571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24630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82138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106768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21043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63586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84629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25819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41099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66918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2451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2619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5070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20512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104070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124582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25789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92301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118090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23123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116495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139618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14889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41249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56138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18158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14528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32686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18832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134008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152840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21524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13248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34772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</w:tbl>
    <w:p>
      <w:pPr>
        <w:jc w:val="right"/>
        <w:spacing w:after="0"/>
        <w:sectPr>
          <w:pgSz w:w="11920" w:h="16860"/>
          <w:pgMar w:top="980" w:bottom="280" w:left="900" w:right="168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10193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93608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103801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20439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94223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114662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23801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83428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107229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18475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224195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242670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.39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10705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82122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92827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27443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40040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67483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.33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22837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78753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101590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24265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79790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104055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20499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67601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88100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20786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88301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109087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22145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112775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134920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17952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231724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249676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1296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802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2098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.23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1706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2023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.33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884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552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1436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24045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142961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167006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26040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71456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97496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.29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26277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73098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99375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25951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73399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99350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25745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75201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100946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24611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44514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69125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  <w:shd w:val="clear" w:color="auto" w:fill="FBE3D5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1295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  <w:shd w:val="clear" w:color="auto" w:fill="FBE3D5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1021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  <w:shd w:val="clear" w:color="auto" w:fill="FBE3D5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2316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  <w:shd w:val="clear" w:color="auto" w:fill="FBE3D5"/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.08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  <w:shd w:val="clear" w:color="auto" w:fill="FBE3D5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605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  <w:shd w:val="clear" w:color="auto" w:fill="FBE3D5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1357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  <w:shd w:val="clear" w:color="auto" w:fill="FBE3D5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1962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  <w:shd w:val="clear" w:color="auto" w:fill="FBE3D5"/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12270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149385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161655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9954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81067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91021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.06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16660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177940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194600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14621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143185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157806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16182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164075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180257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.02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20542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219714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240256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25425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35777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61202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25437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140955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166392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24002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142605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166607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21350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130086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151436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23928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74022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97950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23870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82199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106069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18091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165792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183883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22279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78003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100282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8825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53252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62077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13303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649189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662492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</w:tbl>
    <w:p>
      <w:pPr>
        <w:jc w:val="right"/>
        <w:spacing w:after="0"/>
        <w:sectPr>
          <w:pgSz w:w="11920" w:h="16860"/>
          <w:pgMar w:top="980" w:bottom="280" w:left="900" w:right="168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23481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119838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143319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20721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140126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160847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23995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136627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160622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.06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21848</w:t>
            </w:r>
          </w:p>
        </w:tc>
        <w:tc>
          <w:tcPr>
            <w:tcW w:w="2266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119765</w:t>
            </w:r>
          </w:p>
        </w:tc>
        <w:tc>
          <w:tcPr>
            <w:tcW w:w="1606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141613</w:t>
            </w:r>
          </w:p>
        </w:tc>
        <w:tc>
          <w:tcPr>
            <w:tcW w:w="1973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21828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66497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88325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.29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21859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76830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98689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10666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174206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184872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.23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31174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64728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95902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24362</w:t>
            </w:r>
          </w:p>
        </w:tc>
        <w:tc>
          <w:tcPr>
            <w:tcW w:w="2266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76992</w:t>
            </w:r>
          </w:p>
        </w:tc>
        <w:tc>
          <w:tcPr>
            <w:tcW w:w="1606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101354</w:t>
            </w:r>
          </w:p>
        </w:tc>
        <w:tc>
          <w:tcPr>
            <w:tcW w:w="1973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12584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27473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40057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23794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95133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118927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1251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1031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2282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  <w:shd w:val="clear" w:color="auto" w:fill="E1EEDA"/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9770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111290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121060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8454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46557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55011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21204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131446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152650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20695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105615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126310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21523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101544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123067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.51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18265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233585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251850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23588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136469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160057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.26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11886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320898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332784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12078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106882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118960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11723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148064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159787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.66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22749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120741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143490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.15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31929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28805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60734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4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.43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21902</w:t>
            </w:r>
          </w:p>
        </w:tc>
        <w:tc>
          <w:tcPr>
            <w:tcW w:w="2266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76842</w:t>
            </w:r>
          </w:p>
        </w:tc>
        <w:tc>
          <w:tcPr>
            <w:tcW w:w="1606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98744</w:t>
            </w:r>
          </w:p>
        </w:tc>
        <w:tc>
          <w:tcPr>
            <w:tcW w:w="1973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20700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81651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102351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.78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14374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68986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943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83360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2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.76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20277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91111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111388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1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.80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25345</w:t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89510</w:t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114855</w:t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7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.93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right="10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14085</w:t>
            </w:r>
          </w:p>
        </w:tc>
        <w:tc>
          <w:tcPr>
            <w:tcW w:w="2266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148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341647</w:t>
            </w:r>
          </w:p>
        </w:tc>
        <w:tc>
          <w:tcPr>
            <w:tcW w:w="1606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820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355732</w:t>
            </w:r>
          </w:p>
        </w:tc>
        <w:tc>
          <w:tcPr>
            <w:tcW w:w="1973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right="72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</w:rPr>
              <w:t>9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</w:rPr>
              <w:t>6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98"/>
              </w:rPr>
              <w:t>.04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959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0" w:after="0" w:line="306" w:lineRule="exact"/>
              <w:ind w:left="1269" w:right="-41"/>
              <w:jc w:val="left"/>
              <w:rPr>
                <w:rFonts w:ascii="Yu Gothic UI" w:hAnsi="Yu Gothic UI" w:cs="Yu Gothic UI" w:eastAsia="Yu Gothic UI"/>
                <w:sz w:val="22"/>
                <w:szCs w:val="22"/>
              </w:rPr>
            </w:pPr>
            <w:rPr/>
            <w:r>
              <w:rPr>
                <w:rFonts w:ascii="Yu Gothic UI" w:hAnsi="Yu Gothic UI" w:cs="Yu Gothic UI" w:eastAsia="Yu Gothic UI"/>
                <w:sz w:val="22"/>
                <w:szCs w:val="22"/>
                <w:spacing w:val="1"/>
                <w:w w:val="107"/>
                <w:b/>
                <w:bCs/>
                <w:position w:val="-1"/>
              </w:rPr>
              <w:t>19494</w:t>
            </w:r>
            <w:r>
              <w:rPr>
                <w:rFonts w:ascii="Yu Gothic UI" w:hAnsi="Yu Gothic UI" w:cs="Yu Gothic UI" w:eastAsia="Yu Gothic U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2266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306" w:lineRule="exact"/>
              <w:ind w:left="1387" w:right="-20"/>
              <w:jc w:val="left"/>
              <w:rPr>
                <w:rFonts w:ascii="Yu Gothic UI" w:hAnsi="Yu Gothic UI" w:cs="Yu Gothic UI" w:eastAsia="Yu Gothic UI"/>
                <w:sz w:val="22"/>
                <w:szCs w:val="22"/>
              </w:rPr>
            </w:pPr>
            <w:rPr/>
            <w:r>
              <w:rPr>
                <w:rFonts w:ascii="Yu Gothic UI" w:hAnsi="Yu Gothic UI" w:cs="Yu Gothic UI" w:eastAsia="Yu Gothic UI"/>
                <w:sz w:val="22"/>
                <w:szCs w:val="22"/>
                <w:spacing w:val="1"/>
                <w:w w:val="108"/>
                <w:b/>
                <w:bCs/>
                <w:position w:val="-1"/>
              </w:rPr>
              <w:t>107604</w:t>
            </w:r>
            <w:r>
              <w:rPr>
                <w:rFonts w:ascii="Yu Gothic UI" w:hAnsi="Yu Gothic UI" w:cs="Yu Gothic UI" w:eastAsia="Yu Gothic U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606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0" w:after="0" w:line="306" w:lineRule="exact"/>
              <w:ind w:left="727" w:right="-20"/>
              <w:jc w:val="left"/>
              <w:rPr>
                <w:rFonts w:ascii="Yu Gothic UI" w:hAnsi="Yu Gothic UI" w:cs="Yu Gothic UI" w:eastAsia="Yu Gothic UI"/>
                <w:sz w:val="22"/>
                <w:szCs w:val="22"/>
              </w:rPr>
            </w:pPr>
            <w:rPr/>
            <w:r>
              <w:rPr>
                <w:rFonts w:ascii="Yu Gothic UI" w:hAnsi="Yu Gothic UI" w:cs="Yu Gothic UI" w:eastAsia="Yu Gothic UI"/>
                <w:sz w:val="22"/>
                <w:szCs w:val="22"/>
                <w:spacing w:val="1"/>
                <w:w w:val="109"/>
                <w:b/>
                <w:bCs/>
                <w:position w:val="-1"/>
              </w:rPr>
              <w:t>127098</w:t>
            </w:r>
            <w:r>
              <w:rPr>
                <w:rFonts w:ascii="Yu Gothic UI" w:hAnsi="Yu Gothic UI" w:cs="Yu Gothic UI" w:eastAsia="Yu Gothic U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973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0" w:after="0" w:line="306" w:lineRule="exact"/>
              <w:ind w:left="1286" w:right="-20"/>
              <w:jc w:val="left"/>
              <w:rPr>
                <w:rFonts w:ascii="Yu Gothic UI" w:hAnsi="Yu Gothic UI" w:cs="Yu Gothic UI" w:eastAsia="Yu Gothic UI"/>
                <w:sz w:val="22"/>
                <w:szCs w:val="22"/>
              </w:rPr>
            </w:pPr>
            <w:rPr/>
            <w:r>
              <w:rPr>
                <w:rFonts w:ascii="Yu Gothic UI" w:hAnsi="Yu Gothic UI" w:cs="Yu Gothic UI" w:eastAsia="Yu Gothic UI"/>
                <w:sz w:val="22"/>
                <w:szCs w:val="22"/>
                <w:spacing w:val="1"/>
                <w:w w:val="106"/>
                <w:b/>
                <w:bCs/>
                <w:position w:val="-1"/>
              </w:rPr>
              <w:t>77.25</w:t>
            </w:r>
            <w:r>
              <w:rPr>
                <w:rFonts w:ascii="Yu Gothic UI" w:hAnsi="Yu Gothic UI" w:cs="Yu Gothic UI" w:eastAsia="Yu Gothic UI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1920" w:h="16860"/>
          <w:pgMar w:top="980" w:bottom="280" w:left="900" w:right="1680"/>
        </w:sectPr>
      </w:pPr>
      <w:rPr/>
    </w:p>
    <w:p>
      <w:pPr>
        <w:spacing w:before="74" w:after="0" w:line="240" w:lineRule="auto"/>
        <w:ind w:left="466" w:right="-20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pict>
          <v:group style="position:absolute;margin-left:50.860001pt;margin-top:72.455978pt;width:55.024pt;height:38.104pt;mso-position-horizontal-relative:page;mso-position-vertical-relative:page;z-index:-1625" coordorigin="1017,1449" coordsize="1100,762">
            <v:group style="position:absolute;left:1027;top:1459;width:1080;height:372" coordorigin="1027,1459" coordsize="1080,372">
              <v:shape style="position:absolute;left:1027;top:1459;width:1080;height:372" coordorigin="1027,1459" coordsize="1080,372" path="m1037,1832l2117,1832,2117,1459,1037,1459,1037,1832e" filled="t" fillcolor="#FBE3D5" stroked="f">
                <v:path arrowok="t"/>
                <v:fill/>
              </v:shape>
            </v:group>
            <v:group style="position:absolute;left:1027;top:1829;width:1080;height:372" coordorigin="1027,1829" coordsize="1080,372">
              <v:shape style="position:absolute;left:1027;top:1829;width:1080;height:372" coordorigin="1027,1829" coordsize="1080,372" path="m1037,2201l2117,2201,2117,1829,1037,1829,1037,2201e" filled="t" fillcolor="#E1EEDA" stroked="f">
                <v:path arrowok="t"/>
                <v:fill/>
              </v:shape>
            </v:group>
            <w10:wrap type="none"/>
          </v:group>
        </w:pic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</w:t>
      </w:r>
      <w:r>
        <w:rPr>
          <w:rFonts w:ascii="Arial" w:hAnsi="Arial" w:cs="Arial" w:eastAsia="Arial"/>
          <w:sz w:val="22"/>
          <w:szCs w:val="22"/>
          <w:spacing w:val="18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(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0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44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7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t</w:t>
      </w:r>
      <w:r>
        <w:rPr>
          <w:rFonts w:ascii="Arial" w:hAnsi="Arial" w:cs="Arial" w:eastAsia="Arial"/>
          <w:sz w:val="22"/>
          <w:szCs w:val="22"/>
          <w:spacing w:val="3"/>
          <w:w w:val="10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</w:t>
      </w:r>
      <w:r>
        <w:rPr>
          <w:rFonts w:ascii="Arial" w:hAnsi="Arial" w:cs="Arial" w:eastAsia="Arial"/>
          <w:sz w:val="22"/>
          <w:szCs w:val="22"/>
          <w:spacing w:val="25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lls)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66" w:right="-20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dod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m-,</w:t>
      </w:r>
      <w:r>
        <w:rPr>
          <w:rFonts w:ascii="Arial" w:hAnsi="Arial" w:cs="Arial" w:eastAsia="Arial"/>
          <w:sz w:val="22"/>
          <w:szCs w:val="22"/>
          <w:spacing w:val="45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6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m-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11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m-</w:t>
      </w:r>
      <w:r>
        <w:rPr>
          <w:rFonts w:ascii="Arial" w:hAnsi="Arial" w:cs="Arial" w:eastAsia="Arial"/>
          <w:sz w:val="22"/>
          <w:szCs w:val="22"/>
          <w:spacing w:val="-2"/>
          <w:w w:val="105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d</w:t>
      </w:r>
      <w:r>
        <w:rPr>
          <w:rFonts w:ascii="Arial" w:hAnsi="Arial" w:cs="Arial" w:eastAsia="Arial"/>
          <w:sz w:val="22"/>
          <w:szCs w:val="22"/>
          <w:spacing w:val="3"/>
          <w:w w:val="105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lls,</w:t>
      </w:r>
      <w:r>
        <w:rPr>
          <w:rFonts w:ascii="Arial" w:hAnsi="Arial" w:cs="Arial" w:eastAsia="Arial"/>
          <w:sz w:val="22"/>
          <w:szCs w:val="22"/>
          <w:spacing w:val="21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</w:t>
      </w:r>
      <w:r>
        <w:rPr>
          <w:rFonts w:ascii="Arial" w:hAnsi="Arial" w:cs="Arial" w:eastAsia="Arial"/>
          <w:sz w:val="22"/>
          <w:szCs w:val="22"/>
          <w:spacing w:val="32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r</w:t>
      </w:r>
      <w:r>
        <w:rPr>
          <w:rFonts w:ascii="Arial" w:hAnsi="Arial" w:cs="Arial" w:eastAsia="Arial"/>
          <w:sz w:val="22"/>
          <w:szCs w:val="22"/>
          <w:spacing w:val="49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2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lls</w:t>
      </w:r>
      <w:r>
        <w:rPr>
          <w:rFonts w:ascii="Arial" w:hAnsi="Arial" w:cs="Arial" w:eastAsia="Arial"/>
          <w:sz w:val="22"/>
          <w:szCs w:val="22"/>
          <w:spacing w:val="24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11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a</w:t>
      </w:r>
    </w:p>
    <w:p>
      <w:pPr>
        <w:jc w:val="left"/>
        <w:spacing w:after="0"/>
        <w:sectPr>
          <w:pgSz w:w="11920" w:h="16860"/>
          <w:pgMar w:top="1440" w:bottom="280" w:left="1680" w:right="9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1920" w:h="16860"/>
          <w:pgMar w:top="0" w:bottom="0" w:left="0" w:right="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1920" w:h="16860"/>
          <w:pgMar w:top="0" w:bottom="0" w:left="0" w:right="0"/>
        </w:sectPr>
      </w:pPr>
      <w:rPr/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0" w:after="0" w:line="240" w:lineRule="auto"/>
        <w:ind w:left="108" w:right="-20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0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ly</w:t>
      </w:r>
      <w:r>
        <w:rPr>
          <w:rFonts w:ascii="Arial" w:hAnsi="Arial" w:cs="Arial" w:eastAsia="Arial"/>
          <w:sz w:val="22"/>
          <w:szCs w:val="22"/>
          <w:spacing w:val="14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sectPr>
      <w:pgSz w:w="11920" w:h="16860"/>
      <w:pgMar w:top="1580" w:bottom="280" w:left="94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Yu Gothic UI">
    <w:altName w:val="Yu Gothic UI"/>
    <w:charset w:val="128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 治和 （ すずき はるかず ）</dc:creator>
  <dcterms:created xsi:type="dcterms:W3CDTF">2021-10-26T12:21:20Z</dcterms:created>
  <dcterms:modified xsi:type="dcterms:W3CDTF">2021-10-26T12:21:20Z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2021-10-26T00:00:00Z</vt:filetime>
  </property>
</Properties>
</file>