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990" w:rsidRPr="008A7687" w:rsidRDefault="008A7687" w:rsidP="00D92990">
      <w:pPr>
        <w:pStyle w:val="Title10"/>
        <w:rPr>
          <w:rFonts w:cs="Arial"/>
          <w:szCs w:val="36"/>
        </w:rPr>
      </w:pPr>
      <w:proofErr w:type="gramStart"/>
      <w:r w:rsidRPr="008A7687">
        <w:rPr>
          <w:rFonts w:cs="Arial"/>
          <w:szCs w:val="36"/>
        </w:rPr>
        <w:t>Online Resource 2.</w:t>
      </w:r>
      <w:proofErr w:type="gramEnd"/>
      <w:r w:rsidRPr="008A7687">
        <w:rPr>
          <w:rFonts w:cs="Arial"/>
          <w:szCs w:val="36"/>
        </w:rPr>
        <w:t xml:space="preserve"> Modeled Extremely Hot and Extremely Cold Days in the 1999-2001 Base Period</w:t>
      </w:r>
    </w:p>
    <w:p w:rsidR="00D92990" w:rsidRPr="00082CED" w:rsidRDefault="00D92990" w:rsidP="00D92990">
      <w:pPr>
        <w:pStyle w:val="author"/>
      </w:pPr>
      <w:r w:rsidRPr="00082CED">
        <w:rPr>
          <w:b/>
        </w:rPr>
        <w:t xml:space="preserve">Authors: </w:t>
      </w:r>
      <w:r w:rsidR="008A7687" w:rsidRPr="00082CED">
        <w:t>David Mills</w:t>
      </w:r>
      <w:bookmarkStart w:id="0" w:name="_GoBack"/>
      <w:bookmarkEnd w:id="0"/>
      <w:proofErr w:type="gramStart"/>
      <w:r w:rsidR="008A7687" w:rsidRPr="00082CED">
        <w:t>,</w:t>
      </w:r>
      <w:r w:rsidR="008A7687" w:rsidRPr="00082CED">
        <w:rPr>
          <w:vertAlign w:val="superscript"/>
        </w:rPr>
        <w:t>1</w:t>
      </w:r>
      <w:proofErr w:type="gramEnd"/>
      <w:r w:rsidR="008A7687" w:rsidRPr="00082CED">
        <w:t xml:space="preserve"> Joel Schwartz,</w:t>
      </w:r>
      <w:r w:rsidR="008A7687" w:rsidRPr="00082CED">
        <w:rPr>
          <w:vertAlign w:val="superscript"/>
        </w:rPr>
        <w:t>2</w:t>
      </w:r>
      <w:r w:rsidR="008A7687" w:rsidRPr="00082CED">
        <w:t xml:space="preserve"> </w:t>
      </w:r>
      <w:proofErr w:type="spellStart"/>
      <w:r w:rsidR="008A7687" w:rsidRPr="00082CED">
        <w:t>Mihye</w:t>
      </w:r>
      <w:proofErr w:type="spellEnd"/>
      <w:r w:rsidR="008A7687" w:rsidRPr="00082CED">
        <w:t xml:space="preserve"> Lee,</w:t>
      </w:r>
      <w:r w:rsidR="008A7687" w:rsidRPr="00082CED">
        <w:rPr>
          <w:vertAlign w:val="superscript"/>
        </w:rPr>
        <w:t>2</w:t>
      </w:r>
      <w:r w:rsidR="008A7687" w:rsidRPr="00082CED">
        <w:t xml:space="preserve"> Marcus Sarofim,</w:t>
      </w:r>
      <w:r w:rsidR="008A7687" w:rsidRPr="00082CED">
        <w:rPr>
          <w:vertAlign w:val="superscript"/>
        </w:rPr>
        <w:t>3</w:t>
      </w:r>
      <w:r w:rsidR="008A7687" w:rsidRPr="00082CED">
        <w:t xml:space="preserve"> Russell Jones</w:t>
      </w:r>
      <w:r w:rsidR="008A7687">
        <w:t>,</w:t>
      </w:r>
      <w:r w:rsidR="008A7687" w:rsidRPr="00082CED">
        <w:rPr>
          <w:vertAlign w:val="superscript"/>
        </w:rPr>
        <w:t>1</w:t>
      </w:r>
      <w:r w:rsidR="008A7687" w:rsidRPr="00082CED">
        <w:t xml:space="preserve"> </w:t>
      </w:r>
      <w:r w:rsidR="008A7687">
        <w:t>Megan Lawson,</w:t>
      </w:r>
      <w:r w:rsidR="008A7687" w:rsidRPr="004D37F8">
        <w:rPr>
          <w:vertAlign w:val="superscript"/>
        </w:rPr>
        <w:t>4</w:t>
      </w:r>
      <w:r w:rsidR="008A7687">
        <w:t xml:space="preserve"> Michael Duckworth</w:t>
      </w:r>
      <w:r w:rsidR="008A7687" w:rsidRPr="00082CED">
        <w:rPr>
          <w:vertAlign w:val="superscript"/>
        </w:rPr>
        <w:t>1</w:t>
      </w:r>
      <w:r w:rsidR="008A7687" w:rsidRPr="00F024B1">
        <w:t>,</w:t>
      </w:r>
      <w:r w:rsidR="008A7687" w:rsidRPr="001D2F7D">
        <w:t xml:space="preserve"> a</w:t>
      </w:r>
      <w:r w:rsidR="008A7687" w:rsidRPr="00082CED">
        <w:t>nd Leland Deck</w:t>
      </w:r>
      <w:r w:rsidR="008A7687">
        <w:rPr>
          <w:vertAlign w:val="superscript"/>
        </w:rPr>
        <w:t>5</w:t>
      </w:r>
    </w:p>
    <w:p w:rsidR="00D92990" w:rsidRDefault="00D92990" w:rsidP="00D92990">
      <w:pPr>
        <w:pStyle w:val="affiliation"/>
      </w:pPr>
      <w:r w:rsidRPr="00082CED">
        <w:rPr>
          <w:b/>
        </w:rPr>
        <w:t xml:space="preserve">Affiliations: </w:t>
      </w:r>
      <w:r w:rsidRPr="00082CED">
        <w:rPr>
          <w:vertAlign w:val="superscript"/>
        </w:rPr>
        <w:t>1</w:t>
      </w:r>
      <w:r w:rsidRPr="00082CED">
        <w:t>Stratus Consulting Inc.</w:t>
      </w:r>
      <w:r>
        <w:t>, 1881 Ninth Street, Suite 201, Boulder, CO 80302, USA</w:t>
      </w:r>
      <w:r w:rsidRPr="00082CED">
        <w:t xml:space="preserve">; </w:t>
      </w:r>
      <w:r w:rsidRPr="00082CED">
        <w:rPr>
          <w:vertAlign w:val="superscript"/>
        </w:rPr>
        <w:t>2</w:t>
      </w:r>
      <w:r w:rsidRPr="00082CED">
        <w:t>Harvard University</w:t>
      </w:r>
      <w:r>
        <w:t xml:space="preserve">, </w:t>
      </w:r>
      <w:r w:rsidRPr="00F40E27">
        <w:t>Harvard School of Public Health, Department of Environmental Health, Department of Epidemiology</w:t>
      </w:r>
      <w:r>
        <w:t xml:space="preserve">, 677 Huntington Avenue, Boston, MA 02115, USA; </w:t>
      </w:r>
      <w:r w:rsidRPr="00FA4D45">
        <w:rPr>
          <w:vertAlign w:val="superscript"/>
        </w:rPr>
        <w:t>3</w:t>
      </w:r>
      <w:r w:rsidRPr="00FA4D45">
        <w:t>Climate Change Division (6207-J), U</w:t>
      </w:r>
      <w:r>
        <w:t>.</w:t>
      </w:r>
      <w:r w:rsidRPr="00FA4D45">
        <w:t>S</w:t>
      </w:r>
      <w:r>
        <w:t>.</w:t>
      </w:r>
      <w:r w:rsidRPr="00FA4D45">
        <w:t xml:space="preserve"> Environmental Protection Agency, 1200 Pennsylvania Ave</w:t>
      </w:r>
      <w:r>
        <w:t>nue</w:t>
      </w:r>
      <w:r w:rsidRPr="00FA4D45">
        <w:t xml:space="preserve"> NW, Washington, DC 20460, USA</w:t>
      </w:r>
      <w:r w:rsidR="008A7687" w:rsidRPr="004D37F8">
        <w:t xml:space="preserve">; </w:t>
      </w:r>
      <w:r w:rsidR="008A7687" w:rsidRPr="004D37F8">
        <w:rPr>
          <w:iCs/>
          <w:vertAlign w:val="superscript"/>
        </w:rPr>
        <w:t>4</w:t>
      </w:r>
      <w:r w:rsidR="008A7687" w:rsidRPr="004D37F8">
        <w:rPr>
          <w:iCs/>
        </w:rPr>
        <w:t xml:space="preserve">Headwaters Economics, P.O. Box 7059, Bozeman, MT 59771, USA; </w:t>
      </w:r>
      <w:r w:rsidR="008A7687" w:rsidRPr="004D37F8">
        <w:rPr>
          <w:iCs/>
          <w:vertAlign w:val="superscript"/>
        </w:rPr>
        <w:t>5</w:t>
      </w:r>
      <w:r w:rsidR="008A7687" w:rsidRPr="004D37F8">
        <w:rPr>
          <w:iCs/>
        </w:rPr>
        <w:t>Clean Air Markets Division, U.S. Environmental Protection Agency, 1310 L Street NW, Washington, DC 20005, USA</w:t>
      </w:r>
    </w:p>
    <w:p w:rsidR="00D92990" w:rsidRDefault="00D92990" w:rsidP="00D92990">
      <w:pPr>
        <w:pStyle w:val="affiliation"/>
      </w:pPr>
      <w:r w:rsidRPr="00082CED">
        <w:rPr>
          <w:b/>
        </w:rPr>
        <w:t>Corresponding author:</w:t>
      </w:r>
      <w:r>
        <w:t xml:space="preserve"> David Mills, </w:t>
      </w:r>
      <w:r w:rsidRPr="00082CED">
        <w:rPr>
          <w:vertAlign w:val="superscript"/>
        </w:rPr>
        <w:t>1</w:t>
      </w:r>
      <w:r w:rsidRPr="00082CED">
        <w:t>Stratus Consulting Inc.</w:t>
      </w:r>
      <w:r>
        <w:t>, 1881 Ninth Street, Suite 201, Boulder, CO 80302, USA</w:t>
      </w:r>
    </w:p>
    <w:p w:rsidR="00D92990" w:rsidRDefault="00D92990" w:rsidP="00D92990">
      <w:pPr>
        <w:pStyle w:val="phone"/>
      </w:pPr>
      <w:r>
        <w:t>Telephone: 303-381-8248</w:t>
      </w:r>
    </w:p>
    <w:p w:rsidR="00D92990" w:rsidRDefault="00D92990" w:rsidP="00D92990">
      <w:pPr>
        <w:pStyle w:val="fax"/>
      </w:pPr>
      <w:r>
        <w:t>Fax 303-381-8000</w:t>
      </w:r>
    </w:p>
    <w:p w:rsidR="00D92990" w:rsidRDefault="00D92990" w:rsidP="00D92990">
      <w:pPr>
        <w:pStyle w:val="email"/>
        <w:rPr>
          <w:rStyle w:val="Hyperlink"/>
          <w:szCs w:val="24"/>
        </w:rPr>
      </w:pPr>
      <w:r>
        <w:t xml:space="preserve">Email: </w:t>
      </w:r>
      <w:hyperlink r:id="rId7" w:history="1">
        <w:r w:rsidRPr="00826D74">
          <w:rPr>
            <w:rStyle w:val="Hyperlink"/>
            <w:szCs w:val="24"/>
          </w:rPr>
          <w:t>dmills@stratusconsulting.com</w:t>
        </w:r>
      </w:hyperlink>
    </w:p>
    <w:p w:rsidR="00256964" w:rsidRPr="000A6239" w:rsidRDefault="00256964" w:rsidP="00256964">
      <w:pPr>
        <w:pStyle w:val="url"/>
        <w:keepNext/>
        <w:rPr>
          <w:b/>
        </w:rPr>
      </w:pPr>
      <w:proofErr w:type="gramStart"/>
      <w:r w:rsidRPr="000A6239">
        <w:rPr>
          <w:b/>
        </w:rPr>
        <w:lastRenderedPageBreak/>
        <w:t>Online Resource 2</w:t>
      </w:r>
      <w:r w:rsidR="000A6239">
        <w:rPr>
          <w:b/>
        </w:rPr>
        <w:t>.</w:t>
      </w:r>
      <w:proofErr w:type="gramEnd"/>
      <w:r w:rsidRPr="000A6239">
        <w:rPr>
          <w:b/>
        </w:rPr>
        <w:t xml:space="preserve"> Extremely hot and cold days in </w:t>
      </w:r>
      <w:r w:rsidR="00361D70">
        <w:rPr>
          <w:b/>
        </w:rPr>
        <w:t xml:space="preserve">the year 2000 </w:t>
      </w:r>
      <w:r w:rsidRPr="000A6239">
        <w:rPr>
          <w:b/>
        </w:rPr>
        <w:t>baseline period</w:t>
      </w:r>
    </w:p>
    <w:p w:rsidR="0056061C" w:rsidRDefault="00256964" w:rsidP="0056061C">
      <w:pPr>
        <w:pStyle w:val="url"/>
      </w:pPr>
      <w:r>
        <w:rPr>
          <w:noProof/>
          <w:lang w:eastAsia="en-US"/>
        </w:rPr>
        <w:drawing>
          <wp:inline distT="0" distB="0" distL="0" distR="0" wp14:anchorId="4A46DE60" wp14:editId="1BCDE44A">
            <wp:extent cx="4993005" cy="8229600"/>
            <wp:effectExtent l="0" t="0" r="17145" b="190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6061C" w:rsidRDefault="0056061C" w:rsidP="0056061C"/>
    <w:p w:rsidR="00256964" w:rsidRPr="0056061C" w:rsidRDefault="00256964" w:rsidP="0056061C">
      <w:r>
        <w:rPr>
          <w:noProof/>
          <w:lang w:eastAsia="en-US"/>
        </w:rPr>
        <w:lastRenderedPageBreak/>
        <w:drawing>
          <wp:inline distT="0" distB="0" distL="0" distR="0" wp14:anchorId="61D1112A" wp14:editId="2C8C6162">
            <wp:extent cx="4993005" cy="8229600"/>
            <wp:effectExtent l="0" t="0" r="17145" b="1905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256964" w:rsidRPr="0056061C" w:rsidSect="00D92990">
      <w:footerReference w:type="default" r:id="rId10"/>
      <w:pgSz w:w="11907" w:h="16840"/>
      <w:pgMar w:top="1418" w:right="1418" w:bottom="1134" w:left="2552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83F" w:rsidRDefault="0000583F">
      <w:r>
        <w:separator/>
      </w:r>
    </w:p>
  </w:endnote>
  <w:endnote w:type="continuationSeparator" w:id="0">
    <w:p w:rsidR="0000583F" w:rsidRDefault="00005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FB8" w:rsidRDefault="00256964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A7687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83F" w:rsidRDefault="0000583F">
      <w:r>
        <w:separator/>
      </w:r>
    </w:p>
  </w:footnote>
  <w:footnote w:type="continuationSeparator" w:id="0">
    <w:p w:rsidR="0000583F" w:rsidRDefault="000058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83F"/>
    <w:rsid w:val="0000583F"/>
    <w:rsid w:val="00041EFB"/>
    <w:rsid w:val="00074A9A"/>
    <w:rsid w:val="000A6239"/>
    <w:rsid w:val="002271E8"/>
    <w:rsid w:val="00256964"/>
    <w:rsid w:val="00361D70"/>
    <w:rsid w:val="00434D52"/>
    <w:rsid w:val="0056061C"/>
    <w:rsid w:val="00744067"/>
    <w:rsid w:val="008A7687"/>
    <w:rsid w:val="00B20FF1"/>
    <w:rsid w:val="00B55DB9"/>
    <w:rsid w:val="00BE3FB8"/>
    <w:rsid w:val="00C0602E"/>
    <w:rsid w:val="00C16CEA"/>
    <w:rsid w:val="00C5679C"/>
    <w:rsid w:val="00D92990"/>
    <w:rsid w:val="00F8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customStyle="1" w:styleId="abbreviations">
    <w:name w:val="abbreviations"/>
    <w:basedOn w:val="abstract"/>
    <w:next w:val="Normal"/>
    <w:pPr>
      <w:tabs>
        <w:tab w:val="left" w:pos="3402"/>
      </w:tabs>
      <w:ind w:left="3402" w:hanging="3402"/>
    </w:pPr>
  </w:style>
  <w:style w:type="paragraph" w:customStyle="1" w:styleId="Title1">
    <w:name w:val="Title1"/>
    <w:basedOn w:val="Normal"/>
    <w:next w:val="author"/>
    <w:rPr>
      <w:rFonts w:ascii="Arial" w:hAnsi="Arial"/>
      <w:b/>
      <w:sz w:val="36"/>
    </w:rPr>
  </w:style>
  <w:style w:type="paragraph" w:customStyle="1" w:styleId="heading1">
    <w:name w:val="heading1"/>
    <w:basedOn w:val="Normal"/>
    <w:next w:val="Normal"/>
    <w:pPr>
      <w:keepNext/>
      <w:spacing w:before="240" w:after="180"/>
    </w:pPr>
    <w:rPr>
      <w:rFonts w:ascii="Arial" w:hAnsi="Arial"/>
      <w:b/>
      <w:sz w:val="32"/>
    </w:rPr>
  </w:style>
  <w:style w:type="paragraph" w:customStyle="1" w:styleId="heading2">
    <w:name w:val="heading2"/>
    <w:basedOn w:val="Normal"/>
    <w:next w:val="Normal"/>
    <w:pPr>
      <w:keepNext/>
      <w:spacing w:before="240" w:after="180"/>
    </w:pPr>
    <w:rPr>
      <w:rFonts w:ascii="Arial" w:hAnsi="Arial"/>
      <w:b/>
    </w:rPr>
  </w:style>
  <w:style w:type="paragraph" w:customStyle="1" w:styleId="heading3">
    <w:name w:val="heading3"/>
    <w:basedOn w:val="Normal"/>
    <w:next w:val="Normal"/>
    <w:pPr>
      <w:keepNext/>
      <w:spacing w:before="240" w:after="180"/>
    </w:pPr>
    <w:rPr>
      <w:rFonts w:ascii="Arial" w:hAnsi="Arial"/>
      <w:i/>
    </w:rPr>
  </w:style>
  <w:style w:type="paragraph" w:customStyle="1" w:styleId="run-in">
    <w:name w:val="run-in"/>
    <w:basedOn w:val="Normal"/>
    <w:next w:val="Normal"/>
    <w:pPr>
      <w:keepNext/>
      <w:spacing w:before="120"/>
    </w:pPr>
    <w:rPr>
      <w:b/>
    </w:rPr>
  </w:style>
  <w:style w:type="paragraph" w:customStyle="1" w:styleId="Title10">
    <w:name w:val="Title1"/>
    <w:basedOn w:val="Normal"/>
    <w:next w:val="author"/>
    <w:rsid w:val="00D92990"/>
    <w:pPr>
      <w:overflowPunct/>
      <w:autoSpaceDE/>
      <w:autoSpaceDN/>
      <w:adjustRightInd/>
      <w:spacing w:after="240" w:line="240" w:lineRule="auto"/>
      <w:textAlignment w:val="auto"/>
    </w:pPr>
    <w:rPr>
      <w:rFonts w:ascii="Arial" w:hAnsi="Arial"/>
      <w:b/>
      <w:sz w:val="36"/>
      <w:lang w:eastAsia="en-US"/>
    </w:rPr>
  </w:style>
  <w:style w:type="paragraph" w:customStyle="1" w:styleId="figurecitation">
    <w:name w:val="figurecitation"/>
    <w:basedOn w:val="Normal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</w:pPr>
    <w:rPr>
      <w:rFonts w:ascii="Arial" w:hAnsi="Arial"/>
      <w:b/>
      <w:sz w:val="36"/>
    </w:rPr>
  </w:style>
  <w:style w:type="paragraph" w:customStyle="1" w:styleId="acknowledgements">
    <w:name w:val="acknowledgements"/>
    <w:basedOn w:val="abstract"/>
    <w:next w:val="Normal"/>
    <w:pPr>
      <w:spacing w:before="240"/>
    </w:pPr>
  </w:style>
  <w:style w:type="paragraph" w:customStyle="1" w:styleId="author">
    <w:name w:val="author"/>
    <w:basedOn w:val="Normal"/>
    <w:next w:val="affiliation"/>
    <w:pPr>
      <w:spacing w:before="120"/>
    </w:pPr>
  </w:style>
  <w:style w:type="paragraph" w:customStyle="1" w:styleId="affiliation">
    <w:name w:val="affiliation"/>
    <w:basedOn w:val="Normal"/>
    <w:next w:val="phone"/>
    <w:pPr>
      <w:spacing w:before="120" w:line="240" w:lineRule="auto"/>
    </w:pPr>
    <w:rPr>
      <w:i/>
    </w:rPr>
  </w:style>
  <w:style w:type="paragraph" w:customStyle="1" w:styleId="email">
    <w:name w:val="email"/>
    <w:basedOn w:val="Normal"/>
    <w:next w:val="url"/>
    <w:pPr>
      <w:spacing w:before="120" w:line="240" w:lineRule="auto"/>
    </w:pPr>
    <w:rPr>
      <w:sz w:val="20"/>
    </w:rPr>
  </w:style>
  <w:style w:type="paragraph" w:customStyle="1" w:styleId="phone">
    <w:name w:val="phone"/>
    <w:basedOn w:val="email"/>
    <w:next w:val="fax"/>
  </w:style>
  <w:style w:type="paragraph" w:customStyle="1" w:styleId="fax">
    <w:name w:val="fax"/>
    <w:basedOn w:val="email"/>
    <w:next w:val="email"/>
  </w:style>
  <w:style w:type="paragraph" w:customStyle="1" w:styleId="abstract">
    <w:name w:val="abstract"/>
    <w:basedOn w:val="Normal"/>
    <w:next w:val="keywords"/>
    <w:pPr>
      <w:spacing w:before="120"/>
    </w:pPr>
    <w:rPr>
      <w:sz w:val="20"/>
    </w:rPr>
  </w:style>
  <w:style w:type="paragraph" w:customStyle="1" w:styleId="keywords">
    <w:name w:val="keywords"/>
    <w:basedOn w:val="Normal"/>
    <w:next w:val="Normal"/>
    <w:pPr>
      <w:spacing w:before="120"/>
    </w:pPr>
    <w:rPr>
      <w:i/>
    </w:rPr>
  </w:style>
  <w:style w:type="paragraph" w:customStyle="1" w:styleId="extraaddress">
    <w:name w:val="extraaddress"/>
    <w:basedOn w:val="email"/>
  </w:style>
  <w:style w:type="paragraph" w:customStyle="1" w:styleId="reference">
    <w:name w:val="reference"/>
    <w:basedOn w:val="Normal"/>
    <w:rPr>
      <w:sz w:val="20"/>
    </w:rPr>
  </w:style>
  <w:style w:type="paragraph" w:customStyle="1" w:styleId="equation">
    <w:name w:val="equation"/>
    <w:basedOn w:val="Normal"/>
    <w:next w:val="Normal"/>
    <w:pPr>
      <w:spacing w:before="120" w:after="120"/>
      <w:jc w:val="center"/>
    </w:pPr>
  </w:style>
  <w:style w:type="paragraph" w:customStyle="1" w:styleId="articlenote">
    <w:name w:val="articlenote"/>
    <w:basedOn w:val="Normal"/>
    <w:next w:val="Normal"/>
    <w:pPr>
      <w:spacing w:line="240" w:lineRule="auto"/>
    </w:pPr>
    <w:rPr>
      <w:sz w:val="22"/>
    </w:rPr>
  </w:style>
  <w:style w:type="paragraph" w:customStyle="1" w:styleId="figlegend">
    <w:name w:val="figlegend"/>
    <w:basedOn w:val="Normal"/>
    <w:next w:val="Normal"/>
    <w:pPr>
      <w:spacing w:before="120"/>
    </w:pPr>
    <w:rPr>
      <w:sz w:val="20"/>
    </w:rPr>
  </w:style>
  <w:style w:type="paragraph" w:customStyle="1" w:styleId="tablelegend">
    <w:name w:val="tablelegend"/>
    <w:basedOn w:val="Normal"/>
    <w:next w:val="Normal"/>
    <w:pPr>
      <w:spacing w:before="120"/>
    </w:pPr>
    <w:rPr>
      <w:sz w:val="20"/>
    </w:rPr>
  </w:style>
  <w:style w:type="character" w:styleId="Hyperlink">
    <w:name w:val="Hyperlink"/>
    <w:uiPriority w:val="99"/>
    <w:unhideWhenUsed/>
    <w:rsid w:val="00D92990"/>
    <w:rPr>
      <w:color w:val="0000FF"/>
      <w:u w:val="single"/>
    </w:rPr>
  </w:style>
  <w:style w:type="paragraph" w:customStyle="1" w:styleId="url">
    <w:name w:val="url"/>
    <w:basedOn w:val="email"/>
    <w:next w:val="Normal"/>
  </w:style>
  <w:style w:type="paragraph" w:styleId="BalloonText">
    <w:name w:val="Balloon Text"/>
    <w:basedOn w:val="Normal"/>
    <w:link w:val="BalloonTextChar"/>
    <w:rsid w:val="007440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44067"/>
    <w:rPr>
      <w:rFonts w:ascii="Tahoma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customStyle="1" w:styleId="abbreviations">
    <w:name w:val="abbreviations"/>
    <w:basedOn w:val="abstract"/>
    <w:next w:val="Normal"/>
    <w:pPr>
      <w:tabs>
        <w:tab w:val="left" w:pos="3402"/>
      </w:tabs>
      <w:ind w:left="3402" w:hanging="3402"/>
    </w:pPr>
  </w:style>
  <w:style w:type="paragraph" w:customStyle="1" w:styleId="Title1">
    <w:name w:val="Title1"/>
    <w:basedOn w:val="Normal"/>
    <w:next w:val="author"/>
    <w:rPr>
      <w:rFonts w:ascii="Arial" w:hAnsi="Arial"/>
      <w:b/>
      <w:sz w:val="36"/>
    </w:rPr>
  </w:style>
  <w:style w:type="paragraph" w:customStyle="1" w:styleId="heading1">
    <w:name w:val="heading1"/>
    <w:basedOn w:val="Normal"/>
    <w:next w:val="Normal"/>
    <w:pPr>
      <w:keepNext/>
      <w:spacing w:before="240" w:after="180"/>
    </w:pPr>
    <w:rPr>
      <w:rFonts w:ascii="Arial" w:hAnsi="Arial"/>
      <w:b/>
      <w:sz w:val="32"/>
    </w:rPr>
  </w:style>
  <w:style w:type="paragraph" w:customStyle="1" w:styleId="heading2">
    <w:name w:val="heading2"/>
    <w:basedOn w:val="Normal"/>
    <w:next w:val="Normal"/>
    <w:pPr>
      <w:keepNext/>
      <w:spacing w:before="240" w:after="180"/>
    </w:pPr>
    <w:rPr>
      <w:rFonts w:ascii="Arial" w:hAnsi="Arial"/>
      <w:b/>
    </w:rPr>
  </w:style>
  <w:style w:type="paragraph" w:customStyle="1" w:styleId="heading3">
    <w:name w:val="heading3"/>
    <w:basedOn w:val="Normal"/>
    <w:next w:val="Normal"/>
    <w:pPr>
      <w:keepNext/>
      <w:spacing w:before="240" w:after="180"/>
    </w:pPr>
    <w:rPr>
      <w:rFonts w:ascii="Arial" w:hAnsi="Arial"/>
      <w:i/>
    </w:rPr>
  </w:style>
  <w:style w:type="paragraph" w:customStyle="1" w:styleId="run-in">
    <w:name w:val="run-in"/>
    <w:basedOn w:val="Normal"/>
    <w:next w:val="Normal"/>
    <w:pPr>
      <w:keepNext/>
      <w:spacing w:before="120"/>
    </w:pPr>
    <w:rPr>
      <w:b/>
    </w:rPr>
  </w:style>
  <w:style w:type="paragraph" w:customStyle="1" w:styleId="Title10">
    <w:name w:val="Title1"/>
    <w:basedOn w:val="Normal"/>
    <w:next w:val="author"/>
    <w:rsid w:val="00D92990"/>
    <w:pPr>
      <w:overflowPunct/>
      <w:autoSpaceDE/>
      <w:autoSpaceDN/>
      <w:adjustRightInd/>
      <w:spacing w:after="240" w:line="240" w:lineRule="auto"/>
      <w:textAlignment w:val="auto"/>
    </w:pPr>
    <w:rPr>
      <w:rFonts w:ascii="Arial" w:hAnsi="Arial"/>
      <w:b/>
      <w:sz w:val="36"/>
      <w:lang w:eastAsia="en-US"/>
    </w:rPr>
  </w:style>
  <w:style w:type="paragraph" w:customStyle="1" w:styleId="figurecitation">
    <w:name w:val="figurecitation"/>
    <w:basedOn w:val="Normal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</w:pPr>
    <w:rPr>
      <w:rFonts w:ascii="Arial" w:hAnsi="Arial"/>
      <w:b/>
      <w:sz w:val="36"/>
    </w:rPr>
  </w:style>
  <w:style w:type="paragraph" w:customStyle="1" w:styleId="acknowledgements">
    <w:name w:val="acknowledgements"/>
    <w:basedOn w:val="abstract"/>
    <w:next w:val="Normal"/>
    <w:pPr>
      <w:spacing w:before="240"/>
    </w:pPr>
  </w:style>
  <w:style w:type="paragraph" w:customStyle="1" w:styleId="author">
    <w:name w:val="author"/>
    <w:basedOn w:val="Normal"/>
    <w:next w:val="affiliation"/>
    <w:pPr>
      <w:spacing w:before="120"/>
    </w:pPr>
  </w:style>
  <w:style w:type="paragraph" w:customStyle="1" w:styleId="affiliation">
    <w:name w:val="affiliation"/>
    <w:basedOn w:val="Normal"/>
    <w:next w:val="phone"/>
    <w:pPr>
      <w:spacing w:before="120" w:line="240" w:lineRule="auto"/>
    </w:pPr>
    <w:rPr>
      <w:i/>
    </w:rPr>
  </w:style>
  <w:style w:type="paragraph" w:customStyle="1" w:styleId="email">
    <w:name w:val="email"/>
    <w:basedOn w:val="Normal"/>
    <w:next w:val="url"/>
    <w:pPr>
      <w:spacing w:before="120" w:line="240" w:lineRule="auto"/>
    </w:pPr>
    <w:rPr>
      <w:sz w:val="20"/>
    </w:rPr>
  </w:style>
  <w:style w:type="paragraph" w:customStyle="1" w:styleId="phone">
    <w:name w:val="phone"/>
    <w:basedOn w:val="email"/>
    <w:next w:val="fax"/>
  </w:style>
  <w:style w:type="paragraph" w:customStyle="1" w:styleId="fax">
    <w:name w:val="fax"/>
    <w:basedOn w:val="email"/>
    <w:next w:val="email"/>
  </w:style>
  <w:style w:type="paragraph" w:customStyle="1" w:styleId="abstract">
    <w:name w:val="abstract"/>
    <w:basedOn w:val="Normal"/>
    <w:next w:val="keywords"/>
    <w:pPr>
      <w:spacing w:before="120"/>
    </w:pPr>
    <w:rPr>
      <w:sz w:val="20"/>
    </w:rPr>
  </w:style>
  <w:style w:type="paragraph" w:customStyle="1" w:styleId="keywords">
    <w:name w:val="keywords"/>
    <w:basedOn w:val="Normal"/>
    <w:next w:val="Normal"/>
    <w:pPr>
      <w:spacing w:before="120"/>
    </w:pPr>
    <w:rPr>
      <w:i/>
    </w:rPr>
  </w:style>
  <w:style w:type="paragraph" w:customStyle="1" w:styleId="extraaddress">
    <w:name w:val="extraaddress"/>
    <w:basedOn w:val="email"/>
  </w:style>
  <w:style w:type="paragraph" w:customStyle="1" w:styleId="reference">
    <w:name w:val="reference"/>
    <w:basedOn w:val="Normal"/>
    <w:rPr>
      <w:sz w:val="20"/>
    </w:rPr>
  </w:style>
  <w:style w:type="paragraph" w:customStyle="1" w:styleId="equation">
    <w:name w:val="equation"/>
    <w:basedOn w:val="Normal"/>
    <w:next w:val="Normal"/>
    <w:pPr>
      <w:spacing w:before="120" w:after="120"/>
      <w:jc w:val="center"/>
    </w:pPr>
  </w:style>
  <w:style w:type="paragraph" w:customStyle="1" w:styleId="articlenote">
    <w:name w:val="articlenote"/>
    <w:basedOn w:val="Normal"/>
    <w:next w:val="Normal"/>
    <w:pPr>
      <w:spacing w:line="240" w:lineRule="auto"/>
    </w:pPr>
    <w:rPr>
      <w:sz w:val="22"/>
    </w:rPr>
  </w:style>
  <w:style w:type="paragraph" w:customStyle="1" w:styleId="figlegend">
    <w:name w:val="figlegend"/>
    <w:basedOn w:val="Normal"/>
    <w:next w:val="Normal"/>
    <w:pPr>
      <w:spacing w:before="120"/>
    </w:pPr>
    <w:rPr>
      <w:sz w:val="20"/>
    </w:rPr>
  </w:style>
  <w:style w:type="paragraph" w:customStyle="1" w:styleId="tablelegend">
    <w:name w:val="tablelegend"/>
    <w:basedOn w:val="Normal"/>
    <w:next w:val="Normal"/>
    <w:pPr>
      <w:spacing w:before="120"/>
    </w:pPr>
    <w:rPr>
      <w:sz w:val="20"/>
    </w:rPr>
  </w:style>
  <w:style w:type="character" w:styleId="Hyperlink">
    <w:name w:val="Hyperlink"/>
    <w:uiPriority w:val="99"/>
    <w:unhideWhenUsed/>
    <w:rsid w:val="00D92990"/>
    <w:rPr>
      <w:color w:val="0000FF"/>
      <w:u w:val="single"/>
    </w:rPr>
  </w:style>
  <w:style w:type="paragraph" w:customStyle="1" w:styleId="url">
    <w:name w:val="url"/>
    <w:basedOn w:val="email"/>
    <w:next w:val="Normal"/>
  </w:style>
  <w:style w:type="paragraph" w:styleId="BalloonText">
    <w:name w:val="Balloon Text"/>
    <w:basedOn w:val="Normal"/>
    <w:link w:val="BalloonTextChar"/>
    <w:rsid w:val="007440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44067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hyperlink" Target="mailto:dmills@stratusconsulting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ills\AppData\Local\Microsoft\Windows\Temporary%20Internet%20Files\Content.MSO\ED1F8932.dot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EPA-impacts-templates\New-mort-jan-2013\Threshold-temp-mort-calcs-June-2012-CIRA-REVISED-2013-01-29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EPA-impacts-templates\New-mort-jan-2013\Threshold-temp-mort-calcs-June-2012-CIRA-REVISED-2013-01-2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600"/>
            </a:pPr>
            <a:r>
              <a:rPr lang="en-US" sz="1600"/>
              <a:t>Modeled extremely cold days for</a:t>
            </a:r>
            <a:r>
              <a:rPr lang="en-US" sz="1600" baseline="0"/>
              <a:t> the </a:t>
            </a:r>
          </a:p>
          <a:p>
            <a:pPr>
              <a:defRPr sz="1600"/>
            </a:pPr>
            <a:r>
              <a:rPr lang="en-US" sz="1600"/>
              <a:t>1999-2001 period</a:t>
            </a:r>
          </a:p>
        </c:rich>
      </c:tx>
      <c:layout>
        <c:manualLayout>
          <c:xMode val="edge"/>
          <c:yMode val="edge"/>
          <c:x val="0.18129155730533683"/>
          <c:y val="3.8177652861512202E-3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20860017497812774"/>
          <c:y val="9.7394162535238651E-2"/>
          <c:w val="0.58615769903762027"/>
          <c:h val="0.88688964226693889"/>
        </c:manualLayout>
      </c:layout>
      <c:barChart>
        <c:barDir val="bar"/>
        <c:grouping val="clustered"/>
        <c:varyColors val="0"/>
        <c:ser>
          <c:idx val="0"/>
          <c:order val="0"/>
          <c:tx>
            <c:v>2000 modeled average</c:v>
          </c:tx>
          <c:spPr>
            <a:solidFill>
              <a:srgbClr val="7030A0"/>
            </a:solidFill>
          </c:spPr>
          <c:invertIfNegative val="0"/>
          <c:cat>
            <c:strRef>
              <c:f>'days count - baseline 1999-2001'!$A$9:$A$41</c:f>
              <c:strCache>
                <c:ptCount val="33"/>
                <c:pt idx="0">
                  <c:v>Albuquerque</c:v>
                </c:pt>
                <c:pt idx="1">
                  <c:v>Atlanta</c:v>
                </c:pt>
                <c:pt idx="2">
                  <c:v>Austin</c:v>
                </c:pt>
                <c:pt idx="3">
                  <c:v>Baltimore</c:v>
                </c:pt>
                <c:pt idx="4">
                  <c:v>Birmingham</c:v>
                </c:pt>
                <c:pt idx="5">
                  <c:v>Boston</c:v>
                </c:pt>
                <c:pt idx="6">
                  <c:v>Canton</c:v>
                </c:pt>
                <c:pt idx="7">
                  <c:v>Charlotte</c:v>
                </c:pt>
                <c:pt idx="8">
                  <c:v>Chicago</c:v>
                </c:pt>
                <c:pt idx="9">
                  <c:v>Cincinnati</c:v>
                </c:pt>
                <c:pt idx="10">
                  <c:v>Cleveland</c:v>
                </c:pt>
                <c:pt idx="11">
                  <c:v>Columbus</c:v>
                </c:pt>
                <c:pt idx="12">
                  <c:v>Dallas</c:v>
                </c:pt>
                <c:pt idx="13">
                  <c:v>Detroit</c:v>
                </c:pt>
                <c:pt idx="14">
                  <c:v>Greensboro</c:v>
                </c:pt>
                <c:pt idx="15">
                  <c:v>Houston</c:v>
                </c:pt>
                <c:pt idx="16">
                  <c:v>Kansas City</c:v>
                </c:pt>
                <c:pt idx="17">
                  <c:v>Milwaukee</c:v>
                </c:pt>
                <c:pt idx="18">
                  <c:v>Minneapolis</c:v>
                </c:pt>
                <c:pt idx="19">
                  <c:v>Nashville</c:v>
                </c:pt>
                <c:pt idx="20">
                  <c:v>New Haven</c:v>
                </c:pt>
                <c:pt idx="21">
                  <c:v>New Orleans</c:v>
                </c:pt>
                <c:pt idx="22">
                  <c:v>New York City</c:v>
                </c:pt>
                <c:pt idx="23">
                  <c:v>Oklahoma City</c:v>
                </c:pt>
                <c:pt idx="24">
                  <c:v>Philadelphia</c:v>
                </c:pt>
                <c:pt idx="25">
                  <c:v>Pittsburgh</c:v>
                </c:pt>
                <c:pt idx="26">
                  <c:v>Provo</c:v>
                </c:pt>
                <c:pt idx="27">
                  <c:v>Salt Lake City</c:v>
                </c:pt>
                <c:pt idx="28">
                  <c:v>Saint Louis</c:v>
                </c:pt>
                <c:pt idx="29">
                  <c:v>Terre Haute</c:v>
                </c:pt>
                <c:pt idx="30">
                  <c:v>Tulsa</c:v>
                </c:pt>
                <c:pt idx="31">
                  <c:v>Washington</c:v>
                </c:pt>
                <c:pt idx="32">
                  <c:v>Youngstown</c:v>
                </c:pt>
              </c:strCache>
            </c:strRef>
          </c:cat>
          <c:val>
            <c:numRef>
              <c:f>'days count - baseline 1999-2001'!$F$9:$F$41</c:f>
              <c:numCache>
                <c:formatCode>#,##0.0_);\(#,##0.0\)</c:formatCode>
                <c:ptCount val="33"/>
                <c:pt idx="0">
                  <c:v>2.3333333333333335</c:v>
                </c:pt>
                <c:pt idx="1">
                  <c:v>6</c:v>
                </c:pt>
                <c:pt idx="2">
                  <c:v>7.666666666666667</c:v>
                </c:pt>
                <c:pt idx="3">
                  <c:v>0.33333333333333331</c:v>
                </c:pt>
                <c:pt idx="4">
                  <c:v>4.666666666666667</c:v>
                </c:pt>
                <c:pt idx="5">
                  <c:v>1.6666666666666667</c:v>
                </c:pt>
                <c:pt idx="6">
                  <c:v>0.66666666666666663</c:v>
                </c:pt>
                <c:pt idx="7">
                  <c:v>1.6666666666666667</c:v>
                </c:pt>
                <c:pt idx="8">
                  <c:v>2</c:v>
                </c:pt>
                <c:pt idx="9">
                  <c:v>0.66666666666666663</c:v>
                </c:pt>
                <c:pt idx="10">
                  <c:v>1.6666666666666667</c:v>
                </c:pt>
                <c:pt idx="11">
                  <c:v>1</c:v>
                </c:pt>
                <c:pt idx="12">
                  <c:v>3.3333333333333335</c:v>
                </c:pt>
                <c:pt idx="13">
                  <c:v>2</c:v>
                </c:pt>
                <c:pt idx="14">
                  <c:v>1</c:v>
                </c:pt>
                <c:pt idx="15">
                  <c:v>5</c:v>
                </c:pt>
                <c:pt idx="16">
                  <c:v>0</c:v>
                </c:pt>
                <c:pt idx="17">
                  <c:v>2</c:v>
                </c:pt>
                <c:pt idx="18">
                  <c:v>1</c:v>
                </c:pt>
                <c:pt idx="19">
                  <c:v>0.66666666666666663</c:v>
                </c:pt>
                <c:pt idx="20">
                  <c:v>1.6666666666666667</c:v>
                </c:pt>
                <c:pt idx="21">
                  <c:v>4.666666666666667</c:v>
                </c:pt>
                <c:pt idx="22">
                  <c:v>1.6666666666666667</c:v>
                </c:pt>
                <c:pt idx="23">
                  <c:v>0.66666666666666663</c:v>
                </c:pt>
                <c:pt idx="24">
                  <c:v>1</c:v>
                </c:pt>
                <c:pt idx="25">
                  <c:v>0</c:v>
                </c:pt>
                <c:pt idx="26">
                  <c:v>4.666666666666667</c:v>
                </c:pt>
                <c:pt idx="27">
                  <c:v>4.666666666666667</c:v>
                </c:pt>
                <c:pt idx="28">
                  <c:v>0</c:v>
                </c:pt>
                <c:pt idx="29">
                  <c:v>0.66666666666666663</c:v>
                </c:pt>
                <c:pt idx="30">
                  <c:v>0</c:v>
                </c:pt>
                <c:pt idx="31">
                  <c:v>0.66666666666666663</c:v>
                </c:pt>
                <c:pt idx="32">
                  <c:v>0.33333333333333331</c:v>
                </c:pt>
              </c:numCache>
            </c:numRef>
          </c:val>
        </c:ser>
        <c:ser>
          <c:idx val="1"/>
          <c:order val="1"/>
          <c:tx>
            <c:v>1999 modeled</c:v>
          </c:tx>
          <c:spPr>
            <a:solidFill>
              <a:srgbClr val="00B0F0"/>
            </a:solidFill>
          </c:spPr>
          <c:invertIfNegative val="0"/>
          <c:cat>
            <c:strRef>
              <c:f>'days count - baseline 1999-2001'!$A$9:$A$41</c:f>
              <c:strCache>
                <c:ptCount val="33"/>
                <c:pt idx="0">
                  <c:v>Albuquerque</c:v>
                </c:pt>
                <c:pt idx="1">
                  <c:v>Atlanta</c:v>
                </c:pt>
                <c:pt idx="2">
                  <c:v>Austin</c:v>
                </c:pt>
                <c:pt idx="3">
                  <c:v>Baltimore</c:v>
                </c:pt>
                <c:pt idx="4">
                  <c:v>Birmingham</c:v>
                </c:pt>
                <c:pt idx="5">
                  <c:v>Boston</c:v>
                </c:pt>
                <c:pt idx="6">
                  <c:v>Canton</c:v>
                </c:pt>
                <c:pt idx="7">
                  <c:v>Charlotte</c:v>
                </c:pt>
                <c:pt idx="8">
                  <c:v>Chicago</c:v>
                </c:pt>
                <c:pt idx="9">
                  <c:v>Cincinnati</c:v>
                </c:pt>
                <c:pt idx="10">
                  <c:v>Cleveland</c:v>
                </c:pt>
                <c:pt idx="11">
                  <c:v>Columbus</c:v>
                </c:pt>
                <c:pt idx="12">
                  <c:v>Dallas</c:v>
                </c:pt>
                <c:pt idx="13">
                  <c:v>Detroit</c:v>
                </c:pt>
                <c:pt idx="14">
                  <c:v>Greensboro</c:v>
                </c:pt>
                <c:pt idx="15">
                  <c:v>Houston</c:v>
                </c:pt>
                <c:pt idx="16">
                  <c:v>Kansas City</c:v>
                </c:pt>
                <c:pt idx="17">
                  <c:v>Milwaukee</c:v>
                </c:pt>
                <c:pt idx="18">
                  <c:v>Minneapolis</c:v>
                </c:pt>
                <c:pt idx="19">
                  <c:v>Nashville</c:v>
                </c:pt>
                <c:pt idx="20">
                  <c:v>New Haven</c:v>
                </c:pt>
                <c:pt idx="21">
                  <c:v>New Orleans</c:v>
                </c:pt>
                <c:pt idx="22">
                  <c:v>New York City</c:v>
                </c:pt>
                <c:pt idx="23">
                  <c:v>Oklahoma City</c:v>
                </c:pt>
                <c:pt idx="24">
                  <c:v>Philadelphia</c:v>
                </c:pt>
                <c:pt idx="25">
                  <c:v>Pittsburgh</c:v>
                </c:pt>
                <c:pt idx="26">
                  <c:v>Provo</c:v>
                </c:pt>
                <c:pt idx="27">
                  <c:v>Salt Lake City</c:v>
                </c:pt>
                <c:pt idx="28">
                  <c:v>Saint Louis</c:v>
                </c:pt>
                <c:pt idx="29">
                  <c:v>Terre Haute</c:v>
                </c:pt>
                <c:pt idx="30">
                  <c:v>Tulsa</c:v>
                </c:pt>
                <c:pt idx="31">
                  <c:v>Washington</c:v>
                </c:pt>
                <c:pt idx="32">
                  <c:v>Youngstown</c:v>
                </c:pt>
              </c:strCache>
            </c:strRef>
          </c:cat>
          <c:val>
            <c:numRef>
              <c:f>'days count - baseline 1999-2001'!$L$9:$L$41</c:f>
              <c:numCache>
                <c:formatCode>General</c:formatCode>
                <c:ptCount val="33"/>
                <c:pt idx="0">
                  <c:v>6</c:v>
                </c:pt>
                <c:pt idx="1">
                  <c:v>13</c:v>
                </c:pt>
                <c:pt idx="2">
                  <c:v>12</c:v>
                </c:pt>
                <c:pt idx="3">
                  <c:v>0</c:v>
                </c:pt>
                <c:pt idx="4">
                  <c:v>9</c:v>
                </c:pt>
                <c:pt idx="5">
                  <c:v>2</c:v>
                </c:pt>
                <c:pt idx="6">
                  <c:v>2</c:v>
                </c:pt>
                <c:pt idx="7">
                  <c:v>4</c:v>
                </c:pt>
                <c:pt idx="8">
                  <c:v>3</c:v>
                </c:pt>
                <c:pt idx="9">
                  <c:v>2</c:v>
                </c:pt>
                <c:pt idx="10">
                  <c:v>4</c:v>
                </c:pt>
                <c:pt idx="11">
                  <c:v>3</c:v>
                </c:pt>
                <c:pt idx="12">
                  <c:v>5</c:v>
                </c:pt>
                <c:pt idx="13">
                  <c:v>3</c:v>
                </c:pt>
                <c:pt idx="14">
                  <c:v>3</c:v>
                </c:pt>
                <c:pt idx="15">
                  <c:v>11</c:v>
                </c:pt>
                <c:pt idx="16">
                  <c:v>0</c:v>
                </c:pt>
                <c:pt idx="17">
                  <c:v>3</c:v>
                </c:pt>
                <c:pt idx="18">
                  <c:v>1</c:v>
                </c:pt>
                <c:pt idx="19">
                  <c:v>1</c:v>
                </c:pt>
                <c:pt idx="20">
                  <c:v>3</c:v>
                </c:pt>
                <c:pt idx="21">
                  <c:v>13</c:v>
                </c:pt>
                <c:pt idx="22">
                  <c:v>1</c:v>
                </c:pt>
                <c:pt idx="23">
                  <c:v>0</c:v>
                </c:pt>
                <c:pt idx="24">
                  <c:v>1</c:v>
                </c:pt>
                <c:pt idx="25">
                  <c:v>0</c:v>
                </c:pt>
                <c:pt idx="26">
                  <c:v>7</c:v>
                </c:pt>
                <c:pt idx="27">
                  <c:v>7</c:v>
                </c:pt>
                <c:pt idx="28">
                  <c:v>0</c:v>
                </c:pt>
                <c:pt idx="29">
                  <c:v>2</c:v>
                </c:pt>
                <c:pt idx="30">
                  <c:v>0</c:v>
                </c:pt>
                <c:pt idx="31">
                  <c:v>1</c:v>
                </c:pt>
                <c:pt idx="32">
                  <c:v>1</c:v>
                </c:pt>
              </c:numCache>
            </c:numRef>
          </c:val>
        </c:ser>
        <c:ser>
          <c:idx val="2"/>
          <c:order val="2"/>
          <c:tx>
            <c:v>2000 modeled</c:v>
          </c:tx>
          <c:spPr>
            <a:solidFill>
              <a:srgbClr val="92D050"/>
            </a:solidFill>
          </c:spPr>
          <c:invertIfNegative val="0"/>
          <c:cat>
            <c:strRef>
              <c:f>'days count - baseline 1999-2001'!$A$9:$A$41</c:f>
              <c:strCache>
                <c:ptCount val="33"/>
                <c:pt idx="0">
                  <c:v>Albuquerque</c:v>
                </c:pt>
                <c:pt idx="1">
                  <c:v>Atlanta</c:v>
                </c:pt>
                <c:pt idx="2">
                  <c:v>Austin</c:v>
                </c:pt>
                <c:pt idx="3">
                  <c:v>Baltimore</c:v>
                </c:pt>
                <c:pt idx="4">
                  <c:v>Birmingham</c:v>
                </c:pt>
                <c:pt idx="5">
                  <c:v>Boston</c:v>
                </c:pt>
                <c:pt idx="6">
                  <c:v>Canton</c:v>
                </c:pt>
                <c:pt idx="7">
                  <c:v>Charlotte</c:v>
                </c:pt>
                <c:pt idx="8">
                  <c:v>Chicago</c:v>
                </c:pt>
                <c:pt idx="9">
                  <c:v>Cincinnati</c:v>
                </c:pt>
                <c:pt idx="10">
                  <c:v>Cleveland</c:v>
                </c:pt>
                <c:pt idx="11">
                  <c:v>Columbus</c:v>
                </c:pt>
                <c:pt idx="12">
                  <c:v>Dallas</c:v>
                </c:pt>
                <c:pt idx="13">
                  <c:v>Detroit</c:v>
                </c:pt>
                <c:pt idx="14">
                  <c:v>Greensboro</c:v>
                </c:pt>
                <c:pt idx="15">
                  <c:v>Houston</c:v>
                </c:pt>
                <c:pt idx="16">
                  <c:v>Kansas City</c:v>
                </c:pt>
                <c:pt idx="17">
                  <c:v>Milwaukee</c:v>
                </c:pt>
                <c:pt idx="18">
                  <c:v>Minneapolis</c:v>
                </c:pt>
                <c:pt idx="19">
                  <c:v>Nashville</c:v>
                </c:pt>
                <c:pt idx="20">
                  <c:v>New Haven</c:v>
                </c:pt>
                <c:pt idx="21">
                  <c:v>New Orleans</c:v>
                </c:pt>
                <c:pt idx="22">
                  <c:v>New York City</c:v>
                </c:pt>
                <c:pt idx="23">
                  <c:v>Oklahoma City</c:v>
                </c:pt>
                <c:pt idx="24">
                  <c:v>Philadelphia</c:v>
                </c:pt>
                <c:pt idx="25">
                  <c:v>Pittsburgh</c:v>
                </c:pt>
                <c:pt idx="26">
                  <c:v>Provo</c:v>
                </c:pt>
                <c:pt idx="27">
                  <c:v>Salt Lake City</c:v>
                </c:pt>
                <c:pt idx="28">
                  <c:v>Saint Louis</c:v>
                </c:pt>
                <c:pt idx="29">
                  <c:v>Terre Haute</c:v>
                </c:pt>
                <c:pt idx="30">
                  <c:v>Tulsa</c:v>
                </c:pt>
                <c:pt idx="31">
                  <c:v>Washington</c:v>
                </c:pt>
                <c:pt idx="32">
                  <c:v>Youngstown</c:v>
                </c:pt>
              </c:strCache>
            </c:strRef>
          </c:cat>
          <c:val>
            <c:numRef>
              <c:f>'days count - baseline 1999-2001'!$M$9:$M$41</c:f>
              <c:numCache>
                <c:formatCode>General</c:formatCode>
                <c:ptCount val="33"/>
                <c:pt idx="0">
                  <c:v>0</c:v>
                </c:pt>
                <c:pt idx="1">
                  <c:v>5</c:v>
                </c:pt>
                <c:pt idx="2">
                  <c:v>6</c:v>
                </c:pt>
                <c:pt idx="3">
                  <c:v>1</c:v>
                </c:pt>
                <c:pt idx="4">
                  <c:v>4</c:v>
                </c:pt>
                <c:pt idx="5">
                  <c:v>2</c:v>
                </c:pt>
                <c:pt idx="6">
                  <c:v>0</c:v>
                </c:pt>
                <c:pt idx="7">
                  <c:v>1</c:v>
                </c:pt>
                <c:pt idx="8">
                  <c:v>2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2</c:v>
                </c:pt>
                <c:pt idx="13">
                  <c:v>2</c:v>
                </c:pt>
                <c:pt idx="14">
                  <c:v>0</c:v>
                </c:pt>
                <c:pt idx="15">
                  <c:v>3</c:v>
                </c:pt>
                <c:pt idx="16">
                  <c:v>0</c:v>
                </c:pt>
                <c:pt idx="17">
                  <c:v>2</c:v>
                </c:pt>
                <c:pt idx="18">
                  <c:v>2</c:v>
                </c:pt>
                <c:pt idx="19">
                  <c:v>0</c:v>
                </c:pt>
                <c:pt idx="20">
                  <c:v>2</c:v>
                </c:pt>
                <c:pt idx="21">
                  <c:v>1</c:v>
                </c:pt>
                <c:pt idx="22">
                  <c:v>3</c:v>
                </c:pt>
                <c:pt idx="23">
                  <c:v>0</c:v>
                </c:pt>
                <c:pt idx="24">
                  <c:v>2</c:v>
                </c:pt>
                <c:pt idx="25">
                  <c:v>0</c:v>
                </c:pt>
                <c:pt idx="26">
                  <c:v>1</c:v>
                </c:pt>
                <c:pt idx="27">
                  <c:v>1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</c:numCache>
            </c:numRef>
          </c:val>
        </c:ser>
        <c:ser>
          <c:idx val="3"/>
          <c:order val="3"/>
          <c:tx>
            <c:v>2001 modeled</c:v>
          </c:tx>
          <c:spPr>
            <a:solidFill>
              <a:srgbClr val="FFC000"/>
            </a:solidFill>
          </c:spPr>
          <c:invertIfNegative val="0"/>
          <c:cat>
            <c:strRef>
              <c:f>'days count - baseline 1999-2001'!$A$9:$A$41</c:f>
              <c:strCache>
                <c:ptCount val="33"/>
                <c:pt idx="0">
                  <c:v>Albuquerque</c:v>
                </c:pt>
                <c:pt idx="1">
                  <c:v>Atlanta</c:v>
                </c:pt>
                <c:pt idx="2">
                  <c:v>Austin</c:v>
                </c:pt>
                <c:pt idx="3">
                  <c:v>Baltimore</c:v>
                </c:pt>
                <c:pt idx="4">
                  <c:v>Birmingham</c:v>
                </c:pt>
                <c:pt idx="5">
                  <c:v>Boston</c:v>
                </c:pt>
                <c:pt idx="6">
                  <c:v>Canton</c:v>
                </c:pt>
                <c:pt idx="7">
                  <c:v>Charlotte</c:v>
                </c:pt>
                <c:pt idx="8">
                  <c:v>Chicago</c:v>
                </c:pt>
                <c:pt idx="9">
                  <c:v>Cincinnati</c:v>
                </c:pt>
                <c:pt idx="10">
                  <c:v>Cleveland</c:v>
                </c:pt>
                <c:pt idx="11">
                  <c:v>Columbus</c:v>
                </c:pt>
                <c:pt idx="12">
                  <c:v>Dallas</c:v>
                </c:pt>
                <c:pt idx="13">
                  <c:v>Detroit</c:v>
                </c:pt>
                <c:pt idx="14">
                  <c:v>Greensboro</c:v>
                </c:pt>
                <c:pt idx="15">
                  <c:v>Houston</c:v>
                </c:pt>
                <c:pt idx="16">
                  <c:v>Kansas City</c:v>
                </c:pt>
                <c:pt idx="17">
                  <c:v>Milwaukee</c:v>
                </c:pt>
                <c:pt idx="18">
                  <c:v>Minneapolis</c:v>
                </c:pt>
                <c:pt idx="19">
                  <c:v>Nashville</c:v>
                </c:pt>
                <c:pt idx="20">
                  <c:v>New Haven</c:v>
                </c:pt>
                <c:pt idx="21">
                  <c:v>New Orleans</c:v>
                </c:pt>
                <c:pt idx="22">
                  <c:v>New York City</c:v>
                </c:pt>
                <c:pt idx="23">
                  <c:v>Oklahoma City</c:v>
                </c:pt>
                <c:pt idx="24">
                  <c:v>Philadelphia</c:v>
                </c:pt>
                <c:pt idx="25">
                  <c:v>Pittsburgh</c:v>
                </c:pt>
                <c:pt idx="26">
                  <c:v>Provo</c:v>
                </c:pt>
                <c:pt idx="27">
                  <c:v>Salt Lake City</c:v>
                </c:pt>
                <c:pt idx="28">
                  <c:v>Saint Louis</c:v>
                </c:pt>
                <c:pt idx="29">
                  <c:v>Terre Haute</c:v>
                </c:pt>
                <c:pt idx="30">
                  <c:v>Tulsa</c:v>
                </c:pt>
                <c:pt idx="31">
                  <c:v>Washington</c:v>
                </c:pt>
                <c:pt idx="32">
                  <c:v>Youngstown</c:v>
                </c:pt>
              </c:strCache>
            </c:strRef>
          </c:cat>
          <c:val>
            <c:numRef>
              <c:f>'days count - baseline 1999-2001'!$N$9:$N$41</c:f>
              <c:numCache>
                <c:formatCode>General</c:formatCode>
                <c:ptCount val="33"/>
                <c:pt idx="0">
                  <c:v>1</c:v>
                </c:pt>
                <c:pt idx="1">
                  <c:v>0</c:v>
                </c:pt>
                <c:pt idx="2">
                  <c:v>5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3</c:v>
                </c:pt>
                <c:pt idx="13">
                  <c:v>1</c:v>
                </c:pt>
                <c:pt idx="14">
                  <c:v>0</c:v>
                </c:pt>
                <c:pt idx="15">
                  <c:v>1</c:v>
                </c:pt>
                <c:pt idx="16">
                  <c:v>0</c:v>
                </c:pt>
                <c:pt idx="17">
                  <c:v>1</c:v>
                </c:pt>
                <c:pt idx="18">
                  <c:v>0</c:v>
                </c:pt>
                <c:pt idx="19">
                  <c:v>1</c:v>
                </c:pt>
                <c:pt idx="20">
                  <c:v>0</c:v>
                </c:pt>
                <c:pt idx="21">
                  <c:v>0</c:v>
                </c:pt>
                <c:pt idx="22">
                  <c:v>1</c:v>
                </c:pt>
                <c:pt idx="23">
                  <c:v>2</c:v>
                </c:pt>
                <c:pt idx="24">
                  <c:v>0</c:v>
                </c:pt>
                <c:pt idx="25">
                  <c:v>0</c:v>
                </c:pt>
                <c:pt idx="26">
                  <c:v>6</c:v>
                </c:pt>
                <c:pt idx="27">
                  <c:v>6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1</c:v>
                </c:pt>
                <c:pt idx="3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6970112"/>
        <c:axId val="111794048"/>
      </c:barChart>
      <c:catAx>
        <c:axId val="106970112"/>
        <c:scaling>
          <c:orientation val="maxMin"/>
        </c:scaling>
        <c:delete val="0"/>
        <c:axPos val="l"/>
        <c:majorTickMark val="out"/>
        <c:minorTickMark val="none"/>
        <c:tickLblPos val="nextTo"/>
        <c:crossAx val="111794048"/>
        <c:crossesAt val="0"/>
        <c:auto val="1"/>
        <c:lblAlgn val="ctr"/>
        <c:lblOffset val="100"/>
        <c:noMultiLvlLbl val="0"/>
      </c:catAx>
      <c:valAx>
        <c:axId val="111794048"/>
        <c:scaling>
          <c:orientation val="minMax"/>
          <c:max val="110"/>
        </c:scaling>
        <c:delete val="0"/>
        <c:axPos val="t"/>
        <c:majorGridlines/>
        <c:numFmt formatCode="#,##0" sourceLinked="0"/>
        <c:majorTickMark val="out"/>
        <c:minorTickMark val="none"/>
        <c:tickLblPos val="nextTo"/>
        <c:crossAx val="106970112"/>
        <c:crosses val="autoZero"/>
        <c:crossBetween val="between"/>
        <c:majorUnit val="10"/>
      </c:valAx>
    </c:plotArea>
    <c:legend>
      <c:legendPos val="r"/>
      <c:layout>
        <c:manualLayout>
          <c:xMode val="edge"/>
          <c:yMode val="edge"/>
          <c:x val="0.81410330388090812"/>
          <c:y val="8.9250267327695143E-2"/>
          <c:w val="0.16295145358738555"/>
          <c:h val="0.2427957616409059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600"/>
              <a:t>Modeled</a:t>
            </a:r>
            <a:r>
              <a:rPr lang="en-US" sz="1600" baseline="0"/>
              <a:t> e</a:t>
            </a:r>
            <a:r>
              <a:rPr lang="en-US" sz="1600"/>
              <a:t>xtremely hot days for the </a:t>
            </a:r>
          </a:p>
          <a:p>
            <a:pPr>
              <a:defRPr/>
            </a:pPr>
            <a:r>
              <a:rPr lang="en-US" sz="1600"/>
              <a:t>1999-2001 period</a:t>
            </a:r>
          </a:p>
        </c:rich>
      </c:tx>
      <c:layout>
        <c:manualLayout>
          <c:xMode val="edge"/>
          <c:yMode val="edge"/>
          <c:x val="0.18129155730533683"/>
          <c:y val="3.8177652861512202E-3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20860017497812774"/>
          <c:y val="9.8937372411781868E-2"/>
          <c:w val="0.58615769903762027"/>
          <c:h val="0.88534643239039568"/>
        </c:manualLayout>
      </c:layout>
      <c:barChart>
        <c:barDir val="bar"/>
        <c:grouping val="clustered"/>
        <c:varyColors val="0"/>
        <c:ser>
          <c:idx val="0"/>
          <c:order val="0"/>
          <c:tx>
            <c:v>2000 modeled average</c:v>
          </c:tx>
          <c:spPr>
            <a:solidFill>
              <a:srgbClr val="7030A0"/>
            </a:solidFill>
          </c:spPr>
          <c:invertIfNegative val="0"/>
          <c:cat>
            <c:strRef>
              <c:f>'days count - baseline 1999-2001'!$A$9:$A$41</c:f>
              <c:strCache>
                <c:ptCount val="33"/>
                <c:pt idx="0">
                  <c:v>Albuquerque</c:v>
                </c:pt>
                <c:pt idx="1">
                  <c:v>Atlanta</c:v>
                </c:pt>
                <c:pt idx="2">
                  <c:v>Austin</c:v>
                </c:pt>
                <c:pt idx="3">
                  <c:v>Baltimore</c:v>
                </c:pt>
                <c:pt idx="4">
                  <c:v>Birmingham</c:v>
                </c:pt>
                <c:pt idx="5">
                  <c:v>Boston</c:v>
                </c:pt>
                <c:pt idx="6">
                  <c:v>Canton</c:v>
                </c:pt>
                <c:pt idx="7">
                  <c:v>Charlotte</c:v>
                </c:pt>
                <c:pt idx="8">
                  <c:v>Chicago</c:v>
                </c:pt>
                <c:pt idx="9">
                  <c:v>Cincinnati</c:v>
                </c:pt>
                <c:pt idx="10">
                  <c:v>Cleveland</c:v>
                </c:pt>
                <c:pt idx="11">
                  <c:v>Columbus</c:v>
                </c:pt>
                <c:pt idx="12">
                  <c:v>Dallas</c:v>
                </c:pt>
                <c:pt idx="13">
                  <c:v>Detroit</c:v>
                </c:pt>
                <c:pt idx="14">
                  <c:v>Greensboro</c:v>
                </c:pt>
                <c:pt idx="15">
                  <c:v>Houston</c:v>
                </c:pt>
                <c:pt idx="16">
                  <c:v>Kansas City</c:v>
                </c:pt>
                <c:pt idx="17">
                  <c:v>Milwaukee</c:v>
                </c:pt>
                <c:pt idx="18">
                  <c:v>Minneapolis</c:v>
                </c:pt>
                <c:pt idx="19">
                  <c:v>Nashville</c:v>
                </c:pt>
                <c:pt idx="20">
                  <c:v>New Haven</c:v>
                </c:pt>
                <c:pt idx="21">
                  <c:v>New Orleans</c:v>
                </c:pt>
                <c:pt idx="22">
                  <c:v>New York City</c:v>
                </c:pt>
                <c:pt idx="23">
                  <c:v>Oklahoma City</c:v>
                </c:pt>
                <c:pt idx="24">
                  <c:v>Philadelphia</c:v>
                </c:pt>
                <c:pt idx="25">
                  <c:v>Pittsburgh</c:v>
                </c:pt>
                <c:pt idx="26">
                  <c:v>Provo</c:v>
                </c:pt>
                <c:pt idx="27">
                  <c:v>Salt Lake City</c:v>
                </c:pt>
                <c:pt idx="28">
                  <c:v>Saint Louis</c:v>
                </c:pt>
                <c:pt idx="29">
                  <c:v>Terre Haute</c:v>
                </c:pt>
                <c:pt idx="30">
                  <c:v>Tulsa</c:v>
                </c:pt>
                <c:pt idx="31">
                  <c:v>Washington</c:v>
                </c:pt>
                <c:pt idx="32">
                  <c:v>Youngstown</c:v>
                </c:pt>
              </c:strCache>
            </c:strRef>
          </c:cat>
          <c:val>
            <c:numRef>
              <c:f>'days count - baseline 1999-2001'!$R$9:$R$41</c:f>
              <c:numCache>
                <c:formatCode>_(* #,##0.0_);_(* \(#,##0.0\);_(* "-"??_);_(@_)</c:formatCode>
                <c:ptCount val="33"/>
                <c:pt idx="0">
                  <c:v>5</c:v>
                </c:pt>
                <c:pt idx="1">
                  <c:v>3.6666666666666665</c:v>
                </c:pt>
                <c:pt idx="2">
                  <c:v>4</c:v>
                </c:pt>
                <c:pt idx="3">
                  <c:v>1.3333333333333333</c:v>
                </c:pt>
                <c:pt idx="4">
                  <c:v>2</c:v>
                </c:pt>
                <c:pt idx="5">
                  <c:v>0</c:v>
                </c:pt>
                <c:pt idx="6">
                  <c:v>2.6666666666666665</c:v>
                </c:pt>
                <c:pt idx="7">
                  <c:v>0.33333333333333331</c:v>
                </c:pt>
                <c:pt idx="8">
                  <c:v>4.666666666666667</c:v>
                </c:pt>
                <c:pt idx="9">
                  <c:v>11.333333333333334</c:v>
                </c:pt>
                <c:pt idx="10">
                  <c:v>1.3333333333333333</c:v>
                </c:pt>
                <c:pt idx="11">
                  <c:v>3</c:v>
                </c:pt>
                <c:pt idx="12">
                  <c:v>6</c:v>
                </c:pt>
                <c:pt idx="13">
                  <c:v>3.6666666666666665</c:v>
                </c:pt>
                <c:pt idx="14">
                  <c:v>1.3333333333333333</c:v>
                </c:pt>
                <c:pt idx="15">
                  <c:v>2</c:v>
                </c:pt>
                <c:pt idx="16">
                  <c:v>28</c:v>
                </c:pt>
                <c:pt idx="17">
                  <c:v>7.666666666666667</c:v>
                </c:pt>
                <c:pt idx="18">
                  <c:v>7</c:v>
                </c:pt>
                <c:pt idx="19">
                  <c:v>12.666666666666666</c:v>
                </c:pt>
                <c:pt idx="20">
                  <c:v>5.666666666666667</c:v>
                </c:pt>
                <c:pt idx="21">
                  <c:v>0</c:v>
                </c:pt>
                <c:pt idx="22">
                  <c:v>2.3333333333333335</c:v>
                </c:pt>
                <c:pt idx="23">
                  <c:v>4</c:v>
                </c:pt>
                <c:pt idx="24">
                  <c:v>1.3333333333333333</c:v>
                </c:pt>
                <c:pt idx="25">
                  <c:v>2</c:v>
                </c:pt>
                <c:pt idx="26">
                  <c:v>4</c:v>
                </c:pt>
                <c:pt idx="27">
                  <c:v>4</c:v>
                </c:pt>
                <c:pt idx="28">
                  <c:v>6.333333333333333</c:v>
                </c:pt>
                <c:pt idx="29">
                  <c:v>18.333333333333332</c:v>
                </c:pt>
                <c:pt idx="30">
                  <c:v>2.6666666666666665</c:v>
                </c:pt>
                <c:pt idx="31">
                  <c:v>2.6666666666666665</c:v>
                </c:pt>
                <c:pt idx="32">
                  <c:v>0.66666666666666663</c:v>
                </c:pt>
              </c:numCache>
            </c:numRef>
          </c:val>
        </c:ser>
        <c:ser>
          <c:idx val="1"/>
          <c:order val="1"/>
          <c:tx>
            <c:v>1999 modeled</c:v>
          </c:tx>
          <c:spPr>
            <a:solidFill>
              <a:srgbClr val="00B0F0"/>
            </a:solidFill>
          </c:spPr>
          <c:invertIfNegative val="0"/>
          <c:cat>
            <c:strRef>
              <c:f>'days count - baseline 1999-2001'!$A$9:$A$41</c:f>
              <c:strCache>
                <c:ptCount val="33"/>
                <c:pt idx="0">
                  <c:v>Albuquerque</c:v>
                </c:pt>
                <c:pt idx="1">
                  <c:v>Atlanta</c:v>
                </c:pt>
                <c:pt idx="2">
                  <c:v>Austin</c:v>
                </c:pt>
                <c:pt idx="3">
                  <c:v>Baltimore</c:v>
                </c:pt>
                <c:pt idx="4">
                  <c:v>Birmingham</c:v>
                </c:pt>
                <c:pt idx="5">
                  <c:v>Boston</c:v>
                </c:pt>
                <c:pt idx="6">
                  <c:v>Canton</c:v>
                </c:pt>
                <c:pt idx="7">
                  <c:v>Charlotte</c:v>
                </c:pt>
                <c:pt idx="8">
                  <c:v>Chicago</c:v>
                </c:pt>
                <c:pt idx="9">
                  <c:v>Cincinnati</c:v>
                </c:pt>
                <c:pt idx="10">
                  <c:v>Cleveland</c:v>
                </c:pt>
                <c:pt idx="11">
                  <c:v>Columbus</c:v>
                </c:pt>
                <c:pt idx="12">
                  <c:v>Dallas</c:v>
                </c:pt>
                <c:pt idx="13">
                  <c:v>Detroit</c:v>
                </c:pt>
                <c:pt idx="14">
                  <c:v>Greensboro</c:v>
                </c:pt>
                <c:pt idx="15">
                  <c:v>Houston</c:v>
                </c:pt>
                <c:pt idx="16">
                  <c:v>Kansas City</c:v>
                </c:pt>
                <c:pt idx="17">
                  <c:v>Milwaukee</c:v>
                </c:pt>
                <c:pt idx="18">
                  <c:v>Minneapolis</c:v>
                </c:pt>
                <c:pt idx="19">
                  <c:v>Nashville</c:v>
                </c:pt>
                <c:pt idx="20">
                  <c:v>New Haven</c:v>
                </c:pt>
                <c:pt idx="21">
                  <c:v>New Orleans</c:v>
                </c:pt>
                <c:pt idx="22">
                  <c:v>New York City</c:v>
                </c:pt>
                <c:pt idx="23">
                  <c:v>Oklahoma City</c:v>
                </c:pt>
                <c:pt idx="24">
                  <c:v>Philadelphia</c:v>
                </c:pt>
                <c:pt idx="25">
                  <c:v>Pittsburgh</c:v>
                </c:pt>
                <c:pt idx="26">
                  <c:v>Provo</c:v>
                </c:pt>
                <c:pt idx="27">
                  <c:v>Salt Lake City</c:v>
                </c:pt>
                <c:pt idx="28">
                  <c:v>Saint Louis</c:v>
                </c:pt>
                <c:pt idx="29">
                  <c:v>Terre Haute</c:v>
                </c:pt>
                <c:pt idx="30">
                  <c:v>Tulsa</c:v>
                </c:pt>
                <c:pt idx="31">
                  <c:v>Washington</c:v>
                </c:pt>
                <c:pt idx="32">
                  <c:v>Youngstown</c:v>
                </c:pt>
              </c:strCache>
            </c:strRef>
          </c:cat>
          <c:val>
            <c:numRef>
              <c:f>'days count - baseline 1999-2001'!$X$9:$X$41</c:f>
              <c:numCache>
                <c:formatCode>General</c:formatCode>
                <c:ptCount val="33"/>
                <c:pt idx="0">
                  <c:v>7</c:v>
                </c:pt>
                <c:pt idx="1">
                  <c:v>2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  <c:pt idx="6">
                  <c:v>4</c:v>
                </c:pt>
                <c:pt idx="7">
                  <c:v>0</c:v>
                </c:pt>
                <c:pt idx="8">
                  <c:v>12</c:v>
                </c:pt>
                <c:pt idx="9">
                  <c:v>24</c:v>
                </c:pt>
                <c:pt idx="10">
                  <c:v>2</c:v>
                </c:pt>
                <c:pt idx="11">
                  <c:v>4</c:v>
                </c:pt>
                <c:pt idx="12">
                  <c:v>6</c:v>
                </c:pt>
                <c:pt idx="13">
                  <c:v>7</c:v>
                </c:pt>
                <c:pt idx="14">
                  <c:v>3</c:v>
                </c:pt>
                <c:pt idx="15">
                  <c:v>1</c:v>
                </c:pt>
                <c:pt idx="16">
                  <c:v>51</c:v>
                </c:pt>
                <c:pt idx="17">
                  <c:v>19</c:v>
                </c:pt>
                <c:pt idx="18">
                  <c:v>8</c:v>
                </c:pt>
                <c:pt idx="19">
                  <c:v>18</c:v>
                </c:pt>
                <c:pt idx="20">
                  <c:v>8</c:v>
                </c:pt>
                <c:pt idx="21">
                  <c:v>0</c:v>
                </c:pt>
                <c:pt idx="22">
                  <c:v>5</c:v>
                </c:pt>
                <c:pt idx="23">
                  <c:v>5</c:v>
                </c:pt>
                <c:pt idx="24">
                  <c:v>3</c:v>
                </c:pt>
                <c:pt idx="25">
                  <c:v>2</c:v>
                </c:pt>
                <c:pt idx="26">
                  <c:v>8</c:v>
                </c:pt>
                <c:pt idx="27">
                  <c:v>8</c:v>
                </c:pt>
                <c:pt idx="28">
                  <c:v>16</c:v>
                </c:pt>
                <c:pt idx="29">
                  <c:v>31</c:v>
                </c:pt>
                <c:pt idx="30">
                  <c:v>5</c:v>
                </c:pt>
                <c:pt idx="31">
                  <c:v>4</c:v>
                </c:pt>
                <c:pt idx="32">
                  <c:v>0</c:v>
                </c:pt>
              </c:numCache>
            </c:numRef>
          </c:val>
        </c:ser>
        <c:ser>
          <c:idx val="2"/>
          <c:order val="2"/>
          <c:tx>
            <c:v>2000 modeled</c:v>
          </c:tx>
          <c:spPr>
            <a:solidFill>
              <a:srgbClr val="92D050"/>
            </a:solidFill>
          </c:spPr>
          <c:invertIfNegative val="0"/>
          <c:cat>
            <c:strRef>
              <c:f>'days count - baseline 1999-2001'!$A$9:$A$41</c:f>
              <c:strCache>
                <c:ptCount val="33"/>
                <c:pt idx="0">
                  <c:v>Albuquerque</c:v>
                </c:pt>
                <c:pt idx="1">
                  <c:v>Atlanta</c:v>
                </c:pt>
                <c:pt idx="2">
                  <c:v>Austin</c:v>
                </c:pt>
                <c:pt idx="3">
                  <c:v>Baltimore</c:v>
                </c:pt>
                <c:pt idx="4">
                  <c:v>Birmingham</c:v>
                </c:pt>
                <c:pt idx="5">
                  <c:v>Boston</c:v>
                </c:pt>
                <c:pt idx="6">
                  <c:v>Canton</c:v>
                </c:pt>
                <c:pt idx="7">
                  <c:v>Charlotte</c:v>
                </c:pt>
                <c:pt idx="8">
                  <c:v>Chicago</c:v>
                </c:pt>
                <c:pt idx="9">
                  <c:v>Cincinnati</c:v>
                </c:pt>
                <c:pt idx="10">
                  <c:v>Cleveland</c:v>
                </c:pt>
                <c:pt idx="11">
                  <c:v>Columbus</c:v>
                </c:pt>
                <c:pt idx="12">
                  <c:v>Dallas</c:v>
                </c:pt>
                <c:pt idx="13">
                  <c:v>Detroit</c:v>
                </c:pt>
                <c:pt idx="14">
                  <c:v>Greensboro</c:v>
                </c:pt>
                <c:pt idx="15">
                  <c:v>Houston</c:v>
                </c:pt>
                <c:pt idx="16">
                  <c:v>Kansas City</c:v>
                </c:pt>
                <c:pt idx="17">
                  <c:v>Milwaukee</c:v>
                </c:pt>
                <c:pt idx="18">
                  <c:v>Minneapolis</c:v>
                </c:pt>
                <c:pt idx="19">
                  <c:v>Nashville</c:v>
                </c:pt>
                <c:pt idx="20">
                  <c:v>New Haven</c:v>
                </c:pt>
                <c:pt idx="21">
                  <c:v>New Orleans</c:v>
                </c:pt>
                <c:pt idx="22">
                  <c:v>New York City</c:v>
                </c:pt>
                <c:pt idx="23">
                  <c:v>Oklahoma City</c:v>
                </c:pt>
                <c:pt idx="24">
                  <c:v>Philadelphia</c:v>
                </c:pt>
                <c:pt idx="25">
                  <c:v>Pittsburgh</c:v>
                </c:pt>
                <c:pt idx="26">
                  <c:v>Provo</c:v>
                </c:pt>
                <c:pt idx="27">
                  <c:v>Salt Lake City</c:v>
                </c:pt>
                <c:pt idx="28">
                  <c:v>Saint Louis</c:v>
                </c:pt>
                <c:pt idx="29">
                  <c:v>Terre Haute</c:v>
                </c:pt>
                <c:pt idx="30">
                  <c:v>Tulsa</c:v>
                </c:pt>
                <c:pt idx="31">
                  <c:v>Washington</c:v>
                </c:pt>
                <c:pt idx="32">
                  <c:v>Youngstown</c:v>
                </c:pt>
              </c:strCache>
            </c:strRef>
          </c:cat>
          <c:val>
            <c:numRef>
              <c:f>'days count - baseline 1999-2001'!$Y$9:$Y$41</c:f>
              <c:numCache>
                <c:formatCode>General</c:formatCode>
                <c:ptCount val="33"/>
                <c:pt idx="0">
                  <c:v>7</c:v>
                </c:pt>
                <c:pt idx="1">
                  <c:v>9</c:v>
                </c:pt>
                <c:pt idx="2">
                  <c:v>8</c:v>
                </c:pt>
                <c:pt idx="3">
                  <c:v>2</c:v>
                </c:pt>
                <c:pt idx="4">
                  <c:v>3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2</c:v>
                </c:pt>
                <c:pt idx="9">
                  <c:v>4</c:v>
                </c:pt>
                <c:pt idx="10">
                  <c:v>0</c:v>
                </c:pt>
                <c:pt idx="11">
                  <c:v>0</c:v>
                </c:pt>
                <c:pt idx="12">
                  <c:v>10</c:v>
                </c:pt>
                <c:pt idx="13">
                  <c:v>2</c:v>
                </c:pt>
                <c:pt idx="14">
                  <c:v>1</c:v>
                </c:pt>
                <c:pt idx="15">
                  <c:v>3</c:v>
                </c:pt>
                <c:pt idx="16">
                  <c:v>25</c:v>
                </c:pt>
                <c:pt idx="17">
                  <c:v>3</c:v>
                </c:pt>
                <c:pt idx="18">
                  <c:v>9</c:v>
                </c:pt>
                <c:pt idx="19">
                  <c:v>15</c:v>
                </c:pt>
                <c:pt idx="20">
                  <c:v>4</c:v>
                </c:pt>
                <c:pt idx="21">
                  <c:v>0</c:v>
                </c:pt>
                <c:pt idx="22">
                  <c:v>1</c:v>
                </c:pt>
                <c:pt idx="23">
                  <c:v>6</c:v>
                </c:pt>
                <c:pt idx="24">
                  <c:v>1</c:v>
                </c:pt>
                <c:pt idx="25">
                  <c:v>1</c:v>
                </c:pt>
                <c:pt idx="26">
                  <c:v>3</c:v>
                </c:pt>
                <c:pt idx="27">
                  <c:v>3</c:v>
                </c:pt>
                <c:pt idx="28">
                  <c:v>2</c:v>
                </c:pt>
                <c:pt idx="29">
                  <c:v>14</c:v>
                </c:pt>
                <c:pt idx="30">
                  <c:v>2</c:v>
                </c:pt>
                <c:pt idx="31">
                  <c:v>3</c:v>
                </c:pt>
                <c:pt idx="32">
                  <c:v>0</c:v>
                </c:pt>
              </c:numCache>
            </c:numRef>
          </c:val>
        </c:ser>
        <c:ser>
          <c:idx val="3"/>
          <c:order val="3"/>
          <c:tx>
            <c:v>2001 modeled</c:v>
          </c:tx>
          <c:spPr>
            <a:solidFill>
              <a:srgbClr val="FFC000"/>
            </a:solidFill>
          </c:spPr>
          <c:invertIfNegative val="0"/>
          <c:cat>
            <c:strRef>
              <c:f>'days count - baseline 1999-2001'!$A$9:$A$41</c:f>
              <c:strCache>
                <c:ptCount val="33"/>
                <c:pt idx="0">
                  <c:v>Albuquerque</c:v>
                </c:pt>
                <c:pt idx="1">
                  <c:v>Atlanta</c:v>
                </c:pt>
                <c:pt idx="2">
                  <c:v>Austin</c:v>
                </c:pt>
                <c:pt idx="3">
                  <c:v>Baltimore</c:v>
                </c:pt>
                <c:pt idx="4">
                  <c:v>Birmingham</c:v>
                </c:pt>
                <c:pt idx="5">
                  <c:v>Boston</c:v>
                </c:pt>
                <c:pt idx="6">
                  <c:v>Canton</c:v>
                </c:pt>
                <c:pt idx="7">
                  <c:v>Charlotte</c:v>
                </c:pt>
                <c:pt idx="8">
                  <c:v>Chicago</c:v>
                </c:pt>
                <c:pt idx="9">
                  <c:v>Cincinnati</c:v>
                </c:pt>
                <c:pt idx="10">
                  <c:v>Cleveland</c:v>
                </c:pt>
                <c:pt idx="11">
                  <c:v>Columbus</c:v>
                </c:pt>
                <c:pt idx="12">
                  <c:v>Dallas</c:v>
                </c:pt>
                <c:pt idx="13">
                  <c:v>Detroit</c:v>
                </c:pt>
                <c:pt idx="14">
                  <c:v>Greensboro</c:v>
                </c:pt>
                <c:pt idx="15">
                  <c:v>Houston</c:v>
                </c:pt>
                <c:pt idx="16">
                  <c:v>Kansas City</c:v>
                </c:pt>
                <c:pt idx="17">
                  <c:v>Milwaukee</c:v>
                </c:pt>
                <c:pt idx="18">
                  <c:v>Minneapolis</c:v>
                </c:pt>
                <c:pt idx="19">
                  <c:v>Nashville</c:v>
                </c:pt>
                <c:pt idx="20">
                  <c:v>New Haven</c:v>
                </c:pt>
                <c:pt idx="21">
                  <c:v>New Orleans</c:v>
                </c:pt>
                <c:pt idx="22">
                  <c:v>New York City</c:v>
                </c:pt>
                <c:pt idx="23">
                  <c:v>Oklahoma City</c:v>
                </c:pt>
                <c:pt idx="24">
                  <c:v>Philadelphia</c:v>
                </c:pt>
                <c:pt idx="25">
                  <c:v>Pittsburgh</c:v>
                </c:pt>
                <c:pt idx="26">
                  <c:v>Provo</c:v>
                </c:pt>
                <c:pt idx="27">
                  <c:v>Salt Lake City</c:v>
                </c:pt>
                <c:pt idx="28">
                  <c:v>Saint Louis</c:v>
                </c:pt>
                <c:pt idx="29">
                  <c:v>Terre Haute</c:v>
                </c:pt>
                <c:pt idx="30">
                  <c:v>Tulsa</c:v>
                </c:pt>
                <c:pt idx="31">
                  <c:v>Washington</c:v>
                </c:pt>
                <c:pt idx="32">
                  <c:v>Youngstown</c:v>
                </c:pt>
              </c:strCache>
            </c:strRef>
          </c:cat>
          <c:val>
            <c:numRef>
              <c:f>'days count - baseline 1999-2001'!$Z$9:$Z$41</c:f>
              <c:numCache>
                <c:formatCode>General</c:formatCode>
                <c:ptCount val="33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2</c:v>
                </c:pt>
                <c:pt idx="5">
                  <c:v>0</c:v>
                </c:pt>
                <c:pt idx="6">
                  <c:v>4</c:v>
                </c:pt>
                <c:pt idx="7">
                  <c:v>0</c:v>
                </c:pt>
                <c:pt idx="8">
                  <c:v>0</c:v>
                </c:pt>
                <c:pt idx="9">
                  <c:v>6</c:v>
                </c:pt>
                <c:pt idx="10">
                  <c:v>2</c:v>
                </c:pt>
                <c:pt idx="11">
                  <c:v>5</c:v>
                </c:pt>
                <c:pt idx="12">
                  <c:v>2</c:v>
                </c:pt>
                <c:pt idx="13">
                  <c:v>2</c:v>
                </c:pt>
                <c:pt idx="14">
                  <c:v>0</c:v>
                </c:pt>
                <c:pt idx="15">
                  <c:v>2</c:v>
                </c:pt>
                <c:pt idx="16">
                  <c:v>8</c:v>
                </c:pt>
                <c:pt idx="17">
                  <c:v>1</c:v>
                </c:pt>
                <c:pt idx="18">
                  <c:v>4</c:v>
                </c:pt>
                <c:pt idx="19">
                  <c:v>5</c:v>
                </c:pt>
                <c:pt idx="20">
                  <c:v>5</c:v>
                </c:pt>
                <c:pt idx="21">
                  <c:v>0</c:v>
                </c:pt>
                <c:pt idx="22">
                  <c:v>1</c:v>
                </c:pt>
                <c:pt idx="23">
                  <c:v>1</c:v>
                </c:pt>
                <c:pt idx="24">
                  <c:v>0</c:v>
                </c:pt>
                <c:pt idx="25">
                  <c:v>3</c:v>
                </c:pt>
                <c:pt idx="26">
                  <c:v>1</c:v>
                </c:pt>
                <c:pt idx="27">
                  <c:v>1</c:v>
                </c:pt>
                <c:pt idx="28">
                  <c:v>1</c:v>
                </c:pt>
                <c:pt idx="29">
                  <c:v>10</c:v>
                </c:pt>
                <c:pt idx="30">
                  <c:v>1</c:v>
                </c:pt>
                <c:pt idx="31">
                  <c:v>1</c:v>
                </c:pt>
                <c:pt idx="3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2477440"/>
        <c:axId val="62478976"/>
      </c:barChart>
      <c:catAx>
        <c:axId val="62477440"/>
        <c:scaling>
          <c:orientation val="maxMin"/>
        </c:scaling>
        <c:delete val="0"/>
        <c:axPos val="l"/>
        <c:majorTickMark val="out"/>
        <c:minorTickMark val="none"/>
        <c:tickLblPos val="nextTo"/>
        <c:crossAx val="62478976"/>
        <c:crossesAt val="0"/>
        <c:auto val="1"/>
        <c:lblAlgn val="ctr"/>
        <c:lblOffset val="100"/>
        <c:noMultiLvlLbl val="0"/>
      </c:catAx>
      <c:valAx>
        <c:axId val="62478976"/>
        <c:scaling>
          <c:orientation val="minMax"/>
          <c:max val="110"/>
        </c:scaling>
        <c:delete val="0"/>
        <c:axPos val="t"/>
        <c:majorGridlines/>
        <c:numFmt formatCode="#,##0" sourceLinked="0"/>
        <c:majorTickMark val="out"/>
        <c:minorTickMark val="none"/>
        <c:tickLblPos val="nextTo"/>
        <c:crossAx val="62477440"/>
        <c:crosses val="autoZero"/>
        <c:crossBetween val="between"/>
        <c:majorUnit val="10"/>
      </c:valAx>
    </c:plotArea>
    <c:legend>
      <c:legendPos val="r"/>
      <c:layout>
        <c:manualLayout>
          <c:xMode val="edge"/>
          <c:yMode val="edge"/>
          <c:x val="0.80466189817875822"/>
          <c:y val="9.0461626324487246E-2"/>
          <c:w val="0.17572838574818866"/>
          <c:h val="0.2508011324973267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ED1F8932</Template>
  <TotalTime>0</TotalTime>
  <Pages>3</Pages>
  <Words>144</Words>
  <Characters>974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Author template for journal articles</vt:lpstr>
      <vt:lpstr>Author template for journal articles</vt:lpstr>
    </vt:vector>
  </TitlesOfParts>
  <Company>SPRINGER VERLAG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 template for journal articles</dc:title>
  <dc:creator>Erin Miles</dc:creator>
  <dc:description>Springer Heidelberg 2005</dc:description>
  <cp:lastModifiedBy>Dave Mills</cp:lastModifiedBy>
  <cp:revision>2</cp:revision>
  <cp:lastPrinted>1997-08-26T00:11:00Z</cp:lastPrinted>
  <dcterms:created xsi:type="dcterms:W3CDTF">2014-06-10T04:40:00Z</dcterms:created>
  <dcterms:modified xsi:type="dcterms:W3CDTF">2014-06-10T04:40:00Z</dcterms:modified>
</cp:coreProperties>
</file>