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299" w:rsidRDefault="00BE5EAC" w:rsidP="00710AB6">
      <w:pPr>
        <w:rPr>
          <w:rFonts w:cs="Arial"/>
          <w:b/>
          <w:color w:val="000000"/>
          <w:sz w:val="17"/>
          <w:szCs w:val="17"/>
          <w:shd w:val="clear" w:color="auto" w:fill="FAFAFA"/>
        </w:rPr>
      </w:pPr>
      <w:r w:rsidRPr="00BE5EAC">
        <w:rPr>
          <w:rFonts w:cs="Arial"/>
          <w:b/>
          <w:color w:val="000000"/>
          <w:sz w:val="17"/>
          <w:szCs w:val="17"/>
          <w:shd w:val="clear" w:color="auto" w:fill="FAFAFA"/>
        </w:rPr>
        <w:t xml:space="preserve">Stefan G. Hofmann, </w:t>
      </w:r>
      <w:proofErr w:type="spellStart"/>
      <w:r w:rsidRPr="00BE5EAC">
        <w:rPr>
          <w:rFonts w:cs="Arial"/>
          <w:b/>
          <w:color w:val="000000"/>
          <w:sz w:val="17"/>
          <w:szCs w:val="17"/>
          <w:shd w:val="clear" w:color="auto" w:fill="FAFAFA"/>
        </w:rPr>
        <w:t>Ph.D</w:t>
      </w:r>
      <w:proofErr w:type="spellEnd"/>
      <w:r w:rsidRPr="00BE5EAC">
        <w:rPr>
          <w:rFonts w:cs="Arial"/>
          <w:b/>
          <w:color w:val="000000"/>
          <w:sz w:val="17"/>
          <w:szCs w:val="17"/>
          <w:shd w:val="clear" w:color="auto" w:fill="FAFAFA"/>
        </w:rPr>
        <w:t>.</w:t>
      </w:r>
    </w:p>
    <w:p w:rsidR="00BE5EAC" w:rsidRPr="006C2741" w:rsidRDefault="00BE5EAC" w:rsidP="00710AB6">
      <w:pPr>
        <w:rPr>
          <w:rFonts w:cs="Arial"/>
          <w:color w:val="000000"/>
          <w:sz w:val="17"/>
          <w:szCs w:val="17"/>
          <w:shd w:val="clear" w:color="auto" w:fill="FAFAFA"/>
          <w:lang w:val="en-US"/>
        </w:rPr>
      </w:pPr>
      <w:r w:rsidRPr="006C2741">
        <w:rPr>
          <w:rFonts w:cs="Arial"/>
          <w:color w:val="000000"/>
          <w:sz w:val="17"/>
          <w:szCs w:val="17"/>
          <w:shd w:val="clear" w:color="auto" w:fill="FAFAFA"/>
          <w:lang w:val="en-US"/>
        </w:rPr>
        <w:t>Editor</w:t>
      </w:r>
      <w:r w:rsidR="007A66A1">
        <w:rPr>
          <w:rFonts w:cs="Arial"/>
          <w:color w:val="000000"/>
          <w:sz w:val="17"/>
          <w:szCs w:val="17"/>
          <w:shd w:val="clear" w:color="auto" w:fill="FAFAFA"/>
          <w:lang w:val="en-US"/>
        </w:rPr>
        <w:t>-in-Chief</w:t>
      </w:r>
      <w:r w:rsidRPr="006C2741">
        <w:rPr>
          <w:rFonts w:cs="Arial"/>
          <w:color w:val="000000"/>
          <w:sz w:val="17"/>
          <w:szCs w:val="17"/>
          <w:shd w:val="clear" w:color="auto" w:fill="FAFAFA"/>
          <w:lang w:val="en-US"/>
        </w:rPr>
        <w:t xml:space="preserve"> Cognitive Therapy and Research</w:t>
      </w:r>
    </w:p>
    <w:p w:rsidR="00BE5EAC" w:rsidRPr="006C2741" w:rsidRDefault="00BE5EAC" w:rsidP="00710AB6">
      <w:pPr>
        <w:rPr>
          <w:rFonts w:cs="Arial"/>
          <w:b/>
          <w:color w:val="000000"/>
          <w:sz w:val="17"/>
          <w:szCs w:val="17"/>
          <w:shd w:val="clear" w:color="auto" w:fill="FAFAFA"/>
          <w:lang w:val="en-US"/>
        </w:rPr>
      </w:pPr>
    </w:p>
    <w:p w:rsidR="00BE5EAC" w:rsidRPr="006C2741" w:rsidRDefault="00BE5EAC" w:rsidP="00710AB6">
      <w:pPr>
        <w:rPr>
          <w:rFonts w:cs="Arial"/>
          <w:sz w:val="17"/>
          <w:szCs w:val="17"/>
          <w:lang w:val="en-US"/>
        </w:rPr>
      </w:pPr>
    </w:p>
    <w:p w:rsidR="00C97789" w:rsidRPr="006C2741" w:rsidRDefault="00C97789" w:rsidP="00710AB6">
      <w:pPr>
        <w:rPr>
          <w:lang w:val="en-US"/>
        </w:rPr>
      </w:pPr>
    </w:p>
    <w:p w:rsidR="00C97789" w:rsidRPr="006C2741" w:rsidRDefault="00C97789" w:rsidP="00710AB6">
      <w:pPr>
        <w:rPr>
          <w:lang w:val="en-US"/>
        </w:rPr>
      </w:pPr>
    </w:p>
    <w:p w:rsidR="00C97789" w:rsidRPr="006C2741" w:rsidRDefault="00C97789" w:rsidP="00710AB6">
      <w:pPr>
        <w:rPr>
          <w:lang w:val="en-US"/>
        </w:rPr>
      </w:pPr>
    </w:p>
    <w:p w:rsidR="00C278B8" w:rsidRDefault="00C97789" w:rsidP="00C278B8">
      <w:pPr>
        <w:rPr>
          <w:lang w:val="en-US"/>
        </w:rPr>
      </w:pPr>
      <w:r w:rsidRPr="006C2741">
        <w:rPr>
          <w:lang w:val="en-US"/>
        </w:rPr>
        <w:tab/>
      </w:r>
      <w:r w:rsidRPr="006C2741">
        <w:rPr>
          <w:lang w:val="en-US"/>
        </w:rPr>
        <w:tab/>
      </w:r>
      <w:r w:rsidRPr="006C2741">
        <w:rPr>
          <w:lang w:val="en-US"/>
        </w:rPr>
        <w:tab/>
      </w:r>
      <w:r w:rsidRPr="006C2741">
        <w:rPr>
          <w:lang w:val="en-US"/>
        </w:rPr>
        <w:tab/>
      </w:r>
      <w:r w:rsidR="009A071A">
        <w:rPr>
          <w:lang w:val="en-US"/>
        </w:rPr>
        <w:t>April 22</w:t>
      </w:r>
      <w:r w:rsidR="00BE5EAC">
        <w:rPr>
          <w:lang w:val="en-US"/>
        </w:rPr>
        <w:t>, 2021</w:t>
      </w:r>
    </w:p>
    <w:p w:rsidR="00C97789" w:rsidRPr="001D4D9B" w:rsidRDefault="001D4D9B" w:rsidP="002669D5">
      <w:pPr>
        <w:jc w:val="both"/>
        <w:rPr>
          <w:rFonts w:cs="Arial"/>
          <w:lang w:val="en-US"/>
        </w:rPr>
      </w:pPr>
      <w:r>
        <w:rPr>
          <w:rFonts w:cs="Arial"/>
          <w:b/>
          <w:lang w:val="en-US"/>
        </w:rPr>
        <w:t>Disclosure of potential conflicts of interest</w:t>
      </w:r>
    </w:p>
    <w:p w:rsidR="006E4C4E" w:rsidRPr="001D4D9B" w:rsidRDefault="006E4C4E" w:rsidP="001D4D9B">
      <w:pPr>
        <w:spacing w:line="240" w:lineRule="auto"/>
        <w:jc w:val="both"/>
        <w:rPr>
          <w:rFonts w:cs="Arial"/>
          <w:b/>
          <w:lang w:val="en-US"/>
        </w:rPr>
      </w:pPr>
    </w:p>
    <w:p w:rsidR="001D4D9B" w:rsidRPr="001D4D9B" w:rsidRDefault="001D4D9B" w:rsidP="001D4D9B">
      <w:pPr>
        <w:spacing w:line="240" w:lineRule="auto"/>
        <w:jc w:val="both"/>
        <w:rPr>
          <w:rFonts w:cs="Arial"/>
          <w:lang w:val="en-US"/>
        </w:rPr>
      </w:pPr>
      <w:r w:rsidRPr="001D4D9B">
        <w:rPr>
          <w:rFonts w:cs="Arial"/>
          <w:b/>
          <w:lang w:val="en-US"/>
        </w:rPr>
        <w:t>Funding.</w:t>
      </w:r>
      <w:r w:rsidRPr="001D4D9B">
        <w:rPr>
          <w:rFonts w:cs="Arial"/>
          <w:lang w:val="en-US"/>
        </w:rPr>
        <w:t xml:space="preserve"> The data collection involving the female participants was funded by the Swiss Anorexia Nervosa Foundation (project number 08-11, grant recipient: Silja Vocks, Silvia Schneider) and the Mercator Foundation (project number An-2010-0036, grant recipient: Silja Vocks, Silvia Schneider).</w:t>
      </w:r>
    </w:p>
    <w:p w:rsidR="001D4D9B" w:rsidRPr="001D4D9B" w:rsidRDefault="001D4D9B" w:rsidP="001D4D9B">
      <w:pPr>
        <w:spacing w:line="240" w:lineRule="auto"/>
        <w:jc w:val="both"/>
        <w:rPr>
          <w:rFonts w:cs="Arial"/>
          <w:lang w:val="en-US"/>
        </w:rPr>
      </w:pPr>
    </w:p>
    <w:p w:rsidR="001D4D9B" w:rsidRDefault="001D4D9B" w:rsidP="001D4D9B">
      <w:pPr>
        <w:spacing w:line="240" w:lineRule="auto"/>
        <w:jc w:val="both"/>
        <w:rPr>
          <w:rFonts w:cs="Arial"/>
          <w:lang w:val="en-US"/>
        </w:rPr>
      </w:pPr>
      <w:r w:rsidRPr="001D4D9B">
        <w:rPr>
          <w:rFonts w:cs="Arial"/>
          <w:b/>
          <w:lang w:val="en-US"/>
        </w:rPr>
        <w:t>Conflicts of interest</w:t>
      </w:r>
      <w:r w:rsidRPr="001D4D9B">
        <w:rPr>
          <w:rFonts w:cs="Arial"/>
          <w:lang w:val="en-US"/>
        </w:rPr>
        <w:t>. The authors dec</w:t>
      </w:r>
      <w:r w:rsidR="009A071A">
        <w:rPr>
          <w:rFonts w:cs="Arial"/>
          <w:lang w:val="en-US"/>
        </w:rPr>
        <w:t>l</w:t>
      </w:r>
      <w:r w:rsidR="00FC3C03">
        <w:rPr>
          <w:rFonts w:cs="Arial"/>
          <w:lang w:val="en-US"/>
        </w:rPr>
        <w:t xml:space="preserve">are that they have no conflict </w:t>
      </w:r>
      <w:bookmarkStart w:id="0" w:name="_GoBack"/>
      <w:bookmarkEnd w:id="0"/>
      <w:r w:rsidRPr="001D4D9B">
        <w:rPr>
          <w:rFonts w:cs="Arial"/>
          <w:lang w:val="en-US"/>
        </w:rPr>
        <w:t>of interest.</w:t>
      </w:r>
    </w:p>
    <w:p w:rsidR="001D4D9B" w:rsidRDefault="001D4D9B" w:rsidP="001D4D9B">
      <w:pPr>
        <w:spacing w:line="240" w:lineRule="auto"/>
        <w:jc w:val="both"/>
        <w:rPr>
          <w:rFonts w:cs="Arial"/>
          <w:lang w:val="en-US"/>
        </w:rPr>
      </w:pPr>
    </w:p>
    <w:p w:rsidR="001D4D9B" w:rsidRDefault="001D4D9B" w:rsidP="001D4D9B">
      <w:pPr>
        <w:spacing w:line="24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Sincerely, </w:t>
      </w:r>
    </w:p>
    <w:p w:rsidR="001D4D9B" w:rsidRDefault="001D4D9B" w:rsidP="001D4D9B">
      <w:pPr>
        <w:spacing w:line="240" w:lineRule="auto"/>
        <w:jc w:val="both"/>
        <w:rPr>
          <w:rFonts w:cs="Arial"/>
          <w:lang w:val="en-US"/>
        </w:rPr>
      </w:pPr>
    </w:p>
    <w:p w:rsidR="001D4D9B" w:rsidRDefault="001D4D9B" w:rsidP="001D4D9B">
      <w:pPr>
        <w:spacing w:line="24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>Rike Arkenau M. Sc.</w:t>
      </w:r>
    </w:p>
    <w:p w:rsidR="001D4D9B" w:rsidRDefault="001D4D9B" w:rsidP="001D4D9B">
      <w:pPr>
        <w:spacing w:line="240" w:lineRule="auto"/>
        <w:jc w:val="both"/>
        <w:rPr>
          <w:rFonts w:cs="Arial"/>
          <w:lang w:val="en-US"/>
        </w:rPr>
      </w:pPr>
    </w:p>
    <w:p w:rsidR="001D4D9B" w:rsidRDefault="001D4D9B" w:rsidP="001D4D9B">
      <w:pPr>
        <w:spacing w:line="240" w:lineRule="auto"/>
        <w:jc w:val="both"/>
        <w:rPr>
          <w:rFonts w:cs="Arial"/>
          <w:lang w:val="en-US"/>
        </w:rPr>
      </w:pPr>
    </w:p>
    <w:p w:rsidR="001D4D9B" w:rsidRDefault="001D4D9B" w:rsidP="001D4D9B">
      <w:pPr>
        <w:spacing w:line="480" w:lineRule="auto"/>
        <w:rPr>
          <w:rFonts w:cs="Arial"/>
          <w:lang w:val="en-US"/>
        </w:rPr>
      </w:pPr>
    </w:p>
    <w:p w:rsidR="001D4D9B" w:rsidRPr="001D4D9B" w:rsidRDefault="001D4D9B" w:rsidP="001D4D9B">
      <w:pPr>
        <w:spacing w:line="480" w:lineRule="auto"/>
        <w:rPr>
          <w:rFonts w:cs="Arial"/>
          <w:lang w:val="en-US"/>
        </w:rPr>
      </w:pPr>
    </w:p>
    <w:p w:rsidR="008D486A" w:rsidRPr="002669D5" w:rsidRDefault="008D486A" w:rsidP="002E3CFC">
      <w:pPr>
        <w:spacing w:line="240" w:lineRule="auto"/>
        <w:jc w:val="both"/>
        <w:rPr>
          <w:rFonts w:cs="Arial"/>
          <w:noProof/>
          <w:lang w:val="en-US"/>
        </w:rPr>
      </w:pPr>
    </w:p>
    <w:sectPr w:rsidR="008D486A" w:rsidRPr="002669D5" w:rsidSect="002A5D50">
      <w:headerReference w:type="even" r:id="rId7"/>
      <w:headerReference w:type="default" r:id="rId8"/>
      <w:headerReference w:type="first" r:id="rId9"/>
      <w:pgSz w:w="11906" w:h="16838" w:code="9"/>
      <w:pgMar w:top="1474" w:right="1134" w:bottom="1418" w:left="124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BDD" w:rsidRDefault="00403BDD">
      <w:r>
        <w:separator/>
      </w:r>
    </w:p>
  </w:endnote>
  <w:endnote w:type="continuationSeparator" w:id="0">
    <w:p w:rsidR="00403BDD" w:rsidRDefault="0040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BDD" w:rsidRDefault="00403BDD">
      <w:r>
        <w:separator/>
      </w:r>
    </w:p>
  </w:footnote>
  <w:footnote w:type="continuationSeparator" w:id="0">
    <w:p w:rsidR="00403BDD" w:rsidRDefault="0040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CD9" w:rsidRDefault="007F4A8C" w:rsidP="00602F4E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AE4CD9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7B54F4" w:rsidRDefault="007B54F4" w:rsidP="00AE4CD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CD9" w:rsidRDefault="007F4A8C" w:rsidP="00602F4E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AE4CD9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77EF1">
      <w:rPr>
        <w:rStyle w:val="Seitenzahl"/>
        <w:noProof/>
      </w:rPr>
      <w:t>2</w:t>
    </w:r>
    <w:r>
      <w:rPr>
        <w:rStyle w:val="Seitenzahl"/>
      </w:rPr>
      <w:fldChar w:fldCharType="end"/>
    </w:r>
  </w:p>
  <w:p w:rsidR="007B54F4" w:rsidRDefault="007B54F4" w:rsidP="00AE4CD9">
    <w:pPr>
      <w:pStyle w:val="Kopfzeil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61D" w:rsidRDefault="00C97789">
    <w:pPr>
      <w:pStyle w:val="Kopfzeile"/>
    </w:pPr>
    <w:r>
      <w:rPr>
        <w:noProof/>
      </w:rPr>
      <mc:AlternateContent>
        <mc:Choice Requires="wps">
          <w:drawing>
            <wp:anchor distT="0" distB="0" distL="1548130" distR="0" simplePos="0" relativeHeight="251654144" behindDoc="0" locked="0" layoutInCell="1" allowOverlap="0" wp14:anchorId="6FDEC82B" wp14:editId="50B21F5E">
              <wp:simplePos x="0" y="0"/>
              <wp:positionH relativeFrom="page">
                <wp:posOffset>5076825</wp:posOffset>
              </wp:positionH>
              <wp:positionV relativeFrom="page">
                <wp:posOffset>952500</wp:posOffset>
              </wp:positionV>
              <wp:extent cx="2303145" cy="2339975"/>
              <wp:effectExtent l="0" t="0" r="1905" b="3175"/>
              <wp:wrapSquare wrapText="bothSides"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2339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765F" w:rsidRDefault="005C7AE6" w:rsidP="00DF35B1">
                          <w:pPr>
                            <w:pStyle w:val="Fach"/>
                            <w:rPr>
                              <w:rFonts w:cs="Arial"/>
                              <w:szCs w:val="20"/>
                              <w:lang w:val="en-US"/>
                            </w:rPr>
                          </w:pPr>
                          <w:r w:rsidRPr="00C97789">
                            <w:rPr>
                              <w:rFonts w:cs="Arial"/>
                              <w:szCs w:val="20"/>
                              <w:lang w:val="en-US" w:eastAsia="en-GB"/>
                            </w:rPr>
                            <w:t>School of Human Sciences</w:t>
                          </w:r>
                          <w:r w:rsidRPr="00D776EF">
                            <w:rPr>
                              <w:rFonts w:cs="Arial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  <w:p w:rsidR="005C7AE6" w:rsidRPr="00C97789" w:rsidRDefault="005C7AE6" w:rsidP="00DF35B1">
                          <w:pPr>
                            <w:pStyle w:val="Fach"/>
                            <w:rPr>
                              <w:rFonts w:eastAsia="Arial"/>
                              <w:lang w:val="en-US"/>
                            </w:rPr>
                          </w:pPr>
                          <w:r w:rsidRPr="00D776EF">
                            <w:rPr>
                              <w:rFonts w:cs="Arial"/>
                              <w:szCs w:val="20"/>
                              <w:lang w:val="en-US"/>
                            </w:rPr>
                            <w:t>Institute of Psychology</w:t>
                          </w:r>
                        </w:p>
                        <w:p w:rsidR="00DF35B1" w:rsidRPr="00C97789" w:rsidRDefault="00C97789" w:rsidP="00DF35B1">
                          <w:pPr>
                            <w:pStyle w:val="Absenderfett"/>
                            <w:rPr>
                              <w:rFonts w:eastAsia="Arial"/>
                              <w:lang w:val="en-US"/>
                            </w:rPr>
                          </w:pPr>
                          <w:r w:rsidRPr="00C97789">
                            <w:rPr>
                              <w:rFonts w:eastAsia="Arial"/>
                              <w:lang w:val="en-US"/>
                            </w:rPr>
                            <w:t xml:space="preserve">Rike Arkenau M.Sc. </w:t>
                          </w:r>
                        </w:p>
                        <w:p w:rsidR="00C97789" w:rsidRPr="008C7D9F" w:rsidRDefault="00C97789" w:rsidP="00C97789">
                          <w:pPr>
                            <w:pStyle w:val="Absenderfett"/>
                            <w:rPr>
                              <w:rFonts w:cs="Arial"/>
                              <w:b w:val="0"/>
                              <w:lang w:val="en-US"/>
                            </w:rPr>
                          </w:pPr>
                          <w:r w:rsidRPr="008C7D9F">
                            <w:rPr>
                              <w:rFonts w:cs="Arial"/>
                              <w:b w:val="0"/>
                              <w:lang w:val="en-US"/>
                            </w:rPr>
                            <w:t>Department of Clinical Psychology and Psychotherapy</w:t>
                          </w:r>
                        </w:p>
                        <w:p w:rsidR="00C97789" w:rsidRPr="008C7D9F" w:rsidRDefault="00C97789" w:rsidP="00C97789">
                          <w:pPr>
                            <w:pStyle w:val="Absender"/>
                            <w:rPr>
                              <w:rFonts w:cs="Arial"/>
                              <w:spacing w:val="0"/>
                            </w:rPr>
                          </w:pPr>
                          <w:r>
                            <w:rPr>
                              <w:rFonts w:cs="Arial"/>
                              <w:spacing w:val="0"/>
                            </w:rPr>
                            <w:t>Knollstraße 15 · 49088</w:t>
                          </w:r>
                          <w:r w:rsidRPr="008C7D9F">
                            <w:rPr>
                              <w:rFonts w:cs="Arial"/>
                              <w:spacing w:val="0"/>
                            </w:rPr>
                            <w:t xml:space="preserve"> Osnabrück</w:t>
                          </w:r>
                          <w:r>
                            <w:rPr>
                              <w:rFonts w:cs="Arial"/>
                              <w:spacing w:val="0"/>
                            </w:rPr>
                            <w:t xml:space="preserve"> · Germany</w:t>
                          </w:r>
                        </w:p>
                        <w:p w:rsidR="00C97789" w:rsidRPr="008C7D9F" w:rsidRDefault="00C97789" w:rsidP="00C97789">
                          <w:pPr>
                            <w:pStyle w:val="Absender"/>
                            <w:rPr>
                              <w:rFonts w:cs="Arial"/>
                            </w:rPr>
                          </w:pPr>
                          <w:r w:rsidRPr="008C7D9F">
                            <w:rPr>
                              <w:rFonts w:cs="Arial"/>
                            </w:rPr>
                            <w:t>Phone</w:t>
                          </w:r>
                          <w:r>
                            <w:rPr>
                              <w:rFonts w:cs="Arial"/>
                            </w:rPr>
                            <w:t xml:space="preserve">: </w:t>
                          </w:r>
                          <w:r w:rsidRPr="008C7D9F">
                            <w:rPr>
                              <w:rFonts w:cs="Arial"/>
                            </w:rPr>
                            <w:t xml:space="preserve">+49 541 969 6280  </w:t>
                          </w:r>
                        </w:p>
                        <w:p w:rsidR="00C97789" w:rsidRPr="008C7D9F" w:rsidRDefault="00C97789" w:rsidP="00C97789">
                          <w:pPr>
                            <w:pStyle w:val="Absender"/>
                            <w:rPr>
                              <w:rFonts w:cs="Arial"/>
                              <w:lang w:val="it-IT"/>
                            </w:rPr>
                          </w:pPr>
                          <w:r w:rsidRPr="008C7D9F">
                            <w:rPr>
                              <w:rFonts w:cs="Arial"/>
                              <w:lang w:val="it-IT"/>
                            </w:rPr>
                            <w:t>Em</w:t>
                          </w:r>
                          <w:r>
                            <w:rPr>
                              <w:rFonts w:cs="Arial"/>
                              <w:lang w:val="it-IT"/>
                            </w:rPr>
                            <w:t xml:space="preserve">ail: </w:t>
                          </w:r>
                          <w:r w:rsidRPr="008C7D9F">
                            <w:rPr>
                              <w:rFonts w:cs="Arial"/>
                              <w:lang w:val="it-IT"/>
                            </w:rPr>
                            <w:t>rike.arkenau@uni-osnabrueck.de</w:t>
                          </w:r>
                        </w:p>
                        <w:p w:rsidR="00F45A03" w:rsidRPr="00DF35B1" w:rsidRDefault="00F45A03" w:rsidP="00C97789">
                          <w:pPr>
                            <w:pStyle w:val="Absender"/>
                            <w:rPr>
                              <w:rFonts w:eastAsia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EC82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99.75pt;margin-top:75pt;width:181.35pt;height:184.25pt;z-index:251654144;visibility:visible;mso-wrap-style:square;mso-width-percent:0;mso-height-percent:0;mso-wrap-distance-left:121.9pt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" o:allowoverlap="f" filled="f" stroked="f">
              <v:textbox inset="0,0,0,0">
                <w:txbxContent>
                  <w:p w:rsidR="0058765F" w:rsidRDefault="005C7AE6" w:rsidP="00DF35B1">
                    <w:pPr>
                      <w:pStyle w:val="Fach"/>
                      <w:rPr>
                        <w:rFonts w:cs="Arial"/>
                        <w:szCs w:val="20"/>
                        <w:lang w:val="en-US"/>
                      </w:rPr>
                    </w:pPr>
                    <w:r w:rsidRPr="00C97789">
                      <w:rPr>
                        <w:rFonts w:cs="Arial"/>
                        <w:szCs w:val="20"/>
                        <w:lang w:val="en-US" w:eastAsia="en-GB"/>
                      </w:rPr>
                      <w:t>School of Human Sciences</w:t>
                    </w:r>
                    <w:r w:rsidRPr="00D776EF">
                      <w:rPr>
                        <w:rFonts w:cs="Arial"/>
                        <w:szCs w:val="20"/>
                        <w:lang w:val="en-US"/>
                      </w:rPr>
                      <w:t xml:space="preserve"> </w:t>
                    </w:r>
                  </w:p>
                  <w:p w:rsidR="005C7AE6" w:rsidRPr="00C97789" w:rsidRDefault="005C7AE6" w:rsidP="00DF35B1">
                    <w:pPr>
                      <w:pStyle w:val="Fach"/>
                      <w:rPr>
                        <w:rFonts w:eastAsia="Arial"/>
                        <w:lang w:val="en-US"/>
                      </w:rPr>
                    </w:pPr>
                    <w:r w:rsidRPr="00D776EF">
                      <w:rPr>
                        <w:rFonts w:cs="Arial"/>
                        <w:szCs w:val="20"/>
                        <w:lang w:val="en-US"/>
                      </w:rPr>
                      <w:t>Institute of Psychology</w:t>
                    </w:r>
                  </w:p>
                  <w:p w:rsidR="00DF35B1" w:rsidRPr="00C97789" w:rsidRDefault="00C97789" w:rsidP="00DF35B1">
                    <w:pPr>
                      <w:pStyle w:val="Absenderfett"/>
                      <w:rPr>
                        <w:rFonts w:eastAsia="Arial"/>
                        <w:lang w:val="en-US"/>
                      </w:rPr>
                    </w:pPr>
                    <w:r w:rsidRPr="00C97789">
                      <w:rPr>
                        <w:rFonts w:eastAsia="Arial"/>
                        <w:lang w:val="en-US"/>
                      </w:rPr>
                      <w:t xml:space="preserve">Rike Arkenau M.Sc. </w:t>
                    </w:r>
                  </w:p>
                  <w:p w:rsidR="00C97789" w:rsidRPr="008C7D9F" w:rsidRDefault="00C97789" w:rsidP="00C97789">
                    <w:pPr>
                      <w:pStyle w:val="Absenderfett"/>
                      <w:rPr>
                        <w:rFonts w:cs="Arial"/>
                        <w:b w:val="0"/>
                        <w:lang w:val="en-US"/>
                      </w:rPr>
                    </w:pPr>
                    <w:r w:rsidRPr="008C7D9F">
                      <w:rPr>
                        <w:rFonts w:cs="Arial"/>
                        <w:b w:val="0"/>
                        <w:lang w:val="en-US"/>
                      </w:rPr>
                      <w:t>Department of Clinical Psychology and Psychotherapy</w:t>
                    </w:r>
                  </w:p>
                  <w:p w:rsidR="00C97789" w:rsidRPr="008C7D9F" w:rsidRDefault="00C97789" w:rsidP="00C97789">
                    <w:pPr>
                      <w:pStyle w:val="Absender"/>
                      <w:rPr>
                        <w:rFonts w:cs="Arial"/>
                        <w:spacing w:val="0"/>
                      </w:rPr>
                    </w:pPr>
                    <w:r>
                      <w:rPr>
                        <w:rFonts w:cs="Arial"/>
                        <w:spacing w:val="0"/>
                      </w:rPr>
                      <w:t>Knollstraße 15 · 49088</w:t>
                    </w:r>
                    <w:r w:rsidRPr="008C7D9F">
                      <w:rPr>
                        <w:rFonts w:cs="Arial"/>
                        <w:spacing w:val="0"/>
                      </w:rPr>
                      <w:t xml:space="preserve"> Osnabrück</w:t>
                    </w:r>
                    <w:r>
                      <w:rPr>
                        <w:rFonts w:cs="Arial"/>
                        <w:spacing w:val="0"/>
                      </w:rPr>
                      <w:t xml:space="preserve"> · Germany</w:t>
                    </w:r>
                  </w:p>
                  <w:p w:rsidR="00C97789" w:rsidRPr="008C7D9F" w:rsidRDefault="00C97789" w:rsidP="00C97789">
                    <w:pPr>
                      <w:pStyle w:val="Absender"/>
                      <w:rPr>
                        <w:rFonts w:cs="Arial"/>
                      </w:rPr>
                    </w:pPr>
                    <w:r w:rsidRPr="008C7D9F">
                      <w:rPr>
                        <w:rFonts w:cs="Arial"/>
                      </w:rPr>
                      <w:t>Phone</w:t>
                    </w:r>
                    <w:r>
                      <w:rPr>
                        <w:rFonts w:cs="Arial"/>
                      </w:rPr>
                      <w:t xml:space="preserve">: </w:t>
                    </w:r>
                    <w:r w:rsidRPr="008C7D9F">
                      <w:rPr>
                        <w:rFonts w:cs="Arial"/>
                      </w:rPr>
                      <w:t xml:space="preserve">+49 541 969 6280  </w:t>
                    </w:r>
                  </w:p>
                  <w:p w:rsidR="00C97789" w:rsidRPr="008C7D9F" w:rsidRDefault="00C97789" w:rsidP="00C97789">
                    <w:pPr>
                      <w:pStyle w:val="Absender"/>
                      <w:rPr>
                        <w:rFonts w:cs="Arial"/>
                        <w:lang w:val="it-IT"/>
                      </w:rPr>
                    </w:pPr>
                    <w:r w:rsidRPr="008C7D9F">
                      <w:rPr>
                        <w:rFonts w:cs="Arial"/>
                        <w:lang w:val="it-IT"/>
                      </w:rPr>
                      <w:t>Em</w:t>
                    </w:r>
                    <w:r>
                      <w:rPr>
                        <w:rFonts w:cs="Arial"/>
                        <w:lang w:val="it-IT"/>
                      </w:rPr>
                      <w:t xml:space="preserve">ail: </w:t>
                    </w:r>
                    <w:r w:rsidRPr="008C7D9F">
                      <w:rPr>
                        <w:rFonts w:cs="Arial"/>
                        <w:lang w:val="it-IT"/>
                      </w:rPr>
                      <w:t>rike.arkenau@uni-osnabrueck.de</w:t>
                    </w:r>
                  </w:p>
                  <w:p w:rsidR="00F45A03" w:rsidRPr="00DF35B1" w:rsidRDefault="00F45A03" w:rsidP="00C97789">
                    <w:pPr>
                      <w:pStyle w:val="Absender"/>
                      <w:rPr>
                        <w:rFonts w:eastAsia="Arial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5C7AE6">
      <w:rPr>
        <w:noProof/>
      </w:rPr>
      <w:drawing>
        <wp:anchor distT="0" distB="0" distL="114300" distR="114300" simplePos="0" relativeHeight="251653119" behindDoc="0" locked="0" layoutInCell="1" allowOverlap="1" wp14:anchorId="5A7CACA4" wp14:editId="7BF7E332">
          <wp:simplePos x="0" y="0"/>
          <wp:positionH relativeFrom="column">
            <wp:posOffset>-609600</wp:posOffset>
          </wp:positionH>
          <wp:positionV relativeFrom="paragraph">
            <wp:posOffset>-169968</wp:posOffset>
          </wp:positionV>
          <wp:extent cx="2590800" cy="806971"/>
          <wp:effectExtent l="0" t="0" r="0" b="0"/>
          <wp:wrapNone/>
          <wp:docPr id="8" name="Grafik 8" descr="UOS-Logo_RotFond_4C_v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UOS-Logo_RotFond_4C_v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806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2C01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FD3EA46" wp14:editId="2FCF7C09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107950" cy="0"/>
              <wp:effectExtent l="8890" t="12700" r="6985" b="6350"/>
              <wp:wrapNone/>
              <wp:docPr id="7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D245F7" id="Line 2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421pt" to="22.7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" strokeweight=".5pt">
              <w10:wrap anchorx="page" anchory="page"/>
            </v:line>
          </w:pict>
        </mc:Fallback>
      </mc:AlternateContent>
    </w:r>
    <w:r w:rsidR="00BB2C01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D641CE" wp14:editId="47A76230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07950" cy="0"/>
              <wp:effectExtent l="8890" t="8890" r="6985" b="10160"/>
              <wp:wrapNone/>
              <wp:docPr id="6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481AC5" id="Line 19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7.7pt" to="22.7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" strokeweight=".5pt">
              <w10:wrap anchorx="page" anchory="page"/>
            </v:line>
          </w:pict>
        </mc:Fallback>
      </mc:AlternateContent>
    </w:r>
    <w:r w:rsidR="00BB2C0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0" wp14:anchorId="7B6EA9EB" wp14:editId="5F799E72">
              <wp:simplePos x="0" y="0"/>
              <wp:positionH relativeFrom="page">
                <wp:posOffset>791845</wp:posOffset>
              </wp:positionH>
              <wp:positionV relativeFrom="page">
                <wp:posOffset>3780790</wp:posOffset>
              </wp:positionV>
              <wp:extent cx="6047740" cy="179705"/>
              <wp:effectExtent l="1270" t="0" r="0" b="1905"/>
              <wp:wrapSquare wrapText="bothSides"/>
              <wp:docPr id="5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477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158ABD" id="Rectangle 12" o:spid="_x0000_s1026" style="position:absolute;margin-left:62.35pt;margin-top:297.7pt;width:476.2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" o:allowoverlap="f" filled="f" stroked="f">
              <w10:wrap type="square" anchorx="page" anchory="page"/>
            </v:rect>
          </w:pict>
        </mc:Fallback>
      </mc:AlternateContent>
    </w:r>
    <w:r w:rsidR="00BB2C01">
      <w:rPr>
        <w:noProof/>
      </w:rPr>
      <mc:AlternateContent>
        <mc:Choice Requires="wps">
          <w:drawing>
            <wp:anchor distT="1476375" distB="0" distL="0" distR="0" simplePos="0" relativeHeight="251656192" behindDoc="1" locked="0" layoutInCell="1" allowOverlap="0" wp14:anchorId="57C061D7" wp14:editId="0A765A90">
              <wp:simplePos x="0" y="0"/>
              <wp:positionH relativeFrom="page">
                <wp:posOffset>791845</wp:posOffset>
              </wp:positionH>
              <wp:positionV relativeFrom="page">
                <wp:posOffset>1836420</wp:posOffset>
              </wp:positionV>
              <wp:extent cx="2879725" cy="198120"/>
              <wp:effectExtent l="1270" t="0" r="0" b="3810"/>
              <wp:wrapSquare wrapText="bothSides"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972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7A5" w:rsidRDefault="00E8071A" w:rsidP="00A567A5">
                          <w:pPr>
                            <w:pStyle w:val="Marginal"/>
                          </w:pPr>
                          <w:r>
                            <w:t>Osnabrück</w:t>
                          </w:r>
                          <w:r w:rsidR="005C7AE6">
                            <w:t xml:space="preserve"> University</w:t>
                          </w:r>
                          <w:r w:rsidR="008A6DA4">
                            <w:t xml:space="preserve"> </w:t>
                          </w:r>
                          <w:r w:rsidR="002F293E">
                            <w:rPr>
                              <w:rFonts w:cs="Arial"/>
                            </w:rPr>
                            <w:t>·</w:t>
                          </w:r>
                          <w:r>
                            <w:t xml:space="preserve"> 490</w:t>
                          </w:r>
                          <w:r w:rsidR="00580AA4">
                            <w:t>69 Osnabrück</w:t>
                          </w:r>
                          <w:r w:rsidR="005C7AE6">
                            <w:t xml:space="preserve"> </w:t>
                          </w:r>
                          <w:r w:rsidR="005C7AE6">
                            <w:rPr>
                              <w:rFonts w:cs="Arial"/>
                            </w:rPr>
                            <w:t>· Germany</w:t>
                          </w:r>
                        </w:p>
                        <w:p w:rsidR="00A567A5" w:rsidRPr="00F45A03" w:rsidRDefault="00A567A5" w:rsidP="00F45A0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C061D7" id="Text Box 7" o:spid="_x0000_s1027" type="#_x0000_t202" style="position:absolute;margin-left:62.35pt;margin-top:144.6pt;width:226.75pt;height:15.6pt;z-index:-251660288;visibility:visible;mso-wrap-style:square;mso-width-percent:0;mso-height-percent:0;mso-wrap-distance-left:0;mso-wrap-distance-top:116.25pt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c1ksQIAALA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" o:allowoverlap="f" filled="f" stroked="f">
              <v:textbox inset="0,0,0,0">
                <w:txbxContent>
                  <w:p w:rsidR="00A567A5" w:rsidRDefault="00E8071A" w:rsidP="00A567A5">
                    <w:pPr>
                      <w:pStyle w:val="Marginal"/>
                    </w:pPr>
                    <w:r>
                      <w:t>Osnabrück</w:t>
                    </w:r>
                    <w:r w:rsidR="005C7AE6">
                      <w:t xml:space="preserve"> University</w:t>
                    </w:r>
                    <w:r w:rsidR="008A6DA4">
                      <w:t xml:space="preserve"> </w:t>
                    </w:r>
                    <w:r w:rsidR="002F293E">
                      <w:rPr>
                        <w:rFonts w:cs="Arial"/>
                      </w:rPr>
                      <w:t>·</w:t>
                    </w:r>
                    <w:r>
                      <w:t xml:space="preserve"> 490</w:t>
                    </w:r>
                    <w:r w:rsidR="00580AA4">
                      <w:t>69 Osnabrück</w:t>
                    </w:r>
                    <w:r w:rsidR="005C7AE6">
                      <w:t xml:space="preserve"> </w:t>
                    </w:r>
                    <w:r w:rsidR="005C7AE6">
                      <w:rPr>
                        <w:rFonts w:cs="Arial"/>
                      </w:rPr>
                      <w:t>· Germany</w:t>
                    </w:r>
                  </w:p>
                  <w:p w:rsidR="00A567A5" w:rsidRPr="00F45A03" w:rsidRDefault="00A567A5" w:rsidP="00F45A03"/>
                </w:txbxContent>
              </v:textbox>
              <w10:wrap type="square" anchorx="page" anchory="page"/>
            </v:shape>
          </w:pict>
        </mc:Fallback>
      </mc:AlternateContent>
    </w:r>
    <w:r w:rsidR="00BB2C01"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0" wp14:anchorId="797CF78A" wp14:editId="4A314FEF">
              <wp:simplePos x="0" y="0"/>
              <wp:positionH relativeFrom="page">
                <wp:posOffset>791845</wp:posOffset>
              </wp:positionH>
              <wp:positionV relativeFrom="page">
                <wp:posOffset>3312160</wp:posOffset>
              </wp:positionV>
              <wp:extent cx="6047740" cy="198120"/>
              <wp:effectExtent l="1270" t="0" r="0" b="4445"/>
              <wp:wrapSquare wrapText="bothSides"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77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7A5" w:rsidRDefault="005C7AE6" w:rsidP="00AE4CD9">
                          <w:pPr>
                            <w:pStyle w:val="Marginal"/>
                          </w:pPr>
                          <w:r>
                            <w:tab/>
                          </w:r>
                          <w:r w:rsidR="00AE4CD9">
                            <w:tab/>
                          </w:r>
                          <w:r w:rsidR="00AE4CD9">
                            <w:tab/>
                          </w:r>
                          <w:r w:rsidR="00C97789">
                            <w:tab/>
                          </w:r>
                          <w:r w:rsidR="00AE4CD9">
                            <w:t>Dat</w:t>
                          </w:r>
                          <w:r>
                            <w:t>e</w:t>
                          </w:r>
                        </w:p>
                        <w:p w:rsidR="00A567A5" w:rsidRPr="00F45A03" w:rsidRDefault="00A567A5" w:rsidP="00F45A0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7CF78A" id="Text Box 6" o:spid="_x0000_s1028" type="#_x0000_t202" style="position:absolute;margin-left:62.35pt;margin-top:260.8pt;width:476.2pt;height:15.6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TnqsQIAALA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" o:allowoverlap="f" filled="f" stroked="f">
              <v:textbox inset="0,0,0,0">
                <w:txbxContent>
                  <w:p w:rsidR="00A567A5" w:rsidRDefault="005C7AE6" w:rsidP="00AE4CD9">
                    <w:pPr>
                      <w:pStyle w:val="Marginal"/>
                    </w:pPr>
                    <w:r>
                      <w:tab/>
                    </w:r>
                    <w:r w:rsidR="00AE4CD9">
                      <w:tab/>
                    </w:r>
                    <w:r w:rsidR="00AE4CD9">
                      <w:tab/>
                    </w:r>
                    <w:r w:rsidR="00C97789">
                      <w:tab/>
                    </w:r>
                    <w:r w:rsidR="00AE4CD9">
                      <w:t>Dat</w:t>
                    </w:r>
                    <w:r>
                      <w:t>e</w:t>
                    </w:r>
                  </w:p>
                  <w:p w:rsidR="00A567A5" w:rsidRPr="00F45A03" w:rsidRDefault="00A567A5" w:rsidP="00F45A03"/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1F2CB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DCB0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CA40E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04C86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20ED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AA3C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129D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9234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5201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0ABF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789"/>
    <w:rsid w:val="00020D21"/>
    <w:rsid w:val="00023449"/>
    <w:rsid w:val="00042D87"/>
    <w:rsid w:val="000562BF"/>
    <w:rsid w:val="0008057C"/>
    <w:rsid w:val="00097801"/>
    <w:rsid w:val="000B31B1"/>
    <w:rsid w:val="000B3FC4"/>
    <w:rsid w:val="000C0BD6"/>
    <w:rsid w:val="000F6B1E"/>
    <w:rsid w:val="00100F24"/>
    <w:rsid w:val="001034EF"/>
    <w:rsid w:val="00105C5B"/>
    <w:rsid w:val="001123BF"/>
    <w:rsid w:val="00121B96"/>
    <w:rsid w:val="001261D1"/>
    <w:rsid w:val="00140B1F"/>
    <w:rsid w:val="00144087"/>
    <w:rsid w:val="0015004C"/>
    <w:rsid w:val="00160753"/>
    <w:rsid w:val="00163FDB"/>
    <w:rsid w:val="001760A8"/>
    <w:rsid w:val="00196A12"/>
    <w:rsid w:val="001A7D59"/>
    <w:rsid w:val="001B5C04"/>
    <w:rsid w:val="001C2C4B"/>
    <w:rsid w:val="001D4D9B"/>
    <w:rsid w:val="001E462D"/>
    <w:rsid w:val="00202CEE"/>
    <w:rsid w:val="00217742"/>
    <w:rsid w:val="00233412"/>
    <w:rsid w:val="00234299"/>
    <w:rsid w:val="00243814"/>
    <w:rsid w:val="00244025"/>
    <w:rsid w:val="00246E7F"/>
    <w:rsid w:val="00254178"/>
    <w:rsid w:val="002547CE"/>
    <w:rsid w:val="00255B66"/>
    <w:rsid w:val="0025753E"/>
    <w:rsid w:val="002669D5"/>
    <w:rsid w:val="002746EA"/>
    <w:rsid w:val="00275338"/>
    <w:rsid w:val="00276F48"/>
    <w:rsid w:val="00291A8B"/>
    <w:rsid w:val="002A5D50"/>
    <w:rsid w:val="002B0DC9"/>
    <w:rsid w:val="002D5101"/>
    <w:rsid w:val="002D59E5"/>
    <w:rsid w:val="002D7DFB"/>
    <w:rsid w:val="002E3CFC"/>
    <w:rsid w:val="002F293E"/>
    <w:rsid w:val="002F4839"/>
    <w:rsid w:val="002F7133"/>
    <w:rsid w:val="003058FD"/>
    <w:rsid w:val="00314147"/>
    <w:rsid w:val="0033182B"/>
    <w:rsid w:val="00332ED3"/>
    <w:rsid w:val="00336587"/>
    <w:rsid w:val="00381D90"/>
    <w:rsid w:val="00393740"/>
    <w:rsid w:val="00397A9E"/>
    <w:rsid w:val="003E20AA"/>
    <w:rsid w:val="003E7833"/>
    <w:rsid w:val="003F21DA"/>
    <w:rsid w:val="004008AD"/>
    <w:rsid w:val="00403BDD"/>
    <w:rsid w:val="00407278"/>
    <w:rsid w:val="00476058"/>
    <w:rsid w:val="00476339"/>
    <w:rsid w:val="004A196D"/>
    <w:rsid w:val="004A1E88"/>
    <w:rsid w:val="004A4A7B"/>
    <w:rsid w:val="004B2D77"/>
    <w:rsid w:val="004B3538"/>
    <w:rsid w:val="004C24DD"/>
    <w:rsid w:val="004D7FC8"/>
    <w:rsid w:val="005041B6"/>
    <w:rsid w:val="00511A60"/>
    <w:rsid w:val="00512170"/>
    <w:rsid w:val="0051340E"/>
    <w:rsid w:val="0051399C"/>
    <w:rsid w:val="00515C91"/>
    <w:rsid w:val="00527444"/>
    <w:rsid w:val="005302C4"/>
    <w:rsid w:val="005358CF"/>
    <w:rsid w:val="00580AA4"/>
    <w:rsid w:val="0058765F"/>
    <w:rsid w:val="0059157F"/>
    <w:rsid w:val="005948A4"/>
    <w:rsid w:val="0059548E"/>
    <w:rsid w:val="00597856"/>
    <w:rsid w:val="005C223D"/>
    <w:rsid w:val="005C6842"/>
    <w:rsid w:val="005C7AE6"/>
    <w:rsid w:val="005E7A86"/>
    <w:rsid w:val="00602F4E"/>
    <w:rsid w:val="00615115"/>
    <w:rsid w:val="00626686"/>
    <w:rsid w:val="006410C8"/>
    <w:rsid w:val="00642691"/>
    <w:rsid w:val="00660627"/>
    <w:rsid w:val="00667A49"/>
    <w:rsid w:val="006737C5"/>
    <w:rsid w:val="0068026F"/>
    <w:rsid w:val="006876C9"/>
    <w:rsid w:val="006958EA"/>
    <w:rsid w:val="006C25EA"/>
    <w:rsid w:val="006C2741"/>
    <w:rsid w:val="006D686C"/>
    <w:rsid w:val="006E4C4E"/>
    <w:rsid w:val="006E77A1"/>
    <w:rsid w:val="00710AB6"/>
    <w:rsid w:val="00722F06"/>
    <w:rsid w:val="00741D2B"/>
    <w:rsid w:val="007469C6"/>
    <w:rsid w:val="007626CB"/>
    <w:rsid w:val="00766145"/>
    <w:rsid w:val="00774607"/>
    <w:rsid w:val="00775CEA"/>
    <w:rsid w:val="007776BA"/>
    <w:rsid w:val="00795FFC"/>
    <w:rsid w:val="007A3636"/>
    <w:rsid w:val="007A420D"/>
    <w:rsid w:val="007A66A1"/>
    <w:rsid w:val="007B54F4"/>
    <w:rsid w:val="007E473F"/>
    <w:rsid w:val="007E4C75"/>
    <w:rsid w:val="007F30AA"/>
    <w:rsid w:val="007F4A1D"/>
    <w:rsid w:val="007F4A8C"/>
    <w:rsid w:val="008138B2"/>
    <w:rsid w:val="00813DBF"/>
    <w:rsid w:val="008161D5"/>
    <w:rsid w:val="0082428A"/>
    <w:rsid w:val="00844CB8"/>
    <w:rsid w:val="00847256"/>
    <w:rsid w:val="008477E9"/>
    <w:rsid w:val="008529E3"/>
    <w:rsid w:val="00854FDB"/>
    <w:rsid w:val="00863584"/>
    <w:rsid w:val="008737FB"/>
    <w:rsid w:val="00874EFD"/>
    <w:rsid w:val="00884850"/>
    <w:rsid w:val="00896AF8"/>
    <w:rsid w:val="008A6DA4"/>
    <w:rsid w:val="008A6F8E"/>
    <w:rsid w:val="008D231D"/>
    <w:rsid w:val="008D486A"/>
    <w:rsid w:val="008D4D44"/>
    <w:rsid w:val="008F465B"/>
    <w:rsid w:val="00922369"/>
    <w:rsid w:val="00931E73"/>
    <w:rsid w:val="00943B81"/>
    <w:rsid w:val="0094636A"/>
    <w:rsid w:val="00956EA7"/>
    <w:rsid w:val="00962A20"/>
    <w:rsid w:val="00971E37"/>
    <w:rsid w:val="0097594C"/>
    <w:rsid w:val="009953CD"/>
    <w:rsid w:val="009A071A"/>
    <w:rsid w:val="009B1C3C"/>
    <w:rsid w:val="009B5C1B"/>
    <w:rsid w:val="009C1C66"/>
    <w:rsid w:val="009D519F"/>
    <w:rsid w:val="009E0DAA"/>
    <w:rsid w:val="009E2D10"/>
    <w:rsid w:val="009E461D"/>
    <w:rsid w:val="00A10A4C"/>
    <w:rsid w:val="00A16F73"/>
    <w:rsid w:val="00A4717C"/>
    <w:rsid w:val="00A50179"/>
    <w:rsid w:val="00A50882"/>
    <w:rsid w:val="00A567A5"/>
    <w:rsid w:val="00A6688B"/>
    <w:rsid w:val="00A70B10"/>
    <w:rsid w:val="00A70D5C"/>
    <w:rsid w:val="00A851C0"/>
    <w:rsid w:val="00AC3415"/>
    <w:rsid w:val="00AC7FE4"/>
    <w:rsid w:val="00AD5BDD"/>
    <w:rsid w:val="00AE04E2"/>
    <w:rsid w:val="00AE32E8"/>
    <w:rsid w:val="00AE35F5"/>
    <w:rsid w:val="00AE4CD9"/>
    <w:rsid w:val="00AE4FCF"/>
    <w:rsid w:val="00AE605F"/>
    <w:rsid w:val="00B03522"/>
    <w:rsid w:val="00B1362C"/>
    <w:rsid w:val="00B13E3C"/>
    <w:rsid w:val="00B16614"/>
    <w:rsid w:val="00B24689"/>
    <w:rsid w:val="00B32962"/>
    <w:rsid w:val="00B45519"/>
    <w:rsid w:val="00B52DBD"/>
    <w:rsid w:val="00B6486F"/>
    <w:rsid w:val="00B97268"/>
    <w:rsid w:val="00BA456B"/>
    <w:rsid w:val="00BB2936"/>
    <w:rsid w:val="00BB2C01"/>
    <w:rsid w:val="00BC7DBD"/>
    <w:rsid w:val="00BE4F31"/>
    <w:rsid w:val="00BE5EAC"/>
    <w:rsid w:val="00BE68C0"/>
    <w:rsid w:val="00BF254E"/>
    <w:rsid w:val="00C072B4"/>
    <w:rsid w:val="00C277E4"/>
    <w:rsid w:val="00C278B8"/>
    <w:rsid w:val="00C35E1D"/>
    <w:rsid w:val="00C7359D"/>
    <w:rsid w:val="00C930E3"/>
    <w:rsid w:val="00C97789"/>
    <w:rsid w:val="00CA5876"/>
    <w:rsid w:val="00CC5418"/>
    <w:rsid w:val="00CC5A0C"/>
    <w:rsid w:val="00CE0F62"/>
    <w:rsid w:val="00CE7719"/>
    <w:rsid w:val="00CF6B88"/>
    <w:rsid w:val="00D14293"/>
    <w:rsid w:val="00D23C3C"/>
    <w:rsid w:val="00D25053"/>
    <w:rsid w:val="00D62DA5"/>
    <w:rsid w:val="00D72EA4"/>
    <w:rsid w:val="00D8570C"/>
    <w:rsid w:val="00D8657A"/>
    <w:rsid w:val="00D914E4"/>
    <w:rsid w:val="00D94E9B"/>
    <w:rsid w:val="00DA14EC"/>
    <w:rsid w:val="00DA5EF5"/>
    <w:rsid w:val="00DC2E86"/>
    <w:rsid w:val="00DD2F6B"/>
    <w:rsid w:val="00DE790C"/>
    <w:rsid w:val="00DF35B1"/>
    <w:rsid w:val="00E064B0"/>
    <w:rsid w:val="00E145F6"/>
    <w:rsid w:val="00E23484"/>
    <w:rsid w:val="00E30287"/>
    <w:rsid w:val="00E35249"/>
    <w:rsid w:val="00E43D43"/>
    <w:rsid w:val="00E43D67"/>
    <w:rsid w:val="00E45EF3"/>
    <w:rsid w:val="00E544AF"/>
    <w:rsid w:val="00E649AB"/>
    <w:rsid w:val="00E71CE3"/>
    <w:rsid w:val="00E8071A"/>
    <w:rsid w:val="00E97301"/>
    <w:rsid w:val="00EB2A6C"/>
    <w:rsid w:val="00EB43DB"/>
    <w:rsid w:val="00EC420C"/>
    <w:rsid w:val="00ED348E"/>
    <w:rsid w:val="00ED7DC2"/>
    <w:rsid w:val="00EE7AC1"/>
    <w:rsid w:val="00EF0DC0"/>
    <w:rsid w:val="00EF5312"/>
    <w:rsid w:val="00F1528B"/>
    <w:rsid w:val="00F17560"/>
    <w:rsid w:val="00F25059"/>
    <w:rsid w:val="00F44F65"/>
    <w:rsid w:val="00F45A03"/>
    <w:rsid w:val="00F56F5E"/>
    <w:rsid w:val="00F63A19"/>
    <w:rsid w:val="00F6499A"/>
    <w:rsid w:val="00F64CB8"/>
    <w:rsid w:val="00F77EF1"/>
    <w:rsid w:val="00F8684B"/>
    <w:rsid w:val="00F93E67"/>
    <w:rsid w:val="00F97C73"/>
    <w:rsid w:val="00FA1AD4"/>
    <w:rsid w:val="00FC2523"/>
    <w:rsid w:val="00FC3C03"/>
    <w:rsid w:val="00FE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CFE23D"/>
  <w15:docId w15:val="{16E4611A-8CDE-42B9-B69A-1F154A28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" w:defSemiHidden="0" w:defUnhideWhenUsed="0" w:defQFormat="0" w:count="371">
    <w:lsdException w:name="Normal" w:uiPriority="5" w:qFormat="1"/>
    <w:lsdException w:name="heading 1" w:semiHidden="1" w:unhideWhenUsed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5"/>
    <w:qFormat/>
    <w:rsid w:val="00C97789"/>
    <w:pPr>
      <w:tabs>
        <w:tab w:val="left" w:pos="567"/>
        <w:tab w:val="left" w:pos="1134"/>
        <w:tab w:val="left" w:pos="3572"/>
        <w:tab w:val="left" w:pos="6974"/>
      </w:tabs>
      <w:spacing w:line="288" w:lineRule="auto"/>
    </w:pPr>
    <w:rPr>
      <w:rFonts w:ascii="Arial" w:hAnsi="Arial"/>
      <w:spacing w:val="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uiPriority w:val="9"/>
    <w:semiHidden/>
    <w:unhideWhenUsed/>
    <w:rsid w:val="00CC5A0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9"/>
    <w:unhideWhenUsed/>
    <w:rsid w:val="00CC5A0C"/>
    <w:pPr>
      <w:tabs>
        <w:tab w:val="center" w:pos="4536"/>
        <w:tab w:val="right" w:pos="9072"/>
      </w:tabs>
    </w:pPr>
  </w:style>
  <w:style w:type="paragraph" w:customStyle="1" w:styleId="Fach">
    <w:name w:val="Fach"/>
    <w:basedOn w:val="Standard"/>
    <w:uiPriority w:val="1"/>
    <w:rsid w:val="001034EF"/>
    <w:pPr>
      <w:spacing w:after="216" w:line="260" w:lineRule="exact"/>
      <w:contextualSpacing/>
    </w:pPr>
    <w:rPr>
      <w:spacing w:val="4"/>
      <w:szCs w:val="19"/>
    </w:rPr>
  </w:style>
  <w:style w:type="paragraph" w:customStyle="1" w:styleId="Absender">
    <w:name w:val="Absender"/>
    <w:basedOn w:val="Standard"/>
    <w:uiPriority w:val="3"/>
    <w:qFormat/>
    <w:rsid w:val="00407278"/>
    <w:pPr>
      <w:tabs>
        <w:tab w:val="clear" w:pos="567"/>
        <w:tab w:val="left" w:pos="669"/>
      </w:tabs>
      <w:spacing w:line="216" w:lineRule="exact"/>
    </w:pPr>
    <w:rPr>
      <w:spacing w:val="4"/>
      <w:sz w:val="17"/>
    </w:rPr>
  </w:style>
  <w:style w:type="paragraph" w:customStyle="1" w:styleId="Absenderfett">
    <w:name w:val="Absender fett"/>
    <w:basedOn w:val="Absender"/>
    <w:uiPriority w:val="2"/>
    <w:qFormat/>
    <w:rsid w:val="008477E9"/>
    <w:rPr>
      <w:b/>
      <w:spacing w:val="0"/>
    </w:rPr>
  </w:style>
  <w:style w:type="character" w:styleId="Hyperlink">
    <w:name w:val="Hyperlink"/>
    <w:basedOn w:val="Absatz-Standardschriftart"/>
    <w:uiPriority w:val="9"/>
    <w:unhideWhenUsed/>
    <w:rsid w:val="00F25059"/>
    <w:rPr>
      <w:color w:val="auto"/>
      <w:u w:val="none"/>
    </w:rPr>
  </w:style>
  <w:style w:type="paragraph" w:customStyle="1" w:styleId="Marginal">
    <w:name w:val="Marginal"/>
    <w:basedOn w:val="Standard"/>
    <w:uiPriority w:val="4"/>
    <w:rsid w:val="004A1E88"/>
    <w:pPr>
      <w:tabs>
        <w:tab w:val="clear" w:pos="567"/>
        <w:tab w:val="left" w:pos="652"/>
      </w:tabs>
      <w:spacing w:line="200" w:lineRule="exact"/>
    </w:pPr>
    <w:rPr>
      <w:spacing w:val="4"/>
      <w:sz w:val="14"/>
      <w:szCs w:val="14"/>
    </w:rPr>
  </w:style>
  <w:style w:type="character" w:styleId="Seitenzahl">
    <w:name w:val="page number"/>
    <w:basedOn w:val="Absatz-Standardschriftart"/>
    <w:uiPriority w:val="9"/>
    <w:semiHidden/>
    <w:unhideWhenUsed/>
    <w:rsid w:val="00AE4CD9"/>
    <w:rPr>
      <w:rFonts w:ascii="Arial" w:hAnsi="Arial"/>
      <w:sz w:val="16"/>
    </w:rPr>
  </w:style>
  <w:style w:type="character" w:styleId="Hervorhebung">
    <w:name w:val="Emphasis"/>
    <w:uiPriority w:val="20"/>
    <w:qFormat/>
    <w:rsid w:val="00C97789"/>
    <w:rPr>
      <w:i/>
      <w:iCs/>
    </w:rPr>
  </w:style>
  <w:style w:type="character" w:styleId="Kommentarzeichen">
    <w:name w:val="annotation reference"/>
    <w:uiPriority w:val="99"/>
    <w:unhideWhenUsed/>
    <w:rsid w:val="00C9778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97789"/>
    <w:rPr>
      <w:lang w:val="x-none" w:eastAsia="x-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97789"/>
    <w:rPr>
      <w:rFonts w:ascii="Arial" w:hAnsi="Arial"/>
      <w:spacing w:val="1"/>
      <w:lang w:val="x-none" w:eastAsia="x-none"/>
    </w:rPr>
  </w:style>
  <w:style w:type="paragraph" w:styleId="Sprechblasentext">
    <w:name w:val="Balloon Text"/>
    <w:basedOn w:val="Standard"/>
    <w:link w:val="SprechblasentextZchn"/>
    <w:uiPriority w:val="9"/>
    <w:semiHidden/>
    <w:unhideWhenUsed/>
    <w:rsid w:val="00C97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"/>
    <w:semiHidden/>
    <w:rsid w:val="00C97789"/>
    <w:rPr>
      <w:rFonts w:ascii="Segoe UI" w:hAnsi="Segoe UI" w:cs="Segoe UI"/>
      <w:spacing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kearkenau\AppData\Local\Temp\Temp1_Briefboegen_A4_EN.zip\Briefkopf_Muster_Arial_LogoFarb_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Briefkopf_Muster_Arial_LogoFarb_EN</Template>
  <TotalTime>0</TotalTime>
  <Pages>1</Pages>
  <Words>76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Universitaet Osnabrueck</Company>
  <LinksUpToDate>false</LinksUpToDate>
  <CharactersWithSpaces>558</CharactersWithSpaces>
  <SharedDoc>false</SharedDoc>
  <HLinks>
    <vt:vector size="18" baseType="variant">
      <vt:variant>
        <vt:i4>589849</vt:i4>
      </vt:variant>
      <vt:variant>
        <vt:i4>3</vt:i4>
      </vt:variant>
      <vt:variant>
        <vt:i4>0</vt:i4>
      </vt:variant>
      <vt:variant>
        <vt:i4>5</vt:i4>
      </vt:variant>
      <vt:variant>
        <vt:lpwstr>http://www.uni-osnabrueck.de/</vt:lpwstr>
      </vt:variant>
      <vt:variant>
        <vt:lpwstr/>
      </vt:variant>
      <vt:variant>
        <vt:i4>4522037</vt:i4>
      </vt:variant>
      <vt:variant>
        <vt:i4>0</vt:i4>
      </vt:variant>
      <vt:variant>
        <vt:i4>0</vt:i4>
      </vt:variant>
      <vt:variant>
        <vt:i4>5</vt:i4>
      </vt:variant>
      <vt:variant>
        <vt:lpwstr>mailto:erzwiss@uni-osnabrueck.de</vt:lpwstr>
      </vt:variant>
      <vt:variant>
        <vt:lpwstr/>
      </vt:variant>
      <vt:variant>
        <vt:i4>2424875</vt:i4>
      </vt:variant>
      <vt:variant>
        <vt:i4>-1</vt:i4>
      </vt:variant>
      <vt:variant>
        <vt:i4>2073</vt:i4>
      </vt:variant>
      <vt:variant>
        <vt:i4>1</vt:i4>
      </vt:variant>
      <vt:variant>
        <vt:lpwstr>../../../00_%20Basisdateien/v02/UOS-Logo_GrauFond_sRGB_v02.jpg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rikearkenau</dc:creator>
  <cp:keywords/>
  <dc:description/>
  <cp:lastModifiedBy>rikearkenau</cp:lastModifiedBy>
  <cp:revision>61</cp:revision>
  <cp:lastPrinted>2010-03-16T13:41:00Z</cp:lastPrinted>
  <dcterms:created xsi:type="dcterms:W3CDTF">2020-09-28T13:20:00Z</dcterms:created>
  <dcterms:modified xsi:type="dcterms:W3CDTF">2021-04-22T04:44:00Z</dcterms:modified>
</cp:coreProperties>
</file>