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B41" w:rsidRDefault="006A5382">
      <w:bookmarkStart w:id="0" w:name="_GoBack"/>
      <w:bookmarkEnd w:id="0"/>
      <w:r>
        <w:rPr>
          <w:noProof/>
          <w:lang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.3pt;margin-top:21.05pt;width:640.5pt;height:271.55pt;z-index:251658240">
            <v:imagedata r:id="rId5" o:title=""/>
          </v:shape>
          <o:OLEObject Type="Embed" ProgID="Excel.Sheet.8" ShapeID="_x0000_s1027" DrawAspect="Content" ObjectID="_1550156925" r:id="rId6"/>
        </w:pict>
      </w:r>
    </w:p>
    <w:p w:rsidR="008761AC" w:rsidRDefault="008761AC"/>
    <w:p w:rsidR="008761AC" w:rsidRDefault="008761AC"/>
    <w:p w:rsidR="008761AC" w:rsidRDefault="008761AC"/>
    <w:p w:rsidR="008761AC" w:rsidRDefault="008761AC"/>
    <w:p w:rsidR="008761AC" w:rsidRDefault="008761AC"/>
    <w:p w:rsidR="008761AC" w:rsidRDefault="008761AC"/>
    <w:p w:rsidR="008761AC" w:rsidRDefault="008761AC"/>
    <w:p w:rsidR="008761AC" w:rsidRDefault="008761AC"/>
    <w:p w:rsidR="008761AC" w:rsidRDefault="008761AC"/>
    <w:p w:rsidR="008761AC" w:rsidRDefault="008761AC"/>
    <w:p w:rsidR="008761AC" w:rsidRDefault="008761AC"/>
    <w:p w:rsidR="008761AC" w:rsidRDefault="008761AC"/>
    <w:p w:rsidR="008761AC" w:rsidRDefault="008761AC"/>
    <w:p w:rsidR="008761AC" w:rsidRDefault="008761AC"/>
    <w:p w:rsidR="008761AC" w:rsidRDefault="008761AC"/>
    <w:p w:rsidR="008761AC" w:rsidRDefault="008761AC"/>
    <w:p w:rsidR="008761AC" w:rsidRDefault="008761AC"/>
    <w:p w:rsidR="005B3731" w:rsidRDefault="005B3731">
      <w:pPr>
        <w:sectPr w:rsidR="005B3731" w:rsidSect="008761AC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5B3731" w:rsidRDefault="006A5382">
      <w:pPr>
        <w:sectPr w:rsidR="005B3731" w:rsidSect="005B3731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noProof/>
          <w:lang w:eastAsia="en-GB"/>
        </w:rPr>
        <w:lastRenderedPageBreak/>
        <w:pict w14:anchorId="7DF84380">
          <v:shape id="_x0000_s1030" type="#_x0000_t75" style="position:absolute;margin-left:-46.25pt;margin-top:-49.95pt;width:520.55pt;height:899.25pt;z-index:251661312;mso-wrap-style:tight">
            <v:imagedata r:id="rId7" o:title=""/>
          </v:shape>
          <o:OLEObject Type="Embed" ProgID="Excel.Sheet.8" ShapeID="_x0000_s1030" DrawAspect="Content" ObjectID="_1550156926" r:id="rId8"/>
        </w:pict>
      </w:r>
    </w:p>
    <w:p w:rsidR="008761AC" w:rsidRDefault="006A5382">
      <w:r>
        <w:rPr>
          <w:noProof/>
          <w:lang w:eastAsia="en-GB"/>
        </w:rPr>
        <w:lastRenderedPageBreak/>
        <w:pict w14:anchorId="6196AAA7">
          <v:shape id="_x0000_s1032" type="#_x0000_t75" style="position:absolute;margin-left:-45.4pt;margin-top:-52.15pt;width:520.55pt;height:912pt;z-index:251662336">
            <v:imagedata r:id="rId9" o:title=""/>
          </v:shape>
          <o:OLEObject Type="Embed" ProgID="Excel.Sheet.8" ShapeID="_x0000_s1032" DrawAspect="Content" ObjectID="_1550156927" r:id="rId10"/>
        </w:pict>
      </w:r>
    </w:p>
    <w:p w:rsidR="00EC118C" w:rsidRDefault="00EC118C"/>
    <w:p w:rsidR="00EC118C" w:rsidRDefault="00EC118C"/>
    <w:p w:rsidR="00EC118C" w:rsidRDefault="00EC118C"/>
    <w:p w:rsidR="00EC118C" w:rsidRDefault="00EC118C"/>
    <w:p w:rsidR="00EC118C" w:rsidRDefault="00EC118C"/>
    <w:p w:rsidR="00EC118C" w:rsidRDefault="00EC118C"/>
    <w:p w:rsidR="00EC118C" w:rsidRDefault="00EC118C"/>
    <w:p w:rsidR="00EC118C" w:rsidRDefault="00EC118C"/>
    <w:p w:rsidR="00EC118C" w:rsidRDefault="00EC118C"/>
    <w:p w:rsidR="00EC118C" w:rsidRDefault="00EC118C"/>
    <w:p w:rsidR="00EC118C" w:rsidRDefault="00EC118C"/>
    <w:p w:rsidR="00EC118C" w:rsidRDefault="00EC118C"/>
    <w:p w:rsidR="00EC118C" w:rsidRDefault="00EC118C"/>
    <w:p w:rsidR="00EC118C" w:rsidRDefault="00EC118C"/>
    <w:p w:rsidR="00EC118C" w:rsidRDefault="00EC118C"/>
    <w:p w:rsidR="00EC118C" w:rsidRDefault="00EC118C"/>
    <w:p w:rsidR="00EC118C" w:rsidRDefault="00EC118C"/>
    <w:p w:rsidR="00EC118C" w:rsidRDefault="00EC118C"/>
    <w:p w:rsidR="00EC118C" w:rsidRDefault="00EC118C"/>
    <w:p w:rsidR="00EC118C" w:rsidRDefault="00EC118C"/>
    <w:p w:rsidR="00EC118C" w:rsidRDefault="00EC118C"/>
    <w:p w:rsidR="00EC118C" w:rsidRDefault="00EC118C"/>
    <w:p w:rsidR="00EC118C" w:rsidRDefault="00EC118C"/>
    <w:p w:rsidR="00EC118C" w:rsidRDefault="00EC118C"/>
    <w:p w:rsidR="00EC118C" w:rsidRDefault="00EC118C"/>
    <w:p w:rsidR="00EC118C" w:rsidRDefault="00EC118C"/>
    <w:p w:rsidR="00EC118C" w:rsidRDefault="006A5382">
      <w:r>
        <w:rPr>
          <w:noProof/>
          <w:lang w:eastAsia="en-GB"/>
        </w:rPr>
        <w:lastRenderedPageBreak/>
        <w:pict w14:anchorId="7EA7B724">
          <v:shape id="_x0000_s1034" type="#_x0000_t75" style="position:absolute;margin-left:-45.4pt;margin-top:-36.1pt;width:520.55pt;height:913.5pt;z-index:251663360">
            <v:imagedata r:id="rId11" o:title=""/>
          </v:shape>
          <o:OLEObject Type="Embed" ProgID="Excel.Sheet.8" ShapeID="_x0000_s1034" DrawAspect="Content" ObjectID="_1550156928" r:id="rId12"/>
        </w:pict>
      </w:r>
    </w:p>
    <w:p w:rsidR="005B3731" w:rsidRDefault="005B3731"/>
    <w:p w:rsidR="005B3731" w:rsidRDefault="005B3731"/>
    <w:p w:rsidR="005B3731" w:rsidRDefault="005B3731"/>
    <w:p w:rsidR="005B3731" w:rsidRDefault="005B3731"/>
    <w:p w:rsidR="005B3731" w:rsidRDefault="005B3731"/>
    <w:p w:rsidR="005B3731" w:rsidRDefault="005B3731"/>
    <w:p w:rsidR="005B3731" w:rsidRDefault="005B3731"/>
    <w:p w:rsidR="005B3731" w:rsidRDefault="005B3731"/>
    <w:p w:rsidR="008761AC" w:rsidRDefault="008761AC"/>
    <w:sectPr w:rsidR="008761AC" w:rsidSect="005B373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1AC"/>
    <w:rsid w:val="00051AA7"/>
    <w:rsid w:val="001354C8"/>
    <w:rsid w:val="00246A0E"/>
    <w:rsid w:val="003D4B41"/>
    <w:rsid w:val="005B3731"/>
    <w:rsid w:val="005F3E79"/>
    <w:rsid w:val="006A5382"/>
    <w:rsid w:val="006D15D3"/>
    <w:rsid w:val="00865AA1"/>
    <w:rsid w:val="008761AC"/>
    <w:rsid w:val="00905118"/>
    <w:rsid w:val="00920A1F"/>
    <w:rsid w:val="009649C5"/>
    <w:rsid w:val="00A43BC4"/>
    <w:rsid w:val="00D13491"/>
    <w:rsid w:val="00DF6A01"/>
    <w:rsid w:val="00EC118C"/>
    <w:rsid w:val="00FA4ACF"/>
    <w:rsid w:val="00FB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2.xls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Microsoft_Excel_97-2003_Worksheet4.xls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Microsoft_Excel_97-2003_Worksheet1.xls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0" Type="http://schemas.openxmlformats.org/officeDocument/2006/relationships/oleObject" Target="embeddings/Microsoft_Excel_97-2003_Worksheet3.xls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ED268A95</Template>
  <TotalTime>0</TotalTime>
  <Pages>4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LUMC</Company>
  <LinksUpToDate>false</LinksUpToDate>
  <CharactersWithSpaces>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Morelli, V.M. (EPI)</dc:creator>
  <cp:lastModifiedBy>Morelli, V.M. (EPI)</cp:lastModifiedBy>
  <cp:revision>2</cp:revision>
  <dcterms:created xsi:type="dcterms:W3CDTF">2017-03-04T17:22:00Z</dcterms:created>
  <dcterms:modified xsi:type="dcterms:W3CDTF">2017-03-04T17:22:00Z</dcterms:modified>
</cp:coreProperties>
</file>