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04EA" w14:textId="437EB34D" w:rsidR="00555683" w:rsidRPr="009C6284" w:rsidRDefault="00555683" w:rsidP="00EC09E6">
      <w:pPr>
        <w:rPr>
          <w:lang w:val="en-US"/>
        </w:rPr>
      </w:pPr>
      <w:r w:rsidRPr="009C6284">
        <w:rPr>
          <w:b/>
          <w:bCs/>
          <w:lang w:val="en-US"/>
        </w:rPr>
        <w:t xml:space="preserve">Supplement </w:t>
      </w:r>
      <w:r w:rsidR="004A705E" w:rsidRPr="009C6284">
        <w:rPr>
          <w:b/>
          <w:bCs/>
          <w:lang w:val="en-US"/>
        </w:rPr>
        <w:t>B:</w:t>
      </w:r>
      <w:r w:rsidR="00C9565E" w:rsidRPr="009C6284">
        <w:rPr>
          <w:lang w:val="en-US"/>
        </w:rPr>
        <w:t xml:space="preserve"> </w:t>
      </w:r>
      <w:r w:rsidRPr="009C6284">
        <w:rPr>
          <w:lang w:val="en-US"/>
        </w:rPr>
        <w:t>Search strategy used to identify studies applying transportability methods</w:t>
      </w:r>
    </w:p>
    <w:p w14:paraId="4F1EE818" w14:textId="77777777" w:rsidR="00EC09E6" w:rsidRPr="009C6284" w:rsidRDefault="00EC09E6" w:rsidP="00EC09E6">
      <w:pPr>
        <w:rPr>
          <w:lang w:val="en-US"/>
        </w:rPr>
      </w:pPr>
    </w:p>
    <w:p w14:paraId="389B56D5" w14:textId="77777777" w:rsidR="00414166" w:rsidRPr="009C6284" w:rsidRDefault="00414166" w:rsidP="00EC09E6">
      <w:pPr>
        <w:rPr>
          <w:lang w:val="en-US"/>
        </w:rPr>
      </w:pPr>
    </w:p>
    <w:p w14:paraId="158C00C3" w14:textId="7F1738A9" w:rsidR="00551E86" w:rsidRPr="009C6284" w:rsidRDefault="007442A9" w:rsidP="00EC09E6">
      <w:pPr>
        <w:rPr>
          <w:b/>
          <w:bCs/>
          <w:lang w:val="en-US"/>
        </w:rPr>
      </w:pPr>
      <w:r w:rsidRPr="009C6284">
        <w:rPr>
          <w:b/>
          <w:bCs/>
          <w:lang w:val="en-US"/>
        </w:rPr>
        <w:t>M</w:t>
      </w:r>
      <w:r w:rsidR="00720E08" w:rsidRPr="009C6284">
        <w:rPr>
          <w:b/>
          <w:bCs/>
          <w:lang w:val="en-US"/>
        </w:rPr>
        <w:t>EDLINE (Ovid)</w:t>
      </w:r>
    </w:p>
    <w:p w14:paraId="6FC3AEE9" w14:textId="77777777" w:rsidR="00414166" w:rsidRPr="009C6284" w:rsidRDefault="00414166" w:rsidP="00EC09E6">
      <w:pPr>
        <w:rPr>
          <w:lang w:val="en-US"/>
        </w:rPr>
      </w:pPr>
    </w:p>
    <w:p w14:paraId="3BFE47F6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>(</w:t>
      </w:r>
    </w:p>
    <w:p w14:paraId="251B8AD3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proofErr w:type="spellStart"/>
      <w:proofErr w:type="gramStart"/>
      <w:r w:rsidRPr="009C6284">
        <w:rPr>
          <w:lang w:val="en-US"/>
        </w:rPr>
        <w:t>Transportability.ti,ab</w:t>
      </w:r>
      <w:proofErr w:type="gramEnd"/>
      <w:r w:rsidRPr="009C6284">
        <w:rPr>
          <w:lang w:val="en-US"/>
        </w:rPr>
        <w:t>,kf</w:t>
      </w:r>
      <w:proofErr w:type="spellEnd"/>
      <w:r w:rsidRPr="009C6284">
        <w:rPr>
          <w:lang w:val="en-US"/>
        </w:rPr>
        <w:t>.</w:t>
      </w:r>
    </w:p>
    <w:p w14:paraId="2CA98E0E" w14:textId="3224B07D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</w:t>
      </w:r>
      <w:proofErr w:type="spellStart"/>
      <w:proofErr w:type="gramStart"/>
      <w:r w:rsidRPr="009C6284">
        <w:rPr>
          <w:lang w:val="en-US"/>
        </w:rPr>
        <w:t>Transporting.ti,ab</w:t>
      </w:r>
      <w:proofErr w:type="gramEnd"/>
      <w:r w:rsidRPr="009C6284">
        <w:rPr>
          <w:lang w:val="en-US"/>
        </w:rPr>
        <w:t>,kf</w:t>
      </w:r>
      <w:proofErr w:type="spellEnd"/>
      <w:r w:rsidRPr="009C6284">
        <w:rPr>
          <w:lang w:val="en-US"/>
        </w:rPr>
        <w:t>.</w:t>
      </w:r>
    </w:p>
    <w:p w14:paraId="7FBB7AE9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>)</w:t>
      </w:r>
    </w:p>
    <w:p w14:paraId="566735F4" w14:textId="123B6B44" w:rsidR="00E469AF" w:rsidRPr="009C6284" w:rsidRDefault="00E00CAE" w:rsidP="00EC09E6">
      <w:pPr>
        <w:rPr>
          <w:lang w:val="en-US"/>
        </w:rPr>
      </w:pPr>
      <w:r w:rsidRPr="00E00CAE">
        <w:rPr>
          <w:b/>
          <w:bCs/>
          <w:lang w:val="en-US"/>
        </w:rPr>
        <w:t>AND</w:t>
      </w:r>
    </w:p>
    <w:p w14:paraId="508DAE7A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>(</w:t>
      </w:r>
    </w:p>
    <w:p w14:paraId="666B5A2E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  <w:t>"Treatment Outcome"/</w:t>
      </w:r>
    </w:p>
    <w:p w14:paraId="3F6F8B13" w14:textId="691E48EC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3537351D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  <w:t>(</w:t>
      </w:r>
    </w:p>
    <w:p w14:paraId="21FD71E1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  <w:t>"Causal Effect*"</w:t>
      </w:r>
    </w:p>
    <w:p w14:paraId="13067E23" w14:textId="42547E54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"Treatment Effect*"</w:t>
      </w:r>
    </w:p>
    <w:p w14:paraId="7B21BD6F" w14:textId="32F3001C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"Intervention Effect*"</w:t>
      </w:r>
    </w:p>
    <w:p w14:paraId="586D386B" w14:textId="5D0E8093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Estimate*</w:t>
      </w:r>
    </w:p>
    <w:p w14:paraId="711A4CB1" w14:textId="6B6BBDC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18FD0AC1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3E9249AF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0D218190" w14:textId="54DD327A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Experimental</w:t>
      </w:r>
    </w:p>
    <w:p w14:paraId="5974339F" w14:textId="3576FCE0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RCT*</w:t>
      </w:r>
    </w:p>
    <w:p w14:paraId="59ED5172" w14:textId="31945576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trial*</w:t>
      </w:r>
    </w:p>
    <w:p w14:paraId="005A77D5" w14:textId="5609548F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</w:t>
      </w:r>
      <w:proofErr w:type="gramStart"/>
      <w:r w:rsidRPr="009C6284">
        <w:rPr>
          <w:lang w:val="en-US"/>
        </w:rPr>
        <w:t>stud</w:t>
      </w:r>
      <w:proofErr w:type="gramEnd"/>
      <w:r w:rsidRPr="009C6284">
        <w:rPr>
          <w:lang w:val="en-US"/>
        </w:rPr>
        <w:t>*</w:t>
      </w:r>
    </w:p>
    <w:p w14:paraId="29B3CBB2" w14:textId="2999B4E4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research</w:t>
      </w:r>
    </w:p>
    <w:p w14:paraId="434A29E0" w14:textId="310FC4A6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) ADJ3 Result*</w:t>
      </w:r>
    </w:p>
    <w:p w14:paraId="0F3545BA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)</w:t>
      </w:r>
    </w:p>
    <w:p w14:paraId="09C0B1C3" w14:textId="6584D85E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Outcome*</w:t>
      </w:r>
    </w:p>
    <w:p w14:paraId="40703A5D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ab/>
      </w:r>
      <w:proofErr w:type="gramStart"/>
      <w:r w:rsidRPr="009C6284">
        <w:rPr>
          <w:lang w:val="en-US"/>
        </w:rPr>
        <w:t>).</w:t>
      </w:r>
      <w:proofErr w:type="spellStart"/>
      <w:r w:rsidRPr="009C6284">
        <w:rPr>
          <w:lang w:val="en-US"/>
        </w:rPr>
        <w:t>ti</w:t>
      </w:r>
      <w:proofErr w:type="gramEnd"/>
      <w:r w:rsidRPr="009C6284">
        <w:rPr>
          <w:lang w:val="en-US"/>
        </w:rPr>
        <w:t>,ab,kf</w:t>
      </w:r>
      <w:proofErr w:type="spellEnd"/>
      <w:r w:rsidRPr="009C6284">
        <w:rPr>
          <w:lang w:val="en-US"/>
        </w:rPr>
        <w:t>.</w:t>
      </w:r>
    </w:p>
    <w:p w14:paraId="2C7BE84A" w14:textId="77777777" w:rsidR="00E469AF" w:rsidRPr="009C6284" w:rsidRDefault="00E469AF" w:rsidP="00EC09E6">
      <w:pPr>
        <w:rPr>
          <w:lang w:val="en-US"/>
        </w:rPr>
      </w:pPr>
      <w:r w:rsidRPr="009C6284">
        <w:rPr>
          <w:lang w:val="en-US"/>
        </w:rPr>
        <w:t>)</w:t>
      </w:r>
    </w:p>
    <w:p w14:paraId="288B24F1" w14:textId="5AD4598A" w:rsidR="00E469AF" w:rsidRPr="009C6284" w:rsidRDefault="00E00CAE" w:rsidP="00EC09E6">
      <w:pPr>
        <w:rPr>
          <w:lang w:val="en-US"/>
        </w:rPr>
      </w:pPr>
      <w:r w:rsidRPr="00E00CAE">
        <w:rPr>
          <w:b/>
          <w:bCs/>
          <w:lang w:val="en-US"/>
        </w:rPr>
        <w:t>AND</w:t>
      </w:r>
      <w:r w:rsidR="00E469AF" w:rsidRPr="009C6284">
        <w:rPr>
          <w:lang w:val="en-US"/>
        </w:rPr>
        <w:t xml:space="preserve"> </w:t>
      </w:r>
      <w:proofErr w:type="gramStart"/>
      <w:r w:rsidR="00E469AF" w:rsidRPr="009C6284">
        <w:rPr>
          <w:lang w:val="en-US"/>
        </w:rPr>
        <w:t>2010:2025.(</w:t>
      </w:r>
      <w:proofErr w:type="gramEnd"/>
      <w:r w:rsidR="00E469AF" w:rsidRPr="009C6284">
        <w:rPr>
          <w:lang w:val="en-US"/>
        </w:rPr>
        <w:t>yr).</w:t>
      </w:r>
    </w:p>
    <w:p w14:paraId="7D150504" w14:textId="58DE10FA" w:rsidR="00E469AF" w:rsidRPr="009C6284" w:rsidRDefault="00E00CAE" w:rsidP="00EC09E6">
      <w:pPr>
        <w:rPr>
          <w:lang w:val="en-US"/>
        </w:rPr>
      </w:pPr>
      <w:r w:rsidRPr="00E00CAE">
        <w:rPr>
          <w:b/>
          <w:bCs/>
          <w:lang w:val="en-US"/>
        </w:rPr>
        <w:t>NOT</w:t>
      </w:r>
      <w:r w:rsidR="00E469AF" w:rsidRPr="009C6284">
        <w:rPr>
          <w:lang w:val="en-US"/>
        </w:rPr>
        <w:t xml:space="preserve"> Transporter</w:t>
      </w:r>
      <w:proofErr w:type="gramStart"/>
      <w:r w:rsidR="00E469AF" w:rsidRPr="009C6284">
        <w:rPr>
          <w:lang w:val="en-US"/>
        </w:rPr>
        <w:t>*.</w:t>
      </w:r>
      <w:proofErr w:type="spellStart"/>
      <w:r w:rsidR="00E469AF" w:rsidRPr="009C6284">
        <w:rPr>
          <w:lang w:val="en-US"/>
        </w:rPr>
        <w:t>ti</w:t>
      </w:r>
      <w:proofErr w:type="gramEnd"/>
      <w:r w:rsidR="00E469AF" w:rsidRPr="009C6284">
        <w:rPr>
          <w:lang w:val="en-US"/>
        </w:rPr>
        <w:t>,ab,kf</w:t>
      </w:r>
      <w:proofErr w:type="spellEnd"/>
      <w:r w:rsidR="00E469AF" w:rsidRPr="009C6284">
        <w:rPr>
          <w:lang w:val="en-US"/>
        </w:rPr>
        <w:t>.</w:t>
      </w:r>
    </w:p>
    <w:p w14:paraId="7C0B583B" w14:textId="77777777" w:rsidR="00190935" w:rsidRPr="009C6284" w:rsidRDefault="00190935">
      <w:pPr>
        <w:rPr>
          <w:lang w:val="en-US"/>
        </w:rPr>
      </w:pPr>
    </w:p>
    <w:p w14:paraId="1AB3AB00" w14:textId="77777777" w:rsidR="00190935" w:rsidRPr="009C6284" w:rsidRDefault="00190935">
      <w:pPr>
        <w:rPr>
          <w:lang w:val="en-US"/>
        </w:rPr>
      </w:pPr>
    </w:p>
    <w:p w14:paraId="79B3D5B2" w14:textId="77777777" w:rsidR="00190935" w:rsidRPr="009C6284" w:rsidRDefault="00190935" w:rsidP="00190935">
      <w:pPr>
        <w:rPr>
          <w:lang w:val="en-US"/>
        </w:rPr>
      </w:pPr>
      <w:r w:rsidRPr="009C6284">
        <w:rPr>
          <w:lang w:val="en-US"/>
        </w:rPr>
        <w:t>Result on December 18, 2024: 1353 articles</w:t>
      </w:r>
    </w:p>
    <w:p w14:paraId="04A133A1" w14:textId="5A44C12C" w:rsidR="00C11290" w:rsidRPr="009C6284" w:rsidRDefault="00C11290">
      <w:pPr>
        <w:rPr>
          <w:lang w:val="en-US"/>
        </w:rPr>
      </w:pPr>
      <w:r w:rsidRPr="009C6284">
        <w:rPr>
          <w:lang w:val="en-US"/>
        </w:rPr>
        <w:br w:type="page"/>
      </w:r>
    </w:p>
    <w:p w14:paraId="7F41937D" w14:textId="77777777" w:rsidR="00DA62D4" w:rsidRPr="009C6284" w:rsidRDefault="00DA62D4" w:rsidP="00EC09E6">
      <w:pPr>
        <w:rPr>
          <w:b/>
          <w:bCs/>
          <w:lang w:val="en-US"/>
        </w:rPr>
      </w:pPr>
      <w:r w:rsidRPr="009C6284">
        <w:rPr>
          <w:b/>
          <w:bCs/>
          <w:lang w:val="en-US"/>
        </w:rPr>
        <w:lastRenderedPageBreak/>
        <w:t>Embase</w:t>
      </w:r>
    </w:p>
    <w:p w14:paraId="6AA5ED6F" w14:textId="77777777" w:rsidR="00414166" w:rsidRPr="009C6284" w:rsidRDefault="00414166" w:rsidP="00EC09E6">
      <w:pPr>
        <w:rPr>
          <w:lang w:val="en-US"/>
        </w:rPr>
      </w:pPr>
    </w:p>
    <w:p w14:paraId="63B7B017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>(</w:t>
      </w:r>
    </w:p>
    <w:p w14:paraId="6762A5FD" w14:textId="77777777" w:rsidR="00312B6C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proofErr w:type="spellStart"/>
      <w:proofErr w:type="gramStart"/>
      <w:r w:rsidRPr="009C6284">
        <w:rPr>
          <w:lang w:val="en-US"/>
        </w:rPr>
        <w:t>Transportability:ti</w:t>
      </w:r>
      <w:proofErr w:type="gramEnd"/>
      <w:r w:rsidRPr="009C6284">
        <w:rPr>
          <w:lang w:val="en-US"/>
        </w:rPr>
        <w:t>,ab,kw</w:t>
      </w:r>
      <w:proofErr w:type="spellEnd"/>
    </w:p>
    <w:p w14:paraId="17D22967" w14:textId="68DE512B" w:rsidR="00A7011B" w:rsidRPr="009C6284" w:rsidRDefault="00E00CAE" w:rsidP="00312B6C">
      <w:pPr>
        <w:ind w:firstLine="708"/>
        <w:rPr>
          <w:lang w:val="en-US"/>
        </w:rPr>
      </w:pPr>
      <w:r w:rsidRPr="00E00CAE">
        <w:rPr>
          <w:b/>
          <w:bCs/>
          <w:lang w:val="en-US"/>
        </w:rPr>
        <w:t>OR</w:t>
      </w:r>
      <w:r w:rsidR="00312B6C" w:rsidRPr="009C6284">
        <w:rPr>
          <w:lang w:val="en-US"/>
        </w:rPr>
        <w:t xml:space="preserve"> </w:t>
      </w:r>
      <w:proofErr w:type="spellStart"/>
      <w:proofErr w:type="gramStart"/>
      <w:r w:rsidR="00A7011B" w:rsidRPr="009C6284">
        <w:rPr>
          <w:lang w:val="en-US"/>
        </w:rPr>
        <w:t>Transporting:ti</w:t>
      </w:r>
      <w:proofErr w:type="gramEnd"/>
      <w:r w:rsidR="00A7011B" w:rsidRPr="009C6284">
        <w:rPr>
          <w:lang w:val="en-US"/>
        </w:rPr>
        <w:t>,ab,kw</w:t>
      </w:r>
      <w:proofErr w:type="spellEnd"/>
    </w:p>
    <w:p w14:paraId="748B0B7D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>)</w:t>
      </w:r>
    </w:p>
    <w:p w14:paraId="1544A7A9" w14:textId="6E578870" w:rsidR="00A7011B" w:rsidRPr="009C6284" w:rsidRDefault="00E00CAE" w:rsidP="00A7011B">
      <w:pPr>
        <w:rPr>
          <w:lang w:val="en-US"/>
        </w:rPr>
      </w:pPr>
      <w:r w:rsidRPr="00E00CAE">
        <w:rPr>
          <w:b/>
          <w:bCs/>
          <w:lang w:val="en-US"/>
        </w:rPr>
        <w:t>AND</w:t>
      </w:r>
    </w:p>
    <w:p w14:paraId="05E0AB95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>(</w:t>
      </w:r>
    </w:p>
    <w:p w14:paraId="1723148D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  <w:t>"Treatment Outcome"/de</w:t>
      </w:r>
    </w:p>
    <w:p w14:paraId="37D81926" w14:textId="39324F49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78499BEC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  <w:t>(</w:t>
      </w:r>
    </w:p>
    <w:p w14:paraId="3AEF93C3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"Causal Effect*"</w:t>
      </w:r>
    </w:p>
    <w:p w14:paraId="14047064" w14:textId="76F2F696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"Treatment Effect*"</w:t>
      </w:r>
    </w:p>
    <w:p w14:paraId="095869EC" w14:textId="05CAC18E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"Intervention Effect*"</w:t>
      </w:r>
    </w:p>
    <w:p w14:paraId="1FE4420D" w14:textId="3E0D0756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Estimate*</w:t>
      </w:r>
    </w:p>
    <w:p w14:paraId="12C6B2DC" w14:textId="5621F0B0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6BC855FF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7F97FAB0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0479373D" w14:textId="360AF67B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Experimental</w:t>
      </w:r>
    </w:p>
    <w:p w14:paraId="3948D808" w14:textId="08D872ED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RCT*</w:t>
      </w:r>
    </w:p>
    <w:p w14:paraId="3A947F93" w14:textId="716D84BE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trial*</w:t>
      </w:r>
    </w:p>
    <w:p w14:paraId="6DEF0DFB" w14:textId="043736B9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</w:t>
      </w:r>
      <w:proofErr w:type="gramStart"/>
      <w:r w:rsidRPr="009C6284">
        <w:rPr>
          <w:lang w:val="en-US"/>
        </w:rPr>
        <w:t>stud</w:t>
      </w:r>
      <w:proofErr w:type="gramEnd"/>
      <w:r w:rsidRPr="009C6284">
        <w:rPr>
          <w:lang w:val="en-US"/>
        </w:rPr>
        <w:t>*</w:t>
      </w:r>
    </w:p>
    <w:p w14:paraId="06F83F63" w14:textId="5249ED73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research</w:t>
      </w:r>
    </w:p>
    <w:p w14:paraId="7CA46D56" w14:textId="26BD9E92" w:rsidR="00A7011B" w:rsidRPr="009C6284" w:rsidRDefault="00A7011B" w:rsidP="0065479F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)</w:t>
      </w:r>
      <w:r w:rsidR="0065479F" w:rsidRPr="009C6284">
        <w:rPr>
          <w:lang w:val="en-US"/>
        </w:rPr>
        <w:t xml:space="preserve"> </w:t>
      </w:r>
      <w:r w:rsidRPr="009C6284">
        <w:rPr>
          <w:lang w:val="en-US"/>
        </w:rPr>
        <w:t>NEAR/3 Result*</w:t>
      </w:r>
    </w:p>
    <w:p w14:paraId="2E29DE23" w14:textId="77777777" w:rsidR="0065479F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)</w:t>
      </w:r>
    </w:p>
    <w:p w14:paraId="5F99156F" w14:textId="6DB02687" w:rsidR="00A7011B" w:rsidRPr="009C6284" w:rsidRDefault="00E00CAE" w:rsidP="0065479F">
      <w:pPr>
        <w:ind w:firstLine="708"/>
        <w:rPr>
          <w:lang w:val="en-US"/>
        </w:rPr>
      </w:pPr>
      <w:r w:rsidRPr="00E00CAE">
        <w:rPr>
          <w:b/>
          <w:bCs/>
          <w:lang w:val="en-US"/>
        </w:rPr>
        <w:t>OR</w:t>
      </w:r>
      <w:r w:rsidR="0065479F" w:rsidRPr="009C6284">
        <w:rPr>
          <w:lang w:val="en-US"/>
        </w:rPr>
        <w:t xml:space="preserve"> </w:t>
      </w:r>
      <w:r w:rsidR="00A7011B" w:rsidRPr="009C6284">
        <w:rPr>
          <w:lang w:val="en-US"/>
        </w:rPr>
        <w:t>Outcome*</w:t>
      </w:r>
    </w:p>
    <w:p w14:paraId="0ED823FC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ab/>
      </w:r>
      <w:proofErr w:type="gramStart"/>
      <w:r w:rsidRPr="009C6284">
        <w:rPr>
          <w:lang w:val="en-US"/>
        </w:rPr>
        <w:t>):</w:t>
      </w:r>
      <w:proofErr w:type="spellStart"/>
      <w:r w:rsidRPr="009C6284">
        <w:rPr>
          <w:lang w:val="en-US"/>
        </w:rPr>
        <w:t>ti</w:t>
      </w:r>
      <w:proofErr w:type="gramEnd"/>
      <w:r w:rsidRPr="009C6284">
        <w:rPr>
          <w:lang w:val="en-US"/>
        </w:rPr>
        <w:t>,ab,kw</w:t>
      </w:r>
      <w:proofErr w:type="spellEnd"/>
    </w:p>
    <w:p w14:paraId="14E93A2A" w14:textId="77777777" w:rsidR="00A7011B" w:rsidRPr="009C6284" w:rsidRDefault="00A7011B" w:rsidP="00A7011B">
      <w:pPr>
        <w:rPr>
          <w:lang w:val="en-US"/>
        </w:rPr>
      </w:pPr>
      <w:r w:rsidRPr="009C6284">
        <w:rPr>
          <w:lang w:val="en-US"/>
        </w:rPr>
        <w:t>)</w:t>
      </w:r>
    </w:p>
    <w:p w14:paraId="526918E6" w14:textId="1693DD77" w:rsidR="00A7011B" w:rsidRPr="009C6284" w:rsidRDefault="00E00CAE" w:rsidP="00A7011B">
      <w:pPr>
        <w:rPr>
          <w:lang w:val="en-US"/>
        </w:rPr>
      </w:pPr>
      <w:r w:rsidRPr="00E00CAE">
        <w:rPr>
          <w:b/>
          <w:bCs/>
          <w:lang w:val="en-US"/>
        </w:rPr>
        <w:t>AND</w:t>
      </w:r>
      <w:r w:rsidR="00A7011B" w:rsidRPr="009C6284">
        <w:rPr>
          <w:lang w:val="en-US"/>
        </w:rPr>
        <w:t xml:space="preserve"> [2010-2025]/</w:t>
      </w:r>
      <w:proofErr w:type="spellStart"/>
      <w:r w:rsidR="00A7011B" w:rsidRPr="009C6284">
        <w:rPr>
          <w:lang w:val="en-US"/>
        </w:rPr>
        <w:t>py</w:t>
      </w:r>
      <w:proofErr w:type="spellEnd"/>
    </w:p>
    <w:p w14:paraId="24ED1FE0" w14:textId="1E43B060" w:rsidR="00A7011B" w:rsidRPr="009C6284" w:rsidRDefault="00E00CAE" w:rsidP="00A7011B">
      <w:pPr>
        <w:rPr>
          <w:lang w:val="en-US"/>
        </w:rPr>
      </w:pPr>
      <w:r w:rsidRPr="00E00CAE">
        <w:rPr>
          <w:b/>
          <w:bCs/>
          <w:lang w:val="en-US"/>
        </w:rPr>
        <w:t>NOT</w:t>
      </w:r>
      <w:r w:rsidR="00A7011B" w:rsidRPr="009C6284">
        <w:rPr>
          <w:lang w:val="en-US"/>
        </w:rPr>
        <w:t xml:space="preserve"> Transporter</w:t>
      </w:r>
      <w:proofErr w:type="gramStart"/>
      <w:r w:rsidR="00A7011B" w:rsidRPr="009C6284">
        <w:rPr>
          <w:lang w:val="en-US"/>
        </w:rPr>
        <w:t>*:</w:t>
      </w:r>
      <w:proofErr w:type="spellStart"/>
      <w:r w:rsidR="00A7011B" w:rsidRPr="009C6284">
        <w:rPr>
          <w:lang w:val="en-US"/>
        </w:rPr>
        <w:t>ti</w:t>
      </w:r>
      <w:proofErr w:type="gramEnd"/>
      <w:r w:rsidR="00A7011B" w:rsidRPr="009C6284">
        <w:rPr>
          <w:lang w:val="en-US"/>
        </w:rPr>
        <w:t>,ab,kw</w:t>
      </w:r>
      <w:proofErr w:type="spellEnd"/>
    </w:p>
    <w:p w14:paraId="72B3D21C" w14:textId="09E50759" w:rsidR="00DB7053" w:rsidRPr="009C6284" w:rsidRDefault="00E00CAE" w:rsidP="00A7011B">
      <w:pPr>
        <w:rPr>
          <w:lang w:val="en-US"/>
        </w:rPr>
      </w:pPr>
      <w:r w:rsidRPr="00E00CAE">
        <w:rPr>
          <w:b/>
          <w:bCs/>
          <w:lang w:val="en-US"/>
        </w:rPr>
        <w:t>NOT</w:t>
      </w:r>
      <w:r w:rsidR="00A7011B" w:rsidRPr="009C6284">
        <w:rPr>
          <w:lang w:val="en-US"/>
        </w:rPr>
        <w:t xml:space="preserve"> "conference abstract"/it</w:t>
      </w:r>
    </w:p>
    <w:p w14:paraId="21817AA1" w14:textId="77777777" w:rsidR="00190935" w:rsidRPr="009C6284" w:rsidRDefault="00190935">
      <w:pPr>
        <w:rPr>
          <w:lang w:val="en-US"/>
        </w:rPr>
      </w:pPr>
    </w:p>
    <w:p w14:paraId="5DCCC1CD" w14:textId="77777777" w:rsidR="00190935" w:rsidRPr="009C6284" w:rsidRDefault="00190935">
      <w:pPr>
        <w:rPr>
          <w:lang w:val="en-US"/>
        </w:rPr>
      </w:pPr>
    </w:p>
    <w:p w14:paraId="05982DAC" w14:textId="77777777" w:rsidR="00190935" w:rsidRPr="009C6284" w:rsidRDefault="00190935" w:rsidP="00190935">
      <w:pPr>
        <w:rPr>
          <w:lang w:val="en-US"/>
        </w:rPr>
      </w:pPr>
      <w:r w:rsidRPr="009C6284">
        <w:rPr>
          <w:lang w:val="en-US"/>
        </w:rPr>
        <w:t>Result on December 18, 2024: 1318 articles</w:t>
      </w:r>
    </w:p>
    <w:p w14:paraId="5C101F79" w14:textId="1333C5F1" w:rsidR="00C96B1D" w:rsidRPr="009C6284" w:rsidRDefault="00C96B1D">
      <w:pPr>
        <w:rPr>
          <w:lang w:val="en-US"/>
        </w:rPr>
      </w:pPr>
      <w:r w:rsidRPr="009C6284">
        <w:rPr>
          <w:lang w:val="en-US"/>
        </w:rPr>
        <w:br w:type="page"/>
      </w:r>
    </w:p>
    <w:p w14:paraId="6DC89096" w14:textId="0632B25A" w:rsidR="00861119" w:rsidRPr="009C6284" w:rsidRDefault="00586586" w:rsidP="00EC09E6">
      <w:pPr>
        <w:rPr>
          <w:b/>
          <w:bCs/>
          <w:lang w:val="en-US"/>
        </w:rPr>
      </w:pPr>
      <w:proofErr w:type="gramStart"/>
      <w:r w:rsidRPr="009C6284">
        <w:rPr>
          <w:b/>
          <w:bCs/>
          <w:lang w:val="en-US"/>
        </w:rPr>
        <w:lastRenderedPageBreak/>
        <w:t>Web</w:t>
      </w:r>
      <w:proofErr w:type="gramEnd"/>
      <w:r w:rsidRPr="009C6284">
        <w:rPr>
          <w:b/>
          <w:bCs/>
          <w:lang w:val="en-US"/>
        </w:rPr>
        <w:t xml:space="preserve"> of Science</w:t>
      </w:r>
    </w:p>
    <w:p w14:paraId="4D9161B7" w14:textId="77777777" w:rsidR="00C96B1D" w:rsidRPr="009C6284" w:rsidRDefault="00C96B1D" w:rsidP="00EC09E6">
      <w:pPr>
        <w:rPr>
          <w:lang w:val="en-US"/>
        </w:rPr>
      </w:pPr>
    </w:p>
    <w:p w14:paraId="7EB3CA96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>TS</w:t>
      </w:r>
      <w:proofErr w:type="gramStart"/>
      <w:r w:rsidRPr="009C6284">
        <w:rPr>
          <w:lang w:val="en-US"/>
        </w:rPr>
        <w:t>=(</w:t>
      </w:r>
      <w:proofErr w:type="gramEnd"/>
    </w:p>
    <w:p w14:paraId="526FDF8A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  <w:t>(</w:t>
      </w:r>
    </w:p>
    <w:p w14:paraId="112D488D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  <w:t>Transportability</w:t>
      </w:r>
    </w:p>
    <w:p w14:paraId="26DCD659" w14:textId="675B2942" w:rsidR="00312B6C" w:rsidRPr="009C6284" w:rsidRDefault="00E00CAE" w:rsidP="00312B6C">
      <w:pPr>
        <w:ind w:firstLine="708"/>
        <w:rPr>
          <w:lang w:val="en-US"/>
        </w:rPr>
      </w:pPr>
      <w:r w:rsidRPr="00E00CAE">
        <w:rPr>
          <w:b/>
          <w:bCs/>
          <w:lang w:val="en-US"/>
        </w:rPr>
        <w:t>OR</w:t>
      </w:r>
      <w:r w:rsidR="00312B6C" w:rsidRPr="009C6284">
        <w:rPr>
          <w:lang w:val="en-US"/>
        </w:rPr>
        <w:t xml:space="preserve"> </w:t>
      </w:r>
      <w:r w:rsidR="00312B6C" w:rsidRPr="009C6284">
        <w:rPr>
          <w:lang w:val="en-US"/>
        </w:rPr>
        <w:t>Transporting</w:t>
      </w:r>
    </w:p>
    <w:p w14:paraId="0117ECAD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  <w:t>)</w:t>
      </w:r>
    </w:p>
    <w:p w14:paraId="0DDF623F" w14:textId="43664D4C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AND</w:t>
      </w:r>
    </w:p>
    <w:p w14:paraId="4DC8C39C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  <w:t>(</w:t>
      </w:r>
    </w:p>
    <w:p w14:paraId="2A0509E8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 xml:space="preserve">"Causal Effect*" </w:t>
      </w:r>
    </w:p>
    <w:p w14:paraId="1E59DD5A" w14:textId="5DE79700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"Treatment Effect*"</w:t>
      </w:r>
    </w:p>
    <w:p w14:paraId="788D97E3" w14:textId="384CAC06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"Intervention Effect*"</w:t>
      </w:r>
    </w:p>
    <w:p w14:paraId="6B08E9A1" w14:textId="1C7380B9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Estimate*</w:t>
      </w:r>
    </w:p>
    <w:p w14:paraId="4FF7C398" w14:textId="18F05A81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6F176CAB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70B0BCC7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4747046C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Experimental</w:t>
      </w:r>
    </w:p>
    <w:p w14:paraId="0A816CE4" w14:textId="630CF92C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RCT*</w:t>
      </w:r>
    </w:p>
    <w:p w14:paraId="223B2F83" w14:textId="790904A4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trial*</w:t>
      </w:r>
    </w:p>
    <w:p w14:paraId="539A6F68" w14:textId="381E503B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</w:t>
      </w:r>
      <w:proofErr w:type="gramStart"/>
      <w:r w:rsidRPr="009C6284">
        <w:rPr>
          <w:lang w:val="en-US"/>
        </w:rPr>
        <w:t>stud</w:t>
      </w:r>
      <w:proofErr w:type="gramEnd"/>
      <w:r w:rsidRPr="009C6284">
        <w:rPr>
          <w:lang w:val="en-US"/>
        </w:rPr>
        <w:t>*</w:t>
      </w:r>
    </w:p>
    <w:p w14:paraId="66B0D92C" w14:textId="4A609482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research</w:t>
      </w:r>
    </w:p>
    <w:p w14:paraId="29885882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Pr="009C6284">
        <w:rPr>
          <w:lang w:val="en-US"/>
        </w:rPr>
        <w:tab/>
        <w:t>) NEAR/2 Result*</w:t>
      </w:r>
    </w:p>
    <w:p w14:paraId="6EB83FCD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)</w:t>
      </w:r>
    </w:p>
    <w:p w14:paraId="2D748DBD" w14:textId="615C34A8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Outcome*</w:t>
      </w:r>
    </w:p>
    <w:p w14:paraId="6B6E65A6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  <w:t>)</w:t>
      </w:r>
    </w:p>
    <w:p w14:paraId="053E70EB" w14:textId="64A41E7E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NOT</w:t>
      </w:r>
      <w:r w:rsidRPr="009C6284">
        <w:rPr>
          <w:lang w:val="en-US"/>
        </w:rPr>
        <w:t xml:space="preserve"> Transporter*</w:t>
      </w:r>
    </w:p>
    <w:p w14:paraId="477E9228" w14:textId="77777777" w:rsidR="00312B6C" w:rsidRPr="009C6284" w:rsidRDefault="00312B6C" w:rsidP="00312B6C">
      <w:pPr>
        <w:rPr>
          <w:lang w:val="en-US"/>
        </w:rPr>
      </w:pPr>
      <w:r w:rsidRPr="009C6284">
        <w:rPr>
          <w:lang w:val="en-US"/>
        </w:rPr>
        <w:t>)</w:t>
      </w:r>
    </w:p>
    <w:p w14:paraId="7B505631" w14:textId="731CB4D0" w:rsidR="00312B6C" w:rsidRPr="009C6284" w:rsidRDefault="00E00CAE" w:rsidP="00312B6C">
      <w:pPr>
        <w:rPr>
          <w:lang w:val="en-US"/>
        </w:rPr>
      </w:pPr>
      <w:r w:rsidRPr="00E00CAE">
        <w:rPr>
          <w:b/>
          <w:bCs/>
          <w:lang w:val="en-US"/>
        </w:rPr>
        <w:t>AND</w:t>
      </w:r>
      <w:r w:rsidR="00312B6C" w:rsidRPr="009C6284">
        <w:rPr>
          <w:lang w:val="en-US"/>
        </w:rPr>
        <w:t xml:space="preserve"> PY</w:t>
      </w:r>
      <w:proofErr w:type="gramStart"/>
      <w:r w:rsidR="00312B6C" w:rsidRPr="009C6284">
        <w:rPr>
          <w:lang w:val="en-US"/>
        </w:rPr>
        <w:t>=(</w:t>
      </w:r>
      <w:proofErr w:type="gramEnd"/>
      <w:r w:rsidR="00312B6C" w:rsidRPr="009C6284">
        <w:rPr>
          <w:lang w:val="en-US"/>
        </w:rPr>
        <w:t>2010-2025)</w:t>
      </w:r>
    </w:p>
    <w:p w14:paraId="3AA63EF8" w14:textId="77777777" w:rsidR="00190935" w:rsidRPr="009C6284" w:rsidRDefault="00190935" w:rsidP="00996A48">
      <w:pPr>
        <w:rPr>
          <w:lang w:val="en-US"/>
        </w:rPr>
      </w:pPr>
    </w:p>
    <w:p w14:paraId="71D875FA" w14:textId="77777777" w:rsidR="00190935" w:rsidRPr="009C6284" w:rsidRDefault="00190935" w:rsidP="00996A48">
      <w:pPr>
        <w:rPr>
          <w:lang w:val="en-US"/>
        </w:rPr>
      </w:pPr>
    </w:p>
    <w:p w14:paraId="1832F8C6" w14:textId="77777777" w:rsidR="00190935" w:rsidRPr="009C6284" w:rsidRDefault="00190935" w:rsidP="00190935">
      <w:pPr>
        <w:rPr>
          <w:lang w:val="en-US"/>
        </w:rPr>
      </w:pPr>
      <w:r w:rsidRPr="009C6284">
        <w:rPr>
          <w:lang w:val="en-US"/>
        </w:rPr>
        <w:t>Result on December 18, 2024: 2960 articles</w:t>
      </w:r>
    </w:p>
    <w:p w14:paraId="173F7A46" w14:textId="16CA818B" w:rsidR="00996A48" w:rsidRPr="009C6284" w:rsidRDefault="00996A48" w:rsidP="00996A48">
      <w:pPr>
        <w:rPr>
          <w:lang w:val="en-US"/>
        </w:rPr>
      </w:pPr>
      <w:r w:rsidRPr="009C6284">
        <w:rPr>
          <w:lang w:val="en-US"/>
        </w:rPr>
        <w:br w:type="page"/>
      </w:r>
    </w:p>
    <w:p w14:paraId="47CA9015" w14:textId="77777777" w:rsidR="00CA28EF" w:rsidRPr="009C6284" w:rsidRDefault="00CA28EF" w:rsidP="00EC09E6">
      <w:pPr>
        <w:rPr>
          <w:b/>
          <w:bCs/>
          <w:lang w:val="en-US"/>
        </w:rPr>
      </w:pPr>
      <w:proofErr w:type="spellStart"/>
      <w:r w:rsidRPr="009C6284">
        <w:rPr>
          <w:b/>
          <w:bCs/>
          <w:lang w:val="en-US"/>
        </w:rPr>
        <w:lastRenderedPageBreak/>
        <w:t>EconLit</w:t>
      </w:r>
      <w:proofErr w:type="spellEnd"/>
      <w:r w:rsidRPr="009C6284">
        <w:rPr>
          <w:b/>
          <w:bCs/>
          <w:lang w:val="en-US"/>
        </w:rPr>
        <w:t xml:space="preserve"> (EBSCO)</w:t>
      </w:r>
    </w:p>
    <w:p w14:paraId="024E99C2" w14:textId="77777777" w:rsidR="00414166" w:rsidRPr="009C6284" w:rsidRDefault="00414166" w:rsidP="00EC09E6">
      <w:pPr>
        <w:rPr>
          <w:lang w:val="en-US"/>
        </w:rPr>
      </w:pPr>
    </w:p>
    <w:p w14:paraId="59B9E70E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>(</w:t>
      </w:r>
    </w:p>
    <w:p w14:paraId="4BE1FCB8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  <w:t>Transportability</w:t>
      </w:r>
    </w:p>
    <w:p w14:paraId="37A9099E" w14:textId="6F7F9E1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Transporting</w:t>
      </w:r>
    </w:p>
    <w:p w14:paraId="6AE2C604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>)</w:t>
      </w:r>
    </w:p>
    <w:p w14:paraId="18D37C92" w14:textId="681BF754" w:rsidR="00414166" w:rsidRPr="009C6284" w:rsidRDefault="00E00CAE" w:rsidP="00414166">
      <w:pPr>
        <w:rPr>
          <w:lang w:val="en-US"/>
        </w:rPr>
      </w:pPr>
      <w:r w:rsidRPr="00E00CAE">
        <w:rPr>
          <w:b/>
          <w:bCs/>
          <w:lang w:val="en-US"/>
        </w:rPr>
        <w:t>AND</w:t>
      </w:r>
    </w:p>
    <w:p w14:paraId="045E9CEC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>(</w:t>
      </w:r>
    </w:p>
    <w:p w14:paraId="3CB6BFD5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  <w:t>"Causal Effect*"</w:t>
      </w:r>
    </w:p>
    <w:p w14:paraId="49EA2DC3" w14:textId="0567FD22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"Treatment Effect*"</w:t>
      </w:r>
    </w:p>
    <w:p w14:paraId="37EA7472" w14:textId="5A5F6FC4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"Intervention Effect*"</w:t>
      </w:r>
    </w:p>
    <w:p w14:paraId="388214C1" w14:textId="7B995E2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Estimate*</w:t>
      </w:r>
    </w:p>
    <w:p w14:paraId="7162F3B2" w14:textId="214DBCDE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</w:p>
    <w:p w14:paraId="7C2BEDB8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  <w:t>(</w:t>
      </w:r>
    </w:p>
    <w:p w14:paraId="3C4BA800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(</w:t>
      </w:r>
    </w:p>
    <w:p w14:paraId="3D78E117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Experimental</w:t>
      </w:r>
    </w:p>
    <w:p w14:paraId="61600812" w14:textId="209675AE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RCT*</w:t>
      </w:r>
    </w:p>
    <w:p w14:paraId="3C2276C7" w14:textId="31D2FDB4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trial*</w:t>
      </w:r>
    </w:p>
    <w:p w14:paraId="11337AC6" w14:textId="04600281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</w:t>
      </w:r>
      <w:proofErr w:type="gramStart"/>
      <w:r w:rsidRPr="009C6284">
        <w:rPr>
          <w:lang w:val="en-US"/>
        </w:rPr>
        <w:t>stud</w:t>
      </w:r>
      <w:proofErr w:type="gramEnd"/>
      <w:r w:rsidRPr="009C6284">
        <w:rPr>
          <w:lang w:val="en-US"/>
        </w:rPr>
        <w:t>*</w:t>
      </w:r>
    </w:p>
    <w:p w14:paraId="7EF9C688" w14:textId="04050996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research</w:t>
      </w:r>
    </w:p>
    <w:p w14:paraId="4F424FFC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Pr="009C6284">
        <w:rPr>
          <w:lang w:val="en-US"/>
        </w:rPr>
        <w:tab/>
        <w:t>) N2 Result*</w:t>
      </w:r>
    </w:p>
    <w:p w14:paraId="3E0344B3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  <w:t>)</w:t>
      </w:r>
    </w:p>
    <w:p w14:paraId="1E6F4BD0" w14:textId="456BAF56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ab/>
      </w:r>
      <w:r w:rsidR="00E00CAE" w:rsidRPr="00E00CAE">
        <w:rPr>
          <w:b/>
          <w:bCs/>
          <w:lang w:val="en-US"/>
        </w:rPr>
        <w:t>OR</w:t>
      </w:r>
      <w:r w:rsidRPr="009C6284">
        <w:rPr>
          <w:lang w:val="en-US"/>
        </w:rPr>
        <w:t xml:space="preserve"> Outcome*</w:t>
      </w:r>
    </w:p>
    <w:p w14:paraId="2EBC3AAA" w14:textId="77777777" w:rsidR="00414166" w:rsidRPr="009C6284" w:rsidRDefault="00414166" w:rsidP="00414166">
      <w:pPr>
        <w:rPr>
          <w:lang w:val="en-US"/>
        </w:rPr>
      </w:pPr>
      <w:r w:rsidRPr="009C6284">
        <w:rPr>
          <w:lang w:val="en-US"/>
        </w:rPr>
        <w:t>)</w:t>
      </w:r>
    </w:p>
    <w:p w14:paraId="062345E8" w14:textId="586A78C6" w:rsidR="00414166" w:rsidRPr="009C6284" w:rsidRDefault="00E00CAE" w:rsidP="00414166">
      <w:pPr>
        <w:rPr>
          <w:lang w:val="en-US"/>
        </w:rPr>
      </w:pPr>
      <w:r w:rsidRPr="00E00CAE">
        <w:rPr>
          <w:b/>
          <w:bCs/>
          <w:lang w:val="en-US"/>
        </w:rPr>
        <w:t>NOT</w:t>
      </w:r>
      <w:r w:rsidR="00414166" w:rsidRPr="009C6284">
        <w:rPr>
          <w:lang w:val="en-US"/>
        </w:rPr>
        <w:t xml:space="preserve"> Transporter*</w:t>
      </w:r>
    </w:p>
    <w:p w14:paraId="287B2902" w14:textId="3C6915F7" w:rsidR="00414166" w:rsidRPr="009C6284" w:rsidRDefault="00E00CAE" w:rsidP="00414166">
      <w:pPr>
        <w:rPr>
          <w:lang w:val="en-US"/>
        </w:rPr>
      </w:pPr>
      <w:r w:rsidRPr="00E00CAE">
        <w:rPr>
          <w:b/>
          <w:bCs/>
          <w:lang w:val="en-US"/>
        </w:rPr>
        <w:t>AND</w:t>
      </w:r>
      <w:r w:rsidR="00414166" w:rsidRPr="009C6284">
        <w:rPr>
          <w:lang w:val="en-US"/>
        </w:rPr>
        <w:t xml:space="preserve"> DT 2010-2025</w:t>
      </w:r>
    </w:p>
    <w:p w14:paraId="2E3AFA39" w14:textId="77777777" w:rsidR="00414166" w:rsidRPr="009C6284" w:rsidRDefault="00414166" w:rsidP="00EC09E6">
      <w:pPr>
        <w:rPr>
          <w:lang w:val="en-US"/>
        </w:rPr>
      </w:pPr>
    </w:p>
    <w:p w14:paraId="13B55B9D" w14:textId="77777777" w:rsidR="00F9035C" w:rsidRPr="009C6284" w:rsidRDefault="00F9035C" w:rsidP="00EC09E6">
      <w:pPr>
        <w:rPr>
          <w:lang w:val="en-US"/>
        </w:rPr>
      </w:pPr>
    </w:p>
    <w:p w14:paraId="2DF818D6" w14:textId="77777777" w:rsidR="00F9035C" w:rsidRPr="009C6284" w:rsidRDefault="00F9035C" w:rsidP="00F9035C">
      <w:pPr>
        <w:rPr>
          <w:lang w:val="en-US"/>
        </w:rPr>
      </w:pPr>
      <w:r w:rsidRPr="009C6284">
        <w:rPr>
          <w:lang w:val="en-US"/>
        </w:rPr>
        <w:t>Result on December 18, 2024: 61</w:t>
      </w:r>
    </w:p>
    <w:p w14:paraId="19BE20AC" w14:textId="4F3558A9" w:rsidR="00F9035C" w:rsidRPr="009C6284" w:rsidRDefault="00F9035C">
      <w:pPr>
        <w:rPr>
          <w:lang w:val="en-US"/>
        </w:rPr>
      </w:pPr>
      <w:r w:rsidRPr="009C6284">
        <w:rPr>
          <w:lang w:val="en-US"/>
        </w:rPr>
        <w:br w:type="page"/>
      </w:r>
    </w:p>
    <w:p w14:paraId="0027EFBA" w14:textId="77777777" w:rsidR="00F049BB" w:rsidRPr="009C6284" w:rsidRDefault="00F049BB" w:rsidP="00EC09E6">
      <w:pPr>
        <w:rPr>
          <w:b/>
          <w:bCs/>
          <w:lang w:val="en-US"/>
        </w:rPr>
      </w:pPr>
      <w:r w:rsidRPr="009C6284">
        <w:rPr>
          <w:b/>
          <w:bCs/>
          <w:lang w:val="en-US"/>
        </w:rPr>
        <w:lastRenderedPageBreak/>
        <w:t>Google Scholar</w:t>
      </w:r>
    </w:p>
    <w:p w14:paraId="597CA98A" w14:textId="77777777" w:rsidR="00F9035C" w:rsidRPr="009C6284" w:rsidRDefault="00F9035C" w:rsidP="00EC09E6">
      <w:pPr>
        <w:rPr>
          <w:lang w:val="en-US"/>
        </w:rPr>
      </w:pPr>
    </w:p>
    <w:p w14:paraId="45E50CA7" w14:textId="77777777" w:rsidR="00233629" w:rsidRPr="009C6284" w:rsidRDefault="00233629" w:rsidP="00233629">
      <w:pPr>
        <w:rPr>
          <w:lang w:val="en-US"/>
        </w:rPr>
      </w:pPr>
      <w:r w:rsidRPr="009C6284">
        <w:rPr>
          <w:lang w:val="en-US"/>
        </w:rPr>
        <w:t>Transportability</w:t>
      </w:r>
    </w:p>
    <w:p w14:paraId="62E3B661" w14:textId="698C8E18" w:rsidR="00233629" w:rsidRPr="009C6284" w:rsidRDefault="00E00CAE" w:rsidP="00233629">
      <w:pPr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Transporting "Causal Effect"</w:t>
      </w:r>
    </w:p>
    <w:p w14:paraId="6EA1672A" w14:textId="7B695761" w:rsidR="00233629" w:rsidRPr="009C6284" w:rsidRDefault="00E00CAE" w:rsidP="00233629">
      <w:pPr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"Treatment Effect"</w:t>
      </w:r>
    </w:p>
    <w:p w14:paraId="2CBCE1FA" w14:textId="1DEEFA2D" w:rsidR="00233629" w:rsidRPr="009C6284" w:rsidRDefault="00E00CAE" w:rsidP="00233629">
      <w:pPr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"Intervention Effect"</w:t>
      </w:r>
    </w:p>
    <w:p w14:paraId="65804086" w14:textId="4D8F3546" w:rsidR="00233629" w:rsidRPr="009C6284" w:rsidRDefault="00E00CAE" w:rsidP="00233629">
      <w:pPr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Estimate</w:t>
      </w:r>
    </w:p>
    <w:p w14:paraId="2A7C1DD4" w14:textId="16748511" w:rsidR="009C6284" w:rsidRPr="009C6284" w:rsidRDefault="00E00CAE" w:rsidP="00B04240">
      <w:pPr>
        <w:ind w:left="708"/>
        <w:rPr>
          <w:lang w:val="en-US"/>
        </w:rPr>
      </w:pPr>
      <w:r w:rsidRPr="00E00CAE">
        <w:rPr>
          <w:b/>
          <w:bCs/>
          <w:lang w:val="en-US"/>
        </w:rPr>
        <w:t>OR</w:t>
      </w:r>
    </w:p>
    <w:p w14:paraId="37FDE1E4" w14:textId="77777777" w:rsidR="009C6284" w:rsidRPr="009C6284" w:rsidRDefault="00233629" w:rsidP="00B04240">
      <w:pPr>
        <w:ind w:left="708"/>
        <w:rPr>
          <w:lang w:val="en-US"/>
        </w:rPr>
      </w:pPr>
      <w:r w:rsidRPr="009C6284">
        <w:rPr>
          <w:lang w:val="en-US"/>
        </w:rPr>
        <w:t>"</w:t>
      </w:r>
    </w:p>
    <w:p w14:paraId="7A88940C" w14:textId="42ABF9DE" w:rsidR="00233629" w:rsidRPr="009C6284" w:rsidRDefault="00233629" w:rsidP="009C6284">
      <w:pPr>
        <w:ind w:left="708" w:firstLine="708"/>
        <w:rPr>
          <w:lang w:val="en-US"/>
        </w:rPr>
      </w:pPr>
      <w:r w:rsidRPr="009C6284">
        <w:rPr>
          <w:lang w:val="en-US"/>
        </w:rPr>
        <w:t>Experimental</w:t>
      </w:r>
    </w:p>
    <w:p w14:paraId="14B5BF3E" w14:textId="15B72858" w:rsidR="00233629" w:rsidRPr="009C6284" w:rsidRDefault="00E00CAE" w:rsidP="009C6284">
      <w:pPr>
        <w:ind w:left="1416"/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RCT</w:t>
      </w:r>
    </w:p>
    <w:p w14:paraId="28EC9DBB" w14:textId="687C86DC" w:rsidR="00233629" w:rsidRPr="009C6284" w:rsidRDefault="00E00CAE" w:rsidP="009C6284">
      <w:pPr>
        <w:ind w:left="1416"/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trial</w:t>
      </w:r>
    </w:p>
    <w:p w14:paraId="7E522B29" w14:textId="3E2B839C" w:rsidR="00233629" w:rsidRPr="009C6284" w:rsidRDefault="00E00CAE" w:rsidP="009C6284">
      <w:pPr>
        <w:ind w:left="1416"/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study</w:t>
      </w:r>
    </w:p>
    <w:p w14:paraId="3273EA6B" w14:textId="05D4941C" w:rsidR="009C6284" w:rsidRPr="009C6284" w:rsidRDefault="00E00CAE" w:rsidP="009C6284">
      <w:pPr>
        <w:ind w:left="1416"/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research </w:t>
      </w:r>
      <w:proofErr w:type="gramStart"/>
      <w:r w:rsidR="00233629" w:rsidRPr="009C6284">
        <w:rPr>
          <w:lang w:val="en-US"/>
        </w:rPr>
        <w:t>AROUND(</w:t>
      </w:r>
      <w:proofErr w:type="gramEnd"/>
      <w:r w:rsidR="00233629" w:rsidRPr="009C6284">
        <w:rPr>
          <w:lang w:val="en-US"/>
        </w:rPr>
        <w:t>3) Result</w:t>
      </w:r>
    </w:p>
    <w:p w14:paraId="07B9C736" w14:textId="75575565" w:rsidR="00B04240" w:rsidRPr="009C6284" w:rsidRDefault="00233629" w:rsidP="00B04240">
      <w:pPr>
        <w:ind w:left="708"/>
        <w:rPr>
          <w:lang w:val="en-US"/>
        </w:rPr>
      </w:pPr>
      <w:r w:rsidRPr="009C6284">
        <w:rPr>
          <w:lang w:val="en-US"/>
        </w:rPr>
        <w:t>"</w:t>
      </w:r>
    </w:p>
    <w:p w14:paraId="1D443347" w14:textId="62D21E38" w:rsidR="00233629" w:rsidRPr="009C6284" w:rsidRDefault="00E00CAE" w:rsidP="00233629">
      <w:pPr>
        <w:rPr>
          <w:lang w:val="en-US"/>
        </w:rPr>
      </w:pPr>
      <w:r w:rsidRPr="00E00CAE">
        <w:rPr>
          <w:b/>
          <w:bCs/>
          <w:lang w:val="en-US"/>
        </w:rPr>
        <w:t>OR</w:t>
      </w:r>
      <w:r w:rsidR="00233629" w:rsidRPr="009C6284">
        <w:rPr>
          <w:lang w:val="en-US"/>
        </w:rPr>
        <w:t xml:space="preserve"> Outcome</w:t>
      </w:r>
    </w:p>
    <w:p w14:paraId="5C6FE8D5" w14:textId="37E4BB46" w:rsidR="00233629" w:rsidRPr="009C6284" w:rsidRDefault="00233629" w:rsidP="00233629">
      <w:pPr>
        <w:rPr>
          <w:lang w:val="en-US"/>
        </w:rPr>
      </w:pPr>
      <w:r w:rsidRPr="009C6284">
        <w:rPr>
          <w:b/>
          <w:bCs/>
          <w:lang w:val="en-US"/>
        </w:rPr>
        <w:t>Years:</w:t>
      </w:r>
      <w:r w:rsidRPr="009C6284">
        <w:rPr>
          <w:lang w:val="en-US"/>
        </w:rPr>
        <w:t xml:space="preserve"> 2010–2025</w:t>
      </w:r>
    </w:p>
    <w:p w14:paraId="4965EDC5" w14:textId="77777777" w:rsidR="00F9035C" w:rsidRPr="009C6284" w:rsidRDefault="00F9035C" w:rsidP="00EC09E6">
      <w:pPr>
        <w:rPr>
          <w:lang w:val="en-US"/>
        </w:rPr>
      </w:pPr>
    </w:p>
    <w:p w14:paraId="77AC3EAD" w14:textId="77777777" w:rsidR="00F9035C" w:rsidRPr="009C6284" w:rsidRDefault="00F9035C" w:rsidP="00EC09E6">
      <w:pPr>
        <w:rPr>
          <w:lang w:val="en-US"/>
        </w:rPr>
      </w:pPr>
    </w:p>
    <w:p w14:paraId="17246FF0" w14:textId="38F08C6E" w:rsidR="00F049BB" w:rsidRPr="009C6284" w:rsidRDefault="00F9035C" w:rsidP="00EC09E6">
      <w:pPr>
        <w:rPr>
          <w:lang w:val="en-US"/>
        </w:rPr>
      </w:pPr>
      <w:r w:rsidRPr="009C6284">
        <w:rPr>
          <w:lang w:val="en-US"/>
        </w:rPr>
        <w:t xml:space="preserve">Result on </w:t>
      </w:r>
      <w:r w:rsidR="00720E08" w:rsidRPr="009C6284">
        <w:rPr>
          <w:lang w:val="en-US"/>
        </w:rPr>
        <w:t>December 18, 2024</w:t>
      </w:r>
      <w:r w:rsidR="00551E86" w:rsidRPr="009C6284">
        <w:rPr>
          <w:lang w:val="en-US"/>
        </w:rPr>
        <w:t>: Top 100</w:t>
      </w:r>
    </w:p>
    <w:p w14:paraId="141C5B76" w14:textId="4B29DF7C" w:rsidR="00820D24" w:rsidRDefault="00820D24">
      <w:pPr>
        <w:rPr>
          <w:lang w:val="en-US"/>
        </w:rPr>
      </w:pPr>
      <w:r>
        <w:rPr>
          <w:lang w:val="en-US"/>
        </w:rPr>
        <w:br w:type="page"/>
      </w:r>
    </w:p>
    <w:p w14:paraId="50E2A905" w14:textId="77777777" w:rsidR="00233629" w:rsidRDefault="00233629" w:rsidP="00233629">
      <w:pPr>
        <w:rPr>
          <w:b/>
          <w:bCs/>
          <w:lang w:val="en-US"/>
        </w:rPr>
      </w:pPr>
      <w:r w:rsidRPr="009C6284">
        <w:rPr>
          <w:b/>
          <w:bCs/>
          <w:lang w:val="en-US"/>
        </w:rPr>
        <w:lastRenderedPageBreak/>
        <w:t>Inclusion criteria</w:t>
      </w:r>
    </w:p>
    <w:p w14:paraId="0A2A0382" w14:textId="77777777" w:rsidR="00820D24" w:rsidRPr="00820D24" w:rsidRDefault="00820D24" w:rsidP="00233629">
      <w:pPr>
        <w:rPr>
          <w:lang w:val="en-US"/>
        </w:rPr>
      </w:pPr>
    </w:p>
    <w:p w14:paraId="227B1031" w14:textId="77777777" w:rsidR="00233629" w:rsidRPr="009C6284" w:rsidRDefault="00233629" w:rsidP="00233629">
      <w:pPr>
        <w:pStyle w:val="ListParagraph"/>
        <w:numPr>
          <w:ilvl w:val="0"/>
          <w:numId w:val="17"/>
        </w:numPr>
        <w:rPr>
          <w:lang w:val="en-US"/>
        </w:rPr>
      </w:pPr>
      <w:r w:rsidRPr="009C6284">
        <w:rPr>
          <w:lang w:val="en-US"/>
        </w:rPr>
        <w:t>A numerical analysis was conducted in which an average treatment effect or potential outcome means were transported from a source to a target population.</w:t>
      </w:r>
    </w:p>
    <w:p w14:paraId="6628E670" w14:textId="77777777" w:rsidR="00233629" w:rsidRPr="009C6284" w:rsidRDefault="00233629" w:rsidP="00233629">
      <w:pPr>
        <w:pStyle w:val="ListParagraph"/>
        <w:numPr>
          <w:ilvl w:val="0"/>
          <w:numId w:val="17"/>
        </w:numPr>
        <w:rPr>
          <w:lang w:val="en-US"/>
        </w:rPr>
      </w:pPr>
      <w:r w:rsidRPr="009C6284">
        <w:rPr>
          <w:rFonts w:eastAsia="Times New Roman"/>
          <w:lang w:val="en-US"/>
        </w:rPr>
        <w:t xml:space="preserve">The </w:t>
      </w:r>
      <w:r w:rsidRPr="009C6284">
        <w:rPr>
          <w:lang w:val="en-US"/>
        </w:rPr>
        <w:t>analysis needed to target a setting in which at least some members of the source population sample have a zero percent probability of being in the sample from the target population.</w:t>
      </w:r>
    </w:p>
    <w:p w14:paraId="4A1D5132" w14:textId="77777777" w:rsidR="00233629" w:rsidRDefault="00233629" w:rsidP="00233629">
      <w:pPr>
        <w:rPr>
          <w:lang w:val="en-US"/>
        </w:rPr>
      </w:pPr>
    </w:p>
    <w:p w14:paraId="7741EEAF" w14:textId="77777777" w:rsidR="00820D24" w:rsidRPr="009C6284" w:rsidRDefault="00820D24" w:rsidP="00233629">
      <w:pPr>
        <w:rPr>
          <w:lang w:val="en-US"/>
        </w:rPr>
      </w:pPr>
    </w:p>
    <w:p w14:paraId="61C0C454" w14:textId="77777777" w:rsidR="00233629" w:rsidRPr="009C6284" w:rsidRDefault="00233629" w:rsidP="00233629">
      <w:pPr>
        <w:rPr>
          <w:b/>
          <w:bCs/>
          <w:lang w:val="en-US"/>
        </w:rPr>
      </w:pPr>
      <w:r w:rsidRPr="009C6284">
        <w:rPr>
          <w:b/>
          <w:bCs/>
          <w:lang w:val="en-US"/>
        </w:rPr>
        <w:t>Exclusion criteria</w:t>
      </w:r>
    </w:p>
    <w:p w14:paraId="293B1AFE" w14:textId="2FDA62CD" w:rsidR="00820D24" w:rsidRDefault="00820D24" w:rsidP="00EC09E6">
      <w:pPr>
        <w:rPr>
          <w:lang w:val="en-US"/>
        </w:rPr>
      </w:pPr>
    </w:p>
    <w:p w14:paraId="3819CD38" w14:textId="376E9AF3" w:rsidR="00233629" w:rsidRPr="009C6284" w:rsidRDefault="00233629" w:rsidP="00820D24">
      <w:pPr>
        <w:ind w:firstLine="708"/>
        <w:rPr>
          <w:lang w:val="en-US"/>
        </w:rPr>
      </w:pPr>
      <w:r w:rsidRPr="009C6284">
        <w:rPr>
          <w:lang w:val="en-US"/>
        </w:rPr>
        <w:t>None</w:t>
      </w:r>
    </w:p>
    <w:sectPr w:rsidR="00233629" w:rsidRPr="009C62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762D" w14:textId="77777777" w:rsidR="008812F8" w:rsidRDefault="008812F8" w:rsidP="00081C46">
      <w:pPr>
        <w:spacing w:after="0"/>
      </w:pPr>
      <w:r>
        <w:separator/>
      </w:r>
    </w:p>
  </w:endnote>
  <w:endnote w:type="continuationSeparator" w:id="0">
    <w:p w14:paraId="15FADBE2" w14:textId="77777777" w:rsidR="008812F8" w:rsidRDefault="008812F8" w:rsidP="00081C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C0F4" w14:textId="77777777" w:rsidR="00081C46" w:rsidRDefault="00081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311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F4957" w14:textId="0E4FBF88" w:rsidR="00081C46" w:rsidRPr="00081C46" w:rsidRDefault="00081C46" w:rsidP="00AE05CF">
        <w:pPr>
          <w:jc w:val="center"/>
        </w:pPr>
        <w:r w:rsidRPr="00081C46">
          <w:fldChar w:fldCharType="begin"/>
        </w:r>
        <w:r w:rsidRPr="00081C46">
          <w:instrText xml:space="preserve"> PAGE   \* MERGEFORMAT </w:instrText>
        </w:r>
        <w:r w:rsidRPr="00081C46">
          <w:fldChar w:fldCharType="separate"/>
        </w:r>
        <w:r w:rsidRPr="00081C46">
          <w:rPr>
            <w:noProof/>
          </w:rPr>
          <w:t>2</w:t>
        </w:r>
        <w:r w:rsidRPr="00081C46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7FEE" w14:textId="77777777" w:rsidR="00081C46" w:rsidRDefault="00081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12ED" w14:textId="77777777" w:rsidR="008812F8" w:rsidRDefault="008812F8" w:rsidP="00081C46">
      <w:pPr>
        <w:spacing w:after="0"/>
      </w:pPr>
      <w:r>
        <w:separator/>
      </w:r>
    </w:p>
  </w:footnote>
  <w:footnote w:type="continuationSeparator" w:id="0">
    <w:p w14:paraId="33AE8561" w14:textId="77777777" w:rsidR="008812F8" w:rsidRDefault="008812F8" w:rsidP="00081C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C8B7" w14:textId="77777777" w:rsidR="00081C46" w:rsidRDefault="00081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DD1A" w14:textId="77777777" w:rsidR="00081C46" w:rsidRDefault="00081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3D0E" w14:textId="77777777" w:rsidR="00081C46" w:rsidRDefault="00081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54A3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98DA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D24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5C6F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A0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B286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3EB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D0F8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05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7AF7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715D0"/>
    <w:multiLevelType w:val="hybridMultilevel"/>
    <w:tmpl w:val="FACCFADE"/>
    <w:lvl w:ilvl="0" w:tplc="B810AD9E"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B06B4"/>
    <w:multiLevelType w:val="hybridMultilevel"/>
    <w:tmpl w:val="C6A07A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C320D"/>
    <w:multiLevelType w:val="multilevel"/>
    <w:tmpl w:val="A24C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70813"/>
    <w:multiLevelType w:val="hybridMultilevel"/>
    <w:tmpl w:val="0150C310"/>
    <w:lvl w:ilvl="0" w:tplc="4254228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06AE2"/>
    <w:multiLevelType w:val="hybridMultilevel"/>
    <w:tmpl w:val="6C36CB5A"/>
    <w:lvl w:ilvl="0" w:tplc="D10E898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F75C3"/>
    <w:multiLevelType w:val="hybridMultilevel"/>
    <w:tmpl w:val="2D300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46E4C"/>
    <w:multiLevelType w:val="hybridMultilevel"/>
    <w:tmpl w:val="4C3C0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90614">
    <w:abstractNumId w:val="11"/>
  </w:num>
  <w:num w:numId="2" w16cid:durableId="1077440938">
    <w:abstractNumId w:val="12"/>
  </w:num>
  <w:num w:numId="3" w16cid:durableId="543179620">
    <w:abstractNumId w:val="15"/>
  </w:num>
  <w:num w:numId="4" w16cid:durableId="1285698946">
    <w:abstractNumId w:val="9"/>
  </w:num>
  <w:num w:numId="5" w16cid:durableId="1473212576">
    <w:abstractNumId w:val="7"/>
  </w:num>
  <w:num w:numId="6" w16cid:durableId="1968704597">
    <w:abstractNumId w:val="6"/>
  </w:num>
  <w:num w:numId="7" w16cid:durableId="2066878021">
    <w:abstractNumId w:val="5"/>
  </w:num>
  <w:num w:numId="8" w16cid:durableId="1472750024">
    <w:abstractNumId w:val="4"/>
  </w:num>
  <w:num w:numId="9" w16cid:durableId="1688487530">
    <w:abstractNumId w:val="8"/>
  </w:num>
  <w:num w:numId="10" w16cid:durableId="1745057584">
    <w:abstractNumId w:val="3"/>
  </w:num>
  <w:num w:numId="11" w16cid:durableId="911811772">
    <w:abstractNumId w:val="2"/>
  </w:num>
  <w:num w:numId="12" w16cid:durableId="718743370">
    <w:abstractNumId w:val="1"/>
  </w:num>
  <w:num w:numId="13" w16cid:durableId="2011324284">
    <w:abstractNumId w:val="0"/>
  </w:num>
  <w:num w:numId="14" w16cid:durableId="1112238688">
    <w:abstractNumId w:val="13"/>
  </w:num>
  <w:num w:numId="15" w16cid:durableId="1631398604">
    <w:abstractNumId w:val="10"/>
  </w:num>
  <w:num w:numId="16" w16cid:durableId="1904900909">
    <w:abstractNumId w:val="14"/>
  </w:num>
  <w:num w:numId="17" w16cid:durableId="19830785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BB"/>
    <w:rsid w:val="0000287A"/>
    <w:rsid w:val="00004E27"/>
    <w:rsid w:val="0000536A"/>
    <w:rsid w:val="0000575E"/>
    <w:rsid w:val="00011942"/>
    <w:rsid w:val="0001353B"/>
    <w:rsid w:val="000137D7"/>
    <w:rsid w:val="00015FAD"/>
    <w:rsid w:val="00020ECB"/>
    <w:rsid w:val="0002304A"/>
    <w:rsid w:val="00026DE4"/>
    <w:rsid w:val="000352E5"/>
    <w:rsid w:val="00035B80"/>
    <w:rsid w:val="0003771D"/>
    <w:rsid w:val="00040C19"/>
    <w:rsid w:val="0005058B"/>
    <w:rsid w:val="00052289"/>
    <w:rsid w:val="00060B51"/>
    <w:rsid w:val="00061283"/>
    <w:rsid w:val="00061454"/>
    <w:rsid w:val="00062C1C"/>
    <w:rsid w:val="00064631"/>
    <w:rsid w:val="000729D0"/>
    <w:rsid w:val="00073565"/>
    <w:rsid w:val="00081C46"/>
    <w:rsid w:val="00090F98"/>
    <w:rsid w:val="00091389"/>
    <w:rsid w:val="000A2285"/>
    <w:rsid w:val="000A30B2"/>
    <w:rsid w:val="000A35AE"/>
    <w:rsid w:val="000A60FE"/>
    <w:rsid w:val="000A643A"/>
    <w:rsid w:val="000B0DA0"/>
    <w:rsid w:val="000C26C2"/>
    <w:rsid w:val="000C59B2"/>
    <w:rsid w:val="000C70B5"/>
    <w:rsid w:val="000D3F08"/>
    <w:rsid w:val="000D6040"/>
    <w:rsid w:val="000D66CD"/>
    <w:rsid w:val="000D715E"/>
    <w:rsid w:val="000D76EE"/>
    <w:rsid w:val="000E06E9"/>
    <w:rsid w:val="000E60A4"/>
    <w:rsid w:val="000F141B"/>
    <w:rsid w:val="000F1D63"/>
    <w:rsid w:val="000F3215"/>
    <w:rsid w:val="000F36BA"/>
    <w:rsid w:val="000F6BFF"/>
    <w:rsid w:val="00105867"/>
    <w:rsid w:val="00111B73"/>
    <w:rsid w:val="0011398A"/>
    <w:rsid w:val="001149DA"/>
    <w:rsid w:val="001202D8"/>
    <w:rsid w:val="0012189C"/>
    <w:rsid w:val="001222FF"/>
    <w:rsid w:val="00122588"/>
    <w:rsid w:val="00123D6A"/>
    <w:rsid w:val="00124282"/>
    <w:rsid w:val="0012533D"/>
    <w:rsid w:val="001265D4"/>
    <w:rsid w:val="00127F3B"/>
    <w:rsid w:val="00133079"/>
    <w:rsid w:val="001334E6"/>
    <w:rsid w:val="00135120"/>
    <w:rsid w:val="00145BD8"/>
    <w:rsid w:val="00150DC3"/>
    <w:rsid w:val="00154107"/>
    <w:rsid w:val="001553B3"/>
    <w:rsid w:val="00155CBD"/>
    <w:rsid w:val="00157982"/>
    <w:rsid w:val="00164CEB"/>
    <w:rsid w:val="001679C1"/>
    <w:rsid w:val="00171638"/>
    <w:rsid w:val="001724C8"/>
    <w:rsid w:val="00177A20"/>
    <w:rsid w:val="001802A7"/>
    <w:rsid w:val="001808BC"/>
    <w:rsid w:val="001834B9"/>
    <w:rsid w:val="00185B77"/>
    <w:rsid w:val="00190935"/>
    <w:rsid w:val="00190B18"/>
    <w:rsid w:val="00196262"/>
    <w:rsid w:val="00197EE9"/>
    <w:rsid w:val="001A5CA1"/>
    <w:rsid w:val="001A74B5"/>
    <w:rsid w:val="001B2449"/>
    <w:rsid w:val="001B4283"/>
    <w:rsid w:val="001B7510"/>
    <w:rsid w:val="001C161D"/>
    <w:rsid w:val="001C6173"/>
    <w:rsid w:val="001D4E3B"/>
    <w:rsid w:val="001D596F"/>
    <w:rsid w:val="001D66D1"/>
    <w:rsid w:val="001D69D2"/>
    <w:rsid w:val="001E13B9"/>
    <w:rsid w:val="001F0DC7"/>
    <w:rsid w:val="001F28B7"/>
    <w:rsid w:val="001F4A2A"/>
    <w:rsid w:val="001F50D5"/>
    <w:rsid w:val="0020586D"/>
    <w:rsid w:val="002102B6"/>
    <w:rsid w:val="00210520"/>
    <w:rsid w:val="00210BC9"/>
    <w:rsid w:val="00214899"/>
    <w:rsid w:val="00226B66"/>
    <w:rsid w:val="002327DF"/>
    <w:rsid w:val="00232C40"/>
    <w:rsid w:val="00233629"/>
    <w:rsid w:val="002402F9"/>
    <w:rsid w:val="00240F1B"/>
    <w:rsid w:val="002445AB"/>
    <w:rsid w:val="0024764A"/>
    <w:rsid w:val="00251CFE"/>
    <w:rsid w:val="00262558"/>
    <w:rsid w:val="00262782"/>
    <w:rsid w:val="00270264"/>
    <w:rsid w:val="002764FC"/>
    <w:rsid w:val="0027681B"/>
    <w:rsid w:val="002828A3"/>
    <w:rsid w:val="002843E8"/>
    <w:rsid w:val="0028519E"/>
    <w:rsid w:val="00290F44"/>
    <w:rsid w:val="0029517A"/>
    <w:rsid w:val="002A22F6"/>
    <w:rsid w:val="002A5A4E"/>
    <w:rsid w:val="002B07AA"/>
    <w:rsid w:val="002B21A3"/>
    <w:rsid w:val="002B6B83"/>
    <w:rsid w:val="002C06C9"/>
    <w:rsid w:val="002C1657"/>
    <w:rsid w:val="002C2C3C"/>
    <w:rsid w:val="002C5B2E"/>
    <w:rsid w:val="002D22CB"/>
    <w:rsid w:val="002D39E8"/>
    <w:rsid w:val="002D4C05"/>
    <w:rsid w:val="002F2E0E"/>
    <w:rsid w:val="002F51C8"/>
    <w:rsid w:val="003004CC"/>
    <w:rsid w:val="003046E4"/>
    <w:rsid w:val="00304A30"/>
    <w:rsid w:val="0030550E"/>
    <w:rsid w:val="00307DD7"/>
    <w:rsid w:val="003109AC"/>
    <w:rsid w:val="003114CA"/>
    <w:rsid w:val="00312551"/>
    <w:rsid w:val="00312B6C"/>
    <w:rsid w:val="00312E08"/>
    <w:rsid w:val="00313B15"/>
    <w:rsid w:val="0031793B"/>
    <w:rsid w:val="00322316"/>
    <w:rsid w:val="003253A2"/>
    <w:rsid w:val="00327766"/>
    <w:rsid w:val="00327AEE"/>
    <w:rsid w:val="0033105E"/>
    <w:rsid w:val="00333759"/>
    <w:rsid w:val="00334AF6"/>
    <w:rsid w:val="003403BF"/>
    <w:rsid w:val="00351983"/>
    <w:rsid w:val="00356DCF"/>
    <w:rsid w:val="00364D6E"/>
    <w:rsid w:val="00366178"/>
    <w:rsid w:val="00366E96"/>
    <w:rsid w:val="00372212"/>
    <w:rsid w:val="003732E3"/>
    <w:rsid w:val="00381916"/>
    <w:rsid w:val="00391BCF"/>
    <w:rsid w:val="00393005"/>
    <w:rsid w:val="003A7984"/>
    <w:rsid w:val="003B0F55"/>
    <w:rsid w:val="003B1460"/>
    <w:rsid w:val="003B1FC8"/>
    <w:rsid w:val="003B29C5"/>
    <w:rsid w:val="003B55C0"/>
    <w:rsid w:val="003B652E"/>
    <w:rsid w:val="003B6C30"/>
    <w:rsid w:val="003B70FA"/>
    <w:rsid w:val="003B7455"/>
    <w:rsid w:val="003C6127"/>
    <w:rsid w:val="003D3E4F"/>
    <w:rsid w:val="003D4141"/>
    <w:rsid w:val="003D6C2B"/>
    <w:rsid w:val="003E048A"/>
    <w:rsid w:val="003E1E56"/>
    <w:rsid w:val="003E3AAE"/>
    <w:rsid w:val="003E5BE1"/>
    <w:rsid w:val="003E5CE1"/>
    <w:rsid w:val="003F15E1"/>
    <w:rsid w:val="003F23B2"/>
    <w:rsid w:val="003F6A3A"/>
    <w:rsid w:val="003F6B75"/>
    <w:rsid w:val="00401C6C"/>
    <w:rsid w:val="0040321D"/>
    <w:rsid w:val="004059B9"/>
    <w:rsid w:val="004108FF"/>
    <w:rsid w:val="004120AE"/>
    <w:rsid w:val="00414166"/>
    <w:rsid w:val="00417C5F"/>
    <w:rsid w:val="00420DF4"/>
    <w:rsid w:val="004248C7"/>
    <w:rsid w:val="004305CC"/>
    <w:rsid w:val="00434662"/>
    <w:rsid w:val="00440C4C"/>
    <w:rsid w:val="004413B8"/>
    <w:rsid w:val="00441852"/>
    <w:rsid w:val="00442864"/>
    <w:rsid w:val="00453713"/>
    <w:rsid w:val="00455B36"/>
    <w:rsid w:val="00456D1B"/>
    <w:rsid w:val="004576A0"/>
    <w:rsid w:val="00461D53"/>
    <w:rsid w:val="00461EB3"/>
    <w:rsid w:val="00461F06"/>
    <w:rsid w:val="00465A18"/>
    <w:rsid w:val="00483575"/>
    <w:rsid w:val="00483D50"/>
    <w:rsid w:val="00487C9B"/>
    <w:rsid w:val="004A0DB7"/>
    <w:rsid w:val="004A14CA"/>
    <w:rsid w:val="004A705E"/>
    <w:rsid w:val="004B07C6"/>
    <w:rsid w:val="004B7852"/>
    <w:rsid w:val="004C0992"/>
    <w:rsid w:val="004D004F"/>
    <w:rsid w:val="004D20C6"/>
    <w:rsid w:val="004D362C"/>
    <w:rsid w:val="004E0300"/>
    <w:rsid w:val="004E1EDC"/>
    <w:rsid w:val="004E314B"/>
    <w:rsid w:val="004E4E74"/>
    <w:rsid w:val="004E512B"/>
    <w:rsid w:val="004E7A0B"/>
    <w:rsid w:val="004F28CB"/>
    <w:rsid w:val="004F4C40"/>
    <w:rsid w:val="004F64D2"/>
    <w:rsid w:val="0050236A"/>
    <w:rsid w:val="00504698"/>
    <w:rsid w:val="00506CEF"/>
    <w:rsid w:val="0051632E"/>
    <w:rsid w:val="00517D1E"/>
    <w:rsid w:val="00521F48"/>
    <w:rsid w:val="005227BE"/>
    <w:rsid w:val="00527A21"/>
    <w:rsid w:val="00534FF8"/>
    <w:rsid w:val="00535BF9"/>
    <w:rsid w:val="005378D9"/>
    <w:rsid w:val="00544544"/>
    <w:rsid w:val="0054484E"/>
    <w:rsid w:val="0054569F"/>
    <w:rsid w:val="00550C79"/>
    <w:rsid w:val="00551E86"/>
    <w:rsid w:val="00555683"/>
    <w:rsid w:val="00555BF1"/>
    <w:rsid w:val="005570EE"/>
    <w:rsid w:val="00562445"/>
    <w:rsid w:val="00563548"/>
    <w:rsid w:val="00563FB2"/>
    <w:rsid w:val="00571AE0"/>
    <w:rsid w:val="0058075E"/>
    <w:rsid w:val="0058205D"/>
    <w:rsid w:val="00582675"/>
    <w:rsid w:val="00586586"/>
    <w:rsid w:val="005914D1"/>
    <w:rsid w:val="00591544"/>
    <w:rsid w:val="00591A16"/>
    <w:rsid w:val="0059244A"/>
    <w:rsid w:val="00592CD2"/>
    <w:rsid w:val="00596796"/>
    <w:rsid w:val="005976ED"/>
    <w:rsid w:val="005A1359"/>
    <w:rsid w:val="005A2527"/>
    <w:rsid w:val="005A7FAF"/>
    <w:rsid w:val="005B0B68"/>
    <w:rsid w:val="005B1624"/>
    <w:rsid w:val="005B5118"/>
    <w:rsid w:val="005C0005"/>
    <w:rsid w:val="005C4172"/>
    <w:rsid w:val="005D0D8B"/>
    <w:rsid w:val="005D7A7E"/>
    <w:rsid w:val="005E32AD"/>
    <w:rsid w:val="005E7B54"/>
    <w:rsid w:val="005E7B9D"/>
    <w:rsid w:val="00600D20"/>
    <w:rsid w:val="00605351"/>
    <w:rsid w:val="00605CC6"/>
    <w:rsid w:val="00605D4B"/>
    <w:rsid w:val="00605E4A"/>
    <w:rsid w:val="006079E4"/>
    <w:rsid w:val="00624003"/>
    <w:rsid w:val="0062493A"/>
    <w:rsid w:val="006270BD"/>
    <w:rsid w:val="00632EBC"/>
    <w:rsid w:val="00634406"/>
    <w:rsid w:val="00642AB5"/>
    <w:rsid w:val="00654491"/>
    <w:rsid w:val="0065479F"/>
    <w:rsid w:val="0065778D"/>
    <w:rsid w:val="00660AF4"/>
    <w:rsid w:val="00662530"/>
    <w:rsid w:val="00667482"/>
    <w:rsid w:val="006773FB"/>
    <w:rsid w:val="006872C2"/>
    <w:rsid w:val="00692254"/>
    <w:rsid w:val="00692A0C"/>
    <w:rsid w:val="00693217"/>
    <w:rsid w:val="006A56D0"/>
    <w:rsid w:val="006C1546"/>
    <w:rsid w:val="006C608A"/>
    <w:rsid w:val="006C73E1"/>
    <w:rsid w:val="006D1854"/>
    <w:rsid w:val="006D1B6D"/>
    <w:rsid w:val="006D258E"/>
    <w:rsid w:val="006D5665"/>
    <w:rsid w:val="006D5FF6"/>
    <w:rsid w:val="006E0334"/>
    <w:rsid w:val="006E454E"/>
    <w:rsid w:val="006E4E48"/>
    <w:rsid w:val="006E7059"/>
    <w:rsid w:val="006F2B90"/>
    <w:rsid w:val="007004D5"/>
    <w:rsid w:val="0070073A"/>
    <w:rsid w:val="007028EA"/>
    <w:rsid w:val="00703506"/>
    <w:rsid w:val="0070418A"/>
    <w:rsid w:val="007068FE"/>
    <w:rsid w:val="00707B83"/>
    <w:rsid w:val="00712A57"/>
    <w:rsid w:val="00716746"/>
    <w:rsid w:val="00720E08"/>
    <w:rsid w:val="00723DFC"/>
    <w:rsid w:val="00724E9A"/>
    <w:rsid w:val="00736715"/>
    <w:rsid w:val="007442A9"/>
    <w:rsid w:val="007463B3"/>
    <w:rsid w:val="00747931"/>
    <w:rsid w:val="007546F7"/>
    <w:rsid w:val="0076561E"/>
    <w:rsid w:val="0076698D"/>
    <w:rsid w:val="00771E4B"/>
    <w:rsid w:val="00775E8B"/>
    <w:rsid w:val="00785D93"/>
    <w:rsid w:val="0079584C"/>
    <w:rsid w:val="007A5105"/>
    <w:rsid w:val="007A51DC"/>
    <w:rsid w:val="007B277F"/>
    <w:rsid w:val="007C1067"/>
    <w:rsid w:val="007D08A6"/>
    <w:rsid w:val="007D236E"/>
    <w:rsid w:val="007D45E6"/>
    <w:rsid w:val="007D4ADA"/>
    <w:rsid w:val="007D7901"/>
    <w:rsid w:val="007D7A8E"/>
    <w:rsid w:val="007E0AE9"/>
    <w:rsid w:val="007E194A"/>
    <w:rsid w:val="007E1B6E"/>
    <w:rsid w:val="007F174A"/>
    <w:rsid w:val="007F282F"/>
    <w:rsid w:val="007F47A0"/>
    <w:rsid w:val="007F7245"/>
    <w:rsid w:val="008017E0"/>
    <w:rsid w:val="00802D94"/>
    <w:rsid w:val="008034C6"/>
    <w:rsid w:val="008168DB"/>
    <w:rsid w:val="00816AE3"/>
    <w:rsid w:val="00820D24"/>
    <w:rsid w:val="008213B2"/>
    <w:rsid w:val="0082156E"/>
    <w:rsid w:val="00821C20"/>
    <w:rsid w:val="0082335D"/>
    <w:rsid w:val="00830B65"/>
    <w:rsid w:val="008443C2"/>
    <w:rsid w:val="00850DFF"/>
    <w:rsid w:val="00851E54"/>
    <w:rsid w:val="008556B9"/>
    <w:rsid w:val="00861119"/>
    <w:rsid w:val="0086785B"/>
    <w:rsid w:val="008706DD"/>
    <w:rsid w:val="008723C4"/>
    <w:rsid w:val="0087375E"/>
    <w:rsid w:val="008812F8"/>
    <w:rsid w:val="00886234"/>
    <w:rsid w:val="008875D6"/>
    <w:rsid w:val="008962E4"/>
    <w:rsid w:val="008A032C"/>
    <w:rsid w:val="008A0955"/>
    <w:rsid w:val="008A373F"/>
    <w:rsid w:val="008A5289"/>
    <w:rsid w:val="008A7A2C"/>
    <w:rsid w:val="008B3B4B"/>
    <w:rsid w:val="008B49D8"/>
    <w:rsid w:val="008B777E"/>
    <w:rsid w:val="008C145B"/>
    <w:rsid w:val="008C3003"/>
    <w:rsid w:val="008C40E1"/>
    <w:rsid w:val="008E01E6"/>
    <w:rsid w:val="008E4414"/>
    <w:rsid w:val="008E4A66"/>
    <w:rsid w:val="008E56EC"/>
    <w:rsid w:val="008F30CF"/>
    <w:rsid w:val="00900413"/>
    <w:rsid w:val="0090076D"/>
    <w:rsid w:val="009018BF"/>
    <w:rsid w:val="00902BF1"/>
    <w:rsid w:val="00902D8F"/>
    <w:rsid w:val="00904C1C"/>
    <w:rsid w:val="00904ED2"/>
    <w:rsid w:val="0092170D"/>
    <w:rsid w:val="00923451"/>
    <w:rsid w:val="00924E62"/>
    <w:rsid w:val="0092582D"/>
    <w:rsid w:val="00930FDF"/>
    <w:rsid w:val="009371AB"/>
    <w:rsid w:val="009416F7"/>
    <w:rsid w:val="00944E17"/>
    <w:rsid w:val="009469C8"/>
    <w:rsid w:val="00972C65"/>
    <w:rsid w:val="00972EBC"/>
    <w:rsid w:val="009745E7"/>
    <w:rsid w:val="00975BDF"/>
    <w:rsid w:val="00977A95"/>
    <w:rsid w:val="00982462"/>
    <w:rsid w:val="0098320E"/>
    <w:rsid w:val="009853EE"/>
    <w:rsid w:val="009923B7"/>
    <w:rsid w:val="00992868"/>
    <w:rsid w:val="00992DD2"/>
    <w:rsid w:val="009930F8"/>
    <w:rsid w:val="0099352B"/>
    <w:rsid w:val="00993D65"/>
    <w:rsid w:val="00996A48"/>
    <w:rsid w:val="00997250"/>
    <w:rsid w:val="009A08E1"/>
    <w:rsid w:val="009A434D"/>
    <w:rsid w:val="009B1259"/>
    <w:rsid w:val="009B163E"/>
    <w:rsid w:val="009C09A8"/>
    <w:rsid w:val="009C402C"/>
    <w:rsid w:val="009C40C0"/>
    <w:rsid w:val="009C5137"/>
    <w:rsid w:val="009C6284"/>
    <w:rsid w:val="009D01AE"/>
    <w:rsid w:val="009D1C6C"/>
    <w:rsid w:val="009D497E"/>
    <w:rsid w:val="009D79E8"/>
    <w:rsid w:val="009D7D98"/>
    <w:rsid w:val="009E0F28"/>
    <w:rsid w:val="009F1D51"/>
    <w:rsid w:val="009F6EBB"/>
    <w:rsid w:val="009F752A"/>
    <w:rsid w:val="00A0093E"/>
    <w:rsid w:val="00A113C0"/>
    <w:rsid w:val="00A1562D"/>
    <w:rsid w:val="00A17369"/>
    <w:rsid w:val="00A232B8"/>
    <w:rsid w:val="00A25CA8"/>
    <w:rsid w:val="00A315FD"/>
    <w:rsid w:val="00A33DE0"/>
    <w:rsid w:val="00A33EA0"/>
    <w:rsid w:val="00A36A1D"/>
    <w:rsid w:val="00A36F82"/>
    <w:rsid w:val="00A4694D"/>
    <w:rsid w:val="00A501B9"/>
    <w:rsid w:val="00A53381"/>
    <w:rsid w:val="00A613C8"/>
    <w:rsid w:val="00A640C5"/>
    <w:rsid w:val="00A65CFB"/>
    <w:rsid w:val="00A67B5B"/>
    <w:rsid w:val="00A7011B"/>
    <w:rsid w:val="00A70F01"/>
    <w:rsid w:val="00A73E21"/>
    <w:rsid w:val="00A74E21"/>
    <w:rsid w:val="00A7596A"/>
    <w:rsid w:val="00A76F06"/>
    <w:rsid w:val="00A84FC1"/>
    <w:rsid w:val="00A918C8"/>
    <w:rsid w:val="00A94824"/>
    <w:rsid w:val="00A94D99"/>
    <w:rsid w:val="00AA1703"/>
    <w:rsid w:val="00AB1D64"/>
    <w:rsid w:val="00AB27BD"/>
    <w:rsid w:val="00AB5CAF"/>
    <w:rsid w:val="00AC1ACA"/>
    <w:rsid w:val="00AC2196"/>
    <w:rsid w:val="00AC2B76"/>
    <w:rsid w:val="00AC7A09"/>
    <w:rsid w:val="00AD00D9"/>
    <w:rsid w:val="00AE05CF"/>
    <w:rsid w:val="00AE1775"/>
    <w:rsid w:val="00AE1F20"/>
    <w:rsid w:val="00AE379E"/>
    <w:rsid w:val="00AE458C"/>
    <w:rsid w:val="00AE5039"/>
    <w:rsid w:val="00AF145D"/>
    <w:rsid w:val="00AF7533"/>
    <w:rsid w:val="00B00DBB"/>
    <w:rsid w:val="00B04240"/>
    <w:rsid w:val="00B06716"/>
    <w:rsid w:val="00B11EC1"/>
    <w:rsid w:val="00B13679"/>
    <w:rsid w:val="00B14C6F"/>
    <w:rsid w:val="00B202E0"/>
    <w:rsid w:val="00B23EF5"/>
    <w:rsid w:val="00B24956"/>
    <w:rsid w:val="00B25FBC"/>
    <w:rsid w:val="00B31DF6"/>
    <w:rsid w:val="00B331CE"/>
    <w:rsid w:val="00B36934"/>
    <w:rsid w:val="00B37A9A"/>
    <w:rsid w:val="00B474DF"/>
    <w:rsid w:val="00B50244"/>
    <w:rsid w:val="00B50A1B"/>
    <w:rsid w:val="00B56888"/>
    <w:rsid w:val="00B61A56"/>
    <w:rsid w:val="00B64C80"/>
    <w:rsid w:val="00B7158D"/>
    <w:rsid w:val="00B72D1C"/>
    <w:rsid w:val="00B72E2C"/>
    <w:rsid w:val="00B74920"/>
    <w:rsid w:val="00B74ABB"/>
    <w:rsid w:val="00B863CC"/>
    <w:rsid w:val="00B8655D"/>
    <w:rsid w:val="00B91164"/>
    <w:rsid w:val="00B91EF5"/>
    <w:rsid w:val="00B94C16"/>
    <w:rsid w:val="00B96EAA"/>
    <w:rsid w:val="00BA0861"/>
    <w:rsid w:val="00BA251B"/>
    <w:rsid w:val="00BA2F23"/>
    <w:rsid w:val="00BA68D8"/>
    <w:rsid w:val="00BB0687"/>
    <w:rsid w:val="00BC3826"/>
    <w:rsid w:val="00BC4151"/>
    <w:rsid w:val="00BD1EB6"/>
    <w:rsid w:val="00BD584D"/>
    <w:rsid w:val="00BE0CD4"/>
    <w:rsid w:val="00BF02C5"/>
    <w:rsid w:val="00BF4B8A"/>
    <w:rsid w:val="00BF5041"/>
    <w:rsid w:val="00BF5CBE"/>
    <w:rsid w:val="00BF762F"/>
    <w:rsid w:val="00BF7DBC"/>
    <w:rsid w:val="00C01403"/>
    <w:rsid w:val="00C04D97"/>
    <w:rsid w:val="00C056BE"/>
    <w:rsid w:val="00C06A3C"/>
    <w:rsid w:val="00C07160"/>
    <w:rsid w:val="00C11290"/>
    <w:rsid w:val="00C12999"/>
    <w:rsid w:val="00C16EC9"/>
    <w:rsid w:val="00C20A7E"/>
    <w:rsid w:val="00C258DC"/>
    <w:rsid w:val="00C2596F"/>
    <w:rsid w:val="00C26822"/>
    <w:rsid w:val="00C34FA0"/>
    <w:rsid w:val="00C46ACE"/>
    <w:rsid w:val="00C72BE8"/>
    <w:rsid w:val="00C74A71"/>
    <w:rsid w:val="00C910DD"/>
    <w:rsid w:val="00C9252C"/>
    <w:rsid w:val="00C938F3"/>
    <w:rsid w:val="00C94FB3"/>
    <w:rsid w:val="00C9565E"/>
    <w:rsid w:val="00C95AD5"/>
    <w:rsid w:val="00C96B1D"/>
    <w:rsid w:val="00CA0133"/>
    <w:rsid w:val="00CA01C5"/>
    <w:rsid w:val="00CA28EF"/>
    <w:rsid w:val="00CA57F5"/>
    <w:rsid w:val="00CA5BFE"/>
    <w:rsid w:val="00CA6044"/>
    <w:rsid w:val="00CA7479"/>
    <w:rsid w:val="00CC0130"/>
    <w:rsid w:val="00CC02FA"/>
    <w:rsid w:val="00CC3322"/>
    <w:rsid w:val="00CC5D17"/>
    <w:rsid w:val="00CC6D1F"/>
    <w:rsid w:val="00CD337B"/>
    <w:rsid w:val="00CD6F55"/>
    <w:rsid w:val="00CD785F"/>
    <w:rsid w:val="00CE28D4"/>
    <w:rsid w:val="00CE4973"/>
    <w:rsid w:val="00CE50AF"/>
    <w:rsid w:val="00CE78B7"/>
    <w:rsid w:val="00CF04D5"/>
    <w:rsid w:val="00D0325C"/>
    <w:rsid w:val="00D11D3A"/>
    <w:rsid w:val="00D144A2"/>
    <w:rsid w:val="00D21BD7"/>
    <w:rsid w:val="00D307ED"/>
    <w:rsid w:val="00D30853"/>
    <w:rsid w:val="00D367BB"/>
    <w:rsid w:val="00D40D55"/>
    <w:rsid w:val="00D41005"/>
    <w:rsid w:val="00D4254F"/>
    <w:rsid w:val="00D44C19"/>
    <w:rsid w:val="00D4618D"/>
    <w:rsid w:val="00D50847"/>
    <w:rsid w:val="00D53929"/>
    <w:rsid w:val="00D56D11"/>
    <w:rsid w:val="00D600EB"/>
    <w:rsid w:val="00D6033D"/>
    <w:rsid w:val="00D60681"/>
    <w:rsid w:val="00D62D39"/>
    <w:rsid w:val="00D66624"/>
    <w:rsid w:val="00D66877"/>
    <w:rsid w:val="00D6731E"/>
    <w:rsid w:val="00D75C32"/>
    <w:rsid w:val="00D80FEA"/>
    <w:rsid w:val="00D81166"/>
    <w:rsid w:val="00D812F6"/>
    <w:rsid w:val="00D825DE"/>
    <w:rsid w:val="00D85F9B"/>
    <w:rsid w:val="00D86A78"/>
    <w:rsid w:val="00D90C3C"/>
    <w:rsid w:val="00DA62D4"/>
    <w:rsid w:val="00DB2ACD"/>
    <w:rsid w:val="00DB3ACF"/>
    <w:rsid w:val="00DB3F83"/>
    <w:rsid w:val="00DB4979"/>
    <w:rsid w:val="00DB7053"/>
    <w:rsid w:val="00DC04AA"/>
    <w:rsid w:val="00DC134F"/>
    <w:rsid w:val="00DC3A9C"/>
    <w:rsid w:val="00DC4102"/>
    <w:rsid w:val="00DC58E4"/>
    <w:rsid w:val="00DD0AA2"/>
    <w:rsid w:val="00DD25CC"/>
    <w:rsid w:val="00DE5DED"/>
    <w:rsid w:val="00DF0CDD"/>
    <w:rsid w:val="00DF4F82"/>
    <w:rsid w:val="00DF53E1"/>
    <w:rsid w:val="00DF6DBA"/>
    <w:rsid w:val="00E00CAE"/>
    <w:rsid w:val="00E021AC"/>
    <w:rsid w:val="00E04280"/>
    <w:rsid w:val="00E072AD"/>
    <w:rsid w:val="00E16B8A"/>
    <w:rsid w:val="00E17DE8"/>
    <w:rsid w:val="00E21050"/>
    <w:rsid w:val="00E210C8"/>
    <w:rsid w:val="00E211E7"/>
    <w:rsid w:val="00E226D7"/>
    <w:rsid w:val="00E2626C"/>
    <w:rsid w:val="00E35B95"/>
    <w:rsid w:val="00E3770E"/>
    <w:rsid w:val="00E45466"/>
    <w:rsid w:val="00E469AF"/>
    <w:rsid w:val="00E5502D"/>
    <w:rsid w:val="00E55580"/>
    <w:rsid w:val="00E6088E"/>
    <w:rsid w:val="00E61A3E"/>
    <w:rsid w:val="00E620A8"/>
    <w:rsid w:val="00E6644C"/>
    <w:rsid w:val="00E708F3"/>
    <w:rsid w:val="00E71393"/>
    <w:rsid w:val="00E72BE9"/>
    <w:rsid w:val="00E72F80"/>
    <w:rsid w:val="00E735EC"/>
    <w:rsid w:val="00E804DB"/>
    <w:rsid w:val="00E83806"/>
    <w:rsid w:val="00E86CF0"/>
    <w:rsid w:val="00E91B38"/>
    <w:rsid w:val="00E9617B"/>
    <w:rsid w:val="00EA20BC"/>
    <w:rsid w:val="00EA2DA0"/>
    <w:rsid w:val="00EB1EB2"/>
    <w:rsid w:val="00EB26F1"/>
    <w:rsid w:val="00EB2CAA"/>
    <w:rsid w:val="00EB4111"/>
    <w:rsid w:val="00EB42E9"/>
    <w:rsid w:val="00EB4B15"/>
    <w:rsid w:val="00EB6C9B"/>
    <w:rsid w:val="00EC09E6"/>
    <w:rsid w:val="00EC0D02"/>
    <w:rsid w:val="00EC1242"/>
    <w:rsid w:val="00EC29DE"/>
    <w:rsid w:val="00EC3190"/>
    <w:rsid w:val="00EC615C"/>
    <w:rsid w:val="00EC6765"/>
    <w:rsid w:val="00ED6FB4"/>
    <w:rsid w:val="00ED78E4"/>
    <w:rsid w:val="00EE082D"/>
    <w:rsid w:val="00EE267B"/>
    <w:rsid w:val="00EE2C2B"/>
    <w:rsid w:val="00EE3128"/>
    <w:rsid w:val="00EE4882"/>
    <w:rsid w:val="00EE564E"/>
    <w:rsid w:val="00EF2CFB"/>
    <w:rsid w:val="00EF4023"/>
    <w:rsid w:val="00EF41AC"/>
    <w:rsid w:val="00EF710F"/>
    <w:rsid w:val="00EF7660"/>
    <w:rsid w:val="00F004DC"/>
    <w:rsid w:val="00F014FC"/>
    <w:rsid w:val="00F01947"/>
    <w:rsid w:val="00F01EA5"/>
    <w:rsid w:val="00F021C7"/>
    <w:rsid w:val="00F036D4"/>
    <w:rsid w:val="00F043E1"/>
    <w:rsid w:val="00F049BB"/>
    <w:rsid w:val="00F06795"/>
    <w:rsid w:val="00F06F43"/>
    <w:rsid w:val="00F132C4"/>
    <w:rsid w:val="00F15CD7"/>
    <w:rsid w:val="00F203D5"/>
    <w:rsid w:val="00F20DFC"/>
    <w:rsid w:val="00F2303B"/>
    <w:rsid w:val="00F23DA2"/>
    <w:rsid w:val="00F253FC"/>
    <w:rsid w:val="00F2612E"/>
    <w:rsid w:val="00F3004F"/>
    <w:rsid w:val="00F31A88"/>
    <w:rsid w:val="00F34AA9"/>
    <w:rsid w:val="00F3690A"/>
    <w:rsid w:val="00F3692C"/>
    <w:rsid w:val="00F37ED7"/>
    <w:rsid w:val="00F43E55"/>
    <w:rsid w:val="00F4473E"/>
    <w:rsid w:val="00F45A9B"/>
    <w:rsid w:val="00F45BE1"/>
    <w:rsid w:val="00F503FA"/>
    <w:rsid w:val="00F50650"/>
    <w:rsid w:val="00F5510F"/>
    <w:rsid w:val="00F62DEA"/>
    <w:rsid w:val="00F6305C"/>
    <w:rsid w:val="00F7302C"/>
    <w:rsid w:val="00F73DF6"/>
    <w:rsid w:val="00F74121"/>
    <w:rsid w:val="00F7705D"/>
    <w:rsid w:val="00F9035C"/>
    <w:rsid w:val="00F95F43"/>
    <w:rsid w:val="00F97063"/>
    <w:rsid w:val="00FA25A2"/>
    <w:rsid w:val="00FA7307"/>
    <w:rsid w:val="00FB4A5B"/>
    <w:rsid w:val="00FC05CD"/>
    <w:rsid w:val="00FC7B9A"/>
    <w:rsid w:val="00FD2A62"/>
    <w:rsid w:val="00FD7351"/>
    <w:rsid w:val="00FE0E96"/>
    <w:rsid w:val="00FE1ACB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D92D2F2"/>
  <w15:docId w15:val="{D47EAE7F-0E3B-4D79-B47E-18DEFE05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94A"/>
    <w:rPr>
      <w:rFonts w:ascii="Arial" w:eastAsiaTheme="minorHAnsi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5556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556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556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0B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65C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65C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555683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rsid w:val="0058075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2C1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556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ighlight">
    <w:name w:val="highlight"/>
    <w:basedOn w:val="DefaultParagraphFont"/>
    <w:rsid w:val="001808BC"/>
  </w:style>
  <w:style w:type="character" w:styleId="FollowedHyperlink">
    <w:name w:val="FollowedHyperlink"/>
    <w:basedOn w:val="DefaultParagraphFont"/>
    <w:rsid w:val="003732E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735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565"/>
    <w:rPr>
      <w:rFonts w:ascii="Tahoma" w:eastAsiaTheme="minorHAnsi" w:hAnsi="Tahoma" w:cs="Tahoma"/>
      <w:sz w:val="16"/>
      <w:szCs w:val="16"/>
    </w:rPr>
  </w:style>
  <w:style w:type="paragraph" w:customStyle="1" w:styleId="meshdsscopenote">
    <w:name w:val="mesh_ds_scope_note"/>
    <w:basedOn w:val="Normal"/>
    <w:rsid w:val="00C01403"/>
    <w:pPr>
      <w:spacing w:before="100" w:beforeAutospacing="1" w:after="100" w:afterAutospacing="1"/>
    </w:pPr>
    <w:rPr>
      <w:rFonts w:eastAsia="Times New Roman"/>
    </w:rPr>
  </w:style>
  <w:style w:type="paragraph" w:customStyle="1" w:styleId="meshyearintroduced">
    <w:name w:val="mesh_year_introduced"/>
    <w:basedOn w:val="Normal"/>
    <w:rsid w:val="00C01403"/>
    <w:pPr>
      <w:spacing w:before="100" w:beforeAutospacing="1" w:after="100" w:afterAutospacing="1"/>
    </w:pPr>
    <w:rPr>
      <w:rFonts w:eastAsia="Times New Roman"/>
    </w:rPr>
  </w:style>
  <w:style w:type="paragraph" w:styleId="PlainText">
    <w:name w:val="Plain Text"/>
    <w:basedOn w:val="Normal"/>
    <w:link w:val="PlainTextChar"/>
    <w:uiPriority w:val="99"/>
    <w:unhideWhenUsed/>
    <w:rsid w:val="00DF53E1"/>
    <w:pPr>
      <w:spacing w:after="0"/>
    </w:pPr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F53E1"/>
    <w:rPr>
      <w:rFonts w:ascii="Consolas" w:hAnsi="Consolas" w:cs="Consolas"/>
      <w:sz w:val="21"/>
      <w:szCs w:val="21"/>
    </w:rPr>
  </w:style>
  <w:style w:type="character" w:customStyle="1" w:styleId="data">
    <w:name w:val="data"/>
    <w:basedOn w:val="DefaultParagraphFont"/>
    <w:rsid w:val="00AB5CAF"/>
  </w:style>
  <w:style w:type="paragraph" w:styleId="NormalWeb">
    <w:name w:val="Normal (Web)"/>
    <w:basedOn w:val="Normal"/>
    <w:uiPriority w:val="99"/>
    <w:unhideWhenUsed/>
    <w:rsid w:val="00AB5CAF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rsid w:val="00555683"/>
    <w:rPr>
      <w:rFonts w:asciiTheme="majorHAnsi" w:eastAsiaTheme="majorEastAsia" w:hAnsiTheme="majorHAnsi" w:cstheme="majorBidi"/>
      <w:b/>
      <w:bCs/>
      <w:sz w:val="22"/>
      <w:szCs w:val="24"/>
    </w:rPr>
  </w:style>
  <w:style w:type="character" w:customStyle="1" w:styleId="medium-normal">
    <w:name w:val="medium-normal"/>
    <w:basedOn w:val="DefaultParagraphFont"/>
    <w:rsid w:val="008B3B4B"/>
  </w:style>
  <w:style w:type="character" w:styleId="CommentReference">
    <w:name w:val="annotation reference"/>
    <w:basedOn w:val="DefaultParagraphFont"/>
    <w:semiHidden/>
    <w:unhideWhenUsed/>
    <w:rsid w:val="00EA20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2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20BC"/>
    <w:rPr>
      <w:rFonts w:ascii="Arial" w:eastAsiaTheme="minorHAnsi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2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20BC"/>
    <w:rPr>
      <w:rFonts w:ascii="Arial" w:eastAsiaTheme="minorHAnsi" w:hAnsi="Arial"/>
      <w:b/>
      <w:bCs/>
    </w:rPr>
  </w:style>
  <w:style w:type="paragraph" w:styleId="Header">
    <w:name w:val="header"/>
    <w:basedOn w:val="Normal"/>
    <w:link w:val="HeaderChar"/>
    <w:unhideWhenUsed/>
    <w:rsid w:val="00081C46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081C46"/>
    <w:rPr>
      <w:rFonts w:ascii="Arial" w:eastAsiaTheme="minorHAnsi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081C46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1C46"/>
    <w:rPr>
      <w:rFonts w:ascii="Arial" w:eastAsiaTheme="minorHAnsi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_intern\Literaturrecherche\Vorlagen\Doku_Recherche_Vorlage_brn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C8A6-F5AD-45B7-B9BE-82820595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Doku_Recherche_Vorlage_brn_neu.dotx</Template>
  <TotalTime>41</TotalTime>
  <Pages>6</Pages>
  <Words>343</Words>
  <Characters>1959</Characters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2013-09-25T08:50:00Z</cp:lastPrinted>
  <dcterms:created xsi:type="dcterms:W3CDTF">2024-09-10T14:01:00Z</dcterms:created>
  <dcterms:modified xsi:type="dcterms:W3CDTF">2025-02-02T17:47:00Z</dcterms:modified>
</cp:coreProperties>
</file>