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9A" w:rsidRPr="008C7EA1" w:rsidRDefault="002A2A9A" w:rsidP="00205661">
      <w:pPr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Questionnaire</w:t>
      </w:r>
    </w:p>
    <w:p w:rsidR="002A2A9A" w:rsidRPr="008C7EA1" w:rsidRDefault="002A2A9A" w:rsidP="00205661">
      <w:pPr>
        <w:spacing w:line="276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General</w:t>
      </w:r>
      <w:r w:rsidR="008C7EA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 questions</w:t>
      </w:r>
    </w:p>
    <w:p w:rsidR="002A2A9A" w:rsidRPr="008C7EA1" w:rsidRDefault="002A2A9A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What is your gender?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Male 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Female 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What year were you born?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1940 - 2000</w:t>
      </w:r>
      <w:bookmarkStart w:id="0" w:name="_GoBack"/>
      <w:bookmarkEnd w:id="0"/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Prefer not to answer 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What is your current relationship status?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Married or in a registered partnership 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I am living with a partner, but I am NOT married or in a registered partnership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I have a partner, bu</w:t>
      </w:r>
      <w:r w:rsidR="002A2A9A" w:rsidRPr="008C7EA1">
        <w:rPr>
          <w:rFonts w:ascii="Times New Roman" w:hAnsi="Times New Roman" w:cs="Times New Roman"/>
          <w:sz w:val="20"/>
          <w:szCs w:val="20"/>
          <w:lang w:val="en-US"/>
        </w:rPr>
        <w:t>t we are not living together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Single 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Divorced 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Widowed 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Prefer not to answer </w:t>
      </w:r>
    </w:p>
    <w:p w:rsidR="002A2A9A" w:rsidRPr="008C7EA1" w:rsidRDefault="002A2A9A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Do you have any children?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tabs>
          <w:tab w:val="left" w:pos="3402"/>
        </w:tabs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No </w:t>
      </w:r>
      <w:r w:rsidR="00205661" w:rsidRPr="008C7EA1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tabs>
          <w:tab w:val="left" w:pos="3402"/>
        </w:tabs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Yes </w:t>
      </w:r>
      <w:r w:rsidR="00205661" w:rsidRPr="008C7EA1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tabs>
          <w:tab w:val="left" w:pos="3402"/>
        </w:tabs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Prefer not to answer </w:t>
      </w:r>
      <w:r w:rsidR="00205661" w:rsidRPr="008C7EA1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2A2A9A" w:rsidRPr="008C7EA1" w:rsidRDefault="002A2A9A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At which faculty is your current research taking place? 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Archeology 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Humanities 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Law 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Science 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="002A2A9A"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cial and Behavioral Sciences 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Other: </w:t>
      </w:r>
      <w:r w:rsidR="00205661"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 ____________________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From which country is your (dominant) nationality?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Prefer not to answer 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Afghanistan (2) - Zimbabwe (194</w:t>
      </w:r>
      <w:r w:rsidR="002A2A9A"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 answer possibilities</w:t>
      </w:r>
      <w:r w:rsidRPr="008C7EA1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Other </w:t>
      </w:r>
    </w:p>
    <w:p w:rsidR="00205661" w:rsidRPr="008C7EA1" w:rsidRDefault="00205661" w:rsidP="0020566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8C7EA1" w:rsidP="002A2A9A">
      <w:pPr>
        <w:spacing w:after="200" w:line="276" w:lineRule="auto"/>
        <w:jc w:val="left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Career trajectory</w:t>
      </w: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For how many months in total have you been working as a postdoc?</w:t>
      </w: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(Please fill in the number of months)</w:t>
      </w: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 (0 – 999)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 xml:space="preserve">For how many months have you been working as a postdoc at </w:t>
      </w:r>
      <w:r w:rsidR="002A2A9A" w:rsidRPr="008C7EA1">
        <w:rPr>
          <w:rFonts w:ascii="Times New Roman" w:hAnsi="Times New Roman" w:cs="Times New Roman"/>
          <w:b/>
          <w:sz w:val="20"/>
          <w:szCs w:val="20"/>
          <w:lang w:val="en-US"/>
        </w:rPr>
        <w:t>your current u</w:t>
      </w: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niversity?</w:t>
      </w: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 (Please fill in the number of months)</w:t>
      </w: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 (0 – 999)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Have you been promised a permanent job contract when satisfactory fulfilling your job?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No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Yes, via a probation period </w:t>
      </w:r>
    </w:p>
    <w:p w:rsidR="00205661" w:rsidRPr="008C7EA1" w:rsidRDefault="002A2A9A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Yes, via a tenure track </w:t>
      </w:r>
    </w:p>
    <w:p w:rsidR="002A2A9A" w:rsidRDefault="002A2A9A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C7EA1" w:rsidRPr="008C7EA1" w:rsidRDefault="008C7EA1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Satisfaction</w:t>
      </w:r>
    </w:p>
    <w:p w:rsidR="008C7EA1" w:rsidRPr="008C7EA1" w:rsidRDefault="008C7EA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To what extent are you satisfied with the following aspects of your current postdoctoral position? </w:t>
      </w:r>
    </w:p>
    <w:tbl>
      <w:tblPr>
        <w:tblStyle w:val="Opmaakprofiel1"/>
        <w:tblW w:w="9420" w:type="dxa"/>
        <w:tblLayout w:type="fixed"/>
        <w:tblLook w:val="04A0" w:firstRow="1" w:lastRow="0" w:firstColumn="1" w:lastColumn="0" w:noHBand="0" w:noVBand="1"/>
      </w:tblPr>
      <w:tblGrid>
        <w:gridCol w:w="3177"/>
        <w:gridCol w:w="891"/>
        <w:gridCol w:w="892"/>
        <w:gridCol w:w="892"/>
        <w:gridCol w:w="892"/>
        <w:gridCol w:w="892"/>
        <w:gridCol w:w="892"/>
        <w:gridCol w:w="892"/>
      </w:tblGrid>
      <w:tr w:rsidR="00205661" w:rsidRPr="008C7EA1" w:rsidTr="002A2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  <w:tcBorders>
              <w:left w:val="nil"/>
              <w:right w:val="nil"/>
            </w:tcBorders>
          </w:tcPr>
          <w:p w:rsidR="00205661" w:rsidRPr="008C7EA1" w:rsidRDefault="00205661">
            <w:pPr>
              <w:pStyle w:val="WhiteText"/>
              <w:keepNext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1" w:type="dxa"/>
            <w:tcBorders>
              <w:left w:val="nil"/>
              <w:right w:val="nil"/>
            </w:tcBorders>
            <w:textDirection w:val="btLr"/>
            <w:hideMark/>
          </w:tcPr>
          <w:p w:rsidR="00205661" w:rsidRPr="008C7EA1" w:rsidRDefault="00205661">
            <w:pPr>
              <w:pStyle w:val="WhiteText"/>
              <w:keepNext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C7EA1">
              <w:rPr>
                <w:rFonts w:ascii="Times New Roman" w:hAnsi="Times New Roman" w:cs="Times New Roman"/>
                <w:color w:val="000000" w:themeColor="text1"/>
              </w:rPr>
              <w:t>Very dissatisfied (1)</w:t>
            </w:r>
          </w:p>
        </w:tc>
        <w:tc>
          <w:tcPr>
            <w:tcW w:w="892" w:type="dxa"/>
            <w:tcBorders>
              <w:left w:val="nil"/>
              <w:right w:val="nil"/>
            </w:tcBorders>
            <w:textDirection w:val="btLr"/>
            <w:hideMark/>
          </w:tcPr>
          <w:p w:rsidR="00205661" w:rsidRPr="008C7EA1" w:rsidRDefault="00205661">
            <w:pPr>
              <w:pStyle w:val="WhiteText"/>
              <w:keepNext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C7EA1">
              <w:rPr>
                <w:rFonts w:ascii="Times New Roman" w:hAnsi="Times New Roman" w:cs="Times New Roman"/>
                <w:color w:val="000000" w:themeColor="text1"/>
              </w:rPr>
              <w:t>Dissatisfied (2)</w:t>
            </w:r>
          </w:p>
        </w:tc>
        <w:tc>
          <w:tcPr>
            <w:tcW w:w="892" w:type="dxa"/>
            <w:tcBorders>
              <w:left w:val="nil"/>
              <w:right w:val="nil"/>
            </w:tcBorders>
            <w:textDirection w:val="btLr"/>
            <w:hideMark/>
          </w:tcPr>
          <w:p w:rsidR="00205661" w:rsidRPr="008C7EA1" w:rsidRDefault="00205661">
            <w:pPr>
              <w:pStyle w:val="WhiteText"/>
              <w:keepNext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C7EA1">
              <w:rPr>
                <w:rFonts w:ascii="Times New Roman" w:hAnsi="Times New Roman" w:cs="Times New Roman"/>
                <w:color w:val="000000" w:themeColor="text1"/>
              </w:rPr>
              <w:t>Somewhat Dissatisfied (3)</w:t>
            </w:r>
          </w:p>
        </w:tc>
        <w:tc>
          <w:tcPr>
            <w:tcW w:w="892" w:type="dxa"/>
            <w:tcBorders>
              <w:left w:val="nil"/>
              <w:right w:val="nil"/>
            </w:tcBorders>
            <w:textDirection w:val="btLr"/>
            <w:hideMark/>
          </w:tcPr>
          <w:p w:rsidR="00205661" w:rsidRPr="008C7EA1" w:rsidRDefault="00205661">
            <w:pPr>
              <w:pStyle w:val="WhiteText"/>
              <w:keepNext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C7EA1">
              <w:rPr>
                <w:rFonts w:ascii="Times New Roman" w:hAnsi="Times New Roman" w:cs="Times New Roman"/>
                <w:color w:val="000000" w:themeColor="text1"/>
              </w:rPr>
              <w:t>Neutral (4)</w:t>
            </w:r>
          </w:p>
        </w:tc>
        <w:tc>
          <w:tcPr>
            <w:tcW w:w="892" w:type="dxa"/>
            <w:tcBorders>
              <w:left w:val="nil"/>
              <w:right w:val="nil"/>
            </w:tcBorders>
            <w:textDirection w:val="btLr"/>
            <w:hideMark/>
          </w:tcPr>
          <w:p w:rsidR="00205661" w:rsidRPr="008C7EA1" w:rsidRDefault="00205661">
            <w:pPr>
              <w:pStyle w:val="WhiteText"/>
              <w:keepNext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C7EA1">
              <w:rPr>
                <w:rFonts w:ascii="Times New Roman" w:hAnsi="Times New Roman" w:cs="Times New Roman"/>
                <w:color w:val="000000" w:themeColor="text1"/>
              </w:rPr>
              <w:t>Somewhat Satisfied (5)</w:t>
            </w:r>
          </w:p>
        </w:tc>
        <w:tc>
          <w:tcPr>
            <w:tcW w:w="892" w:type="dxa"/>
            <w:tcBorders>
              <w:left w:val="nil"/>
              <w:right w:val="nil"/>
            </w:tcBorders>
            <w:textDirection w:val="btLr"/>
            <w:hideMark/>
          </w:tcPr>
          <w:p w:rsidR="00205661" w:rsidRPr="008C7EA1" w:rsidRDefault="00205661">
            <w:pPr>
              <w:pStyle w:val="WhiteText"/>
              <w:keepNext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C7EA1">
              <w:rPr>
                <w:rFonts w:ascii="Times New Roman" w:hAnsi="Times New Roman" w:cs="Times New Roman"/>
                <w:color w:val="000000" w:themeColor="text1"/>
              </w:rPr>
              <w:t>Satisfied (6)</w:t>
            </w:r>
          </w:p>
        </w:tc>
        <w:tc>
          <w:tcPr>
            <w:tcW w:w="892" w:type="dxa"/>
            <w:tcBorders>
              <w:left w:val="nil"/>
              <w:right w:val="nil"/>
            </w:tcBorders>
            <w:textDirection w:val="btLr"/>
            <w:hideMark/>
          </w:tcPr>
          <w:p w:rsidR="00205661" w:rsidRPr="008C7EA1" w:rsidRDefault="00205661">
            <w:pPr>
              <w:pStyle w:val="WhiteText"/>
              <w:keepNext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C7EA1">
              <w:rPr>
                <w:rFonts w:ascii="Times New Roman" w:hAnsi="Times New Roman" w:cs="Times New Roman"/>
                <w:color w:val="000000" w:themeColor="text1"/>
              </w:rPr>
              <w:t>Very Satisfied (7)</w:t>
            </w:r>
          </w:p>
        </w:tc>
      </w:tr>
      <w:tr w:rsidR="00205661" w:rsidRPr="008C7EA1" w:rsidTr="002A2A9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A2A9A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 xml:space="preserve">Contact with colleagues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A2A9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05661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 xml:space="preserve">Guidance by your immediate superior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A2A9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A2A9A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>Guidance received from u</w:t>
            </w:r>
            <w:r w:rsidR="00205661" w:rsidRPr="008C7EA1">
              <w:rPr>
                <w:rFonts w:ascii="Times New Roman" w:hAnsi="Times New Roman" w:cs="Times New Roman"/>
                <w:szCs w:val="20"/>
                <w:lang w:val="en-US"/>
              </w:rPr>
              <w:t xml:space="preserve">niversity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A2A9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05661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 xml:space="preserve">Current employment conditions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A2A9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A2A9A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 xml:space="preserve">Career-perspective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A2A9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05661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 xml:space="preserve">Combine your postdoc position with private life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A2A9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05661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 xml:space="preserve">Selecting a postdoctoral position as career path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A2A9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A2A9A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>Selecting a career in science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A2A9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5661" w:rsidRPr="008C7EA1" w:rsidRDefault="002A2A9A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 xml:space="preserve">Your life in general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</w:tbl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Would you please provide a brief explanation of your answers to the previous question?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C7EA1" w:rsidRPr="008C7EA1" w:rsidRDefault="008C7EA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Career features </w:t>
      </w:r>
    </w:p>
    <w:p w:rsidR="008C7EA1" w:rsidRPr="008C7EA1" w:rsidRDefault="008C7EA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 xml:space="preserve">Did you obtain your PhD through a PhD </w:t>
      </w:r>
      <w:proofErr w:type="spellStart"/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programme</w:t>
      </w:r>
      <w:proofErr w:type="spellEnd"/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? 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No 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Yes 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Did you receive a master’s degree or PhD with distinction? </w:t>
      </w:r>
      <w:r w:rsidR="008C7EA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No 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Yes, a mast</w:t>
      </w:r>
      <w:r w:rsidR="008C7EA1">
        <w:rPr>
          <w:rFonts w:ascii="Times New Roman" w:hAnsi="Times New Roman" w:cs="Times New Roman"/>
          <w:sz w:val="20"/>
          <w:szCs w:val="20"/>
          <w:lang w:val="en-US"/>
        </w:rPr>
        <w:t xml:space="preserve">er’s degree with distinction 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Yes, a PhD with dist</w:t>
      </w:r>
      <w:r w:rsidR="008C7EA1">
        <w:rPr>
          <w:rFonts w:ascii="Times New Roman" w:hAnsi="Times New Roman" w:cs="Times New Roman"/>
          <w:sz w:val="20"/>
          <w:szCs w:val="20"/>
          <w:lang w:val="en-US"/>
        </w:rPr>
        <w:t xml:space="preserve">inction 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Yes, a master's degre</w:t>
      </w:r>
      <w:r w:rsidR="008C7EA1">
        <w:rPr>
          <w:rFonts w:ascii="Times New Roman" w:hAnsi="Times New Roman" w:cs="Times New Roman"/>
          <w:sz w:val="20"/>
          <w:szCs w:val="20"/>
          <w:lang w:val="en-US"/>
        </w:rPr>
        <w:t xml:space="preserve">e AND a PhD with distinction 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Do you have experience (as a PhD student or postdoctoral researcher) in an university/research institute abroad?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No 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Yes 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Did you receive an external personal grant during your PhD? And if so, which one? 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No (0)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Yes, namely: (1) ____________________</w:t>
      </w:r>
    </w:p>
    <w:p w:rsidR="00205661" w:rsidRDefault="00205661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C7EA1" w:rsidRPr="008C7EA1" w:rsidRDefault="008C7EA1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C7EA1" w:rsidRDefault="008C7EA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Career Preparation</w:t>
      </w:r>
    </w:p>
    <w:p w:rsidR="008C7EA1" w:rsidRPr="008C7EA1" w:rsidRDefault="008C7EA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What kind of training/courses did you follow during your postdoc period with regard to your own development? (or still following now)</w:t>
      </w: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(multiple answers possible) </w:t>
      </w:r>
    </w:p>
    <w:p w:rsid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I did not follow any course or trainin</w:t>
      </w:r>
      <w:r w:rsidR="008C7EA1">
        <w:rPr>
          <w:rFonts w:ascii="Times New Roman" w:hAnsi="Times New Roman" w:cs="Times New Roman"/>
          <w:sz w:val="20"/>
          <w:szCs w:val="20"/>
          <w:lang w:val="en-US"/>
        </w:rPr>
        <w:t xml:space="preserve">g regarding my own development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Postdoc Career Development Initiative courses. Like Postdoc retreat, Talent Cafe, Postdoc - PI dialogues </w:t>
      </w:r>
    </w:p>
    <w:p w:rsidR="008C7EA1" w:rsidRPr="008C7EA1" w:rsidRDefault="008C7EA1" w:rsidP="008C7EA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Project management course(s) </w:t>
      </w:r>
    </w:p>
    <w:p w:rsidR="00205661" w:rsidRPr="008C7EA1" w:rsidRDefault="008C7EA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Language course(s)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Personal effectiveness course(s</w:t>
      </w:r>
      <w:r w:rsidR="008C7EA1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Ve</w:t>
      </w:r>
      <w:r w:rsidR="008C7EA1">
        <w:rPr>
          <w:rFonts w:ascii="Times New Roman" w:hAnsi="Times New Roman" w:cs="Times New Roman"/>
          <w:sz w:val="20"/>
          <w:szCs w:val="20"/>
          <w:lang w:val="en-US"/>
        </w:rPr>
        <w:t xml:space="preserve">rbal communication course(s)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Wri</w:t>
      </w:r>
      <w:r w:rsidR="008C7EA1">
        <w:rPr>
          <w:rFonts w:ascii="Times New Roman" w:hAnsi="Times New Roman" w:cs="Times New Roman"/>
          <w:sz w:val="20"/>
          <w:szCs w:val="20"/>
          <w:lang w:val="en-US"/>
        </w:rPr>
        <w:t xml:space="preserve">tten communication course(s)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Scie</w:t>
      </w:r>
      <w:r w:rsidR="008C7EA1">
        <w:rPr>
          <w:rFonts w:ascii="Times New Roman" w:hAnsi="Times New Roman" w:cs="Times New Roman"/>
          <w:sz w:val="20"/>
          <w:szCs w:val="20"/>
          <w:lang w:val="en-US"/>
        </w:rPr>
        <w:t xml:space="preserve">ntific development course(s) </w:t>
      </w:r>
    </w:p>
    <w:p w:rsidR="00205661" w:rsidRPr="008C7EA1" w:rsidRDefault="008C7EA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Entrepreneurship course(s) </w:t>
      </w:r>
    </w:p>
    <w:p w:rsidR="00205661" w:rsidRPr="008C7EA1" w:rsidRDefault="008C7EA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Teaching course(s)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Other career dev</w:t>
      </w:r>
      <w:r w:rsidR="008C7EA1">
        <w:rPr>
          <w:rFonts w:ascii="Times New Roman" w:hAnsi="Times New Roman" w:cs="Times New Roman"/>
          <w:sz w:val="20"/>
          <w:szCs w:val="20"/>
          <w:lang w:val="en-US"/>
        </w:rPr>
        <w:t>elopment course(s):</w:t>
      </w:r>
      <w:r w:rsidRPr="008C7EA1">
        <w:rPr>
          <w:rFonts w:ascii="Times New Roman" w:hAnsi="Times New Roman" w:cs="Times New Roman"/>
          <w:sz w:val="20"/>
          <w:szCs w:val="20"/>
          <w:lang w:val="en-US"/>
        </w:rPr>
        <w:t>____________________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C7EA1" w:rsidRPr="008C7EA1" w:rsidRDefault="008C7EA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proofErr w:type="spellStart"/>
      <w:r w:rsidRPr="008C7EA1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Mentorhip</w:t>
      </w:r>
      <w:proofErr w:type="spellEnd"/>
    </w:p>
    <w:p w:rsidR="008C7EA1" w:rsidRDefault="008C7EA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Do you have a supervisor or manager?</w:t>
      </w:r>
    </w:p>
    <w:p w:rsidR="008C7EA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No. Why not</w:t>
      </w:r>
      <w:r w:rsidR="00205661"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 ____________________</w:t>
      </w:r>
      <w:r w:rsidR="00205661" w:rsidRPr="008C7EA1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05661" w:rsidRPr="008C7EA1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8C7EA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Yes, I have a manager</w:t>
      </w:r>
      <w:r w:rsidRPr="008C7EA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8C7EA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8C7EA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8C7EA1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20566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Yes, I have a supervisor </w:t>
      </w:r>
    </w:p>
    <w:p w:rsidR="008C7EA1" w:rsidRPr="008C7EA1" w:rsidRDefault="008C7EA1" w:rsidP="008C7EA1">
      <w:pPr>
        <w:pStyle w:val="ListParagraph"/>
        <w:keepNext/>
        <w:numPr>
          <w:ilvl w:val="0"/>
          <w:numId w:val="0"/>
        </w:numPr>
        <w:spacing w:line="276" w:lineRule="auto"/>
        <w:ind w:left="360"/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To what extent does your postdoc supervisor/manager encourage you to receive or discourage you from receiving training? 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Strongly discourages 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Somewhat discourages 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Neithe</w:t>
      </w:r>
      <w:r w:rsidR="008C7EA1">
        <w:rPr>
          <w:rFonts w:ascii="Times New Roman" w:hAnsi="Times New Roman" w:cs="Times New Roman"/>
          <w:sz w:val="20"/>
          <w:szCs w:val="20"/>
          <w:lang w:val="en-US"/>
        </w:rPr>
        <w:t xml:space="preserve">r encourages nor discourages 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Somewhat encourages 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Strongly encourages</w:t>
      </w:r>
    </w:p>
    <w:p w:rsidR="0020566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 don't know </w:t>
      </w:r>
    </w:p>
    <w:p w:rsidR="008C7EA1" w:rsidRPr="008C7EA1" w:rsidRDefault="008C7EA1" w:rsidP="008C7EA1">
      <w:pPr>
        <w:pStyle w:val="ListParagraph"/>
        <w:keepNext/>
        <w:numPr>
          <w:ilvl w:val="0"/>
          <w:numId w:val="0"/>
        </w:numPr>
        <w:spacing w:line="276" w:lineRule="auto"/>
        <w:ind w:left="360"/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What is the importance of networking (networks) to pursue an academic career? 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Not at all important 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Unimportant</w:t>
      </w:r>
    </w:p>
    <w:p w:rsidR="00205661" w:rsidRPr="008C7EA1" w:rsidRDefault="0020566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Neith</w:t>
      </w:r>
      <w:r w:rsidR="008C7EA1">
        <w:rPr>
          <w:rFonts w:ascii="Times New Roman" w:hAnsi="Times New Roman" w:cs="Times New Roman"/>
          <w:sz w:val="20"/>
          <w:szCs w:val="20"/>
          <w:lang w:val="en-US"/>
        </w:rPr>
        <w:t xml:space="preserve">er important nor unimportant 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Important</w:t>
      </w:r>
    </w:p>
    <w:p w:rsidR="00205661" w:rsidRPr="008C7EA1" w:rsidRDefault="008C7EA1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Extremely important </w:t>
      </w:r>
    </w:p>
    <w:p w:rsidR="00205661" w:rsidRPr="008C7EA1" w:rsidRDefault="00205661" w:rsidP="0020566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Would you please provide a brief explanation of your answers to the previous question?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</w:p>
    <w:p w:rsidR="00205661" w:rsidRPr="00CC3DEB" w:rsidRDefault="00205661" w:rsidP="00CC3DEB">
      <w:pPr>
        <w:spacing w:after="200" w:line="276" w:lineRule="auto"/>
        <w:jc w:val="left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8C7EA1">
        <w:rPr>
          <w:rFonts w:ascii="Times New Roman" w:hAnsi="Times New Roman" w:cs="Times New Roman"/>
          <w:i/>
          <w:sz w:val="20"/>
          <w:szCs w:val="20"/>
          <w:lang w:val="en-US"/>
        </w:rPr>
        <w:br w:type="page"/>
      </w:r>
      <w:r w:rsidRPr="00CC3DEB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lastRenderedPageBreak/>
        <w:t>Career perspective</w:t>
      </w:r>
    </w:p>
    <w:p w:rsidR="00205661" w:rsidRPr="008C7EA1" w:rsidRDefault="00205661" w:rsidP="00205661">
      <w:pPr>
        <w:keepNext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How much do you prefer to work in the following sector after your postdoc position?</w:t>
      </w:r>
    </w:p>
    <w:tbl>
      <w:tblPr>
        <w:tblStyle w:val="Opmaakprofiel1"/>
        <w:tblW w:w="0" w:type="auto"/>
        <w:tblLook w:val="04A0" w:firstRow="1" w:lastRow="0" w:firstColumn="1" w:lastColumn="0" w:noHBand="0" w:noVBand="1"/>
      </w:tblPr>
      <w:tblGrid>
        <w:gridCol w:w="2990"/>
        <w:gridCol w:w="1216"/>
        <w:gridCol w:w="1217"/>
        <w:gridCol w:w="1215"/>
        <w:gridCol w:w="1217"/>
        <w:gridCol w:w="1217"/>
      </w:tblGrid>
      <w:tr w:rsidR="00205661" w:rsidRPr="008C7EA1" w:rsidTr="0020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left w:val="nil"/>
              <w:right w:val="nil"/>
            </w:tcBorders>
          </w:tcPr>
          <w:p w:rsidR="00205661" w:rsidRPr="008C7EA1" w:rsidRDefault="00205661">
            <w:pPr>
              <w:pStyle w:val="WhiteText"/>
              <w:keepNext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7" w:type="dxa"/>
            <w:tcBorders>
              <w:left w:val="nil"/>
              <w:right w:val="nil"/>
            </w:tcBorders>
            <w:hideMark/>
          </w:tcPr>
          <w:p w:rsidR="00205661" w:rsidRPr="008C7EA1" w:rsidRDefault="00205661">
            <w:pPr>
              <w:pStyle w:val="WhiteText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C7EA1">
              <w:rPr>
                <w:rFonts w:ascii="Times New Roman" w:hAnsi="Times New Roman" w:cs="Times New Roman"/>
                <w:color w:val="auto"/>
              </w:rPr>
              <w:t>Not at all preferable (1)</w:t>
            </w:r>
          </w:p>
        </w:tc>
        <w:tc>
          <w:tcPr>
            <w:tcW w:w="1218" w:type="dxa"/>
            <w:tcBorders>
              <w:left w:val="nil"/>
              <w:right w:val="nil"/>
            </w:tcBorders>
            <w:hideMark/>
          </w:tcPr>
          <w:p w:rsidR="00205661" w:rsidRPr="008C7EA1" w:rsidRDefault="00205661">
            <w:pPr>
              <w:pStyle w:val="WhiteText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C7EA1">
              <w:rPr>
                <w:rFonts w:ascii="Times New Roman" w:hAnsi="Times New Roman" w:cs="Times New Roman"/>
                <w:color w:val="auto"/>
              </w:rPr>
              <w:t>Mostly not preferable (2)</w:t>
            </w:r>
          </w:p>
        </w:tc>
        <w:tc>
          <w:tcPr>
            <w:tcW w:w="1217" w:type="dxa"/>
            <w:tcBorders>
              <w:left w:val="nil"/>
              <w:right w:val="nil"/>
            </w:tcBorders>
            <w:hideMark/>
          </w:tcPr>
          <w:p w:rsidR="00205661" w:rsidRPr="008C7EA1" w:rsidRDefault="00205661">
            <w:pPr>
              <w:pStyle w:val="WhiteText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C7EA1">
              <w:rPr>
                <w:rFonts w:ascii="Times New Roman" w:hAnsi="Times New Roman" w:cs="Times New Roman"/>
                <w:color w:val="auto"/>
              </w:rPr>
              <w:t>Neutral (3)</w:t>
            </w:r>
          </w:p>
        </w:tc>
        <w:tc>
          <w:tcPr>
            <w:tcW w:w="1218" w:type="dxa"/>
            <w:tcBorders>
              <w:left w:val="nil"/>
              <w:right w:val="nil"/>
            </w:tcBorders>
            <w:hideMark/>
          </w:tcPr>
          <w:p w:rsidR="00205661" w:rsidRPr="008C7EA1" w:rsidRDefault="00205661">
            <w:pPr>
              <w:pStyle w:val="WhiteText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C7EA1">
              <w:rPr>
                <w:rFonts w:ascii="Times New Roman" w:hAnsi="Times New Roman" w:cs="Times New Roman"/>
                <w:color w:val="auto"/>
              </w:rPr>
              <w:t>Mostly preferable (4)</w:t>
            </w:r>
          </w:p>
        </w:tc>
        <w:tc>
          <w:tcPr>
            <w:tcW w:w="1218" w:type="dxa"/>
            <w:tcBorders>
              <w:left w:val="nil"/>
              <w:right w:val="nil"/>
            </w:tcBorders>
            <w:hideMark/>
          </w:tcPr>
          <w:p w:rsidR="00205661" w:rsidRPr="008C7EA1" w:rsidRDefault="00205661">
            <w:pPr>
              <w:pStyle w:val="WhiteText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C7EA1">
              <w:rPr>
                <w:rFonts w:ascii="Times New Roman" w:hAnsi="Times New Roman" w:cs="Times New Roman"/>
                <w:color w:val="auto"/>
              </w:rPr>
              <w:t>Completely preferable (5)</w:t>
            </w: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CC3DEB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A University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CC3DEB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A research institute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05661">
            <w:pPr>
              <w:keepNext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>Educational institution other than University (for ex</w:t>
            </w:r>
            <w:r w:rsidR="00CC3DEB">
              <w:rPr>
                <w:rFonts w:ascii="Times New Roman" w:hAnsi="Times New Roman" w:cs="Times New Roman"/>
                <w:szCs w:val="20"/>
                <w:lang w:val="en-US"/>
              </w:rPr>
              <w:t xml:space="preserve">ample undergraduate schools)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CC3DEB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Government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05661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>A</w:t>
            </w:r>
            <w:r w:rsidR="00CC3DEB">
              <w:rPr>
                <w:rFonts w:ascii="Times New Roman" w:hAnsi="Times New Roman" w:cs="Times New Roman"/>
                <w:szCs w:val="20"/>
                <w:lang w:val="en-US"/>
              </w:rPr>
              <w:t xml:space="preserve"> not-for-profit organization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05661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 xml:space="preserve">Industry / A private business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CC3DEB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Entrepreneurship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CC3DEB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No job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5661" w:rsidRPr="008C7EA1" w:rsidRDefault="00CC3DEB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Other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</w:tbl>
    <w:p w:rsidR="00205661" w:rsidRPr="008C7EA1" w:rsidRDefault="00205661" w:rsidP="0020566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Would you please provide a brief explanation of your answers to the previous question?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What is the chance/possibility that you will acquire a job in the sector of your first choice? </w:t>
      </w:r>
    </w:p>
    <w:p w:rsidR="00205661" w:rsidRPr="008C7EA1" w:rsidRDefault="00CC3DEB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Very small </w:t>
      </w:r>
    </w:p>
    <w:p w:rsidR="00205661" w:rsidRPr="008C7EA1" w:rsidRDefault="00CC3DEB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Small </w:t>
      </w:r>
    </w:p>
    <w:p w:rsidR="00205661" w:rsidRPr="008C7EA1" w:rsidRDefault="00CC3DEB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Neither small nor large </w:t>
      </w:r>
    </w:p>
    <w:p w:rsidR="00205661" w:rsidRPr="008C7EA1" w:rsidRDefault="00CC3DEB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Large </w:t>
      </w:r>
    </w:p>
    <w:p w:rsidR="00205661" w:rsidRPr="008C7EA1" w:rsidRDefault="00CC3DEB" w:rsidP="00205661">
      <w:pPr>
        <w:pStyle w:val="ListParagraph"/>
        <w:keepNext/>
        <w:numPr>
          <w:ilvl w:val="0"/>
          <w:numId w:val="2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Very Large </w:t>
      </w:r>
    </w:p>
    <w:p w:rsidR="00205661" w:rsidRPr="008C7EA1" w:rsidRDefault="00205661" w:rsidP="0020566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 xml:space="preserve">Why do you think so? (according to your previous answer) </w:t>
      </w: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(multiple answers possible)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Because of</w:t>
      </w:r>
      <w:r w:rsidR="00CC3DEB">
        <w:rPr>
          <w:rFonts w:ascii="Times New Roman" w:hAnsi="Times New Roman" w:cs="Times New Roman"/>
          <w:sz w:val="20"/>
          <w:szCs w:val="20"/>
          <w:lang w:val="en-US"/>
        </w:rPr>
        <w:t xml:space="preserve"> my own qualities and skills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Becaus</w:t>
      </w:r>
      <w:r w:rsidR="00CC3DEB">
        <w:rPr>
          <w:rFonts w:ascii="Times New Roman" w:hAnsi="Times New Roman" w:cs="Times New Roman"/>
          <w:sz w:val="20"/>
          <w:szCs w:val="20"/>
          <w:lang w:val="en-US"/>
        </w:rPr>
        <w:t>e of the available positions</w:t>
      </w:r>
    </w:p>
    <w:p w:rsidR="00205661" w:rsidRPr="008C7EA1" w:rsidRDefault="00CC3DEB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Because of my age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Because of the uncertai</w:t>
      </w:r>
      <w:r w:rsidR="00CC3DEB">
        <w:rPr>
          <w:rFonts w:ascii="Times New Roman" w:hAnsi="Times New Roman" w:cs="Times New Roman"/>
          <w:sz w:val="20"/>
          <w:szCs w:val="20"/>
          <w:lang w:val="en-US"/>
        </w:rPr>
        <w:t xml:space="preserve">n conditions around postdocs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Because of the high demand for scientists from the </w:t>
      </w:r>
      <w:r w:rsidR="00CC3DEB">
        <w:rPr>
          <w:rFonts w:ascii="Times New Roman" w:hAnsi="Times New Roman" w:cs="Times New Roman"/>
          <w:sz w:val="20"/>
          <w:szCs w:val="20"/>
          <w:lang w:val="en-US"/>
        </w:rPr>
        <w:t>industry / private business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Because of something </w:t>
      </w:r>
      <w:r w:rsidR="00CC3DEB">
        <w:rPr>
          <w:rFonts w:ascii="Times New Roman" w:hAnsi="Times New Roman" w:cs="Times New Roman"/>
          <w:sz w:val="20"/>
          <w:szCs w:val="20"/>
          <w:lang w:val="en-US"/>
        </w:rPr>
        <w:t>other than mentioned before:</w:t>
      </w:r>
      <w:r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 ____________________</w:t>
      </w:r>
    </w:p>
    <w:p w:rsidR="00205661" w:rsidRPr="008C7EA1" w:rsidRDefault="00205661" w:rsidP="0020566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To what extent are you already working on preparations to achieve the desired position on the labor market? </w:t>
      </w: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(multiple answers possible)</w:t>
      </w:r>
    </w:p>
    <w:p w:rsidR="00CC3DEB" w:rsidRDefault="00CC3DEB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 focus on my research </w:t>
      </w:r>
    </w:p>
    <w:p w:rsidR="00205661" w:rsidRPr="00CC3DEB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CC3DEB">
        <w:rPr>
          <w:rFonts w:ascii="Times New Roman" w:hAnsi="Times New Roman" w:cs="Times New Roman"/>
          <w:sz w:val="20"/>
          <w:szCs w:val="20"/>
          <w:lang w:val="en-US"/>
        </w:rPr>
        <w:t>I voluntary attend courses or training in the co</w:t>
      </w:r>
      <w:r w:rsidR="00CC3DEB">
        <w:rPr>
          <w:rFonts w:ascii="Times New Roman" w:hAnsi="Times New Roman" w:cs="Times New Roman"/>
          <w:sz w:val="20"/>
          <w:szCs w:val="20"/>
          <w:lang w:val="en-US"/>
        </w:rPr>
        <w:t xml:space="preserve">ntext of my research project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I voluntary follow attend or training ou</w:t>
      </w:r>
      <w:r w:rsidR="00CC3DEB">
        <w:rPr>
          <w:rFonts w:ascii="Times New Roman" w:hAnsi="Times New Roman" w:cs="Times New Roman"/>
          <w:sz w:val="20"/>
          <w:szCs w:val="20"/>
          <w:lang w:val="en-US"/>
        </w:rPr>
        <w:t xml:space="preserve">tside of my research project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I network actively (inside an</w:t>
      </w:r>
      <w:r w:rsidR="00CC3DEB">
        <w:rPr>
          <w:rFonts w:ascii="Times New Roman" w:hAnsi="Times New Roman" w:cs="Times New Roman"/>
          <w:sz w:val="20"/>
          <w:szCs w:val="20"/>
          <w:lang w:val="en-US"/>
        </w:rPr>
        <w:t xml:space="preserve">d/or outside the university)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I am acti</w:t>
      </w:r>
      <w:r w:rsidR="00CC3DEB">
        <w:rPr>
          <w:rFonts w:ascii="Times New Roman" w:hAnsi="Times New Roman" w:cs="Times New Roman"/>
          <w:sz w:val="20"/>
          <w:szCs w:val="20"/>
          <w:lang w:val="en-US"/>
        </w:rPr>
        <w:t xml:space="preserve">ve in councils and/or boards </w:t>
      </w:r>
    </w:p>
    <w:p w:rsidR="00205661" w:rsidRPr="008C7EA1" w:rsidRDefault="00205661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I am developing my trans</w:t>
      </w:r>
      <w:r w:rsidR="00CC3DEB">
        <w:rPr>
          <w:rFonts w:ascii="Times New Roman" w:hAnsi="Times New Roman" w:cs="Times New Roman"/>
          <w:sz w:val="20"/>
          <w:szCs w:val="20"/>
          <w:lang w:val="en-US"/>
        </w:rPr>
        <w:t xml:space="preserve">ferable skills </w:t>
      </w:r>
    </w:p>
    <w:p w:rsidR="00205661" w:rsidRPr="008C7EA1" w:rsidRDefault="00CC3DEB" w:rsidP="00205661">
      <w:pPr>
        <w:pStyle w:val="ListParagraph"/>
        <w:keepNext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Other:</w:t>
      </w:r>
      <w:r w:rsidR="00205661" w:rsidRPr="008C7EA1">
        <w:rPr>
          <w:rFonts w:ascii="Times New Roman" w:hAnsi="Times New Roman" w:cs="Times New Roman"/>
          <w:sz w:val="20"/>
          <w:szCs w:val="20"/>
          <w:lang w:val="en-US"/>
        </w:rPr>
        <w:t xml:space="preserve"> ____________________</w:t>
      </w:r>
    </w:p>
    <w:p w:rsidR="00CC3DEB" w:rsidRDefault="00CC3DEB" w:rsidP="00205661">
      <w:pPr>
        <w:keepNext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How do you rate the following aspects of your job?</w:t>
      </w:r>
    </w:p>
    <w:tbl>
      <w:tblPr>
        <w:tblStyle w:val="Opmaakprofiel1"/>
        <w:tblW w:w="9129" w:type="dxa"/>
        <w:tblLook w:val="04A0" w:firstRow="1" w:lastRow="0" w:firstColumn="1" w:lastColumn="0" w:noHBand="0" w:noVBand="1"/>
      </w:tblPr>
      <w:tblGrid>
        <w:gridCol w:w="3885"/>
        <w:gridCol w:w="1048"/>
        <w:gridCol w:w="1049"/>
        <w:gridCol w:w="1049"/>
        <w:gridCol w:w="1049"/>
        <w:gridCol w:w="1049"/>
      </w:tblGrid>
      <w:tr w:rsidR="00205661" w:rsidRPr="008C7EA1" w:rsidTr="0020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tcBorders>
              <w:left w:val="nil"/>
              <w:right w:val="nil"/>
            </w:tcBorders>
          </w:tcPr>
          <w:p w:rsidR="00205661" w:rsidRPr="008C7EA1" w:rsidRDefault="00205661">
            <w:pPr>
              <w:pStyle w:val="WhiteText"/>
              <w:keepNext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48" w:type="dxa"/>
            <w:tcBorders>
              <w:left w:val="nil"/>
              <w:right w:val="nil"/>
            </w:tcBorders>
            <w:hideMark/>
          </w:tcPr>
          <w:p w:rsidR="00205661" w:rsidRPr="008C7EA1" w:rsidRDefault="00205661">
            <w:pPr>
              <w:pStyle w:val="WhiteText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C7EA1">
              <w:rPr>
                <w:rFonts w:ascii="Times New Roman" w:hAnsi="Times New Roman" w:cs="Times New Roman"/>
                <w:color w:val="auto"/>
              </w:rPr>
              <w:t>Very poor (1)</w:t>
            </w:r>
          </w:p>
        </w:tc>
        <w:tc>
          <w:tcPr>
            <w:tcW w:w="1049" w:type="dxa"/>
            <w:tcBorders>
              <w:left w:val="nil"/>
              <w:right w:val="nil"/>
            </w:tcBorders>
            <w:hideMark/>
          </w:tcPr>
          <w:p w:rsidR="00205661" w:rsidRPr="008C7EA1" w:rsidRDefault="00205661">
            <w:pPr>
              <w:pStyle w:val="WhiteText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C7EA1">
              <w:rPr>
                <w:rFonts w:ascii="Times New Roman" w:hAnsi="Times New Roman" w:cs="Times New Roman"/>
                <w:color w:val="auto"/>
              </w:rPr>
              <w:t>Poor (2)</w:t>
            </w:r>
          </w:p>
        </w:tc>
        <w:tc>
          <w:tcPr>
            <w:tcW w:w="1049" w:type="dxa"/>
            <w:tcBorders>
              <w:left w:val="nil"/>
              <w:right w:val="nil"/>
            </w:tcBorders>
            <w:hideMark/>
          </w:tcPr>
          <w:p w:rsidR="00205661" w:rsidRPr="008C7EA1" w:rsidRDefault="00205661">
            <w:pPr>
              <w:pStyle w:val="WhiteText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C7EA1">
              <w:rPr>
                <w:rFonts w:ascii="Times New Roman" w:hAnsi="Times New Roman" w:cs="Times New Roman"/>
                <w:color w:val="auto"/>
              </w:rPr>
              <w:t>Fair (3)</w:t>
            </w:r>
          </w:p>
        </w:tc>
        <w:tc>
          <w:tcPr>
            <w:tcW w:w="1049" w:type="dxa"/>
            <w:tcBorders>
              <w:left w:val="nil"/>
              <w:right w:val="nil"/>
            </w:tcBorders>
            <w:hideMark/>
          </w:tcPr>
          <w:p w:rsidR="00205661" w:rsidRPr="008C7EA1" w:rsidRDefault="00205661">
            <w:pPr>
              <w:pStyle w:val="WhiteText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C7EA1">
              <w:rPr>
                <w:rFonts w:ascii="Times New Roman" w:hAnsi="Times New Roman" w:cs="Times New Roman"/>
                <w:color w:val="auto"/>
              </w:rPr>
              <w:t>Good (4)</w:t>
            </w:r>
          </w:p>
        </w:tc>
        <w:tc>
          <w:tcPr>
            <w:tcW w:w="1049" w:type="dxa"/>
            <w:tcBorders>
              <w:left w:val="nil"/>
              <w:right w:val="nil"/>
            </w:tcBorders>
            <w:hideMark/>
          </w:tcPr>
          <w:p w:rsidR="00205661" w:rsidRPr="008C7EA1" w:rsidRDefault="00205661">
            <w:pPr>
              <w:pStyle w:val="WhiteText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C7EA1">
              <w:rPr>
                <w:rFonts w:ascii="Times New Roman" w:hAnsi="Times New Roman" w:cs="Times New Roman"/>
                <w:color w:val="auto"/>
              </w:rPr>
              <w:t>Excellent (5)</w:t>
            </w: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CC3DEB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The long-term perspective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05661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 xml:space="preserve">Your own personal influence on your current career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5661" w:rsidRPr="008C7EA1" w:rsidRDefault="00205661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>The ability</w:t>
            </w:r>
            <w:r w:rsidR="00CC3DEB">
              <w:rPr>
                <w:rFonts w:ascii="Times New Roman" w:hAnsi="Times New Roman" w:cs="Times New Roman"/>
                <w:szCs w:val="20"/>
                <w:lang w:val="en-US"/>
              </w:rPr>
              <w:t xml:space="preserve"> to get a permanent contract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205661" w:rsidRPr="008C7EA1" w:rsidTr="0020566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5661" w:rsidRPr="008C7EA1" w:rsidRDefault="00205661">
            <w:pPr>
              <w:keepNext/>
              <w:spacing w:line="276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8C7EA1">
              <w:rPr>
                <w:rFonts w:ascii="Times New Roman" w:hAnsi="Times New Roman" w:cs="Times New Roman"/>
                <w:szCs w:val="20"/>
                <w:lang w:val="en-US"/>
              </w:rPr>
              <w:t>Your chanc</w:t>
            </w:r>
            <w:r w:rsidR="00CC3DEB">
              <w:rPr>
                <w:rFonts w:ascii="Times New Roman" w:hAnsi="Times New Roman" w:cs="Times New Roman"/>
                <w:szCs w:val="20"/>
                <w:lang w:val="en-US"/>
              </w:rPr>
              <w:t xml:space="preserve">es of another job in science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61" w:rsidRPr="008C7EA1" w:rsidRDefault="00205661" w:rsidP="002A2A9A">
            <w:pPr>
              <w:pStyle w:val="ListParagraph"/>
              <w:keepNext/>
              <w:numPr>
                <w:ilvl w:val="0"/>
                <w:numId w:val="2"/>
              </w:num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</w:tbl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05661" w:rsidRPr="008C7EA1" w:rsidRDefault="00205661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b/>
          <w:sz w:val="20"/>
          <w:szCs w:val="20"/>
          <w:lang w:val="en-US"/>
        </w:rPr>
        <w:t>Would you please provide a brief explanation of your answers to the previous two questions?</w:t>
      </w:r>
    </w:p>
    <w:p w:rsidR="00205661" w:rsidRPr="008C7EA1" w:rsidRDefault="00205661" w:rsidP="00205661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C7EA1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</w:p>
    <w:p w:rsidR="00CC3DEB" w:rsidRDefault="00CC3DEB" w:rsidP="00205661">
      <w:pPr>
        <w:keepNext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D714B" w:rsidRDefault="008D714B" w:rsidP="00205661">
      <w:pPr>
        <w:spacing w:line="276" w:lineRule="auto"/>
      </w:pPr>
    </w:p>
    <w:sectPr w:rsidR="008D7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E1CE2"/>
    <w:multiLevelType w:val="multilevel"/>
    <w:tmpl w:val="0409001D"/>
    <w:numStyleLink w:val="Multipunch"/>
  </w:abstractNum>
  <w:abstractNum w:abstractNumId="1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F0A1149"/>
    <w:multiLevelType w:val="singleLevel"/>
    <w:tmpl w:val="0413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3">
    <w:nsid w:val="6EF2776C"/>
    <w:multiLevelType w:val="hybridMultilevel"/>
    <w:tmpl w:val="945C074E"/>
    <w:lvl w:ilvl="0" w:tplc="743CBABC">
      <w:start w:val="1"/>
      <w:numFmt w:val="bullet"/>
      <w:pStyle w:val="ListParagraph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62B884A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CDCBB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A7C495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CFAE6B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19ADD1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2F5A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6D20D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10CDBB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661"/>
    <w:rsid w:val="00205661"/>
    <w:rsid w:val="002A2A9A"/>
    <w:rsid w:val="005F5AF0"/>
    <w:rsid w:val="008C7EA1"/>
    <w:rsid w:val="008D714B"/>
    <w:rsid w:val="00CC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661"/>
    <w:pPr>
      <w:spacing w:after="0" w:line="360" w:lineRule="auto"/>
      <w:jc w:val="both"/>
    </w:pPr>
  </w:style>
  <w:style w:type="paragraph" w:styleId="Heading1">
    <w:name w:val="heading 1"/>
    <w:aliases w:val="Kop 1 Hoofdstuk"/>
    <w:basedOn w:val="Normal"/>
    <w:next w:val="Normal"/>
    <w:link w:val="Heading1Char"/>
    <w:uiPriority w:val="9"/>
    <w:qFormat/>
    <w:rsid w:val="00205661"/>
    <w:pPr>
      <w:jc w:val="center"/>
      <w:outlineLvl w:val="0"/>
    </w:pPr>
    <w:rPr>
      <w:rFonts w:asciiTheme="majorHAnsi" w:eastAsia="Times New Roman" w:hAnsiTheme="majorHAns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op 1 Hoofdstuk Char"/>
    <w:basedOn w:val="DefaultParagraphFont"/>
    <w:link w:val="Heading1"/>
    <w:uiPriority w:val="9"/>
    <w:rsid w:val="00205661"/>
    <w:rPr>
      <w:rFonts w:asciiTheme="majorHAnsi" w:eastAsia="Times New Roman" w:hAnsiTheme="majorHAnsi" w:cs="Times New Roman"/>
      <w:sz w:val="28"/>
    </w:rPr>
  </w:style>
  <w:style w:type="paragraph" w:styleId="ListParagraph">
    <w:name w:val="List Paragraph"/>
    <w:basedOn w:val="Normal"/>
    <w:uiPriority w:val="34"/>
    <w:qFormat/>
    <w:rsid w:val="00205661"/>
    <w:pPr>
      <w:numPr>
        <w:numId w:val="1"/>
      </w:numPr>
      <w:spacing w:line="240" w:lineRule="auto"/>
      <w:ind w:left="1434" w:hanging="357"/>
      <w:contextualSpacing/>
    </w:pPr>
  </w:style>
  <w:style w:type="paragraph" w:customStyle="1" w:styleId="WhiteText">
    <w:name w:val="WhiteText"/>
    <w:next w:val="Normal"/>
    <w:rsid w:val="00205661"/>
    <w:pPr>
      <w:spacing w:after="0" w:line="240" w:lineRule="auto"/>
    </w:pPr>
    <w:rPr>
      <w:rFonts w:eastAsiaTheme="minorEastAsia"/>
      <w:color w:val="FFFFFF" w:themeColor="background1"/>
      <w:lang w:val="en-US"/>
    </w:rPr>
  </w:style>
  <w:style w:type="table" w:customStyle="1" w:styleId="Opmaakprofiel1">
    <w:name w:val="Opmaakprofiel1"/>
    <w:basedOn w:val="TableNormal"/>
    <w:uiPriority w:val="99"/>
    <w:qFormat/>
    <w:rsid w:val="00205661"/>
    <w:pPr>
      <w:spacing w:after="0"/>
      <w:jc w:val="center"/>
    </w:pPr>
    <w:rPr>
      <w:color w:val="000000" w:themeColor="text1"/>
      <w:sz w:val="20"/>
    </w:rPr>
    <w:tblPr>
      <w:tblBorders>
        <w:top w:val="single" w:sz="4" w:space="0" w:color="auto"/>
        <w:bottom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jc w:val="center"/>
      </w:pPr>
      <w:rPr>
        <w:rFonts w:asciiTheme="minorHAnsi" w:hAnsiTheme="minorHAnsi" w:hint="default"/>
        <w:color w:val="000000" w:themeColor="text1"/>
        <w:sz w:val="20"/>
        <w:szCs w:val="20"/>
      </w:rPr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firstCol">
      <w:pPr>
        <w:jc w:val="left"/>
      </w:pPr>
      <w:rPr>
        <w:color w:val="000000" w:themeColor="text1"/>
      </w:rPr>
      <w:tblPr>
        <w:tblCellMar>
          <w:top w:w="0" w:type="dxa"/>
          <w:left w:w="57" w:type="dxa"/>
          <w:bottom w:w="0" w:type="dxa"/>
          <w:right w:w="0" w:type="dxa"/>
        </w:tblCellMar>
      </w:tblPr>
    </w:tblStylePr>
  </w:style>
  <w:style w:type="numbering" w:customStyle="1" w:styleId="Multipunch">
    <w:name w:val="Multi punch"/>
    <w:rsid w:val="00205661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56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6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661"/>
    <w:pPr>
      <w:spacing w:after="0" w:line="360" w:lineRule="auto"/>
      <w:jc w:val="both"/>
    </w:pPr>
  </w:style>
  <w:style w:type="paragraph" w:styleId="Heading1">
    <w:name w:val="heading 1"/>
    <w:aliases w:val="Kop 1 Hoofdstuk"/>
    <w:basedOn w:val="Normal"/>
    <w:next w:val="Normal"/>
    <w:link w:val="Heading1Char"/>
    <w:uiPriority w:val="9"/>
    <w:qFormat/>
    <w:rsid w:val="00205661"/>
    <w:pPr>
      <w:jc w:val="center"/>
      <w:outlineLvl w:val="0"/>
    </w:pPr>
    <w:rPr>
      <w:rFonts w:asciiTheme="majorHAnsi" w:eastAsia="Times New Roman" w:hAnsiTheme="majorHAns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op 1 Hoofdstuk Char"/>
    <w:basedOn w:val="DefaultParagraphFont"/>
    <w:link w:val="Heading1"/>
    <w:uiPriority w:val="9"/>
    <w:rsid w:val="00205661"/>
    <w:rPr>
      <w:rFonts w:asciiTheme="majorHAnsi" w:eastAsia="Times New Roman" w:hAnsiTheme="majorHAnsi" w:cs="Times New Roman"/>
      <w:sz w:val="28"/>
    </w:rPr>
  </w:style>
  <w:style w:type="paragraph" w:styleId="ListParagraph">
    <w:name w:val="List Paragraph"/>
    <w:basedOn w:val="Normal"/>
    <w:uiPriority w:val="34"/>
    <w:qFormat/>
    <w:rsid w:val="00205661"/>
    <w:pPr>
      <w:numPr>
        <w:numId w:val="1"/>
      </w:numPr>
      <w:spacing w:line="240" w:lineRule="auto"/>
      <w:ind w:left="1434" w:hanging="357"/>
      <w:contextualSpacing/>
    </w:pPr>
  </w:style>
  <w:style w:type="paragraph" w:customStyle="1" w:styleId="WhiteText">
    <w:name w:val="WhiteText"/>
    <w:next w:val="Normal"/>
    <w:rsid w:val="00205661"/>
    <w:pPr>
      <w:spacing w:after="0" w:line="240" w:lineRule="auto"/>
    </w:pPr>
    <w:rPr>
      <w:rFonts w:eastAsiaTheme="minorEastAsia"/>
      <w:color w:val="FFFFFF" w:themeColor="background1"/>
      <w:lang w:val="en-US"/>
    </w:rPr>
  </w:style>
  <w:style w:type="table" w:customStyle="1" w:styleId="Opmaakprofiel1">
    <w:name w:val="Opmaakprofiel1"/>
    <w:basedOn w:val="TableNormal"/>
    <w:uiPriority w:val="99"/>
    <w:qFormat/>
    <w:rsid w:val="00205661"/>
    <w:pPr>
      <w:spacing w:after="0"/>
      <w:jc w:val="center"/>
    </w:pPr>
    <w:rPr>
      <w:color w:val="000000" w:themeColor="text1"/>
      <w:sz w:val="20"/>
    </w:rPr>
    <w:tblPr>
      <w:tblBorders>
        <w:top w:val="single" w:sz="4" w:space="0" w:color="auto"/>
        <w:bottom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jc w:val="center"/>
      </w:pPr>
      <w:rPr>
        <w:rFonts w:asciiTheme="minorHAnsi" w:hAnsiTheme="minorHAnsi" w:hint="default"/>
        <w:color w:val="000000" w:themeColor="text1"/>
        <w:sz w:val="20"/>
        <w:szCs w:val="20"/>
      </w:rPr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firstCol">
      <w:pPr>
        <w:jc w:val="left"/>
      </w:pPr>
      <w:rPr>
        <w:color w:val="000000" w:themeColor="text1"/>
      </w:rPr>
      <w:tblPr>
        <w:tblCellMar>
          <w:top w:w="0" w:type="dxa"/>
          <w:left w:w="57" w:type="dxa"/>
          <w:bottom w:w="0" w:type="dxa"/>
          <w:right w:w="0" w:type="dxa"/>
        </w:tblCellMar>
      </w:tblPr>
    </w:tblStylePr>
  </w:style>
  <w:style w:type="numbering" w:customStyle="1" w:styleId="Multipunch">
    <w:name w:val="Multi punch"/>
    <w:rsid w:val="00205661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56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D1CDC005.dotm</Template>
  <TotalTime>0</TotalTime>
  <Pages>5</Pages>
  <Words>933</Words>
  <Characters>5135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Weijden, I.C.M. van der</dc:creator>
  <cp:lastModifiedBy>Weijden, I.C.M. van der</cp:lastModifiedBy>
  <cp:revision>2</cp:revision>
  <dcterms:created xsi:type="dcterms:W3CDTF">2015-06-18T11:02:00Z</dcterms:created>
  <dcterms:modified xsi:type="dcterms:W3CDTF">2015-06-18T11:02:00Z</dcterms:modified>
</cp:coreProperties>
</file>