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197D7" w14:textId="2324805D" w:rsidR="001A0AF6" w:rsidRPr="00717BEE" w:rsidRDefault="00F873F1">
      <w:pPr>
        <w:rPr>
          <w:u w:val="single"/>
        </w:rPr>
      </w:pPr>
      <w:r w:rsidRPr="00717BEE">
        <w:rPr>
          <w:u w:val="single"/>
        </w:rPr>
        <w:t>Supplemental Table 1: Genetic data</w:t>
      </w:r>
      <w:r w:rsidR="00717BEE">
        <w:rPr>
          <w:u w:val="single"/>
        </w:rPr>
        <w:t>, demographic and</w:t>
      </w:r>
      <w:r w:rsidRPr="00717BEE">
        <w:rPr>
          <w:u w:val="single"/>
        </w:rPr>
        <w:t xml:space="preserve"> clinical </w:t>
      </w:r>
      <w:r w:rsidR="00717BEE">
        <w:rPr>
          <w:u w:val="single"/>
        </w:rPr>
        <w:t>characteristics</w:t>
      </w:r>
      <w:r w:rsidRPr="00717BEE">
        <w:rPr>
          <w:u w:val="single"/>
        </w:rPr>
        <w:t xml:space="preserve"> in patients with Griscelli syndrome Type 2</w:t>
      </w:r>
    </w:p>
    <w:p w14:paraId="08890C11" w14:textId="77777777" w:rsidR="00F873F1" w:rsidRDefault="00F873F1"/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88"/>
        <w:gridCol w:w="569"/>
        <w:gridCol w:w="393"/>
        <w:gridCol w:w="882"/>
        <w:gridCol w:w="566"/>
        <w:gridCol w:w="3688"/>
        <w:gridCol w:w="1133"/>
        <w:gridCol w:w="497"/>
        <w:gridCol w:w="497"/>
        <w:gridCol w:w="497"/>
        <w:gridCol w:w="497"/>
        <w:gridCol w:w="2265"/>
        <w:gridCol w:w="566"/>
        <w:gridCol w:w="912"/>
      </w:tblGrid>
      <w:tr w:rsidR="003234DA" w:rsidRPr="00EC3FA3" w14:paraId="4B554CD4" w14:textId="77777777" w:rsidTr="004E37E6">
        <w:tc>
          <w:tcPr>
            <w:tcW w:w="354" w:type="pct"/>
          </w:tcPr>
          <w:p w14:paraId="7C1FAAD6" w14:textId="3BCF6FFF" w:rsidR="00332D62" w:rsidRPr="00710AAE" w:rsidRDefault="00332D62" w:rsidP="00006A84">
            <w:pPr>
              <w:rPr>
                <w:sz w:val="16"/>
                <w:szCs w:val="16"/>
              </w:rPr>
            </w:pPr>
            <w:r w:rsidRPr="00710AAE">
              <w:rPr>
                <w:sz w:val="16"/>
                <w:szCs w:val="16"/>
              </w:rPr>
              <w:t>Patient (Ref)</w:t>
            </w:r>
          </w:p>
        </w:tc>
        <w:tc>
          <w:tcPr>
            <w:tcW w:w="204" w:type="pct"/>
          </w:tcPr>
          <w:p w14:paraId="1FE8FAD1" w14:textId="79645148" w:rsidR="00332D62" w:rsidRPr="00710AAE" w:rsidRDefault="00332D62" w:rsidP="00006A84">
            <w:pPr>
              <w:rPr>
                <w:sz w:val="16"/>
                <w:szCs w:val="16"/>
              </w:rPr>
            </w:pPr>
            <w:r w:rsidRPr="00710AAE">
              <w:rPr>
                <w:sz w:val="16"/>
                <w:szCs w:val="16"/>
              </w:rPr>
              <w:t>Age of onset</w:t>
            </w:r>
          </w:p>
        </w:tc>
        <w:tc>
          <w:tcPr>
            <w:tcW w:w="141" w:type="pct"/>
          </w:tcPr>
          <w:p w14:paraId="65E9D2BE" w14:textId="649E1719" w:rsidR="00332D62" w:rsidRPr="00710AAE" w:rsidRDefault="00332D62" w:rsidP="00006A84">
            <w:pPr>
              <w:rPr>
                <w:sz w:val="16"/>
                <w:szCs w:val="16"/>
              </w:rPr>
            </w:pPr>
            <w:r w:rsidRPr="00710AAE">
              <w:rPr>
                <w:sz w:val="16"/>
                <w:szCs w:val="16"/>
              </w:rPr>
              <w:t>Sex</w:t>
            </w:r>
          </w:p>
        </w:tc>
        <w:tc>
          <w:tcPr>
            <w:tcW w:w="316" w:type="pct"/>
          </w:tcPr>
          <w:p w14:paraId="15C10ECC" w14:textId="4E8D33B6" w:rsidR="00332D62" w:rsidRPr="00710AAE" w:rsidRDefault="00332D62" w:rsidP="00006A84">
            <w:pPr>
              <w:rPr>
                <w:sz w:val="16"/>
                <w:szCs w:val="16"/>
              </w:rPr>
            </w:pPr>
            <w:r w:rsidRPr="00710AAE">
              <w:rPr>
                <w:sz w:val="16"/>
                <w:szCs w:val="16"/>
              </w:rPr>
              <w:t>Ethnicity</w:t>
            </w:r>
          </w:p>
        </w:tc>
        <w:tc>
          <w:tcPr>
            <w:tcW w:w="203" w:type="pct"/>
          </w:tcPr>
          <w:p w14:paraId="132626AF" w14:textId="4864C1FD" w:rsidR="00332D62" w:rsidRPr="00710AAE" w:rsidRDefault="00332D62" w:rsidP="00006A84">
            <w:pPr>
              <w:rPr>
                <w:sz w:val="16"/>
                <w:szCs w:val="16"/>
              </w:rPr>
            </w:pPr>
            <w:r w:rsidRPr="00710AAE">
              <w:rPr>
                <w:sz w:val="16"/>
                <w:szCs w:val="16"/>
              </w:rPr>
              <w:t>Consanguineous</w:t>
            </w:r>
          </w:p>
        </w:tc>
        <w:tc>
          <w:tcPr>
            <w:tcW w:w="1322" w:type="pct"/>
          </w:tcPr>
          <w:p w14:paraId="5646BEBB" w14:textId="2BF4D465" w:rsidR="00332D62" w:rsidRPr="00710AAE" w:rsidRDefault="00D032B0" w:rsidP="00006A84">
            <w:pPr>
              <w:rPr>
                <w:sz w:val="16"/>
                <w:szCs w:val="16"/>
              </w:rPr>
            </w:pPr>
            <w:r w:rsidRPr="00710AAE">
              <w:rPr>
                <w:i/>
                <w:iCs/>
                <w:sz w:val="16"/>
                <w:szCs w:val="16"/>
              </w:rPr>
              <w:t>RAB27A</w:t>
            </w:r>
            <w:r w:rsidRPr="00710AAE">
              <w:rPr>
                <w:sz w:val="16"/>
                <w:szCs w:val="16"/>
              </w:rPr>
              <w:t xml:space="preserve"> variants</w:t>
            </w:r>
            <w:r w:rsidR="001507D3">
              <w:rPr>
                <w:sz w:val="16"/>
                <w:szCs w:val="16"/>
              </w:rPr>
              <w:t>*</w:t>
            </w:r>
            <w:r w:rsidR="00F208A1" w:rsidRPr="00710AAE">
              <w:rPr>
                <w:sz w:val="16"/>
                <w:szCs w:val="16"/>
              </w:rPr>
              <w:t xml:space="preserve"> (hom</w:t>
            </w:r>
            <w:r w:rsidR="00597F45">
              <w:rPr>
                <w:sz w:val="16"/>
                <w:szCs w:val="16"/>
              </w:rPr>
              <w:t>ozygous where 1 variant shown</w:t>
            </w:r>
            <w:r w:rsidR="00F208A1" w:rsidRPr="00710AAE">
              <w:rPr>
                <w:sz w:val="16"/>
                <w:szCs w:val="16"/>
              </w:rPr>
              <w:t xml:space="preserve">) </w:t>
            </w:r>
          </w:p>
        </w:tc>
        <w:tc>
          <w:tcPr>
            <w:tcW w:w="406" w:type="pct"/>
          </w:tcPr>
          <w:p w14:paraId="3ADCEC8F" w14:textId="730995BE" w:rsidR="00332D62" w:rsidRPr="00710AAE" w:rsidRDefault="00332D62" w:rsidP="00006A84">
            <w:pPr>
              <w:rPr>
                <w:sz w:val="16"/>
                <w:szCs w:val="16"/>
              </w:rPr>
            </w:pPr>
            <w:r w:rsidRPr="00710AAE">
              <w:rPr>
                <w:sz w:val="16"/>
                <w:szCs w:val="16"/>
              </w:rPr>
              <w:t>Type of genetic change</w:t>
            </w:r>
          </w:p>
        </w:tc>
        <w:tc>
          <w:tcPr>
            <w:tcW w:w="178" w:type="pct"/>
          </w:tcPr>
          <w:p w14:paraId="19FFFA3C" w14:textId="529F0DB0" w:rsidR="00332D62" w:rsidRPr="00710AAE" w:rsidRDefault="00332D62" w:rsidP="00006A84">
            <w:pPr>
              <w:rPr>
                <w:sz w:val="16"/>
                <w:szCs w:val="16"/>
              </w:rPr>
            </w:pPr>
            <w:r w:rsidRPr="00710AAE">
              <w:rPr>
                <w:sz w:val="16"/>
                <w:szCs w:val="16"/>
              </w:rPr>
              <w:t>Systemic HLH</w:t>
            </w:r>
          </w:p>
        </w:tc>
        <w:tc>
          <w:tcPr>
            <w:tcW w:w="178" w:type="pct"/>
          </w:tcPr>
          <w:p w14:paraId="0C2F87FF" w14:textId="3F572913" w:rsidR="00332D62" w:rsidRPr="00710AAE" w:rsidRDefault="00332D62" w:rsidP="00006A84">
            <w:pPr>
              <w:rPr>
                <w:sz w:val="16"/>
                <w:szCs w:val="16"/>
              </w:rPr>
            </w:pPr>
            <w:r w:rsidRPr="00710AAE">
              <w:rPr>
                <w:sz w:val="16"/>
                <w:szCs w:val="16"/>
              </w:rPr>
              <w:t>CNS HLH</w:t>
            </w:r>
          </w:p>
        </w:tc>
        <w:tc>
          <w:tcPr>
            <w:tcW w:w="178" w:type="pct"/>
          </w:tcPr>
          <w:p w14:paraId="73B4B720" w14:textId="56188F0B" w:rsidR="00332D62" w:rsidRPr="00710AAE" w:rsidRDefault="00332D62" w:rsidP="00006A84">
            <w:pPr>
              <w:rPr>
                <w:sz w:val="16"/>
                <w:szCs w:val="16"/>
              </w:rPr>
            </w:pPr>
            <w:r w:rsidRPr="00710AAE">
              <w:rPr>
                <w:sz w:val="16"/>
                <w:szCs w:val="16"/>
              </w:rPr>
              <w:t>Partial albinism</w:t>
            </w:r>
          </w:p>
        </w:tc>
        <w:tc>
          <w:tcPr>
            <w:tcW w:w="178" w:type="pct"/>
          </w:tcPr>
          <w:p w14:paraId="6F366CC7" w14:textId="4FA224EE" w:rsidR="00332D62" w:rsidRPr="00710AAE" w:rsidRDefault="00332D62" w:rsidP="00006A84">
            <w:pPr>
              <w:rPr>
                <w:sz w:val="16"/>
                <w:szCs w:val="16"/>
              </w:rPr>
            </w:pPr>
            <w:r w:rsidRPr="00710AAE">
              <w:rPr>
                <w:sz w:val="16"/>
                <w:szCs w:val="16"/>
              </w:rPr>
              <w:t>GRA</w:t>
            </w:r>
          </w:p>
        </w:tc>
        <w:tc>
          <w:tcPr>
            <w:tcW w:w="812" w:type="pct"/>
          </w:tcPr>
          <w:p w14:paraId="15F80535" w14:textId="0110F836" w:rsidR="00332D62" w:rsidRPr="00710AAE" w:rsidRDefault="00332D62" w:rsidP="00006A84">
            <w:pPr>
              <w:rPr>
                <w:sz w:val="16"/>
                <w:szCs w:val="16"/>
              </w:rPr>
            </w:pPr>
            <w:r w:rsidRPr="00710AAE">
              <w:rPr>
                <w:sz w:val="16"/>
                <w:szCs w:val="16"/>
              </w:rPr>
              <w:t>Treatment</w:t>
            </w:r>
          </w:p>
        </w:tc>
        <w:tc>
          <w:tcPr>
            <w:tcW w:w="203" w:type="pct"/>
          </w:tcPr>
          <w:p w14:paraId="66EC7FEB" w14:textId="030EE5B8" w:rsidR="00332D62" w:rsidRPr="00710AAE" w:rsidRDefault="00332D62" w:rsidP="00006A84">
            <w:pPr>
              <w:rPr>
                <w:sz w:val="16"/>
                <w:szCs w:val="16"/>
              </w:rPr>
            </w:pPr>
            <w:r w:rsidRPr="00710AAE">
              <w:rPr>
                <w:sz w:val="16"/>
                <w:szCs w:val="16"/>
              </w:rPr>
              <w:t>HSCT</w:t>
            </w:r>
          </w:p>
        </w:tc>
        <w:tc>
          <w:tcPr>
            <w:tcW w:w="327" w:type="pct"/>
          </w:tcPr>
          <w:p w14:paraId="19F44705" w14:textId="7B6627CD" w:rsidR="00332D62" w:rsidRPr="00710AAE" w:rsidRDefault="005D0ED6" w:rsidP="00006A84">
            <w:pPr>
              <w:rPr>
                <w:sz w:val="16"/>
                <w:szCs w:val="16"/>
              </w:rPr>
            </w:pPr>
            <w:r w:rsidRPr="00710AAE">
              <w:rPr>
                <w:sz w:val="16"/>
                <w:szCs w:val="16"/>
              </w:rPr>
              <w:t>Known o</w:t>
            </w:r>
            <w:r w:rsidR="00332D62" w:rsidRPr="00710AAE">
              <w:rPr>
                <w:sz w:val="16"/>
                <w:szCs w:val="16"/>
              </w:rPr>
              <w:t>utcome</w:t>
            </w:r>
            <w:r w:rsidRPr="00710AAE">
              <w:rPr>
                <w:sz w:val="16"/>
                <w:szCs w:val="16"/>
              </w:rPr>
              <w:t>/age</w:t>
            </w:r>
            <w:r w:rsidR="00006A84" w:rsidRPr="00710AAE">
              <w:rPr>
                <w:sz w:val="16"/>
                <w:szCs w:val="16"/>
              </w:rPr>
              <w:t xml:space="preserve"> (y)</w:t>
            </w:r>
          </w:p>
        </w:tc>
      </w:tr>
      <w:tr w:rsidR="003234DA" w:rsidRPr="00EC3FA3" w14:paraId="1158E5D4" w14:textId="77777777" w:rsidTr="004E37E6">
        <w:tc>
          <w:tcPr>
            <w:tcW w:w="354" w:type="pct"/>
          </w:tcPr>
          <w:p w14:paraId="22713BD5" w14:textId="199FD877" w:rsidR="003E5D1B" w:rsidRPr="00EC3FA3" w:rsidRDefault="00D87ACC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3E5D1B" w:rsidRPr="00EC3FA3">
              <w:rPr>
                <w:sz w:val="16"/>
                <w:szCs w:val="16"/>
              </w:rPr>
              <w:t>1</w:t>
            </w:r>
          </w:p>
        </w:tc>
        <w:tc>
          <w:tcPr>
            <w:tcW w:w="204" w:type="pct"/>
          </w:tcPr>
          <w:p w14:paraId="1A335B1D" w14:textId="5718661E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10</w:t>
            </w:r>
          </w:p>
        </w:tc>
        <w:tc>
          <w:tcPr>
            <w:tcW w:w="141" w:type="pct"/>
          </w:tcPr>
          <w:p w14:paraId="6D11138C" w14:textId="21A5833D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76A6DCC5" w14:textId="4D2FDC96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4C54540A" w14:textId="6E754AFC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es</w:t>
            </w:r>
          </w:p>
        </w:tc>
        <w:tc>
          <w:tcPr>
            <w:tcW w:w="1322" w:type="pct"/>
          </w:tcPr>
          <w:p w14:paraId="4327D267" w14:textId="4067F1E6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 xml:space="preserve">c.244C&gt;T, </w:t>
            </w:r>
            <w:proofErr w:type="gramStart"/>
            <w:r w:rsidRPr="00EC3FA3">
              <w:rPr>
                <w:sz w:val="16"/>
                <w:szCs w:val="16"/>
              </w:rPr>
              <w:t>p.R</w:t>
            </w:r>
            <w:proofErr w:type="gramEnd"/>
            <w:r w:rsidRPr="00EC3FA3">
              <w:rPr>
                <w:sz w:val="16"/>
                <w:szCs w:val="16"/>
              </w:rPr>
              <w:t>82C</w:t>
            </w:r>
          </w:p>
        </w:tc>
        <w:tc>
          <w:tcPr>
            <w:tcW w:w="406" w:type="pct"/>
          </w:tcPr>
          <w:p w14:paraId="7130C131" w14:textId="3C1D17BF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6D9B5BF2" w14:textId="2F928EBD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C2338BD" w14:textId="550EA6A9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E826A44" w14:textId="61B5D9EC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67211A1E" w14:textId="1B7A0495" w:rsidR="003E5D1B" w:rsidRPr="00EC3FA3" w:rsidRDefault="009734A5" w:rsidP="00006A8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N/E</w:t>
            </w:r>
          </w:p>
        </w:tc>
        <w:tc>
          <w:tcPr>
            <w:tcW w:w="812" w:type="pct"/>
          </w:tcPr>
          <w:p w14:paraId="7BF3ECFA" w14:textId="2A8C2C78" w:rsidR="003E5D1B" w:rsidRPr="00EC3FA3" w:rsidRDefault="00486C2E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HLH-94, Methylprednisolone, Ruxolitinib</w:t>
            </w:r>
          </w:p>
        </w:tc>
        <w:tc>
          <w:tcPr>
            <w:tcW w:w="203" w:type="pct"/>
          </w:tcPr>
          <w:p w14:paraId="57D72B3B" w14:textId="72A6B00A" w:rsidR="003E5D1B" w:rsidRPr="00EC3FA3" w:rsidRDefault="001507D3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74A24C60" w14:textId="4363E0BD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Died</w:t>
            </w:r>
            <w:r w:rsidR="00F2095C">
              <w:rPr>
                <w:sz w:val="16"/>
                <w:szCs w:val="16"/>
              </w:rPr>
              <w:t>/10</w:t>
            </w:r>
          </w:p>
        </w:tc>
      </w:tr>
      <w:tr w:rsidR="003234DA" w:rsidRPr="00EC3FA3" w14:paraId="7C390212" w14:textId="77777777" w:rsidTr="004E37E6">
        <w:tc>
          <w:tcPr>
            <w:tcW w:w="354" w:type="pct"/>
          </w:tcPr>
          <w:p w14:paraId="1A75BFAC" w14:textId="24401A1C" w:rsidR="003E5D1B" w:rsidRPr="00EC3FA3" w:rsidRDefault="00B4378A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3E5D1B" w:rsidRPr="00EC3FA3">
              <w:rPr>
                <w:sz w:val="16"/>
                <w:szCs w:val="16"/>
              </w:rPr>
              <w:t>2</w:t>
            </w:r>
          </w:p>
        </w:tc>
        <w:tc>
          <w:tcPr>
            <w:tcW w:w="204" w:type="pct"/>
          </w:tcPr>
          <w:p w14:paraId="5CF4CC51" w14:textId="26110574" w:rsidR="003E5D1B" w:rsidRPr="00EC3FA3" w:rsidRDefault="005D0ED6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" w:type="pct"/>
          </w:tcPr>
          <w:p w14:paraId="3246F22A" w14:textId="65A878C0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4550D52E" w14:textId="4AEDBCF6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6FCA79D6" w14:textId="62847F07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es</w:t>
            </w:r>
          </w:p>
        </w:tc>
        <w:tc>
          <w:tcPr>
            <w:tcW w:w="1322" w:type="pct"/>
          </w:tcPr>
          <w:p w14:paraId="66C51670" w14:textId="6EB7DCE5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 xml:space="preserve">c.244C&gt;T, p.R82C </w:t>
            </w:r>
          </w:p>
        </w:tc>
        <w:tc>
          <w:tcPr>
            <w:tcW w:w="406" w:type="pct"/>
          </w:tcPr>
          <w:p w14:paraId="529EC09C" w14:textId="508C2E40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5A813BDC" w14:textId="4C1D8399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2AE24DA6" w14:textId="6EB87076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7280ACB2" w14:textId="2D448090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217B236C" w14:textId="568D55F5" w:rsidR="003E5D1B" w:rsidRPr="00EC3FA3" w:rsidRDefault="009734A5" w:rsidP="00006A8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N/E</w:t>
            </w:r>
          </w:p>
        </w:tc>
        <w:tc>
          <w:tcPr>
            <w:tcW w:w="812" w:type="pct"/>
          </w:tcPr>
          <w:p w14:paraId="0C0AA7BA" w14:textId="6FEB4BEA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-</w:t>
            </w:r>
          </w:p>
        </w:tc>
        <w:tc>
          <w:tcPr>
            <w:tcW w:w="203" w:type="pct"/>
          </w:tcPr>
          <w:p w14:paraId="0FD1349C" w14:textId="565D6449" w:rsidR="003E5D1B" w:rsidRPr="00EC3FA3" w:rsidRDefault="00F2095C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67DBF453" w14:textId="6F5E64E5" w:rsidR="003E5D1B" w:rsidRPr="00EC3FA3" w:rsidRDefault="005D0ED6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Alive/</w:t>
            </w:r>
            <w:r w:rsidR="00D127C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11</w:t>
            </w:r>
          </w:p>
        </w:tc>
      </w:tr>
      <w:tr w:rsidR="003234DA" w:rsidRPr="00EC3FA3" w14:paraId="0B37E97A" w14:textId="77777777" w:rsidTr="004E37E6">
        <w:tc>
          <w:tcPr>
            <w:tcW w:w="354" w:type="pct"/>
          </w:tcPr>
          <w:p w14:paraId="3211584A" w14:textId="4A366595" w:rsidR="003E5D1B" w:rsidRPr="00EC3FA3" w:rsidRDefault="00B4378A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3E5D1B" w:rsidRPr="00EC3FA3">
              <w:rPr>
                <w:sz w:val="16"/>
                <w:szCs w:val="16"/>
              </w:rPr>
              <w:t>3</w:t>
            </w:r>
          </w:p>
        </w:tc>
        <w:tc>
          <w:tcPr>
            <w:tcW w:w="204" w:type="pct"/>
          </w:tcPr>
          <w:p w14:paraId="14D3A881" w14:textId="1DA53166" w:rsidR="003E5D1B" w:rsidRPr="00EC3FA3" w:rsidRDefault="005D0ED6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1" w:type="pct"/>
          </w:tcPr>
          <w:p w14:paraId="5E74CA26" w14:textId="0B2D436E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649631C1" w14:textId="1D7711BF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33EB5DA9" w14:textId="4E63B8E3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es</w:t>
            </w:r>
          </w:p>
        </w:tc>
        <w:tc>
          <w:tcPr>
            <w:tcW w:w="1322" w:type="pct"/>
          </w:tcPr>
          <w:p w14:paraId="417C07A5" w14:textId="1B5714D5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 xml:space="preserve">c.244C&gt;T, </w:t>
            </w:r>
            <w:proofErr w:type="gramStart"/>
            <w:r w:rsidRPr="00EC3FA3">
              <w:rPr>
                <w:sz w:val="16"/>
                <w:szCs w:val="16"/>
              </w:rPr>
              <w:t>p.R</w:t>
            </w:r>
            <w:proofErr w:type="gramEnd"/>
            <w:r w:rsidRPr="00EC3FA3">
              <w:rPr>
                <w:sz w:val="16"/>
                <w:szCs w:val="16"/>
              </w:rPr>
              <w:t>82C</w:t>
            </w:r>
          </w:p>
        </w:tc>
        <w:tc>
          <w:tcPr>
            <w:tcW w:w="406" w:type="pct"/>
          </w:tcPr>
          <w:p w14:paraId="2C9A6A9F" w14:textId="493623EA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4315822C" w14:textId="3D0CB3AE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2B2FBA49" w14:textId="2B55F4BA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1708940D" w14:textId="1B9A473C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6E42A272" w14:textId="12D39447" w:rsidR="003E5D1B" w:rsidRPr="00EC3FA3" w:rsidRDefault="009734A5" w:rsidP="00006A8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N/E</w:t>
            </w:r>
          </w:p>
        </w:tc>
        <w:tc>
          <w:tcPr>
            <w:tcW w:w="812" w:type="pct"/>
          </w:tcPr>
          <w:p w14:paraId="0D5ED34D" w14:textId="35EAF9AE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-</w:t>
            </w:r>
          </w:p>
        </w:tc>
        <w:tc>
          <w:tcPr>
            <w:tcW w:w="203" w:type="pct"/>
          </w:tcPr>
          <w:p w14:paraId="09DCD9F6" w14:textId="5A52708A" w:rsidR="003E5D1B" w:rsidRPr="00EC3FA3" w:rsidRDefault="00F2095C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78A2738D" w14:textId="1351924A" w:rsidR="003E5D1B" w:rsidRPr="00EC3FA3" w:rsidRDefault="005D0ED6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Alive/</w:t>
            </w:r>
            <w:r w:rsidR="00D127C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</w:t>
            </w:r>
          </w:p>
        </w:tc>
      </w:tr>
      <w:tr w:rsidR="003234DA" w:rsidRPr="00EC3FA3" w14:paraId="5D1481D8" w14:textId="77777777" w:rsidTr="004E37E6">
        <w:tc>
          <w:tcPr>
            <w:tcW w:w="354" w:type="pct"/>
          </w:tcPr>
          <w:p w14:paraId="7B04AD88" w14:textId="23E3F4ED" w:rsidR="003E5D1B" w:rsidRPr="00EC3FA3" w:rsidRDefault="00B4378A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3E5D1B" w:rsidRPr="00EC3FA3">
              <w:rPr>
                <w:sz w:val="16"/>
                <w:szCs w:val="16"/>
              </w:rPr>
              <w:t>4</w:t>
            </w:r>
          </w:p>
        </w:tc>
        <w:tc>
          <w:tcPr>
            <w:tcW w:w="204" w:type="pct"/>
          </w:tcPr>
          <w:p w14:paraId="2FC9E13F" w14:textId="723536DF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8</w:t>
            </w:r>
          </w:p>
        </w:tc>
        <w:tc>
          <w:tcPr>
            <w:tcW w:w="141" w:type="pct"/>
          </w:tcPr>
          <w:p w14:paraId="7D822DCB" w14:textId="62809918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1AE007D8" w14:textId="7BF080D5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0914FBA4" w14:textId="21B6F55F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es</w:t>
            </w:r>
          </w:p>
        </w:tc>
        <w:tc>
          <w:tcPr>
            <w:tcW w:w="1322" w:type="pct"/>
          </w:tcPr>
          <w:p w14:paraId="0623BA76" w14:textId="6D94E683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 xml:space="preserve">c.244C&gt;T, </w:t>
            </w:r>
            <w:proofErr w:type="gramStart"/>
            <w:r w:rsidRPr="00EC3FA3">
              <w:rPr>
                <w:sz w:val="16"/>
                <w:szCs w:val="16"/>
              </w:rPr>
              <w:t>p.R</w:t>
            </w:r>
            <w:proofErr w:type="gramEnd"/>
            <w:r w:rsidRPr="00EC3FA3">
              <w:rPr>
                <w:sz w:val="16"/>
                <w:szCs w:val="16"/>
              </w:rPr>
              <w:t>82C</w:t>
            </w:r>
          </w:p>
        </w:tc>
        <w:tc>
          <w:tcPr>
            <w:tcW w:w="406" w:type="pct"/>
          </w:tcPr>
          <w:p w14:paraId="03D501EF" w14:textId="42529E49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64A01170" w14:textId="768F24E4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6BC9E5DA" w14:textId="6C873EE1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765AF20C" w14:textId="1B8427EA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4AFC66B4" w14:textId="521E34E4" w:rsidR="003E5D1B" w:rsidRPr="00EC3FA3" w:rsidRDefault="009734A5" w:rsidP="00006A8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N/E</w:t>
            </w:r>
          </w:p>
        </w:tc>
        <w:tc>
          <w:tcPr>
            <w:tcW w:w="812" w:type="pct"/>
          </w:tcPr>
          <w:p w14:paraId="4FFCDE4F" w14:textId="5958601C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-</w:t>
            </w:r>
          </w:p>
        </w:tc>
        <w:tc>
          <w:tcPr>
            <w:tcW w:w="203" w:type="pct"/>
          </w:tcPr>
          <w:p w14:paraId="32E94B26" w14:textId="5BF70473" w:rsidR="003E5D1B" w:rsidRPr="00EC3FA3" w:rsidRDefault="00F2095C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3AF4D176" w14:textId="3B65E658" w:rsidR="003E5D1B" w:rsidRPr="00EC3FA3" w:rsidRDefault="005D0ED6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Alive/</w:t>
            </w:r>
            <w:r w:rsidR="00D127C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</w:t>
            </w:r>
          </w:p>
        </w:tc>
      </w:tr>
      <w:tr w:rsidR="003234DA" w:rsidRPr="00EC3FA3" w14:paraId="7E83DC41" w14:textId="77777777" w:rsidTr="004E37E6">
        <w:tc>
          <w:tcPr>
            <w:tcW w:w="354" w:type="pct"/>
          </w:tcPr>
          <w:p w14:paraId="5121BE4A" w14:textId="7B37DBDF" w:rsidR="003E5D1B" w:rsidRPr="00EC3FA3" w:rsidRDefault="00B4378A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3E5D1B" w:rsidRPr="00EC3FA3">
              <w:rPr>
                <w:sz w:val="16"/>
                <w:szCs w:val="16"/>
              </w:rPr>
              <w:t>5</w:t>
            </w:r>
          </w:p>
        </w:tc>
        <w:tc>
          <w:tcPr>
            <w:tcW w:w="204" w:type="pct"/>
          </w:tcPr>
          <w:p w14:paraId="168DFF6B" w14:textId="7E870AA2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4</w:t>
            </w:r>
          </w:p>
        </w:tc>
        <w:tc>
          <w:tcPr>
            <w:tcW w:w="141" w:type="pct"/>
          </w:tcPr>
          <w:p w14:paraId="608C59E0" w14:textId="7A7E0827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0360D473" w14:textId="548B7146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34C2ECBC" w14:textId="02782A68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es</w:t>
            </w:r>
          </w:p>
        </w:tc>
        <w:tc>
          <w:tcPr>
            <w:tcW w:w="1322" w:type="pct"/>
          </w:tcPr>
          <w:p w14:paraId="3500C18A" w14:textId="2C1FF11D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 xml:space="preserve">c.244C&gt;T, </w:t>
            </w:r>
            <w:proofErr w:type="gramStart"/>
            <w:r w:rsidRPr="00EC3FA3">
              <w:rPr>
                <w:sz w:val="16"/>
                <w:szCs w:val="16"/>
              </w:rPr>
              <w:t>p.R</w:t>
            </w:r>
            <w:proofErr w:type="gramEnd"/>
            <w:r w:rsidRPr="00EC3FA3">
              <w:rPr>
                <w:sz w:val="16"/>
                <w:szCs w:val="16"/>
              </w:rPr>
              <w:t>82C</w:t>
            </w:r>
          </w:p>
        </w:tc>
        <w:tc>
          <w:tcPr>
            <w:tcW w:w="406" w:type="pct"/>
          </w:tcPr>
          <w:p w14:paraId="790D8B6B" w14:textId="64E01CBB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17AA823B" w14:textId="04BB3091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0352DCBE" w14:textId="1C42DD1B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1CEB0731" w14:textId="4C2911A6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7F7FB60B" w14:textId="0B85906A" w:rsidR="003E5D1B" w:rsidRPr="00EC3FA3" w:rsidRDefault="009734A5" w:rsidP="00006A8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N/E</w:t>
            </w:r>
          </w:p>
        </w:tc>
        <w:tc>
          <w:tcPr>
            <w:tcW w:w="812" w:type="pct"/>
          </w:tcPr>
          <w:p w14:paraId="6177D3A2" w14:textId="6102A785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-</w:t>
            </w:r>
          </w:p>
        </w:tc>
        <w:tc>
          <w:tcPr>
            <w:tcW w:w="203" w:type="pct"/>
          </w:tcPr>
          <w:p w14:paraId="4CFECFA2" w14:textId="200005B8" w:rsidR="003E5D1B" w:rsidRPr="00EC3FA3" w:rsidRDefault="00F2095C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66705543" w14:textId="4F42800E" w:rsidR="003E5D1B" w:rsidRPr="00EC3FA3" w:rsidRDefault="005D0ED6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Alive/</w:t>
            </w:r>
            <w:r w:rsidR="00D127C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</w:t>
            </w:r>
          </w:p>
        </w:tc>
      </w:tr>
      <w:tr w:rsidR="003234DA" w:rsidRPr="00EC3FA3" w14:paraId="66AFB908" w14:textId="77777777" w:rsidTr="004E37E6">
        <w:tc>
          <w:tcPr>
            <w:tcW w:w="354" w:type="pct"/>
          </w:tcPr>
          <w:p w14:paraId="23A59F8D" w14:textId="28FAE78F" w:rsidR="003E5D1B" w:rsidRPr="00EC3FA3" w:rsidRDefault="00B4378A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3E5D1B" w:rsidRPr="00EC3FA3">
              <w:rPr>
                <w:sz w:val="16"/>
                <w:szCs w:val="16"/>
              </w:rPr>
              <w:t>6</w:t>
            </w:r>
          </w:p>
        </w:tc>
        <w:tc>
          <w:tcPr>
            <w:tcW w:w="204" w:type="pct"/>
          </w:tcPr>
          <w:p w14:paraId="23E6BA78" w14:textId="227A4E6D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5m</w:t>
            </w:r>
          </w:p>
        </w:tc>
        <w:tc>
          <w:tcPr>
            <w:tcW w:w="141" w:type="pct"/>
          </w:tcPr>
          <w:p w14:paraId="658C43B1" w14:textId="500BC996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510DBCAF" w14:textId="5724E824" w:rsidR="003E5D1B" w:rsidRPr="00EC3FA3" w:rsidRDefault="0055166A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Italian</w:t>
            </w:r>
          </w:p>
        </w:tc>
        <w:tc>
          <w:tcPr>
            <w:tcW w:w="203" w:type="pct"/>
          </w:tcPr>
          <w:p w14:paraId="170C682F" w14:textId="0927C18D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1322" w:type="pct"/>
          </w:tcPr>
          <w:p w14:paraId="5205880C" w14:textId="3D481A0E" w:rsidR="003E5D1B" w:rsidRPr="00EC3FA3" w:rsidRDefault="003F7727" w:rsidP="00006A84">
            <w:pPr>
              <w:rPr>
                <w:sz w:val="16"/>
                <w:szCs w:val="16"/>
              </w:rPr>
            </w:pPr>
            <w:r w:rsidRPr="003F7727">
              <w:rPr>
                <w:sz w:val="16"/>
                <w:szCs w:val="16"/>
              </w:rPr>
              <w:t xml:space="preserve">c.514–518delCAAGC, </w:t>
            </w:r>
            <w:proofErr w:type="gramStart"/>
            <w:r w:rsidRPr="003F7727">
              <w:rPr>
                <w:sz w:val="16"/>
                <w:szCs w:val="16"/>
              </w:rPr>
              <w:t>p.Q</w:t>
            </w:r>
            <w:proofErr w:type="gramEnd"/>
            <w:r w:rsidRPr="003F7727">
              <w:rPr>
                <w:sz w:val="16"/>
                <w:szCs w:val="16"/>
              </w:rPr>
              <w:t>172NfsX2</w:t>
            </w:r>
          </w:p>
        </w:tc>
        <w:tc>
          <w:tcPr>
            <w:tcW w:w="406" w:type="pct"/>
          </w:tcPr>
          <w:p w14:paraId="39411E4F" w14:textId="508287E9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12349066" w14:textId="25D26B8A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0594486A" w14:textId="10C40736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24AAB631" w14:textId="460BB445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41C4BAB" w14:textId="38776ED2" w:rsidR="003E5D1B" w:rsidRPr="00EC3FA3" w:rsidRDefault="009734A5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0C8FBF1C" w14:textId="11F26D10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-</w:t>
            </w:r>
          </w:p>
        </w:tc>
        <w:tc>
          <w:tcPr>
            <w:tcW w:w="203" w:type="pct"/>
          </w:tcPr>
          <w:p w14:paraId="01A33C70" w14:textId="0F536181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6E524F0E" w14:textId="1A16CA28" w:rsidR="003E5D1B" w:rsidRPr="00EC3FA3" w:rsidRDefault="005D0ED6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Alive/</w:t>
            </w:r>
            <w:r w:rsidR="008B409D">
              <w:rPr>
                <w:sz w:val="16"/>
                <w:szCs w:val="16"/>
              </w:rPr>
              <w:t xml:space="preserve"> 10</w:t>
            </w:r>
          </w:p>
        </w:tc>
      </w:tr>
      <w:tr w:rsidR="003234DA" w:rsidRPr="00EC3FA3" w14:paraId="19EE07EE" w14:textId="77777777" w:rsidTr="004E37E6">
        <w:tc>
          <w:tcPr>
            <w:tcW w:w="354" w:type="pct"/>
          </w:tcPr>
          <w:p w14:paraId="7E5A5154" w14:textId="3C922201" w:rsidR="003E5D1B" w:rsidRPr="00EC3FA3" w:rsidRDefault="00B4378A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3E5D1B" w:rsidRPr="00EC3FA3">
              <w:rPr>
                <w:sz w:val="16"/>
                <w:szCs w:val="16"/>
              </w:rPr>
              <w:t>7</w:t>
            </w:r>
          </w:p>
        </w:tc>
        <w:tc>
          <w:tcPr>
            <w:tcW w:w="204" w:type="pct"/>
          </w:tcPr>
          <w:p w14:paraId="69EEF328" w14:textId="54F39D89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11</w:t>
            </w:r>
          </w:p>
        </w:tc>
        <w:tc>
          <w:tcPr>
            <w:tcW w:w="141" w:type="pct"/>
          </w:tcPr>
          <w:p w14:paraId="0EF33840" w14:textId="6F415E6C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23C1A640" w14:textId="7EFB4BAF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British</w:t>
            </w:r>
          </w:p>
        </w:tc>
        <w:tc>
          <w:tcPr>
            <w:tcW w:w="203" w:type="pct"/>
          </w:tcPr>
          <w:p w14:paraId="5713A52A" w14:textId="2B6CD4AD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1322" w:type="pct"/>
          </w:tcPr>
          <w:p w14:paraId="27B413C7" w14:textId="5121B56E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c.259G&gt;C, pA87P, c550C&gt;T p.R184</w:t>
            </w:r>
            <w:r>
              <w:rPr>
                <w:sz w:val="16"/>
                <w:szCs w:val="16"/>
              </w:rPr>
              <w:t>*</w:t>
            </w:r>
            <w:r w:rsidRPr="00EC3FA3">
              <w:rPr>
                <w:sz w:val="16"/>
                <w:szCs w:val="16"/>
              </w:rPr>
              <w:t xml:space="preserve"> (c.h)</w:t>
            </w:r>
          </w:p>
        </w:tc>
        <w:tc>
          <w:tcPr>
            <w:tcW w:w="406" w:type="pct"/>
          </w:tcPr>
          <w:p w14:paraId="426772C3" w14:textId="08C87B17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15AA88E5" w14:textId="4E57AA62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4A527BCD" w14:textId="71404FBF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96453AB" w14:textId="04A37B90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8EAAC0C" w14:textId="7E1EE5AA" w:rsidR="003E5D1B" w:rsidRPr="00EC3FA3" w:rsidRDefault="009734A5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5DD73BE6" w14:textId="1C4EC2DA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-</w:t>
            </w:r>
          </w:p>
        </w:tc>
        <w:tc>
          <w:tcPr>
            <w:tcW w:w="203" w:type="pct"/>
          </w:tcPr>
          <w:p w14:paraId="2521C3FE" w14:textId="533E94D0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1B68AE28" w14:textId="3C3C030C" w:rsidR="003E5D1B" w:rsidRPr="00EC3FA3" w:rsidRDefault="005D0ED6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Alive/</w:t>
            </w:r>
            <w:r w:rsidR="00D127C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</w:t>
            </w:r>
            <w:r w:rsidR="008B409D">
              <w:rPr>
                <w:sz w:val="16"/>
                <w:szCs w:val="16"/>
              </w:rPr>
              <w:t>8</w:t>
            </w:r>
          </w:p>
        </w:tc>
      </w:tr>
      <w:tr w:rsidR="003234DA" w:rsidRPr="00EC3FA3" w14:paraId="1F17744E" w14:textId="77777777" w:rsidTr="004E37E6">
        <w:tc>
          <w:tcPr>
            <w:tcW w:w="354" w:type="pct"/>
          </w:tcPr>
          <w:p w14:paraId="5BB2EF4E" w14:textId="4D2F5E06" w:rsidR="003E5D1B" w:rsidRPr="00EC3FA3" w:rsidRDefault="00B4378A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3E5D1B" w:rsidRPr="00EC3FA3">
              <w:rPr>
                <w:sz w:val="16"/>
                <w:szCs w:val="16"/>
              </w:rPr>
              <w:t>8</w:t>
            </w:r>
          </w:p>
        </w:tc>
        <w:tc>
          <w:tcPr>
            <w:tcW w:w="204" w:type="pct"/>
          </w:tcPr>
          <w:p w14:paraId="7A9365DD" w14:textId="5BF9E3F7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3.8</w:t>
            </w:r>
          </w:p>
        </w:tc>
        <w:tc>
          <w:tcPr>
            <w:tcW w:w="141" w:type="pct"/>
          </w:tcPr>
          <w:p w14:paraId="03B7CA06" w14:textId="39D05AC2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3CCDE9AC" w14:textId="769CD403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Pakistani</w:t>
            </w:r>
          </w:p>
        </w:tc>
        <w:tc>
          <w:tcPr>
            <w:tcW w:w="203" w:type="pct"/>
          </w:tcPr>
          <w:p w14:paraId="428A4CBE" w14:textId="6951B225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es</w:t>
            </w:r>
          </w:p>
        </w:tc>
        <w:tc>
          <w:tcPr>
            <w:tcW w:w="1322" w:type="pct"/>
          </w:tcPr>
          <w:p w14:paraId="4EAEE605" w14:textId="1D216C04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c.239+1G&gt;T</w:t>
            </w:r>
          </w:p>
        </w:tc>
        <w:tc>
          <w:tcPr>
            <w:tcW w:w="406" w:type="pct"/>
          </w:tcPr>
          <w:p w14:paraId="26BB3538" w14:textId="209D1D88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Splice site</w:t>
            </w:r>
          </w:p>
        </w:tc>
        <w:tc>
          <w:tcPr>
            <w:tcW w:w="178" w:type="pct"/>
          </w:tcPr>
          <w:p w14:paraId="76F5724B" w14:textId="1ADFC714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12E95FE" w14:textId="7A1CBD47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33CF6BC" w14:textId="6DAACD15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4D24C62" w14:textId="5CAE458C" w:rsidR="003E5D1B" w:rsidRPr="00EC3FA3" w:rsidRDefault="009734A5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52C92D62" w14:textId="61AE3150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HLH-94, etoposide, dexamethasone, anakinra, alemtuzumab</w:t>
            </w:r>
          </w:p>
        </w:tc>
        <w:tc>
          <w:tcPr>
            <w:tcW w:w="203" w:type="pct"/>
          </w:tcPr>
          <w:p w14:paraId="0ADEE405" w14:textId="175E7010" w:rsidR="003E5D1B" w:rsidRPr="00EC3FA3" w:rsidRDefault="003E5D1B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23DE3802" w14:textId="3941DC0E" w:rsidR="003E5D1B" w:rsidRPr="00EC3FA3" w:rsidRDefault="008B409D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Alive/ 6</w:t>
            </w:r>
          </w:p>
        </w:tc>
      </w:tr>
      <w:tr w:rsidR="003234DA" w:rsidRPr="00EC3FA3" w14:paraId="1A50686F" w14:textId="77777777" w:rsidTr="004E37E6">
        <w:tc>
          <w:tcPr>
            <w:tcW w:w="354" w:type="pct"/>
          </w:tcPr>
          <w:p w14:paraId="0BEA5F2C" w14:textId="4412C0BB" w:rsidR="00D127C1" w:rsidRPr="00EC3FA3" w:rsidRDefault="000C18A0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P9 </w:t>
            </w:r>
            <w:r w:rsidR="00D127C1">
              <w:rPr>
                <w:sz w:val="16"/>
                <w:szCs w:val="16"/>
              </w:rPr>
              <w:fldChar w:fldCharType="begin">
                <w:fldData xml:space="preserve">PEVuZE5vdGU+PENpdGU+PEF1dGhvcj5NZWV0aHM8L0F1dGhvcj48WWVhcj4yMDEwPC9ZZWFyPjxS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</w:fldData>
              </w:fldChar>
            </w:r>
            <w:r w:rsidR="00D127C1">
              <w:rPr>
                <w:sz w:val="16"/>
                <w:szCs w:val="16"/>
              </w:rPr>
              <w:instrText xml:space="preserve"> ADDIN EN.CITE </w:instrText>
            </w:r>
            <w:r w:rsidR="00D127C1">
              <w:rPr>
                <w:sz w:val="16"/>
                <w:szCs w:val="16"/>
              </w:rPr>
              <w:fldChar w:fldCharType="begin">
                <w:fldData xml:space="preserve">PEVuZE5vdGU+PENpdGU+PEF1dGhvcj5NZWV0aHM8L0F1dGhvcj48WWVhcj4yMDEwPC9ZZWFyPjxS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</w:fldData>
              </w:fldChar>
            </w:r>
            <w:r w:rsidR="00D127C1">
              <w:rPr>
                <w:sz w:val="16"/>
                <w:szCs w:val="16"/>
              </w:rPr>
              <w:instrText xml:space="preserve"> ADDIN EN.CITE.DATA </w:instrText>
            </w:r>
            <w:r w:rsidR="00D127C1">
              <w:rPr>
                <w:sz w:val="16"/>
                <w:szCs w:val="16"/>
              </w:rPr>
            </w:r>
            <w:r w:rsidR="00D127C1">
              <w:rPr>
                <w:sz w:val="16"/>
                <w:szCs w:val="16"/>
              </w:rPr>
              <w:fldChar w:fldCharType="end"/>
            </w:r>
            <w:r w:rsidR="00D127C1">
              <w:rPr>
                <w:sz w:val="16"/>
                <w:szCs w:val="16"/>
              </w:rPr>
            </w:r>
            <w:r w:rsidR="00D127C1">
              <w:rPr>
                <w:sz w:val="16"/>
                <w:szCs w:val="16"/>
              </w:rPr>
              <w:fldChar w:fldCharType="separate"/>
            </w:r>
            <w:r w:rsidR="00D127C1">
              <w:rPr>
                <w:noProof/>
                <w:sz w:val="16"/>
                <w:szCs w:val="16"/>
              </w:rPr>
              <w:t>[1]</w:t>
            </w:r>
            <w:r w:rsidR="00D127C1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3951C312" w14:textId="505B8533" w:rsidR="00D127C1" w:rsidRPr="00EC3FA3" w:rsidRDefault="00D127C1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2.5m</w:t>
            </w:r>
          </w:p>
        </w:tc>
        <w:tc>
          <w:tcPr>
            <w:tcW w:w="141" w:type="pct"/>
          </w:tcPr>
          <w:p w14:paraId="10B56A33" w14:textId="08C61F2C" w:rsidR="00D127C1" w:rsidRPr="00EC3FA3" w:rsidRDefault="00D127C1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1AB7E625" w14:textId="33A69667" w:rsidR="00D127C1" w:rsidRPr="00EC3FA3" w:rsidRDefault="00D127C1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Swedish</w:t>
            </w:r>
          </w:p>
        </w:tc>
        <w:tc>
          <w:tcPr>
            <w:tcW w:w="203" w:type="pct"/>
          </w:tcPr>
          <w:p w14:paraId="1C04D516" w14:textId="47575B02" w:rsidR="00D127C1" w:rsidRPr="00747E01" w:rsidRDefault="00D127C1" w:rsidP="00006A8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006F76F3" w14:textId="06249BA9" w:rsidR="00D127C1" w:rsidRPr="00EC3FA3" w:rsidRDefault="00D127C1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c.239G&gt;C, p.R80T, c</w:t>
            </w:r>
            <w:r w:rsidR="00B95042">
              <w:rPr>
                <w:sz w:val="16"/>
                <w:szCs w:val="16"/>
              </w:rPr>
              <w:t>.</w:t>
            </w:r>
            <w:r w:rsidRPr="00EC3FA3">
              <w:rPr>
                <w:sz w:val="16"/>
                <w:szCs w:val="16"/>
              </w:rPr>
              <w:t>550C&gt;T p.R184</w:t>
            </w:r>
            <w:r>
              <w:rPr>
                <w:sz w:val="16"/>
                <w:szCs w:val="16"/>
              </w:rPr>
              <w:t>*</w:t>
            </w:r>
            <w:r w:rsidRPr="00EC3FA3">
              <w:rPr>
                <w:sz w:val="16"/>
                <w:szCs w:val="16"/>
              </w:rPr>
              <w:t xml:space="preserve"> (c.h)</w:t>
            </w:r>
          </w:p>
        </w:tc>
        <w:tc>
          <w:tcPr>
            <w:tcW w:w="406" w:type="pct"/>
          </w:tcPr>
          <w:p w14:paraId="4F330678" w14:textId="51A49D51" w:rsidR="00D127C1" w:rsidRPr="00EC3FA3" w:rsidRDefault="00633B97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Missense,</w:t>
            </w:r>
            <w:r w:rsidR="003234DA">
              <w:rPr>
                <w:sz w:val="16"/>
                <w:szCs w:val="16"/>
              </w:rPr>
              <w:t xml:space="preserve"> </w:t>
            </w:r>
            <w:r w:rsidR="00D127C1"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738BFA4A" w14:textId="07145EA5" w:rsidR="00D127C1" w:rsidRPr="003E5D1B" w:rsidRDefault="00D127C1" w:rsidP="00006A84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C0DE63D" w14:textId="337F9644" w:rsidR="00D127C1" w:rsidRPr="003E5D1B" w:rsidRDefault="00D127C1" w:rsidP="00006A84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C4687A8" w14:textId="40B47CA1" w:rsidR="00D127C1" w:rsidRPr="003E5D1B" w:rsidRDefault="00D127C1" w:rsidP="00006A84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8CEF52C" w14:textId="6580C342" w:rsidR="00D127C1" w:rsidRPr="00EC3FA3" w:rsidRDefault="009734A5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16A07B38" w14:textId="7A0DEC79" w:rsidR="00D127C1" w:rsidRPr="003E5D1B" w:rsidRDefault="00D127C1" w:rsidP="00006A84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HLH-94, ITMTX</w:t>
            </w:r>
          </w:p>
        </w:tc>
        <w:tc>
          <w:tcPr>
            <w:tcW w:w="203" w:type="pct"/>
          </w:tcPr>
          <w:p w14:paraId="25A3CBD7" w14:textId="463CE10C" w:rsidR="00D127C1" w:rsidRPr="00B565D1" w:rsidRDefault="00D127C1" w:rsidP="00006A84">
            <w:pPr>
              <w:rPr>
                <w:sz w:val="16"/>
                <w:szCs w:val="16"/>
              </w:rPr>
            </w:pPr>
            <w:r w:rsidRPr="00B565D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17CFCF4D" w14:textId="7C71720F" w:rsidR="00D127C1" w:rsidRPr="00D127C1" w:rsidRDefault="00D127C1" w:rsidP="00006A84">
            <w:pPr>
              <w:rPr>
                <w:sz w:val="16"/>
                <w:szCs w:val="16"/>
              </w:rPr>
            </w:pPr>
            <w:r w:rsidRPr="00D127C1">
              <w:rPr>
                <w:color w:val="000000"/>
                <w:sz w:val="16"/>
                <w:szCs w:val="16"/>
              </w:rPr>
              <w:t>Alive/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D127C1">
              <w:rPr>
                <w:color w:val="000000"/>
                <w:sz w:val="16"/>
                <w:szCs w:val="16"/>
              </w:rPr>
              <w:t>7</w:t>
            </w:r>
          </w:p>
        </w:tc>
      </w:tr>
      <w:tr w:rsidR="003234DA" w:rsidRPr="00EC3FA3" w14:paraId="359D8571" w14:textId="77777777" w:rsidTr="004E37E6">
        <w:tc>
          <w:tcPr>
            <w:tcW w:w="354" w:type="pct"/>
          </w:tcPr>
          <w:p w14:paraId="19C32B4A" w14:textId="2D669BA5" w:rsidR="00633B97" w:rsidRPr="00EC3FA3" w:rsidRDefault="000C18A0" w:rsidP="00633B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P10 </w:t>
            </w:r>
            <w:r w:rsidR="00633B97">
              <w:rPr>
                <w:sz w:val="16"/>
                <w:szCs w:val="16"/>
              </w:rPr>
              <w:fldChar w:fldCharType="begin">
                <w:fldData xml:space="preserve">PEVuZE5vdGU+PENpdGU+PEF1dGhvcj5NZWV0aHM8L0F1dGhvcj48WWVhcj4yMDEwPC9ZZWFyPjxS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</w:fldData>
              </w:fldChar>
            </w:r>
            <w:r w:rsidR="00633B97">
              <w:rPr>
                <w:sz w:val="16"/>
                <w:szCs w:val="16"/>
              </w:rPr>
              <w:instrText xml:space="preserve"> ADDIN EN.CITE </w:instrText>
            </w:r>
            <w:r w:rsidR="00633B97">
              <w:rPr>
                <w:sz w:val="16"/>
                <w:szCs w:val="16"/>
              </w:rPr>
              <w:fldChar w:fldCharType="begin">
                <w:fldData xml:space="preserve">PEVuZE5vdGU+PENpdGU+PEF1dGhvcj5NZWV0aHM8L0F1dGhvcj48WWVhcj4yMDEwPC9ZZWFyPjxS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</w:fldData>
              </w:fldChar>
            </w:r>
            <w:r w:rsidR="00633B97">
              <w:rPr>
                <w:sz w:val="16"/>
                <w:szCs w:val="16"/>
              </w:rPr>
              <w:instrText xml:space="preserve"> ADDIN EN.CITE.DATA </w:instrText>
            </w:r>
            <w:r w:rsidR="00633B97">
              <w:rPr>
                <w:sz w:val="16"/>
                <w:szCs w:val="16"/>
              </w:rPr>
            </w:r>
            <w:r w:rsidR="00633B97">
              <w:rPr>
                <w:sz w:val="16"/>
                <w:szCs w:val="16"/>
              </w:rPr>
              <w:fldChar w:fldCharType="end"/>
            </w:r>
            <w:r w:rsidR="00633B97">
              <w:rPr>
                <w:sz w:val="16"/>
                <w:szCs w:val="16"/>
              </w:rPr>
            </w:r>
            <w:r w:rsidR="00633B97">
              <w:rPr>
                <w:sz w:val="16"/>
                <w:szCs w:val="16"/>
              </w:rPr>
              <w:fldChar w:fldCharType="separate"/>
            </w:r>
            <w:r w:rsidR="00633B97">
              <w:rPr>
                <w:noProof/>
                <w:sz w:val="16"/>
                <w:szCs w:val="16"/>
              </w:rPr>
              <w:t>[1]</w:t>
            </w:r>
            <w:r w:rsidR="00633B9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6F607BDD" w14:textId="6211D9DB" w:rsidR="00633B97" w:rsidRPr="00EC3FA3" w:rsidRDefault="00633B97" w:rsidP="00633B97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2m</w:t>
            </w:r>
          </w:p>
        </w:tc>
        <w:tc>
          <w:tcPr>
            <w:tcW w:w="141" w:type="pct"/>
          </w:tcPr>
          <w:p w14:paraId="637CC026" w14:textId="26F94426" w:rsidR="00633B97" w:rsidRPr="00EC3FA3" w:rsidRDefault="00633B97" w:rsidP="00633B97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43E45D2D" w14:textId="43B83454" w:rsidR="00633B97" w:rsidRPr="00EC3FA3" w:rsidRDefault="00633B97" w:rsidP="00633B97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Swedish</w:t>
            </w:r>
          </w:p>
        </w:tc>
        <w:tc>
          <w:tcPr>
            <w:tcW w:w="203" w:type="pct"/>
          </w:tcPr>
          <w:p w14:paraId="2AD76C5A" w14:textId="481C5B51" w:rsidR="00633B97" w:rsidRPr="00747E01" w:rsidRDefault="00633B97" w:rsidP="00633B97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25648CD7" w14:textId="01D53B48" w:rsidR="00633B97" w:rsidRPr="00EC3FA3" w:rsidRDefault="00633B97" w:rsidP="00633B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c.239G&gt;C, p.R80T, c.</w:t>
            </w:r>
            <w:r w:rsidRPr="00EC3FA3">
              <w:rPr>
                <w:sz w:val="16"/>
                <w:szCs w:val="16"/>
              </w:rPr>
              <w:t>550C&gt;T p.R184</w:t>
            </w:r>
            <w:r>
              <w:rPr>
                <w:sz w:val="16"/>
                <w:szCs w:val="16"/>
              </w:rPr>
              <w:t>*</w:t>
            </w:r>
            <w:r w:rsidRPr="00EC3FA3">
              <w:rPr>
                <w:sz w:val="16"/>
                <w:szCs w:val="16"/>
              </w:rPr>
              <w:t xml:space="preserve"> (c.h)</w:t>
            </w:r>
          </w:p>
        </w:tc>
        <w:tc>
          <w:tcPr>
            <w:tcW w:w="406" w:type="pct"/>
          </w:tcPr>
          <w:p w14:paraId="1D7BED46" w14:textId="3334066A" w:rsidR="00633B97" w:rsidRPr="00EC3FA3" w:rsidRDefault="00633B97" w:rsidP="00633B97">
            <w:pPr>
              <w:rPr>
                <w:sz w:val="16"/>
                <w:szCs w:val="16"/>
              </w:rPr>
            </w:pPr>
            <w:r w:rsidRPr="00F354BE">
              <w:rPr>
                <w:sz w:val="16"/>
                <w:szCs w:val="16"/>
              </w:rPr>
              <w:t>Missense,</w:t>
            </w:r>
            <w:r w:rsidR="003234DA">
              <w:rPr>
                <w:sz w:val="16"/>
                <w:szCs w:val="16"/>
              </w:rPr>
              <w:t xml:space="preserve"> </w:t>
            </w:r>
            <w:r w:rsidRPr="00F354BE"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364A4FC0" w14:textId="671E02BB" w:rsidR="00633B97" w:rsidRPr="003E5D1B" w:rsidRDefault="00633B97" w:rsidP="00633B97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BE250DD" w14:textId="055B9C66" w:rsidR="00633B97" w:rsidRPr="003E5D1B" w:rsidRDefault="00633B97" w:rsidP="00633B97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4451F81" w14:textId="268BAE14" w:rsidR="00633B97" w:rsidRPr="003E5D1B" w:rsidRDefault="00633B97" w:rsidP="00633B97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AD65CF3" w14:textId="16C86B56" w:rsidR="00633B97" w:rsidRPr="00EC3FA3" w:rsidRDefault="009734A5" w:rsidP="00633B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4CB89BE3" w14:textId="0335E0F0" w:rsidR="00633B97" w:rsidRPr="003E5D1B" w:rsidRDefault="00633B97" w:rsidP="00633B97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HLH-94</w:t>
            </w:r>
          </w:p>
        </w:tc>
        <w:tc>
          <w:tcPr>
            <w:tcW w:w="203" w:type="pct"/>
          </w:tcPr>
          <w:p w14:paraId="6141237D" w14:textId="28926B11" w:rsidR="00633B97" w:rsidRPr="00B565D1" w:rsidRDefault="00633B97" w:rsidP="00633B97">
            <w:pPr>
              <w:rPr>
                <w:sz w:val="16"/>
                <w:szCs w:val="16"/>
              </w:rPr>
            </w:pPr>
            <w:r w:rsidRPr="00B565D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1AFB4BF4" w14:textId="27319A5E" w:rsidR="00633B97" w:rsidRPr="00D127C1" w:rsidRDefault="00633B97" w:rsidP="00633B97">
            <w:pPr>
              <w:rPr>
                <w:sz w:val="16"/>
                <w:szCs w:val="16"/>
              </w:rPr>
            </w:pPr>
            <w:r w:rsidRPr="00D127C1">
              <w:rPr>
                <w:color w:val="000000"/>
                <w:sz w:val="16"/>
                <w:szCs w:val="16"/>
              </w:rPr>
              <w:t>Alive/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D127C1">
              <w:rPr>
                <w:color w:val="000000"/>
                <w:sz w:val="16"/>
                <w:szCs w:val="16"/>
              </w:rPr>
              <w:t>2</w:t>
            </w:r>
          </w:p>
        </w:tc>
      </w:tr>
      <w:tr w:rsidR="002E51BB" w:rsidRPr="00EC3FA3" w14:paraId="58EAAE92" w14:textId="77777777" w:rsidTr="004E37E6">
        <w:tc>
          <w:tcPr>
            <w:tcW w:w="354" w:type="pct"/>
          </w:tcPr>
          <w:p w14:paraId="7715038F" w14:textId="2F1F0B76" w:rsidR="00633B97" w:rsidRPr="00EC3FA3" w:rsidRDefault="000C18A0" w:rsidP="00633B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P11 </w:t>
            </w:r>
            <w:r w:rsidR="00633B97">
              <w:rPr>
                <w:sz w:val="16"/>
                <w:szCs w:val="16"/>
              </w:rPr>
              <w:fldChar w:fldCharType="begin">
                <w:fldData xml:space="preserve">PEVuZE5vdGU+PENpdGU+PEF1dGhvcj5NZWV0aHM8L0F1dGhvcj48WWVhcj4yMDEwPC9ZZWFyPjxS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</w:fldData>
              </w:fldChar>
            </w:r>
            <w:r w:rsidR="00633B97">
              <w:rPr>
                <w:sz w:val="16"/>
                <w:szCs w:val="16"/>
              </w:rPr>
              <w:instrText xml:space="preserve"> ADDIN EN.CITE </w:instrText>
            </w:r>
            <w:r w:rsidR="00633B97">
              <w:rPr>
                <w:sz w:val="16"/>
                <w:szCs w:val="16"/>
              </w:rPr>
              <w:fldChar w:fldCharType="begin">
                <w:fldData xml:space="preserve">PEVuZE5vdGU+PENpdGU+PEF1dGhvcj5NZWV0aHM8L0F1dGhvcj48WWVhcj4yMDEwPC9ZZWFyPjxS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</w:fldData>
              </w:fldChar>
            </w:r>
            <w:r w:rsidR="00633B97">
              <w:rPr>
                <w:sz w:val="16"/>
                <w:szCs w:val="16"/>
              </w:rPr>
              <w:instrText xml:space="preserve"> ADDIN EN.CITE.DATA </w:instrText>
            </w:r>
            <w:r w:rsidR="00633B97">
              <w:rPr>
                <w:sz w:val="16"/>
                <w:szCs w:val="16"/>
              </w:rPr>
            </w:r>
            <w:r w:rsidR="00633B97">
              <w:rPr>
                <w:sz w:val="16"/>
                <w:szCs w:val="16"/>
              </w:rPr>
              <w:fldChar w:fldCharType="end"/>
            </w:r>
            <w:r w:rsidR="00633B97">
              <w:rPr>
                <w:sz w:val="16"/>
                <w:szCs w:val="16"/>
              </w:rPr>
            </w:r>
            <w:r w:rsidR="00633B97">
              <w:rPr>
                <w:sz w:val="16"/>
                <w:szCs w:val="16"/>
              </w:rPr>
              <w:fldChar w:fldCharType="separate"/>
            </w:r>
            <w:r w:rsidR="00633B97">
              <w:rPr>
                <w:noProof/>
                <w:sz w:val="16"/>
                <w:szCs w:val="16"/>
              </w:rPr>
              <w:t>[1]</w:t>
            </w:r>
            <w:r w:rsidR="00633B9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7C367809" w14:textId="597B1334" w:rsidR="00633B97" w:rsidRPr="00EC3FA3" w:rsidRDefault="00633B97" w:rsidP="00633B97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2m</w:t>
            </w:r>
          </w:p>
        </w:tc>
        <w:tc>
          <w:tcPr>
            <w:tcW w:w="141" w:type="pct"/>
          </w:tcPr>
          <w:p w14:paraId="50A7F179" w14:textId="619C9EAF" w:rsidR="00633B97" w:rsidRPr="00EC3FA3" w:rsidRDefault="00633B97" w:rsidP="00633B97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55E780B4" w14:textId="508095E3" w:rsidR="00633B97" w:rsidRPr="00EC3FA3" w:rsidRDefault="00633B97" w:rsidP="00633B97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Swedish</w:t>
            </w:r>
          </w:p>
        </w:tc>
        <w:tc>
          <w:tcPr>
            <w:tcW w:w="203" w:type="pct"/>
          </w:tcPr>
          <w:p w14:paraId="2D4159C0" w14:textId="18D57947" w:rsidR="00633B97" w:rsidRPr="00747E01" w:rsidRDefault="00633B97" w:rsidP="00633B97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3F1CE4DB" w14:textId="6C4FEC1B" w:rsidR="00633B97" w:rsidRPr="00EC3FA3" w:rsidRDefault="00633B97" w:rsidP="00633B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c.239G&gt;C, p.R80T, c.</w:t>
            </w:r>
            <w:r w:rsidRPr="00EC3FA3">
              <w:rPr>
                <w:sz w:val="16"/>
                <w:szCs w:val="16"/>
              </w:rPr>
              <w:t>550C&gt;T p.R184</w:t>
            </w:r>
            <w:r>
              <w:rPr>
                <w:sz w:val="16"/>
                <w:szCs w:val="16"/>
              </w:rPr>
              <w:t>*</w:t>
            </w:r>
            <w:r w:rsidRPr="00EC3FA3">
              <w:rPr>
                <w:sz w:val="16"/>
                <w:szCs w:val="16"/>
              </w:rPr>
              <w:t xml:space="preserve"> (c.h)</w:t>
            </w:r>
          </w:p>
        </w:tc>
        <w:tc>
          <w:tcPr>
            <w:tcW w:w="406" w:type="pct"/>
          </w:tcPr>
          <w:p w14:paraId="528471AF" w14:textId="6DE6F01D" w:rsidR="00633B97" w:rsidRPr="00EC3FA3" w:rsidRDefault="00633B97" w:rsidP="00633B97">
            <w:pPr>
              <w:rPr>
                <w:sz w:val="16"/>
                <w:szCs w:val="16"/>
              </w:rPr>
            </w:pPr>
            <w:r w:rsidRPr="00F354BE">
              <w:rPr>
                <w:sz w:val="16"/>
                <w:szCs w:val="16"/>
              </w:rPr>
              <w:t>Missense,</w:t>
            </w:r>
            <w:r w:rsidR="003234DA">
              <w:rPr>
                <w:sz w:val="16"/>
                <w:szCs w:val="16"/>
              </w:rPr>
              <w:t xml:space="preserve"> </w:t>
            </w:r>
            <w:r w:rsidRPr="00F354BE"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3E0A3565" w14:textId="57A1F182" w:rsidR="00633B97" w:rsidRPr="003E5D1B" w:rsidRDefault="00633B97" w:rsidP="00633B97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8AF2FF8" w14:textId="7ABAE390" w:rsidR="00633B97" w:rsidRPr="003E5D1B" w:rsidRDefault="00633B97" w:rsidP="00633B97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63D0137C" w14:textId="6EB8F542" w:rsidR="00633B97" w:rsidRPr="003E5D1B" w:rsidRDefault="00633B97" w:rsidP="00633B97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0886672" w14:textId="6EAB6A2B" w:rsidR="00633B97" w:rsidRPr="00EC3FA3" w:rsidRDefault="009734A5" w:rsidP="00633B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4BCEFA8E" w14:textId="4502F7C8" w:rsidR="00633B97" w:rsidRPr="003E5D1B" w:rsidRDefault="00633B97" w:rsidP="00633B97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HLH-94</w:t>
            </w:r>
          </w:p>
        </w:tc>
        <w:tc>
          <w:tcPr>
            <w:tcW w:w="203" w:type="pct"/>
          </w:tcPr>
          <w:p w14:paraId="5E6EFCF0" w14:textId="14223F9F" w:rsidR="00633B97" w:rsidRPr="00B565D1" w:rsidRDefault="00633B97" w:rsidP="00633B97">
            <w:pPr>
              <w:rPr>
                <w:sz w:val="16"/>
                <w:szCs w:val="16"/>
              </w:rPr>
            </w:pPr>
            <w:r w:rsidRPr="00B565D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62EA7DD8" w14:textId="34FBD7CC" w:rsidR="00633B97" w:rsidRPr="00D127C1" w:rsidRDefault="00633B97" w:rsidP="00633B97">
            <w:pPr>
              <w:rPr>
                <w:sz w:val="16"/>
                <w:szCs w:val="16"/>
              </w:rPr>
            </w:pPr>
            <w:r w:rsidRPr="00D127C1">
              <w:rPr>
                <w:color w:val="000000"/>
                <w:sz w:val="16"/>
                <w:szCs w:val="16"/>
              </w:rPr>
              <w:t>Alive/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D127C1">
              <w:rPr>
                <w:color w:val="000000"/>
                <w:sz w:val="16"/>
                <w:szCs w:val="16"/>
              </w:rPr>
              <w:t>2</w:t>
            </w:r>
          </w:p>
        </w:tc>
      </w:tr>
      <w:tr w:rsidR="003234DA" w:rsidRPr="00EC3FA3" w14:paraId="659A7F72" w14:textId="77777777" w:rsidTr="004E37E6">
        <w:tc>
          <w:tcPr>
            <w:tcW w:w="354" w:type="pct"/>
          </w:tcPr>
          <w:p w14:paraId="3E37EE7B" w14:textId="6332CD57" w:rsidR="00D127C1" w:rsidRPr="00EC3FA3" w:rsidRDefault="000C18A0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P12 </w:t>
            </w:r>
            <w:r w:rsidR="00D127C1">
              <w:rPr>
                <w:sz w:val="16"/>
                <w:szCs w:val="16"/>
              </w:rPr>
              <w:fldChar w:fldCharType="begin">
                <w:fldData xml:space="preserve">PEVuZE5vdGU+PENpdGU+PEF1dGhvcj5NZWV0aHM8L0F1dGhvcj48WWVhcj4yMDEwPC9ZZWFyPjxS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</w:fldData>
              </w:fldChar>
            </w:r>
            <w:r w:rsidR="00D127C1">
              <w:rPr>
                <w:sz w:val="16"/>
                <w:szCs w:val="16"/>
              </w:rPr>
              <w:instrText xml:space="preserve"> ADDIN EN.CITE </w:instrText>
            </w:r>
            <w:r w:rsidR="00D127C1">
              <w:rPr>
                <w:sz w:val="16"/>
                <w:szCs w:val="16"/>
              </w:rPr>
              <w:fldChar w:fldCharType="begin">
                <w:fldData xml:space="preserve">PEVuZE5vdGU+PENpdGU+PEF1dGhvcj5NZWV0aHM8L0F1dGhvcj48WWVhcj4yMDEwPC9ZZWFyPjxS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</w:fldData>
              </w:fldChar>
            </w:r>
            <w:r w:rsidR="00D127C1">
              <w:rPr>
                <w:sz w:val="16"/>
                <w:szCs w:val="16"/>
              </w:rPr>
              <w:instrText xml:space="preserve"> ADDIN EN.CITE.DATA </w:instrText>
            </w:r>
            <w:r w:rsidR="00D127C1">
              <w:rPr>
                <w:sz w:val="16"/>
                <w:szCs w:val="16"/>
              </w:rPr>
            </w:r>
            <w:r w:rsidR="00D127C1">
              <w:rPr>
                <w:sz w:val="16"/>
                <w:szCs w:val="16"/>
              </w:rPr>
              <w:fldChar w:fldCharType="end"/>
            </w:r>
            <w:r w:rsidR="00D127C1">
              <w:rPr>
                <w:sz w:val="16"/>
                <w:szCs w:val="16"/>
              </w:rPr>
            </w:r>
            <w:r w:rsidR="00D127C1">
              <w:rPr>
                <w:sz w:val="16"/>
                <w:szCs w:val="16"/>
              </w:rPr>
              <w:fldChar w:fldCharType="separate"/>
            </w:r>
            <w:r w:rsidR="00D127C1">
              <w:rPr>
                <w:noProof/>
                <w:sz w:val="16"/>
                <w:szCs w:val="16"/>
              </w:rPr>
              <w:t>[1]</w:t>
            </w:r>
            <w:r w:rsidR="00D127C1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02C4BD8D" w14:textId="372F77CC" w:rsidR="00D127C1" w:rsidRPr="00EC3FA3" w:rsidRDefault="00D127C1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3m</w:t>
            </w:r>
          </w:p>
        </w:tc>
        <w:tc>
          <w:tcPr>
            <w:tcW w:w="141" w:type="pct"/>
          </w:tcPr>
          <w:p w14:paraId="50A88E08" w14:textId="3313A454" w:rsidR="00D127C1" w:rsidRPr="00EC3FA3" w:rsidRDefault="00D127C1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6D5DB182" w14:textId="1393EE7B" w:rsidR="00D127C1" w:rsidRPr="00EC3FA3" w:rsidRDefault="00D127C1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Danish</w:t>
            </w:r>
          </w:p>
        </w:tc>
        <w:tc>
          <w:tcPr>
            <w:tcW w:w="203" w:type="pct"/>
          </w:tcPr>
          <w:p w14:paraId="3E6FA896" w14:textId="4C5585C1" w:rsidR="00D127C1" w:rsidRPr="00747E01" w:rsidRDefault="00D127C1" w:rsidP="00006A8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5CA34CBF" w14:textId="45745259" w:rsidR="00D127C1" w:rsidRPr="00EC3FA3" w:rsidRDefault="00D127C1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EC3FA3">
              <w:rPr>
                <w:sz w:val="16"/>
                <w:szCs w:val="16"/>
              </w:rPr>
              <w:t>550C&gt;T</w:t>
            </w:r>
            <w:r w:rsidR="00AC4BAA">
              <w:rPr>
                <w:sz w:val="16"/>
                <w:szCs w:val="16"/>
              </w:rPr>
              <w:t>,</w:t>
            </w:r>
            <w:r w:rsidRPr="00EC3FA3">
              <w:rPr>
                <w:sz w:val="16"/>
                <w:szCs w:val="16"/>
              </w:rPr>
              <w:t xml:space="preserve"> p.R184</w:t>
            </w:r>
            <w:r>
              <w:rPr>
                <w:sz w:val="16"/>
                <w:szCs w:val="16"/>
              </w:rPr>
              <w:t>*</w:t>
            </w:r>
            <w:r w:rsidRPr="00EC3FA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6" w:type="pct"/>
          </w:tcPr>
          <w:p w14:paraId="7FC41572" w14:textId="3CAEF077" w:rsidR="00D127C1" w:rsidRPr="00EC3FA3" w:rsidRDefault="00D127C1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2077C35B" w14:textId="48A5DF2F" w:rsidR="00D127C1" w:rsidRPr="003E5D1B" w:rsidRDefault="00D127C1" w:rsidP="00006A84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D8E4729" w14:textId="1E6FF1CE" w:rsidR="00D127C1" w:rsidRPr="003E5D1B" w:rsidRDefault="00D127C1" w:rsidP="00006A84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64CC636" w14:textId="479C3C9C" w:rsidR="00D127C1" w:rsidRPr="003E5D1B" w:rsidRDefault="00D127C1" w:rsidP="00006A84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A5CE90D" w14:textId="5B0600F8" w:rsidR="00D127C1" w:rsidRPr="00EC3FA3" w:rsidRDefault="009734A5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29654CA0" w14:textId="1DE88E06" w:rsidR="00D127C1" w:rsidRPr="003E5D1B" w:rsidRDefault="00D127C1" w:rsidP="00006A84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HLH-94, ITMTX, ITPred</w:t>
            </w:r>
          </w:p>
        </w:tc>
        <w:tc>
          <w:tcPr>
            <w:tcW w:w="203" w:type="pct"/>
          </w:tcPr>
          <w:p w14:paraId="2E3952BE" w14:textId="00EF8571" w:rsidR="00D127C1" w:rsidRPr="00B565D1" w:rsidRDefault="00D127C1" w:rsidP="00006A84">
            <w:pPr>
              <w:rPr>
                <w:sz w:val="16"/>
                <w:szCs w:val="16"/>
              </w:rPr>
            </w:pPr>
            <w:r w:rsidRPr="00B565D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68281AD6" w14:textId="3C928A2C" w:rsidR="00D127C1" w:rsidRPr="00D127C1" w:rsidRDefault="00D127C1" w:rsidP="00006A84">
            <w:pPr>
              <w:rPr>
                <w:sz w:val="16"/>
                <w:szCs w:val="16"/>
              </w:rPr>
            </w:pPr>
            <w:r w:rsidRPr="00D127C1">
              <w:rPr>
                <w:color w:val="000000"/>
                <w:sz w:val="16"/>
                <w:szCs w:val="16"/>
              </w:rPr>
              <w:t>Alive/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D127C1">
              <w:rPr>
                <w:color w:val="000000"/>
                <w:sz w:val="16"/>
                <w:szCs w:val="16"/>
              </w:rPr>
              <w:t xml:space="preserve">5 </w:t>
            </w:r>
          </w:p>
        </w:tc>
      </w:tr>
      <w:tr w:rsidR="003234DA" w:rsidRPr="00EC3FA3" w14:paraId="033DD0B6" w14:textId="77777777" w:rsidTr="004E37E6">
        <w:tc>
          <w:tcPr>
            <w:tcW w:w="354" w:type="pct"/>
          </w:tcPr>
          <w:p w14:paraId="76C61D79" w14:textId="2C57D217" w:rsidR="00D127C1" w:rsidRPr="00EC3FA3" w:rsidRDefault="000C18A0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P13 </w:t>
            </w:r>
            <w:r w:rsidR="00D127C1">
              <w:rPr>
                <w:sz w:val="16"/>
                <w:szCs w:val="16"/>
              </w:rPr>
              <w:fldChar w:fldCharType="begin">
                <w:fldData xml:space="preserve">PEVuZE5vdGU+PENpdGU+PEF1dGhvcj5NZWV0aHM8L0F1dGhvcj48WWVhcj4yMDEwPC9ZZWFyPjxS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</w:fldData>
              </w:fldChar>
            </w:r>
            <w:r w:rsidR="00D127C1">
              <w:rPr>
                <w:sz w:val="16"/>
                <w:szCs w:val="16"/>
              </w:rPr>
              <w:instrText xml:space="preserve"> ADDIN EN.CITE </w:instrText>
            </w:r>
            <w:r w:rsidR="00D127C1">
              <w:rPr>
                <w:sz w:val="16"/>
                <w:szCs w:val="16"/>
              </w:rPr>
              <w:fldChar w:fldCharType="begin">
                <w:fldData xml:space="preserve">PEVuZE5vdGU+PENpdGU+PEF1dGhvcj5NZWV0aHM8L0F1dGhvcj48WWVhcj4yMDEwPC9ZZWFyPjxS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</w:fldData>
              </w:fldChar>
            </w:r>
            <w:r w:rsidR="00D127C1">
              <w:rPr>
                <w:sz w:val="16"/>
                <w:szCs w:val="16"/>
              </w:rPr>
              <w:instrText xml:space="preserve"> ADDIN EN.CITE.DATA </w:instrText>
            </w:r>
            <w:r w:rsidR="00D127C1">
              <w:rPr>
                <w:sz w:val="16"/>
                <w:szCs w:val="16"/>
              </w:rPr>
            </w:r>
            <w:r w:rsidR="00D127C1">
              <w:rPr>
                <w:sz w:val="16"/>
                <w:szCs w:val="16"/>
              </w:rPr>
              <w:fldChar w:fldCharType="end"/>
            </w:r>
            <w:r w:rsidR="00D127C1">
              <w:rPr>
                <w:sz w:val="16"/>
                <w:szCs w:val="16"/>
              </w:rPr>
            </w:r>
            <w:r w:rsidR="00D127C1">
              <w:rPr>
                <w:sz w:val="16"/>
                <w:szCs w:val="16"/>
              </w:rPr>
              <w:fldChar w:fldCharType="separate"/>
            </w:r>
            <w:r w:rsidR="00D127C1">
              <w:rPr>
                <w:noProof/>
                <w:sz w:val="16"/>
                <w:szCs w:val="16"/>
              </w:rPr>
              <w:t>[1]</w:t>
            </w:r>
            <w:r w:rsidR="00D127C1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314C5733" w14:textId="736DEE2B" w:rsidR="00D127C1" w:rsidRPr="00EC3FA3" w:rsidRDefault="00D127C1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13</w:t>
            </w:r>
          </w:p>
        </w:tc>
        <w:tc>
          <w:tcPr>
            <w:tcW w:w="141" w:type="pct"/>
          </w:tcPr>
          <w:p w14:paraId="29659B47" w14:textId="5B56D23E" w:rsidR="00D127C1" w:rsidRPr="00EC3FA3" w:rsidRDefault="00D127C1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6726138B" w14:textId="2CCC80A5" w:rsidR="00D127C1" w:rsidRPr="00EC3FA3" w:rsidRDefault="00D127C1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Pakistani</w:t>
            </w:r>
          </w:p>
        </w:tc>
        <w:tc>
          <w:tcPr>
            <w:tcW w:w="203" w:type="pct"/>
          </w:tcPr>
          <w:p w14:paraId="65DD1262" w14:textId="7CC3DFD9" w:rsidR="00D127C1" w:rsidRPr="00747E01" w:rsidRDefault="00D127C1" w:rsidP="00006A8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3A02B10F" w14:textId="1A8803C4" w:rsidR="00D127C1" w:rsidRPr="00EC3FA3" w:rsidRDefault="00D127C1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EC3FA3">
              <w:rPr>
                <w:sz w:val="16"/>
                <w:szCs w:val="16"/>
              </w:rPr>
              <w:t>550C&gt;T</w:t>
            </w:r>
            <w:r w:rsidR="00AC4BAA">
              <w:rPr>
                <w:sz w:val="16"/>
                <w:szCs w:val="16"/>
              </w:rPr>
              <w:t>,</w:t>
            </w:r>
            <w:r w:rsidRPr="00EC3FA3">
              <w:rPr>
                <w:sz w:val="16"/>
                <w:szCs w:val="16"/>
              </w:rPr>
              <w:t xml:space="preserve"> p.R184</w:t>
            </w:r>
            <w:r>
              <w:rPr>
                <w:sz w:val="16"/>
                <w:szCs w:val="16"/>
              </w:rPr>
              <w:t>*</w:t>
            </w:r>
            <w:r w:rsidRPr="00EC3FA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6" w:type="pct"/>
          </w:tcPr>
          <w:p w14:paraId="30B2EB03" w14:textId="3C4B2016" w:rsidR="00D127C1" w:rsidRPr="00EC3FA3" w:rsidRDefault="00D127C1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4C2F6C4A" w14:textId="4FCDFF2B" w:rsidR="00D127C1" w:rsidRPr="003E5D1B" w:rsidRDefault="00D127C1" w:rsidP="00006A84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25A1DA9" w14:textId="2CC2EDF0" w:rsidR="00D127C1" w:rsidRPr="003E5D1B" w:rsidRDefault="00D127C1" w:rsidP="00006A84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DD4926A" w14:textId="4D2ED772" w:rsidR="00D127C1" w:rsidRPr="003E5D1B" w:rsidRDefault="00D127C1" w:rsidP="00006A84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AFCF52B" w14:textId="4F33119B" w:rsidR="00D127C1" w:rsidRPr="00EC3FA3" w:rsidRDefault="009734A5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45563169" w14:textId="7D9D48E7" w:rsidR="00D127C1" w:rsidRPr="003E5D1B" w:rsidRDefault="00D127C1" w:rsidP="00006A84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HLH-2004</w:t>
            </w:r>
          </w:p>
        </w:tc>
        <w:tc>
          <w:tcPr>
            <w:tcW w:w="203" w:type="pct"/>
          </w:tcPr>
          <w:p w14:paraId="16B26B3A" w14:textId="7FDEE8E2" w:rsidR="00D127C1" w:rsidRPr="00B565D1" w:rsidRDefault="00D127C1" w:rsidP="00006A84">
            <w:pPr>
              <w:rPr>
                <w:sz w:val="16"/>
                <w:szCs w:val="16"/>
              </w:rPr>
            </w:pPr>
            <w:r w:rsidRPr="00B565D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55C860FE" w14:textId="29DA856F" w:rsidR="00D127C1" w:rsidRPr="00D127C1" w:rsidRDefault="00D127C1" w:rsidP="00006A84">
            <w:pPr>
              <w:rPr>
                <w:sz w:val="16"/>
                <w:szCs w:val="16"/>
              </w:rPr>
            </w:pPr>
            <w:r w:rsidRPr="00D127C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32E9424E" w14:textId="77777777" w:rsidTr="004E37E6">
        <w:tc>
          <w:tcPr>
            <w:tcW w:w="354" w:type="pct"/>
          </w:tcPr>
          <w:p w14:paraId="757C80D3" w14:textId="48C246B9" w:rsidR="00D127C1" w:rsidRPr="00EC3FA3" w:rsidRDefault="000C18A0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P14 </w:t>
            </w:r>
            <w:r w:rsidR="00D127C1">
              <w:rPr>
                <w:sz w:val="16"/>
                <w:szCs w:val="16"/>
              </w:rPr>
              <w:fldChar w:fldCharType="begin">
                <w:fldData xml:space="preserve">PEVuZE5vdGU+PENpdGU+PEF1dGhvcj5NZWV0aHM8L0F1dGhvcj48WWVhcj4yMDEwPC9ZZWFyPjxS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</w:fldData>
              </w:fldChar>
            </w:r>
            <w:r w:rsidR="00D127C1">
              <w:rPr>
                <w:sz w:val="16"/>
                <w:szCs w:val="16"/>
              </w:rPr>
              <w:instrText xml:space="preserve"> ADDIN EN.CITE </w:instrText>
            </w:r>
            <w:r w:rsidR="00D127C1">
              <w:rPr>
                <w:sz w:val="16"/>
                <w:szCs w:val="16"/>
              </w:rPr>
              <w:fldChar w:fldCharType="begin">
                <w:fldData xml:space="preserve">PEVuZE5vdGU+PENpdGU+PEF1dGhvcj5NZWV0aHM8L0F1dGhvcj48WWVhcj4yMDEwPC9ZZWFyPjxS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</w:fldData>
              </w:fldChar>
            </w:r>
            <w:r w:rsidR="00D127C1">
              <w:rPr>
                <w:sz w:val="16"/>
                <w:szCs w:val="16"/>
              </w:rPr>
              <w:instrText xml:space="preserve"> ADDIN EN.CITE.DATA </w:instrText>
            </w:r>
            <w:r w:rsidR="00D127C1">
              <w:rPr>
                <w:sz w:val="16"/>
                <w:szCs w:val="16"/>
              </w:rPr>
            </w:r>
            <w:r w:rsidR="00D127C1">
              <w:rPr>
                <w:sz w:val="16"/>
                <w:szCs w:val="16"/>
              </w:rPr>
              <w:fldChar w:fldCharType="end"/>
            </w:r>
            <w:r w:rsidR="00D127C1">
              <w:rPr>
                <w:sz w:val="16"/>
                <w:szCs w:val="16"/>
              </w:rPr>
            </w:r>
            <w:r w:rsidR="00D127C1">
              <w:rPr>
                <w:sz w:val="16"/>
                <w:szCs w:val="16"/>
              </w:rPr>
              <w:fldChar w:fldCharType="separate"/>
            </w:r>
            <w:r w:rsidR="00D127C1">
              <w:rPr>
                <w:noProof/>
                <w:sz w:val="16"/>
                <w:szCs w:val="16"/>
              </w:rPr>
              <w:t>[1]</w:t>
            </w:r>
            <w:r w:rsidR="00D127C1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7546CA02" w14:textId="63C77CE4" w:rsidR="00D127C1" w:rsidRPr="00EC3FA3" w:rsidRDefault="00D127C1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1.1</w:t>
            </w:r>
          </w:p>
        </w:tc>
        <w:tc>
          <w:tcPr>
            <w:tcW w:w="141" w:type="pct"/>
          </w:tcPr>
          <w:p w14:paraId="44670D06" w14:textId="770F19A8" w:rsidR="00D127C1" w:rsidRPr="00EC3FA3" w:rsidRDefault="00D127C1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405FE483" w14:textId="19583247" w:rsidR="00D127C1" w:rsidRPr="00EC3FA3" w:rsidRDefault="00D127C1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German</w:t>
            </w:r>
          </w:p>
        </w:tc>
        <w:tc>
          <w:tcPr>
            <w:tcW w:w="203" w:type="pct"/>
          </w:tcPr>
          <w:p w14:paraId="2BA4ACF4" w14:textId="2EE7F143" w:rsidR="00D127C1" w:rsidRPr="00747E01" w:rsidRDefault="00D127C1" w:rsidP="00006A8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406B7F03" w14:textId="277ABA53" w:rsidR="00D127C1" w:rsidRPr="00EC3FA3" w:rsidRDefault="00D127C1" w:rsidP="00006A84">
            <w:pPr>
              <w:rPr>
                <w:sz w:val="16"/>
                <w:szCs w:val="16"/>
              </w:rPr>
            </w:pPr>
            <w:r w:rsidRPr="006D193F">
              <w:rPr>
                <w:sz w:val="16"/>
                <w:szCs w:val="16"/>
              </w:rPr>
              <w:t>c.148</w:t>
            </w:r>
            <w:r w:rsidR="007846DA">
              <w:rPr>
                <w:sz w:val="16"/>
                <w:szCs w:val="16"/>
              </w:rPr>
              <w:t>-</w:t>
            </w:r>
            <w:r w:rsidRPr="006D193F">
              <w:rPr>
                <w:sz w:val="16"/>
                <w:szCs w:val="16"/>
              </w:rPr>
              <w:t>149delinsC</w:t>
            </w:r>
            <w:r w:rsidR="00AC4BA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6D193F">
              <w:rPr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>R</w:t>
            </w:r>
            <w:proofErr w:type="gramEnd"/>
            <w:r w:rsidRPr="006D193F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>Q</w:t>
            </w:r>
            <w:r w:rsidRPr="006D193F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 xml:space="preserve">sX35 </w:t>
            </w:r>
          </w:p>
        </w:tc>
        <w:tc>
          <w:tcPr>
            <w:tcW w:w="406" w:type="pct"/>
          </w:tcPr>
          <w:p w14:paraId="0CEB4D51" w14:textId="720FB972" w:rsidR="00D127C1" w:rsidRPr="00EC3FA3" w:rsidRDefault="00D127C1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77641B1A" w14:textId="190C004A" w:rsidR="00D127C1" w:rsidRPr="003E5D1B" w:rsidRDefault="00D127C1" w:rsidP="00006A84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670AA75" w14:textId="7C73E27B" w:rsidR="00D127C1" w:rsidRPr="003E5D1B" w:rsidRDefault="00D127C1" w:rsidP="00006A84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F90D39F" w14:textId="04C49374" w:rsidR="00D127C1" w:rsidRPr="003E5D1B" w:rsidRDefault="00D127C1" w:rsidP="00006A84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3294C2C" w14:textId="664C23A3" w:rsidR="00D127C1" w:rsidRPr="00EC3FA3" w:rsidRDefault="009734A5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025BFD0B" w14:textId="1602C620" w:rsidR="00D127C1" w:rsidRPr="003E5D1B" w:rsidRDefault="00D127C1" w:rsidP="00006A84">
            <w:pPr>
              <w:rPr>
                <w:sz w:val="16"/>
                <w:szCs w:val="16"/>
              </w:rPr>
            </w:pPr>
            <w:r w:rsidRPr="003E5D1B">
              <w:rPr>
                <w:color w:val="000000"/>
                <w:sz w:val="16"/>
                <w:szCs w:val="16"/>
              </w:rPr>
              <w:t>VP16, pred, CSA, ITMTX</w:t>
            </w:r>
          </w:p>
        </w:tc>
        <w:tc>
          <w:tcPr>
            <w:tcW w:w="203" w:type="pct"/>
          </w:tcPr>
          <w:p w14:paraId="1E07464C" w14:textId="25992615" w:rsidR="00D127C1" w:rsidRPr="00B565D1" w:rsidRDefault="00D127C1" w:rsidP="00006A84">
            <w:pPr>
              <w:rPr>
                <w:sz w:val="16"/>
                <w:szCs w:val="16"/>
              </w:rPr>
            </w:pPr>
            <w:r w:rsidRPr="00B565D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1820870A" w14:textId="3F3DC60C" w:rsidR="00D127C1" w:rsidRPr="00D127C1" w:rsidRDefault="00D127C1" w:rsidP="00006A84">
            <w:pPr>
              <w:rPr>
                <w:sz w:val="16"/>
                <w:szCs w:val="16"/>
              </w:rPr>
            </w:pPr>
            <w:r w:rsidRPr="00D127C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32D7FC00" w14:textId="77777777" w:rsidTr="004E37E6">
        <w:tc>
          <w:tcPr>
            <w:tcW w:w="354" w:type="pct"/>
          </w:tcPr>
          <w:p w14:paraId="39A1829A" w14:textId="210B17F8" w:rsidR="00006A84" w:rsidRPr="00EC3FA3" w:rsidRDefault="000C18A0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P15 </w:t>
            </w:r>
            <w:r w:rsidR="00006A84">
              <w:rPr>
                <w:sz w:val="16"/>
                <w:szCs w:val="16"/>
              </w:rPr>
              <w:fldChar w:fldCharType="begin">
                <w:fldData xml:space="preserve">PEVuZE5vdGU+PENpdGU+PEF1dGhvcj5NYW1pc2hpPC9BdXRob3I+PFllYXI+MjAwODwvWWVhcj48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</w:fldData>
              </w:fldChar>
            </w:r>
            <w:r w:rsidR="00006A84">
              <w:rPr>
                <w:sz w:val="16"/>
                <w:szCs w:val="16"/>
              </w:rPr>
              <w:instrText xml:space="preserve"> ADDIN EN.CITE </w:instrText>
            </w:r>
            <w:r w:rsidR="00006A84">
              <w:rPr>
                <w:sz w:val="16"/>
                <w:szCs w:val="16"/>
              </w:rPr>
              <w:fldChar w:fldCharType="begin">
                <w:fldData xml:space="preserve">PEVuZE5vdGU+PENpdGU+PEF1dGhvcj5NYW1pc2hpPC9BdXRob3I+PFllYXI+MjAwODwvWWVhcj48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</w:fldData>
              </w:fldChar>
            </w:r>
            <w:r w:rsidR="00006A84">
              <w:rPr>
                <w:sz w:val="16"/>
                <w:szCs w:val="16"/>
              </w:rPr>
              <w:instrText xml:space="preserve"> ADDIN EN.CITE.DATA </w:instrText>
            </w:r>
            <w:r w:rsidR="00006A84">
              <w:rPr>
                <w:sz w:val="16"/>
                <w:szCs w:val="16"/>
              </w:rPr>
            </w:r>
            <w:r w:rsidR="00006A84">
              <w:rPr>
                <w:sz w:val="16"/>
                <w:szCs w:val="16"/>
              </w:rPr>
              <w:fldChar w:fldCharType="end"/>
            </w:r>
            <w:r w:rsidR="00006A84">
              <w:rPr>
                <w:sz w:val="16"/>
                <w:szCs w:val="16"/>
              </w:rPr>
            </w:r>
            <w:r w:rsidR="00006A84">
              <w:rPr>
                <w:sz w:val="16"/>
                <w:szCs w:val="16"/>
              </w:rPr>
              <w:fldChar w:fldCharType="separate"/>
            </w:r>
            <w:r w:rsidR="00006A84">
              <w:rPr>
                <w:noProof/>
                <w:sz w:val="16"/>
                <w:szCs w:val="16"/>
              </w:rPr>
              <w:t>[2]</w:t>
            </w:r>
            <w:r w:rsidR="00006A84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75B335D3" w14:textId="4E277F5D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6</w:t>
            </w:r>
          </w:p>
        </w:tc>
        <w:tc>
          <w:tcPr>
            <w:tcW w:w="141" w:type="pct"/>
          </w:tcPr>
          <w:p w14:paraId="041C26BD" w14:textId="5C4DF47E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3A8503BD" w14:textId="35A95A38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Iranian</w:t>
            </w:r>
          </w:p>
        </w:tc>
        <w:tc>
          <w:tcPr>
            <w:tcW w:w="203" w:type="pct"/>
          </w:tcPr>
          <w:p w14:paraId="7BAB9EA6" w14:textId="35ED09EA" w:rsidR="00006A84" w:rsidRPr="00747E01" w:rsidRDefault="00006A84" w:rsidP="00006A8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4706DD80" w14:textId="51641825" w:rsidR="00006A84" w:rsidRPr="00EC3FA3" w:rsidRDefault="00006A84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AC4BAA">
              <w:rPr>
                <w:sz w:val="16"/>
                <w:szCs w:val="16"/>
              </w:rPr>
              <w:t>514–518delCAAGC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p.Q</w:t>
            </w:r>
            <w:proofErr w:type="gramEnd"/>
            <w:r>
              <w:rPr>
                <w:sz w:val="16"/>
                <w:szCs w:val="16"/>
              </w:rPr>
              <w:t>172NfsX2</w:t>
            </w:r>
          </w:p>
        </w:tc>
        <w:tc>
          <w:tcPr>
            <w:tcW w:w="406" w:type="pct"/>
          </w:tcPr>
          <w:p w14:paraId="70A8F893" w14:textId="3871CDF7" w:rsidR="00006A84" w:rsidRPr="00EC3FA3" w:rsidRDefault="00006A84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5A258FF3" w14:textId="63F7E611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E104127" w14:textId="384213EF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842E4E9" w14:textId="5A039808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76B07D36" w14:textId="56EC4D70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6BC06C5D" w14:textId="559F745C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500A0D6B" w14:textId="613FDDBD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2CB18F6C" w14:textId="69AAA727" w:rsidR="00006A84" w:rsidRPr="00006A84" w:rsidRDefault="00006A84" w:rsidP="00006A8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080F0A45" w14:textId="77777777" w:rsidTr="004E37E6">
        <w:tc>
          <w:tcPr>
            <w:tcW w:w="354" w:type="pct"/>
          </w:tcPr>
          <w:p w14:paraId="4854D5F8" w14:textId="3F59C01C" w:rsidR="00006A84" w:rsidRPr="00EC3FA3" w:rsidRDefault="00E44F7D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P16 </w:t>
            </w:r>
            <w:r w:rsidR="00006A84">
              <w:rPr>
                <w:sz w:val="16"/>
                <w:szCs w:val="16"/>
              </w:rPr>
              <w:fldChar w:fldCharType="begin">
                <w:fldData xml:space="preserve">PEVuZE5vdGU+PENpdGU+PEF1dGhvcj5NYW1pc2hpPC9BdXRob3I+PFllYXI+MjAwODwvWWVhcj48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</w:fldData>
              </w:fldChar>
            </w:r>
            <w:r w:rsidR="00006A84">
              <w:rPr>
                <w:sz w:val="16"/>
                <w:szCs w:val="16"/>
              </w:rPr>
              <w:instrText xml:space="preserve"> ADDIN EN.CITE </w:instrText>
            </w:r>
            <w:r w:rsidR="00006A84">
              <w:rPr>
                <w:sz w:val="16"/>
                <w:szCs w:val="16"/>
              </w:rPr>
              <w:fldChar w:fldCharType="begin">
                <w:fldData xml:space="preserve">PEVuZE5vdGU+PENpdGU+PEF1dGhvcj5NYW1pc2hpPC9BdXRob3I+PFllYXI+MjAwODwvWWVhcj48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</w:fldData>
              </w:fldChar>
            </w:r>
            <w:r w:rsidR="00006A84">
              <w:rPr>
                <w:sz w:val="16"/>
                <w:szCs w:val="16"/>
              </w:rPr>
              <w:instrText xml:space="preserve"> ADDIN EN.CITE.DATA </w:instrText>
            </w:r>
            <w:r w:rsidR="00006A84">
              <w:rPr>
                <w:sz w:val="16"/>
                <w:szCs w:val="16"/>
              </w:rPr>
            </w:r>
            <w:r w:rsidR="00006A84">
              <w:rPr>
                <w:sz w:val="16"/>
                <w:szCs w:val="16"/>
              </w:rPr>
              <w:fldChar w:fldCharType="end"/>
            </w:r>
            <w:r w:rsidR="00006A84">
              <w:rPr>
                <w:sz w:val="16"/>
                <w:szCs w:val="16"/>
              </w:rPr>
            </w:r>
            <w:r w:rsidR="00006A84">
              <w:rPr>
                <w:sz w:val="16"/>
                <w:szCs w:val="16"/>
              </w:rPr>
              <w:fldChar w:fldCharType="separate"/>
            </w:r>
            <w:r w:rsidR="00006A84">
              <w:rPr>
                <w:noProof/>
                <w:sz w:val="16"/>
                <w:szCs w:val="16"/>
              </w:rPr>
              <w:t>[2]</w:t>
            </w:r>
            <w:r w:rsidR="00006A84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79A167DA" w14:textId="721F3311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3m</w:t>
            </w:r>
          </w:p>
        </w:tc>
        <w:tc>
          <w:tcPr>
            <w:tcW w:w="141" w:type="pct"/>
          </w:tcPr>
          <w:p w14:paraId="401A1174" w14:textId="31F6F64F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431C6156" w14:textId="6A53F429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Iranian</w:t>
            </w:r>
          </w:p>
        </w:tc>
        <w:tc>
          <w:tcPr>
            <w:tcW w:w="203" w:type="pct"/>
          </w:tcPr>
          <w:p w14:paraId="32CF040C" w14:textId="250B654D" w:rsidR="00006A84" w:rsidRPr="00747E01" w:rsidRDefault="00006A84" w:rsidP="00006A8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4ADB181A" w14:textId="1617968D" w:rsidR="00006A84" w:rsidRPr="00EC3FA3" w:rsidRDefault="00006A84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AC4BAA">
              <w:rPr>
                <w:sz w:val="16"/>
                <w:szCs w:val="16"/>
              </w:rPr>
              <w:t>514–518delCAAGC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p.Q</w:t>
            </w:r>
            <w:proofErr w:type="gramEnd"/>
            <w:r>
              <w:rPr>
                <w:sz w:val="16"/>
                <w:szCs w:val="16"/>
              </w:rPr>
              <w:t>172NfsX2</w:t>
            </w:r>
          </w:p>
        </w:tc>
        <w:tc>
          <w:tcPr>
            <w:tcW w:w="406" w:type="pct"/>
          </w:tcPr>
          <w:p w14:paraId="52386BD2" w14:textId="00F75C6B" w:rsidR="00006A84" w:rsidRPr="00EC3FA3" w:rsidRDefault="00006A84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598D30FA" w14:textId="4263960F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89CD0EC" w14:textId="01808529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307A900" w14:textId="3A8122DA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7EB58D6" w14:textId="0722DE71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4ABC02E7" w14:textId="7B858EAD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29C826BF" w14:textId="4DBF74BD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Planned</w:t>
            </w:r>
          </w:p>
        </w:tc>
        <w:tc>
          <w:tcPr>
            <w:tcW w:w="327" w:type="pct"/>
          </w:tcPr>
          <w:p w14:paraId="7E832428" w14:textId="44EE5419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29B15B8B" w14:textId="77777777" w:rsidTr="004E37E6">
        <w:tc>
          <w:tcPr>
            <w:tcW w:w="354" w:type="pct"/>
          </w:tcPr>
          <w:p w14:paraId="4409B6BC" w14:textId="6D196609" w:rsidR="00006A84" w:rsidRPr="00EC3FA3" w:rsidRDefault="00E44F7D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P17 </w:t>
            </w:r>
            <w:r w:rsidR="00006A84">
              <w:rPr>
                <w:sz w:val="16"/>
                <w:szCs w:val="16"/>
              </w:rPr>
              <w:fldChar w:fldCharType="begin">
                <w:fldData xml:space="preserve">PEVuZE5vdGU+PENpdGU+PEF1dGhvcj5NYW1pc2hpPC9BdXRob3I+PFllYXI+MjAwODwvWWVhcj48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</w:fldData>
              </w:fldChar>
            </w:r>
            <w:r w:rsidR="00006A84">
              <w:rPr>
                <w:sz w:val="16"/>
                <w:szCs w:val="16"/>
              </w:rPr>
              <w:instrText xml:space="preserve"> ADDIN EN.CITE </w:instrText>
            </w:r>
            <w:r w:rsidR="00006A84">
              <w:rPr>
                <w:sz w:val="16"/>
                <w:szCs w:val="16"/>
              </w:rPr>
              <w:fldChar w:fldCharType="begin">
                <w:fldData xml:space="preserve">PEVuZE5vdGU+PENpdGU+PEF1dGhvcj5NYW1pc2hpPC9BdXRob3I+PFllYXI+MjAwODwvWWVhcj48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</w:fldData>
              </w:fldChar>
            </w:r>
            <w:r w:rsidR="00006A84">
              <w:rPr>
                <w:sz w:val="16"/>
                <w:szCs w:val="16"/>
              </w:rPr>
              <w:instrText xml:space="preserve"> ADDIN EN.CITE.DATA </w:instrText>
            </w:r>
            <w:r w:rsidR="00006A84">
              <w:rPr>
                <w:sz w:val="16"/>
                <w:szCs w:val="16"/>
              </w:rPr>
            </w:r>
            <w:r w:rsidR="00006A84">
              <w:rPr>
                <w:sz w:val="16"/>
                <w:szCs w:val="16"/>
              </w:rPr>
              <w:fldChar w:fldCharType="end"/>
            </w:r>
            <w:r w:rsidR="00006A84">
              <w:rPr>
                <w:sz w:val="16"/>
                <w:szCs w:val="16"/>
              </w:rPr>
            </w:r>
            <w:r w:rsidR="00006A84">
              <w:rPr>
                <w:sz w:val="16"/>
                <w:szCs w:val="16"/>
              </w:rPr>
              <w:fldChar w:fldCharType="separate"/>
            </w:r>
            <w:r w:rsidR="00006A84">
              <w:rPr>
                <w:noProof/>
                <w:sz w:val="16"/>
                <w:szCs w:val="16"/>
              </w:rPr>
              <w:t>[2]</w:t>
            </w:r>
            <w:r w:rsidR="00006A84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43B41094" w14:textId="7FFD0CEB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8m</w:t>
            </w:r>
          </w:p>
        </w:tc>
        <w:tc>
          <w:tcPr>
            <w:tcW w:w="141" w:type="pct"/>
          </w:tcPr>
          <w:p w14:paraId="6DECE623" w14:textId="29E5917A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3445CDE4" w14:textId="670AC3C5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Iranian</w:t>
            </w:r>
          </w:p>
        </w:tc>
        <w:tc>
          <w:tcPr>
            <w:tcW w:w="203" w:type="pct"/>
          </w:tcPr>
          <w:p w14:paraId="74F8835C" w14:textId="6AAAD356" w:rsidR="00006A84" w:rsidRPr="00747E01" w:rsidRDefault="00006A84" w:rsidP="00006A8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7CD450F6" w14:textId="21F75AA5" w:rsidR="00006A84" w:rsidRPr="00EC3FA3" w:rsidRDefault="00006A84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AC4BAA">
              <w:rPr>
                <w:sz w:val="16"/>
                <w:szCs w:val="16"/>
              </w:rPr>
              <w:t>514–518delCAAGC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p.Q</w:t>
            </w:r>
            <w:proofErr w:type="gramEnd"/>
            <w:r>
              <w:rPr>
                <w:sz w:val="16"/>
                <w:szCs w:val="16"/>
              </w:rPr>
              <w:t>172NfsX2</w:t>
            </w:r>
          </w:p>
        </w:tc>
        <w:tc>
          <w:tcPr>
            <w:tcW w:w="406" w:type="pct"/>
          </w:tcPr>
          <w:p w14:paraId="7832E6F9" w14:textId="2CA126A0" w:rsidR="00006A84" w:rsidRPr="00EC3FA3" w:rsidRDefault="00006A84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53D3D72A" w14:textId="5FBC3A70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0F25814" w14:textId="531ACD07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6C29A75E" w14:textId="4638666D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1506B285" w14:textId="7CBE381D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3CFB5097" w14:textId="061D09F8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104F7425" w14:textId="23141C21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53276743" w14:textId="651E29C5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D</w:t>
            </w:r>
            <w:r>
              <w:rPr>
                <w:color w:val="000000"/>
                <w:sz w:val="16"/>
                <w:szCs w:val="16"/>
              </w:rPr>
              <w:t>ied</w:t>
            </w:r>
          </w:p>
        </w:tc>
      </w:tr>
      <w:tr w:rsidR="003234DA" w:rsidRPr="00EC3FA3" w14:paraId="211E6C6C" w14:textId="77777777" w:rsidTr="004E37E6">
        <w:tc>
          <w:tcPr>
            <w:tcW w:w="354" w:type="pct"/>
          </w:tcPr>
          <w:p w14:paraId="1411B40C" w14:textId="582AB173" w:rsidR="00006A84" w:rsidRPr="00EC3FA3" w:rsidRDefault="00E44F7D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P18 </w:t>
            </w:r>
            <w:r w:rsidR="00006A84">
              <w:rPr>
                <w:sz w:val="16"/>
                <w:szCs w:val="16"/>
              </w:rPr>
              <w:fldChar w:fldCharType="begin">
                <w:fldData xml:space="preserve">PEVuZE5vdGU+PENpdGU+PEF1dGhvcj5NYW1pc2hpPC9BdXRob3I+PFllYXI+MjAwODwvWWVhcj48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</w:fldData>
              </w:fldChar>
            </w:r>
            <w:r w:rsidR="00006A84">
              <w:rPr>
                <w:sz w:val="16"/>
                <w:szCs w:val="16"/>
              </w:rPr>
              <w:instrText xml:space="preserve"> ADDIN EN.CITE </w:instrText>
            </w:r>
            <w:r w:rsidR="00006A84">
              <w:rPr>
                <w:sz w:val="16"/>
                <w:szCs w:val="16"/>
              </w:rPr>
              <w:fldChar w:fldCharType="begin">
                <w:fldData xml:space="preserve">PEVuZE5vdGU+PENpdGU+PEF1dGhvcj5NYW1pc2hpPC9BdXRob3I+PFllYXI+MjAwODwvWWVhcj48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</w:fldData>
              </w:fldChar>
            </w:r>
            <w:r w:rsidR="00006A84">
              <w:rPr>
                <w:sz w:val="16"/>
                <w:szCs w:val="16"/>
              </w:rPr>
              <w:instrText xml:space="preserve"> ADDIN EN.CITE.DATA </w:instrText>
            </w:r>
            <w:r w:rsidR="00006A84">
              <w:rPr>
                <w:sz w:val="16"/>
                <w:szCs w:val="16"/>
              </w:rPr>
            </w:r>
            <w:r w:rsidR="00006A84">
              <w:rPr>
                <w:sz w:val="16"/>
                <w:szCs w:val="16"/>
              </w:rPr>
              <w:fldChar w:fldCharType="end"/>
            </w:r>
            <w:r w:rsidR="00006A84">
              <w:rPr>
                <w:sz w:val="16"/>
                <w:szCs w:val="16"/>
              </w:rPr>
            </w:r>
            <w:r w:rsidR="00006A84">
              <w:rPr>
                <w:sz w:val="16"/>
                <w:szCs w:val="16"/>
              </w:rPr>
              <w:fldChar w:fldCharType="separate"/>
            </w:r>
            <w:r w:rsidR="00006A84">
              <w:rPr>
                <w:noProof/>
                <w:sz w:val="16"/>
                <w:szCs w:val="16"/>
              </w:rPr>
              <w:t>[2]</w:t>
            </w:r>
            <w:r w:rsidR="00006A84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0634EDF4" w14:textId="00B6B096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5m</w:t>
            </w:r>
          </w:p>
        </w:tc>
        <w:tc>
          <w:tcPr>
            <w:tcW w:w="141" w:type="pct"/>
          </w:tcPr>
          <w:p w14:paraId="379968F5" w14:textId="7BA10E14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135C4524" w14:textId="6CA6202E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Iranian</w:t>
            </w:r>
          </w:p>
        </w:tc>
        <w:tc>
          <w:tcPr>
            <w:tcW w:w="203" w:type="pct"/>
          </w:tcPr>
          <w:p w14:paraId="55D52A27" w14:textId="16464747" w:rsidR="00006A84" w:rsidRPr="00747E01" w:rsidRDefault="00006A84" w:rsidP="00006A8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6DBEFD39" w14:textId="295D20FE" w:rsidR="00006A84" w:rsidRPr="00EC3FA3" w:rsidRDefault="00006A84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AC4BAA">
              <w:rPr>
                <w:sz w:val="16"/>
                <w:szCs w:val="16"/>
              </w:rPr>
              <w:t>514–518delCAAGC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p.Q</w:t>
            </w:r>
            <w:proofErr w:type="gramEnd"/>
            <w:r>
              <w:rPr>
                <w:sz w:val="16"/>
                <w:szCs w:val="16"/>
              </w:rPr>
              <w:t>172NfsX2</w:t>
            </w:r>
          </w:p>
        </w:tc>
        <w:tc>
          <w:tcPr>
            <w:tcW w:w="406" w:type="pct"/>
          </w:tcPr>
          <w:p w14:paraId="5305527E" w14:textId="3D5392FB" w:rsidR="00006A84" w:rsidRPr="00EC3FA3" w:rsidRDefault="00006A84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0E3A7D13" w14:textId="287BAC8B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4DCF872" w14:textId="2B971BA7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C34369B" w14:textId="5F0C9043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5A1FC8A0" w14:textId="000735D5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106086AF" w14:textId="576FE8E9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HLH-94</w:t>
            </w:r>
          </w:p>
        </w:tc>
        <w:tc>
          <w:tcPr>
            <w:tcW w:w="203" w:type="pct"/>
          </w:tcPr>
          <w:p w14:paraId="621B91E8" w14:textId="7B470703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Planned</w:t>
            </w:r>
          </w:p>
        </w:tc>
        <w:tc>
          <w:tcPr>
            <w:tcW w:w="327" w:type="pct"/>
          </w:tcPr>
          <w:p w14:paraId="56B9632C" w14:textId="6EE4EC28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20F6FA62" w14:textId="77777777" w:rsidTr="004E37E6">
        <w:tc>
          <w:tcPr>
            <w:tcW w:w="354" w:type="pct"/>
          </w:tcPr>
          <w:p w14:paraId="2732321E" w14:textId="358D4509" w:rsidR="00006A84" w:rsidRPr="00EC3FA3" w:rsidRDefault="00E44F7D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P19 </w:t>
            </w:r>
            <w:r w:rsidR="00006A84">
              <w:rPr>
                <w:sz w:val="16"/>
                <w:szCs w:val="16"/>
              </w:rPr>
              <w:fldChar w:fldCharType="begin">
                <w:fldData xml:space="preserve">PEVuZE5vdGU+PENpdGU+PEF1dGhvcj5NYW1pc2hpPC9BdXRob3I+PFllYXI+MjAwODwvWWVhcj48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</w:fldData>
              </w:fldChar>
            </w:r>
            <w:r w:rsidR="00006A84">
              <w:rPr>
                <w:sz w:val="16"/>
                <w:szCs w:val="16"/>
              </w:rPr>
              <w:instrText xml:space="preserve"> ADDIN EN.CITE </w:instrText>
            </w:r>
            <w:r w:rsidR="00006A84">
              <w:rPr>
                <w:sz w:val="16"/>
                <w:szCs w:val="16"/>
              </w:rPr>
              <w:fldChar w:fldCharType="begin">
                <w:fldData xml:space="preserve">PEVuZE5vdGU+PENpdGU+PEF1dGhvcj5NYW1pc2hpPC9BdXRob3I+PFllYXI+MjAwODwvWWVhcj48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</w:fldData>
              </w:fldChar>
            </w:r>
            <w:r w:rsidR="00006A84">
              <w:rPr>
                <w:sz w:val="16"/>
                <w:szCs w:val="16"/>
              </w:rPr>
              <w:instrText xml:space="preserve"> ADDIN EN.CITE.DATA </w:instrText>
            </w:r>
            <w:r w:rsidR="00006A84">
              <w:rPr>
                <w:sz w:val="16"/>
                <w:szCs w:val="16"/>
              </w:rPr>
            </w:r>
            <w:r w:rsidR="00006A84">
              <w:rPr>
                <w:sz w:val="16"/>
                <w:szCs w:val="16"/>
              </w:rPr>
              <w:fldChar w:fldCharType="end"/>
            </w:r>
            <w:r w:rsidR="00006A84">
              <w:rPr>
                <w:sz w:val="16"/>
                <w:szCs w:val="16"/>
              </w:rPr>
            </w:r>
            <w:r w:rsidR="00006A84">
              <w:rPr>
                <w:sz w:val="16"/>
                <w:szCs w:val="16"/>
              </w:rPr>
              <w:fldChar w:fldCharType="separate"/>
            </w:r>
            <w:r w:rsidR="00006A84">
              <w:rPr>
                <w:noProof/>
                <w:sz w:val="16"/>
                <w:szCs w:val="16"/>
              </w:rPr>
              <w:t>[2]</w:t>
            </w:r>
            <w:r w:rsidR="00006A84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4BB97C4B" w14:textId="3618C6F9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3</w:t>
            </w:r>
          </w:p>
        </w:tc>
        <w:tc>
          <w:tcPr>
            <w:tcW w:w="141" w:type="pct"/>
          </w:tcPr>
          <w:p w14:paraId="25E22975" w14:textId="6F96148C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705D29AB" w14:textId="6B9F33BF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Iranian</w:t>
            </w:r>
          </w:p>
        </w:tc>
        <w:tc>
          <w:tcPr>
            <w:tcW w:w="203" w:type="pct"/>
          </w:tcPr>
          <w:p w14:paraId="41147FDB" w14:textId="44DD62AA" w:rsidR="00006A84" w:rsidRPr="00747E01" w:rsidRDefault="00006A84" w:rsidP="00006A8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4A79BC6A" w14:textId="74C77AD3" w:rsidR="00006A84" w:rsidRPr="00EC3FA3" w:rsidRDefault="00006A84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AC4BAA">
              <w:rPr>
                <w:sz w:val="16"/>
                <w:szCs w:val="16"/>
              </w:rPr>
              <w:t>514–518delCAAGC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p.Q</w:t>
            </w:r>
            <w:proofErr w:type="gramEnd"/>
            <w:r>
              <w:rPr>
                <w:sz w:val="16"/>
                <w:szCs w:val="16"/>
              </w:rPr>
              <w:t>172NfsX2</w:t>
            </w:r>
          </w:p>
        </w:tc>
        <w:tc>
          <w:tcPr>
            <w:tcW w:w="406" w:type="pct"/>
          </w:tcPr>
          <w:p w14:paraId="3B3E0FC4" w14:textId="4A3A77C5" w:rsidR="00006A84" w:rsidRPr="00EC3FA3" w:rsidRDefault="00006A84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56EFA333" w14:textId="2FA8D78A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254C2EE" w14:textId="7B619495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8C6F169" w14:textId="698E2298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32837E4" w14:textId="0CD214D6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08F4EB24" w14:textId="5F44B44A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36ED783B" w14:textId="69C55B2A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4F2A3318" w14:textId="21FBC56A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D</w:t>
            </w:r>
            <w:r>
              <w:rPr>
                <w:color w:val="000000"/>
                <w:sz w:val="16"/>
                <w:szCs w:val="16"/>
              </w:rPr>
              <w:t>ied</w:t>
            </w:r>
          </w:p>
        </w:tc>
      </w:tr>
      <w:tr w:rsidR="003234DA" w:rsidRPr="00EC3FA3" w14:paraId="5D97A0D3" w14:textId="77777777" w:rsidTr="004E37E6">
        <w:tc>
          <w:tcPr>
            <w:tcW w:w="354" w:type="pct"/>
          </w:tcPr>
          <w:p w14:paraId="3DF05333" w14:textId="0C8A2744" w:rsidR="00006A84" w:rsidRPr="00EC3FA3" w:rsidRDefault="00E44F7D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P20 </w:t>
            </w:r>
            <w:r w:rsidR="00006A84">
              <w:rPr>
                <w:sz w:val="16"/>
                <w:szCs w:val="16"/>
              </w:rPr>
              <w:fldChar w:fldCharType="begin">
                <w:fldData xml:space="preserve">PEVuZE5vdGU+PENpdGU+PEF1dGhvcj5NYW1pc2hpPC9BdXRob3I+PFllYXI+MjAwODwvWWVhcj48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</w:fldData>
              </w:fldChar>
            </w:r>
            <w:r w:rsidR="00006A84">
              <w:rPr>
                <w:sz w:val="16"/>
                <w:szCs w:val="16"/>
              </w:rPr>
              <w:instrText xml:space="preserve"> ADDIN EN.CITE </w:instrText>
            </w:r>
            <w:r w:rsidR="00006A84">
              <w:rPr>
                <w:sz w:val="16"/>
                <w:szCs w:val="16"/>
              </w:rPr>
              <w:fldChar w:fldCharType="begin">
                <w:fldData xml:space="preserve">PEVuZE5vdGU+PENpdGU+PEF1dGhvcj5NYW1pc2hpPC9BdXRob3I+PFllYXI+MjAwODwvWWVhcj48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</w:fldData>
              </w:fldChar>
            </w:r>
            <w:r w:rsidR="00006A84">
              <w:rPr>
                <w:sz w:val="16"/>
                <w:szCs w:val="16"/>
              </w:rPr>
              <w:instrText xml:space="preserve"> ADDIN EN.CITE.DATA </w:instrText>
            </w:r>
            <w:r w:rsidR="00006A84">
              <w:rPr>
                <w:sz w:val="16"/>
                <w:szCs w:val="16"/>
              </w:rPr>
            </w:r>
            <w:r w:rsidR="00006A84">
              <w:rPr>
                <w:sz w:val="16"/>
                <w:szCs w:val="16"/>
              </w:rPr>
              <w:fldChar w:fldCharType="end"/>
            </w:r>
            <w:r w:rsidR="00006A84">
              <w:rPr>
                <w:sz w:val="16"/>
                <w:szCs w:val="16"/>
              </w:rPr>
            </w:r>
            <w:r w:rsidR="00006A84">
              <w:rPr>
                <w:sz w:val="16"/>
                <w:szCs w:val="16"/>
              </w:rPr>
              <w:fldChar w:fldCharType="separate"/>
            </w:r>
            <w:r w:rsidR="00006A84">
              <w:rPr>
                <w:noProof/>
                <w:sz w:val="16"/>
                <w:szCs w:val="16"/>
              </w:rPr>
              <w:t>[2]</w:t>
            </w:r>
            <w:r w:rsidR="00006A84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47B49DF3" w14:textId="21BD882B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2m</w:t>
            </w:r>
          </w:p>
        </w:tc>
        <w:tc>
          <w:tcPr>
            <w:tcW w:w="141" w:type="pct"/>
          </w:tcPr>
          <w:p w14:paraId="771C459F" w14:textId="7F1D9BEE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12A7D682" w14:textId="2DF3F026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Iranian</w:t>
            </w:r>
          </w:p>
        </w:tc>
        <w:tc>
          <w:tcPr>
            <w:tcW w:w="203" w:type="pct"/>
          </w:tcPr>
          <w:p w14:paraId="4BDCE283" w14:textId="4B8D813C" w:rsidR="00006A84" w:rsidRPr="00747E01" w:rsidRDefault="00006A84" w:rsidP="00006A8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73EA98A6" w14:textId="2ED709C9" w:rsidR="00006A84" w:rsidRPr="00EC3FA3" w:rsidRDefault="00006A84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c.340delA, </w:t>
            </w:r>
            <w:proofErr w:type="gramStart"/>
            <w:r>
              <w:rPr>
                <w:sz w:val="16"/>
                <w:szCs w:val="16"/>
              </w:rPr>
              <w:t>p.I</w:t>
            </w:r>
            <w:proofErr w:type="gramEnd"/>
            <w:r>
              <w:rPr>
                <w:sz w:val="16"/>
                <w:szCs w:val="16"/>
              </w:rPr>
              <w:t>114X</w:t>
            </w:r>
          </w:p>
        </w:tc>
        <w:tc>
          <w:tcPr>
            <w:tcW w:w="406" w:type="pct"/>
          </w:tcPr>
          <w:p w14:paraId="09EF0913" w14:textId="0F9C8ABC" w:rsidR="00006A84" w:rsidRPr="00EC3FA3" w:rsidRDefault="00006A84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323BDF9E" w14:textId="727613A1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DFE6F57" w14:textId="36DC090A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65022642" w14:textId="3253A0B9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1E82A106" w14:textId="4D4995C0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14681E00" w14:textId="6FFF39B9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203" w:type="pct"/>
          </w:tcPr>
          <w:p w14:paraId="7953B007" w14:textId="2D565CA7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Planned</w:t>
            </w:r>
          </w:p>
        </w:tc>
        <w:tc>
          <w:tcPr>
            <w:tcW w:w="327" w:type="pct"/>
          </w:tcPr>
          <w:p w14:paraId="1A94E811" w14:textId="652D429D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6D36353A" w14:textId="77777777" w:rsidTr="004E37E6">
        <w:tc>
          <w:tcPr>
            <w:tcW w:w="354" w:type="pct"/>
          </w:tcPr>
          <w:p w14:paraId="1D01B7E4" w14:textId="47EB68F0" w:rsidR="00006A84" w:rsidRPr="00EC3FA3" w:rsidRDefault="00E44F7D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P21 </w:t>
            </w:r>
            <w:r w:rsidR="00006A84">
              <w:rPr>
                <w:sz w:val="16"/>
                <w:szCs w:val="16"/>
              </w:rPr>
              <w:fldChar w:fldCharType="begin">
                <w:fldData xml:space="preserve">PEVuZE5vdGU+PENpdGU+PEF1dGhvcj5NYW1pc2hpPC9BdXRob3I+PFllYXI+MjAwODwvWWVhcj48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</w:fldData>
              </w:fldChar>
            </w:r>
            <w:r w:rsidR="00006A84">
              <w:rPr>
                <w:sz w:val="16"/>
                <w:szCs w:val="16"/>
              </w:rPr>
              <w:instrText xml:space="preserve"> ADDIN EN.CITE </w:instrText>
            </w:r>
            <w:r w:rsidR="00006A84">
              <w:rPr>
                <w:sz w:val="16"/>
                <w:szCs w:val="16"/>
              </w:rPr>
              <w:fldChar w:fldCharType="begin">
                <w:fldData xml:space="preserve">PEVuZE5vdGU+PENpdGU+PEF1dGhvcj5NYW1pc2hpPC9BdXRob3I+PFllYXI+MjAwODwvWWVhcj48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</w:fldData>
              </w:fldChar>
            </w:r>
            <w:r w:rsidR="00006A84">
              <w:rPr>
                <w:sz w:val="16"/>
                <w:szCs w:val="16"/>
              </w:rPr>
              <w:instrText xml:space="preserve"> ADDIN EN.CITE.DATA </w:instrText>
            </w:r>
            <w:r w:rsidR="00006A84">
              <w:rPr>
                <w:sz w:val="16"/>
                <w:szCs w:val="16"/>
              </w:rPr>
            </w:r>
            <w:r w:rsidR="00006A84">
              <w:rPr>
                <w:sz w:val="16"/>
                <w:szCs w:val="16"/>
              </w:rPr>
              <w:fldChar w:fldCharType="end"/>
            </w:r>
            <w:r w:rsidR="00006A84">
              <w:rPr>
                <w:sz w:val="16"/>
                <w:szCs w:val="16"/>
              </w:rPr>
            </w:r>
            <w:r w:rsidR="00006A84">
              <w:rPr>
                <w:sz w:val="16"/>
                <w:szCs w:val="16"/>
              </w:rPr>
              <w:fldChar w:fldCharType="separate"/>
            </w:r>
            <w:r w:rsidR="00006A84">
              <w:rPr>
                <w:noProof/>
                <w:sz w:val="16"/>
                <w:szCs w:val="16"/>
              </w:rPr>
              <w:t>[2]</w:t>
            </w:r>
            <w:r w:rsidR="00006A84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65F85541" w14:textId="7340222B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1.8</w:t>
            </w:r>
          </w:p>
        </w:tc>
        <w:tc>
          <w:tcPr>
            <w:tcW w:w="141" w:type="pct"/>
          </w:tcPr>
          <w:p w14:paraId="02EB9DFF" w14:textId="7E6BC7A0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2418EB06" w14:textId="07D636A5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Iranian</w:t>
            </w:r>
          </w:p>
        </w:tc>
        <w:tc>
          <w:tcPr>
            <w:tcW w:w="203" w:type="pct"/>
          </w:tcPr>
          <w:p w14:paraId="6AFCFF2D" w14:textId="38922BAE" w:rsidR="00006A84" w:rsidRPr="00747E01" w:rsidRDefault="00006A84" w:rsidP="00006A8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06D64275" w14:textId="40BEB49F" w:rsidR="00006A84" w:rsidRPr="00EC3FA3" w:rsidRDefault="00006A84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c.131T&gt;C, </w:t>
            </w:r>
            <w:proofErr w:type="gramStart"/>
            <w:r>
              <w:rPr>
                <w:sz w:val="16"/>
                <w:szCs w:val="16"/>
              </w:rPr>
              <w:t>p.I</w:t>
            </w:r>
            <w:proofErr w:type="gramEnd"/>
            <w:r>
              <w:rPr>
                <w:sz w:val="16"/>
                <w:szCs w:val="16"/>
              </w:rPr>
              <w:t>44T</w:t>
            </w:r>
          </w:p>
        </w:tc>
        <w:tc>
          <w:tcPr>
            <w:tcW w:w="406" w:type="pct"/>
          </w:tcPr>
          <w:p w14:paraId="64C04590" w14:textId="79465D9E" w:rsidR="00006A84" w:rsidRPr="00EC3FA3" w:rsidRDefault="00006A84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3F3994F5" w14:textId="1B02B79A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F144735" w14:textId="524A420C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7FC8BAD" w14:textId="05D49B8F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5E875A5E" w14:textId="48605E38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09A29EEB" w14:textId="146179F9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203" w:type="pct"/>
          </w:tcPr>
          <w:p w14:paraId="3EB75DE2" w14:textId="7A90FF60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1B999001" w14:textId="30E3D7BA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D</w:t>
            </w:r>
            <w:r>
              <w:rPr>
                <w:color w:val="000000"/>
                <w:sz w:val="16"/>
                <w:szCs w:val="16"/>
              </w:rPr>
              <w:t>ied</w:t>
            </w:r>
          </w:p>
        </w:tc>
      </w:tr>
      <w:tr w:rsidR="003234DA" w:rsidRPr="00EC3FA3" w14:paraId="3374242E" w14:textId="77777777" w:rsidTr="004E37E6">
        <w:tc>
          <w:tcPr>
            <w:tcW w:w="354" w:type="pct"/>
          </w:tcPr>
          <w:p w14:paraId="53A4DB1E" w14:textId="29C6BF06" w:rsidR="00006A84" w:rsidRPr="00EC3FA3" w:rsidRDefault="00E44F7D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P22 </w:t>
            </w:r>
            <w:r w:rsidR="00006A84">
              <w:rPr>
                <w:sz w:val="16"/>
                <w:szCs w:val="16"/>
              </w:rPr>
              <w:fldChar w:fldCharType="begin">
                <w:fldData xml:space="preserve">PEVuZE5vdGU+PENpdGU+PEF1dGhvcj5NYW1pc2hpPC9BdXRob3I+PFllYXI+MjAwODwvWWVhcj48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</w:fldData>
              </w:fldChar>
            </w:r>
            <w:r w:rsidR="00006A84">
              <w:rPr>
                <w:sz w:val="16"/>
                <w:szCs w:val="16"/>
              </w:rPr>
              <w:instrText xml:space="preserve"> ADDIN EN.CITE </w:instrText>
            </w:r>
            <w:r w:rsidR="00006A84">
              <w:rPr>
                <w:sz w:val="16"/>
                <w:szCs w:val="16"/>
              </w:rPr>
              <w:fldChar w:fldCharType="begin">
                <w:fldData xml:space="preserve">PEVuZE5vdGU+PENpdGU+PEF1dGhvcj5NYW1pc2hpPC9BdXRob3I+PFllYXI+MjAwODwvWWVhcj48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</w:fldData>
              </w:fldChar>
            </w:r>
            <w:r w:rsidR="00006A84">
              <w:rPr>
                <w:sz w:val="16"/>
                <w:szCs w:val="16"/>
              </w:rPr>
              <w:instrText xml:space="preserve"> ADDIN EN.CITE.DATA </w:instrText>
            </w:r>
            <w:r w:rsidR="00006A84">
              <w:rPr>
                <w:sz w:val="16"/>
                <w:szCs w:val="16"/>
              </w:rPr>
            </w:r>
            <w:r w:rsidR="00006A84">
              <w:rPr>
                <w:sz w:val="16"/>
                <w:szCs w:val="16"/>
              </w:rPr>
              <w:fldChar w:fldCharType="end"/>
            </w:r>
            <w:r w:rsidR="00006A84">
              <w:rPr>
                <w:sz w:val="16"/>
                <w:szCs w:val="16"/>
              </w:rPr>
            </w:r>
            <w:r w:rsidR="00006A84">
              <w:rPr>
                <w:sz w:val="16"/>
                <w:szCs w:val="16"/>
              </w:rPr>
              <w:fldChar w:fldCharType="separate"/>
            </w:r>
            <w:r w:rsidR="00006A84">
              <w:rPr>
                <w:noProof/>
                <w:sz w:val="16"/>
                <w:szCs w:val="16"/>
              </w:rPr>
              <w:t>[2]</w:t>
            </w:r>
            <w:r w:rsidR="00006A84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76770136" w14:textId="5F9B3863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2</w:t>
            </w:r>
          </w:p>
        </w:tc>
        <w:tc>
          <w:tcPr>
            <w:tcW w:w="141" w:type="pct"/>
          </w:tcPr>
          <w:p w14:paraId="4E76635C" w14:textId="60CF2027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2ECEAC3F" w14:textId="0511717B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Iranian</w:t>
            </w:r>
          </w:p>
        </w:tc>
        <w:tc>
          <w:tcPr>
            <w:tcW w:w="203" w:type="pct"/>
          </w:tcPr>
          <w:p w14:paraId="49B2AEF9" w14:textId="2A92CCFF" w:rsidR="00006A84" w:rsidRPr="00747E01" w:rsidRDefault="00006A84" w:rsidP="00006A8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66EF683D" w14:textId="75075AF8" w:rsidR="00006A84" w:rsidRPr="00EC3FA3" w:rsidRDefault="00006A84" w:rsidP="00006A84">
            <w:pPr>
              <w:rPr>
                <w:sz w:val="16"/>
                <w:szCs w:val="16"/>
              </w:rPr>
            </w:pPr>
            <w:r w:rsidRPr="006D193F">
              <w:rPr>
                <w:sz w:val="16"/>
                <w:szCs w:val="16"/>
              </w:rPr>
              <w:t>c.148_149delinsC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 w:rsidRPr="006D193F">
              <w:rPr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>R</w:t>
            </w:r>
            <w:proofErr w:type="gramEnd"/>
            <w:r w:rsidRPr="006D193F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>Q</w:t>
            </w:r>
            <w:r w:rsidRPr="006D193F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sX35</w:t>
            </w:r>
          </w:p>
        </w:tc>
        <w:tc>
          <w:tcPr>
            <w:tcW w:w="406" w:type="pct"/>
          </w:tcPr>
          <w:p w14:paraId="097EC794" w14:textId="77F5046E" w:rsidR="00006A84" w:rsidRPr="00EC3FA3" w:rsidRDefault="00006A84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5FBB1CF4" w14:textId="340B56B2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852B294" w14:textId="3209C807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0799ADDD" w14:textId="3C4B7475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2DAF9F73" w14:textId="35BF8405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4584C00A" w14:textId="0A690620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HLH-94</w:t>
            </w:r>
          </w:p>
        </w:tc>
        <w:tc>
          <w:tcPr>
            <w:tcW w:w="203" w:type="pct"/>
          </w:tcPr>
          <w:p w14:paraId="10C8217E" w14:textId="7A1CC1B4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68B99ACA" w14:textId="23D6B988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Alive/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006A84">
              <w:rPr>
                <w:color w:val="000000"/>
                <w:sz w:val="16"/>
                <w:szCs w:val="16"/>
              </w:rPr>
              <w:t>5</w:t>
            </w:r>
          </w:p>
        </w:tc>
      </w:tr>
      <w:tr w:rsidR="003234DA" w:rsidRPr="00EC3FA3" w14:paraId="28BD4D77" w14:textId="77777777" w:rsidTr="004E37E6">
        <w:tc>
          <w:tcPr>
            <w:tcW w:w="354" w:type="pct"/>
          </w:tcPr>
          <w:p w14:paraId="32F8651F" w14:textId="2ED62D64" w:rsidR="00006A84" w:rsidRPr="00EC3FA3" w:rsidRDefault="00E44F7D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P23 </w:t>
            </w:r>
            <w:r w:rsidR="00006A84">
              <w:rPr>
                <w:sz w:val="16"/>
                <w:szCs w:val="16"/>
              </w:rPr>
              <w:fldChar w:fldCharType="begin">
                <w:fldData xml:space="preserve">PEVuZE5vdGU+PENpdGU+PEF1dGhvcj5NYW1pc2hpPC9BdXRob3I+PFllYXI+MjAwODwvWWVhcj48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</w:fldData>
              </w:fldChar>
            </w:r>
            <w:r w:rsidR="00006A84">
              <w:rPr>
                <w:sz w:val="16"/>
                <w:szCs w:val="16"/>
              </w:rPr>
              <w:instrText xml:space="preserve"> ADDIN EN.CITE </w:instrText>
            </w:r>
            <w:r w:rsidR="00006A84">
              <w:rPr>
                <w:sz w:val="16"/>
                <w:szCs w:val="16"/>
              </w:rPr>
              <w:fldChar w:fldCharType="begin">
                <w:fldData xml:space="preserve">PEVuZE5vdGU+PENpdGU+PEF1dGhvcj5NYW1pc2hpPC9BdXRob3I+PFllYXI+MjAwODwvWWVhcj48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</w:fldData>
              </w:fldChar>
            </w:r>
            <w:r w:rsidR="00006A84">
              <w:rPr>
                <w:sz w:val="16"/>
                <w:szCs w:val="16"/>
              </w:rPr>
              <w:instrText xml:space="preserve"> ADDIN EN.CITE.DATA </w:instrText>
            </w:r>
            <w:r w:rsidR="00006A84">
              <w:rPr>
                <w:sz w:val="16"/>
                <w:szCs w:val="16"/>
              </w:rPr>
            </w:r>
            <w:r w:rsidR="00006A84">
              <w:rPr>
                <w:sz w:val="16"/>
                <w:szCs w:val="16"/>
              </w:rPr>
              <w:fldChar w:fldCharType="end"/>
            </w:r>
            <w:r w:rsidR="00006A84">
              <w:rPr>
                <w:sz w:val="16"/>
                <w:szCs w:val="16"/>
              </w:rPr>
            </w:r>
            <w:r w:rsidR="00006A84">
              <w:rPr>
                <w:sz w:val="16"/>
                <w:szCs w:val="16"/>
              </w:rPr>
              <w:fldChar w:fldCharType="separate"/>
            </w:r>
            <w:r w:rsidR="00006A84">
              <w:rPr>
                <w:noProof/>
                <w:sz w:val="16"/>
                <w:szCs w:val="16"/>
              </w:rPr>
              <w:t>[2]</w:t>
            </w:r>
            <w:r w:rsidR="00006A84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7E4C193E" w14:textId="36BC77F5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6m</w:t>
            </w:r>
          </w:p>
        </w:tc>
        <w:tc>
          <w:tcPr>
            <w:tcW w:w="141" w:type="pct"/>
          </w:tcPr>
          <w:p w14:paraId="48716E90" w14:textId="0C986750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42AB5AB6" w14:textId="4DC01D90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Iranian</w:t>
            </w:r>
          </w:p>
        </w:tc>
        <w:tc>
          <w:tcPr>
            <w:tcW w:w="203" w:type="pct"/>
          </w:tcPr>
          <w:p w14:paraId="42C3CE23" w14:textId="12321E46" w:rsidR="00006A84" w:rsidRPr="00747E01" w:rsidRDefault="00006A84" w:rsidP="00006A8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6CC7DC45" w14:textId="28570003" w:rsidR="00006A84" w:rsidRPr="00EC3FA3" w:rsidRDefault="00006A84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AC4BAA">
              <w:rPr>
                <w:sz w:val="16"/>
                <w:szCs w:val="16"/>
              </w:rPr>
              <w:t>514–518delCAAGC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p.Q</w:t>
            </w:r>
            <w:proofErr w:type="gramEnd"/>
            <w:r>
              <w:rPr>
                <w:sz w:val="16"/>
                <w:szCs w:val="16"/>
              </w:rPr>
              <w:t>172NfsX2</w:t>
            </w:r>
          </w:p>
        </w:tc>
        <w:tc>
          <w:tcPr>
            <w:tcW w:w="406" w:type="pct"/>
          </w:tcPr>
          <w:p w14:paraId="4A5A2ED0" w14:textId="70A58CF4" w:rsidR="00006A84" w:rsidRPr="00EC3FA3" w:rsidRDefault="00006A84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00C2C333" w14:textId="0F3893A7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AC722A4" w14:textId="08852D5C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488C060" w14:textId="7829E508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1D48FD2B" w14:textId="7A445019" w:rsidR="00006A84" w:rsidRPr="00AC4BAA" w:rsidRDefault="00006A84" w:rsidP="00006A84">
            <w:pPr>
              <w:rPr>
                <w:sz w:val="16"/>
                <w:szCs w:val="16"/>
              </w:rPr>
            </w:pPr>
            <w:r w:rsidRPr="00AC4BAA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14250961" w14:textId="002E684D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HLH-94</w:t>
            </w:r>
          </w:p>
        </w:tc>
        <w:tc>
          <w:tcPr>
            <w:tcW w:w="203" w:type="pct"/>
          </w:tcPr>
          <w:p w14:paraId="6BE58EE6" w14:textId="0F63F4BE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60A80464" w14:textId="5DAEDD73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D</w:t>
            </w:r>
            <w:r>
              <w:rPr>
                <w:color w:val="000000"/>
                <w:sz w:val="16"/>
                <w:szCs w:val="16"/>
              </w:rPr>
              <w:t>ied</w:t>
            </w:r>
          </w:p>
        </w:tc>
      </w:tr>
      <w:tr w:rsidR="003234DA" w:rsidRPr="00EC3FA3" w14:paraId="4EA02214" w14:textId="77777777" w:rsidTr="004E37E6">
        <w:tc>
          <w:tcPr>
            <w:tcW w:w="354" w:type="pct"/>
          </w:tcPr>
          <w:p w14:paraId="01519F9B" w14:textId="03503CFE" w:rsidR="00006A84" w:rsidRPr="00EC3FA3" w:rsidRDefault="00E44F7D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P24 </w:t>
            </w:r>
            <w:r w:rsidR="00006A84">
              <w:rPr>
                <w:sz w:val="16"/>
                <w:szCs w:val="16"/>
              </w:rPr>
              <w:fldChar w:fldCharType="begin"/>
            </w:r>
            <w:r w:rsidR="00006A84">
              <w:rPr>
                <w:sz w:val="16"/>
                <w:szCs w:val="16"/>
              </w:rPr>
              <w:instrText xml:space="preserve"> ADDIN EN.CITE &lt;EndNote&gt;&lt;Cite&gt;&lt;Author&gt;Onay&lt;/Author&gt;&lt;Year&gt;2008&lt;/Year&gt;&lt;RecNum&gt;857&lt;/RecNum&gt;&lt;DisplayText&gt;[3]&lt;/DisplayText&gt;&lt;record&gt;&lt;rec-number&gt;857&lt;/rec-number&gt;&lt;foreign-keys&gt;&lt;key app="EN" db-id="2e2w2svsndeeerexw9q55s0kvz2ef2w9za29" timestamp="1705928003"&gt;857&lt;/key&gt;&lt;/foreign-keys&gt;&lt;ref-type name="Journal Article"&gt;17&lt;/ref-type&gt;&lt;contributors&gt;&lt;authors&gt;&lt;author&gt;Onay, H.&lt;/author&gt;&lt;author&gt;Balkan, C.&lt;/author&gt;&lt;author&gt;Cogulu, O.&lt;/author&gt;&lt;author&gt;Aydinok, Y.&lt;/author&gt;&lt;author&gt;Karapinar, D. Y.&lt;/author&gt;&lt;author&gt;Ozkinay, F.&lt;/author&gt;&lt;/authors&gt;&lt;/contributors&gt;&lt;titles&gt;&lt;title&gt;A further Turkish case of Griscelli syndrome with new RAB27A mutation&lt;/title&gt;&lt;secondary-title&gt;J Am Acad Dermatol&lt;/secondary-title&gt;&lt;/titles&gt;&lt;periodical&gt;&lt;full-title&gt;J Am Acad Dermatol&lt;/full-title&gt;&lt;/periodical&gt;&lt;pages&gt;S115-6&lt;/pages&gt;&lt;volume&gt;58&lt;/volume&gt;&lt;number&gt;5 Suppl 1&lt;/number&gt;&lt;keywords&gt;&lt;keyword&gt;Albinism/*genetics&lt;/keyword&gt;&lt;keyword&gt;Genes, Recessive&lt;/keyword&gt;&lt;keyword&gt;Hepatomegaly/*genetics&lt;/keyword&gt;&lt;keyword&gt;Humans&lt;/keyword&gt;&lt;keyword&gt;Infant&lt;/keyword&gt;&lt;keyword&gt;Lymphohistiocytosis, Hemophagocytic/*genetics&lt;/keyword&gt;&lt;keyword&gt;Male&lt;/keyword&gt;&lt;keyword&gt;Splenomegaly/*genetics&lt;/keyword&gt;&lt;keyword&gt;Syndrome&lt;/keyword&gt;&lt;keyword&gt;Turkey&lt;/keyword&gt;&lt;keyword&gt;rab GTP-Binding Proteins/*genetics&lt;/keyword&gt;&lt;keyword&gt;rab27 GTP-Binding Proteins&lt;/keyword&gt;&lt;/keywords&gt;&lt;dates&gt;&lt;year&gt;2008&lt;/year&gt;&lt;pub-dates&gt;&lt;date&gt;May&lt;/date&gt;&lt;/pub-dates&gt;&lt;/dates&gt;&lt;isbn&gt;0190-9622&lt;/isbn&gt;&lt;accession-num&gt;18489042&lt;/accession-num&gt;&lt;urls&gt;&lt;/urls&gt;&lt;electronic-resource-num&gt;10.1016/j.jaad.2007.05.002&lt;/electronic-resource-num&gt;&lt;remote-database-provider&gt;NLM&lt;/remote-database-provider&gt;&lt;language&gt;eng&lt;/language&gt;&lt;/record&gt;&lt;/Cite&gt;&lt;/EndNote&gt;</w:instrText>
            </w:r>
            <w:r w:rsidR="00006A84">
              <w:rPr>
                <w:sz w:val="16"/>
                <w:szCs w:val="16"/>
              </w:rPr>
              <w:fldChar w:fldCharType="separate"/>
            </w:r>
            <w:r w:rsidR="00006A84">
              <w:rPr>
                <w:noProof/>
                <w:sz w:val="16"/>
                <w:szCs w:val="16"/>
              </w:rPr>
              <w:t>[3]</w:t>
            </w:r>
            <w:r w:rsidR="00006A84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3364BAD3" w14:textId="743C0AC4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3m</w:t>
            </w:r>
          </w:p>
        </w:tc>
        <w:tc>
          <w:tcPr>
            <w:tcW w:w="141" w:type="pct"/>
          </w:tcPr>
          <w:p w14:paraId="3A600F5D" w14:textId="3E760753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123A388B" w14:textId="5103DA63" w:rsidR="00006A84" w:rsidRPr="00EC3FA3" w:rsidRDefault="00006A84" w:rsidP="00006A8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Turkish</w:t>
            </w:r>
          </w:p>
        </w:tc>
        <w:tc>
          <w:tcPr>
            <w:tcW w:w="203" w:type="pct"/>
          </w:tcPr>
          <w:p w14:paraId="5E97EEE2" w14:textId="0E725D02" w:rsidR="00006A84" w:rsidRPr="00747E01" w:rsidRDefault="00006A84" w:rsidP="00006A8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05B42B66" w14:textId="39E55E0C" w:rsidR="00006A84" w:rsidRPr="00EC3FA3" w:rsidRDefault="00006A84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AC4BAA">
              <w:rPr>
                <w:sz w:val="16"/>
                <w:szCs w:val="16"/>
              </w:rPr>
              <w:t>514–518delCAAGC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p.Q</w:t>
            </w:r>
            <w:proofErr w:type="gramEnd"/>
            <w:r>
              <w:rPr>
                <w:sz w:val="16"/>
                <w:szCs w:val="16"/>
              </w:rPr>
              <w:t>172NfsX2</w:t>
            </w:r>
          </w:p>
        </w:tc>
        <w:tc>
          <w:tcPr>
            <w:tcW w:w="406" w:type="pct"/>
          </w:tcPr>
          <w:p w14:paraId="6BF18C9E" w14:textId="492978DC" w:rsidR="00006A84" w:rsidRPr="00EC3FA3" w:rsidRDefault="00006A84" w:rsidP="00006A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2CAC7BD1" w14:textId="118AF5CF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016C27C" w14:textId="1B04B987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34300CC7" w14:textId="1F4E33C8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2670057" w14:textId="16253AED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3484DF79" w14:textId="726306D7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Dexa</w:t>
            </w:r>
            <w:r>
              <w:rPr>
                <w:color w:val="000000"/>
                <w:sz w:val="16"/>
                <w:szCs w:val="16"/>
              </w:rPr>
              <w:t>methasone</w:t>
            </w:r>
            <w:r w:rsidRPr="00006A84">
              <w:rPr>
                <w:color w:val="000000"/>
                <w:sz w:val="16"/>
                <w:szCs w:val="16"/>
              </w:rPr>
              <w:t>, VP16,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006A84">
              <w:rPr>
                <w:color w:val="000000"/>
                <w:sz w:val="16"/>
                <w:szCs w:val="16"/>
              </w:rPr>
              <w:t>CSA</w:t>
            </w:r>
          </w:p>
        </w:tc>
        <w:tc>
          <w:tcPr>
            <w:tcW w:w="203" w:type="pct"/>
          </w:tcPr>
          <w:p w14:paraId="687E04F0" w14:textId="4CC2D133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Planned</w:t>
            </w:r>
          </w:p>
        </w:tc>
        <w:tc>
          <w:tcPr>
            <w:tcW w:w="327" w:type="pct"/>
          </w:tcPr>
          <w:p w14:paraId="45905F2D" w14:textId="253FD16F" w:rsidR="00006A84" w:rsidRPr="00006A84" w:rsidRDefault="00006A84" w:rsidP="00006A84">
            <w:pPr>
              <w:rPr>
                <w:sz w:val="16"/>
                <w:szCs w:val="16"/>
              </w:rPr>
            </w:pPr>
            <w:r w:rsidRPr="00006A84">
              <w:rPr>
                <w:color w:val="000000"/>
                <w:sz w:val="16"/>
                <w:szCs w:val="16"/>
              </w:rPr>
              <w:t>Alive/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006A84">
              <w:rPr>
                <w:color w:val="000000"/>
                <w:sz w:val="16"/>
                <w:szCs w:val="16"/>
              </w:rPr>
              <w:t xml:space="preserve">1.5 </w:t>
            </w:r>
          </w:p>
        </w:tc>
      </w:tr>
      <w:tr w:rsidR="003234DA" w:rsidRPr="00EC3FA3" w14:paraId="4A73609C" w14:textId="77777777" w:rsidTr="004E37E6">
        <w:tc>
          <w:tcPr>
            <w:tcW w:w="354" w:type="pct"/>
          </w:tcPr>
          <w:p w14:paraId="70484635" w14:textId="4AA6A16E" w:rsidR="005C722E" w:rsidRPr="00EC3FA3" w:rsidRDefault="00E44F7D" w:rsidP="005C72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P25 </w:t>
            </w:r>
            <w:r w:rsidR="005C722E">
              <w:rPr>
                <w:sz w:val="16"/>
                <w:szCs w:val="16"/>
              </w:rPr>
              <w:fldChar w:fldCharType="begin"/>
            </w:r>
            <w:r w:rsidR="005C722E">
              <w:rPr>
                <w:sz w:val="16"/>
                <w:szCs w:val="16"/>
              </w:rPr>
              <w:instrText xml:space="preserve"> ADDIN EN.CITE &lt;EndNote&gt;&lt;Cite&gt;&lt;Author&gt;Aslan&lt;/Author&gt;&lt;Year&gt;2006&lt;/Year&gt;&lt;RecNum&gt;858&lt;/RecNum&gt;&lt;DisplayText&gt;[4]&lt;/DisplayText&gt;&lt;record&gt;&lt;rec-number&gt;858&lt;/rec-number&gt;&lt;foreign-keys&gt;&lt;key app="EN" db-id="2e2w2svsndeeerexw9q55s0kvz2ef2w9za29" timestamp="1705928126"&gt;858&lt;/key&gt;&lt;/foreign-keys&gt;&lt;ref-type name="Journal Article"&gt;17&lt;/ref-type&gt;&lt;contributors&gt;&lt;authors&gt;&lt;author&gt;Aslan, D.&lt;/author&gt;&lt;author&gt;Sari, S.&lt;/author&gt;&lt;author&gt;Derinöz, O.&lt;/author&gt;&lt;author&gt;Dalgiç, B.&lt;/author&gt;&lt;/authors&gt;&lt;/contributors&gt;&lt;auth-address&gt;Sections of Hematology, Department of Pediatrics, Faculty of Medicine, Gazi University, Ankara, Turkey. drdagutf@superonline.com&lt;/auth-address&gt;&lt;titles&gt;&lt;title&gt;Griscelli syndrome: description of a case with Rab27A mutation&lt;/title&gt;&lt;secondary-title&gt;Pediatr Hematol Oncol&lt;/secondary-title&gt;&lt;/titles&gt;&lt;periodical&gt;&lt;full-title&gt;Pediatr Hematol Oncol&lt;/full-title&gt;&lt;/periodical&gt;&lt;pages&gt;255-61&lt;/pages&gt;&lt;volume&gt;23&lt;/volume&gt;&lt;number&gt;3&lt;/number&gt;&lt;keywords&gt;&lt;keyword&gt;Combined Modality Therapy&lt;/keyword&gt;&lt;keyword&gt;Consanguinity&lt;/keyword&gt;&lt;keyword&gt;Fatal Outcome&lt;/keyword&gt;&lt;keyword&gt;Genes, Recessive&lt;/keyword&gt;&lt;keyword&gt;Hair/chemistry/ultrastructure&lt;/keyword&gt;&lt;keyword&gt;Hepatomegaly/etiology&lt;/keyword&gt;&lt;keyword&gt;Humans&lt;/keyword&gt;&lt;keyword&gt;Immunosuppressive Agents/therapeutic use&lt;/keyword&gt;&lt;keyword&gt;Infant&lt;/keyword&gt;&lt;keyword&gt;Lymphohistiocytosis, Hemophagocytic/blood/diagnosis/drug&lt;/keyword&gt;&lt;keyword&gt;therapy/*genetics/therapy&lt;/keyword&gt;&lt;keyword&gt;Male&lt;/keyword&gt;&lt;keyword&gt;Melanins/analysis&lt;/keyword&gt;&lt;keyword&gt;Multiple Organ Failure/etiology&lt;/keyword&gt;&lt;keyword&gt;Piebaldism/*genetics&lt;/keyword&gt;&lt;keyword&gt;Splenomegaly/etiology&lt;/keyword&gt;&lt;keyword&gt;Syndrome&lt;/keyword&gt;&lt;keyword&gt;rab GTP-Binding Proteins/deficiency/*genetics/physiology&lt;/keyword&gt;&lt;keyword&gt;rab27 GTP-Binding Proteins&lt;/keyword&gt;&lt;/keywords&gt;&lt;dates&gt;&lt;year&gt;2006&lt;/year&gt;&lt;pub-dates&gt;&lt;date&gt;Apr-May&lt;/date&gt;&lt;/pub-dates&gt;&lt;/dates&gt;&lt;isbn&gt;0888-0018&lt;/isbn&gt;&lt;accession-num&gt;16517541&lt;/accession-num&gt;&lt;urls&gt;&lt;/urls&gt;&lt;electronic-resource-num&gt;10.1080/08880010500506909&lt;/electronic-resource-num&gt;&lt;remote-database-provider&gt;NLM&lt;/remote-database-provider&gt;&lt;language&gt;eng&lt;/language&gt;&lt;/record&gt;&lt;/Cite&gt;&lt;/EndNote&gt;</w:instrText>
            </w:r>
            <w:r w:rsidR="005C722E">
              <w:rPr>
                <w:sz w:val="16"/>
                <w:szCs w:val="16"/>
              </w:rPr>
              <w:fldChar w:fldCharType="separate"/>
            </w:r>
            <w:r w:rsidR="005C722E">
              <w:rPr>
                <w:noProof/>
                <w:sz w:val="16"/>
                <w:szCs w:val="16"/>
              </w:rPr>
              <w:t>[4]</w:t>
            </w:r>
            <w:r w:rsidR="005C722E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1FBA6381" w14:textId="4C776329" w:rsidR="005C722E" w:rsidRPr="00EC3FA3" w:rsidRDefault="005C722E" w:rsidP="005C722E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7m</w:t>
            </w:r>
          </w:p>
        </w:tc>
        <w:tc>
          <w:tcPr>
            <w:tcW w:w="141" w:type="pct"/>
          </w:tcPr>
          <w:p w14:paraId="4C881644" w14:textId="1B23F6A3" w:rsidR="005C722E" w:rsidRPr="00EC3FA3" w:rsidRDefault="005C722E" w:rsidP="005C722E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1BCB16B5" w14:textId="4DB97D6B" w:rsidR="005C722E" w:rsidRPr="00EC3FA3" w:rsidRDefault="005C722E" w:rsidP="005C722E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Turkish</w:t>
            </w:r>
          </w:p>
        </w:tc>
        <w:tc>
          <w:tcPr>
            <w:tcW w:w="203" w:type="pct"/>
          </w:tcPr>
          <w:p w14:paraId="5932D5B9" w14:textId="092CFFF1" w:rsidR="005C722E" w:rsidRPr="00747E01" w:rsidRDefault="005C722E" w:rsidP="005C722E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0E3E0E59" w14:textId="6D646BA1" w:rsidR="005C722E" w:rsidRPr="00EC3FA3" w:rsidRDefault="005C722E" w:rsidP="005C72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406" w:type="pct"/>
          </w:tcPr>
          <w:p w14:paraId="7DB934A2" w14:textId="53A5D8CB" w:rsidR="005C722E" w:rsidRPr="00EC3FA3" w:rsidRDefault="005C722E" w:rsidP="005C72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178" w:type="pct"/>
            <w:vAlign w:val="bottom"/>
          </w:tcPr>
          <w:p w14:paraId="452535EB" w14:textId="62FCCF3A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  <w:vAlign w:val="bottom"/>
          </w:tcPr>
          <w:p w14:paraId="3F925702" w14:textId="17A6C960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  <w:vAlign w:val="bottom"/>
          </w:tcPr>
          <w:p w14:paraId="6C20AB03" w14:textId="74883187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  <w:vAlign w:val="bottom"/>
          </w:tcPr>
          <w:p w14:paraId="3C4D7046" w14:textId="27E0F717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  <w:vAlign w:val="bottom"/>
          </w:tcPr>
          <w:p w14:paraId="01D913B6" w14:textId="7C73E852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ATG, ITMTX</w:t>
            </w:r>
          </w:p>
        </w:tc>
        <w:tc>
          <w:tcPr>
            <w:tcW w:w="203" w:type="pct"/>
            <w:vAlign w:val="bottom"/>
          </w:tcPr>
          <w:p w14:paraId="7FD5DE44" w14:textId="05A4901F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  <w:vAlign w:val="bottom"/>
          </w:tcPr>
          <w:p w14:paraId="4ABCDCE7" w14:textId="781B85E9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D</w:t>
            </w:r>
            <w:r>
              <w:rPr>
                <w:color w:val="000000"/>
                <w:sz w:val="16"/>
                <w:szCs w:val="16"/>
              </w:rPr>
              <w:t>ied</w:t>
            </w:r>
          </w:p>
        </w:tc>
      </w:tr>
      <w:tr w:rsidR="003234DA" w:rsidRPr="00EC3FA3" w14:paraId="0F173465" w14:textId="77777777" w:rsidTr="004E37E6">
        <w:tc>
          <w:tcPr>
            <w:tcW w:w="354" w:type="pct"/>
          </w:tcPr>
          <w:p w14:paraId="474E2094" w14:textId="13DF46C5" w:rsidR="005C722E" w:rsidRPr="00EC3FA3" w:rsidRDefault="00E44F7D" w:rsidP="005C72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P26 </w:t>
            </w:r>
            <w:r w:rsidR="00AC712C">
              <w:rPr>
                <w:sz w:val="16"/>
                <w:szCs w:val="16"/>
              </w:rPr>
              <w:fldChar w:fldCharType="begin"/>
            </w:r>
            <w:r w:rsidR="00761D3F">
              <w:rPr>
                <w:sz w:val="16"/>
                <w:szCs w:val="16"/>
              </w:rPr>
              <w:instrText xml:space="preserve"> ADDIN EN.CITE &lt;EndNote&gt;&lt;Cite&gt;&lt;Author&gt;Meschede&lt;/Author&gt;&lt;Year&gt;2008&lt;/Year&gt;&lt;RecNum&gt;859&lt;/RecNum&gt;&lt;DisplayText&gt;[5]&lt;/DisplayText&gt;&lt;record&gt;&lt;rec-number&gt;859&lt;/rec-number&gt;&lt;foreign-keys&gt;&lt;key app="EN" db-id="2e2w2svsndeeerexw9q55s0kvz2ef2w9za29" timestamp="1705928167"&gt;859&lt;/key&gt;&lt;/foreign-keys&gt;&lt;ref-type name="Journal Article"&gt;17&lt;/ref-type&gt;&lt;contributors&gt;&lt;authors&gt;&lt;author&gt;Meschede, I. P.&lt;/author&gt;&lt;author&gt;Santos, T. O.&lt;/author&gt;&lt;author&gt;Izidoro-Toledo, T. C.&lt;/author&gt;&lt;author&gt;Gurgel-Gianetti, J.&lt;/author&gt;&lt;author&gt;Espreafico, E. M.&lt;/author&gt;&lt;/authors&gt;&lt;/contributors&gt;&lt;auth-address&gt;Departamento de Biologia Celular e Molecular e Bioagentes Patogênicos, Faculdade de Medicina de Ribeirão Preto, Universidade de São Paulo, Ribeirão Preto, SP, Brasil.&lt;/auth-address&gt;&lt;titles&gt;&lt;title&gt;Griscelli syndrome-type 2 in twin siblings: case report and update on RAB27A human mutations and gene structure&lt;/title&gt;&lt;secondary-title&gt;Braz J Med Biol Res&lt;/secondary-title&gt;&lt;/titles&gt;&lt;periodical&gt;&lt;full-title&gt;Braz J Med Biol Res&lt;/full-title&gt;&lt;abbr-1&gt;Brazilian journal of medical and biological research = Revista brasileira de pesquisas medicas e biologicas&lt;/abbr-1&gt;&lt;/periodical&gt;&lt;pages&gt;839-48&lt;/pages&gt;&lt;volume&gt;41&lt;/volume&gt;&lt;number&gt;10&lt;/number&gt;&lt;keywords&gt;&lt;keyword&gt;Child, Preschool&lt;/keyword&gt;&lt;keyword&gt;Diseases in Twins/diagnosis/*genetics&lt;/keyword&gt;&lt;keyword&gt;Fatal Outcome&lt;/keyword&gt;&lt;keyword&gt;Hair Color/*genetics&lt;/keyword&gt;&lt;keyword&gt;Humans&lt;/keyword&gt;&lt;keyword&gt;Lymphohistiocytosis, Hemophagocytic/diagnosis/*genetics&lt;/keyword&gt;&lt;keyword&gt;Male&lt;/keyword&gt;&lt;keyword&gt;Mutation/*genetics&lt;/keyword&gt;&lt;keyword&gt;Pigmentation Disorders/diagnosis/*genetics&lt;/keyword&gt;&lt;keyword&gt;Syndrome&lt;/keyword&gt;&lt;keyword&gt;rab GTP-Binding Proteins/*genetics&lt;/keyword&gt;&lt;keyword&gt;rab27 GTP-Binding Proteins&lt;/keyword&gt;&lt;/keywords&gt;&lt;dates&gt;&lt;year&gt;2008&lt;/year&gt;&lt;pub-dates&gt;&lt;date&gt;Oct&lt;/date&gt;&lt;/pub-dates&gt;&lt;/dates&gt;&lt;isbn&gt;0100-879x&lt;/isbn&gt;&lt;accession-num&gt;19030707&lt;/accession-num&gt;&lt;urls&gt;&lt;/urls&gt;&lt;electronic-resource-num&gt;10.1590/s0100-879x2008001000002&lt;/electronic-resource-num&gt;&lt;remote-database-provider&gt;NLM&lt;/remote-database-provider&gt;&lt;language&gt;eng&lt;/language&gt;&lt;/record&gt;&lt;/Cite&gt;&lt;/EndNote&gt;</w:instrText>
            </w:r>
            <w:r w:rsidR="00AC712C">
              <w:rPr>
                <w:sz w:val="16"/>
                <w:szCs w:val="16"/>
              </w:rPr>
              <w:fldChar w:fldCharType="separate"/>
            </w:r>
            <w:r w:rsidR="00761D3F">
              <w:rPr>
                <w:noProof/>
                <w:sz w:val="16"/>
                <w:szCs w:val="16"/>
              </w:rPr>
              <w:t>[5]</w:t>
            </w:r>
            <w:r w:rsidR="00AC712C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1B44BACA" w14:textId="4598A99C" w:rsidR="005C722E" w:rsidRPr="00EC3FA3" w:rsidRDefault="005C722E" w:rsidP="005C722E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3</w:t>
            </w:r>
          </w:p>
        </w:tc>
        <w:tc>
          <w:tcPr>
            <w:tcW w:w="141" w:type="pct"/>
          </w:tcPr>
          <w:p w14:paraId="36BE95E0" w14:textId="0CAFA702" w:rsidR="005C722E" w:rsidRPr="00EC3FA3" w:rsidRDefault="005C722E" w:rsidP="005C722E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48887895" w14:textId="49A6A954" w:rsidR="005C722E" w:rsidRPr="00EC3FA3" w:rsidRDefault="005C722E" w:rsidP="005C722E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Brazilian</w:t>
            </w:r>
          </w:p>
        </w:tc>
        <w:tc>
          <w:tcPr>
            <w:tcW w:w="203" w:type="pct"/>
          </w:tcPr>
          <w:p w14:paraId="3686CD89" w14:textId="68BD3E55" w:rsidR="005C722E" w:rsidRPr="00747E01" w:rsidRDefault="005C722E" w:rsidP="005C722E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6C87DFB4" w14:textId="1200B53E" w:rsidR="005C722E" w:rsidRPr="00EC3FA3" w:rsidRDefault="005C722E" w:rsidP="005C72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EC3FA3">
              <w:rPr>
                <w:sz w:val="16"/>
                <w:szCs w:val="16"/>
              </w:rPr>
              <w:t>550C&gt;T</w:t>
            </w:r>
            <w:r>
              <w:rPr>
                <w:sz w:val="16"/>
                <w:szCs w:val="16"/>
              </w:rPr>
              <w:t>,</w:t>
            </w:r>
            <w:r w:rsidRPr="00EC3FA3">
              <w:rPr>
                <w:sz w:val="16"/>
                <w:szCs w:val="16"/>
              </w:rPr>
              <w:t xml:space="preserve"> p.R184</w:t>
            </w:r>
            <w:r>
              <w:rPr>
                <w:sz w:val="16"/>
                <w:szCs w:val="16"/>
              </w:rPr>
              <w:t>*</w:t>
            </w:r>
            <w:r w:rsidRPr="00EC3FA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6" w:type="pct"/>
          </w:tcPr>
          <w:p w14:paraId="339DDB8D" w14:textId="5E32A013" w:rsidR="005C722E" w:rsidRPr="00EC3FA3" w:rsidRDefault="005C722E" w:rsidP="005C72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49FC7E13" w14:textId="5D5AE692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767D6E2C" w14:textId="034C456F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4F894EE" w14:textId="2010775D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F764D8C" w14:textId="32BFDB91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4889BA97" w14:textId="05571DAD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66C81EAD" w14:textId="7A1A1AB6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264DBB4D" w14:textId="567FA00B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320C0F46" w14:textId="77777777" w:rsidTr="004E37E6">
        <w:tc>
          <w:tcPr>
            <w:tcW w:w="354" w:type="pct"/>
          </w:tcPr>
          <w:p w14:paraId="0841BBBF" w14:textId="71C9EB0D" w:rsidR="005C722E" w:rsidRPr="00EC3FA3" w:rsidRDefault="00E44F7D" w:rsidP="005C72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P27 </w:t>
            </w:r>
            <w:r w:rsidR="00761D3F">
              <w:rPr>
                <w:sz w:val="16"/>
                <w:szCs w:val="16"/>
              </w:rPr>
              <w:fldChar w:fldCharType="begin"/>
            </w:r>
            <w:r w:rsidR="00761D3F">
              <w:rPr>
                <w:sz w:val="16"/>
                <w:szCs w:val="16"/>
              </w:rPr>
              <w:instrText xml:space="preserve"> ADDIN EN.CITE &lt;EndNote&gt;&lt;Cite&gt;&lt;Author&gt;Meschede&lt;/Author&gt;&lt;Year&gt;2008&lt;/Year&gt;&lt;RecNum&gt;859&lt;/RecNum&gt;&lt;DisplayText&gt;[5]&lt;/DisplayText&gt;&lt;record&gt;&lt;rec-number&gt;859&lt;/rec-number&gt;&lt;foreign-keys&gt;&lt;key app="EN" db-id="2e2w2svsndeeerexw9q55s0kvz2ef2w9za29" timestamp="1705928167"&gt;859&lt;/key&gt;&lt;/foreign-keys&gt;&lt;ref-type name="Journal Article"&gt;17&lt;/ref-type&gt;&lt;contributors&gt;&lt;authors&gt;&lt;author&gt;Meschede, I. P.&lt;/author&gt;&lt;author&gt;Santos, T. O.&lt;/author&gt;&lt;author&gt;Izidoro-Toledo, T. C.&lt;/author&gt;&lt;author&gt;Gurgel-Gianetti, J.&lt;/author&gt;&lt;author&gt;Espreafico, E. M.&lt;/author&gt;&lt;/authors&gt;&lt;/contributors&gt;&lt;auth-address&gt;Departamento de Biologia Celular e Molecular e Bioagentes Patogênicos, Faculdade de Medicina de Ribeirão Preto, Universidade de São Paulo, Ribeirão Preto, SP, Brasil.&lt;/auth-address&gt;&lt;titles&gt;&lt;title&gt;Griscelli syndrome-type 2 in twin siblings: case report and update on RAB27A human mutations and gene structure&lt;/title&gt;&lt;secondary-title&gt;Braz J Med Biol Res&lt;/secondary-title&gt;&lt;/titles&gt;&lt;periodical&gt;&lt;full-title&gt;Braz J Med Biol Res&lt;/full-title&gt;&lt;abbr-1&gt;Brazilian journal of medical and biological research = Revista brasileira de pesquisas medicas e biologicas&lt;/abbr-1&gt;&lt;/periodical&gt;&lt;pages&gt;839-48&lt;/pages&gt;&lt;volume&gt;41&lt;/volume&gt;&lt;number&gt;10&lt;/number&gt;&lt;keywords&gt;&lt;keyword&gt;Child, Preschool&lt;/keyword&gt;&lt;keyword&gt;Diseases in Twins/diagnosis/*genetics&lt;/keyword&gt;&lt;keyword&gt;Fatal Outcome&lt;/keyword&gt;&lt;keyword&gt;Hair Color/*genetics&lt;/keyword&gt;&lt;keyword&gt;Humans&lt;/keyword&gt;&lt;keyword&gt;Lymphohistiocytosis, Hemophagocytic/diagnosis/*genetics&lt;/keyword&gt;&lt;keyword&gt;Male&lt;/keyword&gt;&lt;keyword&gt;Mutation/*genetics&lt;/keyword&gt;&lt;keyword&gt;Pigmentation Disorders/diagnosis/*genetics&lt;/keyword&gt;&lt;keyword&gt;Syndrome&lt;/keyword&gt;&lt;keyword&gt;rab GTP-Binding Proteins/*genetics&lt;/keyword&gt;&lt;keyword&gt;rab27 GTP-Binding Proteins&lt;/keyword&gt;&lt;/keywords&gt;&lt;dates&gt;&lt;year&gt;2008&lt;/year&gt;&lt;pub-dates&gt;&lt;date&gt;Oct&lt;/date&gt;&lt;/pub-dates&gt;&lt;/dates&gt;&lt;isbn&gt;0100-879x&lt;/isbn&gt;&lt;accession-num&gt;19030707&lt;/accession-num&gt;&lt;urls&gt;&lt;/urls&gt;&lt;electronic-resource-num&gt;10.1590/s0100-879x2008001000002&lt;/electronic-resource-num&gt;&lt;remote-database-provider&gt;NLM&lt;/remote-database-provider&gt;&lt;language&gt;eng&lt;/language&gt;&lt;/record&gt;&lt;/Cite&gt;&lt;/EndNote&gt;</w:instrText>
            </w:r>
            <w:r w:rsidR="00761D3F">
              <w:rPr>
                <w:sz w:val="16"/>
                <w:szCs w:val="16"/>
              </w:rPr>
              <w:fldChar w:fldCharType="separate"/>
            </w:r>
            <w:r w:rsidR="00761D3F">
              <w:rPr>
                <w:noProof/>
                <w:sz w:val="16"/>
                <w:szCs w:val="16"/>
              </w:rPr>
              <w:t>[5]</w:t>
            </w:r>
            <w:r w:rsidR="00761D3F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5CCC3293" w14:textId="35975E8C" w:rsidR="005C722E" w:rsidRPr="00EC3FA3" w:rsidRDefault="005C722E" w:rsidP="005C722E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3.8</w:t>
            </w:r>
          </w:p>
        </w:tc>
        <w:tc>
          <w:tcPr>
            <w:tcW w:w="141" w:type="pct"/>
          </w:tcPr>
          <w:p w14:paraId="20BD2757" w14:textId="0B12F7EE" w:rsidR="005C722E" w:rsidRPr="00EC3FA3" w:rsidRDefault="005C722E" w:rsidP="005C722E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139B0AB3" w14:textId="71BE1B7B" w:rsidR="005C722E" w:rsidRPr="00EC3FA3" w:rsidRDefault="005C722E" w:rsidP="005C722E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Brazilian</w:t>
            </w:r>
          </w:p>
        </w:tc>
        <w:tc>
          <w:tcPr>
            <w:tcW w:w="203" w:type="pct"/>
          </w:tcPr>
          <w:p w14:paraId="3DF6438D" w14:textId="797A5DD1" w:rsidR="005C722E" w:rsidRPr="00747E01" w:rsidRDefault="005C722E" w:rsidP="005C722E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2B8A5FDA" w14:textId="14F4E4F8" w:rsidR="005C722E" w:rsidRPr="00EC3FA3" w:rsidRDefault="005C722E" w:rsidP="005C72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EC3FA3">
              <w:rPr>
                <w:sz w:val="16"/>
                <w:szCs w:val="16"/>
              </w:rPr>
              <w:t>550C&gt;T</w:t>
            </w:r>
            <w:r>
              <w:rPr>
                <w:sz w:val="16"/>
                <w:szCs w:val="16"/>
              </w:rPr>
              <w:t>,</w:t>
            </w:r>
            <w:r w:rsidRPr="00EC3FA3">
              <w:rPr>
                <w:sz w:val="16"/>
                <w:szCs w:val="16"/>
              </w:rPr>
              <w:t xml:space="preserve"> p.R184</w:t>
            </w:r>
            <w:r>
              <w:rPr>
                <w:sz w:val="16"/>
                <w:szCs w:val="16"/>
              </w:rPr>
              <w:t>*</w:t>
            </w:r>
            <w:r w:rsidRPr="00EC3FA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6" w:type="pct"/>
          </w:tcPr>
          <w:p w14:paraId="768BE9AF" w14:textId="55A68CDF" w:rsidR="005C722E" w:rsidRPr="00EC3FA3" w:rsidRDefault="005C722E" w:rsidP="005C72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7090E751" w14:textId="792B9D6F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206FB4D" w14:textId="1943AA8E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0E36999" w14:textId="53F2CD8C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F570E5F" w14:textId="24C44409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19CEF954" w14:textId="2713952F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C</w:t>
            </w:r>
            <w:r>
              <w:rPr>
                <w:color w:val="000000"/>
                <w:sz w:val="16"/>
                <w:szCs w:val="16"/>
              </w:rPr>
              <w:t>SA,</w:t>
            </w:r>
            <w:r w:rsidRPr="005C722E">
              <w:rPr>
                <w:color w:val="000000"/>
                <w:sz w:val="16"/>
                <w:szCs w:val="16"/>
              </w:rPr>
              <w:t xml:space="preserve"> steroids</w:t>
            </w:r>
          </w:p>
        </w:tc>
        <w:tc>
          <w:tcPr>
            <w:tcW w:w="203" w:type="pct"/>
          </w:tcPr>
          <w:p w14:paraId="343FC270" w14:textId="07645986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0D132200" w14:textId="2FCB2DF1" w:rsidR="005C722E" w:rsidRPr="005C722E" w:rsidRDefault="005C722E" w:rsidP="005C722E">
            <w:pPr>
              <w:rPr>
                <w:sz w:val="16"/>
                <w:szCs w:val="16"/>
              </w:rPr>
            </w:pPr>
            <w:r w:rsidRPr="005C722E"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5473F0CE" w14:textId="77777777" w:rsidTr="004E37E6">
        <w:tc>
          <w:tcPr>
            <w:tcW w:w="354" w:type="pct"/>
          </w:tcPr>
          <w:p w14:paraId="13B2CFE4" w14:textId="09B582AA" w:rsidR="00761D3F" w:rsidRPr="00EC3FA3" w:rsidRDefault="00E44F7D" w:rsidP="00761D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P28 </w:t>
            </w:r>
            <w:r w:rsidR="00761D3F">
              <w:rPr>
                <w:sz w:val="16"/>
                <w:szCs w:val="16"/>
              </w:rPr>
              <w:fldChar w:fldCharType="begin"/>
            </w:r>
            <w:r w:rsidR="00761D3F">
              <w:rPr>
                <w:sz w:val="16"/>
                <w:szCs w:val="16"/>
              </w:rPr>
              <w:instrText xml:space="preserve"> ADDIN EN.CITE &lt;EndNote&gt;&lt;Cite&gt;&lt;Author&gt;Schuster&lt;/Author&gt;&lt;Year&gt;2001&lt;/Year&gt;&lt;RecNum&gt;860&lt;/RecNum&gt;&lt;DisplayText&gt;[6]&lt;/DisplayText&gt;&lt;record&gt;&lt;rec-number&gt;860&lt;/rec-number&gt;&lt;foreign-keys&gt;&lt;key app="EN" db-id="2e2w2svsndeeerexw9q55s0kvz2ef2w9za29" timestamp="1705928306"&gt;860&lt;/key&gt;&lt;/foreign-keys&gt;&lt;ref-type name="Journal Article"&gt;17&lt;/ref-type&gt;&lt;contributors&gt;&lt;authors&gt;&lt;author&gt;Schuster, F.&lt;/author&gt;&lt;author&gt;Stachel, D. K.&lt;/author&gt;&lt;author&gt;Schmid, I.&lt;/author&gt;&lt;author&gt;Baumeister, F. A.&lt;/author&gt;&lt;author&gt;Graubner, U. B.&lt;/author&gt;&lt;author&gt;Weiss, M.&lt;/author&gt;&lt;author&gt;Haas, R. J.&lt;/author&gt;&lt;author&gt;Belohradsky, B. H.&lt;/author&gt;&lt;/authors&gt;&lt;/contributors&gt;&lt;auth-address&gt;Division of Pediatric Hematology/Oncology, Dr v Haunersches Kinderspital, LMU-University of Munich, Germany.&lt;/auth-address&gt;&lt;titles&gt;&lt;title&gt;Griscelli syndrome: report of the first peripheral blood stem cell transplant and the role of mutations in the RAB27A gene as an indication for BMT&lt;/title&gt;&lt;secondary-title&gt;Bone Marrow Transplant&lt;/secondary-title&gt;&lt;/titles&gt;&lt;periodical&gt;&lt;full-title&gt;Bone Marrow Transplant&lt;/full-title&gt;&lt;/periodical&gt;&lt;pages&gt;409-12&lt;/pages&gt;&lt;volume&gt;28&lt;/volume&gt;&lt;number&gt;4&lt;/number&gt;&lt;keywords&gt;&lt;keyword&gt;*Bone Marrow Transplantation&lt;/keyword&gt;&lt;keyword&gt;Child, Preschool&lt;/keyword&gt;&lt;keyword&gt;Female&lt;/keyword&gt;&lt;keyword&gt;Hair Color&lt;/keyword&gt;&lt;keyword&gt;*Hematopoietic Stem Cell Transplantation/methods&lt;/keyword&gt;&lt;keyword&gt;Histiocytosis, Non-Langerhans-Cell/*genetics/*therapy&lt;/keyword&gt;&lt;keyword&gt;Humans&lt;/keyword&gt;&lt;keyword&gt;Immunologic Deficiency Syndromes/*genetics/*therapy&lt;/keyword&gt;&lt;keyword&gt;*Mutation&lt;/keyword&gt;&lt;keyword&gt;rab GTP-Binding Proteins/*genetics/physiology&lt;/keyword&gt;&lt;/keywords&gt;&lt;dates&gt;&lt;year&gt;2001&lt;/year&gt;&lt;pub-dates&gt;&lt;date&gt;Aug&lt;/date&gt;&lt;/pub-dates&gt;&lt;/dates&gt;&lt;isbn&gt;0268-3369 (Print)&amp;#xD;0268-3369&lt;/isbn&gt;&lt;accession-num&gt;11571516&lt;/accession-num&gt;&lt;urls&gt;&lt;/urls&gt;&lt;electronic-resource-num&gt;10.1038/sj.bmt.1703114&lt;/electronic-resource-num&gt;&lt;remote-database-provider&gt;NLM&lt;/remote-database-provider&gt;&lt;language&gt;eng&lt;/language&gt;&lt;/record&gt;&lt;/Cite&gt;&lt;/EndNote&gt;</w:instrText>
            </w:r>
            <w:r w:rsidR="00761D3F">
              <w:rPr>
                <w:sz w:val="16"/>
                <w:szCs w:val="16"/>
              </w:rPr>
              <w:fldChar w:fldCharType="separate"/>
            </w:r>
            <w:r w:rsidR="00761D3F">
              <w:rPr>
                <w:noProof/>
                <w:sz w:val="16"/>
                <w:szCs w:val="16"/>
              </w:rPr>
              <w:t>[6]</w:t>
            </w:r>
            <w:r w:rsidR="00761D3F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4DDE210A" w14:textId="5051DF2E" w:rsidR="00761D3F" w:rsidRPr="00EC3FA3" w:rsidRDefault="00761D3F" w:rsidP="00761D3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3m</w:t>
            </w:r>
          </w:p>
        </w:tc>
        <w:tc>
          <w:tcPr>
            <w:tcW w:w="141" w:type="pct"/>
          </w:tcPr>
          <w:p w14:paraId="5DA653D9" w14:textId="6FEBD554" w:rsidR="00761D3F" w:rsidRPr="00EC3FA3" w:rsidRDefault="00761D3F" w:rsidP="00761D3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50EB9628" w14:textId="4563EDC1" w:rsidR="00761D3F" w:rsidRPr="00EC3FA3" w:rsidRDefault="00761D3F" w:rsidP="00761D3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Armenian</w:t>
            </w:r>
          </w:p>
        </w:tc>
        <w:tc>
          <w:tcPr>
            <w:tcW w:w="203" w:type="pct"/>
          </w:tcPr>
          <w:p w14:paraId="78EC4CB4" w14:textId="28615AC1" w:rsidR="00761D3F" w:rsidRPr="00747E01" w:rsidRDefault="00761D3F" w:rsidP="00761D3F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1C477CDE" w14:textId="345B9E33" w:rsidR="00761D3F" w:rsidRPr="00EC3FA3" w:rsidRDefault="00761D3F" w:rsidP="00761D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AC4BAA">
              <w:rPr>
                <w:sz w:val="16"/>
                <w:szCs w:val="16"/>
              </w:rPr>
              <w:t>514–518delCAAGC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p.Q</w:t>
            </w:r>
            <w:proofErr w:type="gramEnd"/>
            <w:r>
              <w:rPr>
                <w:sz w:val="16"/>
                <w:szCs w:val="16"/>
              </w:rPr>
              <w:t>172NfsX2</w:t>
            </w:r>
          </w:p>
        </w:tc>
        <w:tc>
          <w:tcPr>
            <w:tcW w:w="406" w:type="pct"/>
          </w:tcPr>
          <w:p w14:paraId="7D8E24A4" w14:textId="5EF83C0C" w:rsidR="00761D3F" w:rsidRPr="00EC3FA3" w:rsidRDefault="00761D3F" w:rsidP="00761D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5120992B" w14:textId="23B6504D" w:rsidR="00761D3F" w:rsidRPr="00761D3F" w:rsidRDefault="00761D3F" w:rsidP="00761D3F">
            <w:pPr>
              <w:rPr>
                <w:sz w:val="16"/>
                <w:szCs w:val="16"/>
              </w:rPr>
            </w:pPr>
            <w:r w:rsidRPr="00761D3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AA0EE8B" w14:textId="24334F79" w:rsidR="00761D3F" w:rsidRPr="00761D3F" w:rsidRDefault="00761D3F" w:rsidP="00761D3F">
            <w:pPr>
              <w:rPr>
                <w:sz w:val="16"/>
                <w:szCs w:val="16"/>
              </w:rPr>
            </w:pPr>
            <w:r w:rsidRPr="00761D3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3AEC483A" w14:textId="5F7CA2F5" w:rsidR="00761D3F" w:rsidRPr="00761D3F" w:rsidRDefault="00761D3F" w:rsidP="00761D3F">
            <w:pPr>
              <w:rPr>
                <w:sz w:val="16"/>
                <w:szCs w:val="16"/>
              </w:rPr>
            </w:pPr>
            <w:r w:rsidRPr="00761D3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59BAAF8" w14:textId="4B846E37" w:rsidR="00761D3F" w:rsidRPr="00761D3F" w:rsidRDefault="00761D3F" w:rsidP="00761D3F">
            <w:pPr>
              <w:rPr>
                <w:sz w:val="16"/>
                <w:szCs w:val="16"/>
              </w:rPr>
            </w:pPr>
            <w:r w:rsidRPr="00761D3F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0FFAB407" w14:textId="32850C52" w:rsidR="00761D3F" w:rsidRPr="00761D3F" w:rsidRDefault="00761D3F" w:rsidP="00761D3F">
            <w:pPr>
              <w:rPr>
                <w:sz w:val="16"/>
                <w:szCs w:val="16"/>
              </w:rPr>
            </w:pPr>
            <w:r w:rsidRPr="00761D3F">
              <w:rPr>
                <w:color w:val="000000"/>
                <w:sz w:val="16"/>
                <w:szCs w:val="16"/>
              </w:rPr>
              <w:t>ATG, ITMTX</w:t>
            </w:r>
          </w:p>
        </w:tc>
        <w:tc>
          <w:tcPr>
            <w:tcW w:w="203" w:type="pct"/>
          </w:tcPr>
          <w:p w14:paraId="1FD93268" w14:textId="3536858C" w:rsidR="00761D3F" w:rsidRPr="00761D3F" w:rsidRDefault="00761D3F" w:rsidP="00761D3F">
            <w:pPr>
              <w:rPr>
                <w:sz w:val="16"/>
                <w:szCs w:val="16"/>
              </w:rPr>
            </w:pPr>
            <w:r w:rsidRPr="00761D3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6A6F8CA8" w14:textId="030115E2" w:rsidR="00761D3F" w:rsidRPr="00761D3F" w:rsidRDefault="00761D3F" w:rsidP="00761D3F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</w:t>
            </w:r>
            <w:r w:rsidRPr="00761D3F">
              <w:rPr>
                <w:color w:val="000000"/>
                <w:sz w:val="16"/>
                <w:szCs w:val="16"/>
              </w:rPr>
              <w:t>live/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761D3F">
              <w:rPr>
                <w:color w:val="000000"/>
                <w:sz w:val="16"/>
                <w:szCs w:val="16"/>
              </w:rPr>
              <w:t>2.5</w:t>
            </w:r>
          </w:p>
        </w:tc>
      </w:tr>
      <w:tr w:rsidR="003234DA" w:rsidRPr="00EC3FA3" w14:paraId="7317F9FB" w14:textId="77777777" w:rsidTr="004E37E6">
        <w:tc>
          <w:tcPr>
            <w:tcW w:w="354" w:type="pct"/>
          </w:tcPr>
          <w:p w14:paraId="7EE9FEA0" w14:textId="43A1ECB2" w:rsidR="008514BF" w:rsidRPr="00EC3FA3" w:rsidRDefault="00E44F7D" w:rsidP="008514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P29 </w:t>
            </w:r>
            <w:r w:rsidR="008514BF">
              <w:rPr>
                <w:sz w:val="16"/>
                <w:szCs w:val="16"/>
              </w:rPr>
              <w:fldChar w:fldCharType="begin">
                <w:fldData xml:space="preserve">PEVuZE5vdGU+PENpdGU+PEF1dGhvcj5Bbmlrc3RlcjwvQXV0aG9yPjxZZWFyPjIwMDI8L1llYXI+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==
</w:fldData>
              </w:fldChar>
            </w:r>
            <w:r w:rsidR="008514BF">
              <w:rPr>
                <w:sz w:val="16"/>
                <w:szCs w:val="16"/>
              </w:rPr>
              <w:instrText xml:space="preserve"> ADDIN EN.CITE </w:instrText>
            </w:r>
            <w:r w:rsidR="008514BF">
              <w:rPr>
                <w:sz w:val="16"/>
                <w:szCs w:val="16"/>
              </w:rPr>
              <w:fldChar w:fldCharType="begin">
                <w:fldData xml:space="preserve">PEVuZE5vdGU+PENpdGU+PEF1dGhvcj5Bbmlrc3RlcjwvQXV0aG9yPjxZZWFyPjIwMDI8L1llYXI+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==
</w:fldData>
              </w:fldChar>
            </w:r>
            <w:r w:rsidR="008514BF">
              <w:rPr>
                <w:sz w:val="16"/>
                <w:szCs w:val="16"/>
              </w:rPr>
              <w:instrText xml:space="preserve"> ADDIN EN.CITE.DATA </w:instrText>
            </w:r>
            <w:r w:rsidR="008514BF">
              <w:rPr>
                <w:sz w:val="16"/>
                <w:szCs w:val="16"/>
              </w:rPr>
            </w:r>
            <w:r w:rsidR="008514BF">
              <w:rPr>
                <w:sz w:val="16"/>
                <w:szCs w:val="16"/>
              </w:rPr>
              <w:fldChar w:fldCharType="end"/>
            </w:r>
            <w:r w:rsidR="008514BF">
              <w:rPr>
                <w:sz w:val="16"/>
                <w:szCs w:val="16"/>
              </w:rPr>
            </w:r>
            <w:r w:rsidR="008514BF">
              <w:rPr>
                <w:sz w:val="16"/>
                <w:szCs w:val="16"/>
              </w:rPr>
              <w:fldChar w:fldCharType="separate"/>
            </w:r>
            <w:r w:rsidR="008514BF">
              <w:rPr>
                <w:noProof/>
                <w:sz w:val="16"/>
                <w:szCs w:val="16"/>
              </w:rPr>
              <w:t>[7]</w:t>
            </w:r>
            <w:r w:rsidR="008514BF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71DA40A0" w14:textId="3D37FB02" w:rsidR="008514BF" w:rsidRPr="00EC3FA3" w:rsidRDefault="008514BF" w:rsidP="008514B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141" w:type="pct"/>
          </w:tcPr>
          <w:p w14:paraId="5CEE27BE" w14:textId="27A5503F" w:rsidR="008514BF" w:rsidRPr="00EC3FA3" w:rsidRDefault="008514BF" w:rsidP="008514B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37779A56" w14:textId="6819085E" w:rsidR="008514BF" w:rsidRPr="00EC3FA3" w:rsidRDefault="008514BF" w:rsidP="008514B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Arab</w:t>
            </w:r>
          </w:p>
        </w:tc>
        <w:tc>
          <w:tcPr>
            <w:tcW w:w="203" w:type="pct"/>
          </w:tcPr>
          <w:p w14:paraId="0268A7D1" w14:textId="65838890" w:rsidR="008514BF" w:rsidRPr="00747E01" w:rsidRDefault="008514BF" w:rsidP="008514BF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03FAB6D9" w14:textId="7DE4FCF8" w:rsidR="008514BF" w:rsidRPr="00EC3FA3" w:rsidRDefault="008514BF" w:rsidP="008514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Deletion of exons1-5</w:t>
            </w:r>
          </w:p>
        </w:tc>
        <w:tc>
          <w:tcPr>
            <w:tcW w:w="406" w:type="pct"/>
          </w:tcPr>
          <w:p w14:paraId="444565F8" w14:textId="3F01A9E0" w:rsidR="008514BF" w:rsidRPr="00EC3FA3" w:rsidRDefault="00B046FB" w:rsidP="008514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</w:t>
            </w:r>
          </w:p>
        </w:tc>
        <w:tc>
          <w:tcPr>
            <w:tcW w:w="178" w:type="pct"/>
            <w:vAlign w:val="bottom"/>
          </w:tcPr>
          <w:p w14:paraId="3565C256" w14:textId="03C45FED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  <w:vAlign w:val="bottom"/>
          </w:tcPr>
          <w:p w14:paraId="1BDD3356" w14:textId="1FA0B614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  <w:vAlign w:val="bottom"/>
          </w:tcPr>
          <w:p w14:paraId="100738C5" w14:textId="7375F2D5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  <w:vAlign w:val="bottom"/>
          </w:tcPr>
          <w:p w14:paraId="00199ED5" w14:textId="0EF1BFDB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  <w:vAlign w:val="bottom"/>
          </w:tcPr>
          <w:p w14:paraId="71EF0CDF" w14:textId="6B59EC61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  <w:vAlign w:val="bottom"/>
          </w:tcPr>
          <w:p w14:paraId="7ACDA964" w14:textId="73CE2B70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  <w:vAlign w:val="bottom"/>
          </w:tcPr>
          <w:p w14:paraId="3EE85BD6" w14:textId="39DD6114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Died</w:t>
            </w:r>
            <w:r>
              <w:rPr>
                <w:color w:val="000000"/>
                <w:sz w:val="16"/>
                <w:szCs w:val="16"/>
              </w:rPr>
              <w:t>/ 11.5</w:t>
            </w:r>
          </w:p>
        </w:tc>
      </w:tr>
      <w:tr w:rsidR="003234DA" w:rsidRPr="00EC3FA3" w14:paraId="428726FA" w14:textId="77777777" w:rsidTr="004E37E6">
        <w:tc>
          <w:tcPr>
            <w:tcW w:w="354" w:type="pct"/>
          </w:tcPr>
          <w:p w14:paraId="79DDF8D5" w14:textId="4F464DA1" w:rsidR="008514BF" w:rsidRPr="00EC3FA3" w:rsidRDefault="00E44F7D" w:rsidP="008514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P30 </w:t>
            </w:r>
            <w:r w:rsidR="008514BF" w:rsidRPr="00F274AB">
              <w:rPr>
                <w:sz w:val="16"/>
                <w:szCs w:val="16"/>
              </w:rPr>
              <w:fldChar w:fldCharType="begin">
                <w:fldData xml:space="preserve">PEVuZE5vdGU+PENpdGU+PEF1dGhvcj5Bbmlrc3RlcjwvQXV0aG9yPjxZZWFyPjIwMDI8L1llYXI+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==
</w:fldData>
              </w:fldChar>
            </w:r>
            <w:r w:rsidR="008514BF" w:rsidRPr="00F274AB">
              <w:rPr>
                <w:sz w:val="16"/>
                <w:szCs w:val="16"/>
              </w:rPr>
              <w:instrText xml:space="preserve"> ADDIN EN.CITE </w:instrText>
            </w:r>
            <w:r w:rsidR="008514BF" w:rsidRPr="00F274AB">
              <w:rPr>
                <w:sz w:val="16"/>
                <w:szCs w:val="16"/>
              </w:rPr>
              <w:fldChar w:fldCharType="begin">
                <w:fldData xml:space="preserve">PEVuZE5vdGU+PENpdGU+PEF1dGhvcj5Bbmlrc3RlcjwvQXV0aG9yPjxZZWFyPjIwMDI8L1llYXI+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==
</w:fldData>
              </w:fldChar>
            </w:r>
            <w:r w:rsidR="008514BF" w:rsidRPr="00F274AB">
              <w:rPr>
                <w:sz w:val="16"/>
                <w:szCs w:val="16"/>
              </w:rPr>
              <w:instrText xml:space="preserve"> ADDIN EN.CITE.DATA </w:instrText>
            </w:r>
            <w:r w:rsidR="008514BF" w:rsidRPr="00F274AB">
              <w:rPr>
                <w:sz w:val="16"/>
                <w:szCs w:val="16"/>
              </w:rPr>
            </w:r>
            <w:r w:rsidR="008514BF" w:rsidRPr="00F274AB">
              <w:rPr>
                <w:sz w:val="16"/>
                <w:szCs w:val="16"/>
              </w:rPr>
              <w:fldChar w:fldCharType="end"/>
            </w:r>
            <w:r w:rsidR="008514BF" w:rsidRPr="00F274AB">
              <w:rPr>
                <w:sz w:val="16"/>
                <w:szCs w:val="16"/>
              </w:rPr>
            </w:r>
            <w:r w:rsidR="008514BF" w:rsidRPr="00F274AB">
              <w:rPr>
                <w:sz w:val="16"/>
                <w:szCs w:val="16"/>
              </w:rPr>
              <w:fldChar w:fldCharType="separate"/>
            </w:r>
            <w:r w:rsidR="008514BF" w:rsidRPr="00F274AB">
              <w:rPr>
                <w:noProof/>
                <w:sz w:val="16"/>
                <w:szCs w:val="16"/>
              </w:rPr>
              <w:t>[7]</w:t>
            </w:r>
            <w:r w:rsidR="008514BF" w:rsidRPr="00F274A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539FFDE3" w14:textId="3FC0C5E1" w:rsidR="008514BF" w:rsidRPr="00EC3FA3" w:rsidRDefault="008514BF" w:rsidP="008514B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141" w:type="pct"/>
          </w:tcPr>
          <w:p w14:paraId="3BDBC6B4" w14:textId="617419E2" w:rsidR="008514BF" w:rsidRPr="00EC3FA3" w:rsidRDefault="008514BF" w:rsidP="008514B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7962CE0A" w14:textId="2362F8E2" w:rsidR="008514BF" w:rsidRPr="00EC3FA3" w:rsidRDefault="008514BF" w:rsidP="008514B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Arab</w:t>
            </w:r>
          </w:p>
        </w:tc>
        <w:tc>
          <w:tcPr>
            <w:tcW w:w="203" w:type="pct"/>
          </w:tcPr>
          <w:p w14:paraId="5E874FFD" w14:textId="5C81F1B9" w:rsidR="008514BF" w:rsidRPr="00747E01" w:rsidRDefault="008514BF" w:rsidP="008514BF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08148E95" w14:textId="42D9BFE0" w:rsidR="008514BF" w:rsidRPr="00EC3FA3" w:rsidRDefault="008514BF" w:rsidP="008514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Deletion of exons1-5</w:t>
            </w:r>
          </w:p>
        </w:tc>
        <w:tc>
          <w:tcPr>
            <w:tcW w:w="406" w:type="pct"/>
          </w:tcPr>
          <w:p w14:paraId="17AE8C4D" w14:textId="45C75C7C" w:rsidR="008514BF" w:rsidRPr="00EC3FA3" w:rsidRDefault="00B046FB" w:rsidP="008514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</w:t>
            </w:r>
          </w:p>
        </w:tc>
        <w:tc>
          <w:tcPr>
            <w:tcW w:w="178" w:type="pct"/>
            <w:vAlign w:val="bottom"/>
          </w:tcPr>
          <w:p w14:paraId="1E4912DB" w14:textId="16EAF79D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  <w:vAlign w:val="bottom"/>
          </w:tcPr>
          <w:p w14:paraId="74652DD4" w14:textId="4F2A0851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  <w:vAlign w:val="bottom"/>
          </w:tcPr>
          <w:p w14:paraId="689C08C9" w14:textId="1A8DF3CE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  <w:vAlign w:val="bottom"/>
          </w:tcPr>
          <w:p w14:paraId="450A0114" w14:textId="52CEDA49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  <w:vAlign w:val="bottom"/>
          </w:tcPr>
          <w:p w14:paraId="2BD831FC" w14:textId="6499020D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  <w:vAlign w:val="bottom"/>
          </w:tcPr>
          <w:p w14:paraId="20026298" w14:textId="5CF09D43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  <w:vAlign w:val="bottom"/>
          </w:tcPr>
          <w:p w14:paraId="168D3717" w14:textId="1DC8D697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Died</w:t>
            </w:r>
            <w:r>
              <w:rPr>
                <w:color w:val="000000"/>
                <w:sz w:val="16"/>
                <w:szCs w:val="16"/>
              </w:rPr>
              <w:t>/ 10</w:t>
            </w:r>
          </w:p>
        </w:tc>
      </w:tr>
      <w:tr w:rsidR="003234DA" w:rsidRPr="00EC3FA3" w14:paraId="2367C543" w14:textId="77777777" w:rsidTr="004E37E6">
        <w:tc>
          <w:tcPr>
            <w:tcW w:w="354" w:type="pct"/>
          </w:tcPr>
          <w:p w14:paraId="55EF1272" w14:textId="61E63F22" w:rsidR="008514BF" w:rsidRPr="00EC3FA3" w:rsidRDefault="00E44F7D" w:rsidP="008514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P31 </w:t>
            </w:r>
            <w:r w:rsidR="008514BF" w:rsidRPr="00F274AB">
              <w:rPr>
                <w:sz w:val="16"/>
                <w:szCs w:val="16"/>
              </w:rPr>
              <w:fldChar w:fldCharType="begin">
                <w:fldData xml:space="preserve">PEVuZE5vdGU+PENpdGU+PEF1dGhvcj5Bbmlrc3RlcjwvQXV0aG9yPjxZZWFyPjIwMDI8L1llYXI+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==
</w:fldData>
              </w:fldChar>
            </w:r>
            <w:r w:rsidR="008514BF" w:rsidRPr="00F274AB">
              <w:rPr>
                <w:sz w:val="16"/>
                <w:szCs w:val="16"/>
              </w:rPr>
              <w:instrText xml:space="preserve"> ADDIN EN.CITE </w:instrText>
            </w:r>
            <w:r w:rsidR="008514BF" w:rsidRPr="00F274AB">
              <w:rPr>
                <w:sz w:val="16"/>
                <w:szCs w:val="16"/>
              </w:rPr>
              <w:fldChar w:fldCharType="begin">
                <w:fldData xml:space="preserve">PEVuZE5vdGU+PENpdGU+PEF1dGhvcj5Bbmlrc3RlcjwvQXV0aG9yPjxZZWFyPjIwMDI8L1llYXI+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==
</w:fldData>
              </w:fldChar>
            </w:r>
            <w:r w:rsidR="008514BF" w:rsidRPr="00F274AB">
              <w:rPr>
                <w:sz w:val="16"/>
                <w:szCs w:val="16"/>
              </w:rPr>
              <w:instrText xml:space="preserve"> ADDIN EN.CITE.DATA </w:instrText>
            </w:r>
            <w:r w:rsidR="008514BF" w:rsidRPr="00F274AB">
              <w:rPr>
                <w:sz w:val="16"/>
                <w:szCs w:val="16"/>
              </w:rPr>
            </w:r>
            <w:r w:rsidR="008514BF" w:rsidRPr="00F274AB">
              <w:rPr>
                <w:sz w:val="16"/>
                <w:szCs w:val="16"/>
              </w:rPr>
              <w:fldChar w:fldCharType="end"/>
            </w:r>
            <w:r w:rsidR="008514BF" w:rsidRPr="00F274AB">
              <w:rPr>
                <w:sz w:val="16"/>
                <w:szCs w:val="16"/>
              </w:rPr>
            </w:r>
            <w:r w:rsidR="008514BF" w:rsidRPr="00F274AB">
              <w:rPr>
                <w:sz w:val="16"/>
                <w:szCs w:val="16"/>
              </w:rPr>
              <w:fldChar w:fldCharType="separate"/>
            </w:r>
            <w:r w:rsidR="008514BF" w:rsidRPr="00F274AB">
              <w:rPr>
                <w:noProof/>
                <w:sz w:val="16"/>
                <w:szCs w:val="16"/>
              </w:rPr>
              <w:t>[7]</w:t>
            </w:r>
            <w:r w:rsidR="008514BF" w:rsidRPr="00F274A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4FA38025" w14:textId="65AC7EB8" w:rsidR="008514BF" w:rsidRPr="00EC3FA3" w:rsidRDefault="008514BF" w:rsidP="008514B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141" w:type="pct"/>
          </w:tcPr>
          <w:p w14:paraId="4E77F863" w14:textId="258656E0" w:rsidR="008514BF" w:rsidRPr="00EC3FA3" w:rsidRDefault="008514BF" w:rsidP="008514B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6B80CBD9" w14:textId="26F2BDCF" w:rsidR="008514BF" w:rsidRPr="00EC3FA3" w:rsidRDefault="008514BF" w:rsidP="008514B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Arab</w:t>
            </w:r>
          </w:p>
        </w:tc>
        <w:tc>
          <w:tcPr>
            <w:tcW w:w="203" w:type="pct"/>
          </w:tcPr>
          <w:p w14:paraId="47193486" w14:textId="62208C09" w:rsidR="008514BF" w:rsidRPr="00747E01" w:rsidRDefault="008514BF" w:rsidP="008514BF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2D00D9B7" w14:textId="1EC825EA" w:rsidR="008514BF" w:rsidRPr="00EC3FA3" w:rsidRDefault="008514BF" w:rsidP="008514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Deletion of exons1-5</w:t>
            </w:r>
          </w:p>
        </w:tc>
        <w:tc>
          <w:tcPr>
            <w:tcW w:w="406" w:type="pct"/>
          </w:tcPr>
          <w:p w14:paraId="14ACFD93" w14:textId="2A45E566" w:rsidR="008514BF" w:rsidRPr="00EC3FA3" w:rsidRDefault="00B046FB" w:rsidP="008514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</w:t>
            </w:r>
          </w:p>
        </w:tc>
        <w:tc>
          <w:tcPr>
            <w:tcW w:w="178" w:type="pct"/>
            <w:vAlign w:val="bottom"/>
          </w:tcPr>
          <w:p w14:paraId="4B88BDCE" w14:textId="1CCDD8CF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  <w:vAlign w:val="bottom"/>
          </w:tcPr>
          <w:p w14:paraId="57E653AA" w14:textId="200349DA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  <w:vAlign w:val="bottom"/>
          </w:tcPr>
          <w:p w14:paraId="3A2473B4" w14:textId="39350311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  <w:vAlign w:val="bottom"/>
          </w:tcPr>
          <w:p w14:paraId="23779D27" w14:textId="41C378F8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  <w:vAlign w:val="bottom"/>
          </w:tcPr>
          <w:p w14:paraId="3ED4B610" w14:textId="03049B1D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  <w:vAlign w:val="bottom"/>
          </w:tcPr>
          <w:p w14:paraId="015955F0" w14:textId="62BF52EB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  <w:vAlign w:val="bottom"/>
          </w:tcPr>
          <w:p w14:paraId="5B428EA9" w14:textId="60CE46DE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Died</w:t>
            </w:r>
            <w:r>
              <w:rPr>
                <w:color w:val="000000"/>
                <w:sz w:val="16"/>
                <w:szCs w:val="16"/>
              </w:rPr>
              <w:t>/ 6</w:t>
            </w:r>
          </w:p>
        </w:tc>
      </w:tr>
      <w:tr w:rsidR="003234DA" w:rsidRPr="00EC3FA3" w14:paraId="3ED9D62E" w14:textId="77777777" w:rsidTr="004E37E6">
        <w:tc>
          <w:tcPr>
            <w:tcW w:w="354" w:type="pct"/>
          </w:tcPr>
          <w:p w14:paraId="5F074E70" w14:textId="24C59AFF" w:rsidR="008514BF" w:rsidRPr="00EC3FA3" w:rsidRDefault="00E44F7D" w:rsidP="008514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P32 </w:t>
            </w:r>
            <w:r w:rsidR="008514BF" w:rsidRPr="00F274AB">
              <w:rPr>
                <w:sz w:val="16"/>
                <w:szCs w:val="16"/>
              </w:rPr>
              <w:fldChar w:fldCharType="begin">
                <w:fldData xml:space="preserve">PEVuZE5vdGU+PENpdGU+PEF1dGhvcj5Bbmlrc3RlcjwvQXV0aG9yPjxZZWFyPjIwMDI8L1llYXI+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==
</w:fldData>
              </w:fldChar>
            </w:r>
            <w:r w:rsidR="008514BF" w:rsidRPr="00F274AB">
              <w:rPr>
                <w:sz w:val="16"/>
                <w:szCs w:val="16"/>
              </w:rPr>
              <w:instrText xml:space="preserve"> ADDIN EN.CITE </w:instrText>
            </w:r>
            <w:r w:rsidR="008514BF" w:rsidRPr="00F274AB">
              <w:rPr>
                <w:sz w:val="16"/>
                <w:szCs w:val="16"/>
              </w:rPr>
              <w:fldChar w:fldCharType="begin">
                <w:fldData xml:space="preserve">PEVuZE5vdGU+PENpdGU+PEF1dGhvcj5Bbmlrc3RlcjwvQXV0aG9yPjxZZWFyPjIwMDI8L1llYXI+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==
</w:fldData>
              </w:fldChar>
            </w:r>
            <w:r w:rsidR="008514BF" w:rsidRPr="00F274AB">
              <w:rPr>
                <w:sz w:val="16"/>
                <w:szCs w:val="16"/>
              </w:rPr>
              <w:instrText xml:space="preserve"> ADDIN EN.CITE.DATA </w:instrText>
            </w:r>
            <w:r w:rsidR="008514BF" w:rsidRPr="00F274AB">
              <w:rPr>
                <w:sz w:val="16"/>
                <w:szCs w:val="16"/>
              </w:rPr>
            </w:r>
            <w:r w:rsidR="008514BF" w:rsidRPr="00F274AB">
              <w:rPr>
                <w:sz w:val="16"/>
                <w:szCs w:val="16"/>
              </w:rPr>
              <w:fldChar w:fldCharType="end"/>
            </w:r>
            <w:r w:rsidR="008514BF" w:rsidRPr="00F274AB">
              <w:rPr>
                <w:sz w:val="16"/>
                <w:szCs w:val="16"/>
              </w:rPr>
            </w:r>
            <w:r w:rsidR="008514BF" w:rsidRPr="00F274AB">
              <w:rPr>
                <w:sz w:val="16"/>
                <w:szCs w:val="16"/>
              </w:rPr>
              <w:fldChar w:fldCharType="separate"/>
            </w:r>
            <w:r w:rsidR="008514BF" w:rsidRPr="00F274AB">
              <w:rPr>
                <w:noProof/>
                <w:sz w:val="16"/>
                <w:szCs w:val="16"/>
              </w:rPr>
              <w:t>[7]</w:t>
            </w:r>
            <w:r w:rsidR="008514BF" w:rsidRPr="00F274A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36591A3F" w14:textId="581E6FCB" w:rsidR="008514BF" w:rsidRPr="00EC3FA3" w:rsidRDefault="008514BF" w:rsidP="008514B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141" w:type="pct"/>
          </w:tcPr>
          <w:p w14:paraId="1350AA85" w14:textId="22B3A0D4" w:rsidR="008514BF" w:rsidRPr="00EC3FA3" w:rsidRDefault="008514BF" w:rsidP="008514B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18AA7CAC" w14:textId="49688185" w:rsidR="008514BF" w:rsidRPr="00EC3FA3" w:rsidRDefault="008514BF" w:rsidP="008514B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Arab</w:t>
            </w:r>
          </w:p>
        </w:tc>
        <w:tc>
          <w:tcPr>
            <w:tcW w:w="203" w:type="pct"/>
          </w:tcPr>
          <w:p w14:paraId="5F7D897B" w14:textId="15BA96EF" w:rsidR="008514BF" w:rsidRPr="00747E01" w:rsidRDefault="008514BF" w:rsidP="008514BF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6E1019F5" w14:textId="1D329A45" w:rsidR="008514BF" w:rsidRPr="00EC3FA3" w:rsidRDefault="008514BF" w:rsidP="008514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Deletion of exons1-5</w:t>
            </w:r>
          </w:p>
        </w:tc>
        <w:tc>
          <w:tcPr>
            <w:tcW w:w="406" w:type="pct"/>
          </w:tcPr>
          <w:p w14:paraId="7AC0C9E1" w14:textId="1B11736B" w:rsidR="008514BF" w:rsidRPr="00EC3FA3" w:rsidRDefault="00B046FB" w:rsidP="008514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</w:t>
            </w:r>
          </w:p>
        </w:tc>
        <w:tc>
          <w:tcPr>
            <w:tcW w:w="178" w:type="pct"/>
            <w:vAlign w:val="bottom"/>
          </w:tcPr>
          <w:p w14:paraId="510DC2EF" w14:textId="14CCA40B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  <w:vAlign w:val="bottom"/>
          </w:tcPr>
          <w:p w14:paraId="17FC30F4" w14:textId="09BDFD10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  <w:vAlign w:val="bottom"/>
          </w:tcPr>
          <w:p w14:paraId="40EECA38" w14:textId="58A1F1BA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  <w:vAlign w:val="bottom"/>
          </w:tcPr>
          <w:p w14:paraId="23D0AE6C" w14:textId="57C35F22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  <w:vAlign w:val="bottom"/>
          </w:tcPr>
          <w:p w14:paraId="17C0242D" w14:textId="7D259123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  <w:vAlign w:val="bottom"/>
          </w:tcPr>
          <w:p w14:paraId="41389C01" w14:textId="253DDA3C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  <w:vAlign w:val="bottom"/>
          </w:tcPr>
          <w:p w14:paraId="33C59B0B" w14:textId="7579E836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Died</w:t>
            </w:r>
            <w:r>
              <w:rPr>
                <w:color w:val="000000"/>
                <w:sz w:val="16"/>
                <w:szCs w:val="16"/>
              </w:rPr>
              <w:t>/ 2</w:t>
            </w:r>
          </w:p>
        </w:tc>
      </w:tr>
      <w:tr w:rsidR="003234DA" w:rsidRPr="00EC3FA3" w14:paraId="72CF759B" w14:textId="77777777" w:rsidTr="004E37E6">
        <w:tc>
          <w:tcPr>
            <w:tcW w:w="354" w:type="pct"/>
          </w:tcPr>
          <w:p w14:paraId="45FA6CBD" w14:textId="23297521" w:rsidR="008514BF" w:rsidRPr="00EC3FA3" w:rsidRDefault="00E44F7D" w:rsidP="008514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P33 </w:t>
            </w:r>
            <w:r w:rsidR="008514BF">
              <w:rPr>
                <w:sz w:val="16"/>
                <w:szCs w:val="16"/>
              </w:rPr>
              <w:fldChar w:fldCharType="begin">
                <w:fldData xml:space="preserve">PEVuZE5vdGU+PENpdGU+PEF1dGhvcj5CaXphcmlvPC9BdXRob3I+PFllYXI+MjAwNDwvWWVhcj48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</w:fldData>
              </w:fldChar>
            </w:r>
            <w:r w:rsidR="008514BF">
              <w:rPr>
                <w:sz w:val="16"/>
                <w:szCs w:val="16"/>
              </w:rPr>
              <w:instrText xml:space="preserve"> ADDIN EN.CITE </w:instrText>
            </w:r>
            <w:r w:rsidR="008514BF">
              <w:rPr>
                <w:sz w:val="16"/>
                <w:szCs w:val="16"/>
              </w:rPr>
              <w:fldChar w:fldCharType="begin">
                <w:fldData xml:space="preserve">PEVuZE5vdGU+PENpdGU+PEF1dGhvcj5CaXphcmlvPC9BdXRob3I+PFllYXI+MjAwNDwvWWVhcj48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</w:fldData>
              </w:fldChar>
            </w:r>
            <w:r w:rsidR="008514BF">
              <w:rPr>
                <w:sz w:val="16"/>
                <w:szCs w:val="16"/>
              </w:rPr>
              <w:instrText xml:space="preserve"> ADDIN EN.CITE.DATA </w:instrText>
            </w:r>
            <w:r w:rsidR="008514BF">
              <w:rPr>
                <w:sz w:val="16"/>
                <w:szCs w:val="16"/>
              </w:rPr>
            </w:r>
            <w:r w:rsidR="008514BF">
              <w:rPr>
                <w:sz w:val="16"/>
                <w:szCs w:val="16"/>
              </w:rPr>
              <w:fldChar w:fldCharType="end"/>
            </w:r>
            <w:r w:rsidR="008514BF">
              <w:rPr>
                <w:sz w:val="16"/>
                <w:szCs w:val="16"/>
              </w:rPr>
            </w:r>
            <w:r w:rsidR="008514BF">
              <w:rPr>
                <w:sz w:val="16"/>
                <w:szCs w:val="16"/>
              </w:rPr>
              <w:fldChar w:fldCharType="separate"/>
            </w:r>
            <w:r w:rsidR="008514BF">
              <w:rPr>
                <w:noProof/>
                <w:sz w:val="16"/>
                <w:szCs w:val="16"/>
              </w:rPr>
              <w:t>[8]</w:t>
            </w:r>
            <w:r w:rsidR="008514BF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332A7A2F" w14:textId="7E34C5BF" w:rsidR="008514BF" w:rsidRPr="00EC3FA3" w:rsidRDefault="008514BF" w:rsidP="008514B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5m</w:t>
            </w:r>
          </w:p>
        </w:tc>
        <w:tc>
          <w:tcPr>
            <w:tcW w:w="141" w:type="pct"/>
          </w:tcPr>
          <w:p w14:paraId="7F9E29A6" w14:textId="49931F94" w:rsidR="008514BF" w:rsidRPr="00EC3FA3" w:rsidRDefault="008514BF" w:rsidP="008514B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71B0B791" w14:textId="2C2F5FE3" w:rsidR="008514BF" w:rsidRPr="00EC3FA3" w:rsidRDefault="008514BF" w:rsidP="008514B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Brazilian</w:t>
            </w:r>
          </w:p>
        </w:tc>
        <w:tc>
          <w:tcPr>
            <w:tcW w:w="203" w:type="pct"/>
          </w:tcPr>
          <w:p w14:paraId="237F3608" w14:textId="6BE3FABE" w:rsidR="008514BF" w:rsidRPr="00747E01" w:rsidRDefault="008514BF" w:rsidP="008514BF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62488A3A" w14:textId="6366A5ED" w:rsidR="008514BF" w:rsidRPr="00EC3FA3" w:rsidRDefault="008514BF" w:rsidP="008514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c.352C&gt;T, </w:t>
            </w:r>
            <w:r w:rsidR="00672102">
              <w:rPr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>Q118*, c.467+1G&gt;C (c.h)</w:t>
            </w:r>
          </w:p>
        </w:tc>
        <w:tc>
          <w:tcPr>
            <w:tcW w:w="406" w:type="pct"/>
          </w:tcPr>
          <w:p w14:paraId="13EBAB30" w14:textId="4FCEC91F" w:rsidR="008514BF" w:rsidRPr="00EC3FA3" w:rsidRDefault="008514BF" w:rsidP="008514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PTV, </w:t>
            </w:r>
            <w:r w:rsidR="006F27B2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plice site</w:t>
            </w:r>
          </w:p>
        </w:tc>
        <w:tc>
          <w:tcPr>
            <w:tcW w:w="178" w:type="pct"/>
          </w:tcPr>
          <w:p w14:paraId="53131B4A" w14:textId="3AEED0C2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F0AD155" w14:textId="76CB7711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D0D6F7C" w14:textId="76A3CA26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77ADE70" w14:textId="24F5EE6F" w:rsidR="008514BF" w:rsidRPr="008514BF" w:rsidRDefault="009734A5" w:rsidP="008514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0FB421DE" w14:textId="7D2B030F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ATG</w:t>
            </w:r>
          </w:p>
        </w:tc>
        <w:tc>
          <w:tcPr>
            <w:tcW w:w="203" w:type="pct"/>
          </w:tcPr>
          <w:p w14:paraId="0C83F773" w14:textId="76215FDD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3DB8BA4A" w14:textId="1A510AFF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Died</w:t>
            </w:r>
            <w:r>
              <w:rPr>
                <w:color w:val="000000"/>
                <w:sz w:val="16"/>
                <w:szCs w:val="16"/>
              </w:rPr>
              <w:t>/ 9</w:t>
            </w:r>
          </w:p>
        </w:tc>
      </w:tr>
      <w:tr w:rsidR="003234DA" w:rsidRPr="00EC3FA3" w14:paraId="08CF0D3A" w14:textId="77777777" w:rsidTr="004E37E6">
        <w:tc>
          <w:tcPr>
            <w:tcW w:w="354" w:type="pct"/>
          </w:tcPr>
          <w:p w14:paraId="1BDFBB83" w14:textId="3DBA3591" w:rsidR="008514BF" w:rsidRPr="00EC3FA3" w:rsidRDefault="00E44F7D" w:rsidP="008514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P34 </w:t>
            </w:r>
            <w:r w:rsidR="008514BF">
              <w:rPr>
                <w:sz w:val="16"/>
                <w:szCs w:val="16"/>
              </w:rPr>
              <w:fldChar w:fldCharType="begin">
                <w:fldData xml:space="preserve">PEVuZE5vdGU+PENpdGU+PEF1dGhvcj5NYXNyaTwvQXV0aG9yPjxZZWFyPjIwMDg8L1llYXI+PFJl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</w:fldData>
              </w:fldChar>
            </w:r>
            <w:r w:rsidR="008514BF">
              <w:rPr>
                <w:sz w:val="16"/>
                <w:szCs w:val="16"/>
              </w:rPr>
              <w:instrText xml:space="preserve"> ADDIN EN.CITE </w:instrText>
            </w:r>
            <w:r w:rsidR="008514BF">
              <w:rPr>
                <w:sz w:val="16"/>
                <w:szCs w:val="16"/>
              </w:rPr>
              <w:fldChar w:fldCharType="begin">
                <w:fldData xml:space="preserve">PEVuZE5vdGU+PENpdGU+PEF1dGhvcj5NYXNyaTwvQXV0aG9yPjxZZWFyPjIwMDg8L1llYXI+PFJl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</w:fldData>
              </w:fldChar>
            </w:r>
            <w:r w:rsidR="008514BF">
              <w:rPr>
                <w:sz w:val="16"/>
                <w:szCs w:val="16"/>
              </w:rPr>
              <w:instrText xml:space="preserve"> ADDIN EN.CITE.DATA </w:instrText>
            </w:r>
            <w:r w:rsidR="008514BF">
              <w:rPr>
                <w:sz w:val="16"/>
                <w:szCs w:val="16"/>
              </w:rPr>
            </w:r>
            <w:r w:rsidR="008514BF">
              <w:rPr>
                <w:sz w:val="16"/>
                <w:szCs w:val="16"/>
              </w:rPr>
              <w:fldChar w:fldCharType="end"/>
            </w:r>
            <w:r w:rsidR="008514BF">
              <w:rPr>
                <w:sz w:val="16"/>
                <w:szCs w:val="16"/>
              </w:rPr>
            </w:r>
            <w:r w:rsidR="008514BF">
              <w:rPr>
                <w:sz w:val="16"/>
                <w:szCs w:val="16"/>
              </w:rPr>
              <w:fldChar w:fldCharType="separate"/>
            </w:r>
            <w:r w:rsidR="008514BF">
              <w:rPr>
                <w:noProof/>
                <w:sz w:val="16"/>
                <w:szCs w:val="16"/>
              </w:rPr>
              <w:t>[9]</w:t>
            </w:r>
            <w:r w:rsidR="008514BF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71296255" w14:textId="0FCCC237" w:rsidR="008514BF" w:rsidRPr="00EC3FA3" w:rsidRDefault="008514BF" w:rsidP="008514B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5.8</w:t>
            </w:r>
          </w:p>
        </w:tc>
        <w:tc>
          <w:tcPr>
            <w:tcW w:w="141" w:type="pct"/>
          </w:tcPr>
          <w:p w14:paraId="5BAE5D99" w14:textId="3D438109" w:rsidR="008514BF" w:rsidRPr="00EC3FA3" w:rsidRDefault="008514BF" w:rsidP="008514B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4B49A733" w14:textId="61BA13EE" w:rsidR="008514BF" w:rsidRPr="00EC3FA3" w:rsidRDefault="008514BF" w:rsidP="008514B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Jordanian</w:t>
            </w:r>
          </w:p>
        </w:tc>
        <w:tc>
          <w:tcPr>
            <w:tcW w:w="203" w:type="pct"/>
          </w:tcPr>
          <w:p w14:paraId="63A02997" w14:textId="2AA2995B" w:rsidR="008514BF" w:rsidRPr="00747E01" w:rsidRDefault="008514BF" w:rsidP="008514BF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12686C6F" w14:textId="2A250CAC" w:rsidR="008514BF" w:rsidRPr="00EC3FA3" w:rsidRDefault="008514BF" w:rsidP="008514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c.400A&gt;G, </w:t>
            </w:r>
            <w:proofErr w:type="gramStart"/>
            <w:r>
              <w:rPr>
                <w:sz w:val="16"/>
                <w:szCs w:val="16"/>
              </w:rPr>
              <w:t>p.K</w:t>
            </w:r>
            <w:proofErr w:type="gramEnd"/>
            <w:r>
              <w:rPr>
                <w:sz w:val="16"/>
                <w:szCs w:val="16"/>
              </w:rPr>
              <w:t>134E</w:t>
            </w:r>
          </w:p>
        </w:tc>
        <w:tc>
          <w:tcPr>
            <w:tcW w:w="406" w:type="pct"/>
          </w:tcPr>
          <w:p w14:paraId="4B14AB5A" w14:textId="63AAA221" w:rsidR="008514BF" w:rsidRPr="00EC3FA3" w:rsidRDefault="008514BF" w:rsidP="008514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72FE6B0B" w14:textId="4A69C357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55D6C8D" w14:textId="5677BA2E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C1A11E7" w14:textId="4A2E6980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F2D72A1" w14:textId="719237D4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6D936EAA" w14:textId="1174A22D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203" w:type="pct"/>
          </w:tcPr>
          <w:p w14:paraId="4C096A57" w14:textId="427E4A06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20416BBE" w14:textId="2576EC90" w:rsidR="008514BF" w:rsidRPr="008514BF" w:rsidRDefault="008514BF" w:rsidP="008514BF">
            <w:pPr>
              <w:rPr>
                <w:sz w:val="16"/>
                <w:szCs w:val="16"/>
              </w:rPr>
            </w:pPr>
            <w:r w:rsidRPr="008514BF">
              <w:rPr>
                <w:color w:val="000000"/>
                <w:sz w:val="16"/>
                <w:szCs w:val="16"/>
              </w:rPr>
              <w:t>Died</w:t>
            </w:r>
            <w:r>
              <w:rPr>
                <w:color w:val="000000"/>
                <w:sz w:val="16"/>
                <w:szCs w:val="16"/>
              </w:rPr>
              <w:t xml:space="preserve">/ 5.8 </w:t>
            </w:r>
          </w:p>
        </w:tc>
      </w:tr>
      <w:tr w:rsidR="003234DA" w:rsidRPr="00EC3FA3" w14:paraId="20621964" w14:textId="77777777" w:rsidTr="004E37E6">
        <w:tc>
          <w:tcPr>
            <w:tcW w:w="354" w:type="pct"/>
          </w:tcPr>
          <w:p w14:paraId="0A3B1C33" w14:textId="1610D27B" w:rsidR="0084137F" w:rsidRPr="00EC3FA3" w:rsidRDefault="00E44F7D" w:rsidP="008413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P35 </w:t>
            </w:r>
            <w:r w:rsidR="0084137F">
              <w:rPr>
                <w:sz w:val="16"/>
                <w:szCs w:val="16"/>
              </w:rPr>
              <w:fldChar w:fldCharType="begin"/>
            </w:r>
            <w:r w:rsidR="0084137F">
              <w:rPr>
                <w:sz w:val="16"/>
                <w:szCs w:val="16"/>
              </w:rPr>
              <w:instrText xml:space="preserve"> ADDIN EN.CITE &lt;EndNote&gt;&lt;Cite&gt;&lt;Author&gt;Aksu&lt;/Author&gt;&lt;Year&gt;2003&lt;/Year&gt;&lt;RecNum&gt;865&lt;/RecNum&gt;&lt;DisplayText&gt;[10]&lt;/DisplayText&gt;&lt;record&gt;&lt;rec-number&gt;865&lt;/rec-number&gt;&lt;foreign-keys&gt;&lt;key app="EN" db-id="2e2w2svsndeeerexw9q55s0kvz2ef2w9za29" timestamp="1705928752"&gt;865&lt;/key&gt;&lt;/foreign-keys&gt;&lt;ref-type name="Journal Article"&gt;17&lt;/ref-type&gt;&lt;contributors&gt;&lt;authors&gt;&lt;author&gt;Aksu, G.&lt;/author&gt;&lt;author&gt;Kütükçüler, N.&lt;/author&gt;&lt;author&gt;Genel, F.&lt;/author&gt;&lt;author&gt;Vergin, C.&lt;/author&gt;&lt;author&gt;Omowaire, B.&lt;/author&gt;&lt;/authors&gt;&lt;/contributors&gt;&lt;auth-address&gt;Ege University Medical School, Division of Pediatric Immunology, Izmir, Turkey. guzide@ccc.uab.edu&lt;/auth-address&gt;&lt;titles&gt;&lt;title&gt;Griscelli syndrome without hemophagocytosis in an eleven-year-old girl: expanding the phenotypic spectrum of Rab27A mutations in humans&lt;/title&gt;&lt;secondary-title&gt;Am J Med Genet A&lt;/secondary-title&gt;&lt;/titles&gt;&lt;periodical&gt;&lt;full-title&gt;Am J Med Genet A&lt;/full-title&gt;&lt;abbr-1&gt;American journal of medical genetics. Part A&lt;/abbr-1&gt;&lt;/periodical&gt;&lt;pages&gt;329-33&lt;/pages&gt;&lt;volume&gt;116a&lt;/volume&gt;&lt;number&gt;4&lt;/number&gt;&lt;keywords&gt;&lt;keyword&gt;Child&lt;/keyword&gt;&lt;keyword&gt;Consanguinity&lt;/keyword&gt;&lt;keyword&gt;Female&lt;/keyword&gt;&lt;keyword&gt;Hepatomegaly/etiology/*genetics&lt;/keyword&gt;&lt;keyword&gt;Humans&lt;/keyword&gt;&lt;keyword&gt;Hypopigmentation&lt;/keyword&gt;&lt;keyword&gt;Immunologic Deficiency Syndromes/*complications/genetics/pathology&lt;/keyword&gt;&lt;keyword&gt;Phenotype&lt;/keyword&gt;&lt;keyword&gt;Splenomegaly/etiology/*genetics&lt;/keyword&gt;&lt;keyword&gt;*Syndrome&lt;/keyword&gt;&lt;keyword&gt;rab GTP-Binding Proteins/*genetics&lt;/keyword&gt;&lt;keyword&gt;rab27 GTP-Binding Proteins&lt;/keyword&gt;&lt;/keywords&gt;&lt;dates&gt;&lt;year&gt;2003&lt;/year&gt;&lt;pub-dates&gt;&lt;date&gt;Feb 1&lt;/date&gt;&lt;/pub-dates&gt;&lt;/dates&gt;&lt;isbn&gt;1552-4825 (Print)&amp;#xD;1552-4825&lt;/isbn&gt;&lt;accession-num&gt;12522785&lt;/accession-num&gt;&lt;urls&gt;&lt;/urls&gt;&lt;electronic-resource-num&gt;10.1002/ajmg.a.10836&lt;/electronic-resource-num&gt;&lt;remote-database-provider&gt;NLM&lt;/remote-database-provider&gt;&lt;language&gt;eng&lt;/language&gt;&lt;/record&gt;&lt;/Cite&gt;&lt;/EndNote&gt;</w:instrText>
            </w:r>
            <w:r w:rsidR="0084137F">
              <w:rPr>
                <w:sz w:val="16"/>
                <w:szCs w:val="16"/>
              </w:rPr>
              <w:fldChar w:fldCharType="separate"/>
            </w:r>
            <w:r w:rsidR="0084137F">
              <w:rPr>
                <w:noProof/>
                <w:sz w:val="16"/>
                <w:szCs w:val="16"/>
              </w:rPr>
              <w:t>[10]</w:t>
            </w:r>
            <w:r w:rsidR="0084137F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18B597DD" w14:textId="5AAD667D" w:rsidR="0084137F" w:rsidRPr="00EC3FA3" w:rsidRDefault="0084137F" w:rsidP="0084137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8</w:t>
            </w:r>
          </w:p>
        </w:tc>
        <w:tc>
          <w:tcPr>
            <w:tcW w:w="141" w:type="pct"/>
          </w:tcPr>
          <w:p w14:paraId="098FA9C4" w14:textId="4941A173" w:rsidR="0084137F" w:rsidRPr="00EC3FA3" w:rsidRDefault="0084137F" w:rsidP="0084137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67708BAF" w14:textId="493DA48E" w:rsidR="0084137F" w:rsidRPr="00EC3FA3" w:rsidRDefault="0084137F" w:rsidP="0084137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Arab</w:t>
            </w:r>
          </w:p>
        </w:tc>
        <w:tc>
          <w:tcPr>
            <w:tcW w:w="203" w:type="pct"/>
          </w:tcPr>
          <w:p w14:paraId="63AB9D5A" w14:textId="0C3A68B9" w:rsidR="0084137F" w:rsidRPr="00747E01" w:rsidRDefault="0084137F" w:rsidP="0084137F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49C06B4C" w14:textId="1C2522DE" w:rsidR="0084137F" w:rsidRPr="00EC3FA3" w:rsidRDefault="0084137F" w:rsidP="008413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c.51delCT, </w:t>
            </w:r>
            <w:proofErr w:type="gramStart"/>
            <w:r>
              <w:rPr>
                <w:sz w:val="16"/>
                <w:szCs w:val="16"/>
              </w:rPr>
              <w:t>p.S</w:t>
            </w:r>
            <w:proofErr w:type="gramEnd"/>
            <w:r>
              <w:rPr>
                <w:sz w:val="16"/>
                <w:szCs w:val="16"/>
              </w:rPr>
              <w:t>18</w:t>
            </w:r>
            <w:r w:rsidR="00E76CEF">
              <w:rPr>
                <w:sz w:val="16"/>
                <w:szCs w:val="16"/>
              </w:rPr>
              <w:t>WfsX15</w:t>
            </w:r>
          </w:p>
        </w:tc>
        <w:tc>
          <w:tcPr>
            <w:tcW w:w="406" w:type="pct"/>
          </w:tcPr>
          <w:p w14:paraId="75E12822" w14:textId="7EFDE38D" w:rsidR="0084137F" w:rsidRPr="00EC3FA3" w:rsidRDefault="0084137F" w:rsidP="008413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59CDA546" w14:textId="783F3D46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14A5143" w14:textId="2D1EAF1A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B1C4138" w14:textId="0D3037EA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5FEDEED" w14:textId="0DDDB9B8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7DBB2547" w14:textId="0E2A73AE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203" w:type="pct"/>
          </w:tcPr>
          <w:p w14:paraId="0F920650" w14:textId="0DA497A8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7008E5BB" w14:textId="7E5AB968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0893EA72" w14:textId="77777777" w:rsidTr="004E37E6">
        <w:tc>
          <w:tcPr>
            <w:tcW w:w="354" w:type="pct"/>
          </w:tcPr>
          <w:p w14:paraId="653AFF17" w14:textId="6E3AB028" w:rsidR="0084137F" w:rsidRPr="00EC3FA3" w:rsidRDefault="00E44F7D" w:rsidP="008413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P36  </w:t>
            </w:r>
            <w:r w:rsidR="0084137F">
              <w:rPr>
                <w:sz w:val="16"/>
                <w:szCs w:val="16"/>
              </w:rPr>
              <w:fldChar w:fldCharType="begin"/>
            </w:r>
            <w:r w:rsidR="0084137F">
              <w:rPr>
                <w:sz w:val="16"/>
                <w:szCs w:val="16"/>
              </w:rPr>
              <w:instrText xml:space="preserve"> ADDIN EN.CITE &lt;EndNote&gt;&lt;Cite&gt;&lt;Author&gt;Sarper&lt;/Author&gt;&lt;Year&gt;2003&lt;/Year&gt;&lt;RecNum&gt;866&lt;/RecNum&gt;&lt;DisplayText&gt;[11]&lt;/DisplayText&gt;&lt;record&gt;&lt;rec-number&gt;866&lt;/rec-number&gt;&lt;foreign-keys&gt;&lt;key app="EN" db-id="2e2w2svsndeeerexw9q55s0kvz2ef2w9za29" timestamp="1705928804"&gt;866&lt;/key&gt;&lt;/foreign-keys&gt;&lt;ref-type name="Journal Article"&gt;17&lt;/ref-type&gt;&lt;contributors&gt;&lt;authors&gt;&lt;author&gt;Sarper, N.&lt;/author&gt;&lt;author&gt;Ipek, I. O.&lt;/author&gt;&lt;author&gt;Ceran, O.&lt;/author&gt;&lt;author&gt;Karaman, S.&lt;/author&gt;&lt;author&gt;Bozaykut, A.&lt;/author&gt;&lt;author&gt;Inan, S.&lt;/author&gt;&lt;/authors&gt;&lt;/contributors&gt;&lt;auth-address&gt;Department of Pediatrics, Zeynep Kamil Maternity and Children&amp;apos;s Hospital, Istanbul, Turkey.&lt;/auth-address&gt;&lt;titles&gt;&lt;title&gt;A rare syndrome in the differential diagnosis of hepatosplenomegaly and pancytopenia: report of identical twins with Griscelli disease&lt;/title&gt;&lt;secondary-title&gt;Ann Trop Paediatr&lt;/secondary-title&gt;&lt;/titles&gt;&lt;periodical&gt;&lt;full-title&gt;Ann Trop Paediatr&lt;/full-title&gt;&lt;/periodical&gt;&lt;pages&gt;69-73&lt;/pages&gt;&lt;volume&gt;23&lt;/volume&gt;&lt;number&gt;1&lt;/number&gt;&lt;keywords&gt;&lt;keyword&gt;Consanguinity&lt;/keyword&gt;&lt;keyword&gt;Diseases in Twins/*genetics&lt;/keyword&gt;&lt;keyword&gt;Fatal Outcome&lt;/keyword&gt;&lt;keyword&gt;Hair/abnormalities&lt;/keyword&gt;&lt;keyword&gt;Hepatomegaly/*etiology&lt;/keyword&gt;&lt;keyword&gt;Humans&lt;/keyword&gt;&lt;keyword&gt;Hypopigmentation&lt;/keyword&gt;&lt;keyword&gt;Immunologic Deficiency Syndromes/*complications/genetics/pathology&lt;/keyword&gt;&lt;keyword&gt;Infant&lt;/keyword&gt;&lt;keyword&gt;Male&lt;/keyword&gt;&lt;keyword&gt;Pancytopenia/*etiology&lt;/keyword&gt;&lt;keyword&gt;Splenomegaly/*etiology&lt;/keyword&gt;&lt;keyword&gt;Syndrome&lt;/keyword&gt;&lt;keyword&gt;Twins, Monozygotic&lt;/keyword&gt;&lt;/keywords&gt;&lt;dates&gt;&lt;year&gt;2003&lt;/year&gt;&lt;pub-dates&gt;&lt;date&gt;Mar&lt;/date&gt;&lt;/pub-dates&gt;&lt;/dates&gt;&lt;isbn&gt;0272-4936 (Print)&amp;#xD;0272-4936&lt;/isbn&gt;&lt;accession-num&gt;12648328&lt;/accession-num&gt;&lt;urls&gt;&lt;/urls&gt;&lt;electronic-resource-num&gt;10.1179/000349803125002896&lt;/electronic-resource-num&gt;&lt;remote-database-provider&gt;NLM&lt;/remote-database-provider&gt;&lt;language&gt;eng&lt;/language&gt;&lt;/record&gt;&lt;/Cite&gt;&lt;/EndNote&gt;</w:instrText>
            </w:r>
            <w:r w:rsidR="0084137F">
              <w:rPr>
                <w:sz w:val="16"/>
                <w:szCs w:val="16"/>
              </w:rPr>
              <w:fldChar w:fldCharType="separate"/>
            </w:r>
            <w:r w:rsidR="0084137F">
              <w:rPr>
                <w:noProof/>
                <w:sz w:val="16"/>
                <w:szCs w:val="16"/>
              </w:rPr>
              <w:t>[11]</w:t>
            </w:r>
            <w:r w:rsidR="0084137F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23591316" w14:textId="408804F6" w:rsidR="0084137F" w:rsidRPr="00EC3FA3" w:rsidRDefault="0084137F" w:rsidP="0084137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3m</w:t>
            </w:r>
          </w:p>
        </w:tc>
        <w:tc>
          <w:tcPr>
            <w:tcW w:w="141" w:type="pct"/>
          </w:tcPr>
          <w:p w14:paraId="2B3E04E4" w14:textId="3D333B64" w:rsidR="0084137F" w:rsidRPr="00EC3FA3" w:rsidRDefault="0084137F" w:rsidP="0084137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054E66C3" w14:textId="717A45FD" w:rsidR="0084137F" w:rsidRPr="00EC3FA3" w:rsidRDefault="0084137F" w:rsidP="0084137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Turkish</w:t>
            </w:r>
          </w:p>
        </w:tc>
        <w:tc>
          <w:tcPr>
            <w:tcW w:w="203" w:type="pct"/>
          </w:tcPr>
          <w:p w14:paraId="2BC908B4" w14:textId="4B847819" w:rsidR="0084137F" w:rsidRPr="00747E01" w:rsidRDefault="0084137F" w:rsidP="0084137F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5A5FAE44" w14:textId="0D3A29EB" w:rsidR="0084137F" w:rsidRPr="00EC3FA3" w:rsidRDefault="0084137F" w:rsidP="008413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AC4BAA">
              <w:rPr>
                <w:sz w:val="16"/>
                <w:szCs w:val="16"/>
              </w:rPr>
              <w:t>514–518delCAAGC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p.Q</w:t>
            </w:r>
            <w:proofErr w:type="gramEnd"/>
            <w:r>
              <w:rPr>
                <w:sz w:val="16"/>
                <w:szCs w:val="16"/>
              </w:rPr>
              <w:t>172NfsX2</w:t>
            </w:r>
          </w:p>
        </w:tc>
        <w:tc>
          <w:tcPr>
            <w:tcW w:w="406" w:type="pct"/>
          </w:tcPr>
          <w:p w14:paraId="23AD4E7B" w14:textId="3AA77F70" w:rsidR="0084137F" w:rsidRPr="00EC3FA3" w:rsidRDefault="0084137F" w:rsidP="008413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4AA88E1D" w14:textId="5A89151E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F60C8AD" w14:textId="57FC0AD2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7EFF5C07" w14:textId="7B37FBD8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57A67D0" w14:textId="2DC57A57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63ED665C" w14:textId="3E2FEDBA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HLH</w:t>
            </w:r>
            <w:r w:rsidR="00AC3918">
              <w:rPr>
                <w:color w:val="000000"/>
                <w:sz w:val="16"/>
                <w:szCs w:val="16"/>
              </w:rPr>
              <w:t>-</w:t>
            </w:r>
            <w:r w:rsidRPr="0084137F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203" w:type="pct"/>
          </w:tcPr>
          <w:p w14:paraId="257CC26C" w14:textId="0BE8ED01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3E3B6B66" w14:textId="2CF433F4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Died</w:t>
            </w:r>
            <w:r>
              <w:rPr>
                <w:color w:val="000000"/>
                <w:sz w:val="16"/>
                <w:szCs w:val="16"/>
              </w:rPr>
              <w:t>/ 4m</w:t>
            </w:r>
          </w:p>
        </w:tc>
      </w:tr>
      <w:tr w:rsidR="003234DA" w:rsidRPr="00EC3FA3" w14:paraId="3BD6D5D3" w14:textId="77777777" w:rsidTr="004E37E6">
        <w:tc>
          <w:tcPr>
            <w:tcW w:w="354" w:type="pct"/>
          </w:tcPr>
          <w:p w14:paraId="2D95C858" w14:textId="705499F5" w:rsidR="0084137F" w:rsidRPr="00EC3FA3" w:rsidRDefault="00E44F7D" w:rsidP="008413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P37 </w:t>
            </w:r>
            <w:r w:rsidR="0084137F">
              <w:rPr>
                <w:sz w:val="16"/>
                <w:szCs w:val="16"/>
              </w:rPr>
              <w:fldChar w:fldCharType="begin"/>
            </w:r>
            <w:r w:rsidR="0084137F">
              <w:rPr>
                <w:sz w:val="16"/>
                <w:szCs w:val="16"/>
              </w:rPr>
              <w:instrText xml:space="preserve"> ADDIN EN.CITE &lt;EndNote&gt;&lt;Cite&gt;&lt;Author&gt;Sarper&lt;/Author&gt;&lt;Year&gt;2003&lt;/Year&gt;&lt;RecNum&gt;866&lt;/RecNum&gt;&lt;DisplayText&gt;[11]&lt;/DisplayText&gt;&lt;record&gt;&lt;rec-number&gt;866&lt;/rec-number&gt;&lt;foreign-keys&gt;&lt;key app="EN" db-id="2e2w2svsndeeerexw9q55s0kvz2ef2w9za29" timestamp="1705928804"&gt;866&lt;/key&gt;&lt;/foreign-keys&gt;&lt;ref-type name="Journal Article"&gt;17&lt;/ref-type&gt;&lt;contributors&gt;&lt;authors&gt;&lt;author&gt;Sarper, N.&lt;/author&gt;&lt;author&gt;Ipek, I. O.&lt;/author&gt;&lt;author&gt;Ceran, O.&lt;/author&gt;&lt;author&gt;Karaman, S.&lt;/author&gt;&lt;author&gt;Bozaykut, A.&lt;/author&gt;&lt;author&gt;Inan, S.&lt;/author&gt;&lt;/authors&gt;&lt;/contributors&gt;&lt;auth-address&gt;Department of Pediatrics, Zeynep Kamil Maternity and Children&amp;apos;s Hospital, Istanbul, Turkey.&lt;/auth-address&gt;&lt;titles&gt;&lt;title&gt;A rare syndrome in the differential diagnosis of hepatosplenomegaly and pancytopenia: report of identical twins with Griscelli disease&lt;/title&gt;&lt;secondary-title&gt;Ann Trop Paediatr&lt;/secondary-title&gt;&lt;/titles&gt;&lt;periodical&gt;&lt;full-title&gt;Ann Trop Paediatr&lt;/full-title&gt;&lt;/periodical&gt;&lt;pages&gt;69-73&lt;/pages&gt;&lt;volume&gt;23&lt;/volume&gt;&lt;number&gt;1&lt;/number&gt;&lt;keywords&gt;&lt;keyword&gt;Consanguinity&lt;/keyword&gt;&lt;keyword&gt;Diseases in Twins/*genetics&lt;/keyword&gt;&lt;keyword&gt;Fatal Outcome&lt;/keyword&gt;&lt;keyword&gt;Hair/abnormalities&lt;/keyword&gt;&lt;keyword&gt;Hepatomegaly/*etiology&lt;/keyword&gt;&lt;keyword&gt;Humans&lt;/keyword&gt;&lt;keyword&gt;Hypopigmentation&lt;/keyword&gt;&lt;keyword&gt;Immunologic Deficiency Syndromes/*complications/genetics/pathology&lt;/keyword&gt;&lt;keyword&gt;Infant&lt;/keyword&gt;&lt;keyword&gt;Male&lt;/keyword&gt;&lt;keyword&gt;Pancytopenia/*etiology&lt;/keyword&gt;&lt;keyword&gt;Splenomegaly/*etiology&lt;/keyword&gt;&lt;keyword&gt;Syndrome&lt;/keyword&gt;&lt;keyword&gt;Twins, Monozygotic&lt;/keyword&gt;&lt;/keywords&gt;&lt;dates&gt;&lt;year&gt;2003&lt;/year&gt;&lt;pub-dates&gt;&lt;date&gt;Mar&lt;/date&gt;&lt;/pub-dates&gt;&lt;/dates&gt;&lt;isbn&gt;0272-4936 (Print)&amp;#xD;0272-4936&lt;/isbn&gt;&lt;accession-num&gt;12648328&lt;/accession-num&gt;&lt;urls&gt;&lt;/urls&gt;&lt;electronic-resource-num&gt;10.1179/000349803125002896&lt;/electronic-resource-num&gt;&lt;remote-database-provider&gt;NLM&lt;/remote-database-provider&gt;&lt;language&gt;eng&lt;/language&gt;&lt;/record&gt;&lt;/Cite&gt;&lt;/EndNote&gt;</w:instrText>
            </w:r>
            <w:r w:rsidR="0084137F">
              <w:rPr>
                <w:sz w:val="16"/>
                <w:szCs w:val="16"/>
              </w:rPr>
              <w:fldChar w:fldCharType="separate"/>
            </w:r>
            <w:r w:rsidR="0084137F">
              <w:rPr>
                <w:noProof/>
                <w:sz w:val="16"/>
                <w:szCs w:val="16"/>
              </w:rPr>
              <w:t>[11]</w:t>
            </w:r>
            <w:r w:rsidR="0084137F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6633A2E5" w14:textId="3E557F9E" w:rsidR="0084137F" w:rsidRPr="00EC3FA3" w:rsidRDefault="0084137F" w:rsidP="0084137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3m</w:t>
            </w:r>
          </w:p>
        </w:tc>
        <w:tc>
          <w:tcPr>
            <w:tcW w:w="141" w:type="pct"/>
          </w:tcPr>
          <w:p w14:paraId="65FD1D9B" w14:textId="710D9E9F" w:rsidR="0084137F" w:rsidRPr="00EC3FA3" w:rsidRDefault="0084137F" w:rsidP="0084137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3A65AB29" w14:textId="328B2BE1" w:rsidR="0084137F" w:rsidRPr="00EC3FA3" w:rsidRDefault="0084137F" w:rsidP="0084137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Turkish</w:t>
            </w:r>
          </w:p>
        </w:tc>
        <w:tc>
          <w:tcPr>
            <w:tcW w:w="203" w:type="pct"/>
          </w:tcPr>
          <w:p w14:paraId="6964144A" w14:textId="05000F51" w:rsidR="0084137F" w:rsidRPr="00747E01" w:rsidRDefault="0084137F" w:rsidP="0084137F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3F6B5744" w14:textId="0B66C68F" w:rsidR="0084137F" w:rsidRPr="00EC3FA3" w:rsidRDefault="0084137F" w:rsidP="008413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AC4BAA">
              <w:rPr>
                <w:sz w:val="16"/>
                <w:szCs w:val="16"/>
              </w:rPr>
              <w:t>514–518delCAAGC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p.Q</w:t>
            </w:r>
            <w:proofErr w:type="gramEnd"/>
            <w:r>
              <w:rPr>
                <w:sz w:val="16"/>
                <w:szCs w:val="16"/>
              </w:rPr>
              <w:t>172NfsX2</w:t>
            </w:r>
          </w:p>
        </w:tc>
        <w:tc>
          <w:tcPr>
            <w:tcW w:w="406" w:type="pct"/>
          </w:tcPr>
          <w:p w14:paraId="13FF9343" w14:textId="7AF82880" w:rsidR="0084137F" w:rsidRPr="00EC3FA3" w:rsidRDefault="0084137F" w:rsidP="008413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4EC136B9" w14:textId="7B506F1E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55D38B0" w14:textId="57C3D6BF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44549DD7" w14:textId="0F12501B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D381C24" w14:textId="4C97D2CE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6C9C8584" w14:textId="58B95D6F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HLH</w:t>
            </w:r>
            <w:r w:rsidR="00AC3918">
              <w:rPr>
                <w:color w:val="000000"/>
                <w:sz w:val="16"/>
                <w:szCs w:val="16"/>
              </w:rPr>
              <w:t>-</w:t>
            </w:r>
            <w:r w:rsidRPr="0084137F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203" w:type="pct"/>
          </w:tcPr>
          <w:p w14:paraId="4BBAFD48" w14:textId="6073A30D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5F939563" w14:textId="620BF91B" w:rsidR="0084137F" w:rsidRPr="0084137F" w:rsidRDefault="0084137F" w:rsidP="0084137F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Died</w:t>
            </w:r>
            <w:r>
              <w:rPr>
                <w:color w:val="000000"/>
                <w:sz w:val="16"/>
                <w:szCs w:val="16"/>
              </w:rPr>
              <w:t>/ 5m</w:t>
            </w:r>
          </w:p>
        </w:tc>
      </w:tr>
      <w:tr w:rsidR="003234DA" w:rsidRPr="00EC3FA3" w14:paraId="7CF3D6D3" w14:textId="77777777" w:rsidTr="004E37E6">
        <w:tc>
          <w:tcPr>
            <w:tcW w:w="354" w:type="pct"/>
          </w:tcPr>
          <w:p w14:paraId="3BD5D7D8" w14:textId="7F3A4671" w:rsidR="00002292" w:rsidRPr="00EC3FA3" w:rsidRDefault="00E44F7D" w:rsidP="0000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P38 </w:t>
            </w:r>
            <w:r w:rsidR="00002292">
              <w:rPr>
                <w:sz w:val="16"/>
                <w:szCs w:val="16"/>
              </w:rPr>
              <w:fldChar w:fldCharType="begin">
                <w:fldData xml:space="preserve">PEVuZE5vdGU+PENpdGU+PEF1dGhvcj5TYW5hbDwvQXV0aG9yPjxZZWFyPjIwMDI8L1llYXI+PFJl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==
</w:fldData>
              </w:fldChar>
            </w:r>
            <w:r w:rsidR="00002292">
              <w:rPr>
                <w:sz w:val="16"/>
                <w:szCs w:val="16"/>
              </w:rPr>
              <w:instrText xml:space="preserve"> ADDIN EN.CITE </w:instrText>
            </w:r>
            <w:r w:rsidR="00002292">
              <w:rPr>
                <w:sz w:val="16"/>
                <w:szCs w:val="16"/>
              </w:rPr>
              <w:fldChar w:fldCharType="begin">
                <w:fldData xml:space="preserve">PEVuZE5vdGU+PENpdGU+PEF1dGhvcj5TYW5hbDwvQXV0aG9yPjxZZWFyPjIwMDI8L1llYXI+PFJl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==
</w:fldData>
              </w:fldChar>
            </w:r>
            <w:r w:rsidR="00002292">
              <w:rPr>
                <w:sz w:val="16"/>
                <w:szCs w:val="16"/>
              </w:rPr>
              <w:instrText xml:space="preserve"> ADDIN EN.CITE.DATA </w:instrText>
            </w:r>
            <w:r w:rsidR="00002292">
              <w:rPr>
                <w:sz w:val="16"/>
                <w:szCs w:val="16"/>
              </w:rPr>
            </w:r>
            <w:r w:rsidR="00002292">
              <w:rPr>
                <w:sz w:val="16"/>
                <w:szCs w:val="16"/>
              </w:rPr>
              <w:fldChar w:fldCharType="end"/>
            </w:r>
            <w:r w:rsidR="00002292">
              <w:rPr>
                <w:sz w:val="16"/>
                <w:szCs w:val="16"/>
              </w:rPr>
            </w:r>
            <w:r w:rsidR="00002292">
              <w:rPr>
                <w:sz w:val="16"/>
                <w:szCs w:val="16"/>
              </w:rPr>
              <w:fldChar w:fldCharType="separate"/>
            </w:r>
            <w:r w:rsidR="00002292">
              <w:rPr>
                <w:noProof/>
                <w:sz w:val="16"/>
                <w:szCs w:val="16"/>
              </w:rPr>
              <w:t>[12]</w:t>
            </w:r>
            <w:r w:rsidR="00002292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15C64B4B" w14:textId="74FED931" w:rsidR="00002292" w:rsidRPr="00EC3FA3" w:rsidRDefault="00002292" w:rsidP="0000229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5m</w:t>
            </w:r>
          </w:p>
        </w:tc>
        <w:tc>
          <w:tcPr>
            <w:tcW w:w="141" w:type="pct"/>
          </w:tcPr>
          <w:p w14:paraId="73433D35" w14:textId="6FDF292E" w:rsidR="00002292" w:rsidRPr="00EC3FA3" w:rsidRDefault="00002292" w:rsidP="0000229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75900699" w14:textId="5F3BB7A1" w:rsidR="00002292" w:rsidRPr="00EC3FA3" w:rsidRDefault="00002292" w:rsidP="0000229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315A0E99" w14:textId="4D400745" w:rsidR="00002292" w:rsidRPr="00747E01" w:rsidRDefault="00002292" w:rsidP="00002292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66EED687" w14:textId="0E8F3BAB" w:rsidR="00002292" w:rsidRPr="00EC3FA3" w:rsidRDefault="00002292" w:rsidP="0000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c.149delG, </w:t>
            </w:r>
            <w:proofErr w:type="gramStart"/>
            <w:r w:rsidRPr="006D193F">
              <w:rPr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>R</w:t>
            </w:r>
            <w:proofErr w:type="gramEnd"/>
            <w:r w:rsidRPr="006D193F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>Q</w:t>
            </w:r>
            <w:r w:rsidRPr="006D193F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sX35</w:t>
            </w:r>
          </w:p>
        </w:tc>
        <w:tc>
          <w:tcPr>
            <w:tcW w:w="406" w:type="pct"/>
          </w:tcPr>
          <w:p w14:paraId="73A8D5CD" w14:textId="2B144117" w:rsidR="00002292" w:rsidRPr="00EC3FA3" w:rsidRDefault="00002292" w:rsidP="0000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2F1F14BB" w14:textId="7C671E43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66B1C21" w14:textId="1B00E634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62301CA" w14:textId="0C8C2818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808A07C" w14:textId="77EAD3F7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2E01A9C9" w14:textId="06D2B43A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Modified HLH 94</w:t>
            </w:r>
          </w:p>
        </w:tc>
        <w:tc>
          <w:tcPr>
            <w:tcW w:w="203" w:type="pct"/>
          </w:tcPr>
          <w:p w14:paraId="10DB5DB6" w14:textId="5C58D488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4AA6D2DA" w14:textId="1369BF4A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Died</w:t>
            </w:r>
            <w:r w:rsidR="00EE1F0E">
              <w:rPr>
                <w:color w:val="000000"/>
                <w:sz w:val="16"/>
                <w:szCs w:val="16"/>
              </w:rPr>
              <w:t>/ 6.5</w:t>
            </w:r>
          </w:p>
        </w:tc>
      </w:tr>
      <w:tr w:rsidR="003234DA" w:rsidRPr="00EC3FA3" w14:paraId="7F11F4A9" w14:textId="77777777" w:rsidTr="004E37E6">
        <w:tc>
          <w:tcPr>
            <w:tcW w:w="354" w:type="pct"/>
          </w:tcPr>
          <w:p w14:paraId="3185507E" w14:textId="38A4FEEB" w:rsidR="00002292" w:rsidRPr="00EC3FA3" w:rsidRDefault="00E44F7D" w:rsidP="0000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P39 </w:t>
            </w:r>
            <w:r w:rsidR="00002292">
              <w:rPr>
                <w:sz w:val="16"/>
                <w:szCs w:val="16"/>
              </w:rPr>
              <w:fldChar w:fldCharType="begin">
                <w:fldData xml:space="preserve">PEVuZE5vdGU+PENpdGU+PEF1dGhvcj5TYW5hbDwvQXV0aG9yPjxZZWFyPjIwMDI8L1llYXI+PFJl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==
</w:fldData>
              </w:fldChar>
            </w:r>
            <w:r w:rsidR="00002292">
              <w:rPr>
                <w:sz w:val="16"/>
                <w:szCs w:val="16"/>
              </w:rPr>
              <w:instrText xml:space="preserve"> ADDIN EN.CITE </w:instrText>
            </w:r>
            <w:r w:rsidR="00002292">
              <w:rPr>
                <w:sz w:val="16"/>
                <w:szCs w:val="16"/>
              </w:rPr>
              <w:fldChar w:fldCharType="begin">
                <w:fldData xml:space="preserve">PEVuZE5vdGU+PENpdGU+PEF1dGhvcj5TYW5hbDwvQXV0aG9yPjxZZWFyPjIwMDI8L1llYXI+PFJl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==
</w:fldData>
              </w:fldChar>
            </w:r>
            <w:r w:rsidR="00002292">
              <w:rPr>
                <w:sz w:val="16"/>
                <w:szCs w:val="16"/>
              </w:rPr>
              <w:instrText xml:space="preserve"> ADDIN EN.CITE.DATA </w:instrText>
            </w:r>
            <w:r w:rsidR="00002292">
              <w:rPr>
                <w:sz w:val="16"/>
                <w:szCs w:val="16"/>
              </w:rPr>
            </w:r>
            <w:r w:rsidR="00002292">
              <w:rPr>
                <w:sz w:val="16"/>
                <w:szCs w:val="16"/>
              </w:rPr>
              <w:fldChar w:fldCharType="end"/>
            </w:r>
            <w:r w:rsidR="00002292">
              <w:rPr>
                <w:sz w:val="16"/>
                <w:szCs w:val="16"/>
              </w:rPr>
            </w:r>
            <w:r w:rsidR="00002292">
              <w:rPr>
                <w:sz w:val="16"/>
                <w:szCs w:val="16"/>
              </w:rPr>
              <w:fldChar w:fldCharType="separate"/>
            </w:r>
            <w:r w:rsidR="00002292">
              <w:rPr>
                <w:noProof/>
                <w:sz w:val="16"/>
                <w:szCs w:val="16"/>
              </w:rPr>
              <w:t>[12]</w:t>
            </w:r>
            <w:r w:rsidR="00002292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626DC4B8" w14:textId="157EF597" w:rsidR="00002292" w:rsidRPr="00EC3FA3" w:rsidRDefault="00002292" w:rsidP="0000229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9m</w:t>
            </w:r>
          </w:p>
        </w:tc>
        <w:tc>
          <w:tcPr>
            <w:tcW w:w="141" w:type="pct"/>
          </w:tcPr>
          <w:p w14:paraId="2820A39B" w14:textId="42A056E8" w:rsidR="00002292" w:rsidRPr="00EC3FA3" w:rsidRDefault="00002292" w:rsidP="0000229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07314635" w14:textId="1C32CCD6" w:rsidR="00002292" w:rsidRPr="00EC3FA3" w:rsidRDefault="00002292" w:rsidP="0000229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085F0B04" w14:textId="08BF49DF" w:rsidR="00002292" w:rsidRPr="00747E01" w:rsidRDefault="00002292" w:rsidP="00002292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41364EED" w14:textId="2057F5DB" w:rsidR="00002292" w:rsidRPr="00EC3FA3" w:rsidRDefault="00002292" w:rsidP="0000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c.149delG, </w:t>
            </w:r>
            <w:proofErr w:type="gramStart"/>
            <w:r w:rsidRPr="006D193F">
              <w:rPr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>R</w:t>
            </w:r>
            <w:proofErr w:type="gramEnd"/>
            <w:r w:rsidRPr="006D193F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>Q</w:t>
            </w:r>
            <w:r w:rsidRPr="006D193F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sX35</w:t>
            </w:r>
          </w:p>
        </w:tc>
        <w:tc>
          <w:tcPr>
            <w:tcW w:w="406" w:type="pct"/>
          </w:tcPr>
          <w:p w14:paraId="5B7EB5F5" w14:textId="139CF922" w:rsidR="00002292" w:rsidRPr="00EC3FA3" w:rsidRDefault="00002292" w:rsidP="0000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27176C5F" w14:textId="2C0F8D4E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8A52F5C" w14:textId="6BACA6C6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416B4C4" w14:textId="5986F808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6217C98" w14:textId="29E63FB9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7DB5D8AA" w14:textId="01275681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203" w:type="pct"/>
          </w:tcPr>
          <w:p w14:paraId="4445DEEE" w14:textId="5D2E527A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47861CF6" w14:textId="3BCF8F29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Died</w:t>
            </w:r>
            <w:r w:rsidR="00EE1F0E">
              <w:rPr>
                <w:color w:val="000000"/>
                <w:sz w:val="16"/>
                <w:szCs w:val="16"/>
              </w:rPr>
              <w:t>/ 10m</w:t>
            </w:r>
          </w:p>
        </w:tc>
      </w:tr>
      <w:tr w:rsidR="003234DA" w:rsidRPr="00EC3FA3" w14:paraId="08CC0651" w14:textId="77777777" w:rsidTr="004E37E6">
        <w:trPr>
          <w:trHeight w:val="75"/>
        </w:trPr>
        <w:tc>
          <w:tcPr>
            <w:tcW w:w="354" w:type="pct"/>
          </w:tcPr>
          <w:p w14:paraId="6EE3FBCA" w14:textId="0C9BA073" w:rsidR="00002292" w:rsidRPr="00EC3FA3" w:rsidRDefault="00E44F7D" w:rsidP="0000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P40 </w:t>
            </w:r>
            <w:r w:rsidR="00002292">
              <w:rPr>
                <w:sz w:val="16"/>
                <w:szCs w:val="16"/>
              </w:rPr>
              <w:fldChar w:fldCharType="begin">
                <w:fldData xml:space="preserve">PEVuZE5vdGU+PENpdGU+PEF1dGhvcj5TYW5hbDwvQXV0aG9yPjxZZWFyPjIwMDI8L1llYXI+PFJl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==
</w:fldData>
              </w:fldChar>
            </w:r>
            <w:r w:rsidR="00002292">
              <w:rPr>
                <w:sz w:val="16"/>
                <w:szCs w:val="16"/>
              </w:rPr>
              <w:instrText xml:space="preserve"> ADDIN EN.CITE </w:instrText>
            </w:r>
            <w:r w:rsidR="00002292">
              <w:rPr>
                <w:sz w:val="16"/>
                <w:szCs w:val="16"/>
              </w:rPr>
              <w:fldChar w:fldCharType="begin">
                <w:fldData xml:space="preserve">PEVuZE5vdGU+PENpdGU+PEF1dGhvcj5TYW5hbDwvQXV0aG9yPjxZZWFyPjIwMDI8L1llYXI+PFJl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==
</w:fldData>
              </w:fldChar>
            </w:r>
            <w:r w:rsidR="00002292">
              <w:rPr>
                <w:sz w:val="16"/>
                <w:szCs w:val="16"/>
              </w:rPr>
              <w:instrText xml:space="preserve"> ADDIN EN.CITE.DATA </w:instrText>
            </w:r>
            <w:r w:rsidR="00002292">
              <w:rPr>
                <w:sz w:val="16"/>
                <w:szCs w:val="16"/>
              </w:rPr>
            </w:r>
            <w:r w:rsidR="00002292">
              <w:rPr>
                <w:sz w:val="16"/>
                <w:szCs w:val="16"/>
              </w:rPr>
              <w:fldChar w:fldCharType="end"/>
            </w:r>
            <w:r w:rsidR="00002292">
              <w:rPr>
                <w:sz w:val="16"/>
                <w:szCs w:val="16"/>
              </w:rPr>
            </w:r>
            <w:r w:rsidR="00002292">
              <w:rPr>
                <w:sz w:val="16"/>
                <w:szCs w:val="16"/>
              </w:rPr>
              <w:fldChar w:fldCharType="separate"/>
            </w:r>
            <w:r w:rsidR="00002292">
              <w:rPr>
                <w:noProof/>
                <w:sz w:val="16"/>
                <w:szCs w:val="16"/>
              </w:rPr>
              <w:t>[12]</w:t>
            </w:r>
            <w:r w:rsidR="00002292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3B3F7316" w14:textId="5FE0D6D7" w:rsidR="00002292" w:rsidRPr="00EC3FA3" w:rsidRDefault="00002292" w:rsidP="0000229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4m</w:t>
            </w:r>
          </w:p>
        </w:tc>
        <w:tc>
          <w:tcPr>
            <w:tcW w:w="141" w:type="pct"/>
          </w:tcPr>
          <w:p w14:paraId="0C2EF2D4" w14:textId="4F9EDDBB" w:rsidR="00002292" w:rsidRPr="00EC3FA3" w:rsidRDefault="00002292" w:rsidP="0000229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00266EB5" w14:textId="1CAD30CB" w:rsidR="00002292" w:rsidRPr="00EC3FA3" w:rsidRDefault="00002292" w:rsidP="0000229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5D71D85D" w14:textId="61D13F6D" w:rsidR="00002292" w:rsidRPr="00747E01" w:rsidRDefault="00002292" w:rsidP="00002292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738653FB" w14:textId="697F923F" w:rsidR="00002292" w:rsidRPr="00EC3FA3" w:rsidRDefault="00002292" w:rsidP="0000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c.149delG, </w:t>
            </w:r>
            <w:proofErr w:type="gramStart"/>
            <w:r w:rsidRPr="006D193F">
              <w:rPr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>R</w:t>
            </w:r>
            <w:proofErr w:type="gramEnd"/>
            <w:r w:rsidRPr="006D193F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>Q</w:t>
            </w:r>
            <w:r w:rsidRPr="006D193F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sX35</w:t>
            </w:r>
          </w:p>
        </w:tc>
        <w:tc>
          <w:tcPr>
            <w:tcW w:w="406" w:type="pct"/>
          </w:tcPr>
          <w:p w14:paraId="0350B781" w14:textId="080E5091" w:rsidR="00002292" w:rsidRPr="00EC3FA3" w:rsidRDefault="00002292" w:rsidP="0000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4A9C71F5" w14:textId="1F900FF0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ECC9048" w14:textId="74C0205C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8C8078D" w14:textId="09A64FC7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CD68D8D" w14:textId="4C4F3D90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7E01588C" w14:textId="6FA0837B" w:rsidR="00002292" w:rsidRPr="00002292" w:rsidRDefault="00AC3918" w:rsidP="00002292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HLH</w:t>
            </w:r>
            <w:r>
              <w:rPr>
                <w:color w:val="000000"/>
                <w:sz w:val="16"/>
                <w:szCs w:val="16"/>
              </w:rPr>
              <w:t>-</w:t>
            </w:r>
            <w:r w:rsidRPr="0084137F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203" w:type="pct"/>
          </w:tcPr>
          <w:p w14:paraId="14AEFCA8" w14:textId="0287098E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181F6E02" w14:textId="0327A524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Died</w:t>
            </w:r>
            <w:r w:rsidR="00EE1F0E">
              <w:rPr>
                <w:color w:val="000000"/>
                <w:sz w:val="16"/>
                <w:szCs w:val="16"/>
              </w:rPr>
              <w:t xml:space="preserve">/ 6m </w:t>
            </w:r>
          </w:p>
        </w:tc>
      </w:tr>
      <w:tr w:rsidR="003234DA" w:rsidRPr="00EC3FA3" w14:paraId="52BB0761" w14:textId="77777777" w:rsidTr="004E37E6">
        <w:tc>
          <w:tcPr>
            <w:tcW w:w="354" w:type="pct"/>
          </w:tcPr>
          <w:p w14:paraId="161AFEC3" w14:textId="51AD559A" w:rsidR="00002292" w:rsidRPr="00EC3FA3" w:rsidRDefault="00E44F7D" w:rsidP="0000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P41 </w:t>
            </w:r>
            <w:r w:rsidR="00002292">
              <w:rPr>
                <w:sz w:val="16"/>
                <w:szCs w:val="16"/>
              </w:rPr>
              <w:fldChar w:fldCharType="begin">
                <w:fldData xml:space="preserve">PEVuZE5vdGU+PENpdGU+PEF1dGhvcj5TYW5hbDwvQXV0aG9yPjxZZWFyPjIwMDI8L1llYXI+PFJl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==
</w:fldData>
              </w:fldChar>
            </w:r>
            <w:r w:rsidR="00002292">
              <w:rPr>
                <w:sz w:val="16"/>
                <w:szCs w:val="16"/>
              </w:rPr>
              <w:instrText xml:space="preserve"> ADDIN EN.CITE </w:instrText>
            </w:r>
            <w:r w:rsidR="00002292">
              <w:rPr>
                <w:sz w:val="16"/>
                <w:szCs w:val="16"/>
              </w:rPr>
              <w:fldChar w:fldCharType="begin">
                <w:fldData xml:space="preserve">PEVuZE5vdGU+PENpdGU+PEF1dGhvcj5TYW5hbDwvQXV0aG9yPjxZZWFyPjIwMDI8L1llYXI+PFJl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==
</w:fldData>
              </w:fldChar>
            </w:r>
            <w:r w:rsidR="00002292">
              <w:rPr>
                <w:sz w:val="16"/>
                <w:szCs w:val="16"/>
              </w:rPr>
              <w:instrText xml:space="preserve"> ADDIN EN.CITE.DATA </w:instrText>
            </w:r>
            <w:r w:rsidR="00002292">
              <w:rPr>
                <w:sz w:val="16"/>
                <w:szCs w:val="16"/>
              </w:rPr>
            </w:r>
            <w:r w:rsidR="00002292">
              <w:rPr>
                <w:sz w:val="16"/>
                <w:szCs w:val="16"/>
              </w:rPr>
              <w:fldChar w:fldCharType="end"/>
            </w:r>
            <w:r w:rsidR="00002292">
              <w:rPr>
                <w:sz w:val="16"/>
                <w:szCs w:val="16"/>
              </w:rPr>
            </w:r>
            <w:r w:rsidR="00002292">
              <w:rPr>
                <w:sz w:val="16"/>
                <w:szCs w:val="16"/>
              </w:rPr>
              <w:fldChar w:fldCharType="separate"/>
            </w:r>
            <w:r w:rsidR="00002292">
              <w:rPr>
                <w:noProof/>
                <w:sz w:val="16"/>
                <w:szCs w:val="16"/>
              </w:rPr>
              <w:t>[12]</w:t>
            </w:r>
            <w:r w:rsidR="00002292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24AC2E32" w14:textId="71813D29" w:rsidR="00002292" w:rsidRPr="00EC3FA3" w:rsidRDefault="00002292" w:rsidP="0000229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3m</w:t>
            </w:r>
          </w:p>
        </w:tc>
        <w:tc>
          <w:tcPr>
            <w:tcW w:w="141" w:type="pct"/>
          </w:tcPr>
          <w:p w14:paraId="7C750635" w14:textId="061446D5" w:rsidR="00002292" w:rsidRPr="00EC3FA3" w:rsidRDefault="00002292" w:rsidP="0000229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307C1B7C" w14:textId="52EE1373" w:rsidR="00002292" w:rsidRPr="00EC3FA3" w:rsidRDefault="00002292" w:rsidP="0000229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2437442F" w14:textId="14315C58" w:rsidR="00002292" w:rsidRPr="00747E01" w:rsidRDefault="00002292" w:rsidP="00002292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773F7445" w14:textId="5E1A63DC" w:rsidR="00002292" w:rsidRPr="00EC3FA3" w:rsidRDefault="00002292" w:rsidP="0000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c.149delG, </w:t>
            </w:r>
            <w:proofErr w:type="gramStart"/>
            <w:r w:rsidRPr="006D193F">
              <w:rPr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>R</w:t>
            </w:r>
            <w:proofErr w:type="gramEnd"/>
            <w:r w:rsidRPr="006D193F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>Q</w:t>
            </w:r>
            <w:r w:rsidRPr="006D193F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sX35</w:t>
            </w:r>
          </w:p>
        </w:tc>
        <w:tc>
          <w:tcPr>
            <w:tcW w:w="406" w:type="pct"/>
          </w:tcPr>
          <w:p w14:paraId="585C79EB" w14:textId="28357B88" w:rsidR="00002292" w:rsidRPr="00EC3FA3" w:rsidRDefault="00002292" w:rsidP="0000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6EBE1A23" w14:textId="682EC225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DFDB4E4" w14:textId="64DB0066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9115230" w14:textId="40AB25AB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88AE098" w14:textId="00D0D815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52D6E2F0" w14:textId="66FE51A1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203" w:type="pct"/>
          </w:tcPr>
          <w:p w14:paraId="18CCE21D" w14:textId="458E6994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070B2C9C" w14:textId="22F70536" w:rsidR="00002292" w:rsidRPr="00002292" w:rsidRDefault="00002292" w:rsidP="00002292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Died</w:t>
            </w:r>
            <w:r w:rsidR="00EE1F0E">
              <w:rPr>
                <w:color w:val="000000"/>
                <w:sz w:val="16"/>
                <w:szCs w:val="16"/>
              </w:rPr>
              <w:t>/ 6m</w:t>
            </w:r>
          </w:p>
        </w:tc>
      </w:tr>
      <w:tr w:rsidR="003234DA" w:rsidRPr="00EC3FA3" w14:paraId="662DD5C3" w14:textId="77777777" w:rsidTr="004E37E6">
        <w:tc>
          <w:tcPr>
            <w:tcW w:w="354" w:type="pct"/>
          </w:tcPr>
          <w:p w14:paraId="6C17029B" w14:textId="69D3945C" w:rsidR="00AC3918" w:rsidRPr="00EC3FA3" w:rsidRDefault="00E44F7D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P42 </w:t>
            </w:r>
            <w:r w:rsidR="00AC3918">
              <w:rPr>
                <w:sz w:val="16"/>
                <w:szCs w:val="16"/>
              </w:rPr>
              <w:fldChar w:fldCharType="begin">
                <w:fldData xml:space="preserve">PEVuZE5vdGU+PENpdGU+PEF1dGhvcj5TYW5hbDwvQXV0aG9yPjxZZWFyPjIwMDI8L1llYXI+PFJl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==
</w:fldData>
              </w:fldChar>
            </w:r>
            <w:r w:rsidR="00AC3918">
              <w:rPr>
                <w:sz w:val="16"/>
                <w:szCs w:val="16"/>
              </w:rPr>
              <w:instrText xml:space="preserve"> ADDIN EN.CITE </w:instrText>
            </w:r>
            <w:r w:rsidR="00AC3918">
              <w:rPr>
                <w:sz w:val="16"/>
                <w:szCs w:val="16"/>
              </w:rPr>
              <w:fldChar w:fldCharType="begin">
                <w:fldData xml:space="preserve">PEVuZE5vdGU+PENpdGU+PEF1dGhvcj5TYW5hbDwvQXV0aG9yPjxZZWFyPjIwMDI8L1llYXI+PFJl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==
</w:fldData>
              </w:fldChar>
            </w:r>
            <w:r w:rsidR="00AC3918">
              <w:rPr>
                <w:sz w:val="16"/>
                <w:szCs w:val="16"/>
              </w:rPr>
              <w:instrText xml:space="preserve"> ADDIN EN.CITE.DATA </w:instrText>
            </w:r>
            <w:r w:rsidR="00AC3918">
              <w:rPr>
                <w:sz w:val="16"/>
                <w:szCs w:val="16"/>
              </w:rPr>
            </w:r>
            <w:r w:rsidR="00AC3918">
              <w:rPr>
                <w:sz w:val="16"/>
                <w:szCs w:val="16"/>
              </w:rPr>
              <w:fldChar w:fldCharType="end"/>
            </w:r>
            <w:r w:rsidR="00AC3918">
              <w:rPr>
                <w:sz w:val="16"/>
                <w:szCs w:val="16"/>
              </w:rPr>
            </w:r>
            <w:r w:rsidR="00AC3918">
              <w:rPr>
                <w:sz w:val="16"/>
                <w:szCs w:val="16"/>
              </w:rPr>
              <w:fldChar w:fldCharType="separate"/>
            </w:r>
            <w:r w:rsidR="00AC3918">
              <w:rPr>
                <w:noProof/>
                <w:sz w:val="16"/>
                <w:szCs w:val="16"/>
              </w:rPr>
              <w:t>[12]</w:t>
            </w:r>
            <w:r w:rsidR="00AC3918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49CBE380" w14:textId="6D9B25B8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2m</w:t>
            </w:r>
          </w:p>
        </w:tc>
        <w:tc>
          <w:tcPr>
            <w:tcW w:w="141" w:type="pct"/>
          </w:tcPr>
          <w:p w14:paraId="2DE3949F" w14:textId="7402F2F6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0EC9598D" w14:textId="302FAF98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5D7D3C21" w14:textId="3CC7845C" w:rsidR="00AC3918" w:rsidRPr="00747E01" w:rsidRDefault="00AC3918" w:rsidP="00AC3918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2878A9E3" w14:textId="3575DB1F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c.149delG, </w:t>
            </w:r>
            <w:proofErr w:type="gramStart"/>
            <w:r w:rsidRPr="006D193F">
              <w:rPr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>R</w:t>
            </w:r>
            <w:proofErr w:type="gramEnd"/>
            <w:r w:rsidRPr="006D193F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>Q</w:t>
            </w:r>
            <w:r w:rsidRPr="006D193F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sX35</w:t>
            </w:r>
          </w:p>
        </w:tc>
        <w:tc>
          <w:tcPr>
            <w:tcW w:w="406" w:type="pct"/>
          </w:tcPr>
          <w:p w14:paraId="381A3285" w14:textId="26D0D45E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6010F5FA" w14:textId="3E90E6C3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5B9539D" w14:textId="57F18F98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1C94EB5" w14:textId="691EA25E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2DD30BA" w14:textId="5747DC6B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4AA3012C" w14:textId="43C1A75F" w:rsidR="00AC3918" w:rsidRPr="00002292" w:rsidRDefault="00AC3918" w:rsidP="00AC3918">
            <w:pPr>
              <w:rPr>
                <w:sz w:val="16"/>
                <w:szCs w:val="16"/>
              </w:rPr>
            </w:pPr>
            <w:r w:rsidRPr="001021F2">
              <w:rPr>
                <w:color w:val="000000"/>
                <w:sz w:val="16"/>
                <w:szCs w:val="16"/>
              </w:rPr>
              <w:t>HLH-94</w:t>
            </w:r>
          </w:p>
        </w:tc>
        <w:tc>
          <w:tcPr>
            <w:tcW w:w="203" w:type="pct"/>
          </w:tcPr>
          <w:p w14:paraId="6A70D843" w14:textId="79BEAE9E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06257608" w14:textId="798FA5C2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Died</w:t>
            </w:r>
            <w:r>
              <w:rPr>
                <w:color w:val="000000"/>
                <w:sz w:val="16"/>
                <w:szCs w:val="16"/>
              </w:rPr>
              <w:t>/ 6m</w:t>
            </w:r>
          </w:p>
        </w:tc>
      </w:tr>
      <w:tr w:rsidR="003234DA" w:rsidRPr="00EC3FA3" w14:paraId="675BA16A" w14:textId="77777777" w:rsidTr="004E37E6">
        <w:tc>
          <w:tcPr>
            <w:tcW w:w="354" w:type="pct"/>
          </w:tcPr>
          <w:p w14:paraId="076E9746" w14:textId="66033DD8" w:rsidR="00AC3918" w:rsidRPr="00EC3FA3" w:rsidRDefault="00E44F7D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P43 </w:t>
            </w:r>
            <w:r w:rsidR="00AC3918">
              <w:rPr>
                <w:sz w:val="16"/>
                <w:szCs w:val="16"/>
              </w:rPr>
              <w:fldChar w:fldCharType="begin">
                <w:fldData xml:space="preserve">PEVuZE5vdGU+PENpdGU+PEF1dGhvcj5TYW5hbDwvQXV0aG9yPjxZZWFyPjIwMDI8L1llYXI+PFJl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==
</w:fldData>
              </w:fldChar>
            </w:r>
            <w:r w:rsidR="00AC3918">
              <w:rPr>
                <w:sz w:val="16"/>
                <w:szCs w:val="16"/>
              </w:rPr>
              <w:instrText xml:space="preserve"> ADDIN EN.CITE </w:instrText>
            </w:r>
            <w:r w:rsidR="00AC3918">
              <w:rPr>
                <w:sz w:val="16"/>
                <w:szCs w:val="16"/>
              </w:rPr>
              <w:fldChar w:fldCharType="begin">
                <w:fldData xml:space="preserve">PEVuZE5vdGU+PENpdGU+PEF1dGhvcj5TYW5hbDwvQXV0aG9yPjxZZWFyPjIwMDI8L1llYXI+PFJl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==
</w:fldData>
              </w:fldChar>
            </w:r>
            <w:r w:rsidR="00AC3918">
              <w:rPr>
                <w:sz w:val="16"/>
                <w:szCs w:val="16"/>
              </w:rPr>
              <w:instrText xml:space="preserve"> ADDIN EN.CITE.DATA </w:instrText>
            </w:r>
            <w:r w:rsidR="00AC3918">
              <w:rPr>
                <w:sz w:val="16"/>
                <w:szCs w:val="16"/>
              </w:rPr>
            </w:r>
            <w:r w:rsidR="00AC3918">
              <w:rPr>
                <w:sz w:val="16"/>
                <w:szCs w:val="16"/>
              </w:rPr>
              <w:fldChar w:fldCharType="end"/>
            </w:r>
            <w:r w:rsidR="00AC3918">
              <w:rPr>
                <w:sz w:val="16"/>
                <w:szCs w:val="16"/>
              </w:rPr>
            </w:r>
            <w:r w:rsidR="00AC3918">
              <w:rPr>
                <w:sz w:val="16"/>
                <w:szCs w:val="16"/>
              </w:rPr>
              <w:fldChar w:fldCharType="separate"/>
            </w:r>
            <w:r w:rsidR="00AC3918">
              <w:rPr>
                <w:noProof/>
                <w:sz w:val="16"/>
                <w:szCs w:val="16"/>
              </w:rPr>
              <w:t>[12]</w:t>
            </w:r>
            <w:r w:rsidR="00AC3918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38AE0E74" w14:textId="3F3E5A75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4</w:t>
            </w:r>
          </w:p>
        </w:tc>
        <w:tc>
          <w:tcPr>
            <w:tcW w:w="141" w:type="pct"/>
          </w:tcPr>
          <w:p w14:paraId="086D508F" w14:textId="56211504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64B83E50" w14:textId="4E30247A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0B3B5E07" w14:textId="68BA7AE4" w:rsidR="00AC3918" w:rsidRPr="00747E01" w:rsidRDefault="00AC3918" w:rsidP="00AC3918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7F92F9A5" w14:textId="58D9A2CD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c.217T&gt;G, </w:t>
            </w:r>
            <w:proofErr w:type="gramStart"/>
            <w:r>
              <w:rPr>
                <w:sz w:val="16"/>
                <w:szCs w:val="16"/>
              </w:rPr>
              <w:t>p.W</w:t>
            </w:r>
            <w:proofErr w:type="gramEnd"/>
            <w:r>
              <w:rPr>
                <w:sz w:val="16"/>
                <w:szCs w:val="16"/>
              </w:rPr>
              <w:t>73G</w:t>
            </w:r>
          </w:p>
        </w:tc>
        <w:tc>
          <w:tcPr>
            <w:tcW w:w="406" w:type="pct"/>
          </w:tcPr>
          <w:p w14:paraId="44803D9B" w14:textId="7E83A5E1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06C83728" w14:textId="18E6D5F8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9F8B6D3" w14:textId="6AAB54F9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58A8674" w14:textId="49E7B20B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E550D20" w14:textId="58A624D0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6FE53733" w14:textId="3FCB5181" w:rsidR="00AC3918" w:rsidRPr="00002292" w:rsidRDefault="00AC3918" w:rsidP="00AC3918">
            <w:pPr>
              <w:rPr>
                <w:sz w:val="16"/>
                <w:szCs w:val="16"/>
              </w:rPr>
            </w:pPr>
            <w:r w:rsidRPr="001021F2">
              <w:rPr>
                <w:color w:val="000000"/>
                <w:sz w:val="16"/>
                <w:szCs w:val="16"/>
              </w:rPr>
              <w:t>HLH-94</w:t>
            </w:r>
          </w:p>
        </w:tc>
        <w:tc>
          <w:tcPr>
            <w:tcW w:w="203" w:type="pct"/>
          </w:tcPr>
          <w:p w14:paraId="478390AB" w14:textId="256AAD3A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Planned</w:t>
            </w:r>
          </w:p>
        </w:tc>
        <w:tc>
          <w:tcPr>
            <w:tcW w:w="327" w:type="pct"/>
          </w:tcPr>
          <w:p w14:paraId="1D51D4C1" w14:textId="68ABFC2D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Alive/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002292">
              <w:rPr>
                <w:color w:val="000000"/>
                <w:sz w:val="16"/>
                <w:szCs w:val="16"/>
              </w:rPr>
              <w:t>1</w:t>
            </w:r>
          </w:p>
        </w:tc>
      </w:tr>
      <w:tr w:rsidR="003234DA" w:rsidRPr="00EC3FA3" w14:paraId="40CDEE07" w14:textId="77777777" w:rsidTr="004E37E6">
        <w:tc>
          <w:tcPr>
            <w:tcW w:w="354" w:type="pct"/>
          </w:tcPr>
          <w:p w14:paraId="414C4D47" w14:textId="069A49F6" w:rsidR="00AC3918" w:rsidRPr="00EC3FA3" w:rsidRDefault="00E44F7D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P44 </w:t>
            </w:r>
            <w:r w:rsidR="00AC3918">
              <w:rPr>
                <w:sz w:val="16"/>
                <w:szCs w:val="16"/>
              </w:rPr>
              <w:fldChar w:fldCharType="begin">
                <w:fldData xml:space="preserve">PEVuZE5vdGU+PENpdGU+PEF1dGhvcj5TYW5hbDwvQXV0aG9yPjxZZWFyPjIwMDI8L1llYXI+PFJl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==
</w:fldData>
              </w:fldChar>
            </w:r>
            <w:r w:rsidR="00AC3918">
              <w:rPr>
                <w:sz w:val="16"/>
                <w:szCs w:val="16"/>
              </w:rPr>
              <w:instrText xml:space="preserve"> ADDIN EN.CITE </w:instrText>
            </w:r>
            <w:r w:rsidR="00AC3918">
              <w:rPr>
                <w:sz w:val="16"/>
                <w:szCs w:val="16"/>
              </w:rPr>
              <w:fldChar w:fldCharType="begin">
                <w:fldData xml:space="preserve">PEVuZE5vdGU+PENpdGU+PEF1dGhvcj5TYW5hbDwvQXV0aG9yPjxZZWFyPjIwMDI8L1llYXI+PFJl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==
</w:fldData>
              </w:fldChar>
            </w:r>
            <w:r w:rsidR="00AC3918">
              <w:rPr>
                <w:sz w:val="16"/>
                <w:szCs w:val="16"/>
              </w:rPr>
              <w:instrText xml:space="preserve"> ADDIN EN.CITE.DATA </w:instrText>
            </w:r>
            <w:r w:rsidR="00AC3918">
              <w:rPr>
                <w:sz w:val="16"/>
                <w:szCs w:val="16"/>
              </w:rPr>
            </w:r>
            <w:r w:rsidR="00AC3918">
              <w:rPr>
                <w:sz w:val="16"/>
                <w:szCs w:val="16"/>
              </w:rPr>
              <w:fldChar w:fldCharType="end"/>
            </w:r>
            <w:r w:rsidR="00AC3918">
              <w:rPr>
                <w:sz w:val="16"/>
                <w:szCs w:val="16"/>
              </w:rPr>
            </w:r>
            <w:r w:rsidR="00AC3918">
              <w:rPr>
                <w:sz w:val="16"/>
                <w:szCs w:val="16"/>
              </w:rPr>
              <w:fldChar w:fldCharType="separate"/>
            </w:r>
            <w:r w:rsidR="00AC3918">
              <w:rPr>
                <w:noProof/>
                <w:sz w:val="16"/>
                <w:szCs w:val="16"/>
              </w:rPr>
              <w:t>[12]</w:t>
            </w:r>
            <w:r w:rsidR="00AC3918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273D7A9B" w14:textId="732CE4DC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4</w:t>
            </w:r>
          </w:p>
        </w:tc>
        <w:tc>
          <w:tcPr>
            <w:tcW w:w="141" w:type="pct"/>
          </w:tcPr>
          <w:p w14:paraId="7C954FAA" w14:textId="1C54C4A2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071E3847" w14:textId="7B08464D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2D61B7AA" w14:textId="638521D3" w:rsidR="00AC3918" w:rsidRPr="00747E01" w:rsidRDefault="00AC3918" w:rsidP="00AC3918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18CFAD42" w14:textId="05704FA7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c.217T&gt;G, </w:t>
            </w:r>
            <w:proofErr w:type="gramStart"/>
            <w:r>
              <w:rPr>
                <w:sz w:val="16"/>
                <w:szCs w:val="16"/>
              </w:rPr>
              <w:t>p.W</w:t>
            </w:r>
            <w:proofErr w:type="gramEnd"/>
            <w:r>
              <w:rPr>
                <w:sz w:val="16"/>
                <w:szCs w:val="16"/>
              </w:rPr>
              <w:t>73G</w:t>
            </w:r>
          </w:p>
        </w:tc>
        <w:tc>
          <w:tcPr>
            <w:tcW w:w="406" w:type="pct"/>
          </w:tcPr>
          <w:p w14:paraId="72366ECD" w14:textId="0857C21C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2D45A6A9" w14:textId="547EF26D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417625B" w14:textId="2527292C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0252967" w14:textId="6A635433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CB24748" w14:textId="7FA212D9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3E658087" w14:textId="5A47BAA7" w:rsidR="00AC3918" w:rsidRPr="00002292" w:rsidRDefault="00AC3918" w:rsidP="00AC3918">
            <w:pPr>
              <w:rPr>
                <w:sz w:val="16"/>
                <w:szCs w:val="16"/>
              </w:rPr>
            </w:pPr>
            <w:r w:rsidRPr="001021F2">
              <w:rPr>
                <w:color w:val="000000"/>
                <w:sz w:val="16"/>
                <w:szCs w:val="16"/>
              </w:rPr>
              <w:t>HLH-94</w:t>
            </w:r>
          </w:p>
        </w:tc>
        <w:tc>
          <w:tcPr>
            <w:tcW w:w="203" w:type="pct"/>
          </w:tcPr>
          <w:p w14:paraId="5700A00C" w14:textId="066CCEC7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4E08C081" w14:textId="2439EA5B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Alive/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002292">
              <w:rPr>
                <w:color w:val="000000"/>
                <w:sz w:val="16"/>
                <w:szCs w:val="16"/>
              </w:rPr>
              <w:t>5</w:t>
            </w:r>
          </w:p>
        </w:tc>
      </w:tr>
      <w:tr w:rsidR="003234DA" w:rsidRPr="00EC3FA3" w14:paraId="55810FF8" w14:textId="77777777" w:rsidTr="004E37E6">
        <w:tc>
          <w:tcPr>
            <w:tcW w:w="354" w:type="pct"/>
          </w:tcPr>
          <w:p w14:paraId="3731623A" w14:textId="7F755521" w:rsidR="00AC3918" w:rsidRPr="00EC3FA3" w:rsidRDefault="00E44F7D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P45 </w:t>
            </w:r>
            <w:r w:rsidR="00AC3918">
              <w:rPr>
                <w:sz w:val="16"/>
                <w:szCs w:val="16"/>
              </w:rPr>
              <w:fldChar w:fldCharType="begin">
                <w:fldData xml:space="preserve">PEVuZE5vdGU+PENpdGU+PEF1dGhvcj5TYW5hbDwvQXV0aG9yPjxZZWFyPjIwMDI8L1llYXI+PFJl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==
</w:fldData>
              </w:fldChar>
            </w:r>
            <w:r w:rsidR="00AC3918">
              <w:rPr>
                <w:sz w:val="16"/>
                <w:szCs w:val="16"/>
              </w:rPr>
              <w:instrText xml:space="preserve"> ADDIN EN.CITE </w:instrText>
            </w:r>
            <w:r w:rsidR="00AC3918">
              <w:rPr>
                <w:sz w:val="16"/>
                <w:szCs w:val="16"/>
              </w:rPr>
              <w:fldChar w:fldCharType="begin">
                <w:fldData xml:space="preserve">PEVuZE5vdGU+PENpdGU+PEF1dGhvcj5TYW5hbDwvQXV0aG9yPjxZZWFyPjIwMDI8L1llYXI+PFJl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==
</w:fldData>
              </w:fldChar>
            </w:r>
            <w:r w:rsidR="00AC3918">
              <w:rPr>
                <w:sz w:val="16"/>
                <w:szCs w:val="16"/>
              </w:rPr>
              <w:instrText xml:space="preserve"> ADDIN EN.CITE.DATA </w:instrText>
            </w:r>
            <w:r w:rsidR="00AC3918">
              <w:rPr>
                <w:sz w:val="16"/>
                <w:szCs w:val="16"/>
              </w:rPr>
            </w:r>
            <w:r w:rsidR="00AC3918">
              <w:rPr>
                <w:sz w:val="16"/>
                <w:szCs w:val="16"/>
              </w:rPr>
              <w:fldChar w:fldCharType="end"/>
            </w:r>
            <w:r w:rsidR="00AC3918">
              <w:rPr>
                <w:sz w:val="16"/>
                <w:szCs w:val="16"/>
              </w:rPr>
            </w:r>
            <w:r w:rsidR="00AC3918">
              <w:rPr>
                <w:sz w:val="16"/>
                <w:szCs w:val="16"/>
              </w:rPr>
              <w:fldChar w:fldCharType="separate"/>
            </w:r>
            <w:r w:rsidR="00AC3918">
              <w:rPr>
                <w:noProof/>
                <w:sz w:val="16"/>
                <w:szCs w:val="16"/>
              </w:rPr>
              <w:t>[12]</w:t>
            </w:r>
            <w:r w:rsidR="00AC3918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7C92232F" w14:textId="602DC3DE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4</w:t>
            </w:r>
          </w:p>
        </w:tc>
        <w:tc>
          <w:tcPr>
            <w:tcW w:w="141" w:type="pct"/>
          </w:tcPr>
          <w:p w14:paraId="0D5CB34B" w14:textId="56BFF723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38570968" w14:textId="1D78CB3D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E10A75B" w14:textId="22345AD7" w:rsidR="00AC3918" w:rsidRPr="00747E01" w:rsidRDefault="00AC3918" w:rsidP="00AC3918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5FF14053" w14:textId="042143AB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c.346C&gt;T, p.Q116*</w:t>
            </w:r>
          </w:p>
        </w:tc>
        <w:tc>
          <w:tcPr>
            <w:tcW w:w="406" w:type="pct"/>
          </w:tcPr>
          <w:p w14:paraId="453D8A24" w14:textId="4AE72C3F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64E966AF" w14:textId="5C11F866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9153F15" w14:textId="38734DDA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F21FDF7" w14:textId="3A7E7425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618D7CF" w14:textId="203A8204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021BC30C" w14:textId="3421B2C3" w:rsidR="00AC3918" w:rsidRPr="00002292" w:rsidRDefault="00AC3918" w:rsidP="00AC3918">
            <w:pPr>
              <w:rPr>
                <w:sz w:val="16"/>
                <w:szCs w:val="16"/>
              </w:rPr>
            </w:pPr>
            <w:r w:rsidRPr="001021F2">
              <w:rPr>
                <w:color w:val="000000"/>
                <w:sz w:val="16"/>
                <w:szCs w:val="16"/>
              </w:rPr>
              <w:t>HLH-94</w:t>
            </w:r>
          </w:p>
        </w:tc>
        <w:tc>
          <w:tcPr>
            <w:tcW w:w="203" w:type="pct"/>
          </w:tcPr>
          <w:p w14:paraId="7E16423A" w14:textId="672E5F02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36F7A4FB" w14:textId="0343B4D8" w:rsidR="00AC3918" w:rsidRPr="00002292" w:rsidRDefault="00AC3918" w:rsidP="00AC3918">
            <w:pPr>
              <w:rPr>
                <w:sz w:val="16"/>
                <w:szCs w:val="16"/>
              </w:rPr>
            </w:pPr>
            <w:r w:rsidRPr="00002292">
              <w:rPr>
                <w:color w:val="000000"/>
                <w:sz w:val="16"/>
                <w:szCs w:val="16"/>
              </w:rPr>
              <w:t>Died</w:t>
            </w:r>
            <w:r>
              <w:rPr>
                <w:color w:val="000000"/>
                <w:sz w:val="16"/>
                <w:szCs w:val="16"/>
              </w:rPr>
              <w:t>/ 5.5</w:t>
            </w:r>
          </w:p>
        </w:tc>
      </w:tr>
      <w:tr w:rsidR="003234DA" w:rsidRPr="00EC3FA3" w14:paraId="317EBAF0" w14:textId="77777777" w:rsidTr="004E37E6">
        <w:tc>
          <w:tcPr>
            <w:tcW w:w="354" w:type="pct"/>
          </w:tcPr>
          <w:p w14:paraId="534E6E51" w14:textId="5E7E95D3" w:rsidR="006F27B2" w:rsidRPr="00EC3FA3" w:rsidRDefault="00E44F7D" w:rsidP="006F27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P46 </w:t>
            </w:r>
            <w:r w:rsidR="006F27B2">
              <w:rPr>
                <w:sz w:val="16"/>
                <w:szCs w:val="16"/>
              </w:rPr>
              <w:fldChar w:fldCharType="begin">
                <w:fldData xml:space="preserve">PEVuZE5vdGU+PENpdGU+PEF1dGhvcj5HYXppdDwvQXV0aG9yPjxZZWFyPjIwMDc8L1llYXI+PFJl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</w:fldData>
              </w:fldChar>
            </w:r>
            <w:r w:rsidR="006F27B2">
              <w:rPr>
                <w:sz w:val="16"/>
                <w:szCs w:val="16"/>
              </w:rPr>
              <w:instrText xml:space="preserve"> ADDIN EN.CITE </w:instrText>
            </w:r>
            <w:r w:rsidR="006F27B2">
              <w:rPr>
                <w:sz w:val="16"/>
                <w:szCs w:val="16"/>
              </w:rPr>
              <w:fldChar w:fldCharType="begin">
                <w:fldData xml:space="preserve">PEVuZE5vdGU+PENpdGU+PEF1dGhvcj5HYXppdDwvQXV0aG9yPjxZZWFyPjIwMDc8L1llYXI+PFJl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</w:fldData>
              </w:fldChar>
            </w:r>
            <w:r w:rsidR="006F27B2">
              <w:rPr>
                <w:sz w:val="16"/>
                <w:szCs w:val="16"/>
              </w:rPr>
              <w:instrText xml:space="preserve"> ADDIN EN.CITE.DATA </w:instrText>
            </w:r>
            <w:r w:rsidR="006F27B2">
              <w:rPr>
                <w:sz w:val="16"/>
                <w:szCs w:val="16"/>
              </w:rPr>
            </w:r>
            <w:r w:rsidR="006F27B2">
              <w:rPr>
                <w:sz w:val="16"/>
                <w:szCs w:val="16"/>
              </w:rPr>
              <w:fldChar w:fldCharType="end"/>
            </w:r>
            <w:r w:rsidR="006F27B2">
              <w:rPr>
                <w:sz w:val="16"/>
                <w:szCs w:val="16"/>
              </w:rPr>
            </w:r>
            <w:r w:rsidR="006F27B2">
              <w:rPr>
                <w:sz w:val="16"/>
                <w:szCs w:val="16"/>
              </w:rPr>
              <w:fldChar w:fldCharType="separate"/>
            </w:r>
            <w:r w:rsidR="006F27B2">
              <w:rPr>
                <w:noProof/>
                <w:sz w:val="16"/>
                <w:szCs w:val="16"/>
              </w:rPr>
              <w:t>[13]</w:t>
            </w:r>
            <w:r w:rsidR="006F27B2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02EAEF5F" w14:textId="66C386DD" w:rsidR="006F27B2" w:rsidRPr="00EC3FA3" w:rsidRDefault="006F27B2" w:rsidP="006F27B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4m</w:t>
            </w:r>
          </w:p>
        </w:tc>
        <w:tc>
          <w:tcPr>
            <w:tcW w:w="141" w:type="pct"/>
          </w:tcPr>
          <w:p w14:paraId="09EDD01B" w14:textId="7619C5BE" w:rsidR="006F27B2" w:rsidRPr="00EC3FA3" w:rsidRDefault="006F27B2" w:rsidP="006F27B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03553EF5" w14:textId="55C3F4B8" w:rsidR="006F27B2" w:rsidRPr="00EC3FA3" w:rsidRDefault="006F27B2" w:rsidP="006F27B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85CE860" w14:textId="5104FF35" w:rsidR="006F27B2" w:rsidRPr="00747E01" w:rsidRDefault="006F27B2" w:rsidP="006F27B2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1F4BA258" w14:textId="1B0B9283" w:rsidR="006F27B2" w:rsidRPr="00EC3FA3" w:rsidRDefault="006F27B2" w:rsidP="006F27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EE1F0E">
              <w:rPr>
                <w:sz w:val="16"/>
                <w:szCs w:val="16"/>
              </w:rPr>
              <w:t>352</w:t>
            </w:r>
            <w:r>
              <w:rPr>
                <w:sz w:val="16"/>
                <w:szCs w:val="16"/>
              </w:rPr>
              <w:t>C&gt;T, p.Q118*, c.</w:t>
            </w:r>
            <w:r w:rsidRPr="00EE1F0E">
              <w:rPr>
                <w:sz w:val="16"/>
                <w:szCs w:val="16"/>
              </w:rPr>
              <w:t>467+1</w:t>
            </w:r>
            <w:r>
              <w:rPr>
                <w:sz w:val="16"/>
                <w:szCs w:val="16"/>
              </w:rPr>
              <w:t>G&gt;</w:t>
            </w:r>
            <w:r w:rsidRPr="00EE1F0E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 (c.h)</w:t>
            </w:r>
          </w:p>
        </w:tc>
        <w:tc>
          <w:tcPr>
            <w:tcW w:w="406" w:type="pct"/>
          </w:tcPr>
          <w:p w14:paraId="339FCA09" w14:textId="03602470" w:rsidR="006F27B2" w:rsidRPr="00EC3FA3" w:rsidRDefault="006F27B2" w:rsidP="006F27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PTV, splice site</w:t>
            </w:r>
          </w:p>
        </w:tc>
        <w:tc>
          <w:tcPr>
            <w:tcW w:w="178" w:type="pct"/>
          </w:tcPr>
          <w:p w14:paraId="14167A5D" w14:textId="6A7DECFA" w:rsidR="006F27B2" w:rsidRPr="006F27B2" w:rsidRDefault="006F27B2" w:rsidP="006F27B2">
            <w:pPr>
              <w:rPr>
                <w:sz w:val="16"/>
                <w:szCs w:val="16"/>
              </w:rPr>
            </w:pPr>
            <w:r w:rsidRPr="006F27B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D60F303" w14:textId="7BF910B4" w:rsidR="006F27B2" w:rsidRPr="006F27B2" w:rsidRDefault="006F27B2" w:rsidP="006F27B2">
            <w:pPr>
              <w:rPr>
                <w:sz w:val="16"/>
                <w:szCs w:val="16"/>
              </w:rPr>
            </w:pPr>
            <w:r w:rsidRPr="006F27B2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4B57A0E4" w14:textId="1D02BA16" w:rsidR="006F27B2" w:rsidRPr="006F27B2" w:rsidRDefault="006F27B2" w:rsidP="006F27B2">
            <w:pPr>
              <w:rPr>
                <w:sz w:val="16"/>
                <w:szCs w:val="16"/>
              </w:rPr>
            </w:pPr>
            <w:r w:rsidRPr="006F27B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BC42CC2" w14:textId="778FC585" w:rsidR="006F27B2" w:rsidRPr="006F27B2" w:rsidRDefault="009734A5" w:rsidP="006F27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2FF5F7D4" w14:textId="61526DD9" w:rsidR="006F27B2" w:rsidRPr="006F27B2" w:rsidRDefault="006F27B2" w:rsidP="006F27B2">
            <w:pPr>
              <w:rPr>
                <w:sz w:val="16"/>
                <w:szCs w:val="16"/>
              </w:rPr>
            </w:pPr>
            <w:r w:rsidRPr="006F27B2">
              <w:rPr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203" w:type="pct"/>
          </w:tcPr>
          <w:p w14:paraId="0A31427B" w14:textId="324D1199" w:rsidR="006F27B2" w:rsidRPr="006F27B2" w:rsidRDefault="006F27B2" w:rsidP="006F27B2">
            <w:pPr>
              <w:rPr>
                <w:sz w:val="16"/>
                <w:szCs w:val="16"/>
              </w:rPr>
            </w:pPr>
            <w:r w:rsidRPr="006F27B2">
              <w:rPr>
                <w:color w:val="000000"/>
                <w:sz w:val="16"/>
                <w:szCs w:val="16"/>
              </w:rPr>
              <w:t>Planned</w:t>
            </w:r>
          </w:p>
        </w:tc>
        <w:tc>
          <w:tcPr>
            <w:tcW w:w="327" w:type="pct"/>
          </w:tcPr>
          <w:p w14:paraId="1ED02095" w14:textId="294B7531" w:rsidR="006F27B2" w:rsidRPr="006F27B2" w:rsidRDefault="006F27B2" w:rsidP="006F27B2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</w:t>
            </w:r>
            <w:r w:rsidRPr="006F27B2">
              <w:rPr>
                <w:color w:val="000000"/>
                <w:sz w:val="16"/>
                <w:szCs w:val="16"/>
              </w:rPr>
              <w:t>live</w:t>
            </w:r>
          </w:p>
        </w:tc>
      </w:tr>
      <w:tr w:rsidR="003234DA" w:rsidRPr="00EC3FA3" w14:paraId="532969D1" w14:textId="77777777" w:rsidTr="004E37E6">
        <w:tc>
          <w:tcPr>
            <w:tcW w:w="354" w:type="pct"/>
          </w:tcPr>
          <w:p w14:paraId="65D6559D" w14:textId="78BB4750" w:rsidR="006F27B2" w:rsidRPr="00EC3FA3" w:rsidRDefault="00F103D7" w:rsidP="006F27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P47 </w:t>
            </w:r>
            <w:r w:rsidR="006F27B2">
              <w:rPr>
                <w:sz w:val="16"/>
                <w:szCs w:val="16"/>
              </w:rPr>
              <w:fldChar w:fldCharType="begin"/>
            </w:r>
            <w:r w:rsidR="006F27B2">
              <w:rPr>
                <w:sz w:val="16"/>
                <w:szCs w:val="16"/>
              </w:rPr>
              <w:instrText xml:space="preserve"> ADDIN EN.CITE &lt;EndNote&gt;&lt;Cite&gt;&lt;Author&gt;Rajadhyax&lt;/Author&gt;&lt;Year&gt;2007&lt;/Year&gt;&lt;RecNum&gt;869&lt;/RecNum&gt;&lt;DisplayText&gt;[14]&lt;/DisplayText&gt;&lt;record&gt;&lt;rec-number&gt;869&lt;/rec-number&gt;&lt;foreign-keys&gt;&lt;key app="EN" db-id="2e2w2svsndeeerexw9q55s0kvz2ef2w9za29" timestamp="1705929001"&gt;869&lt;/key&gt;&lt;/foreign-keys&gt;&lt;ref-type name="Journal Article"&gt;17&lt;/ref-type&gt;&lt;contributors&gt;&lt;authors&gt;&lt;author&gt;Rajadhyax, M.&lt;/author&gt;&lt;author&gt;Neti, G.&lt;/author&gt;&lt;author&gt;Crow, Y.&lt;/author&gt;&lt;author&gt;Tyagi, A.&lt;/author&gt;&lt;/authors&gt;&lt;/contributors&gt;&lt;auth-address&gt;Department of Paediatric Neurology, Genetics and Neurosurgery, Leeds General Infirmary, UK. mamatarajadhyax@yahoo.co.in&lt;/auth-address&gt;&lt;titles&gt;&lt;title&gt;Neurological presentation of Griscelli syndrome: obstructive hydrocephalus without haematological abnormalities or organomegaly&lt;/title&gt;&lt;secondary-title&gt;Brain Dev&lt;/secondary-title&gt;&lt;/titles&gt;&lt;periodical&gt;&lt;full-title&gt;Brain Dev&lt;/full-title&gt;&lt;/periodical&gt;&lt;pages&gt;247-50&lt;/pages&gt;&lt;volume&gt;29&lt;/volume&gt;&lt;number&gt;4&lt;/number&gt;&lt;edition&gt;20061107&lt;/edition&gt;&lt;keywords&gt;&lt;keyword&gt;Child, Preschool&lt;/keyword&gt;&lt;keyword&gt;Female&lt;/keyword&gt;&lt;keyword&gt;Humans&lt;/keyword&gt;&lt;keyword&gt;Hydrocephalus/genetics/pathology/*physiopathology&lt;/keyword&gt;&lt;keyword&gt;Immunologic Deficiency Syndromes/genetics/pathology/*physiopathology&lt;/keyword&gt;&lt;keyword&gt;Magnetic Resonance Imaging/methods&lt;/keyword&gt;&lt;keyword&gt;Mutation&lt;/keyword&gt;&lt;keyword&gt;Piebaldism/genetics/pathology/*physiopathology&lt;/keyword&gt;&lt;keyword&gt;*Syndrome&lt;/keyword&gt;&lt;keyword&gt;rab GTP-Binding Proteins/genetics&lt;/keyword&gt;&lt;keyword&gt;rab27 GTP-Binding Proteins&lt;/keyword&gt;&lt;/keywords&gt;&lt;dates&gt;&lt;year&gt;2007&lt;/year&gt;&lt;pub-dates&gt;&lt;date&gt;May&lt;/date&gt;&lt;/pub-dates&gt;&lt;/dates&gt;&lt;isbn&gt;0387-7604 (Print)&amp;#xD;0387-7604&lt;/isbn&gt;&lt;accession-num&gt;17085000&lt;/accession-num&gt;&lt;urls&gt;&lt;/urls&gt;&lt;electronic-resource-num&gt;10.1016/j.braindev.2006.09.007&lt;/electronic-resource-num&gt;&lt;remote-database-provider&gt;NLM&lt;/remote-database-provider&gt;&lt;language&gt;eng&lt;/language&gt;&lt;/record&gt;&lt;/Cite&gt;&lt;/EndNote&gt;</w:instrText>
            </w:r>
            <w:r w:rsidR="006F27B2">
              <w:rPr>
                <w:sz w:val="16"/>
                <w:szCs w:val="16"/>
              </w:rPr>
              <w:fldChar w:fldCharType="separate"/>
            </w:r>
            <w:r w:rsidR="006F27B2">
              <w:rPr>
                <w:noProof/>
                <w:sz w:val="16"/>
                <w:szCs w:val="16"/>
              </w:rPr>
              <w:t>[14]</w:t>
            </w:r>
            <w:r w:rsidR="006F27B2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6A9F4C5D" w14:textId="1E3ED48B" w:rsidR="006F27B2" w:rsidRPr="00EC3FA3" w:rsidRDefault="006F27B2" w:rsidP="006F27B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2.3</w:t>
            </w:r>
          </w:p>
        </w:tc>
        <w:tc>
          <w:tcPr>
            <w:tcW w:w="141" w:type="pct"/>
          </w:tcPr>
          <w:p w14:paraId="7C416DF0" w14:textId="6B6C8B25" w:rsidR="006F27B2" w:rsidRPr="00EC3FA3" w:rsidRDefault="006F27B2" w:rsidP="006F27B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75238E70" w14:textId="3E23028D" w:rsidR="006F27B2" w:rsidRPr="00EC3FA3" w:rsidRDefault="006F27B2" w:rsidP="006F27B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01C616F" w14:textId="18900222" w:rsidR="006F27B2" w:rsidRPr="00747E01" w:rsidRDefault="006F27B2" w:rsidP="006F27B2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0BD2DE2E" w14:textId="5B1F0EB4" w:rsidR="006F27B2" w:rsidRPr="00EC3FA3" w:rsidRDefault="006F27B2" w:rsidP="006F27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c.598C&gt;T, p.R200*</w:t>
            </w:r>
          </w:p>
        </w:tc>
        <w:tc>
          <w:tcPr>
            <w:tcW w:w="406" w:type="pct"/>
          </w:tcPr>
          <w:p w14:paraId="33A2521E" w14:textId="461BF562" w:rsidR="006F27B2" w:rsidRPr="00EC3FA3" w:rsidRDefault="006F27B2" w:rsidP="006F27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753526B5" w14:textId="4CA501D3" w:rsidR="006F27B2" w:rsidRPr="006F27B2" w:rsidRDefault="006F27B2" w:rsidP="006F27B2">
            <w:pPr>
              <w:rPr>
                <w:sz w:val="16"/>
                <w:szCs w:val="16"/>
              </w:rPr>
            </w:pPr>
            <w:r w:rsidRPr="006F27B2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131AD77B" w14:textId="7143DACF" w:rsidR="006F27B2" w:rsidRPr="006F27B2" w:rsidRDefault="006F27B2" w:rsidP="006F27B2">
            <w:pPr>
              <w:rPr>
                <w:sz w:val="16"/>
                <w:szCs w:val="16"/>
              </w:rPr>
            </w:pPr>
            <w:r w:rsidRPr="006F27B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7C9488D" w14:textId="532E2B43" w:rsidR="006F27B2" w:rsidRPr="006F27B2" w:rsidRDefault="006F27B2" w:rsidP="006F27B2">
            <w:pPr>
              <w:rPr>
                <w:sz w:val="16"/>
                <w:szCs w:val="16"/>
              </w:rPr>
            </w:pPr>
            <w:r w:rsidRPr="006F27B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FF10BE8" w14:textId="2D3E911E" w:rsidR="006F27B2" w:rsidRPr="006F27B2" w:rsidRDefault="006F27B2" w:rsidP="006F27B2">
            <w:pPr>
              <w:rPr>
                <w:sz w:val="16"/>
                <w:szCs w:val="16"/>
              </w:rPr>
            </w:pPr>
            <w:r w:rsidRPr="006F27B2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6D62B672" w14:textId="5451F554" w:rsidR="006F27B2" w:rsidRPr="006F27B2" w:rsidRDefault="006F27B2" w:rsidP="006F27B2">
            <w:pPr>
              <w:rPr>
                <w:sz w:val="16"/>
                <w:szCs w:val="16"/>
              </w:rPr>
            </w:pPr>
            <w:r w:rsidRPr="006F27B2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EFE1438" w14:textId="673D71A7" w:rsidR="006F27B2" w:rsidRPr="006F27B2" w:rsidRDefault="006F27B2" w:rsidP="006F27B2">
            <w:pPr>
              <w:rPr>
                <w:sz w:val="16"/>
                <w:szCs w:val="16"/>
              </w:rPr>
            </w:pPr>
            <w:r w:rsidRPr="006F27B2">
              <w:rPr>
                <w:color w:val="000000"/>
                <w:sz w:val="16"/>
                <w:szCs w:val="16"/>
              </w:rPr>
              <w:t>Planned</w:t>
            </w:r>
          </w:p>
        </w:tc>
        <w:tc>
          <w:tcPr>
            <w:tcW w:w="327" w:type="pct"/>
          </w:tcPr>
          <w:p w14:paraId="745A9C41" w14:textId="5D5C02D5" w:rsidR="006F27B2" w:rsidRPr="006F27B2" w:rsidRDefault="006F27B2" w:rsidP="006F27B2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</w:t>
            </w:r>
            <w:r w:rsidRPr="006F27B2">
              <w:rPr>
                <w:color w:val="000000"/>
                <w:sz w:val="16"/>
                <w:szCs w:val="16"/>
              </w:rPr>
              <w:t>live/1.5y</w:t>
            </w:r>
          </w:p>
        </w:tc>
      </w:tr>
      <w:tr w:rsidR="003234DA" w:rsidRPr="00EC3FA3" w14:paraId="0980408E" w14:textId="77777777" w:rsidTr="004E37E6">
        <w:tc>
          <w:tcPr>
            <w:tcW w:w="354" w:type="pct"/>
          </w:tcPr>
          <w:p w14:paraId="76CD48AB" w14:textId="3B689E02" w:rsidR="00E26C52" w:rsidRPr="00EC3FA3" w:rsidRDefault="00F103D7" w:rsidP="00E26C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P4</w:t>
            </w:r>
            <w:r w:rsidR="001342E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 w:rsidR="00E26C52">
              <w:rPr>
                <w:sz w:val="16"/>
                <w:szCs w:val="16"/>
              </w:rPr>
              <w:fldChar w:fldCharType="begin"/>
            </w:r>
            <w:r w:rsidR="00E26C52">
              <w:rPr>
                <w:sz w:val="16"/>
                <w:szCs w:val="16"/>
              </w:rPr>
              <w:instrText xml:space="preserve"> ADDIN EN.CITE &lt;EndNote&gt;&lt;Cite&gt;&lt;Author&gt;Sheela&lt;/Author&gt;&lt;Year&gt;2004&lt;/Year&gt;&lt;RecNum&gt;870&lt;/RecNum&gt;&lt;DisplayText&gt;[15]&lt;/DisplayText&gt;&lt;record&gt;&lt;rec-number&gt;870&lt;/rec-number&gt;&lt;foreign-keys&gt;&lt;key app="EN" db-id="2e2w2svsndeeerexw9q55s0kvz2ef2w9za29" timestamp="1705929054"&gt;870&lt;/key&gt;&lt;/foreign-keys&gt;&lt;ref-type name="Journal Article"&gt;17&lt;/ref-type&gt;&lt;contributors&gt;&lt;authors&gt;&lt;author&gt;Sheela, S. R.&lt;/author&gt;&lt;author&gt;Latha, M.&lt;/author&gt;&lt;author&gt;Injody, S. J.&lt;/author&gt;&lt;/authors&gt;&lt;/contributors&gt;&lt;auth-address&gt;Department of Pediatrics, Indira Gandhi Co-operative Hospital, Kadavanthra, Cochin, Kerala 682 020, India. sheelaknpn@hotmail.com&lt;/auth-address&gt;&lt;titles&gt;&lt;title&gt;Griscelli syndrome: Rab 27a mutation&lt;/title&gt;&lt;secondary-title&gt;Indian Pediatr&lt;/secondary-title&gt;&lt;/titles&gt;&lt;periodical&gt;&lt;full-title&gt;Indian Pediatr&lt;/full-title&gt;&lt;/periodical&gt;&lt;pages&gt;944-7&lt;/pages&gt;&lt;volume&gt;41&lt;/volume&gt;&lt;number&gt;9&lt;/number&gt;&lt;keywords&gt;&lt;keyword&gt;Chediak-Higashi Syndrome/diagnosis&lt;/keyword&gt;&lt;keyword&gt;*Codon, Nonsense&lt;/keyword&gt;&lt;keyword&gt;Diagnosis, Differential&lt;/keyword&gt;&lt;keyword&gt;Humans&lt;/keyword&gt;&lt;keyword&gt;Immunologic Deficiency Syndromes/*genetics/pathology&lt;/keyword&gt;&lt;keyword&gt;Infant, Newborn&lt;/keyword&gt;&lt;keyword&gt;Male&lt;/keyword&gt;&lt;keyword&gt;Melanocytes/pathology&lt;/keyword&gt;&lt;keyword&gt;Piebaldism/*genetics/pathology&lt;/keyword&gt;&lt;keyword&gt;Prognosis&lt;/keyword&gt;&lt;keyword&gt;rab GTP-Binding Proteins/*genetics&lt;/keyword&gt;&lt;keyword&gt;rab27 GTP-Binding Proteins&lt;/keyword&gt;&lt;/keywords&gt;&lt;dates&gt;&lt;year&gt;2004&lt;/year&gt;&lt;pub-dates&gt;&lt;date&gt;Sep&lt;/date&gt;&lt;/pub-dates&gt;&lt;/dates&gt;&lt;isbn&gt;0019-6061 (Print)&amp;#xD;0019-6061&lt;/isbn&gt;&lt;accession-num&gt;15475639&lt;/accession-num&gt;&lt;urls&gt;&lt;/urls&gt;&lt;remote-database-provider&gt;NLM&lt;/remote-database-provider&gt;&lt;language&gt;eng&lt;/language&gt;&lt;/record&gt;&lt;/Cite&gt;&lt;/EndNote&gt;</w:instrText>
            </w:r>
            <w:r w:rsidR="00E26C52">
              <w:rPr>
                <w:sz w:val="16"/>
                <w:szCs w:val="16"/>
              </w:rPr>
              <w:fldChar w:fldCharType="separate"/>
            </w:r>
            <w:r w:rsidR="00E26C52">
              <w:rPr>
                <w:noProof/>
                <w:sz w:val="16"/>
                <w:szCs w:val="16"/>
              </w:rPr>
              <w:t>[15]</w:t>
            </w:r>
            <w:r w:rsidR="00E26C52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3C69CED8" w14:textId="7940ECD0" w:rsidR="00E26C52" w:rsidRPr="00EC3FA3" w:rsidRDefault="00E26C52" w:rsidP="00E26C5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0.4m</w:t>
            </w:r>
          </w:p>
        </w:tc>
        <w:tc>
          <w:tcPr>
            <w:tcW w:w="141" w:type="pct"/>
          </w:tcPr>
          <w:p w14:paraId="4230FEB9" w14:textId="4AC9D6C1" w:rsidR="00E26C52" w:rsidRPr="00EC3FA3" w:rsidRDefault="00E26C52" w:rsidP="00E26C5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6CA8D945" w14:textId="3C40993C" w:rsidR="00E26C52" w:rsidRPr="00EC3FA3" w:rsidRDefault="00E26C52" w:rsidP="00E26C52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24A412A5" w14:textId="2C767185" w:rsidR="00E26C52" w:rsidRPr="00747E01" w:rsidRDefault="00E26C52" w:rsidP="00E26C52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456C110B" w14:textId="6CE10726" w:rsidR="00E26C52" w:rsidRPr="00EC3FA3" w:rsidRDefault="00E26C52" w:rsidP="00E26C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EC3FA3">
              <w:rPr>
                <w:sz w:val="16"/>
                <w:szCs w:val="16"/>
              </w:rPr>
              <w:t>550C&gt;T</w:t>
            </w:r>
            <w:r>
              <w:rPr>
                <w:sz w:val="16"/>
                <w:szCs w:val="16"/>
              </w:rPr>
              <w:t>,</w:t>
            </w:r>
            <w:r w:rsidRPr="00EC3FA3">
              <w:rPr>
                <w:sz w:val="16"/>
                <w:szCs w:val="16"/>
              </w:rPr>
              <w:t xml:space="preserve"> p.R184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406" w:type="pct"/>
          </w:tcPr>
          <w:p w14:paraId="5DD6A950" w14:textId="59C579BA" w:rsidR="00E26C52" w:rsidRPr="00EC3FA3" w:rsidRDefault="00E26C52" w:rsidP="00E26C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0F2A457F" w14:textId="2D6DACD3" w:rsidR="00E26C52" w:rsidRPr="00E26C52" w:rsidRDefault="00E26C52" w:rsidP="00E26C52">
            <w:pPr>
              <w:rPr>
                <w:sz w:val="16"/>
                <w:szCs w:val="16"/>
              </w:rPr>
            </w:pPr>
            <w:r w:rsidRPr="00E26C52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63B8CE09" w14:textId="638BE2BB" w:rsidR="00E26C52" w:rsidRPr="00E26C52" w:rsidRDefault="00E26C52" w:rsidP="00E26C52">
            <w:pPr>
              <w:rPr>
                <w:sz w:val="16"/>
                <w:szCs w:val="16"/>
              </w:rPr>
            </w:pPr>
            <w:r w:rsidRPr="00E26C52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43C51240" w14:textId="08861619" w:rsidR="00E26C52" w:rsidRPr="00E26C52" w:rsidRDefault="00E26C52" w:rsidP="00E26C52">
            <w:pPr>
              <w:rPr>
                <w:sz w:val="16"/>
                <w:szCs w:val="16"/>
              </w:rPr>
            </w:pPr>
            <w:r w:rsidRPr="00E26C52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A59F910" w14:textId="1B0A81B8" w:rsidR="00E26C52" w:rsidRPr="00E26C52" w:rsidRDefault="00E26C52" w:rsidP="00E26C52">
            <w:pPr>
              <w:rPr>
                <w:sz w:val="16"/>
                <w:szCs w:val="16"/>
              </w:rPr>
            </w:pPr>
            <w:r w:rsidRPr="00E26C52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68B4D684" w14:textId="7D1F3201" w:rsidR="00E26C52" w:rsidRPr="00E26C52" w:rsidRDefault="00E26C52" w:rsidP="00E26C52">
            <w:pPr>
              <w:rPr>
                <w:sz w:val="16"/>
                <w:szCs w:val="16"/>
              </w:rPr>
            </w:pPr>
            <w:r w:rsidRPr="00E26C52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C9681F5" w14:textId="30CE391D" w:rsidR="00E26C52" w:rsidRPr="00E26C52" w:rsidRDefault="00E26C52" w:rsidP="00E26C52">
            <w:pPr>
              <w:rPr>
                <w:sz w:val="16"/>
                <w:szCs w:val="16"/>
              </w:rPr>
            </w:pPr>
            <w:r w:rsidRPr="00E26C52">
              <w:rPr>
                <w:color w:val="000000"/>
                <w:sz w:val="16"/>
                <w:szCs w:val="16"/>
              </w:rPr>
              <w:t>Planned</w:t>
            </w:r>
          </w:p>
        </w:tc>
        <w:tc>
          <w:tcPr>
            <w:tcW w:w="327" w:type="pct"/>
          </w:tcPr>
          <w:p w14:paraId="35048572" w14:textId="285D246E" w:rsidR="00E26C52" w:rsidRPr="00E26C52" w:rsidRDefault="00E26C52" w:rsidP="00E26C52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</w:t>
            </w:r>
            <w:r w:rsidRPr="00E26C52">
              <w:rPr>
                <w:color w:val="000000"/>
                <w:sz w:val="16"/>
                <w:szCs w:val="16"/>
              </w:rPr>
              <w:t>live</w:t>
            </w:r>
          </w:p>
        </w:tc>
      </w:tr>
      <w:tr w:rsidR="003234DA" w:rsidRPr="00EC3FA3" w14:paraId="57319445" w14:textId="77777777" w:rsidTr="004E37E6">
        <w:tc>
          <w:tcPr>
            <w:tcW w:w="354" w:type="pct"/>
          </w:tcPr>
          <w:p w14:paraId="18394EC5" w14:textId="23F603C4" w:rsidR="002F3547" w:rsidRPr="00EC3FA3" w:rsidRDefault="00F103D7" w:rsidP="002F35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P4</w:t>
            </w:r>
            <w:r w:rsidR="001342E3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="00E93C63">
              <w:rPr>
                <w:sz w:val="16"/>
                <w:szCs w:val="16"/>
              </w:rPr>
              <w:fldChar w:fldCharType="begin">
                <w:fldData xml:space="preserve">PEVuZE5vdGU+PENpdGU+PEF1dGhvcj5XZXN0YnJvZWs8L0F1dGhvcj48WWVhcj4yMDA4PC9ZZWFy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</w:fldData>
              </w:fldChar>
            </w:r>
            <w:r w:rsidR="00E93C63">
              <w:rPr>
                <w:sz w:val="16"/>
                <w:szCs w:val="16"/>
              </w:rPr>
              <w:instrText xml:space="preserve"> ADDIN EN.CITE </w:instrText>
            </w:r>
            <w:r w:rsidR="00E93C63">
              <w:rPr>
                <w:sz w:val="16"/>
                <w:szCs w:val="16"/>
              </w:rPr>
              <w:fldChar w:fldCharType="begin">
                <w:fldData xml:space="preserve">PEVuZE5vdGU+PENpdGU+PEF1dGhvcj5XZXN0YnJvZWs8L0F1dGhvcj48WWVhcj4yMDA4PC9ZZWFy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</w:fldData>
              </w:fldChar>
            </w:r>
            <w:r w:rsidR="00E93C63">
              <w:rPr>
                <w:sz w:val="16"/>
                <w:szCs w:val="16"/>
              </w:rPr>
              <w:instrText xml:space="preserve"> ADDIN EN.CITE.DATA </w:instrText>
            </w:r>
            <w:r w:rsidR="00E93C63">
              <w:rPr>
                <w:sz w:val="16"/>
                <w:szCs w:val="16"/>
              </w:rPr>
            </w:r>
            <w:r w:rsidR="00E93C63">
              <w:rPr>
                <w:sz w:val="16"/>
                <w:szCs w:val="16"/>
              </w:rPr>
              <w:fldChar w:fldCharType="end"/>
            </w:r>
            <w:r w:rsidR="00E93C63">
              <w:rPr>
                <w:sz w:val="16"/>
                <w:szCs w:val="16"/>
              </w:rPr>
            </w:r>
            <w:r w:rsidR="00E93C63">
              <w:rPr>
                <w:sz w:val="16"/>
                <w:szCs w:val="16"/>
              </w:rPr>
              <w:fldChar w:fldCharType="separate"/>
            </w:r>
            <w:r w:rsidR="00E93C63">
              <w:rPr>
                <w:noProof/>
                <w:sz w:val="16"/>
                <w:szCs w:val="16"/>
              </w:rPr>
              <w:t>[16]</w:t>
            </w:r>
            <w:r w:rsidR="00E93C6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698FA478" w14:textId="454B68F4" w:rsidR="002F3547" w:rsidRPr="00EC3FA3" w:rsidRDefault="002F3547" w:rsidP="002F3547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141" w:type="pct"/>
          </w:tcPr>
          <w:p w14:paraId="46A585AE" w14:textId="790621B1" w:rsidR="002F3547" w:rsidRPr="00EC3FA3" w:rsidRDefault="002F3547" w:rsidP="002F3547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5706483D" w14:textId="7B478752" w:rsidR="002F3547" w:rsidRPr="00EC3FA3" w:rsidRDefault="002F3547" w:rsidP="002F3547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Danish</w:t>
            </w:r>
          </w:p>
        </w:tc>
        <w:tc>
          <w:tcPr>
            <w:tcW w:w="203" w:type="pct"/>
          </w:tcPr>
          <w:p w14:paraId="270E38CF" w14:textId="7837A954" w:rsidR="002F3547" w:rsidRPr="00747E01" w:rsidRDefault="002F3547" w:rsidP="002F3547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67A61F35" w14:textId="44F1E8E6" w:rsidR="002F3547" w:rsidRPr="00EC3FA3" w:rsidRDefault="002F3547" w:rsidP="002F35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EC3FA3">
              <w:rPr>
                <w:sz w:val="16"/>
                <w:szCs w:val="16"/>
              </w:rPr>
              <w:t>550C&gt;T</w:t>
            </w:r>
            <w:r>
              <w:rPr>
                <w:sz w:val="16"/>
                <w:szCs w:val="16"/>
              </w:rPr>
              <w:t>,</w:t>
            </w:r>
            <w:r w:rsidRPr="00EC3FA3">
              <w:rPr>
                <w:sz w:val="16"/>
                <w:szCs w:val="16"/>
              </w:rPr>
              <w:t xml:space="preserve"> p.R184</w:t>
            </w:r>
            <w:r>
              <w:rPr>
                <w:sz w:val="16"/>
                <w:szCs w:val="16"/>
              </w:rPr>
              <w:t xml:space="preserve">*, </w:t>
            </w:r>
            <w:r w:rsidRPr="002520DE">
              <w:rPr>
                <w:sz w:val="16"/>
                <w:szCs w:val="16"/>
              </w:rPr>
              <w:t>c.598C&gt;T, p.R200</w:t>
            </w:r>
            <w:r>
              <w:rPr>
                <w:sz w:val="16"/>
                <w:szCs w:val="16"/>
              </w:rPr>
              <w:t>* (c.h)</w:t>
            </w:r>
          </w:p>
        </w:tc>
        <w:tc>
          <w:tcPr>
            <w:tcW w:w="406" w:type="pct"/>
          </w:tcPr>
          <w:p w14:paraId="6B08356E" w14:textId="52246A0B" w:rsidR="002F3547" w:rsidRPr="00EC3FA3" w:rsidRDefault="002F3547" w:rsidP="002F35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34F69C7F" w14:textId="49F144EE" w:rsidR="002F3547" w:rsidRPr="002F3547" w:rsidRDefault="002F3547" w:rsidP="002F3547">
            <w:pPr>
              <w:rPr>
                <w:sz w:val="16"/>
                <w:szCs w:val="16"/>
              </w:rPr>
            </w:pPr>
            <w:r w:rsidRPr="002F3547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73DE7E63" w14:textId="47EE29FD" w:rsidR="002F3547" w:rsidRPr="002F3547" w:rsidRDefault="002F3547" w:rsidP="002F3547">
            <w:pPr>
              <w:rPr>
                <w:sz w:val="16"/>
                <w:szCs w:val="16"/>
              </w:rPr>
            </w:pPr>
            <w:r w:rsidRPr="002F3547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39A39C65" w14:textId="16CDAC59" w:rsidR="002F3547" w:rsidRPr="002F3547" w:rsidRDefault="002F3547" w:rsidP="002F3547">
            <w:pPr>
              <w:rPr>
                <w:sz w:val="16"/>
                <w:szCs w:val="16"/>
              </w:rPr>
            </w:pPr>
            <w:r w:rsidRPr="002F3547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4B38F0E" w14:textId="6B599936" w:rsidR="002F3547" w:rsidRPr="002F3547" w:rsidRDefault="002F3547" w:rsidP="002F3547">
            <w:pPr>
              <w:rPr>
                <w:sz w:val="16"/>
                <w:szCs w:val="16"/>
              </w:rPr>
            </w:pPr>
            <w:r w:rsidRPr="002F3547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0783E70D" w14:textId="6757A660" w:rsidR="002F3547" w:rsidRPr="002F3547" w:rsidRDefault="002F3547" w:rsidP="002F3547">
            <w:pPr>
              <w:rPr>
                <w:sz w:val="16"/>
                <w:szCs w:val="16"/>
              </w:rPr>
            </w:pPr>
            <w:r w:rsidRPr="002F3547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6A43A4D4" w14:textId="28969129" w:rsidR="002F3547" w:rsidRPr="002F3547" w:rsidRDefault="002F3547" w:rsidP="002F3547">
            <w:pPr>
              <w:rPr>
                <w:sz w:val="16"/>
                <w:szCs w:val="16"/>
              </w:rPr>
            </w:pPr>
            <w:r w:rsidRPr="002F3547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40174151" w14:textId="69A090FE" w:rsidR="002F3547" w:rsidRPr="002F3547" w:rsidRDefault="002F3547" w:rsidP="002F354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</w:t>
            </w:r>
            <w:r w:rsidRPr="002F3547">
              <w:rPr>
                <w:color w:val="000000"/>
                <w:sz w:val="16"/>
                <w:szCs w:val="16"/>
              </w:rPr>
              <w:t>live/ 5</w:t>
            </w:r>
          </w:p>
        </w:tc>
      </w:tr>
      <w:tr w:rsidR="003234DA" w:rsidRPr="00EC3FA3" w14:paraId="468F731B" w14:textId="77777777" w:rsidTr="004E37E6">
        <w:tc>
          <w:tcPr>
            <w:tcW w:w="354" w:type="pct"/>
          </w:tcPr>
          <w:p w14:paraId="2411FEB9" w14:textId="07512B15" w:rsidR="00E93C63" w:rsidRPr="00EC3FA3" w:rsidRDefault="00F103D7" w:rsidP="00E93C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1342E3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 xml:space="preserve"> </w:t>
            </w:r>
            <w:r w:rsidR="00E93C63">
              <w:rPr>
                <w:sz w:val="16"/>
                <w:szCs w:val="16"/>
              </w:rPr>
              <w:fldChar w:fldCharType="begin">
                <w:fldData xml:space="preserve">PEVuZE5vdGU+PENpdGU+PEF1dGhvcj5XZXN0YnJvZWs8L0F1dGhvcj48WWVhcj4yMDA4PC9ZZWFy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</w:fldData>
              </w:fldChar>
            </w:r>
            <w:r w:rsidR="00E93C63">
              <w:rPr>
                <w:sz w:val="16"/>
                <w:szCs w:val="16"/>
              </w:rPr>
              <w:instrText xml:space="preserve"> ADDIN EN.CITE </w:instrText>
            </w:r>
            <w:r w:rsidR="00E93C63">
              <w:rPr>
                <w:sz w:val="16"/>
                <w:szCs w:val="16"/>
              </w:rPr>
              <w:fldChar w:fldCharType="begin">
                <w:fldData xml:space="preserve">PEVuZE5vdGU+PENpdGU+PEF1dGhvcj5XZXN0YnJvZWs8L0F1dGhvcj48WWVhcj4yMDA4PC9ZZWFy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</w:fldData>
              </w:fldChar>
            </w:r>
            <w:r w:rsidR="00E93C63">
              <w:rPr>
                <w:sz w:val="16"/>
                <w:szCs w:val="16"/>
              </w:rPr>
              <w:instrText xml:space="preserve"> ADDIN EN.CITE.DATA </w:instrText>
            </w:r>
            <w:r w:rsidR="00E93C63">
              <w:rPr>
                <w:sz w:val="16"/>
                <w:szCs w:val="16"/>
              </w:rPr>
            </w:r>
            <w:r w:rsidR="00E93C63">
              <w:rPr>
                <w:sz w:val="16"/>
                <w:szCs w:val="16"/>
              </w:rPr>
              <w:fldChar w:fldCharType="end"/>
            </w:r>
            <w:r w:rsidR="00E93C63">
              <w:rPr>
                <w:sz w:val="16"/>
                <w:szCs w:val="16"/>
              </w:rPr>
            </w:r>
            <w:r w:rsidR="00E93C63">
              <w:rPr>
                <w:sz w:val="16"/>
                <w:szCs w:val="16"/>
              </w:rPr>
              <w:fldChar w:fldCharType="separate"/>
            </w:r>
            <w:r w:rsidR="00E93C63">
              <w:rPr>
                <w:noProof/>
                <w:sz w:val="16"/>
                <w:szCs w:val="16"/>
              </w:rPr>
              <w:t>[16]</w:t>
            </w:r>
            <w:r w:rsidR="00E93C6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6165C902" w14:textId="1166431E" w:rsidR="00E93C63" w:rsidRPr="00EC3FA3" w:rsidRDefault="00E93C63" w:rsidP="00E93C63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6</w:t>
            </w:r>
          </w:p>
        </w:tc>
        <w:tc>
          <w:tcPr>
            <w:tcW w:w="141" w:type="pct"/>
          </w:tcPr>
          <w:p w14:paraId="18DD4EB6" w14:textId="1B299B20" w:rsidR="00E93C63" w:rsidRPr="00EC3FA3" w:rsidRDefault="00E93C63" w:rsidP="00E93C63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7D214EB1" w14:textId="2630DEED" w:rsidR="00E93C63" w:rsidRPr="00EC3FA3" w:rsidRDefault="00E93C63" w:rsidP="00E93C63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Afghan</w:t>
            </w:r>
          </w:p>
        </w:tc>
        <w:tc>
          <w:tcPr>
            <w:tcW w:w="203" w:type="pct"/>
          </w:tcPr>
          <w:p w14:paraId="01D4CD72" w14:textId="4FF1AD74" w:rsidR="00E93C63" w:rsidRPr="00747E01" w:rsidRDefault="00E93C63" w:rsidP="00E93C63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5BDA4CAE" w14:textId="2F10FACF" w:rsidR="00E93C63" w:rsidRPr="00EC3FA3" w:rsidRDefault="00E93C63" w:rsidP="00E93C63">
            <w:pPr>
              <w:rPr>
                <w:sz w:val="16"/>
                <w:szCs w:val="16"/>
              </w:rPr>
            </w:pPr>
            <w:r w:rsidRPr="00E93C63">
              <w:rPr>
                <w:sz w:val="16"/>
                <w:szCs w:val="16"/>
              </w:rPr>
              <w:t xml:space="preserve">c.127G&gt;A, </w:t>
            </w:r>
            <w:proofErr w:type="gramStart"/>
            <w:r w:rsidRPr="00E93C63">
              <w:rPr>
                <w:sz w:val="16"/>
                <w:szCs w:val="16"/>
              </w:rPr>
              <w:t>p.G</w:t>
            </w:r>
            <w:proofErr w:type="gramEnd"/>
            <w:r w:rsidRPr="00E93C63">
              <w:rPr>
                <w:sz w:val="16"/>
                <w:szCs w:val="16"/>
              </w:rPr>
              <w:t>43S</w:t>
            </w:r>
          </w:p>
        </w:tc>
        <w:tc>
          <w:tcPr>
            <w:tcW w:w="406" w:type="pct"/>
          </w:tcPr>
          <w:p w14:paraId="60BC86E1" w14:textId="09416C01" w:rsidR="00E93C63" w:rsidRPr="00EC3FA3" w:rsidRDefault="00E93C63" w:rsidP="00E93C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3B8F4426" w14:textId="461363AB" w:rsidR="00E93C63" w:rsidRPr="00E93C63" w:rsidRDefault="00E93C63" w:rsidP="00E93C63">
            <w:pPr>
              <w:rPr>
                <w:sz w:val="16"/>
                <w:szCs w:val="16"/>
              </w:rPr>
            </w:pPr>
            <w:r w:rsidRPr="00E93C63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2363A8D" w14:textId="70E378FA" w:rsidR="00E93C63" w:rsidRPr="00E93C63" w:rsidRDefault="00E93C63" w:rsidP="00E93C63">
            <w:pPr>
              <w:rPr>
                <w:sz w:val="16"/>
                <w:szCs w:val="16"/>
              </w:rPr>
            </w:pPr>
            <w:r w:rsidRPr="00E93C63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570F768" w14:textId="61A4F133" w:rsidR="00E93C63" w:rsidRPr="00E93C63" w:rsidRDefault="00E93C63" w:rsidP="00E93C63">
            <w:pPr>
              <w:rPr>
                <w:sz w:val="16"/>
                <w:szCs w:val="16"/>
              </w:rPr>
            </w:pPr>
            <w:r w:rsidRPr="00E93C63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9D035DE" w14:textId="0FC61E67" w:rsidR="00E93C63" w:rsidRPr="00E93C63" w:rsidRDefault="00E93C63" w:rsidP="00E93C63">
            <w:pPr>
              <w:rPr>
                <w:sz w:val="16"/>
                <w:szCs w:val="16"/>
              </w:rPr>
            </w:pPr>
            <w:r w:rsidRPr="00E93C63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13AF2B0A" w14:textId="3E8905F9" w:rsidR="00E93C63" w:rsidRPr="00E93C63" w:rsidRDefault="00E93C63" w:rsidP="00E93C63">
            <w:pPr>
              <w:rPr>
                <w:sz w:val="16"/>
                <w:szCs w:val="16"/>
              </w:rPr>
            </w:pPr>
            <w:r w:rsidRPr="00E93C63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4212EA9C" w14:textId="29B6EFE9" w:rsidR="00E93C63" w:rsidRPr="00E93C63" w:rsidRDefault="00E93C63" w:rsidP="00E93C63">
            <w:pPr>
              <w:rPr>
                <w:sz w:val="16"/>
                <w:szCs w:val="16"/>
              </w:rPr>
            </w:pPr>
            <w:r w:rsidRPr="00E93C63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6ABF438D" w14:textId="39115568" w:rsidR="00E93C63" w:rsidRPr="00E93C63" w:rsidRDefault="00E93C63" w:rsidP="00E93C63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</w:t>
            </w:r>
            <w:r w:rsidRPr="00E93C63">
              <w:rPr>
                <w:color w:val="000000"/>
                <w:sz w:val="16"/>
                <w:szCs w:val="16"/>
              </w:rPr>
              <w:t>live/ 11</w:t>
            </w:r>
          </w:p>
        </w:tc>
      </w:tr>
      <w:tr w:rsidR="003234DA" w:rsidRPr="00EC3FA3" w14:paraId="00CF288B" w14:textId="77777777" w:rsidTr="004E37E6">
        <w:tc>
          <w:tcPr>
            <w:tcW w:w="354" w:type="pct"/>
          </w:tcPr>
          <w:p w14:paraId="083FA875" w14:textId="09910059" w:rsidR="00551BBC" w:rsidRPr="00EC3FA3" w:rsidRDefault="00F103D7" w:rsidP="00551B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P5</w:t>
            </w:r>
            <w:r w:rsidR="001342E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551BBC">
              <w:rPr>
                <w:sz w:val="16"/>
                <w:szCs w:val="16"/>
              </w:rPr>
              <w:fldChar w:fldCharType="begin"/>
            </w:r>
            <w:r w:rsidR="00551BBC">
              <w:rPr>
                <w:sz w:val="16"/>
                <w:szCs w:val="16"/>
              </w:rPr>
              <w:instrText xml:space="preserve"> ADDIN EN.CITE &lt;EndNote&gt;&lt;Cite&gt;&lt;Author&gt;Aricò&lt;/Author&gt;&lt;Year&gt;2002&lt;/Year&gt;&lt;RecNum&gt;872&lt;/RecNum&gt;&lt;DisplayText&gt;[17]&lt;/DisplayText&gt;&lt;record&gt;&lt;rec-number&gt;872&lt;/rec-number&gt;&lt;foreign-keys&gt;&lt;key app="EN" db-id="2e2w2svsndeeerexw9q55s0kvz2ef2w9za29" timestamp="1705929236"&gt;872&lt;/key&gt;&lt;/foreign-keys&gt;&lt;ref-type name="Journal Article"&gt;17&lt;/ref-type&gt;&lt;contributors&gt;&lt;authors&gt;&lt;author&gt;Aricò, M.&lt;/author&gt;&lt;author&gt;Zecca, M.&lt;/author&gt;&lt;author&gt;Santoro, N.&lt;/author&gt;&lt;author&gt;Caselli, D.&lt;/author&gt;&lt;author&gt;Maccario, R.&lt;/author&gt;&lt;author&gt;Danesino, C.&lt;/author&gt;&lt;author&gt;de Saint Basile, G.&lt;/author&gt;&lt;author&gt;Locatelli, F.&lt;/author&gt;&lt;/authors&gt;&lt;/contributors&gt;&lt;auth-address&gt;Onco Ematologia Pediatrica, Ospedale dei Bambini &amp;apos;G Di Cristina&amp;apos;, Palermo, Italy.&lt;/auth-address&gt;&lt;titles&gt;&lt;title&gt;Successful treatment of Griscelli syndrome with unrelated donor allogeneic hematopoietic stem cell transplantation&lt;/title&gt;&lt;secondary-title&gt;Bone Marrow Transplant&lt;/secondary-title&gt;&lt;/titles&gt;&lt;periodical&gt;&lt;full-title&gt;Bone Marrow Transplant&lt;/full-title&gt;&lt;/periodical&gt;&lt;pages&gt;995-8&lt;/pages&gt;&lt;volume&gt;29&lt;/volume&gt;&lt;number&gt;12&lt;/number&gt;&lt;keywords&gt;&lt;keyword&gt;Bone Marrow Transplantation&lt;/keyword&gt;&lt;keyword&gt;Diagnosis, Differential&lt;/keyword&gt;&lt;keyword&gt;Disease-Free Survival&lt;/keyword&gt;&lt;keyword&gt;Graft Survival&lt;/keyword&gt;&lt;keyword&gt;*Hematopoietic Stem Cell Transplantation&lt;/keyword&gt;&lt;keyword&gt;Humans&lt;/keyword&gt;&lt;keyword&gt;Hypopigmentation&lt;/keyword&gt;&lt;keyword&gt;Immunologic Deficiency Syndromes/diagnosis/*therapy&lt;/keyword&gt;&lt;keyword&gt;Infant&lt;/keyword&gt;&lt;keyword&gt;Male&lt;/keyword&gt;&lt;keyword&gt;Syndrome&lt;/keyword&gt;&lt;keyword&gt;Tissue Donors&lt;/keyword&gt;&lt;keyword&gt;Transplantation, Homologous&lt;/keyword&gt;&lt;keyword&gt;rab GTP-Binding Proteins/genetics&lt;/keyword&gt;&lt;/keywords&gt;&lt;dates&gt;&lt;year&gt;2002&lt;/year&gt;&lt;pub-dates&gt;&lt;date&gt;Jun&lt;/date&gt;&lt;/pub-dates&gt;&lt;/dates&gt;&lt;isbn&gt;0268-3369 (Print)&amp;#xD;0268-3369&lt;/isbn&gt;&lt;accession-num&gt;12098069&lt;/accession-num&gt;&lt;urls&gt;&lt;/urls&gt;&lt;electronic-resource-num&gt;10.1038/sj.bmt.1703567&lt;/electronic-resource-num&gt;&lt;remote-database-provider&gt;NLM&lt;/remote-database-provider&gt;&lt;language&gt;eng&lt;/language&gt;&lt;/record&gt;&lt;/Cite&gt;&lt;/EndNote&gt;</w:instrText>
            </w:r>
            <w:r w:rsidR="00551BBC">
              <w:rPr>
                <w:sz w:val="16"/>
                <w:szCs w:val="16"/>
              </w:rPr>
              <w:fldChar w:fldCharType="separate"/>
            </w:r>
            <w:r w:rsidR="00551BBC">
              <w:rPr>
                <w:noProof/>
                <w:sz w:val="16"/>
                <w:szCs w:val="16"/>
              </w:rPr>
              <w:t>[17]</w:t>
            </w:r>
            <w:r w:rsidR="00551BBC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0D2E3539" w14:textId="71FFE797" w:rsidR="00551BBC" w:rsidRPr="00EC3FA3" w:rsidRDefault="00551BBC" w:rsidP="00551BBC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5.5</w:t>
            </w:r>
          </w:p>
        </w:tc>
        <w:tc>
          <w:tcPr>
            <w:tcW w:w="141" w:type="pct"/>
          </w:tcPr>
          <w:p w14:paraId="40BC7F55" w14:textId="01647655" w:rsidR="00551BBC" w:rsidRPr="00EC3FA3" w:rsidRDefault="00551BBC" w:rsidP="00551BBC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1A6DBF7D" w14:textId="061C52B4" w:rsidR="00551BBC" w:rsidRPr="00EC3FA3" w:rsidRDefault="00551BBC" w:rsidP="00551BBC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F57EF8E" w14:textId="3A2CA788" w:rsidR="00551BBC" w:rsidRPr="00747E01" w:rsidRDefault="00551BBC" w:rsidP="00551BBC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6B8E0FEC" w14:textId="21654350" w:rsidR="00551BBC" w:rsidRPr="00EC3FA3" w:rsidRDefault="00551BBC" w:rsidP="00551B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AC4BAA">
              <w:rPr>
                <w:sz w:val="16"/>
                <w:szCs w:val="16"/>
              </w:rPr>
              <w:t>514–518delCAAGC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p.Q</w:t>
            </w:r>
            <w:proofErr w:type="gramEnd"/>
            <w:r>
              <w:rPr>
                <w:sz w:val="16"/>
                <w:szCs w:val="16"/>
              </w:rPr>
              <w:t>172NfsX2</w:t>
            </w:r>
          </w:p>
        </w:tc>
        <w:tc>
          <w:tcPr>
            <w:tcW w:w="406" w:type="pct"/>
          </w:tcPr>
          <w:p w14:paraId="4405BBF5" w14:textId="7EAFB051" w:rsidR="00551BBC" w:rsidRPr="00EC3FA3" w:rsidRDefault="00551BBC" w:rsidP="00551B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2B087D26" w14:textId="79C2D4C3" w:rsidR="00551BBC" w:rsidRPr="00551BBC" w:rsidRDefault="00551BBC" w:rsidP="00551BBC">
            <w:pPr>
              <w:rPr>
                <w:sz w:val="16"/>
                <w:szCs w:val="16"/>
              </w:rPr>
            </w:pPr>
            <w:r w:rsidRPr="00551BBC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FB5D7CB" w14:textId="4269328D" w:rsidR="00551BBC" w:rsidRPr="00551BBC" w:rsidRDefault="00551BBC" w:rsidP="00551BBC">
            <w:pPr>
              <w:rPr>
                <w:sz w:val="16"/>
                <w:szCs w:val="16"/>
              </w:rPr>
            </w:pPr>
            <w:r w:rsidRPr="00551BBC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7E248166" w14:textId="58C532D9" w:rsidR="00551BBC" w:rsidRPr="00551BBC" w:rsidRDefault="00551BBC" w:rsidP="00551BBC">
            <w:pPr>
              <w:rPr>
                <w:sz w:val="16"/>
                <w:szCs w:val="16"/>
              </w:rPr>
            </w:pPr>
            <w:r w:rsidRPr="00551BBC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59853398" w14:textId="203C90B1" w:rsidR="00551BBC" w:rsidRPr="00551BBC" w:rsidRDefault="00551BBC" w:rsidP="00551BBC">
            <w:pPr>
              <w:rPr>
                <w:sz w:val="16"/>
                <w:szCs w:val="16"/>
              </w:rPr>
            </w:pPr>
            <w:r w:rsidRPr="00551BBC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66192CB4" w14:textId="4E879251" w:rsidR="00551BBC" w:rsidRPr="00551BBC" w:rsidRDefault="00551BBC" w:rsidP="00551BBC">
            <w:pPr>
              <w:rPr>
                <w:sz w:val="16"/>
                <w:szCs w:val="16"/>
              </w:rPr>
            </w:pPr>
            <w:r w:rsidRPr="00551BBC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6ED4D11A" w14:textId="42051A39" w:rsidR="00551BBC" w:rsidRPr="00551BBC" w:rsidRDefault="00551BBC" w:rsidP="00551BBC">
            <w:pPr>
              <w:rPr>
                <w:sz w:val="16"/>
                <w:szCs w:val="16"/>
              </w:rPr>
            </w:pPr>
            <w:r w:rsidRPr="00551BBC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7566B8DF" w14:textId="065EEB1E" w:rsidR="00551BBC" w:rsidRPr="00551BBC" w:rsidRDefault="00551BBC" w:rsidP="00551BB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</w:t>
            </w:r>
            <w:r w:rsidRPr="00551BBC">
              <w:rPr>
                <w:color w:val="000000"/>
                <w:sz w:val="16"/>
                <w:szCs w:val="16"/>
              </w:rPr>
              <w:t>live</w:t>
            </w:r>
          </w:p>
        </w:tc>
      </w:tr>
      <w:tr w:rsidR="003234DA" w:rsidRPr="00EC3FA3" w14:paraId="52DD2D89" w14:textId="77777777" w:rsidTr="004E37E6">
        <w:tc>
          <w:tcPr>
            <w:tcW w:w="354" w:type="pct"/>
          </w:tcPr>
          <w:p w14:paraId="265314C5" w14:textId="60E15B18" w:rsidR="00551BBC" w:rsidRPr="00EC3FA3" w:rsidRDefault="00F103D7" w:rsidP="00551B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P5</w:t>
            </w:r>
            <w:r w:rsidR="001342E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="00551BBC">
              <w:rPr>
                <w:sz w:val="16"/>
                <w:szCs w:val="16"/>
              </w:rPr>
              <w:fldChar w:fldCharType="begin">
                <w:fldData xml:space="preserve">PEVuZE5vdGU+PENpdGU+PEF1dGhvcj5XZXN0YnJvZWs8L0F1dGhvcj48WWVhcj4yMDA0PC9ZZWFy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</w:fldData>
              </w:fldChar>
            </w:r>
            <w:r w:rsidR="00551BBC">
              <w:rPr>
                <w:sz w:val="16"/>
                <w:szCs w:val="16"/>
              </w:rPr>
              <w:instrText xml:space="preserve"> ADDIN EN.CITE </w:instrText>
            </w:r>
            <w:r w:rsidR="00551BBC">
              <w:rPr>
                <w:sz w:val="16"/>
                <w:szCs w:val="16"/>
              </w:rPr>
              <w:fldChar w:fldCharType="begin">
                <w:fldData xml:space="preserve">PEVuZE5vdGU+PENpdGU+PEF1dGhvcj5XZXN0YnJvZWs8L0F1dGhvcj48WWVhcj4yMDA0PC9ZZWFy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</w:fldData>
              </w:fldChar>
            </w:r>
            <w:r w:rsidR="00551BBC">
              <w:rPr>
                <w:sz w:val="16"/>
                <w:szCs w:val="16"/>
              </w:rPr>
              <w:instrText xml:space="preserve"> ADDIN EN.CITE.DATA </w:instrText>
            </w:r>
            <w:r w:rsidR="00551BBC">
              <w:rPr>
                <w:sz w:val="16"/>
                <w:szCs w:val="16"/>
              </w:rPr>
            </w:r>
            <w:r w:rsidR="00551BBC">
              <w:rPr>
                <w:sz w:val="16"/>
                <w:szCs w:val="16"/>
              </w:rPr>
              <w:fldChar w:fldCharType="end"/>
            </w:r>
            <w:r w:rsidR="00551BBC">
              <w:rPr>
                <w:sz w:val="16"/>
                <w:szCs w:val="16"/>
              </w:rPr>
            </w:r>
            <w:r w:rsidR="00551BBC">
              <w:rPr>
                <w:sz w:val="16"/>
                <w:szCs w:val="16"/>
              </w:rPr>
              <w:fldChar w:fldCharType="separate"/>
            </w:r>
            <w:r w:rsidR="00551BBC">
              <w:rPr>
                <w:noProof/>
                <w:sz w:val="16"/>
                <w:szCs w:val="16"/>
              </w:rPr>
              <w:t>[18]</w:t>
            </w:r>
            <w:r w:rsidR="00551BBC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5C508CDA" w14:textId="2BF6154D" w:rsidR="00551BBC" w:rsidRPr="00EC3FA3" w:rsidRDefault="00551BBC" w:rsidP="00551BBC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141" w:type="pct"/>
          </w:tcPr>
          <w:p w14:paraId="193870E2" w14:textId="1A9BF501" w:rsidR="00551BBC" w:rsidRPr="00EC3FA3" w:rsidRDefault="00551BBC" w:rsidP="00551BBC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316" w:type="pct"/>
          </w:tcPr>
          <w:p w14:paraId="254F5CA1" w14:textId="6C12EC85" w:rsidR="00551BBC" w:rsidRPr="00EC3FA3" w:rsidRDefault="00551BBC" w:rsidP="00551BBC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Moroccan</w:t>
            </w:r>
          </w:p>
        </w:tc>
        <w:tc>
          <w:tcPr>
            <w:tcW w:w="203" w:type="pct"/>
          </w:tcPr>
          <w:p w14:paraId="70A14DC0" w14:textId="2247B06E" w:rsidR="00551BBC" w:rsidRPr="00747E01" w:rsidRDefault="00551BBC" w:rsidP="00551BBC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7730A09A" w14:textId="5CD6DEFF" w:rsidR="00551BBC" w:rsidRPr="00EC3FA3" w:rsidRDefault="00551BBC" w:rsidP="00551B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Deletion of exons 3-4</w:t>
            </w:r>
          </w:p>
        </w:tc>
        <w:tc>
          <w:tcPr>
            <w:tcW w:w="406" w:type="pct"/>
          </w:tcPr>
          <w:p w14:paraId="1F8E3CD7" w14:textId="2F9A3F44" w:rsidR="00551BBC" w:rsidRPr="00EC3FA3" w:rsidRDefault="00B046FB" w:rsidP="00551B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</w:t>
            </w:r>
          </w:p>
        </w:tc>
        <w:tc>
          <w:tcPr>
            <w:tcW w:w="178" w:type="pct"/>
          </w:tcPr>
          <w:p w14:paraId="2EC0D88D" w14:textId="709EE54C" w:rsidR="00551BBC" w:rsidRPr="00551BBC" w:rsidRDefault="00551BBC" w:rsidP="00551BBC">
            <w:pPr>
              <w:rPr>
                <w:sz w:val="16"/>
                <w:szCs w:val="16"/>
              </w:rPr>
            </w:pPr>
            <w:r w:rsidRPr="00551BBC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374067E6" w14:textId="1ACF89E0" w:rsidR="00551BBC" w:rsidRPr="00551BBC" w:rsidRDefault="00551BBC" w:rsidP="00551BBC">
            <w:pPr>
              <w:rPr>
                <w:sz w:val="16"/>
                <w:szCs w:val="16"/>
              </w:rPr>
            </w:pPr>
            <w:r w:rsidRPr="00551BBC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3CDEB1C1" w14:textId="26E91431" w:rsidR="00551BBC" w:rsidRPr="00551BBC" w:rsidRDefault="00551BBC" w:rsidP="00551BBC">
            <w:pPr>
              <w:rPr>
                <w:sz w:val="16"/>
                <w:szCs w:val="16"/>
              </w:rPr>
            </w:pPr>
            <w:r w:rsidRPr="00551BBC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65612BA" w14:textId="56B87005" w:rsidR="00551BBC" w:rsidRPr="00551BBC" w:rsidRDefault="00551BBC" w:rsidP="00551BBC">
            <w:pPr>
              <w:rPr>
                <w:sz w:val="16"/>
                <w:szCs w:val="16"/>
              </w:rPr>
            </w:pPr>
            <w:r w:rsidRPr="00551BBC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6F194CB3" w14:textId="7CAE4FF2" w:rsidR="00551BBC" w:rsidRPr="00551BBC" w:rsidRDefault="00551BBC" w:rsidP="00551BBC">
            <w:pPr>
              <w:rPr>
                <w:sz w:val="16"/>
                <w:szCs w:val="16"/>
              </w:rPr>
            </w:pPr>
            <w:r w:rsidRPr="00551BBC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38A054C8" w14:textId="463DF8D7" w:rsidR="00551BBC" w:rsidRPr="00551BBC" w:rsidRDefault="00551BBC" w:rsidP="00551BBC">
            <w:pPr>
              <w:rPr>
                <w:sz w:val="16"/>
                <w:szCs w:val="16"/>
              </w:rPr>
            </w:pPr>
            <w:r w:rsidRPr="00551BBC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79E149E7" w14:textId="767E24F6" w:rsidR="00551BBC" w:rsidRPr="00551BBC" w:rsidRDefault="002E3015" w:rsidP="00551BBC">
            <w:pPr>
              <w:rPr>
                <w:sz w:val="16"/>
                <w:szCs w:val="16"/>
              </w:rPr>
            </w:pPr>
            <w:r w:rsidRPr="00551BBC">
              <w:rPr>
                <w:color w:val="000000"/>
                <w:sz w:val="16"/>
                <w:szCs w:val="16"/>
              </w:rPr>
              <w:t>N</w:t>
            </w:r>
            <w:r w:rsidR="00551BBC" w:rsidRPr="00551BBC">
              <w:rPr>
                <w:color w:val="000000"/>
                <w:sz w:val="16"/>
                <w:szCs w:val="16"/>
              </w:rPr>
              <w:t>d</w:t>
            </w:r>
          </w:p>
        </w:tc>
      </w:tr>
      <w:tr w:rsidR="003234DA" w:rsidRPr="00EC3FA3" w14:paraId="39D35A66" w14:textId="77777777" w:rsidTr="004E37E6">
        <w:tc>
          <w:tcPr>
            <w:tcW w:w="354" w:type="pct"/>
          </w:tcPr>
          <w:p w14:paraId="0A28BC1C" w14:textId="392105DC" w:rsidR="002E3015" w:rsidRPr="00EC3FA3" w:rsidRDefault="00F103D7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P5</w:t>
            </w:r>
            <w:r w:rsidR="001342E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 </w:instrTex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EN.CITE.DATA </w:instrText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end"/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separate"/>
            </w:r>
            <w:r w:rsidR="002E3015">
              <w:rPr>
                <w:noProof/>
                <w:sz w:val="16"/>
                <w:szCs w:val="16"/>
              </w:rPr>
              <w:t>[19]</w:t>
            </w:r>
            <w:r w:rsidR="002E301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57C541C2" w14:textId="2B182965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</w:t>
            </w:r>
          </w:p>
        </w:tc>
        <w:tc>
          <w:tcPr>
            <w:tcW w:w="141" w:type="pct"/>
          </w:tcPr>
          <w:p w14:paraId="4578832C" w14:textId="58F8D817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3B4D04B4" w14:textId="5D86C05F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14BA3F71" w14:textId="75FB4308" w:rsidR="002E3015" w:rsidRPr="00747E01" w:rsidRDefault="002E3015" w:rsidP="002E3015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4820818E" w14:textId="4A3B4060" w:rsidR="002E3015" w:rsidRPr="00EC3FA3" w:rsidRDefault="002E3015" w:rsidP="002E3015">
            <w:pPr>
              <w:rPr>
                <w:sz w:val="16"/>
                <w:szCs w:val="16"/>
              </w:rPr>
            </w:pPr>
            <w:r w:rsidRPr="00551BBC">
              <w:rPr>
                <w:sz w:val="16"/>
                <w:szCs w:val="16"/>
              </w:rPr>
              <w:t>c.244C&gt;T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p.R</w:t>
            </w:r>
            <w:proofErr w:type="gramEnd"/>
            <w:r>
              <w:rPr>
                <w:sz w:val="16"/>
                <w:szCs w:val="16"/>
              </w:rPr>
              <w:t>82C</w:t>
            </w:r>
          </w:p>
        </w:tc>
        <w:tc>
          <w:tcPr>
            <w:tcW w:w="406" w:type="pct"/>
          </w:tcPr>
          <w:p w14:paraId="22170492" w14:textId="062248F3" w:rsidR="002E3015" w:rsidRPr="00EC3FA3" w:rsidRDefault="002E3015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681722AA" w14:textId="0058DD8E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A99B47D" w14:textId="6C384FC0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5AE0C5B" w14:textId="47585750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111CDCF2" w14:textId="231A62C5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1B54FA3F" w14:textId="464BD6B7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2610FD8F" w14:textId="6678F854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74DC130A" w14:textId="49DBA427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1D24B317" w14:textId="77777777" w:rsidTr="004E37E6">
        <w:tc>
          <w:tcPr>
            <w:tcW w:w="354" w:type="pct"/>
          </w:tcPr>
          <w:p w14:paraId="7C3FC6F4" w14:textId="3EEB9F15" w:rsidR="002E3015" w:rsidRPr="00EC3FA3" w:rsidRDefault="00F103D7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P5</w:t>
            </w:r>
            <w:r w:rsidR="001342E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 </w:instrTex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EN.CITE.DATA </w:instrText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end"/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separate"/>
            </w:r>
            <w:r w:rsidR="002E3015">
              <w:rPr>
                <w:noProof/>
                <w:sz w:val="16"/>
                <w:szCs w:val="16"/>
              </w:rPr>
              <w:t>[19]</w:t>
            </w:r>
            <w:r w:rsidR="002E301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35C07EEB" w14:textId="5818263C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141" w:type="pct"/>
          </w:tcPr>
          <w:p w14:paraId="34D1D603" w14:textId="317FB1B3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710C065B" w14:textId="0AD0FB12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755CC605" w14:textId="27E6A43D" w:rsidR="002E3015" w:rsidRPr="00747E01" w:rsidRDefault="002E3015" w:rsidP="002E3015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03259C7D" w14:textId="5212E29A" w:rsidR="002E3015" w:rsidRPr="00EC3FA3" w:rsidRDefault="002E3015" w:rsidP="002E3015">
            <w:pPr>
              <w:rPr>
                <w:sz w:val="16"/>
                <w:szCs w:val="16"/>
              </w:rPr>
            </w:pPr>
            <w:r w:rsidRPr="00551BBC">
              <w:rPr>
                <w:sz w:val="16"/>
                <w:szCs w:val="16"/>
              </w:rPr>
              <w:t>c.244C&gt;T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p.R</w:t>
            </w:r>
            <w:proofErr w:type="gramEnd"/>
            <w:r>
              <w:rPr>
                <w:sz w:val="16"/>
                <w:szCs w:val="16"/>
              </w:rPr>
              <w:t>82C</w:t>
            </w:r>
          </w:p>
        </w:tc>
        <w:tc>
          <w:tcPr>
            <w:tcW w:w="406" w:type="pct"/>
          </w:tcPr>
          <w:p w14:paraId="54F125D3" w14:textId="398C1892" w:rsidR="002E3015" w:rsidRPr="00EC3FA3" w:rsidRDefault="002E3015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4244F542" w14:textId="0A354CC1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6A81BB24" w14:textId="39CE40C3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0DF54FF0" w14:textId="3897389B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17086755" w14:textId="1C635BE4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3870E3BF" w14:textId="2AC8FB8B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5DDDF53F" w14:textId="7B66C26F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27164A14" w14:textId="303E0C58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114A68C7" w14:textId="77777777" w:rsidTr="004E37E6">
        <w:tc>
          <w:tcPr>
            <w:tcW w:w="354" w:type="pct"/>
          </w:tcPr>
          <w:p w14:paraId="23F73A52" w14:textId="4928E9ED" w:rsidR="002E3015" w:rsidRPr="00EC3FA3" w:rsidRDefault="00F103D7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P5</w:t>
            </w:r>
            <w:r w:rsidR="001342E3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 </w:instrTex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EN.CITE.DATA </w:instrText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end"/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separate"/>
            </w:r>
            <w:r w:rsidR="002E3015">
              <w:rPr>
                <w:noProof/>
                <w:sz w:val="16"/>
                <w:szCs w:val="16"/>
              </w:rPr>
              <w:t>[19]</w:t>
            </w:r>
            <w:r w:rsidR="002E301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5E8521C5" w14:textId="5E36902E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4</w:t>
            </w:r>
          </w:p>
        </w:tc>
        <w:tc>
          <w:tcPr>
            <w:tcW w:w="141" w:type="pct"/>
          </w:tcPr>
          <w:p w14:paraId="346D756F" w14:textId="6E4614D7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663EE842" w14:textId="119A7E09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16610A04" w14:textId="287F2E80" w:rsidR="002E3015" w:rsidRPr="00747E01" w:rsidRDefault="002E3015" w:rsidP="002E3015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23C9ED5B" w14:textId="4E975EB9" w:rsidR="002E3015" w:rsidRPr="00EC3FA3" w:rsidRDefault="002E3015" w:rsidP="002E3015">
            <w:pPr>
              <w:rPr>
                <w:sz w:val="16"/>
                <w:szCs w:val="16"/>
              </w:rPr>
            </w:pPr>
            <w:r w:rsidRPr="00551BBC">
              <w:rPr>
                <w:sz w:val="16"/>
                <w:szCs w:val="16"/>
              </w:rPr>
              <w:t>c.244C&gt;T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p.R</w:t>
            </w:r>
            <w:proofErr w:type="gramEnd"/>
            <w:r>
              <w:rPr>
                <w:sz w:val="16"/>
                <w:szCs w:val="16"/>
              </w:rPr>
              <w:t>82C</w:t>
            </w:r>
          </w:p>
        </w:tc>
        <w:tc>
          <w:tcPr>
            <w:tcW w:w="406" w:type="pct"/>
          </w:tcPr>
          <w:p w14:paraId="14A394DA" w14:textId="2019B633" w:rsidR="002E3015" w:rsidRPr="00EC3FA3" w:rsidRDefault="002E3015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62922C09" w14:textId="576C54B9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1CB041FE" w14:textId="71FB255B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0E07641" w14:textId="4AD50054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E25724F" w14:textId="687A827C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6D9EFA3E" w14:textId="3EECC56F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06F3098C" w14:textId="1C5F0CDE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34C1FE6D" w14:textId="057D5673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34B0E2D6" w14:textId="77777777" w:rsidTr="004E37E6">
        <w:tc>
          <w:tcPr>
            <w:tcW w:w="354" w:type="pct"/>
          </w:tcPr>
          <w:p w14:paraId="6EA25136" w14:textId="24729159" w:rsidR="002E3015" w:rsidRPr="00EC3FA3" w:rsidRDefault="00F103D7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P5</w:t>
            </w:r>
            <w:r w:rsidR="001342E3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 </w:instrTex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EN.CITE.DATA </w:instrText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end"/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separate"/>
            </w:r>
            <w:r w:rsidR="002E3015">
              <w:rPr>
                <w:noProof/>
                <w:sz w:val="16"/>
                <w:szCs w:val="16"/>
              </w:rPr>
              <w:t>[19]</w:t>
            </w:r>
            <w:r w:rsidR="002E301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64128A4A" w14:textId="30D469BD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141" w:type="pct"/>
          </w:tcPr>
          <w:p w14:paraId="36501485" w14:textId="5FE94DD3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393011C7" w14:textId="145B9383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0426C282" w14:textId="352BF5EA" w:rsidR="002E3015" w:rsidRPr="00747E01" w:rsidRDefault="002E3015" w:rsidP="002E3015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5E00A614" w14:textId="156F97F3" w:rsidR="002E3015" w:rsidRPr="00EC3FA3" w:rsidRDefault="002E3015" w:rsidP="002E3015">
            <w:pPr>
              <w:rPr>
                <w:sz w:val="16"/>
                <w:szCs w:val="16"/>
              </w:rPr>
            </w:pPr>
            <w:r w:rsidRPr="00551BBC">
              <w:rPr>
                <w:sz w:val="16"/>
                <w:szCs w:val="16"/>
              </w:rPr>
              <w:t>c.244C&gt;T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p.R</w:t>
            </w:r>
            <w:proofErr w:type="gramEnd"/>
            <w:r>
              <w:rPr>
                <w:sz w:val="16"/>
                <w:szCs w:val="16"/>
              </w:rPr>
              <w:t>82C</w:t>
            </w:r>
          </w:p>
        </w:tc>
        <w:tc>
          <w:tcPr>
            <w:tcW w:w="406" w:type="pct"/>
          </w:tcPr>
          <w:p w14:paraId="59F03796" w14:textId="7524FB73" w:rsidR="002E3015" w:rsidRPr="00EC3FA3" w:rsidRDefault="002E3015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6F916C07" w14:textId="346A3D4A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38EA3005" w14:textId="6ABE0C9B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0B4103D1" w14:textId="17F69683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83C0DCA" w14:textId="69F8F142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12E9E650" w14:textId="0E4C70BC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32353C11" w14:textId="258D8429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3F4E2A13" w14:textId="4113E4A6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071AE3DF" w14:textId="77777777" w:rsidTr="004E37E6">
        <w:tc>
          <w:tcPr>
            <w:tcW w:w="354" w:type="pct"/>
          </w:tcPr>
          <w:p w14:paraId="00FAED9C" w14:textId="3314B394" w:rsidR="002E3015" w:rsidRPr="00EC3FA3" w:rsidRDefault="00F103D7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P5</w:t>
            </w:r>
            <w:r w:rsidR="001342E3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 </w:instrTex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EN.CITE.DATA </w:instrText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end"/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separate"/>
            </w:r>
            <w:r w:rsidR="002E3015">
              <w:rPr>
                <w:noProof/>
                <w:sz w:val="16"/>
                <w:szCs w:val="16"/>
              </w:rPr>
              <w:t>[19]</w:t>
            </w:r>
            <w:r w:rsidR="002E301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357A2030" w14:textId="78D11F1D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0.3m</w:t>
            </w:r>
          </w:p>
        </w:tc>
        <w:tc>
          <w:tcPr>
            <w:tcW w:w="141" w:type="pct"/>
          </w:tcPr>
          <w:p w14:paraId="293192DA" w14:textId="09A39A18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6DDB8A16" w14:textId="645B3640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1A4D667B" w14:textId="150968C7" w:rsidR="002E3015" w:rsidRPr="00747E01" w:rsidRDefault="002E3015" w:rsidP="002E3015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26613329" w14:textId="26CF5122" w:rsidR="002E3015" w:rsidRPr="00EC3FA3" w:rsidRDefault="002E3015" w:rsidP="002E3015">
            <w:pPr>
              <w:rPr>
                <w:sz w:val="16"/>
                <w:szCs w:val="16"/>
              </w:rPr>
            </w:pPr>
            <w:r w:rsidRPr="00551BBC">
              <w:rPr>
                <w:sz w:val="16"/>
                <w:szCs w:val="16"/>
              </w:rPr>
              <w:t>c.244C&gt;T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p.R</w:t>
            </w:r>
            <w:proofErr w:type="gramEnd"/>
            <w:r>
              <w:rPr>
                <w:sz w:val="16"/>
                <w:szCs w:val="16"/>
              </w:rPr>
              <w:t>82C</w:t>
            </w:r>
          </w:p>
        </w:tc>
        <w:tc>
          <w:tcPr>
            <w:tcW w:w="406" w:type="pct"/>
          </w:tcPr>
          <w:p w14:paraId="79F46164" w14:textId="7A683D9F" w:rsidR="002E3015" w:rsidRPr="00EC3FA3" w:rsidRDefault="002E3015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2F492DB1" w14:textId="33378048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256ABC97" w14:textId="73412B09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AD1A5CE" w14:textId="261CF327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7D2851D" w14:textId="3FA8F4D0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524962A1" w14:textId="4FC49AA4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6459A40F" w14:textId="446D5F91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5DF7D107" w14:textId="32F81D49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1ECD4447" w14:textId="77777777" w:rsidTr="004E37E6">
        <w:tc>
          <w:tcPr>
            <w:tcW w:w="354" w:type="pct"/>
          </w:tcPr>
          <w:p w14:paraId="2DA48BD3" w14:textId="19D0A7AC" w:rsidR="002E3015" w:rsidRPr="00EC3FA3" w:rsidRDefault="00F103D7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P5</w:t>
            </w:r>
            <w:r w:rsidR="001342E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 </w:instrTex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EN.CITE.DATA </w:instrText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end"/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separate"/>
            </w:r>
            <w:r w:rsidR="002E3015">
              <w:rPr>
                <w:noProof/>
                <w:sz w:val="16"/>
                <w:szCs w:val="16"/>
              </w:rPr>
              <w:t>[19]</w:t>
            </w:r>
            <w:r w:rsidR="002E301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1C94DEC4" w14:textId="52294D15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141" w:type="pct"/>
          </w:tcPr>
          <w:p w14:paraId="1632D920" w14:textId="157F0668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37C064E3" w14:textId="45258D36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6AEB1E25" w14:textId="577F907F" w:rsidR="002E3015" w:rsidRPr="00747E01" w:rsidRDefault="002E3015" w:rsidP="002E3015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58F06ECC" w14:textId="0C10E66A" w:rsidR="002E3015" w:rsidRPr="00EC3FA3" w:rsidRDefault="002E3015" w:rsidP="002E3015">
            <w:pPr>
              <w:rPr>
                <w:sz w:val="16"/>
                <w:szCs w:val="16"/>
              </w:rPr>
            </w:pPr>
            <w:r w:rsidRPr="00551BBC">
              <w:rPr>
                <w:sz w:val="16"/>
                <w:szCs w:val="16"/>
              </w:rPr>
              <w:t>c.244C&gt;T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p.R</w:t>
            </w:r>
            <w:proofErr w:type="gramEnd"/>
            <w:r>
              <w:rPr>
                <w:sz w:val="16"/>
                <w:szCs w:val="16"/>
              </w:rPr>
              <w:t>82C</w:t>
            </w:r>
          </w:p>
        </w:tc>
        <w:tc>
          <w:tcPr>
            <w:tcW w:w="406" w:type="pct"/>
          </w:tcPr>
          <w:p w14:paraId="1AD75D9B" w14:textId="7F64287A" w:rsidR="002E3015" w:rsidRPr="00EC3FA3" w:rsidRDefault="002E3015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532EC073" w14:textId="73884AAA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399DE02" w14:textId="4EA55118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00E6D197" w14:textId="3724F0F1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32033FAF" w14:textId="1F3C249F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41AEEE66" w14:textId="61559DC9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6EFC8B84" w14:textId="2C930070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698141FC" w14:textId="6B6E0C5C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Died</w:t>
            </w:r>
            <w:r>
              <w:rPr>
                <w:color w:val="000000"/>
                <w:sz w:val="16"/>
                <w:szCs w:val="16"/>
              </w:rPr>
              <w:t>/ 39</w:t>
            </w:r>
          </w:p>
        </w:tc>
      </w:tr>
      <w:tr w:rsidR="003234DA" w:rsidRPr="00EC3FA3" w14:paraId="1F43EC17" w14:textId="77777777" w:rsidTr="004E37E6">
        <w:tc>
          <w:tcPr>
            <w:tcW w:w="354" w:type="pct"/>
          </w:tcPr>
          <w:p w14:paraId="43C12891" w14:textId="1B5BD3B5" w:rsidR="002E3015" w:rsidRPr="00EC3FA3" w:rsidRDefault="00F103D7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P5</w:t>
            </w:r>
            <w:r w:rsidR="001342E3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 </w:instrTex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EN.CITE.DATA </w:instrText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end"/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separate"/>
            </w:r>
            <w:r w:rsidR="002E3015">
              <w:rPr>
                <w:noProof/>
                <w:sz w:val="16"/>
                <w:szCs w:val="16"/>
              </w:rPr>
              <w:t>[19]</w:t>
            </w:r>
            <w:r w:rsidR="002E301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643E152C" w14:textId="1ED1EB4D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10</w:t>
            </w:r>
          </w:p>
        </w:tc>
        <w:tc>
          <w:tcPr>
            <w:tcW w:w="141" w:type="pct"/>
          </w:tcPr>
          <w:p w14:paraId="3CBF124D" w14:textId="763CB8B2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092DDB3C" w14:textId="128668B2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3F40364F" w14:textId="02D0080C" w:rsidR="002E3015" w:rsidRPr="00747E01" w:rsidRDefault="002E3015" w:rsidP="002E3015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1D70404E" w14:textId="53DD913E" w:rsidR="002E3015" w:rsidRPr="00EC3FA3" w:rsidRDefault="002E3015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406" w:type="pct"/>
          </w:tcPr>
          <w:p w14:paraId="765FAE60" w14:textId="36A9110C" w:rsidR="002E3015" w:rsidRPr="00EC3FA3" w:rsidRDefault="002E3015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4FB18200" w14:textId="5D8A92AF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7D50DD8" w14:textId="282A310C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380FB1F" w14:textId="75A85B4B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362EC46E" w14:textId="56C34674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3B3286A7" w14:textId="1C72B3DF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1C649494" w14:textId="776B42C8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59A4B86C" w14:textId="3C67AD4B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Died</w:t>
            </w:r>
            <w:r>
              <w:rPr>
                <w:color w:val="000000"/>
                <w:sz w:val="16"/>
                <w:szCs w:val="16"/>
              </w:rPr>
              <w:t>/ 11</w:t>
            </w:r>
          </w:p>
        </w:tc>
      </w:tr>
      <w:tr w:rsidR="003234DA" w:rsidRPr="00EC3FA3" w14:paraId="407A8DCB" w14:textId="77777777" w:rsidTr="004E37E6">
        <w:tc>
          <w:tcPr>
            <w:tcW w:w="354" w:type="pct"/>
          </w:tcPr>
          <w:p w14:paraId="0BC4F491" w14:textId="6F037C80" w:rsidR="002E3015" w:rsidRPr="00EC3FA3" w:rsidRDefault="00F103D7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1342E3">
              <w:rPr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 xml:space="preserve"> </w: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 </w:instrTex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EN.CITE.DATA </w:instrText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end"/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separate"/>
            </w:r>
            <w:r w:rsidR="002E3015">
              <w:rPr>
                <w:noProof/>
                <w:sz w:val="16"/>
                <w:szCs w:val="16"/>
              </w:rPr>
              <w:t>[19]</w:t>
            </w:r>
            <w:r w:rsidR="002E301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1DE719B9" w14:textId="4BC5E196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9</w:t>
            </w:r>
          </w:p>
        </w:tc>
        <w:tc>
          <w:tcPr>
            <w:tcW w:w="141" w:type="pct"/>
          </w:tcPr>
          <w:p w14:paraId="45D286C7" w14:textId="016C1768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38895F74" w14:textId="2ACA9114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091FB2D8" w14:textId="587B1A92" w:rsidR="002E3015" w:rsidRPr="00747E01" w:rsidRDefault="002E3015" w:rsidP="002E3015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201CC9CF" w14:textId="4DDB5B6E" w:rsidR="002E3015" w:rsidRPr="00EC3FA3" w:rsidRDefault="002E3015" w:rsidP="002E3015">
            <w:pPr>
              <w:rPr>
                <w:sz w:val="16"/>
                <w:szCs w:val="16"/>
              </w:rPr>
            </w:pPr>
            <w:r w:rsidRPr="00551BBC">
              <w:rPr>
                <w:sz w:val="16"/>
                <w:szCs w:val="16"/>
              </w:rPr>
              <w:t>c.244C&gt;T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p.R</w:t>
            </w:r>
            <w:proofErr w:type="gramEnd"/>
            <w:r>
              <w:rPr>
                <w:sz w:val="16"/>
                <w:szCs w:val="16"/>
              </w:rPr>
              <w:t>82C</w:t>
            </w:r>
          </w:p>
        </w:tc>
        <w:tc>
          <w:tcPr>
            <w:tcW w:w="406" w:type="pct"/>
          </w:tcPr>
          <w:p w14:paraId="0B76CCAA" w14:textId="734F615A" w:rsidR="002E3015" w:rsidRPr="00EC3FA3" w:rsidRDefault="002E3015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67964DA7" w14:textId="0A710059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C2DECD8" w14:textId="2C26FE32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8E3C088" w14:textId="6EF28FEA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45E05BC" w14:textId="6A87F659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160EDF75" w14:textId="7D02955C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539F3D08" w14:textId="6728F33D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1EF53838" w14:textId="672267E0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Died</w:t>
            </w:r>
            <w:r>
              <w:rPr>
                <w:color w:val="000000"/>
                <w:sz w:val="16"/>
                <w:szCs w:val="16"/>
              </w:rPr>
              <w:t>/ 12</w:t>
            </w:r>
          </w:p>
        </w:tc>
      </w:tr>
      <w:tr w:rsidR="003234DA" w:rsidRPr="00EC3FA3" w14:paraId="57724D95" w14:textId="77777777" w:rsidTr="004E37E6">
        <w:tc>
          <w:tcPr>
            <w:tcW w:w="354" w:type="pct"/>
          </w:tcPr>
          <w:p w14:paraId="389E693B" w14:textId="7D455983" w:rsidR="002E3015" w:rsidRPr="00EC3FA3" w:rsidRDefault="00F103D7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P6</w:t>
            </w:r>
            <w:r w:rsidR="001342E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 </w:instrTex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EN.CITE.DATA </w:instrText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end"/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separate"/>
            </w:r>
            <w:r w:rsidR="002E3015">
              <w:rPr>
                <w:noProof/>
                <w:sz w:val="16"/>
                <w:szCs w:val="16"/>
              </w:rPr>
              <w:t>[19]</w:t>
            </w:r>
            <w:r w:rsidR="002E301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3037D706" w14:textId="2C45092B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16</w:t>
            </w:r>
          </w:p>
        </w:tc>
        <w:tc>
          <w:tcPr>
            <w:tcW w:w="141" w:type="pct"/>
          </w:tcPr>
          <w:p w14:paraId="6940CBCE" w14:textId="6F7D8644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75D79ABD" w14:textId="3D94E221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6B583CFE" w14:textId="63324A02" w:rsidR="002E3015" w:rsidRPr="00747E01" w:rsidRDefault="002E3015" w:rsidP="002E3015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3328D1B0" w14:textId="4756A418" w:rsidR="002E3015" w:rsidRPr="00EC3FA3" w:rsidRDefault="002E3015" w:rsidP="002E3015">
            <w:pPr>
              <w:rPr>
                <w:sz w:val="16"/>
                <w:szCs w:val="16"/>
              </w:rPr>
            </w:pPr>
            <w:r w:rsidRPr="00551BBC">
              <w:rPr>
                <w:sz w:val="16"/>
                <w:szCs w:val="16"/>
              </w:rPr>
              <w:t>c.244C&gt;T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p.R</w:t>
            </w:r>
            <w:proofErr w:type="gramEnd"/>
            <w:r>
              <w:rPr>
                <w:sz w:val="16"/>
                <w:szCs w:val="16"/>
              </w:rPr>
              <w:t>82C</w:t>
            </w:r>
          </w:p>
        </w:tc>
        <w:tc>
          <w:tcPr>
            <w:tcW w:w="406" w:type="pct"/>
          </w:tcPr>
          <w:p w14:paraId="400118B1" w14:textId="61E203DC" w:rsidR="002E3015" w:rsidRPr="00EC3FA3" w:rsidRDefault="002E3015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051D0A48" w14:textId="413435AB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462026AD" w14:textId="0AFBABD4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A788F5E" w14:textId="73FB9B29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E20DECA" w14:textId="58A1245B" w:rsidR="002E3015" w:rsidRPr="002E3015" w:rsidRDefault="009734A5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2E0FDCD3" w14:textId="3DB2C985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319764A4" w14:textId="0EE9DADF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17FCC730" w14:textId="3C7E5189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45AE15DB" w14:textId="77777777" w:rsidTr="004E37E6">
        <w:tc>
          <w:tcPr>
            <w:tcW w:w="354" w:type="pct"/>
          </w:tcPr>
          <w:p w14:paraId="57174277" w14:textId="440510A1" w:rsidR="002E3015" w:rsidRPr="00EC3FA3" w:rsidRDefault="00F103D7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P6</w:t>
            </w:r>
            <w:r w:rsidR="001342E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 </w:instrTex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EN.CITE.DATA </w:instrText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end"/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separate"/>
            </w:r>
            <w:r w:rsidR="002E3015">
              <w:rPr>
                <w:noProof/>
                <w:sz w:val="16"/>
                <w:szCs w:val="16"/>
              </w:rPr>
              <w:t>[19]</w:t>
            </w:r>
            <w:r w:rsidR="002E301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325DBA4E" w14:textId="5BD122A1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14</w:t>
            </w:r>
          </w:p>
        </w:tc>
        <w:tc>
          <w:tcPr>
            <w:tcW w:w="141" w:type="pct"/>
          </w:tcPr>
          <w:p w14:paraId="50C10B77" w14:textId="012A6F75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18E1B8DD" w14:textId="54027D5F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267DA797" w14:textId="2003E24D" w:rsidR="002E3015" w:rsidRPr="00747E01" w:rsidRDefault="002E3015" w:rsidP="002E3015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3D931343" w14:textId="36BAF247" w:rsidR="002E3015" w:rsidRPr="00EC3FA3" w:rsidRDefault="002E3015" w:rsidP="002E3015">
            <w:pPr>
              <w:rPr>
                <w:sz w:val="16"/>
                <w:szCs w:val="16"/>
              </w:rPr>
            </w:pPr>
            <w:r w:rsidRPr="00551BBC">
              <w:rPr>
                <w:sz w:val="16"/>
                <w:szCs w:val="16"/>
              </w:rPr>
              <w:t>c.244C&gt;T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p.R</w:t>
            </w:r>
            <w:proofErr w:type="gramEnd"/>
            <w:r>
              <w:rPr>
                <w:sz w:val="16"/>
                <w:szCs w:val="16"/>
              </w:rPr>
              <w:t>82C</w:t>
            </w:r>
          </w:p>
        </w:tc>
        <w:tc>
          <w:tcPr>
            <w:tcW w:w="406" w:type="pct"/>
          </w:tcPr>
          <w:p w14:paraId="4E56CF26" w14:textId="3CED6216" w:rsidR="002E3015" w:rsidRPr="00EC3FA3" w:rsidRDefault="002E3015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7355CE87" w14:textId="550ADB45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3DE0F632" w14:textId="1C8AD27D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7A51BE64" w14:textId="14B9D8E2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2D02078D" w14:textId="4DB6E90F" w:rsidR="002E3015" w:rsidRPr="002E3015" w:rsidRDefault="009734A5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41E88490" w14:textId="08F5ED6C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10326813" w14:textId="5DA1F69D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78CF599F" w14:textId="297ECF96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553FF3FC" w14:textId="77777777" w:rsidTr="004E37E6">
        <w:tc>
          <w:tcPr>
            <w:tcW w:w="354" w:type="pct"/>
          </w:tcPr>
          <w:p w14:paraId="6341C3A3" w14:textId="0A45607E" w:rsidR="002E3015" w:rsidRPr="00EC3FA3" w:rsidRDefault="00F103D7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P6</w:t>
            </w:r>
            <w:r w:rsidR="001342E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 </w:instrTex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EN.CITE.DATA </w:instrText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end"/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separate"/>
            </w:r>
            <w:r w:rsidR="002E3015">
              <w:rPr>
                <w:noProof/>
                <w:sz w:val="16"/>
                <w:szCs w:val="16"/>
              </w:rPr>
              <w:t>[19]</w:t>
            </w:r>
            <w:r w:rsidR="002E301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6CFB2ADD" w14:textId="11794B25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21</w:t>
            </w:r>
          </w:p>
        </w:tc>
        <w:tc>
          <w:tcPr>
            <w:tcW w:w="141" w:type="pct"/>
          </w:tcPr>
          <w:p w14:paraId="7AA85AA4" w14:textId="75447C0A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27AA373F" w14:textId="5F579546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4816347E" w14:textId="2D44ECE7" w:rsidR="002E3015" w:rsidRPr="00747E01" w:rsidRDefault="002E3015" w:rsidP="002E3015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16E89FFD" w14:textId="79D8CD17" w:rsidR="002E3015" w:rsidRPr="00EC3FA3" w:rsidRDefault="002E3015" w:rsidP="002E3015">
            <w:pPr>
              <w:rPr>
                <w:sz w:val="16"/>
                <w:szCs w:val="16"/>
              </w:rPr>
            </w:pPr>
            <w:r w:rsidRPr="00551BBC">
              <w:rPr>
                <w:sz w:val="16"/>
                <w:szCs w:val="16"/>
              </w:rPr>
              <w:t>c.244C&gt;T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p.R</w:t>
            </w:r>
            <w:proofErr w:type="gramEnd"/>
            <w:r>
              <w:rPr>
                <w:sz w:val="16"/>
                <w:szCs w:val="16"/>
              </w:rPr>
              <w:t>82C</w:t>
            </w:r>
          </w:p>
        </w:tc>
        <w:tc>
          <w:tcPr>
            <w:tcW w:w="406" w:type="pct"/>
          </w:tcPr>
          <w:p w14:paraId="754E7B0F" w14:textId="0D40E92A" w:rsidR="002E3015" w:rsidRPr="00EC3FA3" w:rsidRDefault="002E3015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5ED3D998" w14:textId="00EE6C36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04F92D6" w14:textId="55BA085E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07C0BD77" w14:textId="5CDFD331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083127AC" w14:textId="11B5EA53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60CB9E21" w14:textId="0AEB3EBC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E7E52D2" w14:textId="7DD257D5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4F3C3EBF" w14:textId="1D8923CF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Died</w:t>
            </w:r>
            <w:r>
              <w:rPr>
                <w:color w:val="000000"/>
                <w:sz w:val="16"/>
                <w:szCs w:val="16"/>
              </w:rPr>
              <w:t>/ 22</w:t>
            </w:r>
          </w:p>
        </w:tc>
      </w:tr>
      <w:tr w:rsidR="003234DA" w:rsidRPr="00EC3FA3" w14:paraId="112A84FD" w14:textId="77777777" w:rsidTr="004E37E6">
        <w:tc>
          <w:tcPr>
            <w:tcW w:w="354" w:type="pct"/>
          </w:tcPr>
          <w:p w14:paraId="117FF925" w14:textId="0DA14E74" w:rsidR="002E3015" w:rsidRPr="00EC3FA3" w:rsidRDefault="00F103D7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P6</w:t>
            </w:r>
            <w:r w:rsidR="001342E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 </w:instrText>
            </w:r>
            <w:r w:rsidR="002E3015">
              <w:rPr>
                <w:sz w:val="16"/>
                <w:szCs w:val="16"/>
              </w:rPr>
              <w:fldChar w:fldCharType="begin">
                <w:fldData xml:space="preserve">PEVuZE5vdGU+PENpdGU+PEF1dGhvcj5BbC1TdWxhaW1hbjwvQXV0aG9yPjxZZWFyPjIwMjA8L1ll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</w:fldData>
              </w:fldChar>
            </w:r>
            <w:r w:rsidR="002E3015">
              <w:rPr>
                <w:sz w:val="16"/>
                <w:szCs w:val="16"/>
              </w:rPr>
              <w:instrText xml:space="preserve"> ADDIN EN.CITE.DATA </w:instrText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end"/>
            </w:r>
            <w:r w:rsidR="002E3015">
              <w:rPr>
                <w:sz w:val="16"/>
                <w:szCs w:val="16"/>
              </w:rPr>
            </w:r>
            <w:r w:rsidR="002E3015">
              <w:rPr>
                <w:sz w:val="16"/>
                <w:szCs w:val="16"/>
              </w:rPr>
              <w:fldChar w:fldCharType="separate"/>
            </w:r>
            <w:r w:rsidR="002E3015">
              <w:rPr>
                <w:noProof/>
                <w:sz w:val="16"/>
                <w:szCs w:val="16"/>
              </w:rPr>
              <w:t>[19]</w:t>
            </w:r>
            <w:r w:rsidR="002E301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7585B7CF" w14:textId="39437F39" w:rsidR="002E3015" w:rsidRPr="00EC3FA3" w:rsidRDefault="000D3D8C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" w:type="pct"/>
          </w:tcPr>
          <w:p w14:paraId="25E98952" w14:textId="6C46E31A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0B45D1DA" w14:textId="768357D9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1090617A" w14:textId="0909840A" w:rsidR="002E3015" w:rsidRPr="00747E01" w:rsidRDefault="002E3015" w:rsidP="002E3015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0DF85187" w14:textId="0E3DA2D6" w:rsidR="002E3015" w:rsidRPr="00EC3FA3" w:rsidRDefault="002E3015" w:rsidP="002E3015">
            <w:pPr>
              <w:rPr>
                <w:sz w:val="16"/>
                <w:szCs w:val="16"/>
              </w:rPr>
            </w:pPr>
            <w:r w:rsidRPr="00551BBC">
              <w:rPr>
                <w:sz w:val="16"/>
                <w:szCs w:val="16"/>
              </w:rPr>
              <w:t>c.244C&gt;T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p.R</w:t>
            </w:r>
            <w:proofErr w:type="gramEnd"/>
            <w:r>
              <w:rPr>
                <w:sz w:val="16"/>
                <w:szCs w:val="16"/>
              </w:rPr>
              <w:t>82C</w:t>
            </w:r>
          </w:p>
        </w:tc>
        <w:tc>
          <w:tcPr>
            <w:tcW w:w="406" w:type="pct"/>
          </w:tcPr>
          <w:p w14:paraId="0A5C511B" w14:textId="6D9CB685" w:rsidR="002E3015" w:rsidRPr="00EC3FA3" w:rsidRDefault="002E3015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12A040F8" w14:textId="22BAB3AC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28E91A80" w14:textId="6F8BA2C0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11AA6104" w14:textId="5AEF94B6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05898FD" w14:textId="3428F8CA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71F20723" w14:textId="22DD1BBA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6D08B2C3" w14:textId="177D66D8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01BED629" w14:textId="40DF2FC1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10188E7B" w14:textId="77777777" w:rsidTr="004E37E6">
        <w:tc>
          <w:tcPr>
            <w:tcW w:w="354" w:type="pct"/>
          </w:tcPr>
          <w:p w14:paraId="273CAA31" w14:textId="66F98EC0" w:rsidR="002E3015" w:rsidRPr="00EC3FA3" w:rsidRDefault="00F103D7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P6</w:t>
            </w:r>
            <w:r w:rsidR="001342E3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="002E3015">
              <w:rPr>
                <w:sz w:val="16"/>
                <w:szCs w:val="16"/>
              </w:rPr>
              <w:fldChar w:fldCharType="begin"/>
            </w:r>
            <w:r w:rsidR="002E3015">
              <w:rPr>
                <w:sz w:val="16"/>
                <w:szCs w:val="16"/>
              </w:rPr>
              <w:instrText xml:space="preserve"> ADDIN EN.CITE &lt;EndNote&gt;&lt;Cite&gt;&lt;Author&gt;Ariffin&lt;/Author&gt;&lt;Year&gt;2014&lt;/Year&gt;&lt;RecNum&gt;876&lt;/RecNum&gt;&lt;DisplayText&gt;[20]&lt;/DisplayText&gt;&lt;record&gt;&lt;rec-number&gt;876&lt;/rec-number&gt;&lt;foreign-keys&gt;&lt;key app="EN" db-id="2e2w2svsndeeerexw9q55s0kvz2ef2w9za29" timestamp="1705929433"&gt;876&lt;/key&gt;&lt;/foreign-keys&gt;&lt;ref-type name="Journal Article"&gt;17&lt;/ref-type&gt;&lt;contributors&gt;&lt;authors&gt;&lt;author&gt;Ariffin, H.&lt;/author&gt;&lt;author&gt;Geikowski, A.&lt;/author&gt;&lt;author&gt;Chin, T. F.&lt;/author&gt;&lt;author&gt;Chau, D.&lt;/author&gt;&lt;author&gt;Arshad, A.&lt;/author&gt;&lt;author&gt;Abu Bakar, K.&lt;/author&gt;&lt;author&gt;Krishnan, S.&lt;/author&gt;&lt;/authors&gt;&lt;/contributors&gt;&lt;auth-address&gt;University of Malaya, Department of Paediatrics, Kuala Lumpur, Malaysia. hany@um.edu.my.&amp;#xD;University of Malaya, Department of Paediatrics, Kuala Lumpur, Malaysia.&amp;#xD;University of Malaya Cancer Research Institute, Kuala Lumpur, Malaysia.&lt;/auth-address&gt;&lt;titles&gt;&lt;title&gt;Griscelli syndrome&lt;/title&gt;&lt;secondary-title&gt;Med J Malaysia&lt;/secondary-title&gt;&lt;/titles&gt;&lt;periodical&gt;&lt;full-title&gt;Med J Malaysia&lt;/full-title&gt;&lt;/periodical&gt;&lt;pages&gt;193-4&lt;/pages&gt;&lt;volume&gt;69&lt;/volume&gt;&lt;number&gt;4&lt;/number&gt;&lt;dates&gt;&lt;year&gt;2014&lt;/year&gt;&lt;pub-dates&gt;&lt;date&gt;Aug&lt;/date&gt;&lt;/pub-dates&gt;&lt;/dates&gt;&lt;isbn&gt;0300-5283 (Print)&amp;#xD;0300-5283&lt;/isbn&gt;&lt;accession-num&gt;25500851&lt;/accession-num&gt;&lt;urls&gt;&lt;/urls&gt;&lt;remote-database-provider&gt;NLM&lt;/remote-database-provider&gt;&lt;language&gt;eng&lt;/language&gt;&lt;/record&gt;&lt;/Cite&gt;&lt;/EndNote&gt;</w:instrText>
            </w:r>
            <w:r w:rsidR="002E3015">
              <w:rPr>
                <w:sz w:val="16"/>
                <w:szCs w:val="16"/>
              </w:rPr>
              <w:fldChar w:fldCharType="separate"/>
            </w:r>
            <w:r w:rsidR="002E3015">
              <w:rPr>
                <w:noProof/>
                <w:sz w:val="16"/>
                <w:szCs w:val="16"/>
              </w:rPr>
              <w:t>[20]</w:t>
            </w:r>
            <w:r w:rsidR="002E301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5D59E0D5" w14:textId="0726F7A1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1.5m</w:t>
            </w:r>
          </w:p>
        </w:tc>
        <w:tc>
          <w:tcPr>
            <w:tcW w:w="141" w:type="pct"/>
          </w:tcPr>
          <w:p w14:paraId="5C132CB6" w14:textId="7CF69EB2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66A71A15" w14:textId="1C33103F" w:rsidR="002E3015" w:rsidRPr="00EC3FA3" w:rsidRDefault="002E3015" w:rsidP="002E301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Indian</w:t>
            </w:r>
          </w:p>
        </w:tc>
        <w:tc>
          <w:tcPr>
            <w:tcW w:w="203" w:type="pct"/>
          </w:tcPr>
          <w:p w14:paraId="33A07AE9" w14:textId="262E098B" w:rsidR="002E3015" w:rsidRPr="00747E01" w:rsidRDefault="002E3015" w:rsidP="002E3015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2E9809F9" w14:textId="45CBC3EC" w:rsidR="002E3015" w:rsidRPr="00EC3FA3" w:rsidRDefault="002E3015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EC3FA3">
              <w:rPr>
                <w:sz w:val="16"/>
                <w:szCs w:val="16"/>
              </w:rPr>
              <w:t>550C&gt;T</w:t>
            </w:r>
            <w:r>
              <w:rPr>
                <w:sz w:val="16"/>
                <w:szCs w:val="16"/>
              </w:rPr>
              <w:t>,</w:t>
            </w:r>
            <w:r w:rsidRPr="00EC3FA3">
              <w:rPr>
                <w:sz w:val="16"/>
                <w:szCs w:val="16"/>
              </w:rPr>
              <w:t xml:space="preserve"> p.R184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406" w:type="pct"/>
          </w:tcPr>
          <w:p w14:paraId="19C35A52" w14:textId="6EDA2225" w:rsidR="002E3015" w:rsidRPr="00EC3FA3" w:rsidRDefault="002E3015" w:rsidP="002E30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766CAC7D" w14:textId="7423874E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2223A29" w14:textId="120AA570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361E0F63" w14:textId="3D7974F5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A41104C" w14:textId="7788A87A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6D1B0A73" w14:textId="50B4497B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416CCB9F" w14:textId="2F73C296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05CC77B2" w14:textId="06FCB23D" w:rsidR="002E3015" w:rsidRPr="002E3015" w:rsidRDefault="002E3015" w:rsidP="002E3015">
            <w:pPr>
              <w:rPr>
                <w:sz w:val="16"/>
                <w:szCs w:val="16"/>
              </w:rPr>
            </w:pPr>
            <w:r w:rsidRPr="002E3015"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34DA" w:rsidRPr="00EC3FA3" w14:paraId="336DFE32" w14:textId="77777777" w:rsidTr="004E37E6">
        <w:tc>
          <w:tcPr>
            <w:tcW w:w="354" w:type="pct"/>
          </w:tcPr>
          <w:p w14:paraId="191EBB9C" w14:textId="357F69EB" w:rsidR="00A25F59" w:rsidRPr="00EC3FA3" w:rsidRDefault="00F103D7" w:rsidP="00A2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P6</w:t>
            </w:r>
            <w:r w:rsidR="001342E3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="00A25F59">
              <w:rPr>
                <w:sz w:val="16"/>
                <w:szCs w:val="16"/>
              </w:rPr>
              <w:fldChar w:fldCharType="begin"/>
            </w:r>
            <w:r w:rsidR="00A25F59">
              <w:rPr>
                <w:sz w:val="16"/>
                <w:szCs w:val="16"/>
              </w:rPr>
              <w:instrText xml:space="preserve"> ADDIN EN.CITE &lt;EndNote&gt;&lt;Cite&gt;&lt;Author&gt;Durmaz&lt;/Author&gt;&lt;Year&gt;2012&lt;/Year&gt;&lt;RecNum&gt;877&lt;/RecNum&gt;&lt;DisplayText&gt;[21]&lt;/DisplayText&gt;&lt;record&gt;&lt;rec-number&gt;877&lt;/rec-number&gt;&lt;foreign-keys&gt;&lt;key app="EN" db-id="2e2w2svsndeeerexw9q55s0kvz2ef2w9za29" timestamp="1705929607"&gt;877&lt;/key&gt;&lt;/foreign-keys&gt;&lt;ref-type name="Journal Article"&gt;17&lt;/ref-type&gt;&lt;contributors&gt;&lt;authors&gt;&lt;author&gt;Durmaz, A.&lt;/author&gt;&lt;author&gt;Ozkinay, F.&lt;/author&gt;&lt;author&gt;Onay, H.&lt;/author&gt;&lt;author&gt;Tombuloglu, M.&lt;/author&gt;&lt;author&gt;Atay, A.&lt;/author&gt;&lt;author&gt;Gursel, O.&lt;/author&gt;&lt;author&gt;Peker, E.&lt;/author&gt;&lt;author&gt;Atmaca, M.&lt;/author&gt;&lt;author&gt;Genel, F.&lt;/author&gt;&lt;author&gt;Bozabali, S.&lt;/author&gt;&lt;author&gt;Akin, H.&lt;/author&gt;&lt;author&gt;Ozkinay, C.&lt;/author&gt;&lt;/authors&gt;&lt;/contributors&gt;&lt;auth-address&gt;Department of Medical Genetics, Ege University Medical Faculty, Izmir, Turkey. asude.alpman@ege.edu.tr&lt;/auth-address&gt;&lt;titles&gt;&lt;title&gt;Molecular analysis and clinical findings of Griscelli syndrome patients&lt;/title&gt;&lt;secondary-title&gt;J Pediatr Hematol Oncol&lt;/secondary-title&gt;&lt;/titles&gt;&lt;periodical&gt;&lt;full-title&gt;J Pediatr Hematol Oncol&lt;/full-title&gt;&lt;/periodical&gt;&lt;pages&gt;541-4&lt;/pages&gt;&lt;volume&gt;34&lt;/volume&gt;&lt;number&gt;7&lt;/number&gt;&lt;keywords&gt;&lt;keyword&gt;Child&lt;/keyword&gt;&lt;keyword&gt;Child, Preschool&lt;/keyword&gt;&lt;keyword&gt;Female&lt;/keyword&gt;&lt;keyword&gt;Humans&lt;/keyword&gt;&lt;keyword&gt;Immunologic Deficiency Syndromes/*genetics&lt;/keyword&gt;&lt;keyword&gt;Infant&lt;/keyword&gt;&lt;keyword&gt;Infant, Newborn&lt;/keyword&gt;&lt;keyword&gt;Lymphohistiocytosis, Hemophagocytic&lt;/keyword&gt;&lt;keyword&gt;Male&lt;/keyword&gt;&lt;keyword&gt;*Mutation&lt;/keyword&gt;&lt;keyword&gt;Piebaldism/*genetics&lt;/keyword&gt;&lt;keyword&gt;Primary Immunodeficiency Diseases&lt;/keyword&gt;&lt;keyword&gt;rab GTP-Binding Proteins/*genetics&lt;/keyword&gt;&lt;keyword&gt;rab27 GTP-Binding Proteins&lt;/keyword&gt;&lt;/keywords&gt;&lt;dates&gt;&lt;year&gt;2012&lt;/year&gt;&lt;pub-dates&gt;&lt;date&gt;Oct&lt;/date&gt;&lt;/pub-dates&gt;&lt;/dates&gt;&lt;isbn&gt;1077-4114&lt;/isbn&gt;&lt;accession-num&gt;22983416&lt;/accession-num&gt;&lt;urls&gt;&lt;/urls&gt;&lt;electronic-resource-num&gt;10.1097/MPH.0b013e31826781ad&lt;/electronic-resource-num&gt;&lt;remote-database-provider&gt;NLM&lt;/remote-database-provider&gt;&lt;language&gt;eng&lt;/language&gt;&lt;/record&gt;&lt;/Cite&gt;&lt;/EndNote&gt;</w:instrText>
            </w:r>
            <w:r w:rsidR="00A25F59">
              <w:rPr>
                <w:sz w:val="16"/>
                <w:szCs w:val="16"/>
              </w:rPr>
              <w:fldChar w:fldCharType="separate"/>
            </w:r>
            <w:r w:rsidR="00A25F59">
              <w:rPr>
                <w:noProof/>
                <w:sz w:val="16"/>
                <w:szCs w:val="16"/>
              </w:rPr>
              <w:t>[21]</w:t>
            </w:r>
            <w:r w:rsidR="00A25F59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4B10089E" w14:textId="4B7512FD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5.5m</w:t>
            </w:r>
          </w:p>
        </w:tc>
        <w:tc>
          <w:tcPr>
            <w:tcW w:w="141" w:type="pct"/>
          </w:tcPr>
          <w:p w14:paraId="41277109" w14:textId="656655C4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212845BB" w14:textId="21F52296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2107DA26" w14:textId="218FB776" w:rsidR="00A25F59" w:rsidRPr="00747E01" w:rsidRDefault="00A25F59" w:rsidP="00A25F59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454894A8" w14:textId="08C83C50" w:rsidR="00A25F59" w:rsidRPr="00EC3FA3" w:rsidRDefault="00A25F59" w:rsidP="00A25F5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p.L</w:t>
            </w:r>
            <w:proofErr w:type="gramEnd"/>
            <w:r>
              <w:rPr>
                <w:sz w:val="16"/>
                <w:szCs w:val="16"/>
              </w:rPr>
              <w:t>26P</w:t>
            </w:r>
          </w:p>
        </w:tc>
        <w:tc>
          <w:tcPr>
            <w:tcW w:w="406" w:type="pct"/>
          </w:tcPr>
          <w:p w14:paraId="0C7BDB5C" w14:textId="192D6D46" w:rsidR="00A25F59" w:rsidRPr="00EC3FA3" w:rsidRDefault="00A25F59" w:rsidP="00A2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069B023C" w14:textId="2A3F3851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3B178EA" w14:textId="5660532A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A785690" w14:textId="486366FF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59DBCF0" w14:textId="28731E54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0F6608E0" w14:textId="4C87DB64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HLH-200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3" w:type="pct"/>
          </w:tcPr>
          <w:p w14:paraId="586F2A01" w14:textId="5830B8E1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3BAB3DC8" w14:textId="60318393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1D055B6C" w14:textId="77777777" w:rsidTr="004E37E6">
        <w:tc>
          <w:tcPr>
            <w:tcW w:w="354" w:type="pct"/>
          </w:tcPr>
          <w:p w14:paraId="1DBD8428" w14:textId="02E2525C" w:rsidR="00A25F59" w:rsidRPr="00EC3FA3" w:rsidRDefault="00F103D7" w:rsidP="00A2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P6</w:t>
            </w:r>
            <w:r w:rsidR="001342E3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="00A25F59">
              <w:rPr>
                <w:sz w:val="16"/>
                <w:szCs w:val="16"/>
              </w:rPr>
              <w:fldChar w:fldCharType="begin"/>
            </w:r>
            <w:r w:rsidR="00A25F59">
              <w:rPr>
                <w:sz w:val="16"/>
                <w:szCs w:val="16"/>
              </w:rPr>
              <w:instrText xml:space="preserve"> ADDIN EN.CITE &lt;EndNote&gt;&lt;Cite&gt;&lt;Author&gt;Durmaz&lt;/Author&gt;&lt;Year&gt;2012&lt;/Year&gt;&lt;RecNum&gt;877&lt;/RecNum&gt;&lt;DisplayText&gt;[21]&lt;/DisplayText&gt;&lt;record&gt;&lt;rec-number&gt;877&lt;/rec-number&gt;&lt;foreign-keys&gt;&lt;key app="EN" db-id="2e2w2svsndeeerexw9q55s0kvz2ef2w9za29" timestamp="1705929607"&gt;877&lt;/key&gt;&lt;/foreign-keys&gt;&lt;ref-type name="Journal Article"&gt;17&lt;/ref-type&gt;&lt;contributors&gt;&lt;authors&gt;&lt;author&gt;Durmaz, A.&lt;/author&gt;&lt;author&gt;Ozkinay, F.&lt;/author&gt;&lt;author&gt;Onay, H.&lt;/author&gt;&lt;author&gt;Tombuloglu, M.&lt;/author&gt;&lt;author&gt;Atay, A.&lt;/author&gt;&lt;author&gt;Gursel, O.&lt;/author&gt;&lt;author&gt;Peker, E.&lt;/author&gt;&lt;author&gt;Atmaca, M.&lt;/author&gt;&lt;author&gt;Genel, F.&lt;/author&gt;&lt;author&gt;Bozabali, S.&lt;/author&gt;&lt;author&gt;Akin, H.&lt;/author&gt;&lt;author&gt;Ozkinay, C.&lt;/author&gt;&lt;/authors&gt;&lt;/contributors&gt;&lt;auth-address&gt;Department of Medical Genetics, Ege University Medical Faculty, Izmir, Turkey. asude.alpman@ege.edu.tr&lt;/auth-address&gt;&lt;titles&gt;&lt;title&gt;Molecular analysis and clinical findings of Griscelli syndrome patients&lt;/title&gt;&lt;secondary-title&gt;J Pediatr Hematol Oncol&lt;/secondary-title&gt;&lt;/titles&gt;&lt;periodical&gt;&lt;full-title&gt;J Pediatr Hematol Oncol&lt;/full-title&gt;&lt;/periodical&gt;&lt;pages&gt;541-4&lt;/pages&gt;&lt;volume&gt;34&lt;/volume&gt;&lt;number&gt;7&lt;/number&gt;&lt;keywords&gt;&lt;keyword&gt;Child&lt;/keyword&gt;&lt;keyword&gt;Child, Preschool&lt;/keyword&gt;&lt;keyword&gt;Female&lt;/keyword&gt;&lt;keyword&gt;Humans&lt;/keyword&gt;&lt;keyword&gt;Immunologic Deficiency Syndromes/*genetics&lt;/keyword&gt;&lt;keyword&gt;Infant&lt;/keyword&gt;&lt;keyword&gt;Infant, Newborn&lt;/keyword&gt;&lt;keyword&gt;Lymphohistiocytosis, Hemophagocytic&lt;/keyword&gt;&lt;keyword&gt;Male&lt;/keyword&gt;&lt;keyword&gt;*Mutation&lt;/keyword&gt;&lt;keyword&gt;Piebaldism/*genetics&lt;/keyword&gt;&lt;keyword&gt;Primary Immunodeficiency Diseases&lt;/keyword&gt;&lt;keyword&gt;rab GTP-Binding Proteins/*genetics&lt;/keyword&gt;&lt;keyword&gt;rab27 GTP-Binding Proteins&lt;/keyword&gt;&lt;/keywords&gt;&lt;dates&gt;&lt;year&gt;2012&lt;/year&gt;&lt;pub-dates&gt;&lt;date&gt;Oct&lt;/date&gt;&lt;/pub-dates&gt;&lt;/dates&gt;&lt;isbn&gt;1077-4114&lt;/isbn&gt;&lt;accession-num&gt;22983416&lt;/accession-num&gt;&lt;urls&gt;&lt;/urls&gt;&lt;electronic-resource-num&gt;10.1097/MPH.0b013e31826781ad&lt;/electronic-resource-num&gt;&lt;remote-database-provider&gt;NLM&lt;/remote-database-provider&gt;&lt;language&gt;eng&lt;/language&gt;&lt;/record&gt;&lt;/Cite&gt;&lt;/EndNote&gt;</w:instrText>
            </w:r>
            <w:r w:rsidR="00A25F59">
              <w:rPr>
                <w:sz w:val="16"/>
                <w:szCs w:val="16"/>
              </w:rPr>
              <w:fldChar w:fldCharType="separate"/>
            </w:r>
            <w:r w:rsidR="00A25F59">
              <w:rPr>
                <w:noProof/>
                <w:sz w:val="16"/>
                <w:szCs w:val="16"/>
              </w:rPr>
              <w:t>[21]</w:t>
            </w:r>
            <w:r w:rsidR="00A25F59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0A83AAA8" w14:textId="6F5C0CEE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0.75m</w:t>
            </w:r>
          </w:p>
        </w:tc>
        <w:tc>
          <w:tcPr>
            <w:tcW w:w="141" w:type="pct"/>
          </w:tcPr>
          <w:p w14:paraId="7836A461" w14:textId="3968E6BF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634D03AA" w14:textId="0868F09A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1C92764A" w14:textId="79A07116" w:rsidR="00A25F59" w:rsidRPr="00747E01" w:rsidRDefault="00A25F59" w:rsidP="00A25F59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39D0AD14" w14:textId="4002A065" w:rsidR="00A25F59" w:rsidRPr="00EC3FA3" w:rsidRDefault="00A25F59" w:rsidP="00A25F5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p.L</w:t>
            </w:r>
            <w:proofErr w:type="gramEnd"/>
            <w:r>
              <w:rPr>
                <w:sz w:val="16"/>
                <w:szCs w:val="16"/>
              </w:rPr>
              <w:t>130P</w:t>
            </w:r>
          </w:p>
        </w:tc>
        <w:tc>
          <w:tcPr>
            <w:tcW w:w="406" w:type="pct"/>
          </w:tcPr>
          <w:p w14:paraId="158CBAF3" w14:textId="7F378DE1" w:rsidR="00A25F59" w:rsidRPr="00EC3FA3" w:rsidRDefault="00A25F59" w:rsidP="00A2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52ECB838" w14:textId="6691978F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E64222B" w14:textId="7A703E22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427FC60E" w14:textId="3F0CA1DA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ADDD948" w14:textId="62A9F9A4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6BE582F5" w14:textId="2DDAF36D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5EDDEF1B" w14:textId="43B97730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032AD3A0" w14:textId="3D1E3711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11E9B359" w14:textId="77777777" w:rsidTr="004E37E6">
        <w:tc>
          <w:tcPr>
            <w:tcW w:w="354" w:type="pct"/>
          </w:tcPr>
          <w:p w14:paraId="7190FDD9" w14:textId="69140701" w:rsidR="00A25F59" w:rsidRPr="00EC3FA3" w:rsidRDefault="00F103D7" w:rsidP="00A2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P6</w:t>
            </w:r>
            <w:r w:rsidR="001342E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 w:rsidR="00A25F59">
              <w:rPr>
                <w:sz w:val="16"/>
                <w:szCs w:val="16"/>
              </w:rPr>
              <w:fldChar w:fldCharType="begin"/>
            </w:r>
            <w:r w:rsidR="00A25F59">
              <w:rPr>
                <w:sz w:val="16"/>
                <w:szCs w:val="16"/>
              </w:rPr>
              <w:instrText xml:space="preserve"> ADDIN EN.CITE &lt;EndNote&gt;&lt;Cite&gt;&lt;Author&gt;Durmaz&lt;/Author&gt;&lt;Year&gt;2012&lt;/Year&gt;&lt;RecNum&gt;877&lt;/RecNum&gt;&lt;DisplayText&gt;[21]&lt;/DisplayText&gt;&lt;record&gt;&lt;rec-number&gt;877&lt;/rec-number&gt;&lt;foreign-keys&gt;&lt;key app="EN" db-id="2e2w2svsndeeerexw9q55s0kvz2ef2w9za29" timestamp="1705929607"&gt;877&lt;/key&gt;&lt;/foreign-keys&gt;&lt;ref-type name="Journal Article"&gt;17&lt;/ref-type&gt;&lt;contributors&gt;&lt;authors&gt;&lt;author&gt;Durmaz, A.&lt;/author&gt;&lt;author&gt;Ozkinay, F.&lt;/author&gt;&lt;author&gt;Onay, H.&lt;/author&gt;&lt;author&gt;Tombuloglu, M.&lt;/author&gt;&lt;author&gt;Atay, A.&lt;/author&gt;&lt;author&gt;Gursel, O.&lt;/author&gt;&lt;author&gt;Peker, E.&lt;/author&gt;&lt;author&gt;Atmaca, M.&lt;/author&gt;&lt;author&gt;Genel, F.&lt;/author&gt;&lt;author&gt;Bozabali, S.&lt;/author&gt;&lt;author&gt;Akin, H.&lt;/author&gt;&lt;author&gt;Ozkinay, C.&lt;/author&gt;&lt;/authors&gt;&lt;/contributors&gt;&lt;auth-address&gt;Department of Medical Genetics, Ege University Medical Faculty, Izmir, Turkey. asude.alpman@ege.edu.tr&lt;/auth-address&gt;&lt;titles&gt;&lt;title&gt;Molecular analysis and clinical findings of Griscelli syndrome patients&lt;/title&gt;&lt;secondary-title&gt;J Pediatr Hematol Oncol&lt;/secondary-title&gt;&lt;/titles&gt;&lt;periodical&gt;&lt;full-title&gt;J Pediatr Hematol Oncol&lt;/full-title&gt;&lt;/periodical&gt;&lt;pages&gt;541-4&lt;/pages&gt;&lt;volume&gt;34&lt;/volume&gt;&lt;number&gt;7&lt;/number&gt;&lt;keywords&gt;&lt;keyword&gt;Child&lt;/keyword&gt;&lt;keyword&gt;Child, Preschool&lt;/keyword&gt;&lt;keyword&gt;Female&lt;/keyword&gt;&lt;keyword&gt;Humans&lt;/keyword&gt;&lt;keyword&gt;Immunologic Deficiency Syndromes/*genetics&lt;/keyword&gt;&lt;keyword&gt;Infant&lt;/keyword&gt;&lt;keyword&gt;Infant, Newborn&lt;/keyword&gt;&lt;keyword&gt;Lymphohistiocytosis, Hemophagocytic&lt;/keyword&gt;&lt;keyword&gt;Male&lt;/keyword&gt;&lt;keyword&gt;*Mutation&lt;/keyword&gt;&lt;keyword&gt;Piebaldism/*genetics&lt;/keyword&gt;&lt;keyword&gt;Primary Immunodeficiency Diseases&lt;/keyword&gt;&lt;keyword&gt;rab GTP-Binding Proteins/*genetics&lt;/keyword&gt;&lt;keyword&gt;rab27 GTP-Binding Proteins&lt;/keyword&gt;&lt;/keywords&gt;&lt;dates&gt;&lt;year&gt;2012&lt;/year&gt;&lt;pub-dates&gt;&lt;date&gt;Oct&lt;/date&gt;&lt;/pub-dates&gt;&lt;/dates&gt;&lt;isbn&gt;1077-4114&lt;/isbn&gt;&lt;accession-num&gt;22983416&lt;/accession-num&gt;&lt;urls&gt;&lt;/urls&gt;&lt;electronic-resource-num&gt;10.1097/MPH.0b013e31826781ad&lt;/electronic-resource-num&gt;&lt;remote-database-provider&gt;NLM&lt;/remote-database-provider&gt;&lt;language&gt;eng&lt;/language&gt;&lt;/record&gt;&lt;/Cite&gt;&lt;/EndNote&gt;</w:instrText>
            </w:r>
            <w:r w:rsidR="00A25F59">
              <w:rPr>
                <w:sz w:val="16"/>
                <w:szCs w:val="16"/>
              </w:rPr>
              <w:fldChar w:fldCharType="separate"/>
            </w:r>
            <w:r w:rsidR="00A25F59">
              <w:rPr>
                <w:noProof/>
                <w:sz w:val="16"/>
                <w:szCs w:val="16"/>
              </w:rPr>
              <w:t>[21]</w:t>
            </w:r>
            <w:r w:rsidR="00A25F59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626766D7" w14:textId="56A7127F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7</w:t>
            </w:r>
          </w:p>
        </w:tc>
        <w:tc>
          <w:tcPr>
            <w:tcW w:w="141" w:type="pct"/>
          </w:tcPr>
          <w:p w14:paraId="33E12D6F" w14:textId="627D799C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6098C14E" w14:textId="02AF4FF5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5F3CC033" w14:textId="1DBEB8B4" w:rsidR="00A25F59" w:rsidRPr="00747E01" w:rsidRDefault="00A25F59" w:rsidP="00A25F59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38A64FD3" w14:textId="6537ABCC" w:rsidR="00A25F59" w:rsidRPr="00EC3FA3" w:rsidRDefault="00A25F59" w:rsidP="00A2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c.148delA, </w:t>
            </w:r>
            <w:proofErr w:type="gramStart"/>
            <w:r>
              <w:rPr>
                <w:sz w:val="16"/>
                <w:szCs w:val="16"/>
              </w:rPr>
              <w:t>p</w:t>
            </w:r>
            <w:r w:rsidRPr="006D193F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R</w:t>
            </w:r>
            <w:proofErr w:type="gramEnd"/>
            <w:r w:rsidRPr="006D193F">
              <w:rPr>
                <w:sz w:val="16"/>
                <w:szCs w:val="16"/>
              </w:rPr>
              <w:t>50f</w:t>
            </w:r>
            <w:r>
              <w:rPr>
                <w:sz w:val="16"/>
                <w:szCs w:val="16"/>
              </w:rPr>
              <w:t>sX34</w:t>
            </w:r>
          </w:p>
        </w:tc>
        <w:tc>
          <w:tcPr>
            <w:tcW w:w="406" w:type="pct"/>
          </w:tcPr>
          <w:p w14:paraId="5F512FB0" w14:textId="4BC7C819" w:rsidR="00A25F59" w:rsidRPr="00EC3FA3" w:rsidRDefault="00A25F59" w:rsidP="00A2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489F4B34" w14:textId="4B335DB8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214E2AF" w14:textId="0C9F2DD2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1649106B" w14:textId="51AD79D3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0C079F3B" w14:textId="072777C3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1B74636B" w14:textId="04BECF7C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HLH-2004</w:t>
            </w:r>
          </w:p>
        </w:tc>
        <w:tc>
          <w:tcPr>
            <w:tcW w:w="203" w:type="pct"/>
          </w:tcPr>
          <w:p w14:paraId="5B16B033" w14:textId="3A5035D3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10727470" w14:textId="322DBAD7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6C73A03D" w14:textId="77777777" w:rsidTr="004E37E6">
        <w:tc>
          <w:tcPr>
            <w:tcW w:w="354" w:type="pct"/>
          </w:tcPr>
          <w:p w14:paraId="4D921BD2" w14:textId="63AE8DA6" w:rsidR="00A25F59" w:rsidRPr="00EC3FA3" w:rsidRDefault="00F103D7" w:rsidP="00A2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P6</w:t>
            </w:r>
            <w:r w:rsidR="001342E3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="00A25F59">
              <w:rPr>
                <w:sz w:val="16"/>
                <w:szCs w:val="16"/>
              </w:rPr>
              <w:fldChar w:fldCharType="begin"/>
            </w:r>
            <w:r w:rsidR="00A25F59">
              <w:rPr>
                <w:sz w:val="16"/>
                <w:szCs w:val="16"/>
              </w:rPr>
              <w:instrText xml:space="preserve"> ADDIN EN.CITE &lt;EndNote&gt;&lt;Cite&gt;&lt;Author&gt;Durmaz&lt;/Author&gt;&lt;Year&gt;2012&lt;/Year&gt;&lt;RecNum&gt;877&lt;/RecNum&gt;&lt;DisplayText&gt;[21]&lt;/DisplayText&gt;&lt;record&gt;&lt;rec-number&gt;877&lt;/rec-number&gt;&lt;foreign-keys&gt;&lt;key app="EN" db-id="2e2w2svsndeeerexw9q55s0kvz2ef2w9za29" timestamp="1705929607"&gt;877&lt;/key&gt;&lt;/foreign-keys&gt;&lt;ref-type name="Journal Article"&gt;17&lt;/ref-type&gt;&lt;contributors&gt;&lt;authors&gt;&lt;author&gt;Durmaz, A.&lt;/author&gt;&lt;author&gt;Ozkinay, F.&lt;/author&gt;&lt;author&gt;Onay, H.&lt;/author&gt;&lt;author&gt;Tombuloglu, M.&lt;/author&gt;&lt;author&gt;Atay, A.&lt;/author&gt;&lt;author&gt;Gursel, O.&lt;/author&gt;&lt;author&gt;Peker, E.&lt;/author&gt;&lt;author&gt;Atmaca, M.&lt;/author&gt;&lt;author&gt;Genel, F.&lt;/author&gt;&lt;author&gt;Bozabali, S.&lt;/author&gt;&lt;author&gt;Akin, H.&lt;/author&gt;&lt;author&gt;Ozkinay, C.&lt;/author&gt;&lt;/authors&gt;&lt;/contributors&gt;&lt;auth-address&gt;Department of Medical Genetics, Ege University Medical Faculty, Izmir, Turkey. asude.alpman@ege.edu.tr&lt;/auth-address&gt;&lt;titles&gt;&lt;title&gt;Molecular analysis and clinical findings of Griscelli syndrome patients&lt;/title&gt;&lt;secondary-title&gt;J Pediatr Hematol Oncol&lt;/secondary-title&gt;&lt;/titles&gt;&lt;periodical&gt;&lt;full-title&gt;J Pediatr Hematol Oncol&lt;/full-title&gt;&lt;/periodical&gt;&lt;pages&gt;541-4&lt;/pages&gt;&lt;volume&gt;34&lt;/volume&gt;&lt;number&gt;7&lt;/number&gt;&lt;keywords&gt;&lt;keyword&gt;Child&lt;/keyword&gt;&lt;keyword&gt;Child, Preschool&lt;/keyword&gt;&lt;keyword&gt;Female&lt;/keyword&gt;&lt;keyword&gt;Humans&lt;/keyword&gt;&lt;keyword&gt;Immunologic Deficiency Syndromes/*genetics&lt;/keyword&gt;&lt;keyword&gt;Infant&lt;/keyword&gt;&lt;keyword&gt;Infant, Newborn&lt;/keyword&gt;&lt;keyword&gt;Lymphohistiocytosis, Hemophagocytic&lt;/keyword&gt;&lt;keyword&gt;Male&lt;/keyword&gt;&lt;keyword&gt;*Mutation&lt;/keyword&gt;&lt;keyword&gt;Piebaldism/*genetics&lt;/keyword&gt;&lt;keyword&gt;Primary Immunodeficiency Diseases&lt;/keyword&gt;&lt;keyword&gt;rab GTP-Binding Proteins/*genetics&lt;/keyword&gt;&lt;keyword&gt;rab27 GTP-Binding Proteins&lt;/keyword&gt;&lt;/keywords&gt;&lt;dates&gt;&lt;year&gt;2012&lt;/year&gt;&lt;pub-dates&gt;&lt;date&gt;Oct&lt;/date&gt;&lt;/pub-dates&gt;&lt;/dates&gt;&lt;isbn&gt;1077-4114&lt;/isbn&gt;&lt;accession-num&gt;22983416&lt;/accession-num&gt;&lt;urls&gt;&lt;/urls&gt;&lt;electronic-resource-num&gt;10.1097/MPH.0b013e31826781ad&lt;/electronic-resource-num&gt;&lt;remote-database-provider&gt;NLM&lt;/remote-database-provider&gt;&lt;language&gt;eng&lt;/language&gt;&lt;/record&gt;&lt;/Cite&gt;&lt;/EndNote&gt;</w:instrText>
            </w:r>
            <w:r w:rsidR="00A25F59">
              <w:rPr>
                <w:sz w:val="16"/>
                <w:szCs w:val="16"/>
              </w:rPr>
              <w:fldChar w:fldCharType="separate"/>
            </w:r>
            <w:r w:rsidR="00A25F59">
              <w:rPr>
                <w:noProof/>
                <w:sz w:val="16"/>
                <w:szCs w:val="16"/>
              </w:rPr>
              <w:t>[21]</w:t>
            </w:r>
            <w:r w:rsidR="00A25F59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794233DB" w14:textId="21C43FF6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5</w:t>
            </w:r>
          </w:p>
        </w:tc>
        <w:tc>
          <w:tcPr>
            <w:tcW w:w="141" w:type="pct"/>
          </w:tcPr>
          <w:p w14:paraId="7BCC6053" w14:textId="00D68CB9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6A985573" w14:textId="41E14C34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112FC02" w14:textId="4D8DA09F" w:rsidR="00A25F59" w:rsidRPr="00747E01" w:rsidRDefault="00A25F59" w:rsidP="00A25F59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005AD3C3" w14:textId="7C0198CD" w:rsidR="00A25F59" w:rsidRPr="00EC3FA3" w:rsidRDefault="00A25F59" w:rsidP="00A2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c.148delA, </w:t>
            </w:r>
            <w:proofErr w:type="gramStart"/>
            <w:r>
              <w:rPr>
                <w:sz w:val="16"/>
                <w:szCs w:val="16"/>
              </w:rPr>
              <w:t>p</w:t>
            </w:r>
            <w:r w:rsidRPr="006D193F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R</w:t>
            </w:r>
            <w:proofErr w:type="gramEnd"/>
            <w:r w:rsidRPr="006D193F">
              <w:rPr>
                <w:sz w:val="16"/>
                <w:szCs w:val="16"/>
              </w:rPr>
              <w:t>50f</w:t>
            </w:r>
            <w:r>
              <w:rPr>
                <w:sz w:val="16"/>
                <w:szCs w:val="16"/>
              </w:rPr>
              <w:t>sX34</w:t>
            </w:r>
          </w:p>
        </w:tc>
        <w:tc>
          <w:tcPr>
            <w:tcW w:w="406" w:type="pct"/>
          </w:tcPr>
          <w:p w14:paraId="377A9D35" w14:textId="3FEB6A49" w:rsidR="00A25F59" w:rsidRPr="00EC3FA3" w:rsidRDefault="00A25F59" w:rsidP="00A2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75EDCB06" w14:textId="1F65A61F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E92AC6D" w14:textId="19A2A8D7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BEDA632" w14:textId="1033EEB7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70D826A" w14:textId="33599535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2C50E377" w14:textId="210E752B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HLH-2004</w:t>
            </w:r>
          </w:p>
        </w:tc>
        <w:tc>
          <w:tcPr>
            <w:tcW w:w="203" w:type="pct"/>
          </w:tcPr>
          <w:p w14:paraId="36332698" w14:textId="26EC0855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635C714E" w14:textId="48086F5C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4646051A" w14:textId="77777777" w:rsidTr="004E37E6">
        <w:tc>
          <w:tcPr>
            <w:tcW w:w="354" w:type="pct"/>
          </w:tcPr>
          <w:p w14:paraId="2AD73B5F" w14:textId="5D56CC15" w:rsidR="00A25F59" w:rsidRPr="00EC3FA3" w:rsidRDefault="00F103D7" w:rsidP="00A2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</w:t>
            </w:r>
            <w:r w:rsidR="001342E3">
              <w:rPr>
                <w:sz w:val="16"/>
                <w:szCs w:val="16"/>
              </w:rPr>
              <w:t>70</w:t>
            </w:r>
            <w:r>
              <w:rPr>
                <w:sz w:val="16"/>
                <w:szCs w:val="16"/>
              </w:rPr>
              <w:t xml:space="preserve"> </w:t>
            </w:r>
            <w:r w:rsidR="00A25F59">
              <w:rPr>
                <w:sz w:val="16"/>
                <w:szCs w:val="16"/>
              </w:rPr>
              <w:fldChar w:fldCharType="begin"/>
            </w:r>
            <w:r w:rsidR="00A25F59">
              <w:rPr>
                <w:sz w:val="16"/>
                <w:szCs w:val="16"/>
              </w:rPr>
              <w:instrText xml:space="preserve"> ADDIN EN.CITE &lt;EndNote&gt;&lt;Cite&gt;&lt;Author&gt;Durmaz&lt;/Author&gt;&lt;Year&gt;2012&lt;/Year&gt;&lt;RecNum&gt;877&lt;/RecNum&gt;&lt;DisplayText&gt;[21]&lt;/DisplayText&gt;&lt;record&gt;&lt;rec-number&gt;877&lt;/rec-number&gt;&lt;foreign-keys&gt;&lt;key app="EN" db-id="2e2w2svsndeeerexw9q55s0kvz2ef2w9za29" timestamp="1705929607"&gt;877&lt;/key&gt;&lt;/foreign-keys&gt;&lt;ref-type name="Journal Article"&gt;17&lt;/ref-type&gt;&lt;contributors&gt;&lt;authors&gt;&lt;author&gt;Durmaz, A.&lt;/author&gt;&lt;author&gt;Ozkinay, F.&lt;/author&gt;&lt;author&gt;Onay, H.&lt;/author&gt;&lt;author&gt;Tombuloglu, M.&lt;/author&gt;&lt;author&gt;Atay, A.&lt;/author&gt;&lt;author&gt;Gursel, O.&lt;/author&gt;&lt;author&gt;Peker, E.&lt;/author&gt;&lt;author&gt;Atmaca, M.&lt;/author&gt;&lt;author&gt;Genel, F.&lt;/author&gt;&lt;author&gt;Bozabali, S.&lt;/author&gt;&lt;author&gt;Akin, H.&lt;/author&gt;&lt;author&gt;Ozkinay, C.&lt;/author&gt;&lt;/authors&gt;&lt;/contributors&gt;&lt;auth-address&gt;Department of Medical Genetics, Ege University Medical Faculty, Izmir, Turkey. asude.alpman@ege.edu.tr&lt;/auth-address&gt;&lt;titles&gt;&lt;title&gt;Molecular analysis and clinical findings of Griscelli syndrome patients&lt;/title&gt;&lt;secondary-title&gt;J Pediatr Hematol Oncol&lt;/secondary-title&gt;&lt;/titles&gt;&lt;periodical&gt;&lt;full-title&gt;J Pediatr Hematol Oncol&lt;/full-title&gt;&lt;/periodical&gt;&lt;pages&gt;541-4&lt;/pages&gt;&lt;volume&gt;34&lt;/volume&gt;&lt;number&gt;7&lt;/number&gt;&lt;keywords&gt;&lt;keyword&gt;Child&lt;/keyword&gt;&lt;keyword&gt;Child, Preschool&lt;/keyword&gt;&lt;keyword&gt;Female&lt;/keyword&gt;&lt;keyword&gt;Humans&lt;/keyword&gt;&lt;keyword&gt;Immunologic Deficiency Syndromes/*genetics&lt;/keyword&gt;&lt;keyword&gt;Infant&lt;/keyword&gt;&lt;keyword&gt;Infant, Newborn&lt;/keyword&gt;&lt;keyword&gt;Lymphohistiocytosis, Hemophagocytic&lt;/keyword&gt;&lt;keyword&gt;Male&lt;/keyword&gt;&lt;keyword&gt;*Mutation&lt;/keyword&gt;&lt;keyword&gt;Piebaldism/*genetics&lt;/keyword&gt;&lt;keyword&gt;Primary Immunodeficiency Diseases&lt;/keyword&gt;&lt;keyword&gt;rab GTP-Binding Proteins/*genetics&lt;/keyword&gt;&lt;keyword&gt;rab27 GTP-Binding Proteins&lt;/keyword&gt;&lt;/keywords&gt;&lt;dates&gt;&lt;year&gt;2012&lt;/year&gt;&lt;pub-dates&gt;&lt;date&gt;Oct&lt;/date&gt;&lt;/pub-dates&gt;&lt;/dates&gt;&lt;isbn&gt;1077-4114&lt;/isbn&gt;&lt;accession-num&gt;22983416&lt;/accession-num&gt;&lt;urls&gt;&lt;/urls&gt;&lt;electronic-resource-num&gt;10.1097/MPH.0b013e31826781ad&lt;/electronic-resource-num&gt;&lt;remote-database-provider&gt;NLM&lt;/remote-database-provider&gt;&lt;language&gt;eng&lt;/language&gt;&lt;/record&gt;&lt;/Cite&gt;&lt;/EndNote&gt;</w:instrText>
            </w:r>
            <w:r w:rsidR="00A25F59">
              <w:rPr>
                <w:sz w:val="16"/>
                <w:szCs w:val="16"/>
              </w:rPr>
              <w:fldChar w:fldCharType="separate"/>
            </w:r>
            <w:r w:rsidR="00A25F59">
              <w:rPr>
                <w:noProof/>
                <w:sz w:val="16"/>
                <w:szCs w:val="16"/>
              </w:rPr>
              <w:t>[21]</w:t>
            </w:r>
            <w:r w:rsidR="00A25F59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1E0D850E" w14:textId="5953E4D6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3m</w:t>
            </w:r>
          </w:p>
        </w:tc>
        <w:tc>
          <w:tcPr>
            <w:tcW w:w="141" w:type="pct"/>
          </w:tcPr>
          <w:p w14:paraId="07B61FE3" w14:textId="027EC20F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70F20AF9" w14:textId="53E76488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109BE58D" w14:textId="3C12C325" w:rsidR="00A25F59" w:rsidRPr="00747E01" w:rsidRDefault="00A25F59" w:rsidP="00A25F59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47C205B3" w14:textId="5A7062C3" w:rsidR="00A25F59" w:rsidRPr="00EC3FA3" w:rsidRDefault="00A25F59" w:rsidP="00A2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AC4BAA">
              <w:rPr>
                <w:sz w:val="16"/>
                <w:szCs w:val="16"/>
              </w:rPr>
              <w:t>514–518delCAAGC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p.Q</w:t>
            </w:r>
            <w:proofErr w:type="gramEnd"/>
            <w:r>
              <w:rPr>
                <w:sz w:val="16"/>
                <w:szCs w:val="16"/>
              </w:rPr>
              <w:t>172NfsX2</w:t>
            </w:r>
          </w:p>
        </w:tc>
        <w:tc>
          <w:tcPr>
            <w:tcW w:w="406" w:type="pct"/>
          </w:tcPr>
          <w:p w14:paraId="796175B2" w14:textId="2E1C2E44" w:rsidR="00A25F59" w:rsidRPr="00EC3FA3" w:rsidRDefault="00A25F59" w:rsidP="00A2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2AED2D6B" w14:textId="06A4E508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7F4302B" w14:textId="7EF317C1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DE8DAB5" w14:textId="4EE33BA0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91B199D" w14:textId="7E735458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6FB256ED" w14:textId="1FEECDA7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 xml:space="preserve">HLH-2004 </w:t>
            </w:r>
          </w:p>
        </w:tc>
        <w:tc>
          <w:tcPr>
            <w:tcW w:w="203" w:type="pct"/>
          </w:tcPr>
          <w:p w14:paraId="27BDB976" w14:textId="3B366D13" w:rsidR="00A25F59" w:rsidRPr="00A25F59" w:rsidRDefault="00A25F59" w:rsidP="00A25F59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3480A4FB" w14:textId="1D81F136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7F04DAA3" w14:textId="77777777" w:rsidTr="004E37E6">
        <w:tc>
          <w:tcPr>
            <w:tcW w:w="354" w:type="pct"/>
          </w:tcPr>
          <w:p w14:paraId="073EA112" w14:textId="60DB4427" w:rsidR="00A25F59" w:rsidRPr="00EC3FA3" w:rsidRDefault="00F103D7" w:rsidP="00A2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P7</w:t>
            </w:r>
            <w:r w:rsidR="001342E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A25F59">
              <w:rPr>
                <w:sz w:val="16"/>
                <w:szCs w:val="16"/>
              </w:rPr>
              <w:fldChar w:fldCharType="begin"/>
            </w:r>
            <w:r w:rsidR="00A25F59">
              <w:rPr>
                <w:sz w:val="16"/>
                <w:szCs w:val="16"/>
              </w:rPr>
              <w:instrText xml:space="preserve"> ADDIN EN.CITE &lt;EndNote&gt;&lt;Cite&gt;&lt;Author&gt;Durmaz&lt;/Author&gt;&lt;Year&gt;2012&lt;/Year&gt;&lt;RecNum&gt;877&lt;/RecNum&gt;&lt;DisplayText&gt;[21]&lt;/DisplayText&gt;&lt;record&gt;&lt;rec-number&gt;877&lt;/rec-number&gt;&lt;foreign-keys&gt;&lt;key app="EN" db-id="2e2w2svsndeeerexw9q55s0kvz2ef2w9za29" timestamp="1705929607"&gt;877&lt;/key&gt;&lt;/foreign-keys&gt;&lt;ref-type name="Journal Article"&gt;17&lt;/ref-type&gt;&lt;contributors&gt;&lt;authors&gt;&lt;author&gt;Durmaz, A.&lt;/author&gt;&lt;author&gt;Ozkinay, F.&lt;/author&gt;&lt;author&gt;Onay, H.&lt;/author&gt;&lt;author&gt;Tombuloglu, M.&lt;/author&gt;&lt;author&gt;Atay, A.&lt;/author&gt;&lt;author&gt;Gursel, O.&lt;/author&gt;&lt;author&gt;Peker, E.&lt;/author&gt;&lt;author&gt;Atmaca, M.&lt;/author&gt;&lt;author&gt;Genel, F.&lt;/author&gt;&lt;author&gt;Bozabali, S.&lt;/author&gt;&lt;author&gt;Akin, H.&lt;/author&gt;&lt;author&gt;Ozkinay, C.&lt;/author&gt;&lt;/authors&gt;&lt;/contributors&gt;&lt;auth-address&gt;Department of Medical Genetics, Ege University Medical Faculty, Izmir, Turkey. asude.alpman@ege.edu.tr&lt;/auth-address&gt;&lt;titles&gt;&lt;title&gt;Molecular analysis and clinical findings of Griscelli syndrome patients&lt;/title&gt;&lt;secondary-title&gt;J Pediatr Hematol Oncol&lt;/secondary-title&gt;&lt;/titles&gt;&lt;periodical&gt;&lt;full-title&gt;J Pediatr Hematol Oncol&lt;/full-title&gt;&lt;/periodical&gt;&lt;pages&gt;541-4&lt;/pages&gt;&lt;volume&gt;34&lt;/volume&gt;&lt;number&gt;7&lt;/number&gt;&lt;keywords&gt;&lt;keyword&gt;Child&lt;/keyword&gt;&lt;keyword&gt;Child, Preschool&lt;/keyword&gt;&lt;keyword&gt;Female&lt;/keyword&gt;&lt;keyword&gt;Humans&lt;/keyword&gt;&lt;keyword&gt;Immunologic Deficiency Syndromes/*genetics&lt;/keyword&gt;&lt;keyword&gt;Infant&lt;/keyword&gt;&lt;keyword&gt;Infant, Newborn&lt;/keyword&gt;&lt;keyword&gt;Lymphohistiocytosis, Hemophagocytic&lt;/keyword&gt;&lt;keyword&gt;Male&lt;/keyword&gt;&lt;keyword&gt;*Mutation&lt;/keyword&gt;&lt;keyword&gt;Piebaldism/*genetics&lt;/keyword&gt;&lt;keyword&gt;Primary Immunodeficiency Diseases&lt;/keyword&gt;&lt;keyword&gt;rab GTP-Binding Proteins/*genetics&lt;/keyword&gt;&lt;keyword&gt;rab27 GTP-Binding Proteins&lt;/keyword&gt;&lt;/keywords&gt;&lt;dates&gt;&lt;year&gt;2012&lt;/year&gt;&lt;pub-dates&gt;&lt;date&gt;Oct&lt;/date&gt;&lt;/pub-dates&gt;&lt;/dates&gt;&lt;isbn&gt;1077-4114&lt;/isbn&gt;&lt;accession-num&gt;22983416&lt;/accession-num&gt;&lt;urls&gt;&lt;/urls&gt;&lt;electronic-resource-num&gt;10.1097/MPH.0b013e31826781ad&lt;/electronic-resource-num&gt;&lt;remote-database-provider&gt;NLM&lt;/remote-database-provider&gt;&lt;language&gt;eng&lt;/language&gt;&lt;/record&gt;&lt;/Cite&gt;&lt;/EndNote&gt;</w:instrText>
            </w:r>
            <w:r w:rsidR="00A25F59">
              <w:rPr>
                <w:sz w:val="16"/>
                <w:szCs w:val="16"/>
              </w:rPr>
              <w:fldChar w:fldCharType="separate"/>
            </w:r>
            <w:r w:rsidR="00A25F59">
              <w:rPr>
                <w:noProof/>
                <w:sz w:val="16"/>
                <w:szCs w:val="16"/>
              </w:rPr>
              <w:t>[21]</w:t>
            </w:r>
            <w:r w:rsidR="00A25F59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08B5F53A" w14:textId="3C31E5D1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9m</w:t>
            </w:r>
          </w:p>
        </w:tc>
        <w:tc>
          <w:tcPr>
            <w:tcW w:w="141" w:type="pct"/>
          </w:tcPr>
          <w:p w14:paraId="478D62B3" w14:textId="614A5A4A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16104273" w14:textId="7C76C124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08D1EBF4" w14:textId="2C039883" w:rsidR="00A25F59" w:rsidRPr="00747E01" w:rsidRDefault="00A25F59" w:rsidP="00A25F59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7855AFA0" w14:textId="2489B7B2" w:rsidR="00A25F59" w:rsidRPr="00EC3FA3" w:rsidRDefault="00A25F59" w:rsidP="00A2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AC4BAA">
              <w:rPr>
                <w:sz w:val="16"/>
                <w:szCs w:val="16"/>
              </w:rPr>
              <w:t>514–518delCAAGC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p.Q</w:t>
            </w:r>
            <w:proofErr w:type="gramEnd"/>
            <w:r>
              <w:rPr>
                <w:sz w:val="16"/>
                <w:szCs w:val="16"/>
              </w:rPr>
              <w:t>172NfsX2</w:t>
            </w:r>
          </w:p>
        </w:tc>
        <w:tc>
          <w:tcPr>
            <w:tcW w:w="406" w:type="pct"/>
          </w:tcPr>
          <w:p w14:paraId="0A3F91FA" w14:textId="420601BF" w:rsidR="00A25F59" w:rsidRPr="00EC3FA3" w:rsidRDefault="00A25F59" w:rsidP="00A2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43CFD93F" w14:textId="1D0F5CE4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7CE0CEC" w14:textId="716B5A1C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6D274B4" w14:textId="3E6CE8B8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2D3F55B" w14:textId="7328C11E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78788756" w14:textId="2A4CB16F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HLH-2004</w:t>
            </w:r>
          </w:p>
        </w:tc>
        <w:tc>
          <w:tcPr>
            <w:tcW w:w="203" w:type="pct"/>
          </w:tcPr>
          <w:p w14:paraId="42ECE1EE" w14:textId="09694721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14A452B0" w14:textId="26DA7CC1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65069C7E" w14:textId="77777777" w:rsidTr="004E37E6">
        <w:tc>
          <w:tcPr>
            <w:tcW w:w="354" w:type="pct"/>
          </w:tcPr>
          <w:p w14:paraId="7844A1F6" w14:textId="63BC6893" w:rsidR="00A25F59" w:rsidRPr="00EC3FA3" w:rsidRDefault="00F103D7" w:rsidP="00A2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P7</w:t>
            </w:r>
            <w:r w:rsidR="001342E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="00A25F59">
              <w:rPr>
                <w:sz w:val="16"/>
                <w:szCs w:val="16"/>
              </w:rPr>
              <w:fldChar w:fldCharType="begin"/>
            </w:r>
            <w:r w:rsidR="00A25F59">
              <w:rPr>
                <w:sz w:val="16"/>
                <w:szCs w:val="16"/>
              </w:rPr>
              <w:instrText xml:space="preserve"> ADDIN EN.CITE &lt;EndNote&gt;&lt;Cite&gt;&lt;Author&gt;Shamsian&lt;/Author&gt;&lt;Year&gt;2010&lt;/Year&gt;&lt;RecNum&gt;878&lt;/RecNum&gt;&lt;DisplayText&gt;[22]&lt;/DisplayText&gt;&lt;record&gt;&lt;rec-number&gt;878&lt;/rec-number&gt;&lt;foreign-keys&gt;&lt;key app="EN" db-id="2e2w2svsndeeerexw9q55s0kvz2ef2w9za29" timestamp="1705929661"&gt;878&lt;/key&gt;&lt;/foreign-keys&gt;&lt;ref-type name="Journal Article"&gt;17&lt;/ref-type&gt;&lt;contributors&gt;&lt;authors&gt;&lt;author&gt;Shamsian, B. S.&lt;/author&gt;&lt;author&gt;Norbakhsh, K.&lt;/author&gt;&lt;author&gt;Rezaei, N.&lt;/author&gt;&lt;author&gt;Safari, A.&lt;/author&gt;&lt;author&gt;Gharib, A.&lt;/author&gt;&lt;author&gt;Pourpak, Z.&lt;/author&gt;&lt;author&gt;Alavi, S.&lt;/author&gt;&lt;author&gt;Parvaneh, N.&lt;/author&gt;&lt;author&gt;Arzanian, M. T.&lt;/author&gt;&lt;/authors&gt;&lt;/contributors&gt;&lt;auth-address&gt;Department of Pediatric Hematology/Oncology, Mofid Children Hospital, Shahid Beheshti Medical University, Tehran, Iran. Shamsianb@yahoo.com&lt;/auth-address&gt;&lt;titles&gt;&lt;title&gt;A novel RAB27A mutation in a patient with Griscelli syndrome type 2&lt;/title&gt;&lt;secondary-title&gt;J Investig Allergol Clin Immunol&lt;/secondary-title&gt;&lt;/titles&gt;&lt;periodical&gt;&lt;full-title&gt;J Investig Allergol Clin Immunol&lt;/full-title&gt;&lt;abbr-1&gt;Journal of investigational allergology &amp;amp; clinical immunology&lt;/abbr-1&gt;&lt;/periodical&gt;&lt;pages&gt;612-5&lt;/pages&gt;&lt;volume&gt;20&lt;/volume&gt;&lt;number&gt;7&lt;/number&gt;&lt;keywords&gt;&lt;keyword&gt;Amino Acid Sequence&lt;/keyword&gt;&lt;keyword&gt;Base Sequence&lt;/keyword&gt;&lt;keyword&gt;Genetic Variation&lt;/keyword&gt;&lt;keyword&gt;Humans&lt;/keyword&gt;&lt;keyword&gt;Immunologic Deficiency Syndromes/genetics&lt;/keyword&gt;&lt;keyword&gt;Infant&lt;/keyword&gt;&lt;keyword&gt;Lymphohistiocytosis, Hemophagocytic&lt;/keyword&gt;&lt;keyword&gt;Male&lt;/keyword&gt;&lt;keyword&gt;Molecular Sequence Data&lt;/keyword&gt;&lt;keyword&gt;Piebaldism/genetics&lt;/keyword&gt;&lt;keyword&gt;Polymorphism, Single Nucleotide&lt;/keyword&gt;&lt;keyword&gt;Primary Immunodeficiency Diseases&lt;/keyword&gt;&lt;keyword&gt;rab GTP-Binding Proteins/*genetics&lt;/keyword&gt;&lt;keyword&gt;rab27 GTP-Binding Proteins&lt;/keyword&gt;&lt;/keywords&gt;&lt;dates&gt;&lt;year&gt;2010&lt;/year&gt;&lt;/dates&gt;&lt;isbn&gt;1018-9068 (Print)&amp;#xD;1018-9068&lt;/isbn&gt;&lt;accession-num&gt;21314004&lt;/accession-num&gt;&lt;urls&gt;&lt;/urls&gt;&lt;remote-database-provider&gt;NLM&lt;/remote-database-provider&gt;&lt;language&gt;eng&lt;/language&gt;&lt;/record&gt;&lt;/Cite&gt;&lt;/EndNote&gt;</w:instrText>
            </w:r>
            <w:r w:rsidR="00A25F59">
              <w:rPr>
                <w:sz w:val="16"/>
                <w:szCs w:val="16"/>
              </w:rPr>
              <w:fldChar w:fldCharType="separate"/>
            </w:r>
            <w:r w:rsidR="00A25F59">
              <w:rPr>
                <w:noProof/>
                <w:sz w:val="16"/>
                <w:szCs w:val="16"/>
              </w:rPr>
              <w:t>[22]</w:t>
            </w:r>
            <w:r w:rsidR="00A25F59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7C065938" w14:textId="65E74F8F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6m</w:t>
            </w:r>
          </w:p>
        </w:tc>
        <w:tc>
          <w:tcPr>
            <w:tcW w:w="141" w:type="pct"/>
          </w:tcPr>
          <w:p w14:paraId="1A99A71E" w14:textId="0760066B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13ACE16C" w14:textId="09E2FC55" w:rsidR="00A25F59" w:rsidRPr="00EC3FA3" w:rsidRDefault="00A25F59" w:rsidP="00A25F59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Iranian</w:t>
            </w:r>
          </w:p>
        </w:tc>
        <w:tc>
          <w:tcPr>
            <w:tcW w:w="203" w:type="pct"/>
          </w:tcPr>
          <w:p w14:paraId="6A50B690" w14:textId="65533ED9" w:rsidR="00A25F59" w:rsidRPr="00747E01" w:rsidRDefault="00A25F59" w:rsidP="00A25F59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35789358" w14:textId="343AB69A" w:rsidR="00A25F59" w:rsidRPr="00EC3FA3" w:rsidRDefault="00A25F59" w:rsidP="00A25F5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p.S</w:t>
            </w:r>
            <w:proofErr w:type="gramEnd"/>
            <w:r>
              <w:rPr>
                <w:sz w:val="16"/>
                <w:szCs w:val="16"/>
              </w:rPr>
              <w:t>115G</w:t>
            </w:r>
          </w:p>
        </w:tc>
        <w:tc>
          <w:tcPr>
            <w:tcW w:w="406" w:type="pct"/>
          </w:tcPr>
          <w:p w14:paraId="6DB9796C" w14:textId="2EB12068" w:rsidR="00A25F59" w:rsidRPr="00EC3FA3" w:rsidRDefault="00A25F59" w:rsidP="00A2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7F7417FF" w14:textId="51D5CC4E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3C983E8" w14:textId="120BBFE1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04D60EE9" w14:textId="67CCD1A9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306B9E4" w14:textId="37941FB4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541630F9" w14:textId="48911807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HLH 2004</w:t>
            </w:r>
          </w:p>
        </w:tc>
        <w:tc>
          <w:tcPr>
            <w:tcW w:w="203" w:type="pct"/>
          </w:tcPr>
          <w:p w14:paraId="7261B5CB" w14:textId="0153A401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298817D2" w14:textId="481B5F32" w:rsidR="00A25F59" w:rsidRPr="00A25F59" w:rsidRDefault="00A25F59" w:rsidP="00A25F59">
            <w:pPr>
              <w:rPr>
                <w:sz w:val="16"/>
                <w:szCs w:val="16"/>
              </w:rPr>
            </w:pPr>
            <w:r w:rsidRPr="00A25F59">
              <w:rPr>
                <w:color w:val="000000"/>
                <w:sz w:val="16"/>
                <w:szCs w:val="16"/>
              </w:rPr>
              <w:t xml:space="preserve">Alive/ 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</w:tr>
      <w:tr w:rsidR="003234DA" w:rsidRPr="00EC3FA3" w14:paraId="311B4C9F" w14:textId="77777777" w:rsidTr="004E37E6">
        <w:tc>
          <w:tcPr>
            <w:tcW w:w="354" w:type="pct"/>
          </w:tcPr>
          <w:p w14:paraId="49AE795F" w14:textId="253391CF" w:rsidR="00157031" w:rsidRPr="00EC3FA3" w:rsidRDefault="00F103D7" w:rsidP="001570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P7</w:t>
            </w:r>
            <w:r w:rsidR="001342E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="00157031">
              <w:rPr>
                <w:sz w:val="16"/>
                <w:szCs w:val="16"/>
              </w:rPr>
              <w:fldChar w:fldCharType="begin">
                <w:fldData xml:space="preserve">PEVuZE5vdGU+PENpdGU+PEF1dGhvcj5ZZWV0b25nPC9BdXRob3I+PFllYXI+MjAxNzwvWWVhcj48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</w:fldData>
              </w:fldChar>
            </w:r>
            <w:r w:rsidR="00157031">
              <w:rPr>
                <w:sz w:val="16"/>
                <w:szCs w:val="16"/>
              </w:rPr>
              <w:instrText xml:space="preserve"> ADDIN EN.CITE </w:instrText>
            </w:r>
            <w:r w:rsidR="00157031">
              <w:rPr>
                <w:sz w:val="16"/>
                <w:szCs w:val="16"/>
              </w:rPr>
              <w:fldChar w:fldCharType="begin">
                <w:fldData xml:space="preserve">PEVuZE5vdGU+PENpdGU+PEF1dGhvcj5ZZWV0b25nPC9BdXRob3I+PFllYXI+MjAxNzwvWWVhcj48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</w:fldData>
              </w:fldChar>
            </w:r>
            <w:r w:rsidR="00157031">
              <w:rPr>
                <w:sz w:val="16"/>
                <w:szCs w:val="16"/>
              </w:rPr>
              <w:instrText xml:space="preserve"> ADDIN EN.CITE.DATA </w:instrText>
            </w:r>
            <w:r w:rsidR="00157031">
              <w:rPr>
                <w:sz w:val="16"/>
                <w:szCs w:val="16"/>
              </w:rPr>
            </w:r>
            <w:r w:rsidR="00157031">
              <w:rPr>
                <w:sz w:val="16"/>
                <w:szCs w:val="16"/>
              </w:rPr>
              <w:fldChar w:fldCharType="end"/>
            </w:r>
            <w:r w:rsidR="00157031">
              <w:rPr>
                <w:sz w:val="16"/>
                <w:szCs w:val="16"/>
              </w:rPr>
            </w:r>
            <w:r w:rsidR="00157031">
              <w:rPr>
                <w:sz w:val="16"/>
                <w:szCs w:val="16"/>
              </w:rPr>
              <w:fldChar w:fldCharType="separate"/>
            </w:r>
            <w:r w:rsidR="00157031">
              <w:rPr>
                <w:noProof/>
                <w:sz w:val="16"/>
                <w:szCs w:val="16"/>
              </w:rPr>
              <w:t>[23]</w:t>
            </w:r>
            <w:r w:rsidR="00157031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4573050F" w14:textId="39978801" w:rsidR="00157031" w:rsidRPr="00EC3FA3" w:rsidRDefault="00157031" w:rsidP="00157031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2</w:t>
            </w:r>
          </w:p>
        </w:tc>
        <w:tc>
          <w:tcPr>
            <w:tcW w:w="141" w:type="pct"/>
          </w:tcPr>
          <w:p w14:paraId="6895D83A" w14:textId="054958EC" w:rsidR="00157031" w:rsidRPr="00EC3FA3" w:rsidRDefault="00157031" w:rsidP="00157031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579529B9" w14:textId="69E4FEF1" w:rsidR="00157031" w:rsidRPr="00EC3FA3" w:rsidRDefault="00157031" w:rsidP="00157031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Thai</w:t>
            </w:r>
          </w:p>
        </w:tc>
        <w:tc>
          <w:tcPr>
            <w:tcW w:w="203" w:type="pct"/>
          </w:tcPr>
          <w:p w14:paraId="106E7354" w14:textId="7E71ECBA" w:rsidR="00157031" w:rsidRPr="00747E01" w:rsidRDefault="00157031" w:rsidP="00157031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784B1E2D" w14:textId="7CDD9514" w:rsidR="00157031" w:rsidRPr="00EC3FA3" w:rsidRDefault="00157031" w:rsidP="00157031">
            <w:pPr>
              <w:rPr>
                <w:sz w:val="16"/>
                <w:szCs w:val="16"/>
              </w:rPr>
            </w:pPr>
            <w:r w:rsidRPr="00FE46A6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.</w:t>
            </w:r>
            <w:r w:rsidRPr="00FE46A6">
              <w:rPr>
                <w:sz w:val="16"/>
                <w:szCs w:val="16"/>
              </w:rPr>
              <w:t>109A&gt;T</w:t>
            </w:r>
            <w:r>
              <w:rPr>
                <w:sz w:val="16"/>
                <w:szCs w:val="16"/>
              </w:rPr>
              <w:t>,</w:t>
            </w:r>
            <w:r w:rsidRPr="00FE46A6">
              <w:rPr>
                <w:sz w:val="16"/>
                <w:szCs w:val="16"/>
              </w:rPr>
              <w:t xml:space="preserve"> p.K37</w:t>
            </w:r>
            <w:r>
              <w:rPr>
                <w:sz w:val="16"/>
                <w:szCs w:val="16"/>
              </w:rPr>
              <w:t>*,</w:t>
            </w:r>
            <w:r w:rsidRPr="00FE46A6">
              <w:rPr>
                <w:sz w:val="16"/>
                <w:szCs w:val="16"/>
              </w:rPr>
              <w:t xml:space="preserve"> c.318T&gt;G</w:t>
            </w:r>
            <w:r>
              <w:rPr>
                <w:sz w:val="16"/>
                <w:szCs w:val="16"/>
              </w:rPr>
              <w:t xml:space="preserve">, </w:t>
            </w:r>
            <w:r w:rsidRPr="00FE46A6">
              <w:rPr>
                <w:sz w:val="16"/>
                <w:szCs w:val="16"/>
              </w:rPr>
              <w:t>p.S106</w:t>
            </w:r>
            <w:r>
              <w:rPr>
                <w:sz w:val="16"/>
                <w:szCs w:val="16"/>
              </w:rPr>
              <w:t>R (c.h)</w:t>
            </w:r>
          </w:p>
        </w:tc>
        <w:tc>
          <w:tcPr>
            <w:tcW w:w="406" w:type="pct"/>
          </w:tcPr>
          <w:p w14:paraId="74D19B2E" w14:textId="62CF157D" w:rsidR="00157031" w:rsidRPr="00EC3FA3" w:rsidRDefault="00157031" w:rsidP="001570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PTV, Missense</w:t>
            </w:r>
          </w:p>
        </w:tc>
        <w:tc>
          <w:tcPr>
            <w:tcW w:w="178" w:type="pct"/>
          </w:tcPr>
          <w:p w14:paraId="283B3736" w14:textId="277EF066" w:rsidR="00157031" w:rsidRPr="00157031" w:rsidRDefault="00157031" w:rsidP="00157031">
            <w:pPr>
              <w:rPr>
                <w:sz w:val="16"/>
                <w:szCs w:val="16"/>
              </w:rPr>
            </w:pPr>
            <w:r w:rsidRPr="0015703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2C1E411" w14:textId="4BD9416F" w:rsidR="00157031" w:rsidRPr="00157031" w:rsidRDefault="00157031" w:rsidP="00157031">
            <w:pPr>
              <w:rPr>
                <w:sz w:val="16"/>
                <w:szCs w:val="16"/>
              </w:rPr>
            </w:pPr>
            <w:r w:rsidRPr="0015703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35724A9" w14:textId="68B02AFE" w:rsidR="00157031" w:rsidRPr="00157031" w:rsidRDefault="00157031" w:rsidP="00157031">
            <w:pPr>
              <w:rPr>
                <w:sz w:val="16"/>
                <w:szCs w:val="16"/>
              </w:rPr>
            </w:pPr>
            <w:r w:rsidRPr="0015703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12641FD" w14:textId="496E5326" w:rsidR="00157031" w:rsidRPr="00157031" w:rsidRDefault="00157031" w:rsidP="00157031">
            <w:pPr>
              <w:rPr>
                <w:sz w:val="16"/>
                <w:szCs w:val="16"/>
              </w:rPr>
            </w:pPr>
            <w:r w:rsidRPr="0015703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53BE422D" w14:textId="2878C2D4" w:rsidR="00157031" w:rsidRPr="00157031" w:rsidRDefault="00157031" w:rsidP="00157031">
            <w:pPr>
              <w:rPr>
                <w:sz w:val="16"/>
                <w:szCs w:val="16"/>
              </w:rPr>
            </w:pPr>
            <w:r w:rsidRPr="0015703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44FDAC30" w14:textId="3BD719AE" w:rsidR="00157031" w:rsidRPr="00157031" w:rsidRDefault="00157031" w:rsidP="00157031">
            <w:pPr>
              <w:rPr>
                <w:sz w:val="16"/>
                <w:szCs w:val="16"/>
              </w:rPr>
            </w:pPr>
            <w:r w:rsidRPr="0015703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52C3803C" w14:textId="2C19D9FD" w:rsidR="00157031" w:rsidRPr="00157031" w:rsidRDefault="00157031" w:rsidP="00157031">
            <w:pPr>
              <w:rPr>
                <w:sz w:val="16"/>
                <w:szCs w:val="16"/>
              </w:rPr>
            </w:pPr>
            <w:r w:rsidRPr="00157031">
              <w:rPr>
                <w:color w:val="000000"/>
                <w:sz w:val="16"/>
                <w:szCs w:val="16"/>
              </w:rPr>
              <w:t>Died</w:t>
            </w:r>
            <w:r>
              <w:rPr>
                <w:color w:val="000000"/>
                <w:sz w:val="16"/>
                <w:szCs w:val="16"/>
              </w:rPr>
              <w:t>/ 4</w:t>
            </w:r>
          </w:p>
        </w:tc>
      </w:tr>
      <w:tr w:rsidR="003234DA" w:rsidRPr="00452850" w14:paraId="0B9C4FB4" w14:textId="77777777" w:rsidTr="004E37E6">
        <w:tc>
          <w:tcPr>
            <w:tcW w:w="354" w:type="pct"/>
          </w:tcPr>
          <w:p w14:paraId="7F574CE5" w14:textId="6F1041F0" w:rsidR="00452850" w:rsidRPr="00EC3FA3" w:rsidRDefault="00F103D7" w:rsidP="004528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P7</w:t>
            </w:r>
            <w:r w:rsidR="001342E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="00452850">
              <w:rPr>
                <w:sz w:val="16"/>
                <w:szCs w:val="16"/>
              </w:rPr>
              <w:fldChar w:fldCharType="begin">
                <w:fldData xml:space="preserve">PEVuZE5vdGU+PENpdGU+PEF1dGhvcj5adXIgU3RhZHQ8L0F1dGhvcj48WWVhcj4yMDA2PC9ZZWFy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</w:fldData>
              </w:fldChar>
            </w:r>
            <w:r w:rsidR="00452850">
              <w:rPr>
                <w:sz w:val="16"/>
                <w:szCs w:val="16"/>
              </w:rPr>
              <w:instrText xml:space="preserve"> ADDIN EN.CITE </w:instrText>
            </w:r>
            <w:r w:rsidR="00452850">
              <w:rPr>
                <w:sz w:val="16"/>
                <w:szCs w:val="16"/>
              </w:rPr>
              <w:fldChar w:fldCharType="begin">
                <w:fldData xml:space="preserve">PEVuZE5vdGU+PENpdGU+PEF1dGhvcj5adXIgU3RhZHQ8L0F1dGhvcj48WWVhcj4yMDA2PC9ZZWFy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</w:fldData>
              </w:fldChar>
            </w:r>
            <w:r w:rsidR="00452850">
              <w:rPr>
                <w:sz w:val="16"/>
                <w:szCs w:val="16"/>
              </w:rPr>
              <w:instrText xml:space="preserve"> ADDIN EN.CITE.DATA </w:instrText>
            </w:r>
            <w:r w:rsidR="00452850">
              <w:rPr>
                <w:sz w:val="16"/>
                <w:szCs w:val="16"/>
              </w:rPr>
            </w:r>
            <w:r w:rsidR="00452850">
              <w:rPr>
                <w:sz w:val="16"/>
                <w:szCs w:val="16"/>
              </w:rPr>
              <w:fldChar w:fldCharType="end"/>
            </w:r>
            <w:r w:rsidR="00452850">
              <w:rPr>
                <w:sz w:val="16"/>
                <w:szCs w:val="16"/>
              </w:rPr>
            </w:r>
            <w:r w:rsidR="00452850">
              <w:rPr>
                <w:sz w:val="16"/>
                <w:szCs w:val="16"/>
              </w:rPr>
              <w:fldChar w:fldCharType="separate"/>
            </w:r>
            <w:r w:rsidR="00452850">
              <w:rPr>
                <w:noProof/>
                <w:sz w:val="16"/>
                <w:szCs w:val="16"/>
              </w:rPr>
              <w:t>[24]</w:t>
            </w:r>
            <w:r w:rsidR="00452850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532DE4ED" w14:textId="46F952B9" w:rsidR="00452850" w:rsidRPr="00EC3FA3" w:rsidRDefault="00452850" w:rsidP="004528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1.5m</w:t>
            </w:r>
          </w:p>
        </w:tc>
        <w:tc>
          <w:tcPr>
            <w:tcW w:w="141" w:type="pct"/>
          </w:tcPr>
          <w:p w14:paraId="22B43C21" w14:textId="00B24C4F" w:rsidR="00452850" w:rsidRPr="00EC3FA3" w:rsidRDefault="00452850" w:rsidP="00452850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316" w:type="pct"/>
          </w:tcPr>
          <w:p w14:paraId="77738445" w14:textId="532635AF" w:rsidR="00452850" w:rsidRPr="00EC3FA3" w:rsidRDefault="00452850" w:rsidP="00452850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Turkish</w:t>
            </w:r>
          </w:p>
        </w:tc>
        <w:tc>
          <w:tcPr>
            <w:tcW w:w="203" w:type="pct"/>
          </w:tcPr>
          <w:p w14:paraId="25A63372" w14:textId="0022343C" w:rsidR="00452850" w:rsidRPr="00747E01" w:rsidRDefault="00452850" w:rsidP="00452850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741050F0" w14:textId="350BCB62" w:rsidR="00452850" w:rsidRPr="00EC3FA3" w:rsidRDefault="00452850" w:rsidP="004528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c.149delG, </w:t>
            </w:r>
            <w:proofErr w:type="gramStart"/>
            <w:r w:rsidRPr="006D193F">
              <w:rPr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>R</w:t>
            </w:r>
            <w:proofErr w:type="gramEnd"/>
            <w:r w:rsidRPr="006D193F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>Q</w:t>
            </w:r>
            <w:r w:rsidRPr="006D193F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sX35</w:t>
            </w:r>
          </w:p>
        </w:tc>
        <w:tc>
          <w:tcPr>
            <w:tcW w:w="406" w:type="pct"/>
          </w:tcPr>
          <w:p w14:paraId="30FDEDB1" w14:textId="77011B98" w:rsidR="00452850" w:rsidRPr="00EC3FA3" w:rsidRDefault="00452850" w:rsidP="004528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1894655D" w14:textId="31899ECE" w:rsidR="00452850" w:rsidRPr="00452850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10014DE5" w14:textId="079E2439" w:rsidR="00452850" w:rsidRPr="00452850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1D160B02" w14:textId="58E05AF3" w:rsidR="00452850" w:rsidRPr="00452850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71B103C5" w14:textId="320DF79E" w:rsidR="00452850" w:rsidRPr="00452850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2EEA97AD" w14:textId="5CE12BFB" w:rsidR="00452850" w:rsidRPr="00452850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8C98C1B" w14:textId="2ABA553C" w:rsidR="00452850" w:rsidRPr="00452850" w:rsidRDefault="00090E33" w:rsidP="0045285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</w:t>
            </w:r>
            <w:r w:rsidR="00452850" w:rsidRPr="00452850">
              <w:rPr>
                <w:color w:val="000000"/>
                <w:sz w:val="16"/>
                <w:szCs w:val="16"/>
              </w:rPr>
              <w:t>d</w:t>
            </w:r>
          </w:p>
        </w:tc>
        <w:tc>
          <w:tcPr>
            <w:tcW w:w="327" w:type="pct"/>
          </w:tcPr>
          <w:p w14:paraId="6710D3DA" w14:textId="3D6ABE3E" w:rsidR="00452850" w:rsidRPr="00452850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34DA" w:rsidRPr="00452850" w14:paraId="1F8A8020" w14:textId="77777777" w:rsidTr="004E37E6">
        <w:tc>
          <w:tcPr>
            <w:tcW w:w="354" w:type="pct"/>
          </w:tcPr>
          <w:p w14:paraId="14ECCEF4" w14:textId="71A3456B" w:rsidR="00452850" w:rsidRDefault="00F103D7" w:rsidP="004528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P7</w:t>
            </w:r>
            <w:r w:rsidR="001342E3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="001E7B53">
              <w:rPr>
                <w:sz w:val="16"/>
                <w:szCs w:val="16"/>
              </w:rPr>
              <w:fldChar w:fldCharType="begin">
                <w:fldData xml:space="preserve">PEVuZE5vdGU+PENpdGU+PEF1dGhvcj5adXIgU3RhZHQ8L0F1dGhvcj48WWVhcj4yMDA2PC9ZZWFy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</w:fldData>
              </w:fldChar>
            </w:r>
            <w:r w:rsidR="001E7B53">
              <w:rPr>
                <w:sz w:val="16"/>
                <w:szCs w:val="16"/>
              </w:rPr>
              <w:instrText xml:space="preserve"> ADDIN EN.CITE </w:instrText>
            </w:r>
            <w:r w:rsidR="001E7B53">
              <w:rPr>
                <w:sz w:val="16"/>
                <w:szCs w:val="16"/>
              </w:rPr>
              <w:fldChar w:fldCharType="begin">
                <w:fldData xml:space="preserve">PEVuZE5vdGU+PENpdGU+PEF1dGhvcj5adXIgU3RhZHQ8L0F1dGhvcj48WWVhcj4yMDA2PC9ZZWFy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</w:fldData>
              </w:fldChar>
            </w:r>
            <w:r w:rsidR="001E7B53">
              <w:rPr>
                <w:sz w:val="16"/>
                <w:szCs w:val="16"/>
              </w:rPr>
              <w:instrText xml:space="preserve"> ADDIN EN.CITE.DATA </w:instrText>
            </w:r>
            <w:r w:rsidR="001E7B53">
              <w:rPr>
                <w:sz w:val="16"/>
                <w:szCs w:val="16"/>
              </w:rPr>
            </w:r>
            <w:r w:rsidR="001E7B53">
              <w:rPr>
                <w:sz w:val="16"/>
                <w:szCs w:val="16"/>
              </w:rPr>
              <w:fldChar w:fldCharType="end"/>
            </w:r>
            <w:r w:rsidR="001E7B53">
              <w:rPr>
                <w:sz w:val="16"/>
                <w:szCs w:val="16"/>
              </w:rPr>
            </w:r>
            <w:r w:rsidR="001E7B53">
              <w:rPr>
                <w:sz w:val="16"/>
                <w:szCs w:val="16"/>
              </w:rPr>
              <w:fldChar w:fldCharType="separate"/>
            </w:r>
            <w:r w:rsidR="001E7B53">
              <w:rPr>
                <w:noProof/>
                <w:sz w:val="16"/>
                <w:szCs w:val="16"/>
              </w:rPr>
              <w:t>[24]</w:t>
            </w:r>
            <w:r w:rsidR="001E7B5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5BCC274D" w14:textId="248BA6F6" w:rsidR="00452850" w:rsidRDefault="00452850" w:rsidP="004528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141" w:type="pct"/>
          </w:tcPr>
          <w:p w14:paraId="420CABCF" w14:textId="650E9E99" w:rsidR="00452850" w:rsidRPr="00EC3FA3" w:rsidRDefault="00115B28" w:rsidP="004528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316" w:type="pct"/>
          </w:tcPr>
          <w:p w14:paraId="7B28012F" w14:textId="660EE0AD" w:rsidR="00452850" w:rsidRPr="00EC3FA3" w:rsidRDefault="00452850" w:rsidP="00452850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Turkish</w:t>
            </w:r>
          </w:p>
        </w:tc>
        <w:tc>
          <w:tcPr>
            <w:tcW w:w="203" w:type="pct"/>
          </w:tcPr>
          <w:p w14:paraId="48C251DF" w14:textId="63CE3E83" w:rsidR="00452850" w:rsidRPr="00747E01" w:rsidRDefault="00452850" w:rsidP="00452850">
            <w:pPr>
              <w:rPr>
                <w:color w:val="000000"/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61CBC422" w14:textId="7A41167B" w:rsidR="00452850" w:rsidRDefault="00452850" w:rsidP="004528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c.149delG, </w:t>
            </w:r>
            <w:proofErr w:type="gramStart"/>
            <w:r w:rsidRPr="006D193F">
              <w:rPr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>R</w:t>
            </w:r>
            <w:proofErr w:type="gramEnd"/>
            <w:r w:rsidRPr="006D193F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>Q</w:t>
            </w:r>
            <w:r w:rsidRPr="006D193F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sX35</w:t>
            </w:r>
          </w:p>
        </w:tc>
        <w:tc>
          <w:tcPr>
            <w:tcW w:w="406" w:type="pct"/>
          </w:tcPr>
          <w:p w14:paraId="61302A4F" w14:textId="612AAC5C" w:rsidR="00452850" w:rsidRPr="00EC3FA3" w:rsidRDefault="00452850" w:rsidP="004528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0FD4105D" w14:textId="43112292" w:rsidR="00452850" w:rsidRPr="00452850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55847655" w14:textId="036810E9" w:rsidR="00452850" w:rsidRPr="00452850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55BC7DB5" w14:textId="4A5D7444" w:rsidR="00452850" w:rsidRPr="00452850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3B2F78FF" w14:textId="7E422253" w:rsidR="00452850" w:rsidRPr="00452850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2741AC39" w14:textId="4A2BD13F" w:rsidR="00452850" w:rsidRPr="00452850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1D78DB87" w14:textId="0E074AE9" w:rsidR="00452850" w:rsidRPr="00452850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408A9532" w14:textId="48D18B22" w:rsidR="00452850" w:rsidRPr="00452850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34DA" w:rsidRPr="00EC3FA3" w14:paraId="5F08BA41" w14:textId="77777777" w:rsidTr="004E37E6">
        <w:tc>
          <w:tcPr>
            <w:tcW w:w="354" w:type="pct"/>
          </w:tcPr>
          <w:p w14:paraId="06AA6963" w14:textId="7E626745" w:rsidR="00452850" w:rsidRPr="00EC3FA3" w:rsidRDefault="00F103D7" w:rsidP="004528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P7</w:t>
            </w:r>
            <w:r w:rsidR="001342E3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="00452850">
              <w:rPr>
                <w:sz w:val="16"/>
                <w:szCs w:val="16"/>
              </w:rPr>
              <w:fldChar w:fldCharType="begin">
                <w:fldData xml:space="preserve">PEVuZE5vdGU+PENpdGU+PEF1dGhvcj5adXIgU3RhZHQ8L0F1dGhvcj48WWVhcj4yMDA2PC9ZZWFy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</w:fldData>
              </w:fldChar>
            </w:r>
            <w:r w:rsidR="00452850">
              <w:rPr>
                <w:sz w:val="16"/>
                <w:szCs w:val="16"/>
              </w:rPr>
              <w:instrText xml:space="preserve"> ADDIN EN.CITE </w:instrText>
            </w:r>
            <w:r w:rsidR="00452850">
              <w:rPr>
                <w:sz w:val="16"/>
                <w:szCs w:val="16"/>
              </w:rPr>
              <w:fldChar w:fldCharType="begin">
                <w:fldData xml:space="preserve">PEVuZE5vdGU+PENpdGU+PEF1dGhvcj5adXIgU3RhZHQ8L0F1dGhvcj48WWVhcj4yMDA2PC9ZZWFy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</w:fldData>
              </w:fldChar>
            </w:r>
            <w:r w:rsidR="00452850">
              <w:rPr>
                <w:sz w:val="16"/>
                <w:szCs w:val="16"/>
              </w:rPr>
              <w:instrText xml:space="preserve"> ADDIN EN.CITE.DATA </w:instrText>
            </w:r>
            <w:r w:rsidR="00452850">
              <w:rPr>
                <w:sz w:val="16"/>
                <w:szCs w:val="16"/>
              </w:rPr>
            </w:r>
            <w:r w:rsidR="00452850">
              <w:rPr>
                <w:sz w:val="16"/>
                <w:szCs w:val="16"/>
              </w:rPr>
              <w:fldChar w:fldCharType="end"/>
            </w:r>
            <w:r w:rsidR="00452850">
              <w:rPr>
                <w:sz w:val="16"/>
                <w:szCs w:val="16"/>
              </w:rPr>
            </w:r>
            <w:r w:rsidR="00452850">
              <w:rPr>
                <w:sz w:val="16"/>
                <w:szCs w:val="16"/>
              </w:rPr>
              <w:fldChar w:fldCharType="separate"/>
            </w:r>
            <w:r w:rsidR="00452850">
              <w:rPr>
                <w:noProof/>
                <w:sz w:val="16"/>
                <w:szCs w:val="16"/>
              </w:rPr>
              <w:t>[24]</w:t>
            </w:r>
            <w:r w:rsidR="00452850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5299A8E5" w14:textId="3ED3706F" w:rsidR="00452850" w:rsidRPr="00EC3FA3" w:rsidRDefault="00452850" w:rsidP="004528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3.5m</w:t>
            </w:r>
          </w:p>
        </w:tc>
        <w:tc>
          <w:tcPr>
            <w:tcW w:w="141" w:type="pct"/>
          </w:tcPr>
          <w:p w14:paraId="6BF1404A" w14:textId="341BE2F6" w:rsidR="00452850" w:rsidRPr="00EC3FA3" w:rsidRDefault="00452850" w:rsidP="00452850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316" w:type="pct"/>
          </w:tcPr>
          <w:p w14:paraId="213C54B1" w14:textId="2CDECB37" w:rsidR="00452850" w:rsidRPr="00EC3FA3" w:rsidRDefault="00452850" w:rsidP="00452850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German</w:t>
            </w:r>
          </w:p>
        </w:tc>
        <w:tc>
          <w:tcPr>
            <w:tcW w:w="203" w:type="pct"/>
          </w:tcPr>
          <w:p w14:paraId="2289BCE1" w14:textId="53605A60" w:rsidR="00452850" w:rsidRPr="00747E01" w:rsidRDefault="00452850" w:rsidP="00452850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191FCE85" w14:textId="04C23876" w:rsidR="00452850" w:rsidRPr="00EC3FA3" w:rsidRDefault="00452850" w:rsidP="004528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c.259G&gt;C, p.A87P, g.20411_48243del (c.h)</w:t>
            </w:r>
          </w:p>
        </w:tc>
        <w:tc>
          <w:tcPr>
            <w:tcW w:w="406" w:type="pct"/>
          </w:tcPr>
          <w:p w14:paraId="7442826E" w14:textId="5038E943" w:rsidR="00452850" w:rsidRPr="00EC3FA3" w:rsidRDefault="00452850" w:rsidP="004528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Missense, </w:t>
            </w:r>
            <w:r w:rsidR="00B046FB">
              <w:rPr>
                <w:sz w:val="16"/>
                <w:szCs w:val="16"/>
              </w:rPr>
              <w:t>SV</w:t>
            </w:r>
          </w:p>
        </w:tc>
        <w:tc>
          <w:tcPr>
            <w:tcW w:w="178" w:type="pct"/>
          </w:tcPr>
          <w:p w14:paraId="3692A60E" w14:textId="5E9357F0" w:rsidR="00452850" w:rsidRPr="00EC3FA3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32F936BC" w14:textId="55A180DB" w:rsidR="00452850" w:rsidRPr="00EC3FA3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1DB5A75C" w14:textId="2FD93643" w:rsidR="00452850" w:rsidRPr="00EC3FA3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5CE23ED3" w14:textId="3B0386FA" w:rsidR="00452850" w:rsidRPr="00EC3FA3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6E910CA6" w14:textId="115DE81C" w:rsidR="00452850" w:rsidRPr="00EC3FA3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4D9F4101" w14:textId="5A9E31FE" w:rsidR="00452850" w:rsidRPr="00EC3FA3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718D9136" w14:textId="01F0C37B" w:rsidR="00452850" w:rsidRPr="00EC3FA3" w:rsidRDefault="00452850" w:rsidP="00452850">
            <w:pPr>
              <w:rPr>
                <w:sz w:val="16"/>
                <w:szCs w:val="16"/>
              </w:rPr>
            </w:pPr>
            <w:r w:rsidRPr="00452850"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34DA" w:rsidRPr="00EC3FA3" w14:paraId="34582B8B" w14:textId="77777777" w:rsidTr="004E37E6">
        <w:tc>
          <w:tcPr>
            <w:tcW w:w="354" w:type="pct"/>
          </w:tcPr>
          <w:p w14:paraId="6CDE3058" w14:textId="22065732" w:rsidR="00092DD4" w:rsidRPr="00EC3FA3" w:rsidRDefault="00F103D7" w:rsidP="00092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P7</w:t>
            </w:r>
            <w:r w:rsidR="001342E3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="00092DD4">
              <w:rPr>
                <w:sz w:val="16"/>
                <w:szCs w:val="16"/>
              </w:rPr>
              <w:fldChar w:fldCharType="begin">
                <w:fldData xml:space="preserve">PEVuZE5vdGU+PENpdGU+PEF1dGhvcj5HcmFuZGluPC9BdXRob3I+PFllYXI+MjAxNzwvWWVhcj48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</w:fldData>
              </w:fldChar>
            </w:r>
            <w:r w:rsidR="00092DD4">
              <w:rPr>
                <w:sz w:val="16"/>
                <w:szCs w:val="16"/>
              </w:rPr>
              <w:instrText xml:space="preserve"> ADDIN EN.CITE </w:instrText>
            </w:r>
            <w:r w:rsidR="00092DD4">
              <w:rPr>
                <w:sz w:val="16"/>
                <w:szCs w:val="16"/>
              </w:rPr>
              <w:fldChar w:fldCharType="begin">
                <w:fldData xml:space="preserve">PEVuZE5vdGU+PENpdGU+PEF1dGhvcj5HcmFuZGluPC9BdXRob3I+PFllYXI+MjAxNzwvWWVhcj48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</w:fldData>
              </w:fldChar>
            </w:r>
            <w:r w:rsidR="00092DD4">
              <w:rPr>
                <w:sz w:val="16"/>
                <w:szCs w:val="16"/>
              </w:rPr>
              <w:instrText xml:space="preserve"> ADDIN EN.CITE.DATA </w:instrText>
            </w:r>
            <w:r w:rsidR="00092DD4">
              <w:rPr>
                <w:sz w:val="16"/>
                <w:szCs w:val="16"/>
              </w:rPr>
            </w:r>
            <w:r w:rsidR="00092DD4">
              <w:rPr>
                <w:sz w:val="16"/>
                <w:szCs w:val="16"/>
              </w:rPr>
              <w:fldChar w:fldCharType="end"/>
            </w:r>
            <w:r w:rsidR="00092DD4">
              <w:rPr>
                <w:sz w:val="16"/>
                <w:szCs w:val="16"/>
              </w:rPr>
            </w:r>
            <w:r w:rsidR="00092DD4">
              <w:rPr>
                <w:sz w:val="16"/>
                <w:szCs w:val="16"/>
              </w:rPr>
              <w:fldChar w:fldCharType="separate"/>
            </w:r>
            <w:r w:rsidR="00092DD4">
              <w:rPr>
                <w:noProof/>
                <w:sz w:val="16"/>
                <w:szCs w:val="16"/>
              </w:rPr>
              <w:t>[25]</w:t>
            </w:r>
            <w:r w:rsidR="00092DD4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22F18CEB" w14:textId="6B3FA5D8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3.8</w:t>
            </w:r>
          </w:p>
        </w:tc>
        <w:tc>
          <w:tcPr>
            <w:tcW w:w="141" w:type="pct"/>
          </w:tcPr>
          <w:p w14:paraId="27B7CB0B" w14:textId="03CA4EB3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50F53D43" w14:textId="0339ECFE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Saudi Arabia</w:t>
            </w:r>
          </w:p>
        </w:tc>
        <w:tc>
          <w:tcPr>
            <w:tcW w:w="203" w:type="pct"/>
          </w:tcPr>
          <w:p w14:paraId="6B3C0C21" w14:textId="3FDF5F34" w:rsidR="00092DD4" w:rsidRPr="00747E01" w:rsidRDefault="00092DD4" w:rsidP="00092DD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79AA3131" w14:textId="76F4FD5C" w:rsidR="00092DD4" w:rsidRPr="00EC3FA3" w:rsidRDefault="00092DD4" w:rsidP="00092DD4">
            <w:pPr>
              <w:rPr>
                <w:sz w:val="16"/>
                <w:szCs w:val="16"/>
              </w:rPr>
            </w:pPr>
            <w:r w:rsidRPr="001E7B53">
              <w:rPr>
                <w:sz w:val="16"/>
                <w:szCs w:val="16"/>
              </w:rPr>
              <w:t>g.55514530_55552423dup37893bp</w:t>
            </w:r>
            <w:r>
              <w:rPr>
                <w:sz w:val="16"/>
                <w:szCs w:val="16"/>
              </w:rPr>
              <w:t>, duplication of exon2-5</w:t>
            </w:r>
          </w:p>
        </w:tc>
        <w:tc>
          <w:tcPr>
            <w:tcW w:w="406" w:type="pct"/>
          </w:tcPr>
          <w:p w14:paraId="112E1186" w14:textId="1E450187" w:rsidR="00092DD4" w:rsidRPr="00EC3FA3" w:rsidRDefault="00B046FB" w:rsidP="00092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</w:t>
            </w:r>
          </w:p>
        </w:tc>
        <w:tc>
          <w:tcPr>
            <w:tcW w:w="178" w:type="pct"/>
          </w:tcPr>
          <w:p w14:paraId="2F630ABC" w14:textId="49A4C133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59FABF6" w14:textId="509491ED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994B1CA" w14:textId="6EAF071D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8757FC7" w14:textId="1624E971" w:rsidR="00092DD4" w:rsidRPr="00092DD4" w:rsidRDefault="009734A5" w:rsidP="00092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0EB3D6A1" w14:textId="59603AF6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243D9018" w14:textId="5BC2D7D1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Planned</w:t>
            </w:r>
          </w:p>
        </w:tc>
        <w:tc>
          <w:tcPr>
            <w:tcW w:w="327" w:type="pct"/>
          </w:tcPr>
          <w:p w14:paraId="68CDA5A2" w14:textId="5CDE4EB5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184871A6" w14:textId="77777777" w:rsidTr="004E37E6">
        <w:tc>
          <w:tcPr>
            <w:tcW w:w="354" w:type="pct"/>
          </w:tcPr>
          <w:p w14:paraId="358B385B" w14:textId="403592E5" w:rsidR="00092DD4" w:rsidRPr="00EC3FA3" w:rsidRDefault="00F103D7" w:rsidP="00092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P7</w:t>
            </w:r>
            <w:r w:rsidR="001342E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 w:rsidR="00092DD4">
              <w:rPr>
                <w:sz w:val="16"/>
                <w:szCs w:val="16"/>
              </w:rPr>
              <w:fldChar w:fldCharType="begin">
                <w:fldData xml:space="preserve">PEVuZE5vdGU+PENpdGU+PEF1dGhvcj5HcmFuZGluPC9BdXRob3I+PFllYXI+MjAxNzwvWWVhcj48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</w:fldData>
              </w:fldChar>
            </w:r>
            <w:r w:rsidR="00092DD4">
              <w:rPr>
                <w:sz w:val="16"/>
                <w:szCs w:val="16"/>
              </w:rPr>
              <w:instrText xml:space="preserve"> ADDIN EN.CITE </w:instrText>
            </w:r>
            <w:r w:rsidR="00092DD4">
              <w:rPr>
                <w:sz w:val="16"/>
                <w:szCs w:val="16"/>
              </w:rPr>
              <w:fldChar w:fldCharType="begin">
                <w:fldData xml:space="preserve">PEVuZE5vdGU+PENpdGU+PEF1dGhvcj5HcmFuZGluPC9BdXRob3I+PFllYXI+MjAxNzwvWWVhcj48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</w:fldData>
              </w:fldChar>
            </w:r>
            <w:r w:rsidR="00092DD4">
              <w:rPr>
                <w:sz w:val="16"/>
                <w:szCs w:val="16"/>
              </w:rPr>
              <w:instrText xml:space="preserve"> ADDIN EN.CITE.DATA </w:instrText>
            </w:r>
            <w:r w:rsidR="00092DD4">
              <w:rPr>
                <w:sz w:val="16"/>
                <w:szCs w:val="16"/>
              </w:rPr>
            </w:r>
            <w:r w:rsidR="00092DD4">
              <w:rPr>
                <w:sz w:val="16"/>
                <w:szCs w:val="16"/>
              </w:rPr>
              <w:fldChar w:fldCharType="end"/>
            </w:r>
            <w:r w:rsidR="00092DD4">
              <w:rPr>
                <w:sz w:val="16"/>
                <w:szCs w:val="16"/>
              </w:rPr>
            </w:r>
            <w:r w:rsidR="00092DD4">
              <w:rPr>
                <w:sz w:val="16"/>
                <w:szCs w:val="16"/>
              </w:rPr>
              <w:fldChar w:fldCharType="separate"/>
            </w:r>
            <w:r w:rsidR="00092DD4">
              <w:rPr>
                <w:noProof/>
                <w:sz w:val="16"/>
                <w:szCs w:val="16"/>
              </w:rPr>
              <w:t>[25]</w:t>
            </w:r>
            <w:r w:rsidR="00092DD4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38FDD220" w14:textId="3A7B55BB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6m</w:t>
            </w:r>
          </w:p>
        </w:tc>
        <w:tc>
          <w:tcPr>
            <w:tcW w:w="141" w:type="pct"/>
          </w:tcPr>
          <w:p w14:paraId="7C72F202" w14:textId="2894C87E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60BB3581" w14:textId="6EDC5047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Saudi Arabia</w:t>
            </w:r>
          </w:p>
        </w:tc>
        <w:tc>
          <w:tcPr>
            <w:tcW w:w="203" w:type="pct"/>
          </w:tcPr>
          <w:p w14:paraId="09007C98" w14:textId="70239E05" w:rsidR="00092DD4" w:rsidRPr="00747E01" w:rsidRDefault="00092DD4" w:rsidP="00092DD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72B887D1" w14:textId="374669DA" w:rsidR="00092DD4" w:rsidRPr="00EC3FA3" w:rsidRDefault="00092DD4" w:rsidP="00092DD4">
            <w:pPr>
              <w:rPr>
                <w:sz w:val="16"/>
                <w:szCs w:val="16"/>
              </w:rPr>
            </w:pPr>
            <w:r w:rsidRPr="001E7B53">
              <w:rPr>
                <w:sz w:val="16"/>
                <w:szCs w:val="16"/>
              </w:rPr>
              <w:t>g.55514530_55552423dup37893bp</w:t>
            </w:r>
            <w:r>
              <w:rPr>
                <w:sz w:val="16"/>
                <w:szCs w:val="16"/>
              </w:rPr>
              <w:t>, duplication of exon2-5</w:t>
            </w:r>
          </w:p>
        </w:tc>
        <w:tc>
          <w:tcPr>
            <w:tcW w:w="406" w:type="pct"/>
          </w:tcPr>
          <w:p w14:paraId="2C3F4A66" w14:textId="60608BB7" w:rsidR="00092DD4" w:rsidRPr="00EC3FA3" w:rsidRDefault="00B046FB" w:rsidP="00092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</w:t>
            </w:r>
          </w:p>
        </w:tc>
        <w:tc>
          <w:tcPr>
            <w:tcW w:w="178" w:type="pct"/>
          </w:tcPr>
          <w:p w14:paraId="1315ED12" w14:textId="577E512A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B347FFD" w14:textId="23FCA92D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81EEC72" w14:textId="2EF2F2EC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5619B99" w14:textId="55DC8D1C" w:rsidR="00092DD4" w:rsidRPr="00092DD4" w:rsidRDefault="009734A5" w:rsidP="00092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5C9AE950" w14:textId="6AAB1C8A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3DF58CC3" w14:textId="4172C1C2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1025E17F" w14:textId="6A801155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34DA" w:rsidRPr="00EC3FA3" w14:paraId="5EAEB036" w14:textId="77777777" w:rsidTr="004E37E6">
        <w:tc>
          <w:tcPr>
            <w:tcW w:w="354" w:type="pct"/>
          </w:tcPr>
          <w:p w14:paraId="2E3C9CBC" w14:textId="60CB214F" w:rsidR="00092DD4" w:rsidRPr="00EC3FA3" w:rsidRDefault="00F103D7" w:rsidP="00092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P7</w:t>
            </w:r>
            <w:r w:rsidR="001342E3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="00092DD4">
              <w:rPr>
                <w:sz w:val="16"/>
                <w:szCs w:val="16"/>
              </w:rPr>
              <w:fldChar w:fldCharType="begin">
                <w:fldData xml:space="preserve">PEVuZE5vdGU+PENpdGU+PEF1dGhvcj5HcmFuZGluPC9BdXRob3I+PFllYXI+MjAxNzwvWWVhcj48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</w:fldData>
              </w:fldChar>
            </w:r>
            <w:r w:rsidR="00092DD4">
              <w:rPr>
                <w:sz w:val="16"/>
                <w:szCs w:val="16"/>
              </w:rPr>
              <w:instrText xml:space="preserve"> ADDIN EN.CITE </w:instrText>
            </w:r>
            <w:r w:rsidR="00092DD4">
              <w:rPr>
                <w:sz w:val="16"/>
                <w:szCs w:val="16"/>
              </w:rPr>
              <w:fldChar w:fldCharType="begin">
                <w:fldData xml:space="preserve">PEVuZE5vdGU+PENpdGU+PEF1dGhvcj5HcmFuZGluPC9BdXRob3I+PFllYXI+MjAxNzwvWWVhcj48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</w:fldData>
              </w:fldChar>
            </w:r>
            <w:r w:rsidR="00092DD4">
              <w:rPr>
                <w:sz w:val="16"/>
                <w:szCs w:val="16"/>
              </w:rPr>
              <w:instrText xml:space="preserve"> ADDIN EN.CITE.DATA </w:instrText>
            </w:r>
            <w:r w:rsidR="00092DD4">
              <w:rPr>
                <w:sz w:val="16"/>
                <w:szCs w:val="16"/>
              </w:rPr>
            </w:r>
            <w:r w:rsidR="00092DD4">
              <w:rPr>
                <w:sz w:val="16"/>
                <w:szCs w:val="16"/>
              </w:rPr>
              <w:fldChar w:fldCharType="end"/>
            </w:r>
            <w:r w:rsidR="00092DD4">
              <w:rPr>
                <w:sz w:val="16"/>
                <w:szCs w:val="16"/>
              </w:rPr>
            </w:r>
            <w:r w:rsidR="00092DD4">
              <w:rPr>
                <w:sz w:val="16"/>
                <w:szCs w:val="16"/>
              </w:rPr>
              <w:fldChar w:fldCharType="separate"/>
            </w:r>
            <w:r w:rsidR="00092DD4">
              <w:rPr>
                <w:noProof/>
                <w:sz w:val="16"/>
                <w:szCs w:val="16"/>
              </w:rPr>
              <w:t>[25]</w:t>
            </w:r>
            <w:r w:rsidR="00092DD4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6655B14F" w14:textId="51CC015A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5</w:t>
            </w:r>
          </w:p>
        </w:tc>
        <w:tc>
          <w:tcPr>
            <w:tcW w:w="141" w:type="pct"/>
          </w:tcPr>
          <w:p w14:paraId="00801BD0" w14:textId="1A5CBFAD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4DB7B48E" w14:textId="73320B7D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Saudi Arabia</w:t>
            </w:r>
          </w:p>
        </w:tc>
        <w:tc>
          <w:tcPr>
            <w:tcW w:w="203" w:type="pct"/>
          </w:tcPr>
          <w:p w14:paraId="1B969C0F" w14:textId="31D06F15" w:rsidR="00092DD4" w:rsidRPr="00747E01" w:rsidRDefault="00092DD4" w:rsidP="00092DD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7BED9CAC" w14:textId="1045B1B9" w:rsidR="00092DD4" w:rsidRPr="00EC3FA3" w:rsidRDefault="00092DD4" w:rsidP="00092DD4">
            <w:pPr>
              <w:rPr>
                <w:sz w:val="16"/>
                <w:szCs w:val="16"/>
              </w:rPr>
            </w:pPr>
            <w:r w:rsidRPr="001E7B53">
              <w:rPr>
                <w:sz w:val="16"/>
                <w:szCs w:val="16"/>
              </w:rPr>
              <w:t>g.55514530_55552423dup37893bp</w:t>
            </w:r>
            <w:r>
              <w:rPr>
                <w:sz w:val="16"/>
                <w:szCs w:val="16"/>
              </w:rPr>
              <w:t>, duplication of exon2-5</w:t>
            </w:r>
          </w:p>
        </w:tc>
        <w:tc>
          <w:tcPr>
            <w:tcW w:w="406" w:type="pct"/>
          </w:tcPr>
          <w:p w14:paraId="65A07FA6" w14:textId="5AEE3615" w:rsidR="00092DD4" w:rsidRPr="00EC3FA3" w:rsidRDefault="00B046FB" w:rsidP="00092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</w:t>
            </w:r>
          </w:p>
        </w:tc>
        <w:tc>
          <w:tcPr>
            <w:tcW w:w="178" w:type="pct"/>
          </w:tcPr>
          <w:p w14:paraId="594DE53C" w14:textId="4E25CC42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C601826" w14:textId="1B19ECC6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D8B2C1E" w14:textId="4C9D37E1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F284B39" w14:textId="6A52C9DD" w:rsidR="00092DD4" w:rsidRPr="00092DD4" w:rsidRDefault="009734A5" w:rsidP="00092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57DA98C1" w14:textId="258807FC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8231627" w14:textId="6EA711AE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7515C18A" w14:textId="1A5E36D3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775C13C2" w14:textId="77777777" w:rsidTr="004E37E6">
        <w:tc>
          <w:tcPr>
            <w:tcW w:w="354" w:type="pct"/>
          </w:tcPr>
          <w:p w14:paraId="6EAAE2CD" w14:textId="6E1D6D31" w:rsidR="00092DD4" w:rsidRPr="00EC3FA3" w:rsidRDefault="00F103D7" w:rsidP="00092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1342E3">
              <w:rPr>
                <w:sz w:val="16"/>
                <w:szCs w:val="16"/>
              </w:rPr>
              <w:t>80</w:t>
            </w:r>
            <w:r>
              <w:rPr>
                <w:sz w:val="16"/>
                <w:szCs w:val="16"/>
              </w:rPr>
              <w:t xml:space="preserve"> </w:t>
            </w:r>
            <w:r w:rsidR="00092DD4">
              <w:rPr>
                <w:sz w:val="16"/>
                <w:szCs w:val="16"/>
              </w:rPr>
              <w:fldChar w:fldCharType="begin">
                <w:fldData xml:space="preserve">PEVuZE5vdGU+PENpdGU+PEF1dGhvcj5HcmFuZGluPC9BdXRob3I+PFllYXI+MjAxNzwvWWVhcj48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</w:fldData>
              </w:fldChar>
            </w:r>
            <w:r w:rsidR="00092DD4">
              <w:rPr>
                <w:sz w:val="16"/>
                <w:szCs w:val="16"/>
              </w:rPr>
              <w:instrText xml:space="preserve"> ADDIN EN.CITE </w:instrText>
            </w:r>
            <w:r w:rsidR="00092DD4">
              <w:rPr>
                <w:sz w:val="16"/>
                <w:szCs w:val="16"/>
              </w:rPr>
              <w:fldChar w:fldCharType="begin">
                <w:fldData xml:space="preserve">PEVuZE5vdGU+PENpdGU+PEF1dGhvcj5HcmFuZGluPC9BdXRob3I+PFllYXI+MjAxNzwvWWVhcj48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</w:fldData>
              </w:fldChar>
            </w:r>
            <w:r w:rsidR="00092DD4">
              <w:rPr>
                <w:sz w:val="16"/>
                <w:szCs w:val="16"/>
              </w:rPr>
              <w:instrText xml:space="preserve"> ADDIN EN.CITE.DATA </w:instrText>
            </w:r>
            <w:r w:rsidR="00092DD4">
              <w:rPr>
                <w:sz w:val="16"/>
                <w:szCs w:val="16"/>
              </w:rPr>
            </w:r>
            <w:r w:rsidR="00092DD4">
              <w:rPr>
                <w:sz w:val="16"/>
                <w:szCs w:val="16"/>
              </w:rPr>
              <w:fldChar w:fldCharType="end"/>
            </w:r>
            <w:r w:rsidR="00092DD4">
              <w:rPr>
                <w:sz w:val="16"/>
                <w:szCs w:val="16"/>
              </w:rPr>
            </w:r>
            <w:r w:rsidR="00092DD4">
              <w:rPr>
                <w:sz w:val="16"/>
                <w:szCs w:val="16"/>
              </w:rPr>
              <w:fldChar w:fldCharType="separate"/>
            </w:r>
            <w:r w:rsidR="00092DD4">
              <w:rPr>
                <w:noProof/>
                <w:sz w:val="16"/>
                <w:szCs w:val="16"/>
              </w:rPr>
              <w:t>[25]</w:t>
            </w:r>
            <w:r w:rsidR="00092DD4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2CCBD4D9" w14:textId="31AA2A32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2.5m</w:t>
            </w:r>
          </w:p>
        </w:tc>
        <w:tc>
          <w:tcPr>
            <w:tcW w:w="141" w:type="pct"/>
          </w:tcPr>
          <w:p w14:paraId="22B164C5" w14:textId="68218792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0A73AE8A" w14:textId="695AC9D9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Saudi Arabia</w:t>
            </w:r>
          </w:p>
        </w:tc>
        <w:tc>
          <w:tcPr>
            <w:tcW w:w="203" w:type="pct"/>
          </w:tcPr>
          <w:p w14:paraId="12FB96DD" w14:textId="1FBBB342" w:rsidR="00092DD4" w:rsidRPr="00747E01" w:rsidRDefault="00092DD4" w:rsidP="00092DD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58D74EA3" w14:textId="53DB9E07" w:rsidR="00092DD4" w:rsidRPr="00EC3FA3" w:rsidRDefault="00092DD4" w:rsidP="00092DD4">
            <w:pPr>
              <w:rPr>
                <w:sz w:val="16"/>
                <w:szCs w:val="16"/>
              </w:rPr>
            </w:pPr>
            <w:r w:rsidRPr="001E7B53">
              <w:rPr>
                <w:sz w:val="16"/>
                <w:szCs w:val="16"/>
              </w:rPr>
              <w:t>g.55514530_55552423dup37893bp</w:t>
            </w:r>
            <w:r>
              <w:rPr>
                <w:sz w:val="16"/>
                <w:szCs w:val="16"/>
              </w:rPr>
              <w:t>, duplication of exon2-5</w:t>
            </w:r>
          </w:p>
        </w:tc>
        <w:tc>
          <w:tcPr>
            <w:tcW w:w="406" w:type="pct"/>
          </w:tcPr>
          <w:p w14:paraId="56F09F73" w14:textId="6C8D58A8" w:rsidR="00092DD4" w:rsidRPr="00EC3FA3" w:rsidRDefault="00B046FB" w:rsidP="00092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</w:t>
            </w:r>
          </w:p>
        </w:tc>
        <w:tc>
          <w:tcPr>
            <w:tcW w:w="178" w:type="pct"/>
          </w:tcPr>
          <w:p w14:paraId="6821EF9E" w14:textId="2B6A04CF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8F26F5D" w14:textId="1D474FF8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07A7435E" w14:textId="53D39D9B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6D014F0" w14:textId="78522C35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67BFFFF8" w14:textId="0376D27C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4BCBC38E" w14:textId="0075A1D0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6319FF17" w14:textId="3BCD55F8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34DA" w:rsidRPr="00EC3FA3" w14:paraId="61537755" w14:textId="77777777" w:rsidTr="004E37E6">
        <w:tc>
          <w:tcPr>
            <w:tcW w:w="354" w:type="pct"/>
          </w:tcPr>
          <w:p w14:paraId="226EE3BA" w14:textId="764899CD" w:rsidR="00092DD4" w:rsidRPr="00EC3FA3" w:rsidRDefault="00F103D7" w:rsidP="00092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P8</w:t>
            </w:r>
            <w:r w:rsidR="001342E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092DD4">
              <w:rPr>
                <w:sz w:val="16"/>
                <w:szCs w:val="16"/>
              </w:rPr>
              <w:fldChar w:fldCharType="begin">
                <w:fldData xml:space="preserve">PEVuZE5vdGU+PENpdGU+PEF1dGhvcj5HcmFuZGluPC9BdXRob3I+PFllYXI+MjAxNzwvWWVhcj48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</w:fldData>
              </w:fldChar>
            </w:r>
            <w:r w:rsidR="00092DD4">
              <w:rPr>
                <w:sz w:val="16"/>
                <w:szCs w:val="16"/>
              </w:rPr>
              <w:instrText xml:space="preserve"> ADDIN EN.CITE </w:instrText>
            </w:r>
            <w:r w:rsidR="00092DD4">
              <w:rPr>
                <w:sz w:val="16"/>
                <w:szCs w:val="16"/>
              </w:rPr>
              <w:fldChar w:fldCharType="begin">
                <w:fldData xml:space="preserve">PEVuZE5vdGU+PENpdGU+PEF1dGhvcj5HcmFuZGluPC9BdXRob3I+PFllYXI+MjAxNzwvWWVhcj48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</w:fldData>
              </w:fldChar>
            </w:r>
            <w:r w:rsidR="00092DD4">
              <w:rPr>
                <w:sz w:val="16"/>
                <w:szCs w:val="16"/>
              </w:rPr>
              <w:instrText xml:space="preserve"> ADDIN EN.CITE.DATA </w:instrText>
            </w:r>
            <w:r w:rsidR="00092DD4">
              <w:rPr>
                <w:sz w:val="16"/>
                <w:szCs w:val="16"/>
              </w:rPr>
            </w:r>
            <w:r w:rsidR="00092DD4">
              <w:rPr>
                <w:sz w:val="16"/>
                <w:szCs w:val="16"/>
              </w:rPr>
              <w:fldChar w:fldCharType="end"/>
            </w:r>
            <w:r w:rsidR="00092DD4">
              <w:rPr>
                <w:sz w:val="16"/>
                <w:szCs w:val="16"/>
              </w:rPr>
            </w:r>
            <w:r w:rsidR="00092DD4">
              <w:rPr>
                <w:sz w:val="16"/>
                <w:szCs w:val="16"/>
              </w:rPr>
              <w:fldChar w:fldCharType="separate"/>
            </w:r>
            <w:r w:rsidR="00092DD4">
              <w:rPr>
                <w:noProof/>
                <w:sz w:val="16"/>
                <w:szCs w:val="16"/>
              </w:rPr>
              <w:t>[25]</w:t>
            </w:r>
            <w:r w:rsidR="00092DD4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13231FEE" w14:textId="22CA7BBE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9m</w:t>
            </w:r>
          </w:p>
        </w:tc>
        <w:tc>
          <w:tcPr>
            <w:tcW w:w="141" w:type="pct"/>
          </w:tcPr>
          <w:p w14:paraId="458C9A45" w14:textId="4CF9F905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3E07145F" w14:textId="2CD31C38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Saudi Arabia</w:t>
            </w:r>
          </w:p>
        </w:tc>
        <w:tc>
          <w:tcPr>
            <w:tcW w:w="203" w:type="pct"/>
          </w:tcPr>
          <w:p w14:paraId="30A5490B" w14:textId="5B0C4E3A" w:rsidR="00092DD4" w:rsidRPr="00747E01" w:rsidRDefault="00092DD4" w:rsidP="00092DD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4FEFFE3E" w14:textId="4F990F9B" w:rsidR="00092DD4" w:rsidRPr="00EC3FA3" w:rsidRDefault="00092DD4" w:rsidP="00092DD4">
            <w:pPr>
              <w:rPr>
                <w:sz w:val="16"/>
                <w:szCs w:val="16"/>
              </w:rPr>
            </w:pPr>
            <w:r w:rsidRPr="001E7B53">
              <w:rPr>
                <w:sz w:val="16"/>
                <w:szCs w:val="16"/>
              </w:rPr>
              <w:t>g.55514530_55552423dup37893bp</w:t>
            </w:r>
            <w:r>
              <w:rPr>
                <w:sz w:val="16"/>
                <w:szCs w:val="16"/>
              </w:rPr>
              <w:t>, duplication of exon2-5</w:t>
            </w:r>
          </w:p>
        </w:tc>
        <w:tc>
          <w:tcPr>
            <w:tcW w:w="406" w:type="pct"/>
          </w:tcPr>
          <w:p w14:paraId="44F962CB" w14:textId="5DE77F61" w:rsidR="00092DD4" w:rsidRPr="00EC3FA3" w:rsidRDefault="00B046FB" w:rsidP="00092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</w:t>
            </w:r>
          </w:p>
        </w:tc>
        <w:tc>
          <w:tcPr>
            <w:tcW w:w="178" w:type="pct"/>
          </w:tcPr>
          <w:p w14:paraId="2E4FF085" w14:textId="4F67E7C8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BCAF1F0" w14:textId="6033BD0B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3B052F0" w14:textId="3BE84396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E6A975A" w14:textId="58759D3E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3A3D538D" w14:textId="331E45DD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5DBB2BBA" w14:textId="2B6B102B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708960CC" w14:textId="45581624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34DA" w:rsidRPr="00EC3FA3" w14:paraId="484763E8" w14:textId="77777777" w:rsidTr="004E37E6">
        <w:tc>
          <w:tcPr>
            <w:tcW w:w="354" w:type="pct"/>
          </w:tcPr>
          <w:p w14:paraId="5A15D038" w14:textId="129EE204" w:rsidR="00092DD4" w:rsidRPr="00EC3FA3" w:rsidRDefault="00F103D7" w:rsidP="00092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P8</w:t>
            </w:r>
            <w:r w:rsidR="001342E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="00092DD4">
              <w:rPr>
                <w:sz w:val="16"/>
                <w:szCs w:val="16"/>
              </w:rPr>
              <w:fldChar w:fldCharType="begin">
                <w:fldData xml:space="preserve">PEVuZE5vdGU+PENpdGU+PEF1dGhvcj5HcmFuZGluPC9BdXRob3I+PFllYXI+MjAxNzwvWWVhcj48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</w:fldData>
              </w:fldChar>
            </w:r>
            <w:r w:rsidR="00092DD4">
              <w:rPr>
                <w:sz w:val="16"/>
                <w:szCs w:val="16"/>
              </w:rPr>
              <w:instrText xml:space="preserve"> ADDIN EN.CITE </w:instrText>
            </w:r>
            <w:r w:rsidR="00092DD4">
              <w:rPr>
                <w:sz w:val="16"/>
                <w:szCs w:val="16"/>
              </w:rPr>
              <w:fldChar w:fldCharType="begin">
                <w:fldData xml:space="preserve">PEVuZE5vdGU+PENpdGU+PEF1dGhvcj5HcmFuZGluPC9BdXRob3I+PFllYXI+MjAxNzwvWWVhcj48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</w:fldData>
              </w:fldChar>
            </w:r>
            <w:r w:rsidR="00092DD4">
              <w:rPr>
                <w:sz w:val="16"/>
                <w:szCs w:val="16"/>
              </w:rPr>
              <w:instrText xml:space="preserve"> ADDIN EN.CITE.DATA </w:instrText>
            </w:r>
            <w:r w:rsidR="00092DD4">
              <w:rPr>
                <w:sz w:val="16"/>
                <w:szCs w:val="16"/>
              </w:rPr>
            </w:r>
            <w:r w:rsidR="00092DD4">
              <w:rPr>
                <w:sz w:val="16"/>
                <w:szCs w:val="16"/>
              </w:rPr>
              <w:fldChar w:fldCharType="end"/>
            </w:r>
            <w:r w:rsidR="00092DD4">
              <w:rPr>
                <w:sz w:val="16"/>
                <w:szCs w:val="16"/>
              </w:rPr>
            </w:r>
            <w:r w:rsidR="00092DD4">
              <w:rPr>
                <w:sz w:val="16"/>
                <w:szCs w:val="16"/>
              </w:rPr>
              <w:fldChar w:fldCharType="separate"/>
            </w:r>
            <w:r w:rsidR="00092DD4">
              <w:rPr>
                <w:noProof/>
                <w:sz w:val="16"/>
                <w:szCs w:val="16"/>
              </w:rPr>
              <w:t>[25]</w:t>
            </w:r>
            <w:r w:rsidR="00092DD4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11E1D41B" w14:textId="6D7488E4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3m</w:t>
            </w:r>
          </w:p>
        </w:tc>
        <w:tc>
          <w:tcPr>
            <w:tcW w:w="141" w:type="pct"/>
          </w:tcPr>
          <w:p w14:paraId="1F92C888" w14:textId="3C4123A5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5D23D023" w14:textId="2A01349A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Saudi Arabia</w:t>
            </w:r>
          </w:p>
        </w:tc>
        <w:tc>
          <w:tcPr>
            <w:tcW w:w="203" w:type="pct"/>
          </w:tcPr>
          <w:p w14:paraId="41F4BA89" w14:textId="6D476811" w:rsidR="00092DD4" w:rsidRPr="00747E01" w:rsidRDefault="00092DD4" w:rsidP="00092DD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64A50238" w14:textId="06BEBE37" w:rsidR="00092DD4" w:rsidRPr="00EC3FA3" w:rsidRDefault="00092DD4" w:rsidP="00092DD4">
            <w:pPr>
              <w:rPr>
                <w:sz w:val="16"/>
                <w:szCs w:val="16"/>
              </w:rPr>
            </w:pPr>
            <w:r w:rsidRPr="001E7B53">
              <w:rPr>
                <w:sz w:val="16"/>
                <w:szCs w:val="16"/>
              </w:rPr>
              <w:t>g.55514530_55552423dup37893bp</w:t>
            </w:r>
            <w:r>
              <w:rPr>
                <w:sz w:val="16"/>
                <w:szCs w:val="16"/>
              </w:rPr>
              <w:t>, duplication of exon2-5</w:t>
            </w:r>
          </w:p>
        </w:tc>
        <w:tc>
          <w:tcPr>
            <w:tcW w:w="406" w:type="pct"/>
          </w:tcPr>
          <w:p w14:paraId="29530020" w14:textId="6C7243E0" w:rsidR="00092DD4" w:rsidRPr="00EC3FA3" w:rsidRDefault="00B046FB" w:rsidP="00092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</w:t>
            </w:r>
          </w:p>
        </w:tc>
        <w:tc>
          <w:tcPr>
            <w:tcW w:w="178" w:type="pct"/>
          </w:tcPr>
          <w:p w14:paraId="7038A709" w14:textId="5F5638B8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86CF530" w14:textId="09CADC4A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17070217" w14:textId="4671B682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2E7E30F" w14:textId="137378D7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14FE5A7E" w14:textId="4FEF7AE4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CE25569" w14:textId="314A4BCE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11F3927C" w14:textId="0A4AE28C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6CD4447E" w14:textId="77777777" w:rsidTr="004E37E6">
        <w:tc>
          <w:tcPr>
            <w:tcW w:w="354" w:type="pct"/>
          </w:tcPr>
          <w:p w14:paraId="75D09258" w14:textId="74398F5C" w:rsidR="00092DD4" w:rsidRPr="00EC3FA3" w:rsidRDefault="00F103D7" w:rsidP="00092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P8</w:t>
            </w:r>
            <w:r w:rsidR="001342E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="00092DD4">
              <w:rPr>
                <w:sz w:val="16"/>
                <w:szCs w:val="16"/>
              </w:rPr>
              <w:fldChar w:fldCharType="begin">
                <w:fldData xml:space="preserve">PEVuZE5vdGU+PENpdGU+PEF1dGhvcj5HcmFuZGluPC9BdXRob3I+PFllYXI+MjAxNzwvWWVhcj48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</w:fldData>
              </w:fldChar>
            </w:r>
            <w:r w:rsidR="00092DD4">
              <w:rPr>
                <w:sz w:val="16"/>
                <w:szCs w:val="16"/>
              </w:rPr>
              <w:instrText xml:space="preserve"> ADDIN EN.CITE </w:instrText>
            </w:r>
            <w:r w:rsidR="00092DD4">
              <w:rPr>
                <w:sz w:val="16"/>
                <w:szCs w:val="16"/>
              </w:rPr>
              <w:fldChar w:fldCharType="begin">
                <w:fldData xml:space="preserve">PEVuZE5vdGU+PENpdGU+PEF1dGhvcj5HcmFuZGluPC9BdXRob3I+PFllYXI+MjAxNzwvWWVhcj48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</w:fldData>
              </w:fldChar>
            </w:r>
            <w:r w:rsidR="00092DD4">
              <w:rPr>
                <w:sz w:val="16"/>
                <w:szCs w:val="16"/>
              </w:rPr>
              <w:instrText xml:space="preserve"> ADDIN EN.CITE.DATA </w:instrText>
            </w:r>
            <w:r w:rsidR="00092DD4">
              <w:rPr>
                <w:sz w:val="16"/>
                <w:szCs w:val="16"/>
              </w:rPr>
            </w:r>
            <w:r w:rsidR="00092DD4">
              <w:rPr>
                <w:sz w:val="16"/>
                <w:szCs w:val="16"/>
              </w:rPr>
              <w:fldChar w:fldCharType="end"/>
            </w:r>
            <w:r w:rsidR="00092DD4">
              <w:rPr>
                <w:sz w:val="16"/>
                <w:szCs w:val="16"/>
              </w:rPr>
            </w:r>
            <w:r w:rsidR="00092DD4">
              <w:rPr>
                <w:sz w:val="16"/>
                <w:szCs w:val="16"/>
              </w:rPr>
              <w:fldChar w:fldCharType="separate"/>
            </w:r>
            <w:r w:rsidR="00092DD4">
              <w:rPr>
                <w:noProof/>
                <w:sz w:val="16"/>
                <w:szCs w:val="16"/>
              </w:rPr>
              <w:t>[25]</w:t>
            </w:r>
            <w:r w:rsidR="00092DD4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5D8B3CB8" w14:textId="2AB49534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3m</w:t>
            </w:r>
          </w:p>
        </w:tc>
        <w:tc>
          <w:tcPr>
            <w:tcW w:w="141" w:type="pct"/>
          </w:tcPr>
          <w:p w14:paraId="41A53756" w14:textId="437FCEC2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7A48A592" w14:textId="192BB3DB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Saudi Arabia</w:t>
            </w:r>
          </w:p>
        </w:tc>
        <w:tc>
          <w:tcPr>
            <w:tcW w:w="203" w:type="pct"/>
          </w:tcPr>
          <w:p w14:paraId="5004CF3E" w14:textId="59065112" w:rsidR="00092DD4" w:rsidRPr="00747E01" w:rsidRDefault="00092DD4" w:rsidP="00092DD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638F6B71" w14:textId="70A19AE7" w:rsidR="00092DD4" w:rsidRPr="00EC3FA3" w:rsidRDefault="00092DD4" w:rsidP="00092DD4">
            <w:pPr>
              <w:rPr>
                <w:sz w:val="16"/>
                <w:szCs w:val="16"/>
              </w:rPr>
            </w:pPr>
            <w:r w:rsidRPr="001E7B53">
              <w:rPr>
                <w:sz w:val="16"/>
                <w:szCs w:val="16"/>
              </w:rPr>
              <w:t>g.55514530_55552423dup37893bp</w:t>
            </w:r>
            <w:r>
              <w:rPr>
                <w:sz w:val="16"/>
                <w:szCs w:val="16"/>
              </w:rPr>
              <w:t>, duplication of exon2-5</w:t>
            </w:r>
          </w:p>
        </w:tc>
        <w:tc>
          <w:tcPr>
            <w:tcW w:w="406" w:type="pct"/>
          </w:tcPr>
          <w:p w14:paraId="1019B9CD" w14:textId="69DC6222" w:rsidR="00092DD4" w:rsidRPr="00EC3FA3" w:rsidRDefault="00B046FB" w:rsidP="00092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</w:t>
            </w:r>
          </w:p>
        </w:tc>
        <w:tc>
          <w:tcPr>
            <w:tcW w:w="178" w:type="pct"/>
          </w:tcPr>
          <w:p w14:paraId="45F9A897" w14:textId="75E1DDFD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5C58EC3" w14:textId="750E1789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7028383" w14:textId="38A9E0E0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67C2D08" w14:textId="6824BFD3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34D849B9" w14:textId="64DFE24F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6891126D" w14:textId="7BF9D6AC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207CBFBC" w14:textId="3AAD8CDB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149999B0" w14:textId="77777777" w:rsidTr="004E37E6">
        <w:tc>
          <w:tcPr>
            <w:tcW w:w="354" w:type="pct"/>
          </w:tcPr>
          <w:p w14:paraId="265494A1" w14:textId="5D0FE82A" w:rsidR="00092DD4" w:rsidRPr="00EC3FA3" w:rsidRDefault="00F103D7" w:rsidP="00092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P8</w:t>
            </w:r>
            <w:r w:rsidR="001342E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="00E95BE9">
              <w:rPr>
                <w:sz w:val="16"/>
                <w:szCs w:val="16"/>
              </w:rPr>
              <w:fldChar w:fldCharType="begin">
                <w:fldData xml:space="preserve">PEVuZE5vdGU+PENpdGU+PEF1dGhvcj5SdXNzPC9BdXRob3I+PFllYXI+MjAxOTwvWWVhcj48UmVj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</w:fldData>
              </w:fldChar>
            </w:r>
            <w:r w:rsidR="00E95BE9">
              <w:rPr>
                <w:sz w:val="16"/>
                <w:szCs w:val="16"/>
              </w:rPr>
              <w:instrText xml:space="preserve"> ADDIN EN.CITE </w:instrText>
            </w:r>
            <w:r w:rsidR="00E95BE9">
              <w:rPr>
                <w:sz w:val="16"/>
                <w:szCs w:val="16"/>
              </w:rPr>
              <w:fldChar w:fldCharType="begin">
                <w:fldData xml:space="preserve">PEVuZE5vdGU+PENpdGU+PEF1dGhvcj5SdXNzPC9BdXRob3I+PFllYXI+MjAxOTwvWWVhcj48UmVj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</w:fldData>
              </w:fldChar>
            </w:r>
            <w:r w:rsidR="00E95BE9">
              <w:rPr>
                <w:sz w:val="16"/>
                <w:szCs w:val="16"/>
              </w:rPr>
              <w:instrText xml:space="preserve"> ADDIN EN.CITE.DATA </w:instrText>
            </w:r>
            <w:r w:rsidR="00E95BE9">
              <w:rPr>
                <w:sz w:val="16"/>
                <w:szCs w:val="16"/>
              </w:rPr>
            </w:r>
            <w:r w:rsidR="00E95BE9">
              <w:rPr>
                <w:sz w:val="16"/>
                <w:szCs w:val="16"/>
              </w:rPr>
              <w:fldChar w:fldCharType="end"/>
            </w:r>
            <w:r w:rsidR="00E95BE9">
              <w:rPr>
                <w:sz w:val="16"/>
                <w:szCs w:val="16"/>
              </w:rPr>
            </w:r>
            <w:r w:rsidR="00E95BE9">
              <w:rPr>
                <w:sz w:val="16"/>
                <w:szCs w:val="16"/>
              </w:rPr>
              <w:fldChar w:fldCharType="separate"/>
            </w:r>
            <w:r w:rsidR="00E95BE9">
              <w:rPr>
                <w:noProof/>
                <w:sz w:val="16"/>
                <w:szCs w:val="16"/>
              </w:rPr>
              <w:t>[26]</w:t>
            </w:r>
            <w:r w:rsidR="00E95BE9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15D6ABE6" w14:textId="7C11D80B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5</w:t>
            </w:r>
          </w:p>
        </w:tc>
        <w:tc>
          <w:tcPr>
            <w:tcW w:w="141" w:type="pct"/>
          </w:tcPr>
          <w:p w14:paraId="678D4E00" w14:textId="539A2B9C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32F63FBA" w14:textId="5C87E533" w:rsidR="00092DD4" w:rsidRPr="00EC3FA3" w:rsidRDefault="00092DD4" w:rsidP="00092DD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Hispanic</w:t>
            </w:r>
          </w:p>
        </w:tc>
        <w:tc>
          <w:tcPr>
            <w:tcW w:w="203" w:type="pct"/>
          </w:tcPr>
          <w:p w14:paraId="2BF7815D" w14:textId="3F14DB59" w:rsidR="00092DD4" w:rsidRPr="00747E01" w:rsidRDefault="00092DD4" w:rsidP="00092DD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512A8881" w14:textId="1F2E9AB0" w:rsidR="00092DD4" w:rsidRPr="00EC3FA3" w:rsidRDefault="00E95BE9" w:rsidP="00092DD4">
            <w:pPr>
              <w:rPr>
                <w:sz w:val="16"/>
                <w:szCs w:val="16"/>
              </w:rPr>
            </w:pPr>
            <w:r w:rsidRPr="00E95BE9">
              <w:rPr>
                <w:sz w:val="16"/>
                <w:szCs w:val="16"/>
              </w:rPr>
              <w:t>c.335delA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p.N</w:t>
            </w:r>
            <w:proofErr w:type="gramEnd"/>
            <w:r>
              <w:rPr>
                <w:sz w:val="16"/>
                <w:szCs w:val="16"/>
              </w:rPr>
              <w:t>112</w:t>
            </w:r>
            <w:r w:rsidR="0097572F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fsX</w:t>
            </w:r>
            <w:r w:rsidR="0097572F">
              <w:rPr>
                <w:sz w:val="16"/>
                <w:szCs w:val="16"/>
              </w:rPr>
              <w:t>3</w:t>
            </w:r>
          </w:p>
        </w:tc>
        <w:tc>
          <w:tcPr>
            <w:tcW w:w="406" w:type="pct"/>
          </w:tcPr>
          <w:p w14:paraId="67C38DC9" w14:textId="7D3A29DD" w:rsidR="00092DD4" w:rsidRPr="00EC3FA3" w:rsidRDefault="0097572F" w:rsidP="00092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54233874" w14:textId="2F017784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6398B36" w14:textId="6652C124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89E84FD" w14:textId="0FC87924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460A6BF" w14:textId="18DC259C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0AE98FC8" w14:textId="509B88BE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3D3DAD72" w14:textId="79D9CE44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Planned</w:t>
            </w:r>
          </w:p>
        </w:tc>
        <w:tc>
          <w:tcPr>
            <w:tcW w:w="327" w:type="pct"/>
          </w:tcPr>
          <w:p w14:paraId="0233B454" w14:textId="33CB0076" w:rsidR="00092DD4" w:rsidRPr="00092DD4" w:rsidRDefault="00092DD4" w:rsidP="00092DD4">
            <w:pPr>
              <w:rPr>
                <w:sz w:val="16"/>
                <w:szCs w:val="16"/>
              </w:rPr>
            </w:pPr>
            <w:r w:rsidRPr="00092DD4"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7F3DB003" w14:textId="77777777" w:rsidTr="004E37E6">
        <w:tc>
          <w:tcPr>
            <w:tcW w:w="354" w:type="pct"/>
          </w:tcPr>
          <w:p w14:paraId="63A9BDFE" w14:textId="3455DB11" w:rsidR="0097572F" w:rsidRPr="00EC3FA3" w:rsidRDefault="00F103D7" w:rsidP="009757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P8</w:t>
            </w:r>
            <w:r w:rsidR="001342E3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="0097572F">
              <w:rPr>
                <w:sz w:val="16"/>
                <w:szCs w:val="16"/>
              </w:rPr>
              <w:fldChar w:fldCharType="begin">
                <w:fldData xml:space="preserve">PEVuZE5vdGU+PENpdGU+PEF1dGhvcj5SdXNzPC9BdXRob3I+PFllYXI+MjAxOTwvWWVhcj48UmVj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</w:fldData>
              </w:fldChar>
            </w:r>
            <w:r w:rsidR="0097572F">
              <w:rPr>
                <w:sz w:val="16"/>
                <w:szCs w:val="16"/>
              </w:rPr>
              <w:instrText xml:space="preserve"> ADDIN EN.CITE </w:instrText>
            </w:r>
            <w:r w:rsidR="0097572F">
              <w:rPr>
                <w:sz w:val="16"/>
                <w:szCs w:val="16"/>
              </w:rPr>
              <w:fldChar w:fldCharType="begin">
                <w:fldData xml:space="preserve">PEVuZE5vdGU+PENpdGU+PEF1dGhvcj5SdXNzPC9BdXRob3I+PFllYXI+MjAxOTwvWWVhcj48UmVj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</w:fldData>
              </w:fldChar>
            </w:r>
            <w:r w:rsidR="0097572F">
              <w:rPr>
                <w:sz w:val="16"/>
                <w:szCs w:val="16"/>
              </w:rPr>
              <w:instrText xml:space="preserve"> ADDIN EN.CITE.DATA </w:instrText>
            </w:r>
            <w:r w:rsidR="0097572F">
              <w:rPr>
                <w:sz w:val="16"/>
                <w:szCs w:val="16"/>
              </w:rPr>
            </w:r>
            <w:r w:rsidR="0097572F">
              <w:rPr>
                <w:sz w:val="16"/>
                <w:szCs w:val="16"/>
              </w:rPr>
              <w:fldChar w:fldCharType="end"/>
            </w:r>
            <w:r w:rsidR="0097572F">
              <w:rPr>
                <w:sz w:val="16"/>
                <w:szCs w:val="16"/>
              </w:rPr>
            </w:r>
            <w:r w:rsidR="0097572F">
              <w:rPr>
                <w:sz w:val="16"/>
                <w:szCs w:val="16"/>
              </w:rPr>
              <w:fldChar w:fldCharType="separate"/>
            </w:r>
            <w:r w:rsidR="0097572F">
              <w:rPr>
                <w:noProof/>
                <w:sz w:val="16"/>
                <w:szCs w:val="16"/>
              </w:rPr>
              <w:t>[26]</w:t>
            </w:r>
            <w:r w:rsidR="0097572F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01EAADF1" w14:textId="343CB2CB" w:rsidR="0097572F" w:rsidRPr="00EC3FA3" w:rsidRDefault="0097572F" w:rsidP="0097572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4m</w:t>
            </w:r>
          </w:p>
        </w:tc>
        <w:tc>
          <w:tcPr>
            <w:tcW w:w="141" w:type="pct"/>
          </w:tcPr>
          <w:p w14:paraId="231FA2E9" w14:textId="17A3D537" w:rsidR="0097572F" w:rsidRPr="00EC3FA3" w:rsidRDefault="0097572F" w:rsidP="0097572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0FB98C82" w14:textId="03374CB1" w:rsidR="0097572F" w:rsidRPr="00EC3FA3" w:rsidRDefault="0097572F" w:rsidP="0097572F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Hispanic</w:t>
            </w:r>
          </w:p>
        </w:tc>
        <w:tc>
          <w:tcPr>
            <w:tcW w:w="203" w:type="pct"/>
          </w:tcPr>
          <w:p w14:paraId="5C5002C2" w14:textId="283EB2BC" w:rsidR="0097572F" w:rsidRPr="00747E01" w:rsidRDefault="0097572F" w:rsidP="0097572F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0486BAC6" w14:textId="145EDD29" w:rsidR="0097572F" w:rsidRPr="00EC3FA3" w:rsidRDefault="0097572F" w:rsidP="0097572F">
            <w:pPr>
              <w:rPr>
                <w:sz w:val="16"/>
                <w:szCs w:val="16"/>
              </w:rPr>
            </w:pPr>
            <w:r w:rsidRPr="00E95BE9">
              <w:rPr>
                <w:sz w:val="16"/>
                <w:szCs w:val="16"/>
              </w:rPr>
              <w:t>c.335delA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p.N</w:t>
            </w:r>
            <w:proofErr w:type="gramEnd"/>
            <w:r>
              <w:rPr>
                <w:sz w:val="16"/>
                <w:szCs w:val="16"/>
              </w:rPr>
              <w:t>112TfsX3</w:t>
            </w:r>
          </w:p>
        </w:tc>
        <w:tc>
          <w:tcPr>
            <w:tcW w:w="406" w:type="pct"/>
          </w:tcPr>
          <w:p w14:paraId="3FB7FFCB" w14:textId="16571DED" w:rsidR="0097572F" w:rsidRPr="00EC3FA3" w:rsidRDefault="0097572F" w:rsidP="009757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10DCDBA0" w14:textId="4894DF95" w:rsidR="0097572F" w:rsidRPr="0097572F" w:rsidRDefault="0097572F" w:rsidP="0097572F">
            <w:pPr>
              <w:rPr>
                <w:sz w:val="16"/>
                <w:szCs w:val="16"/>
              </w:rPr>
            </w:pPr>
            <w:r w:rsidRPr="0097572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3E24A8B" w14:textId="12523338" w:rsidR="0097572F" w:rsidRPr="0097572F" w:rsidRDefault="0097572F" w:rsidP="0097572F">
            <w:pPr>
              <w:rPr>
                <w:sz w:val="16"/>
                <w:szCs w:val="16"/>
              </w:rPr>
            </w:pPr>
            <w:r w:rsidRPr="0097572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1B525991" w14:textId="7683A7E2" w:rsidR="0097572F" w:rsidRPr="0097572F" w:rsidRDefault="0097572F" w:rsidP="0097572F">
            <w:pPr>
              <w:rPr>
                <w:sz w:val="16"/>
                <w:szCs w:val="16"/>
              </w:rPr>
            </w:pPr>
            <w:r w:rsidRPr="0097572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142C374" w14:textId="33CC8050" w:rsidR="0097572F" w:rsidRPr="0097572F" w:rsidRDefault="0097572F" w:rsidP="0097572F">
            <w:pPr>
              <w:rPr>
                <w:sz w:val="16"/>
                <w:szCs w:val="16"/>
              </w:rPr>
            </w:pPr>
            <w:r w:rsidRPr="0097572F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39510053" w14:textId="5DF1CA68" w:rsidR="0097572F" w:rsidRPr="0097572F" w:rsidRDefault="009907A9" w:rsidP="0097572F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HLH-2004</w:t>
            </w:r>
          </w:p>
        </w:tc>
        <w:tc>
          <w:tcPr>
            <w:tcW w:w="203" w:type="pct"/>
          </w:tcPr>
          <w:p w14:paraId="7386390E" w14:textId="48FE2E1B" w:rsidR="0097572F" w:rsidRPr="0097572F" w:rsidRDefault="0097572F" w:rsidP="0097572F">
            <w:pPr>
              <w:rPr>
                <w:sz w:val="16"/>
                <w:szCs w:val="16"/>
              </w:rPr>
            </w:pPr>
            <w:r w:rsidRPr="0097572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7F47C42B" w14:textId="22ECF25D" w:rsidR="0097572F" w:rsidRPr="0097572F" w:rsidRDefault="0097572F" w:rsidP="0097572F">
            <w:pPr>
              <w:rPr>
                <w:sz w:val="16"/>
                <w:szCs w:val="16"/>
              </w:rPr>
            </w:pPr>
            <w:r w:rsidRPr="0097572F">
              <w:rPr>
                <w:color w:val="000000"/>
                <w:sz w:val="16"/>
                <w:szCs w:val="16"/>
              </w:rPr>
              <w:t>Alive/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7572F">
              <w:rPr>
                <w:color w:val="000000"/>
                <w:sz w:val="16"/>
                <w:szCs w:val="16"/>
              </w:rPr>
              <w:t>3</w:t>
            </w:r>
          </w:p>
        </w:tc>
      </w:tr>
      <w:tr w:rsidR="003234DA" w:rsidRPr="00EC3FA3" w14:paraId="10B8CA31" w14:textId="77777777" w:rsidTr="004E37E6">
        <w:tc>
          <w:tcPr>
            <w:tcW w:w="354" w:type="pct"/>
          </w:tcPr>
          <w:p w14:paraId="7C964FCF" w14:textId="1914FE4A" w:rsidR="00B046FB" w:rsidRPr="00EC3FA3" w:rsidRDefault="00F103D7" w:rsidP="00B046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P8</w:t>
            </w:r>
            <w:r w:rsidR="001342E3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="00B046FB">
              <w:rPr>
                <w:sz w:val="16"/>
                <w:szCs w:val="16"/>
              </w:rPr>
              <w:fldChar w:fldCharType="begin"/>
            </w:r>
            <w:r w:rsidR="00B046FB">
              <w:rPr>
                <w:sz w:val="16"/>
                <w:szCs w:val="16"/>
              </w:rPr>
              <w:instrText xml:space="preserve"> ADDIN EN.CITE &lt;EndNote&gt;&lt;Cite&gt;&lt;Author&gt;Mishra&lt;/Author&gt;&lt;Year&gt;2014&lt;/Year&gt;&lt;RecNum&gt;883&lt;/RecNum&gt;&lt;DisplayText&gt;[27]&lt;/DisplayText&gt;&lt;record&gt;&lt;rec-number&gt;883&lt;/rec-number&gt;&lt;foreign-keys&gt;&lt;key app="EN" db-id="2e2w2svsndeeerexw9q55s0kvz2ef2w9za29" timestamp="1705930266"&gt;883&lt;/key&gt;&lt;/foreign-keys&gt;&lt;ref-type name="Journal Article"&gt;17&lt;/ref-type&gt;&lt;contributors&gt;&lt;authors&gt;&lt;author&gt;Mishra, K.&lt;/author&gt;&lt;author&gt;Singla, S.&lt;/author&gt;&lt;author&gt;Sharma, S.&lt;/author&gt;&lt;author&gt;Saxena, R.&lt;/author&gt;&lt;author&gt;Batra, V. V.&lt;/author&gt;&lt;/authors&gt;&lt;/contributors&gt;&lt;auth-address&gt;Department of Pediatrics, Kalawati Saran Children&amp;apos;s Hospital, Lady Hardinge Medical College, New Delhi, India.&amp;#xD;Department of Molecular Genetics, Sir Ganga Ram Hospital, New Delhi, India.&amp;#xD;Department of Pathology, G. B. Pant Hospital, New Delhi, India.&lt;/auth-address&gt;&lt;titles&gt;&lt;title&gt;Griscelli syndrome type 2: a novel mutation in RAB27A gene with different clinical features in 2 siblings: a diagnostic conundrum&lt;/title&gt;&lt;secondary-title&gt;Korean J Pediatr&lt;/secondary-title&gt;&lt;/titles&gt;&lt;periodical&gt;&lt;full-title&gt;Korean J Pediatr&lt;/full-title&gt;&lt;/periodical&gt;&lt;pages&gt;91-5&lt;/pages&gt;&lt;volume&gt;57&lt;/volume&gt;&lt;number&gt;2&lt;/number&gt;&lt;edition&gt;20140224&lt;/edition&gt;&lt;keywords&gt;&lt;keyword&gt;Erythema nodosum&lt;/keyword&gt;&lt;keyword&gt;Griscelli syndrome type 2&lt;/keyword&gt;&lt;keyword&gt;Hemophagocytic lymphohistiocytosis&lt;/keyword&gt;&lt;keyword&gt;Neurological disorder&lt;/keyword&gt;&lt;/keywords&gt;&lt;dates&gt;&lt;year&gt;2014&lt;/year&gt;&lt;pub-dates&gt;&lt;date&gt;Feb&lt;/date&gt;&lt;/pub-dates&gt;&lt;/dates&gt;&lt;isbn&gt;1738-1061 (Print)&amp;#xD;1738-1061&lt;/isbn&gt;&lt;accession-num&gt;24678334&lt;/accession-num&gt;&lt;urls&gt;&lt;/urls&gt;&lt;custom1&gt;No potential conflict of interest relevant to this article was reported.&lt;/custom1&gt;&lt;custom2&gt;PMC3965801&lt;/custom2&gt;&lt;electronic-resource-num&gt;10.3345/kjp.2014.57.2.91&lt;/electronic-resource-num&gt;&lt;remote-database-provider&gt;NLM&lt;/remote-database-provider&gt;&lt;language&gt;eng&lt;/language&gt;&lt;/record&gt;&lt;/Cite&gt;&lt;/EndNote&gt;</w:instrText>
            </w:r>
            <w:r w:rsidR="00B046FB">
              <w:rPr>
                <w:sz w:val="16"/>
                <w:szCs w:val="16"/>
              </w:rPr>
              <w:fldChar w:fldCharType="separate"/>
            </w:r>
            <w:r w:rsidR="00B046FB">
              <w:rPr>
                <w:noProof/>
                <w:sz w:val="16"/>
                <w:szCs w:val="16"/>
              </w:rPr>
              <w:t>[27]</w:t>
            </w:r>
            <w:r w:rsidR="00B046F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2D80A79E" w14:textId="1328375A" w:rsidR="00B046FB" w:rsidRPr="00EC3FA3" w:rsidRDefault="00B046FB" w:rsidP="00B046F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5</w:t>
            </w:r>
          </w:p>
        </w:tc>
        <w:tc>
          <w:tcPr>
            <w:tcW w:w="141" w:type="pct"/>
          </w:tcPr>
          <w:p w14:paraId="3BAB3622" w14:textId="08E043FA" w:rsidR="00B046FB" w:rsidRPr="00EC3FA3" w:rsidRDefault="00B046FB" w:rsidP="00B046F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3248991C" w14:textId="1E9C7DDA" w:rsidR="00B046FB" w:rsidRPr="00EC3FA3" w:rsidRDefault="00B046FB" w:rsidP="00B046F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Korean</w:t>
            </w:r>
          </w:p>
        </w:tc>
        <w:tc>
          <w:tcPr>
            <w:tcW w:w="203" w:type="pct"/>
          </w:tcPr>
          <w:p w14:paraId="26268A16" w14:textId="40B79DEE" w:rsidR="00B046FB" w:rsidRPr="00747E01" w:rsidRDefault="00B046FB" w:rsidP="00B046FB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2F8C2956" w14:textId="1DAEA42E" w:rsidR="00B046FB" w:rsidRPr="00EC3FA3" w:rsidRDefault="00B046FB" w:rsidP="00B046FB">
            <w:pPr>
              <w:rPr>
                <w:sz w:val="16"/>
                <w:szCs w:val="16"/>
              </w:rPr>
            </w:pPr>
            <w:r w:rsidRPr="00B046FB">
              <w:rPr>
                <w:sz w:val="16"/>
                <w:szCs w:val="16"/>
              </w:rPr>
              <w:t>c.136T&gt;A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 w:rsidRPr="00B046FB">
              <w:rPr>
                <w:sz w:val="16"/>
                <w:szCs w:val="16"/>
              </w:rPr>
              <w:t>p.F</w:t>
            </w:r>
            <w:proofErr w:type="gramEnd"/>
            <w:r w:rsidRPr="00B046FB">
              <w:rPr>
                <w:sz w:val="16"/>
                <w:szCs w:val="16"/>
              </w:rPr>
              <w:t>46I</w:t>
            </w:r>
          </w:p>
        </w:tc>
        <w:tc>
          <w:tcPr>
            <w:tcW w:w="406" w:type="pct"/>
          </w:tcPr>
          <w:p w14:paraId="2F1A9CB0" w14:textId="12C1172E" w:rsidR="00B046FB" w:rsidRPr="00EC3FA3" w:rsidRDefault="00B046FB" w:rsidP="00B046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2AF9DA9D" w14:textId="76562762" w:rsidR="00B046FB" w:rsidRPr="00B046FB" w:rsidRDefault="00B046FB" w:rsidP="00B046FB">
            <w:pPr>
              <w:rPr>
                <w:sz w:val="16"/>
                <w:szCs w:val="16"/>
              </w:rPr>
            </w:pPr>
            <w:r w:rsidRPr="00B046F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E44883C" w14:textId="6231E31F" w:rsidR="00B046FB" w:rsidRPr="00B046FB" w:rsidRDefault="00B046FB" w:rsidP="00B046FB">
            <w:pPr>
              <w:rPr>
                <w:sz w:val="16"/>
                <w:szCs w:val="16"/>
              </w:rPr>
            </w:pPr>
            <w:r w:rsidRPr="00B046FB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362B3F69" w14:textId="2EE2F44E" w:rsidR="00B046FB" w:rsidRPr="00B046FB" w:rsidRDefault="00B046FB" w:rsidP="00B046FB">
            <w:pPr>
              <w:rPr>
                <w:sz w:val="16"/>
                <w:szCs w:val="16"/>
              </w:rPr>
            </w:pPr>
            <w:r w:rsidRPr="00B046F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42C8247" w14:textId="53C31838" w:rsidR="00B046FB" w:rsidRPr="00B046FB" w:rsidRDefault="00B046FB" w:rsidP="00B046FB">
            <w:pPr>
              <w:rPr>
                <w:sz w:val="16"/>
                <w:szCs w:val="16"/>
              </w:rPr>
            </w:pPr>
            <w:r w:rsidRPr="00B046FB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2A8E9D2F" w14:textId="7E850BE9" w:rsidR="00B046FB" w:rsidRPr="00B046FB" w:rsidRDefault="00B046FB" w:rsidP="00B046FB">
            <w:pPr>
              <w:rPr>
                <w:sz w:val="16"/>
                <w:szCs w:val="16"/>
              </w:rPr>
            </w:pPr>
            <w:r w:rsidRPr="00B046FB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3C30E12D" w14:textId="5126D53E" w:rsidR="00B046FB" w:rsidRPr="00B046FB" w:rsidRDefault="00B046FB" w:rsidP="00B046FB">
            <w:pPr>
              <w:rPr>
                <w:sz w:val="16"/>
                <w:szCs w:val="16"/>
              </w:rPr>
            </w:pPr>
            <w:r w:rsidRPr="00B046FB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3A3B51AA" w14:textId="59CF7F11" w:rsidR="00B046FB" w:rsidRPr="00B046FB" w:rsidRDefault="00B046FB" w:rsidP="00B046FB">
            <w:pPr>
              <w:rPr>
                <w:sz w:val="16"/>
                <w:szCs w:val="16"/>
              </w:rPr>
            </w:pPr>
            <w:r w:rsidRPr="00B046FB"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34DA" w:rsidRPr="00EC3FA3" w14:paraId="2F4E955B" w14:textId="77777777" w:rsidTr="004E37E6">
        <w:tc>
          <w:tcPr>
            <w:tcW w:w="354" w:type="pct"/>
          </w:tcPr>
          <w:p w14:paraId="1C316EB4" w14:textId="3093AA60" w:rsidR="00B046FB" w:rsidRPr="00EC3FA3" w:rsidRDefault="00F103D7" w:rsidP="00B046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P8</w:t>
            </w:r>
            <w:r w:rsidR="001342E3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="00B046FB">
              <w:rPr>
                <w:sz w:val="16"/>
                <w:szCs w:val="16"/>
              </w:rPr>
              <w:fldChar w:fldCharType="begin"/>
            </w:r>
            <w:r w:rsidR="00B046FB">
              <w:rPr>
                <w:sz w:val="16"/>
                <w:szCs w:val="16"/>
              </w:rPr>
              <w:instrText xml:space="preserve"> ADDIN EN.CITE &lt;EndNote&gt;&lt;Cite&gt;&lt;Author&gt;Mishra&lt;/Author&gt;&lt;Year&gt;2014&lt;/Year&gt;&lt;RecNum&gt;883&lt;/RecNum&gt;&lt;DisplayText&gt;[27]&lt;/DisplayText&gt;&lt;record&gt;&lt;rec-number&gt;883&lt;/rec-number&gt;&lt;foreign-keys&gt;&lt;key app="EN" db-id="2e2w2svsndeeerexw9q55s0kvz2ef2w9za29" timestamp="1705930266"&gt;883&lt;/key&gt;&lt;/foreign-keys&gt;&lt;ref-type name="Journal Article"&gt;17&lt;/ref-type&gt;&lt;contributors&gt;&lt;authors&gt;&lt;author&gt;Mishra, K.&lt;/author&gt;&lt;author&gt;Singla, S.&lt;/author&gt;&lt;author&gt;Sharma, S.&lt;/author&gt;&lt;author&gt;Saxena, R.&lt;/author&gt;&lt;author&gt;Batra, V. V.&lt;/author&gt;&lt;/authors&gt;&lt;/contributors&gt;&lt;auth-address&gt;Department of Pediatrics, Kalawati Saran Children&amp;apos;s Hospital, Lady Hardinge Medical College, New Delhi, India.&amp;#xD;Department of Molecular Genetics, Sir Ganga Ram Hospital, New Delhi, India.&amp;#xD;Department of Pathology, G. B. Pant Hospital, New Delhi, India.&lt;/auth-address&gt;&lt;titles&gt;&lt;title&gt;Griscelli syndrome type 2: a novel mutation in RAB27A gene with different clinical features in 2 siblings: a diagnostic conundrum&lt;/title&gt;&lt;secondary-title&gt;Korean J Pediatr&lt;/secondary-title&gt;&lt;/titles&gt;&lt;periodical&gt;&lt;full-title&gt;Korean J Pediatr&lt;/full-title&gt;&lt;/periodical&gt;&lt;pages&gt;91-5&lt;/pages&gt;&lt;volume&gt;57&lt;/volume&gt;&lt;number&gt;2&lt;/number&gt;&lt;edition&gt;20140224&lt;/edition&gt;&lt;keywords&gt;&lt;keyword&gt;Erythema nodosum&lt;/keyword&gt;&lt;keyword&gt;Griscelli syndrome type 2&lt;/keyword&gt;&lt;keyword&gt;Hemophagocytic lymphohistiocytosis&lt;/keyword&gt;&lt;keyword&gt;Neurological disorder&lt;/keyword&gt;&lt;/keywords&gt;&lt;dates&gt;&lt;year&gt;2014&lt;/year&gt;&lt;pub-dates&gt;&lt;date&gt;Feb&lt;/date&gt;&lt;/pub-dates&gt;&lt;/dates&gt;&lt;isbn&gt;1738-1061 (Print)&amp;#xD;1738-1061&lt;/isbn&gt;&lt;accession-num&gt;24678334&lt;/accession-num&gt;&lt;urls&gt;&lt;/urls&gt;&lt;custom1&gt;No potential conflict of interest relevant to this article was reported.&lt;/custom1&gt;&lt;custom2&gt;PMC3965801&lt;/custom2&gt;&lt;electronic-resource-num&gt;10.3345/kjp.2014.57.2.91&lt;/electronic-resource-num&gt;&lt;remote-database-provider&gt;NLM&lt;/remote-database-provider&gt;&lt;language&gt;eng&lt;/language&gt;&lt;/record&gt;&lt;/Cite&gt;&lt;/EndNote&gt;</w:instrText>
            </w:r>
            <w:r w:rsidR="00B046FB">
              <w:rPr>
                <w:sz w:val="16"/>
                <w:szCs w:val="16"/>
              </w:rPr>
              <w:fldChar w:fldCharType="separate"/>
            </w:r>
            <w:r w:rsidR="00B046FB">
              <w:rPr>
                <w:noProof/>
                <w:sz w:val="16"/>
                <w:szCs w:val="16"/>
              </w:rPr>
              <w:t>[27]</w:t>
            </w:r>
            <w:r w:rsidR="00B046F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2F70AC02" w14:textId="3E2CB8D5" w:rsidR="00B046FB" w:rsidRPr="00EC3FA3" w:rsidRDefault="00B046FB" w:rsidP="00B046F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141" w:type="pct"/>
          </w:tcPr>
          <w:p w14:paraId="1083A08C" w14:textId="54BB9EA4" w:rsidR="00B046FB" w:rsidRPr="00EC3FA3" w:rsidRDefault="00B046FB" w:rsidP="00B046F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24B2C9D7" w14:textId="3CC1DC8F" w:rsidR="00B046FB" w:rsidRPr="00EC3FA3" w:rsidRDefault="00B046FB" w:rsidP="00B046F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Korean</w:t>
            </w:r>
          </w:p>
        </w:tc>
        <w:tc>
          <w:tcPr>
            <w:tcW w:w="203" w:type="pct"/>
          </w:tcPr>
          <w:p w14:paraId="79F612AC" w14:textId="3115F823" w:rsidR="00B046FB" w:rsidRPr="00747E01" w:rsidRDefault="00B046FB" w:rsidP="00B046FB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70373AF4" w14:textId="08320771" w:rsidR="00B046FB" w:rsidRPr="00EC3FA3" w:rsidRDefault="00B046FB" w:rsidP="00B046FB">
            <w:pPr>
              <w:rPr>
                <w:sz w:val="16"/>
                <w:szCs w:val="16"/>
              </w:rPr>
            </w:pPr>
            <w:r w:rsidRPr="00B046FB">
              <w:rPr>
                <w:sz w:val="16"/>
                <w:szCs w:val="16"/>
              </w:rPr>
              <w:t>c.136T&gt;A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 w:rsidRPr="00B046FB">
              <w:rPr>
                <w:sz w:val="16"/>
                <w:szCs w:val="16"/>
              </w:rPr>
              <w:t>p.F</w:t>
            </w:r>
            <w:proofErr w:type="gramEnd"/>
            <w:r w:rsidRPr="00B046FB">
              <w:rPr>
                <w:sz w:val="16"/>
                <w:szCs w:val="16"/>
              </w:rPr>
              <w:t>46I</w:t>
            </w:r>
          </w:p>
        </w:tc>
        <w:tc>
          <w:tcPr>
            <w:tcW w:w="406" w:type="pct"/>
          </w:tcPr>
          <w:p w14:paraId="11DDA731" w14:textId="02543240" w:rsidR="00B046FB" w:rsidRPr="00EC3FA3" w:rsidRDefault="00B046FB" w:rsidP="00B046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7F63C2B6" w14:textId="084A9D53" w:rsidR="00B046FB" w:rsidRPr="00B046FB" w:rsidRDefault="00B046FB" w:rsidP="00B046FB">
            <w:pPr>
              <w:rPr>
                <w:sz w:val="16"/>
                <w:szCs w:val="16"/>
              </w:rPr>
            </w:pPr>
            <w:r w:rsidRPr="00B046FB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3131BDFF" w14:textId="31822D14" w:rsidR="00B046FB" w:rsidRPr="00B046FB" w:rsidRDefault="00B046FB" w:rsidP="00B046FB">
            <w:pPr>
              <w:rPr>
                <w:sz w:val="16"/>
                <w:szCs w:val="16"/>
              </w:rPr>
            </w:pPr>
            <w:r w:rsidRPr="00B046F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C52BF78" w14:textId="6A082D62" w:rsidR="00B046FB" w:rsidRPr="00B046FB" w:rsidRDefault="00B046FB" w:rsidP="00B046FB">
            <w:pPr>
              <w:rPr>
                <w:sz w:val="16"/>
                <w:szCs w:val="16"/>
              </w:rPr>
            </w:pPr>
            <w:r w:rsidRPr="00B046FB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D8844A5" w14:textId="56C1EFA0" w:rsidR="00B046FB" w:rsidRPr="00B046FB" w:rsidRDefault="00B046FB" w:rsidP="00B046FB">
            <w:pPr>
              <w:rPr>
                <w:sz w:val="16"/>
                <w:szCs w:val="16"/>
              </w:rPr>
            </w:pPr>
            <w:r w:rsidRPr="00B046FB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1FBE56EB" w14:textId="6912C3F6" w:rsidR="00B046FB" w:rsidRPr="00B046FB" w:rsidRDefault="00B046FB" w:rsidP="00B046FB">
            <w:pPr>
              <w:rPr>
                <w:sz w:val="16"/>
                <w:szCs w:val="16"/>
              </w:rPr>
            </w:pPr>
            <w:r w:rsidRPr="00B046FB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64193B47" w14:textId="0FF4915B" w:rsidR="00B046FB" w:rsidRPr="00B046FB" w:rsidRDefault="00B046FB" w:rsidP="00B046FB">
            <w:pPr>
              <w:rPr>
                <w:sz w:val="16"/>
                <w:szCs w:val="16"/>
              </w:rPr>
            </w:pPr>
            <w:r w:rsidRPr="00B046FB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3703FEB1" w14:textId="3E6AC523" w:rsidR="00B046FB" w:rsidRPr="00B046FB" w:rsidRDefault="00B046FB" w:rsidP="00B046FB">
            <w:pPr>
              <w:rPr>
                <w:sz w:val="16"/>
                <w:szCs w:val="16"/>
              </w:rPr>
            </w:pPr>
            <w:r w:rsidRPr="00B046FB">
              <w:rPr>
                <w:color w:val="000000"/>
                <w:sz w:val="16"/>
                <w:szCs w:val="16"/>
              </w:rPr>
              <w:t>Died</w:t>
            </w:r>
            <w:r>
              <w:rPr>
                <w:color w:val="000000"/>
                <w:sz w:val="16"/>
                <w:szCs w:val="16"/>
              </w:rPr>
              <w:t>/ 7</w:t>
            </w:r>
          </w:p>
        </w:tc>
      </w:tr>
      <w:tr w:rsidR="003234DA" w:rsidRPr="00EC3FA3" w14:paraId="470184CD" w14:textId="77777777" w:rsidTr="004E37E6">
        <w:tc>
          <w:tcPr>
            <w:tcW w:w="354" w:type="pct"/>
          </w:tcPr>
          <w:p w14:paraId="74C4A1B7" w14:textId="7C50B0B2" w:rsidR="00141B1D" w:rsidRPr="00EC3FA3" w:rsidRDefault="00F103D7" w:rsidP="00141B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P8</w:t>
            </w:r>
            <w:r w:rsidR="001342E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 w:rsidR="00141B1D">
              <w:rPr>
                <w:sz w:val="16"/>
                <w:szCs w:val="16"/>
              </w:rPr>
              <w:fldChar w:fldCharType="begin">
                <w:fldData xml:space="preserve">PEVuZE5vdGU+PENpdGU+PEF1dGhvcj5WaW5jZW50PC9BdXRob3I+PFllYXI+MjAxMDwvWWVhcj48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</w:fldData>
              </w:fldChar>
            </w:r>
            <w:r w:rsidR="00141B1D">
              <w:rPr>
                <w:sz w:val="16"/>
                <w:szCs w:val="16"/>
              </w:rPr>
              <w:instrText xml:space="preserve"> ADDIN EN.CITE </w:instrText>
            </w:r>
            <w:r w:rsidR="00141B1D">
              <w:rPr>
                <w:sz w:val="16"/>
                <w:szCs w:val="16"/>
              </w:rPr>
              <w:fldChar w:fldCharType="begin">
                <w:fldData xml:space="preserve">PEVuZE5vdGU+PENpdGU+PEF1dGhvcj5WaW5jZW50PC9BdXRob3I+PFllYXI+MjAxMDwvWWVhcj48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</w:fldData>
              </w:fldChar>
            </w:r>
            <w:r w:rsidR="00141B1D">
              <w:rPr>
                <w:sz w:val="16"/>
                <w:szCs w:val="16"/>
              </w:rPr>
              <w:instrText xml:space="preserve"> ADDIN EN.CITE.DATA </w:instrText>
            </w:r>
            <w:r w:rsidR="00141B1D">
              <w:rPr>
                <w:sz w:val="16"/>
                <w:szCs w:val="16"/>
              </w:rPr>
            </w:r>
            <w:r w:rsidR="00141B1D">
              <w:rPr>
                <w:sz w:val="16"/>
                <w:szCs w:val="16"/>
              </w:rPr>
              <w:fldChar w:fldCharType="end"/>
            </w:r>
            <w:r w:rsidR="00141B1D">
              <w:rPr>
                <w:sz w:val="16"/>
                <w:szCs w:val="16"/>
              </w:rPr>
            </w:r>
            <w:r w:rsidR="00141B1D">
              <w:rPr>
                <w:sz w:val="16"/>
                <w:szCs w:val="16"/>
              </w:rPr>
              <w:fldChar w:fldCharType="separate"/>
            </w:r>
            <w:r w:rsidR="00141B1D">
              <w:rPr>
                <w:noProof/>
                <w:sz w:val="16"/>
                <w:szCs w:val="16"/>
              </w:rPr>
              <w:t>[28]</w:t>
            </w:r>
            <w:r w:rsidR="00141B1D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367CEBA2" w14:textId="4AB12D81" w:rsidR="00141B1D" w:rsidRPr="00EC3FA3" w:rsidRDefault="00141B1D" w:rsidP="00141B1D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1.5</w:t>
            </w:r>
          </w:p>
        </w:tc>
        <w:tc>
          <w:tcPr>
            <w:tcW w:w="141" w:type="pct"/>
          </w:tcPr>
          <w:p w14:paraId="71686CF5" w14:textId="0A2B78F2" w:rsidR="00141B1D" w:rsidRPr="00EC3FA3" w:rsidRDefault="00141B1D" w:rsidP="00141B1D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4E28DB4E" w14:textId="40CB8F8A" w:rsidR="00141B1D" w:rsidRPr="00EC3FA3" w:rsidRDefault="00141B1D" w:rsidP="00141B1D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Hispanic</w:t>
            </w:r>
          </w:p>
        </w:tc>
        <w:tc>
          <w:tcPr>
            <w:tcW w:w="203" w:type="pct"/>
          </w:tcPr>
          <w:p w14:paraId="1072132F" w14:textId="69F8B0A1" w:rsidR="00141B1D" w:rsidRPr="00747E01" w:rsidRDefault="00141B1D" w:rsidP="00141B1D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0356AF5F" w14:textId="20EE36FB" w:rsidR="00141B1D" w:rsidRPr="00EC3FA3" w:rsidRDefault="00141B1D" w:rsidP="00141B1D">
            <w:pPr>
              <w:rPr>
                <w:sz w:val="16"/>
                <w:szCs w:val="16"/>
              </w:rPr>
            </w:pPr>
            <w:r w:rsidRPr="00B046FB">
              <w:rPr>
                <w:sz w:val="16"/>
                <w:szCs w:val="16"/>
              </w:rPr>
              <w:t>g.53332432_53379990del</w:t>
            </w:r>
            <w:r>
              <w:rPr>
                <w:sz w:val="16"/>
                <w:szCs w:val="16"/>
              </w:rPr>
              <w:t>, deletion exon 1</w:t>
            </w:r>
          </w:p>
        </w:tc>
        <w:tc>
          <w:tcPr>
            <w:tcW w:w="406" w:type="pct"/>
          </w:tcPr>
          <w:p w14:paraId="2F9272F4" w14:textId="65D7CB90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</w:t>
            </w:r>
          </w:p>
        </w:tc>
        <w:tc>
          <w:tcPr>
            <w:tcW w:w="178" w:type="pct"/>
          </w:tcPr>
          <w:p w14:paraId="2050D143" w14:textId="474378DB" w:rsidR="00141B1D" w:rsidRPr="00141B1D" w:rsidRDefault="00141B1D" w:rsidP="00141B1D">
            <w:pPr>
              <w:rPr>
                <w:sz w:val="16"/>
                <w:szCs w:val="16"/>
              </w:rPr>
            </w:pPr>
            <w:r w:rsidRPr="00141B1D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778A9EA" w14:textId="02804640" w:rsidR="00141B1D" w:rsidRPr="00141B1D" w:rsidRDefault="00141B1D" w:rsidP="00141B1D">
            <w:pPr>
              <w:rPr>
                <w:sz w:val="16"/>
                <w:szCs w:val="16"/>
              </w:rPr>
            </w:pPr>
            <w:r w:rsidRPr="00141B1D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B1B6726" w14:textId="0E13ACD1" w:rsidR="00141B1D" w:rsidRPr="00141B1D" w:rsidRDefault="00141B1D" w:rsidP="00141B1D">
            <w:pPr>
              <w:rPr>
                <w:sz w:val="16"/>
                <w:szCs w:val="16"/>
              </w:rPr>
            </w:pPr>
            <w:r w:rsidRPr="00141B1D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5510148" w14:textId="23D97DCF" w:rsidR="00141B1D" w:rsidRPr="00141B1D" w:rsidRDefault="00141B1D" w:rsidP="00141B1D">
            <w:pPr>
              <w:rPr>
                <w:sz w:val="16"/>
                <w:szCs w:val="16"/>
              </w:rPr>
            </w:pPr>
            <w:r w:rsidRPr="00141B1D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3FAB1740" w14:textId="69BC3B4C" w:rsidR="00141B1D" w:rsidRPr="00141B1D" w:rsidRDefault="00141B1D" w:rsidP="00141B1D">
            <w:pPr>
              <w:rPr>
                <w:sz w:val="16"/>
                <w:szCs w:val="16"/>
              </w:rPr>
            </w:pPr>
            <w:r w:rsidRPr="00141B1D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21A7C1E7" w14:textId="753BCF4A" w:rsidR="00141B1D" w:rsidRPr="00141B1D" w:rsidRDefault="00141B1D" w:rsidP="00141B1D">
            <w:pPr>
              <w:rPr>
                <w:sz w:val="16"/>
                <w:szCs w:val="16"/>
              </w:rPr>
            </w:pPr>
            <w:r w:rsidRPr="00141B1D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3BC6719E" w14:textId="128C2D51" w:rsidR="00141B1D" w:rsidRPr="00141B1D" w:rsidRDefault="00141B1D" w:rsidP="00141B1D">
            <w:pPr>
              <w:rPr>
                <w:sz w:val="16"/>
                <w:szCs w:val="16"/>
              </w:rPr>
            </w:pPr>
            <w:r w:rsidRPr="00141B1D"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34DA" w:rsidRPr="00EC3FA3" w14:paraId="2C404171" w14:textId="77777777" w:rsidTr="004E37E6">
        <w:tc>
          <w:tcPr>
            <w:tcW w:w="354" w:type="pct"/>
          </w:tcPr>
          <w:p w14:paraId="2050947A" w14:textId="5602C981" w:rsidR="00141B1D" w:rsidRPr="00EC3FA3" w:rsidRDefault="00F103D7" w:rsidP="00141B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P8</w:t>
            </w:r>
            <w:r w:rsidR="001342E3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="00141B1D">
              <w:rPr>
                <w:sz w:val="16"/>
                <w:szCs w:val="16"/>
              </w:rPr>
              <w:fldChar w:fldCharType="begin"/>
            </w:r>
            <w:r w:rsidR="00141B1D">
              <w:rPr>
                <w:sz w:val="16"/>
                <w:szCs w:val="16"/>
              </w:rPr>
              <w:instrText xml:space="preserve"> ADDIN EN.CITE &lt;EndNote&gt;&lt;Cite&gt;&lt;Author&gt;Rajyalakshmi&lt;/Author&gt;&lt;Year&gt;2016&lt;/Year&gt;&lt;RecNum&gt;885&lt;/RecNum&gt;&lt;DisplayText&gt;[29]&lt;/DisplayText&gt;&lt;record&gt;&lt;rec-number&gt;885&lt;/rec-number&gt;&lt;foreign-keys&gt;&lt;key app="EN" db-id="2e2w2svsndeeerexw9q55s0kvz2ef2w9za29" timestamp="1705930374"&gt;885&lt;/key&gt;&lt;/foreign-keys&gt;&lt;ref-type name="Journal Article"&gt;17&lt;/ref-type&gt;&lt;contributors&gt;&lt;authors&gt;&lt;author&gt;Rajyalakshmi, R.&lt;/author&gt;&lt;author&gt;Chakrapani, R. N.&lt;/author&gt;&lt;/authors&gt;&lt;/contributors&gt;&lt;auth-address&gt;Department of Pathology, Rangaraya Medical College, Kakinada, Andhra Pradesh, India.&lt;/auth-address&gt;&lt;titles&gt;&lt;title&gt;Griscelli syndrome type 2: A rare and fatal syndrome in a South Indian boy&lt;/title&gt;&lt;secondary-title&gt;Indian J Pathol Microbiol&lt;/secondary-title&gt;&lt;/titles&gt;&lt;periodical&gt;&lt;full-title&gt;Indian J Pathol Microbiol&lt;/full-title&gt;&lt;/periodical&gt;&lt;pages&gt;113-6&lt;/pages&gt;&lt;volume&gt;59&lt;/volume&gt;&lt;number&gt;1&lt;/number&gt;&lt;keywords&gt;&lt;keyword&gt;Brain/diagnostic imaging/pathology&lt;/keyword&gt;&lt;keyword&gt;Child, Preschool&lt;/keyword&gt;&lt;keyword&gt;Fatal Outcome&lt;/keyword&gt;&lt;keyword&gt;Hair/pathology&lt;/keyword&gt;&lt;keyword&gt;Humans&lt;/keyword&gt;&lt;keyword&gt;Immunologic Deficiency Syndromes/*diagnosis/*pathology&lt;/keyword&gt;&lt;keyword&gt;Lymph Nodes/pathology&lt;/keyword&gt;&lt;keyword&gt;Lymphohistiocytosis, Hemophagocytic/*diagnosis/*pathology&lt;/keyword&gt;&lt;keyword&gt;Magnetic Resonance Imaging&lt;/keyword&gt;&lt;keyword&gt;Male&lt;/keyword&gt;&lt;keyword&gt;Microscopy&lt;/keyword&gt;&lt;keyword&gt;Piebaldism/*diagnosis/*pathology&lt;/keyword&gt;&lt;keyword&gt;Primary Immunodeficiency Diseases&lt;/keyword&gt;&lt;/keywords&gt;&lt;dates&gt;&lt;year&gt;2016&lt;/year&gt;&lt;pub-dates&gt;&lt;date&gt;Jan-Mar&lt;/date&gt;&lt;/pub-dates&gt;&lt;/dates&gt;&lt;isbn&gt;0377-4929&lt;/isbn&gt;&lt;accession-num&gt;26960655&lt;/accession-num&gt;&lt;urls&gt;&lt;/urls&gt;&lt;electronic-resource-num&gt;10.4103/0377-4929.178230&lt;/electronic-resource-num&gt;&lt;remote-database-provider&gt;NLM&lt;/remote-database-provider&gt;&lt;language&gt;eng&lt;/language&gt;&lt;/record&gt;&lt;/Cite&gt;&lt;/EndNote&gt;</w:instrText>
            </w:r>
            <w:r w:rsidR="00141B1D">
              <w:rPr>
                <w:sz w:val="16"/>
                <w:szCs w:val="16"/>
              </w:rPr>
              <w:fldChar w:fldCharType="separate"/>
            </w:r>
            <w:r w:rsidR="00141B1D">
              <w:rPr>
                <w:noProof/>
                <w:sz w:val="16"/>
                <w:szCs w:val="16"/>
              </w:rPr>
              <w:t>[29]</w:t>
            </w:r>
            <w:r w:rsidR="00141B1D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4E5CC44B" w14:textId="0831C8F6" w:rsidR="00141B1D" w:rsidRPr="00EC3FA3" w:rsidRDefault="00141B1D" w:rsidP="00141B1D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4</w:t>
            </w:r>
          </w:p>
        </w:tc>
        <w:tc>
          <w:tcPr>
            <w:tcW w:w="141" w:type="pct"/>
          </w:tcPr>
          <w:p w14:paraId="57E33F05" w14:textId="78F74A13" w:rsidR="00141B1D" w:rsidRPr="00EC3FA3" w:rsidRDefault="00141B1D" w:rsidP="00141B1D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43F5917C" w14:textId="41E1AA65" w:rsidR="00141B1D" w:rsidRPr="00EC3FA3" w:rsidRDefault="00141B1D" w:rsidP="00141B1D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Indian</w:t>
            </w:r>
          </w:p>
        </w:tc>
        <w:tc>
          <w:tcPr>
            <w:tcW w:w="203" w:type="pct"/>
          </w:tcPr>
          <w:p w14:paraId="3EDB26C0" w14:textId="137A42D2" w:rsidR="00141B1D" w:rsidRPr="00747E01" w:rsidRDefault="00141B1D" w:rsidP="00141B1D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786A7262" w14:textId="0BBC880B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406" w:type="pct"/>
          </w:tcPr>
          <w:p w14:paraId="26B30341" w14:textId="5ABBB9D4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3C908C96" w14:textId="2D623BDF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06E2445" w14:textId="2C9FAD69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C72335F" w14:textId="04CC4EFE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429A836" w14:textId="2CFF2271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7D27249D" w14:textId="52D91D6B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61B484C2" w14:textId="6E4A7FF0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6555EBB4" w14:textId="3B1B13DF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34DA" w:rsidRPr="00EC3FA3" w14:paraId="235D14CB" w14:textId="77777777" w:rsidTr="004E37E6">
        <w:tc>
          <w:tcPr>
            <w:tcW w:w="354" w:type="pct"/>
          </w:tcPr>
          <w:p w14:paraId="381B58DA" w14:textId="72C605E0" w:rsidR="00141B1D" w:rsidRPr="00EC3FA3" w:rsidRDefault="00F103D7" w:rsidP="00141B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1342E3">
              <w:rPr>
                <w:sz w:val="16"/>
                <w:szCs w:val="16"/>
              </w:rPr>
              <w:t>90</w:t>
            </w:r>
            <w:r>
              <w:rPr>
                <w:sz w:val="16"/>
                <w:szCs w:val="16"/>
              </w:rPr>
              <w:t xml:space="preserve"> </w:t>
            </w:r>
            <w:r w:rsidR="00141B1D">
              <w:rPr>
                <w:sz w:val="16"/>
                <w:szCs w:val="16"/>
              </w:rPr>
              <w:fldChar w:fldCharType="begin"/>
            </w:r>
            <w:r w:rsidR="00141B1D">
              <w:rPr>
                <w:sz w:val="16"/>
                <w:szCs w:val="16"/>
              </w:rPr>
              <w:instrText xml:space="preserve"> ADDIN EN.CITE &lt;EndNote&gt;&lt;Cite&gt;&lt;Author&gt;Minocha&lt;/Author&gt;&lt;Year&gt;2017&lt;/Year&gt;&lt;RecNum&gt;886&lt;/RecNum&gt;&lt;DisplayText&gt;[30]&lt;/DisplayText&gt;&lt;record&gt;&lt;rec-number&gt;886&lt;/rec-number&gt;&lt;foreign-keys&gt;&lt;key app="EN" db-id="2e2w2svsndeeerexw9q55s0kvz2ef2w9za29" timestamp="1705930406"&gt;886&lt;/key&gt;&lt;/foreign-keys&gt;&lt;ref-type name="Journal Article"&gt;17&lt;/ref-type&gt;&lt;contributors&gt;&lt;authors&gt;&lt;author&gt;Minocha, P.&lt;/author&gt;&lt;author&gt;Choudhary, R.&lt;/author&gt;&lt;author&gt;Agrawal, A.&lt;/author&gt;&lt;author&gt;Sitaraman, S.&lt;/author&gt;&lt;/authors&gt;&lt;/contributors&gt;&lt;auth-address&gt;Department of Pediatrics, Sawai Man Singh Medical College and Hospital, Jaipur, Rajasthan, India.&lt;/auth-address&gt;&lt;titles&gt;&lt;title&gt;Griscelli syndrome subtype 2 with hemophagocytic lympho-histiocytosis: A case report and review of literature&lt;/title&gt;&lt;secondary-title&gt;Intractable Rare Dis Res&lt;/secondary-title&gt;&lt;/titles&gt;&lt;periodical&gt;&lt;full-title&gt;Intractable Rare Dis Res&lt;/full-title&gt;&lt;/periodical&gt;&lt;pages&gt;76-79&lt;/pages&gt;&lt;volume&gt;6&lt;/volume&gt;&lt;number&gt;1&lt;/number&gt;&lt;keywords&gt;&lt;keyword&gt;Griscelli syndrome&lt;/keyword&gt;&lt;keyword&gt;chediak-higashi syndrome&lt;/keyword&gt;&lt;keyword&gt;hemophagocytic lymphohistiocytosis&lt;/keyword&gt;&lt;keyword&gt;immunodeficiency&lt;/keyword&gt;&lt;keyword&gt;silvery grey hairs&lt;/keyword&gt;&lt;/keywords&gt;&lt;dates&gt;&lt;year&gt;2017&lt;/year&gt;&lt;pub-dates&gt;&lt;date&gt;Feb&lt;/date&gt;&lt;/pub-dates&gt;&lt;/dates&gt;&lt;isbn&gt;2186-3644 (Print)&amp;#xD;2186-3644&lt;/isbn&gt;&lt;accession-num&gt;28357189&lt;/accession-num&gt;&lt;urls&gt;&lt;/urls&gt;&lt;custom2&gt;PMC5359361&lt;/custom2&gt;&lt;electronic-resource-num&gt;10.5582/irdr.2016.01084&lt;/electronic-resource-num&gt;&lt;remote-database-provider&gt;NLM&lt;/remote-database-provider&gt;&lt;language&gt;eng&lt;/language&gt;&lt;/record&gt;&lt;/Cite&gt;&lt;/EndNote&gt;</w:instrText>
            </w:r>
            <w:r w:rsidR="00141B1D">
              <w:rPr>
                <w:sz w:val="16"/>
                <w:szCs w:val="16"/>
              </w:rPr>
              <w:fldChar w:fldCharType="separate"/>
            </w:r>
            <w:r w:rsidR="00141B1D">
              <w:rPr>
                <w:noProof/>
                <w:sz w:val="16"/>
                <w:szCs w:val="16"/>
              </w:rPr>
              <w:t>[30]</w:t>
            </w:r>
            <w:r w:rsidR="00141B1D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0C2C8402" w14:textId="158A1DEA" w:rsidR="00141B1D" w:rsidRPr="00EC3FA3" w:rsidRDefault="00141B1D" w:rsidP="00141B1D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1.6</w:t>
            </w:r>
          </w:p>
        </w:tc>
        <w:tc>
          <w:tcPr>
            <w:tcW w:w="141" w:type="pct"/>
          </w:tcPr>
          <w:p w14:paraId="22D0E7EB" w14:textId="6EAA5174" w:rsidR="00141B1D" w:rsidRPr="00EC3FA3" w:rsidRDefault="00141B1D" w:rsidP="00141B1D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435DD5C6" w14:textId="1703B8DE" w:rsidR="00141B1D" w:rsidRPr="00EC3FA3" w:rsidRDefault="00141B1D" w:rsidP="00141B1D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Indian</w:t>
            </w:r>
          </w:p>
        </w:tc>
        <w:tc>
          <w:tcPr>
            <w:tcW w:w="203" w:type="pct"/>
          </w:tcPr>
          <w:p w14:paraId="01DED7A3" w14:textId="53894ACC" w:rsidR="00141B1D" w:rsidRPr="00747E01" w:rsidRDefault="00141B1D" w:rsidP="00141B1D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5D033F5C" w14:textId="6ED4DDD1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406" w:type="pct"/>
          </w:tcPr>
          <w:p w14:paraId="60A2A0A3" w14:textId="774E9907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59F9737E" w14:textId="18D62B41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1D0804A" w14:textId="6B461CE6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46D676B7" w14:textId="7BCF9DE9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C953089" w14:textId="66E9E54F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7273BA61" w14:textId="360EF6AB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MMF</w:t>
            </w:r>
          </w:p>
        </w:tc>
        <w:tc>
          <w:tcPr>
            <w:tcW w:w="203" w:type="pct"/>
          </w:tcPr>
          <w:p w14:paraId="5CC2076F" w14:textId="7719D855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1AA41241" w14:textId="358D2965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34DA" w:rsidRPr="00EC3FA3" w14:paraId="582ECD56" w14:textId="77777777" w:rsidTr="004E37E6">
        <w:tc>
          <w:tcPr>
            <w:tcW w:w="354" w:type="pct"/>
          </w:tcPr>
          <w:p w14:paraId="56FA0CC1" w14:textId="6B3AE210" w:rsidR="00141B1D" w:rsidRPr="00EC3FA3" w:rsidRDefault="00F103D7" w:rsidP="00141B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P9</w:t>
            </w:r>
            <w:r w:rsidR="001342E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141B1D">
              <w:rPr>
                <w:sz w:val="16"/>
                <w:szCs w:val="16"/>
              </w:rPr>
              <w:fldChar w:fldCharType="begin">
                <w:fldData xml:space="preserve">PEVuZE5vdGU+PENpdGU+PEF1dGhvcj5ab25kYWc8L0F1dGhvcj48WWVhcj4yMDIyPC9ZZWFyPjxS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</w:fldData>
              </w:fldChar>
            </w:r>
            <w:r w:rsidR="00141B1D">
              <w:rPr>
                <w:sz w:val="16"/>
                <w:szCs w:val="16"/>
              </w:rPr>
              <w:instrText xml:space="preserve"> ADDIN EN.CITE </w:instrText>
            </w:r>
            <w:r w:rsidR="00141B1D">
              <w:rPr>
                <w:sz w:val="16"/>
                <w:szCs w:val="16"/>
              </w:rPr>
              <w:fldChar w:fldCharType="begin">
                <w:fldData xml:space="preserve">PEVuZE5vdGU+PENpdGU+PEF1dGhvcj5ab25kYWc8L0F1dGhvcj48WWVhcj4yMDIyPC9ZZWFyPjxS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</w:fldData>
              </w:fldChar>
            </w:r>
            <w:r w:rsidR="00141B1D">
              <w:rPr>
                <w:sz w:val="16"/>
                <w:szCs w:val="16"/>
              </w:rPr>
              <w:instrText xml:space="preserve"> ADDIN EN.CITE.DATA </w:instrText>
            </w:r>
            <w:r w:rsidR="00141B1D">
              <w:rPr>
                <w:sz w:val="16"/>
                <w:szCs w:val="16"/>
              </w:rPr>
            </w:r>
            <w:r w:rsidR="00141B1D">
              <w:rPr>
                <w:sz w:val="16"/>
                <w:szCs w:val="16"/>
              </w:rPr>
              <w:fldChar w:fldCharType="end"/>
            </w:r>
            <w:r w:rsidR="00141B1D">
              <w:rPr>
                <w:sz w:val="16"/>
                <w:szCs w:val="16"/>
              </w:rPr>
            </w:r>
            <w:r w:rsidR="00141B1D">
              <w:rPr>
                <w:sz w:val="16"/>
                <w:szCs w:val="16"/>
              </w:rPr>
              <w:fldChar w:fldCharType="separate"/>
            </w:r>
            <w:r w:rsidR="00141B1D">
              <w:rPr>
                <w:noProof/>
                <w:sz w:val="16"/>
                <w:szCs w:val="16"/>
              </w:rPr>
              <w:t>[31]</w:t>
            </w:r>
            <w:r w:rsidR="00141B1D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51C82E77" w14:textId="599D7561" w:rsidR="00141B1D" w:rsidRPr="00EC3FA3" w:rsidRDefault="00141B1D" w:rsidP="00141B1D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35</w:t>
            </w:r>
          </w:p>
        </w:tc>
        <w:tc>
          <w:tcPr>
            <w:tcW w:w="141" w:type="pct"/>
          </w:tcPr>
          <w:p w14:paraId="07AB69B8" w14:textId="08ACEB0D" w:rsidR="00141B1D" w:rsidRPr="00EC3FA3" w:rsidRDefault="00141B1D" w:rsidP="00141B1D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56036D31" w14:textId="6CC1F8E8" w:rsidR="00141B1D" w:rsidRPr="00EC3FA3" w:rsidRDefault="00141B1D" w:rsidP="00141B1D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Turkish</w:t>
            </w:r>
          </w:p>
        </w:tc>
        <w:tc>
          <w:tcPr>
            <w:tcW w:w="203" w:type="pct"/>
          </w:tcPr>
          <w:p w14:paraId="5C80D73A" w14:textId="16937A71" w:rsidR="00141B1D" w:rsidRPr="00747E01" w:rsidRDefault="00141B1D" w:rsidP="00141B1D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55CDB186" w14:textId="4C862F67" w:rsidR="00141B1D" w:rsidRPr="00EC3FA3" w:rsidRDefault="00141B1D" w:rsidP="00141B1D">
            <w:pPr>
              <w:rPr>
                <w:sz w:val="16"/>
                <w:szCs w:val="16"/>
              </w:rPr>
            </w:pPr>
            <w:r w:rsidRPr="00141B1D">
              <w:rPr>
                <w:sz w:val="16"/>
                <w:szCs w:val="16"/>
              </w:rPr>
              <w:t>c.551G&gt;A</w:t>
            </w:r>
            <w:r>
              <w:rPr>
                <w:sz w:val="16"/>
                <w:szCs w:val="16"/>
              </w:rPr>
              <w:t>,</w:t>
            </w:r>
            <w:r w:rsidRPr="00141B1D">
              <w:rPr>
                <w:sz w:val="16"/>
                <w:szCs w:val="16"/>
              </w:rPr>
              <w:t xml:space="preserve"> </w:t>
            </w:r>
            <w:proofErr w:type="gramStart"/>
            <w:r w:rsidRPr="00141B1D">
              <w:rPr>
                <w:sz w:val="16"/>
                <w:szCs w:val="16"/>
              </w:rPr>
              <w:t>p.R</w:t>
            </w:r>
            <w:proofErr w:type="gramEnd"/>
            <w:r w:rsidRPr="00141B1D">
              <w:rPr>
                <w:sz w:val="16"/>
                <w:szCs w:val="16"/>
              </w:rPr>
              <w:t>184Q</w:t>
            </w:r>
          </w:p>
        </w:tc>
        <w:tc>
          <w:tcPr>
            <w:tcW w:w="406" w:type="pct"/>
          </w:tcPr>
          <w:p w14:paraId="4F203945" w14:textId="13807A5C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2241F2DF" w14:textId="0379CC8E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70F1094" w14:textId="72A91449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77FBE71D" w14:textId="5B7C3745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5DE2C36" w14:textId="143614DE" w:rsidR="00141B1D" w:rsidRPr="00EC3FA3" w:rsidRDefault="009734A5" w:rsidP="00141B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0752E405" w14:textId="50B63D1A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Corticosteroids, IVIG, etoposide, rituximab, alemtuzumab</w:t>
            </w:r>
          </w:p>
        </w:tc>
        <w:tc>
          <w:tcPr>
            <w:tcW w:w="203" w:type="pct"/>
          </w:tcPr>
          <w:p w14:paraId="12024379" w14:textId="27AEDC00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Planned</w:t>
            </w:r>
          </w:p>
        </w:tc>
        <w:tc>
          <w:tcPr>
            <w:tcW w:w="327" w:type="pct"/>
          </w:tcPr>
          <w:p w14:paraId="7BE34083" w14:textId="7A3AB38E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672A96E7" w14:textId="77777777" w:rsidTr="004E37E6">
        <w:tc>
          <w:tcPr>
            <w:tcW w:w="354" w:type="pct"/>
          </w:tcPr>
          <w:p w14:paraId="16883DE0" w14:textId="00B98CF6" w:rsidR="00141B1D" w:rsidRPr="00EC3FA3" w:rsidRDefault="00F103D7" w:rsidP="00141B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P9</w:t>
            </w:r>
            <w:r w:rsidR="001342E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="00141B1D">
              <w:rPr>
                <w:sz w:val="16"/>
                <w:szCs w:val="16"/>
              </w:rPr>
              <w:fldChar w:fldCharType="begin">
                <w:fldData xml:space="preserve">PEVuZE5vdGU+PENpdGU+PEF1dGhvcj5aaGFuZzwvQXV0aG9yPjxZZWFyPjIwMjE8L1llYXI+PFJl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</w:fldData>
              </w:fldChar>
            </w:r>
            <w:r w:rsidR="00141B1D">
              <w:rPr>
                <w:sz w:val="16"/>
                <w:szCs w:val="16"/>
              </w:rPr>
              <w:instrText xml:space="preserve"> ADDIN EN.CITE </w:instrText>
            </w:r>
            <w:r w:rsidR="00141B1D">
              <w:rPr>
                <w:sz w:val="16"/>
                <w:szCs w:val="16"/>
              </w:rPr>
              <w:fldChar w:fldCharType="begin">
                <w:fldData xml:space="preserve">PEVuZE5vdGU+PENpdGU+PEF1dGhvcj5aaGFuZzwvQXV0aG9yPjxZZWFyPjIwMjE8L1llYXI+PFJl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</w:fldData>
              </w:fldChar>
            </w:r>
            <w:r w:rsidR="00141B1D">
              <w:rPr>
                <w:sz w:val="16"/>
                <w:szCs w:val="16"/>
              </w:rPr>
              <w:instrText xml:space="preserve"> ADDIN EN.CITE.DATA </w:instrText>
            </w:r>
            <w:r w:rsidR="00141B1D">
              <w:rPr>
                <w:sz w:val="16"/>
                <w:szCs w:val="16"/>
              </w:rPr>
            </w:r>
            <w:r w:rsidR="00141B1D">
              <w:rPr>
                <w:sz w:val="16"/>
                <w:szCs w:val="16"/>
              </w:rPr>
              <w:fldChar w:fldCharType="end"/>
            </w:r>
            <w:r w:rsidR="00141B1D">
              <w:rPr>
                <w:sz w:val="16"/>
                <w:szCs w:val="16"/>
              </w:rPr>
            </w:r>
            <w:r w:rsidR="00141B1D">
              <w:rPr>
                <w:sz w:val="16"/>
                <w:szCs w:val="16"/>
              </w:rPr>
              <w:fldChar w:fldCharType="separate"/>
            </w:r>
            <w:r w:rsidR="00141B1D">
              <w:rPr>
                <w:noProof/>
                <w:sz w:val="16"/>
                <w:szCs w:val="16"/>
              </w:rPr>
              <w:t>[32]</w:t>
            </w:r>
            <w:r w:rsidR="00141B1D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03BA87DB" w14:textId="1A328C16" w:rsidR="00141B1D" w:rsidRPr="00EC3FA3" w:rsidRDefault="00141B1D" w:rsidP="00141B1D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3</w:t>
            </w:r>
          </w:p>
        </w:tc>
        <w:tc>
          <w:tcPr>
            <w:tcW w:w="141" w:type="pct"/>
          </w:tcPr>
          <w:p w14:paraId="25FA88FE" w14:textId="2034ED9A" w:rsidR="00141B1D" w:rsidRPr="00EC3FA3" w:rsidRDefault="00141B1D" w:rsidP="00141B1D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1766471A" w14:textId="298BFCF8" w:rsidR="00141B1D" w:rsidRPr="00EC3FA3" w:rsidRDefault="00141B1D" w:rsidP="00141B1D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Chinese</w:t>
            </w:r>
          </w:p>
        </w:tc>
        <w:tc>
          <w:tcPr>
            <w:tcW w:w="203" w:type="pct"/>
          </w:tcPr>
          <w:p w14:paraId="49C26738" w14:textId="7B9CD2E9" w:rsidR="00141B1D" w:rsidRPr="00747E01" w:rsidRDefault="00141B1D" w:rsidP="00141B1D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41FEA0B7" w14:textId="1C2D3914" w:rsidR="00141B1D" w:rsidRPr="00EC3FA3" w:rsidRDefault="00141B1D" w:rsidP="00141B1D">
            <w:pPr>
              <w:rPr>
                <w:sz w:val="16"/>
                <w:szCs w:val="16"/>
              </w:rPr>
            </w:pPr>
            <w:r w:rsidRPr="00141B1D">
              <w:rPr>
                <w:sz w:val="16"/>
                <w:szCs w:val="16"/>
              </w:rPr>
              <w:t>c.1A</w:t>
            </w:r>
            <w:r>
              <w:rPr>
                <w:sz w:val="16"/>
                <w:szCs w:val="16"/>
              </w:rPr>
              <w:t>&gt;</w:t>
            </w:r>
            <w:r w:rsidRPr="00141B1D">
              <w:rPr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 xml:space="preserve">, </w:t>
            </w:r>
            <w:r w:rsidRPr="00141B1D">
              <w:rPr>
                <w:sz w:val="16"/>
                <w:szCs w:val="16"/>
              </w:rPr>
              <w:t>p.M1V</w:t>
            </w:r>
          </w:p>
        </w:tc>
        <w:tc>
          <w:tcPr>
            <w:tcW w:w="406" w:type="pct"/>
          </w:tcPr>
          <w:p w14:paraId="6068705C" w14:textId="061A8B3B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21AB5822" w14:textId="39073A55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4560DA9B" w14:textId="6555B082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FAF4660" w14:textId="23615F11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22B9116" w14:textId="06B15393" w:rsidR="00141B1D" w:rsidRPr="00EC3FA3" w:rsidRDefault="009734A5" w:rsidP="00141B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0C69EC63" w14:textId="727ECFCE" w:rsidR="00141B1D" w:rsidRPr="00EC3FA3" w:rsidRDefault="00AC3918" w:rsidP="00141B1D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HLH</w:t>
            </w:r>
            <w:r>
              <w:rPr>
                <w:color w:val="000000"/>
                <w:sz w:val="16"/>
                <w:szCs w:val="16"/>
              </w:rPr>
              <w:t>-</w:t>
            </w:r>
            <w:r w:rsidRPr="0084137F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203" w:type="pct"/>
          </w:tcPr>
          <w:p w14:paraId="569E3AF3" w14:textId="367C934B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0F4863D5" w14:textId="6FCB4B1A" w:rsidR="00141B1D" w:rsidRPr="00EC3FA3" w:rsidRDefault="00141B1D" w:rsidP="00141B1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Alive/ 3m</w:t>
            </w:r>
          </w:p>
        </w:tc>
      </w:tr>
      <w:tr w:rsidR="003234DA" w:rsidRPr="00EC3FA3" w14:paraId="07A8B491" w14:textId="77777777" w:rsidTr="004E37E6">
        <w:tc>
          <w:tcPr>
            <w:tcW w:w="354" w:type="pct"/>
          </w:tcPr>
          <w:p w14:paraId="67EC026B" w14:textId="58269CD3" w:rsidR="00B62B4C" w:rsidRPr="00EC3FA3" w:rsidRDefault="00F103D7" w:rsidP="00B62B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P9</w:t>
            </w:r>
            <w:r w:rsidR="001342E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="00B62B4C">
              <w:rPr>
                <w:sz w:val="16"/>
                <w:szCs w:val="16"/>
              </w:rPr>
              <w:fldChar w:fldCharType="begin">
                <w:fldData xml:space="preserve">PEVuZE5vdGU+PENpdGU+PEF1dGhvcj5UZXdhcmk8L0F1dGhvcj48WWVhcj4yMDE4PC9ZZWFyPjxS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==
</w:fldData>
              </w:fldChar>
            </w:r>
            <w:r w:rsidR="00B62B4C">
              <w:rPr>
                <w:sz w:val="16"/>
                <w:szCs w:val="16"/>
              </w:rPr>
              <w:instrText xml:space="preserve"> ADDIN EN.CITE </w:instrText>
            </w:r>
            <w:r w:rsidR="00B62B4C">
              <w:rPr>
                <w:sz w:val="16"/>
                <w:szCs w:val="16"/>
              </w:rPr>
              <w:fldChar w:fldCharType="begin">
                <w:fldData xml:space="preserve">PEVuZE5vdGU+PENpdGU+PEF1dGhvcj5UZXdhcmk8L0F1dGhvcj48WWVhcj4yMDE4PC9ZZWFyPjxS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==
</w:fldData>
              </w:fldChar>
            </w:r>
            <w:r w:rsidR="00B62B4C">
              <w:rPr>
                <w:sz w:val="16"/>
                <w:szCs w:val="16"/>
              </w:rPr>
              <w:instrText xml:space="preserve"> ADDIN EN.CITE.DATA </w:instrText>
            </w:r>
            <w:r w:rsidR="00B62B4C">
              <w:rPr>
                <w:sz w:val="16"/>
                <w:szCs w:val="16"/>
              </w:rPr>
            </w:r>
            <w:r w:rsidR="00B62B4C">
              <w:rPr>
                <w:sz w:val="16"/>
                <w:szCs w:val="16"/>
              </w:rPr>
              <w:fldChar w:fldCharType="end"/>
            </w:r>
            <w:r w:rsidR="00B62B4C">
              <w:rPr>
                <w:sz w:val="16"/>
                <w:szCs w:val="16"/>
              </w:rPr>
            </w:r>
            <w:r w:rsidR="00B62B4C">
              <w:rPr>
                <w:sz w:val="16"/>
                <w:szCs w:val="16"/>
              </w:rPr>
              <w:fldChar w:fldCharType="separate"/>
            </w:r>
            <w:r w:rsidR="00B62B4C">
              <w:rPr>
                <w:noProof/>
                <w:sz w:val="16"/>
                <w:szCs w:val="16"/>
              </w:rPr>
              <w:t>[33]</w:t>
            </w:r>
            <w:r w:rsidR="00B62B4C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6425AF4A" w14:textId="5ED45B1D" w:rsidR="00B62B4C" w:rsidRPr="00EC3FA3" w:rsidRDefault="00B62B4C" w:rsidP="00B62B4C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4.2</w:t>
            </w:r>
          </w:p>
        </w:tc>
        <w:tc>
          <w:tcPr>
            <w:tcW w:w="141" w:type="pct"/>
          </w:tcPr>
          <w:p w14:paraId="14C2A3B8" w14:textId="13B84234" w:rsidR="00B62B4C" w:rsidRPr="00EC3FA3" w:rsidRDefault="00B62B4C" w:rsidP="00B62B4C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0A0F8AA9" w14:textId="1ED07020" w:rsidR="00B62B4C" w:rsidRPr="00EC3FA3" w:rsidRDefault="00B62B4C" w:rsidP="00B62B4C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11472D72" w14:textId="1A6B26CB" w:rsidR="00B62B4C" w:rsidRPr="00747E01" w:rsidRDefault="00B62B4C" w:rsidP="00B62B4C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72A71CCB" w14:textId="7446A8FE" w:rsidR="00B62B4C" w:rsidRPr="00EC3FA3" w:rsidRDefault="00B62B4C" w:rsidP="00B62B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EC3FA3">
              <w:rPr>
                <w:sz w:val="16"/>
                <w:szCs w:val="16"/>
              </w:rPr>
              <w:t>550C&gt;T</w:t>
            </w:r>
            <w:r>
              <w:rPr>
                <w:sz w:val="16"/>
                <w:szCs w:val="16"/>
              </w:rPr>
              <w:t>,</w:t>
            </w:r>
            <w:r w:rsidRPr="00EC3FA3">
              <w:rPr>
                <w:sz w:val="16"/>
                <w:szCs w:val="16"/>
              </w:rPr>
              <w:t xml:space="preserve"> p.R184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406" w:type="pct"/>
          </w:tcPr>
          <w:p w14:paraId="1008824C" w14:textId="14095826" w:rsidR="00B62B4C" w:rsidRPr="00EC3FA3" w:rsidRDefault="00B62B4C" w:rsidP="00B62B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317B5C7A" w14:textId="387D3301" w:rsidR="00B62B4C" w:rsidRPr="00EC3FA3" w:rsidRDefault="00B62B4C" w:rsidP="00B62B4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4977701" w14:textId="361A7B71" w:rsidR="00B62B4C" w:rsidRPr="00EC3FA3" w:rsidRDefault="00B62B4C" w:rsidP="00B62B4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21BD5488" w14:textId="30FE5BDE" w:rsidR="00B62B4C" w:rsidRPr="00EC3FA3" w:rsidRDefault="00B62B4C" w:rsidP="00B62B4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7609FD9" w14:textId="291727DF" w:rsidR="00B62B4C" w:rsidRPr="00EC3FA3" w:rsidRDefault="00B62B4C" w:rsidP="00B62B4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50E13BBF" w14:textId="78614FC7" w:rsidR="00B62B4C" w:rsidRPr="00EC3FA3" w:rsidRDefault="00B62B4C" w:rsidP="00B62B4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6BBDE839" w14:textId="483E8738" w:rsidR="00B62B4C" w:rsidRPr="00EC3FA3" w:rsidRDefault="00B62B4C" w:rsidP="00B62B4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Planned</w:t>
            </w:r>
          </w:p>
        </w:tc>
        <w:tc>
          <w:tcPr>
            <w:tcW w:w="327" w:type="pct"/>
          </w:tcPr>
          <w:p w14:paraId="6F82CABD" w14:textId="21D647FC" w:rsidR="00B62B4C" w:rsidRPr="00EC3FA3" w:rsidRDefault="00B62B4C" w:rsidP="00B62B4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7E44A99F" w14:textId="77777777" w:rsidTr="004E37E6">
        <w:tc>
          <w:tcPr>
            <w:tcW w:w="354" w:type="pct"/>
          </w:tcPr>
          <w:p w14:paraId="6E23D48C" w14:textId="30687DE0" w:rsidR="00B62B4C" w:rsidRPr="00EC3FA3" w:rsidRDefault="00F103D7" w:rsidP="00B62B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P9</w:t>
            </w:r>
            <w:r w:rsidR="001342E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="00B62B4C">
              <w:rPr>
                <w:sz w:val="16"/>
                <w:szCs w:val="16"/>
              </w:rPr>
              <w:fldChar w:fldCharType="begin">
                <w:fldData xml:space="preserve">PEVuZE5vdGU+PENpdGU+PEF1dGhvcj5Hb3Rlc21hbjwvQXV0aG9yPjxZZWFyPjIwMjE8L1llYXI+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</w:fldData>
              </w:fldChar>
            </w:r>
            <w:r w:rsidR="00B62B4C">
              <w:rPr>
                <w:sz w:val="16"/>
                <w:szCs w:val="16"/>
              </w:rPr>
              <w:instrText xml:space="preserve"> ADDIN EN.CITE </w:instrText>
            </w:r>
            <w:r w:rsidR="00B62B4C">
              <w:rPr>
                <w:sz w:val="16"/>
                <w:szCs w:val="16"/>
              </w:rPr>
              <w:fldChar w:fldCharType="begin">
                <w:fldData xml:space="preserve">PEVuZE5vdGU+PENpdGU+PEF1dGhvcj5Hb3Rlc21hbjwvQXV0aG9yPjxZZWFyPjIwMjE8L1llYXI+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</w:fldData>
              </w:fldChar>
            </w:r>
            <w:r w:rsidR="00B62B4C">
              <w:rPr>
                <w:sz w:val="16"/>
                <w:szCs w:val="16"/>
              </w:rPr>
              <w:instrText xml:space="preserve"> ADDIN EN.CITE.DATA </w:instrText>
            </w:r>
            <w:r w:rsidR="00B62B4C">
              <w:rPr>
                <w:sz w:val="16"/>
                <w:szCs w:val="16"/>
              </w:rPr>
            </w:r>
            <w:r w:rsidR="00B62B4C">
              <w:rPr>
                <w:sz w:val="16"/>
                <w:szCs w:val="16"/>
              </w:rPr>
              <w:fldChar w:fldCharType="end"/>
            </w:r>
            <w:r w:rsidR="00B62B4C">
              <w:rPr>
                <w:sz w:val="16"/>
                <w:szCs w:val="16"/>
              </w:rPr>
            </w:r>
            <w:r w:rsidR="00B62B4C">
              <w:rPr>
                <w:sz w:val="16"/>
                <w:szCs w:val="16"/>
              </w:rPr>
              <w:fldChar w:fldCharType="separate"/>
            </w:r>
            <w:r w:rsidR="00B62B4C">
              <w:rPr>
                <w:noProof/>
                <w:sz w:val="16"/>
                <w:szCs w:val="16"/>
              </w:rPr>
              <w:t>[34]</w:t>
            </w:r>
            <w:r w:rsidR="00B62B4C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6F9DEFB3" w14:textId="4DC128F7" w:rsidR="00B62B4C" w:rsidRPr="00EC3FA3" w:rsidRDefault="00B62B4C" w:rsidP="00B62B4C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</w:t>
            </w:r>
            <w:r w:rsidR="00733A06">
              <w:rPr>
                <w:sz w:val="16"/>
                <w:szCs w:val="16"/>
              </w:rPr>
              <w:t>.5</w:t>
            </w:r>
          </w:p>
        </w:tc>
        <w:tc>
          <w:tcPr>
            <w:tcW w:w="141" w:type="pct"/>
          </w:tcPr>
          <w:p w14:paraId="19019526" w14:textId="5A97DAD9" w:rsidR="00B62B4C" w:rsidRPr="00EC3FA3" w:rsidRDefault="00B62B4C" w:rsidP="00B62B4C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6CC394AA" w14:textId="0EB3AC53" w:rsidR="00B62B4C" w:rsidRPr="00EC3FA3" w:rsidRDefault="00B62B4C" w:rsidP="00B62B4C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262B3100" w14:textId="14A50894" w:rsidR="00B62B4C" w:rsidRPr="00747E01" w:rsidRDefault="00B62B4C" w:rsidP="00B62B4C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62038E8F" w14:textId="1A21C8BA" w:rsidR="00B62B4C" w:rsidRPr="00EC3FA3" w:rsidRDefault="00B62B4C" w:rsidP="00B62B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c.2T&gt;C, p.M1T, c.</w:t>
            </w:r>
            <w:r w:rsidRPr="00EC3FA3">
              <w:rPr>
                <w:sz w:val="16"/>
                <w:szCs w:val="16"/>
              </w:rPr>
              <w:t>550C&gt;T</w:t>
            </w:r>
            <w:r>
              <w:rPr>
                <w:sz w:val="16"/>
                <w:szCs w:val="16"/>
              </w:rPr>
              <w:t>,</w:t>
            </w:r>
            <w:r w:rsidRPr="00EC3FA3">
              <w:rPr>
                <w:sz w:val="16"/>
                <w:szCs w:val="16"/>
              </w:rPr>
              <w:t xml:space="preserve"> p.R184</w:t>
            </w:r>
            <w:r>
              <w:rPr>
                <w:sz w:val="16"/>
                <w:szCs w:val="16"/>
              </w:rPr>
              <w:t>* (c.h)</w:t>
            </w:r>
          </w:p>
        </w:tc>
        <w:tc>
          <w:tcPr>
            <w:tcW w:w="406" w:type="pct"/>
          </w:tcPr>
          <w:p w14:paraId="3D8101AE" w14:textId="58315A10" w:rsidR="00B62B4C" w:rsidRPr="00EC3FA3" w:rsidRDefault="00B62B4C" w:rsidP="00B62B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Missense, PTV</w:t>
            </w:r>
          </w:p>
        </w:tc>
        <w:tc>
          <w:tcPr>
            <w:tcW w:w="178" w:type="pct"/>
          </w:tcPr>
          <w:p w14:paraId="192A421C" w14:textId="27F27082" w:rsidR="00B62B4C" w:rsidRPr="00EC3FA3" w:rsidRDefault="00B62B4C" w:rsidP="00B62B4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536F41B" w14:textId="1AD2E7FF" w:rsidR="00B62B4C" w:rsidRPr="00EC3FA3" w:rsidRDefault="00B62B4C" w:rsidP="00B62B4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283F71AC" w14:textId="281AE107" w:rsidR="00B62B4C" w:rsidRPr="00EC3FA3" w:rsidRDefault="00B62B4C" w:rsidP="00B62B4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4F8A05D" w14:textId="3698CA08" w:rsidR="00B62B4C" w:rsidRPr="00EC3FA3" w:rsidRDefault="009734A5" w:rsidP="00B62B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712CD132" w14:textId="319B0E43" w:rsidR="00B62B4C" w:rsidRPr="00EC3FA3" w:rsidRDefault="00B62B4C" w:rsidP="00B62B4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5F625AF5" w14:textId="247EDD69" w:rsidR="00B62B4C" w:rsidRPr="00EC3FA3" w:rsidRDefault="00B62B4C" w:rsidP="00B62B4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Planned</w:t>
            </w:r>
          </w:p>
        </w:tc>
        <w:tc>
          <w:tcPr>
            <w:tcW w:w="327" w:type="pct"/>
          </w:tcPr>
          <w:p w14:paraId="5B484324" w14:textId="16ABDEAD" w:rsidR="00B62B4C" w:rsidRPr="00EC3FA3" w:rsidRDefault="00B62B4C" w:rsidP="00B62B4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Alive/</w:t>
            </w:r>
            <w:r w:rsidR="00BA6FC5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3234DA" w:rsidRPr="00EC3FA3" w14:paraId="305FD812" w14:textId="77777777" w:rsidTr="004E37E6">
        <w:tc>
          <w:tcPr>
            <w:tcW w:w="354" w:type="pct"/>
          </w:tcPr>
          <w:p w14:paraId="2B2C2808" w14:textId="48609111" w:rsidR="00981926" w:rsidRPr="00EC3FA3" w:rsidRDefault="00F103D7" w:rsidP="009819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P9</w:t>
            </w:r>
            <w:r w:rsidR="001342E3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="00981926">
              <w:rPr>
                <w:sz w:val="16"/>
                <w:szCs w:val="16"/>
              </w:rPr>
              <w:fldChar w:fldCharType="begin">
                <w:fldData xml:space="preserve">PEVuZE5vdGU+PENpdGU+PEF1dGhvcj5Ob2RlaGk8L0F1dGhvcj48WWVhcj4yMDIyPC9ZZWFyPjxS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</w:fldData>
              </w:fldChar>
            </w:r>
            <w:r w:rsidR="00981926">
              <w:rPr>
                <w:sz w:val="16"/>
                <w:szCs w:val="16"/>
              </w:rPr>
              <w:instrText xml:space="preserve"> ADDIN EN.CITE </w:instrText>
            </w:r>
            <w:r w:rsidR="00981926">
              <w:rPr>
                <w:sz w:val="16"/>
                <w:szCs w:val="16"/>
              </w:rPr>
              <w:fldChar w:fldCharType="begin">
                <w:fldData xml:space="preserve">PEVuZE5vdGU+PENpdGU+PEF1dGhvcj5Ob2RlaGk8L0F1dGhvcj48WWVhcj4yMDIyPC9ZZWFyPjxS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</w:fldData>
              </w:fldChar>
            </w:r>
            <w:r w:rsidR="00981926">
              <w:rPr>
                <w:sz w:val="16"/>
                <w:szCs w:val="16"/>
              </w:rPr>
              <w:instrText xml:space="preserve"> ADDIN EN.CITE.DATA </w:instrText>
            </w:r>
            <w:r w:rsidR="00981926">
              <w:rPr>
                <w:sz w:val="16"/>
                <w:szCs w:val="16"/>
              </w:rPr>
            </w:r>
            <w:r w:rsidR="00981926">
              <w:rPr>
                <w:sz w:val="16"/>
                <w:szCs w:val="16"/>
              </w:rPr>
              <w:fldChar w:fldCharType="end"/>
            </w:r>
            <w:r w:rsidR="00981926">
              <w:rPr>
                <w:sz w:val="16"/>
                <w:szCs w:val="16"/>
              </w:rPr>
            </w:r>
            <w:r w:rsidR="00981926">
              <w:rPr>
                <w:sz w:val="16"/>
                <w:szCs w:val="16"/>
              </w:rPr>
              <w:fldChar w:fldCharType="separate"/>
            </w:r>
            <w:r w:rsidR="00981926">
              <w:rPr>
                <w:noProof/>
                <w:sz w:val="16"/>
                <w:szCs w:val="16"/>
              </w:rPr>
              <w:t>[35]</w:t>
            </w:r>
            <w:r w:rsidR="00981926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58088AB4" w14:textId="5F8E530D" w:rsidR="00981926" w:rsidRPr="00EC3FA3" w:rsidRDefault="00981926" w:rsidP="00981926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0.6m</w:t>
            </w:r>
          </w:p>
        </w:tc>
        <w:tc>
          <w:tcPr>
            <w:tcW w:w="141" w:type="pct"/>
          </w:tcPr>
          <w:p w14:paraId="5ABE0663" w14:textId="7214FD4D" w:rsidR="00981926" w:rsidRPr="00EC3FA3" w:rsidRDefault="00981926" w:rsidP="00981926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4707EC7D" w14:textId="2A465C2C" w:rsidR="00981926" w:rsidRPr="00EC3FA3" w:rsidRDefault="00981926" w:rsidP="00981926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Iranian</w:t>
            </w:r>
          </w:p>
        </w:tc>
        <w:tc>
          <w:tcPr>
            <w:tcW w:w="203" w:type="pct"/>
          </w:tcPr>
          <w:p w14:paraId="1608602A" w14:textId="2AAB69CA" w:rsidR="00981926" w:rsidRPr="00747E01" w:rsidRDefault="00981926" w:rsidP="00981926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5A5DDC2F" w14:textId="6A71A5B1" w:rsidR="00981926" w:rsidRPr="00EC3FA3" w:rsidRDefault="00981926" w:rsidP="009819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c.315_316delAA, </w:t>
            </w:r>
            <w:proofErr w:type="gramStart"/>
            <w:r>
              <w:rPr>
                <w:sz w:val="16"/>
                <w:szCs w:val="16"/>
              </w:rPr>
              <w:t>p.</w:t>
            </w:r>
            <w:r w:rsidRPr="00BA6FC5">
              <w:rPr>
                <w:sz w:val="16"/>
                <w:szCs w:val="16"/>
              </w:rPr>
              <w:t>S</w:t>
            </w:r>
            <w:proofErr w:type="gramEnd"/>
            <w:r w:rsidRPr="00BA6FC5">
              <w:rPr>
                <w:sz w:val="16"/>
                <w:szCs w:val="16"/>
              </w:rPr>
              <w:t>106Ffs</w:t>
            </w:r>
            <w:r>
              <w:rPr>
                <w:sz w:val="16"/>
                <w:szCs w:val="16"/>
              </w:rPr>
              <w:t>X</w:t>
            </w:r>
            <w:r w:rsidRPr="00BA6FC5">
              <w:rPr>
                <w:sz w:val="16"/>
                <w:szCs w:val="16"/>
              </w:rPr>
              <w:t>18</w:t>
            </w:r>
          </w:p>
        </w:tc>
        <w:tc>
          <w:tcPr>
            <w:tcW w:w="406" w:type="pct"/>
          </w:tcPr>
          <w:p w14:paraId="5DD4E85D" w14:textId="48FA9BDF" w:rsidR="00981926" w:rsidRPr="00EC3FA3" w:rsidRDefault="00981926" w:rsidP="009819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4BE32A33" w14:textId="698F7F45" w:rsidR="00981926" w:rsidRPr="00EC3FA3" w:rsidRDefault="00981926" w:rsidP="00981926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4D6CE60" w14:textId="41126FDB" w:rsidR="00981926" w:rsidRPr="00EC3FA3" w:rsidRDefault="00981926" w:rsidP="00981926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1FB82FA3" w14:textId="7B59ECB6" w:rsidR="00981926" w:rsidRPr="00EC3FA3" w:rsidRDefault="00981926" w:rsidP="00981926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808563B" w14:textId="43DAFF3F" w:rsidR="00981926" w:rsidRPr="00EC3FA3" w:rsidRDefault="00981926" w:rsidP="00981926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72E1035A" w14:textId="437EFAEA" w:rsidR="00981926" w:rsidRPr="00EC3FA3" w:rsidRDefault="00981926" w:rsidP="00981926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HLH 94</w:t>
            </w:r>
          </w:p>
        </w:tc>
        <w:tc>
          <w:tcPr>
            <w:tcW w:w="203" w:type="pct"/>
          </w:tcPr>
          <w:p w14:paraId="3D4A7F85" w14:textId="796CB37A" w:rsidR="00981926" w:rsidRPr="00EC3FA3" w:rsidRDefault="00981926" w:rsidP="00981926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Planned</w:t>
            </w:r>
          </w:p>
        </w:tc>
        <w:tc>
          <w:tcPr>
            <w:tcW w:w="327" w:type="pct"/>
          </w:tcPr>
          <w:p w14:paraId="6E0AD37A" w14:textId="5A2E52AB" w:rsidR="00981926" w:rsidRPr="00EC3FA3" w:rsidRDefault="00981926" w:rsidP="00981926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34DA" w:rsidRPr="00EC3FA3" w14:paraId="5706AC80" w14:textId="77777777" w:rsidTr="004E37E6">
        <w:tc>
          <w:tcPr>
            <w:tcW w:w="354" w:type="pct"/>
          </w:tcPr>
          <w:p w14:paraId="67F101FA" w14:textId="05BC9CBC" w:rsidR="00981926" w:rsidRPr="00EC3FA3" w:rsidRDefault="00F103D7" w:rsidP="009819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P9</w:t>
            </w:r>
            <w:r w:rsidR="001342E3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="00981926">
              <w:rPr>
                <w:sz w:val="16"/>
                <w:szCs w:val="16"/>
              </w:rPr>
              <w:fldChar w:fldCharType="begin">
                <w:fldData xml:space="preserve">PEVuZE5vdGU+PENpdGU+PEF1dGhvcj5HaXJvbmk8L0F1dGhvcj48WWVhcj4yMDE5PC9ZZWFyPjxS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</w:fldData>
              </w:fldChar>
            </w:r>
            <w:r w:rsidR="00981926">
              <w:rPr>
                <w:sz w:val="16"/>
                <w:szCs w:val="16"/>
              </w:rPr>
              <w:instrText xml:space="preserve"> ADDIN EN.CITE </w:instrText>
            </w:r>
            <w:r w:rsidR="00981926">
              <w:rPr>
                <w:sz w:val="16"/>
                <w:szCs w:val="16"/>
              </w:rPr>
              <w:fldChar w:fldCharType="begin">
                <w:fldData xml:space="preserve">PEVuZE5vdGU+PENpdGU+PEF1dGhvcj5HaXJvbmk8L0F1dGhvcj48WWVhcj4yMDE5PC9ZZWFyPjxS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</w:fldData>
              </w:fldChar>
            </w:r>
            <w:r w:rsidR="00981926">
              <w:rPr>
                <w:sz w:val="16"/>
                <w:szCs w:val="16"/>
              </w:rPr>
              <w:instrText xml:space="preserve"> ADDIN EN.CITE.DATA </w:instrText>
            </w:r>
            <w:r w:rsidR="00981926">
              <w:rPr>
                <w:sz w:val="16"/>
                <w:szCs w:val="16"/>
              </w:rPr>
            </w:r>
            <w:r w:rsidR="00981926">
              <w:rPr>
                <w:sz w:val="16"/>
                <w:szCs w:val="16"/>
              </w:rPr>
              <w:fldChar w:fldCharType="end"/>
            </w:r>
            <w:r w:rsidR="00981926">
              <w:rPr>
                <w:sz w:val="16"/>
                <w:szCs w:val="16"/>
              </w:rPr>
            </w:r>
            <w:r w:rsidR="00981926">
              <w:rPr>
                <w:sz w:val="16"/>
                <w:szCs w:val="16"/>
              </w:rPr>
              <w:fldChar w:fldCharType="separate"/>
            </w:r>
            <w:r w:rsidR="00981926">
              <w:rPr>
                <w:noProof/>
                <w:sz w:val="16"/>
                <w:szCs w:val="16"/>
              </w:rPr>
              <w:t>[36]</w:t>
            </w:r>
            <w:r w:rsidR="00981926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23E5D30D" w14:textId="491B753B" w:rsidR="00981926" w:rsidRPr="00EC3FA3" w:rsidRDefault="00981926" w:rsidP="00981926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3</w:t>
            </w:r>
          </w:p>
        </w:tc>
        <w:tc>
          <w:tcPr>
            <w:tcW w:w="141" w:type="pct"/>
          </w:tcPr>
          <w:p w14:paraId="42DE5D88" w14:textId="3D6D2B28" w:rsidR="00981926" w:rsidRPr="00EC3FA3" w:rsidRDefault="00981926" w:rsidP="00981926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67B71301" w14:textId="201D6564" w:rsidR="00981926" w:rsidRPr="00EC3FA3" w:rsidRDefault="00981926" w:rsidP="00981926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Caucasian</w:t>
            </w:r>
          </w:p>
        </w:tc>
        <w:tc>
          <w:tcPr>
            <w:tcW w:w="203" w:type="pct"/>
          </w:tcPr>
          <w:p w14:paraId="7560FD14" w14:textId="41D64E83" w:rsidR="00981926" w:rsidRPr="00747E01" w:rsidRDefault="00981926" w:rsidP="00981926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24D9E1CD" w14:textId="75CF02DA" w:rsidR="00981926" w:rsidRPr="00EC3FA3" w:rsidRDefault="00981926" w:rsidP="00981926">
            <w:pPr>
              <w:rPr>
                <w:sz w:val="16"/>
                <w:szCs w:val="16"/>
              </w:rPr>
            </w:pPr>
            <w:r w:rsidRPr="00981926">
              <w:rPr>
                <w:sz w:val="16"/>
                <w:szCs w:val="16"/>
              </w:rPr>
              <w:t>c.467+</w:t>
            </w:r>
            <w:r>
              <w:rPr>
                <w:sz w:val="16"/>
                <w:szCs w:val="16"/>
              </w:rPr>
              <w:t>1</w:t>
            </w:r>
            <w:r w:rsidRPr="00981926">
              <w:rPr>
                <w:sz w:val="16"/>
                <w:szCs w:val="16"/>
              </w:rPr>
              <w:t>G&gt;C</w:t>
            </w:r>
          </w:p>
        </w:tc>
        <w:tc>
          <w:tcPr>
            <w:tcW w:w="406" w:type="pct"/>
          </w:tcPr>
          <w:p w14:paraId="55B840ED" w14:textId="7652EB0A" w:rsidR="00981926" w:rsidRPr="00EC3FA3" w:rsidRDefault="00981926" w:rsidP="009819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Splice site</w:t>
            </w:r>
          </w:p>
        </w:tc>
        <w:tc>
          <w:tcPr>
            <w:tcW w:w="178" w:type="pct"/>
          </w:tcPr>
          <w:p w14:paraId="189F9A91" w14:textId="44EE577E" w:rsidR="00981926" w:rsidRPr="00EC3FA3" w:rsidRDefault="00981926" w:rsidP="00981926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DF977AE" w14:textId="069F436F" w:rsidR="00981926" w:rsidRPr="00EC3FA3" w:rsidRDefault="00981926" w:rsidP="00981926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2671213C" w14:textId="26EAB7D1" w:rsidR="00981926" w:rsidRPr="00EC3FA3" w:rsidRDefault="00981926" w:rsidP="00981926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D14B829" w14:textId="159A9323" w:rsidR="00981926" w:rsidRPr="00EC3FA3" w:rsidRDefault="00981926" w:rsidP="00981926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7EE9F407" w14:textId="4D0B5DB5" w:rsidR="00981926" w:rsidRPr="00EC3FA3" w:rsidRDefault="00981926" w:rsidP="00981926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043A966" w14:textId="5D8BD169" w:rsidR="00981926" w:rsidRPr="00EC3FA3" w:rsidRDefault="00981926" w:rsidP="00981926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6EC6ADCE" w14:textId="4E92E609" w:rsidR="00981926" w:rsidRPr="00EC3FA3" w:rsidRDefault="00981926" w:rsidP="00981926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Alive/ 2 </w:t>
            </w:r>
          </w:p>
        </w:tc>
      </w:tr>
      <w:tr w:rsidR="003234DA" w:rsidRPr="00EC3FA3" w14:paraId="73133AA3" w14:textId="77777777" w:rsidTr="004E37E6">
        <w:tc>
          <w:tcPr>
            <w:tcW w:w="354" w:type="pct"/>
          </w:tcPr>
          <w:p w14:paraId="36147D4C" w14:textId="2D350A0E" w:rsidR="00550518" w:rsidRPr="00EC3FA3" w:rsidRDefault="00F103D7" w:rsidP="005505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P9</w:t>
            </w:r>
            <w:r w:rsidR="001342E3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="00550518">
              <w:rPr>
                <w:sz w:val="16"/>
                <w:szCs w:val="16"/>
              </w:rPr>
              <w:fldChar w:fldCharType="begin">
                <w:fldData xml:space="preserve">PEVuZE5vdGU+PENpdGU+PEF1dGhvcj5DYXN0YcOxby1KYXJhbWlsbG88L0F1dGhvcj48WWVhcj4y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=
</w:fldData>
              </w:fldChar>
            </w:r>
            <w:r w:rsidR="00550518">
              <w:rPr>
                <w:sz w:val="16"/>
                <w:szCs w:val="16"/>
              </w:rPr>
              <w:instrText xml:space="preserve"> ADDIN EN.CITE </w:instrText>
            </w:r>
            <w:r w:rsidR="00550518">
              <w:rPr>
                <w:sz w:val="16"/>
                <w:szCs w:val="16"/>
              </w:rPr>
              <w:fldChar w:fldCharType="begin">
                <w:fldData xml:space="preserve">PEVuZE5vdGU+PENpdGU+PEF1dGhvcj5DYXN0YcOxby1KYXJhbWlsbG88L0F1dGhvcj48WWVhcj4y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=
</w:fldData>
              </w:fldChar>
            </w:r>
            <w:r w:rsidR="00550518">
              <w:rPr>
                <w:sz w:val="16"/>
                <w:szCs w:val="16"/>
              </w:rPr>
              <w:instrText xml:space="preserve"> ADDIN EN.CITE.DATA </w:instrText>
            </w:r>
            <w:r w:rsidR="00550518">
              <w:rPr>
                <w:sz w:val="16"/>
                <w:szCs w:val="16"/>
              </w:rPr>
            </w:r>
            <w:r w:rsidR="00550518">
              <w:rPr>
                <w:sz w:val="16"/>
                <w:szCs w:val="16"/>
              </w:rPr>
              <w:fldChar w:fldCharType="end"/>
            </w:r>
            <w:r w:rsidR="00550518">
              <w:rPr>
                <w:sz w:val="16"/>
                <w:szCs w:val="16"/>
              </w:rPr>
            </w:r>
            <w:r w:rsidR="00550518">
              <w:rPr>
                <w:sz w:val="16"/>
                <w:szCs w:val="16"/>
              </w:rPr>
              <w:fldChar w:fldCharType="separate"/>
            </w:r>
            <w:r w:rsidR="00550518">
              <w:rPr>
                <w:noProof/>
                <w:sz w:val="16"/>
                <w:szCs w:val="16"/>
              </w:rPr>
              <w:t>[37]</w:t>
            </w:r>
            <w:r w:rsidR="00550518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4B179B6F" w14:textId="0C842111" w:rsidR="00550518" w:rsidRPr="00EC3FA3" w:rsidRDefault="00844ECA" w:rsidP="005505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</w:t>
            </w:r>
          </w:p>
        </w:tc>
        <w:tc>
          <w:tcPr>
            <w:tcW w:w="141" w:type="pct"/>
          </w:tcPr>
          <w:p w14:paraId="63B2CE75" w14:textId="000013B4" w:rsidR="00550518" w:rsidRPr="00EC3FA3" w:rsidRDefault="00550518" w:rsidP="005505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5DA7563D" w14:textId="1E008269" w:rsidR="00550518" w:rsidRPr="00EC3FA3" w:rsidRDefault="00550518" w:rsidP="005505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7A44609" w14:textId="631F1978" w:rsidR="00550518" w:rsidRPr="00747E01" w:rsidRDefault="00550518" w:rsidP="00550518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741FCC57" w14:textId="3B8F80F9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406" w:type="pct"/>
          </w:tcPr>
          <w:p w14:paraId="02EF163A" w14:textId="2470EF02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293462D9" w14:textId="62377C16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9C0E604" w14:textId="05A03AC0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845075C" w14:textId="6EFA9AA9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B384171" w14:textId="661EA751" w:rsidR="00550518" w:rsidRPr="00EC3FA3" w:rsidRDefault="009734A5" w:rsidP="005505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683370E7" w14:textId="3044E4E4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IVIG, glucocorticoids</w:t>
            </w:r>
          </w:p>
        </w:tc>
        <w:tc>
          <w:tcPr>
            <w:tcW w:w="203" w:type="pct"/>
          </w:tcPr>
          <w:p w14:paraId="187F3AA4" w14:textId="5E0DCD80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63F96E8E" w14:textId="52919D10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Alive/10 </w:t>
            </w:r>
          </w:p>
        </w:tc>
      </w:tr>
      <w:tr w:rsidR="003234DA" w:rsidRPr="00EC3FA3" w14:paraId="2B0A5293" w14:textId="77777777" w:rsidTr="004E37E6">
        <w:tc>
          <w:tcPr>
            <w:tcW w:w="354" w:type="pct"/>
          </w:tcPr>
          <w:p w14:paraId="43BD857D" w14:textId="3FBD1161" w:rsidR="00550518" w:rsidRPr="00EC3FA3" w:rsidRDefault="00F103D7" w:rsidP="005505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P9</w:t>
            </w:r>
            <w:r w:rsidR="001342E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 w:rsidR="00550518">
              <w:rPr>
                <w:sz w:val="16"/>
                <w:szCs w:val="16"/>
              </w:rPr>
              <w:fldChar w:fldCharType="begin">
                <w:fldData xml:space="preserve">PEVuZE5vdGU+PENpdGU+PEF1dGhvcj5Xb29kd2FyZDwvQXV0aG9yPjxZZWFyPjIwMjA8L1llYXI+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</w:fldData>
              </w:fldChar>
            </w:r>
            <w:r w:rsidR="00550518">
              <w:rPr>
                <w:sz w:val="16"/>
                <w:szCs w:val="16"/>
              </w:rPr>
              <w:instrText xml:space="preserve"> ADDIN EN.CITE </w:instrText>
            </w:r>
            <w:r w:rsidR="00550518">
              <w:rPr>
                <w:sz w:val="16"/>
                <w:szCs w:val="16"/>
              </w:rPr>
              <w:fldChar w:fldCharType="begin">
                <w:fldData xml:space="preserve">PEVuZE5vdGU+PENpdGU+PEF1dGhvcj5Xb29kd2FyZDwvQXV0aG9yPjxZZWFyPjIwMjA8L1llYXI+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</w:fldData>
              </w:fldChar>
            </w:r>
            <w:r w:rsidR="00550518">
              <w:rPr>
                <w:sz w:val="16"/>
                <w:szCs w:val="16"/>
              </w:rPr>
              <w:instrText xml:space="preserve"> ADDIN EN.CITE.DATA </w:instrText>
            </w:r>
            <w:r w:rsidR="00550518">
              <w:rPr>
                <w:sz w:val="16"/>
                <w:szCs w:val="16"/>
              </w:rPr>
            </w:r>
            <w:r w:rsidR="00550518">
              <w:rPr>
                <w:sz w:val="16"/>
                <w:szCs w:val="16"/>
              </w:rPr>
              <w:fldChar w:fldCharType="end"/>
            </w:r>
            <w:r w:rsidR="00550518">
              <w:rPr>
                <w:sz w:val="16"/>
                <w:szCs w:val="16"/>
              </w:rPr>
            </w:r>
            <w:r w:rsidR="00550518">
              <w:rPr>
                <w:sz w:val="16"/>
                <w:szCs w:val="16"/>
              </w:rPr>
              <w:fldChar w:fldCharType="separate"/>
            </w:r>
            <w:r w:rsidR="00550518">
              <w:rPr>
                <w:noProof/>
                <w:sz w:val="16"/>
                <w:szCs w:val="16"/>
              </w:rPr>
              <w:t>[38]</w:t>
            </w:r>
            <w:r w:rsidR="00550518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58B6D311" w14:textId="294B77E6" w:rsidR="00550518" w:rsidRPr="00EC3FA3" w:rsidRDefault="00550518" w:rsidP="005505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14</w:t>
            </w:r>
          </w:p>
        </w:tc>
        <w:tc>
          <w:tcPr>
            <w:tcW w:w="141" w:type="pct"/>
          </w:tcPr>
          <w:p w14:paraId="78CC1807" w14:textId="4F436FD8" w:rsidR="00550518" w:rsidRPr="00EC3FA3" w:rsidRDefault="00550518" w:rsidP="005505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48C2B11D" w14:textId="6926A1A2" w:rsidR="00550518" w:rsidRPr="00EC3FA3" w:rsidRDefault="00550518" w:rsidP="005505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0118704" w14:textId="78EE1492" w:rsidR="00550518" w:rsidRPr="00747E01" w:rsidRDefault="00550518" w:rsidP="00550518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6B758A5A" w14:textId="6D007E1D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c.74T&gt;G, p.V25G, </w:t>
            </w:r>
            <w:r w:rsidRPr="00550518">
              <w:rPr>
                <w:sz w:val="16"/>
                <w:szCs w:val="16"/>
              </w:rPr>
              <w:t>c.400-401delAA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p.K</w:t>
            </w:r>
            <w:proofErr w:type="gramEnd"/>
            <w:r w:rsidRPr="00550518">
              <w:rPr>
                <w:sz w:val="16"/>
                <w:szCs w:val="16"/>
              </w:rPr>
              <w:t>134</w:t>
            </w:r>
            <w:r>
              <w:rPr>
                <w:sz w:val="16"/>
                <w:szCs w:val="16"/>
              </w:rPr>
              <w:t>Q</w:t>
            </w:r>
            <w:r w:rsidRPr="00550518">
              <w:rPr>
                <w:sz w:val="16"/>
                <w:szCs w:val="16"/>
              </w:rPr>
              <w:t>fs</w:t>
            </w:r>
            <w:r>
              <w:rPr>
                <w:sz w:val="16"/>
                <w:szCs w:val="16"/>
              </w:rPr>
              <w:t>X</w:t>
            </w:r>
            <w:r w:rsidRPr="0055051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(c.h)</w:t>
            </w:r>
          </w:p>
        </w:tc>
        <w:tc>
          <w:tcPr>
            <w:tcW w:w="406" w:type="pct"/>
          </w:tcPr>
          <w:p w14:paraId="1749A019" w14:textId="585E8612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Missense, PTV</w:t>
            </w:r>
          </w:p>
        </w:tc>
        <w:tc>
          <w:tcPr>
            <w:tcW w:w="178" w:type="pct"/>
          </w:tcPr>
          <w:p w14:paraId="7E8FAD3B" w14:textId="3743486D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68F59B94" w14:textId="2B3E60BB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15E7361" w14:textId="1311A553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0F7D1853" w14:textId="123FFCEE" w:rsidR="00550518" w:rsidRPr="00EC3FA3" w:rsidRDefault="009734A5" w:rsidP="005505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4D1AD196" w14:textId="16F426DF" w:rsidR="00550518" w:rsidRPr="00EC3FA3" w:rsidRDefault="00AC3918" w:rsidP="00550518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HLH</w:t>
            </w:r>
            <w:r>
              <w:rPr>
                <w:color w:val="000000"/>
                <w:sz w:val="16"/>
                <w:szCs w:val="16"/>
              </w:rPr>
              <w:t>-</w:t>
            </w:r>
            <w:r w:rsidRPr="0084137F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203" w:type="pct"/>
          </w:tcPr>
          <w:p w14:paraId="18E7527E" w14:textId="5F5012E4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7D546DEF" w14:textId="1DF19018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3CD2B189" w14:textId="77777777" w:rsidTr="004E37E6">
        <w:tc>
          <w:tcPr>
            <w:tcW w:w="354" w:type="pct"/>
          </w:tcPr>
          <w:p w14:paraId="460EA8D8" w14:textId="55BC950A" w:rsidR="00550518" w:rsidRPr="00EC3FA3" w:rsidRDefault="00F103D7" w:rsidP="005505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P9</w:t>
            </w:r>
            <w:r w:rsidR="001342E3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="00550518">
              <w:rPr>
                <w:sz w:val="16"/>
                <w:szCs w:val="16"/>
              </w:rPr>
              <w:fldChar w:fldCharType="begin">
                <w:fldData xml:space="preserve">PEVuZE5vdGU+PENpdGU+PEF1dGhvcj5UZXNpPC9BdXRob3I+PFllYXI+MjAxODwvWWVhcj48UmVj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</w:fldData>
              </w:fldChar>
            </w:r>
            <w:r w:rsidR="00550518">
              <w:rPr>
                <w:sz w:val="16"/>
                <w:szCs w:val="16"/>
              </w:rPr>
              <w:instrText xml:space="preserve"> ADDIN EN.CITE </w:instrText>
            </w:r>
            <w:r w:rsidR="00550518">
              <w:rPr>
                <w:sz w:val="16"/>
                <w:szCs w:val="16"/>
              </w:rPr>
              <w:fldChar w:fldCharType="begin">
                <w:fldData xml:space="preserve">PEVuZE5vdGU+PENpdGU+PEF1dGhvcj5UZXNpPC9BdXRob3I+PFllYXI+MjAxODwvWWVhcj48UmVj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</w:fldData>
              </w:fldChar>
            </w:r>
            <w:r w:rsidR="00550518">
              <w:rPr>
                <w:sz w:val="16"/>
                <w:szCs w:val="16"/>
              </w:rPr>
              <w:instrText xml:space="preserve"> ADDIN EN.CITE.DATA </w:instrText>
            </w:r>
            <w:r w:rsidR="00550518">
              <w:rPr>
                <w:sz w:val="16"/>
                <w:szCs w:val="16"/>
              </w:rPr>
            </w:r>
            <w:r w:rsidR="00550518">
              <w:rPr>
                <w:sz w:val="16"/>
                <w:szCs w:val="16"/>
              </w:rPr>
              <w:fldChar w:fldCharType="end"/>
            </w:r>
            <w:r w:rsidR="00550518">
              <w:rPr>
                <w:sz w:val="16"/>
                <w:szCs w:val="16"/>
              </w:rPr>
            </w:r>
            <w:r w:rsidR="00550518">
              <w:rPr>
                <w:sz w:val="16"/>
                <w:szCs w:val="16"/>
              </w:rPr>
              <w:fldChar w:fldCharType="separate"/>
            </w:r>
            <w:r w:rsidR="00550518">
              <w:rPr>
                <w:noProof/>
                <w:sz w:val="16"/>
                <w:szCs w:val="16"/>
              </w:rPr>
              <w:t>[39]</w:t>
            </w:r>
            <w:r w:rsidR="00550518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3B703F56" w14:textId="5DB60891" w:rsidR="00550518" w:rsidRPr="00EC3FA3" w:rsidRDefault="00550518" w:rsidP="005505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6</w:t>
            </w:r>
          </w:p>
        </w:tc>
        <w:tc>
          <w:tcPr>
            <w:tcW w:w="141" w:type="pct"/>
          </w:tcPr>
          <w:p w14:paraId="5C3A8A0D" w14:textId="2B738728" w:rsidR="00550518" w:rsidRPr="00EC3FA3" w:rsidRDefault="00550518" w:rsidP="005505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4CCEFD52" w14:textId="6D03A2CF" w:rsidR="00550518" w:rsidRPr="00EC3FA3" w:rsidRDefault="00550518" w:rsidP="005505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Lithuanian</w:t>
            </w:r>
          </w:p>
        </w:tc>
        <w:tc>
          <w:tcPr>
            <w:tcW w:w="203" w:type="pct"/>
          </w:tcPr>
          <w:p w14:paraId="3BD92282" w14:textId="46BCFA00" w:rsidR="00550518" w:rsidRPr="00747E01" w:rsidRDefault="00550518" w:rsidP="00550518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140DA866" w14:textId="47490ACB" w:rsidR="00550518" w:rsidRPr="00EC3FA3" w:rsidRDefault="00733FAC" w:rsidP="005505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c.559C&gt;T, p.R187W, 5’UTR dup-inv (c.h)</w:t>
            </w:r>
          </w:p>
        </w:tc>
        <w:tc>
          <w:tcPr>
            <w:tcW w:w="406" w:type="pct"/>
          </w:tcPr>
          <w:p w14:paraId="6B021C5B" w14:textId="2CBA2F05" w:rsidR="00550518" w:rsidRPr="00EC3FA3" w:rsidRDefault="00836B95" w:rsidP="005505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Missense, SV</w:t>
            </w:r>
          </w:p>
        </w:tc>
        <w:tc>
          <w:tcPr>
            <w:tcW w:w="178" w:type="pct"/>
          </w:tcPr>
          <w:p w14:paraId="4B06BDF4" w14:textId="5731A556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CB20CE2" w14:textId="26A0AC0F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5A532BD" w14:textId="7CF590CA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1D984112" w14:textId="3DCB3A04" w:rsidR="00550518" w:rsidRPr="00EC3FA3" w:rsidRDefault="009734A5" w:rsidP="005505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75052328" w14:textId="3D9394B0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HLH-2004</w:t>
            </w:r>
          </w:p>
        </w:tc>
        <w:tc>
          <w:tcPr>
            <w:tcW w:w="203" w:type="pct"/>
          </w:tcPr>
          <w:p w14:paraId="6122AAA4" w14:textId="61BBE9B2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09F95230" w14:textId="01012FA1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Died/ 14</w:t>
            </w:r>
          </w:p>
        </w:tc>
      </w:tr>
      <w:tr w:rsidR="003234DA" w:rsidRPr="00EC3FA3" w14:paraId="3B0E5564" w14:textId="77777777" w:rsidTr="004E37E6">
        <w:tc>
          <w:tcPr>
            <w:tcW w:w="354" w:type="pct"/>
          </w:tcPr>
          <w:p w14:paraId="79F1B426" w14:textId="499A6869" w:rsidR="00550518" w:rsidRPr="00EC3FA3" w:rsidRDefault="00F103D7" w:rsidP="005505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1342E3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 xml:space="preserve"> </w:t>
            </w:r>
            <w:r w:rsidR="00550518">
              <w:rPr>
                <w:sz w:val="16"/>
                <w:szCs w:val="16"/>
              </w:rPr>
              <w:fldChar w:fldCharType="begin">
                <w:fldData xml:space="preserve">PEVuZE5vdGU+PENpdGU+PEF1dGhvcj5UZXNpPC9BdXRob3I+PFllYXI+MjAxODwvWWVhcj48UmVj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</w:fldData>
              </w:fldChar>
            </w:r>
            <w:r w:rsidR="00550518">
              <w:rPr>
                <w:sz w:val="16"/>
                <w:szCs w:val="16"/>
              </w:rPr>
              <w:instrText xml:space="preserve"> ADDIN EN.CITE </w:instrText>
            </w:r>
            <w:r w:rsidR="00550518">
              <w:rPr>
                <w:sz w:val="16"/>
                <w:szCs w:val="16"/>
              </w:rPr>
              <w:fldChar w:fldCharType="begin">
                <w:fldData xml:space="preserve">PEVuZE5vdGU+PENpdGU+PEF1dGhvcj5UZXNpPC9BdXRob3I+PFllYXI+MjAxODwvWWVhcj48UmVj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</w:fldData>
              </w:fldChar>
            </w:r>
            <w:r w:rsidR="00550518">
              <w:rPr>
                <w:sz w:val="16"/>
                <w:szCs w:val="16"/>
              </w:rPr>
              <w:instrText xml:space="preserve"> ADDIN EN.CITE.DATA </w:instrText>
            </w:r>
            <w:r w:rsidR="00550518">
              <w:rPr>
                <w:sz w:val="16"/>
                <w:szCs w:val="16"/>
              </w:rPr>
            </w:r>
            <w:r w:rsidR="00550518">
              <w:rPr>
                <w:sz w:val="16"/>
                <w:szCs w:val="16"/>
              </w:rPr>
              <w:fldChar w:fldCharType="end"/>
            </w:r>
            <w:r w:rsidR="00550518">
              <w:rPr>
                <w:sz w:val="16"/>
                <w:szCs w:val="16"/>
              </w:rPr>
            </w:r>
            <w:r w:rsidR="00550518">
              <w:rPr>
                <w:sz w:val="16"/>
                <w:szCs w:val="16"/>
              </w:rPr>
              <w:fldChar w:fldCharType="separate"/>
            </w:r>
            <w:r w:rsidR="00550518">
              <w:rPr>
                <w:noProof/>
                <w:sz w:val="16"/>
                <w:szCs w:val="16"/>
              </w:rPr>
              <w:t>[39]</w:t>
            </w:r>
            <w:r w:rsidR="00550518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48991EC6" w14:textId="706D88DC" w:rsidR="00550518" w:rsidRPr="00EC3FA3" w:rsidRDefault="00550518" w:rsidP="005505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14.5</w:t>
            </w:r>
          </w:p>
        </w:tc>
        <w:tc>
          <w:tcPr>
            <w:tcW w:w="141" w:type="pct"/>
          </w:tcPr>
          <w:p w14:paraId="353E6D45" w14:textId="352847EC" w:rsidR="00550518" w:rsidRPr="00EC3FA3" w:rsidRDefault="00550518" w:rsidP="005505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36F2B3A7" w14:textId="655C0711" w:rsidR="00550518" w:rsidRPr="00EC3FA3" w:rsidRDefault="00550518" w:rsidP="005505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Swedish</w:t>
            </w:r>
          </w:p>
        </w:tc>
        <w:tc>
          <w:tcPr>
            <w:tcW w:w="203" w:type="pct"/>
          </w:tcPr>
          <w:p w14:paraId="17E2E15E" w14:textId="69D561BC" w:rsidR="00550518" w:rsidRPr="00747E01" w:rsidRDefault="00550518" w:rsidP="00550518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75EC8280" w14:textId="467EE200" w:rsidR="00550518" w:rsidRPr="00EC3FA3" w:rsidRDefault="00733FAC" w:rsidP="005505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5’UTR dup-inv, c.239G&gt;C, p.R80T (c.h)</w:t>
            </w:r>
          </w:p>
        </w:tc>
        <w:tc>
          <w:tcPr>
            <w:tcW w:w="406" w:type="pct"/>
          </w:tcPr>
          <w:p w14:paraId="0D5760EA" w14:textId="7F459BD8" w:rsidR="00550518" w:rsidRPr="00EC3FA3" w:rsidRDefault="00836B95" w:rsidP="005505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SV, Missense</w:t>
            </w:r>
          </w:p>
        </w:tc>
        <w:tc>
          <w:tcPr>
            <w:tcW w:w="178" w:type="pct"/>
          </w:tcPr>
          <w:p w14:paraId="6C2DA096" w14:textId="258CDE6D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D768172" w14:textId="283DB226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650BC12" w14:textId="61E823C6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24BC738" w14:textId="21B13B76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40269087" w14:textId="0FEB9BDB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Cortico</w:t>
            </w:r>
            <w:r w:rsidR="00836B95">
              <w:rPr>
                <w:color w:val="000000"/>
                <w:sz w:val="16"/>
                <w:szCs w:val="16"/>
              </w:rPr>
              <w:t>steroids</w:t>
            </w:r>
            <w:r>
              <w:rPr>
                <w:color w:val="000000"/>
                <w:sz w:val="16"/>
                <w:szCs w:val="16"/>
              </w:rPr>
              <w:t>, CSA, ATG</w:t>
            </w:r>
          </w:p>
        </w:tc>
        <w:tc>
          <w:tcPr>
            <w:tcW w:w="203" w:type="pct"/>
          </w:tcPr>
          <w:p w14:paraId="22835513" w14:textId="4A040787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23637F10" w14:textId="17A1A2F5" w:rsidR="00550518" w:rsidRPr="00EC3FA3" w:rsidRDefault="00550518" w:rsidP="005505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53C5173F" w14:textId="77777777" w:rsidTr="004E37E6">
        <w:tc>
          <w:tcPr>
            <w:tcW w:w="354" w:type="pct"/>
          </w:tcPr>
          <w:p w14:paraId="2FEEA93B" w14:textId="119CD668" w:rsidR="00836B95" w:rsidRPr="00EC3FA3" w:rsidRDefault="00F103D7" w:rsidP="00836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</w:t>
            </w:r>
            <w:r w:rsidR="001342E3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 </w:t>
            </w:r>
            <w:r w:rsidR="00836B95">
              <w:rPr>
                <w:sz w:val="16"/>
                <w:szCs w:val="16"/>
              </w:rPr>
              <w:fldChar w:fldCharType="begin">
                <w:fldData xml:space="preserve">PEVuZE5vdGU+PENpdGU+PEF1dGhvcj5UZXNpPC9BdXRob3I+PFllYXI+MjAxODwvWWVhcj48UmVj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</w:fldData>
              </w:fldChar>
            </w:r>
            <w:r w:rsidR="00836B95">
              <w:rPr>
                <w:sz w:val="16"/>
                <w:szCs w:val="16"/>
              </w:rPr>
              <w:instrText xml:space="preserve"> ADDIN EN.CITE </w:instrText>
            </w:r>
            <w:r w:rsidR="00836B95">
              <w:rPr>
                <w:sz w:val="16"/>
                <w:szCs w:val="16"/>
              </w:rPr>
              <w:fldChar w:fldCharType="begin">
                <w:fldData xml:space="preserve">PEVuZE5vdGU+PENpdGU+PEF1dGhvcj5UZXNpPC9BdXRob3I+PFllYXI+MjAxODwvWWVhcj48UmVj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</w:fldData>
              </w:fldChar>
            </w:r>
            <w:r w:rsidR="00836B95">
              <w:rPr>
                <w:sz w:val="16"/>
                <w:szCs w:val="16"/>
              </w:rPr>
              <w:instrText xml:space="preserve"> ADDIN EN.CITE.DATA </w:instrText>
            </w:r>
            <w:r w:rsidR="00836B95">
              <w:rPr>
                <w:sz w:val="16"/>
                <w:szCs w:val="16"/>
              </w:rPr>
            </w:r>
            <w:r w:rsidR="00836B95">
              <w:rPr>
                <w:sz w:val="16"/>
                <w:szCs w:val="16"/>
              </w:rPr>
              <w:fldChar w:fldCharType="end"/>
            </w:r>
            <w:r w:rsidR="00836B95">
              <w:rPr>
                <w:sz w:val="16"/>
                <w:szCs w:val="16"/>
              </w:rPr>
            </w:r>
            <w:r w:rsidR="00836B95">
              <w:rPr>
                <w:sz w:val="16"/>
                <w:szCs w:val="16"/>
              </w:rPr>
              <w:fldChar w:fldCharType="separate"/>
            </w:r>
            <w:r w:rsidR="00836B95">
              <w:rPr>
                <w:noProof/>
                <w:sz w:val="16"/>
                <w:szCs w:val="16"/>
              </w:rPr>
              <w:t>[39]</w:t>
            </w:r>
            <w:r w:rsidR="00836B9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71DF1658" w14:textId="7C07ECA2" w:rsidR="00836B95" w:rsidRPr="00EC3FA3" w:rsidRDefault="00836B95" w:rsidP="00836B9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5</w:t>
            </w:r>
          </w:p>
        </w:tc>
        <w:tc>
          <w:tcPr>
            <w:tcW w:w="141" w:type="pct"/>
          </w:tcPr>
          <w:p w14:paraId="16692CFA" w14:textId="570E07D9" w:rsidR="00836B95" w:rsidRPr="00EC3FA3" w:rsidRDefault="00836B95" w:rsidP="00836B9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5BEF21CD" w14:textId="22D71796" w:rsidR="00836B95" w:rsidRPr="00EC3FA3" w:rsidRDefault="00836B95" w:rsidP="00836B9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Lithuanian</w:t>
            </w:r>
          </w:p>
        </w:tc>
        <w:tc>
          <w:tcPr>
            <w:tcW w:w="203" w:type="pct"/>
          </w:tcPr>
          <w:p w14:paraId="7FF08B0A" w14:textId="142817AB" w:rsidR="00836B95" w:rsidRPr="00747E01" w:rsidRDefault="00836B95" w:rsidP="00836B95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4A12E91B" w14:textId="3A6775FE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5’UTR dup-inv</w:t>
            </w:r>
          </w:p>
        </w:tc>
        <w:tc>
          <w:tcPr>
            <w:tcW w:w="406" w:type="pct"/>
          </w:tcPr>
          <w:p w14:paraId="52858EFE" w14:textId="061F580C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</w:t>
            </w:r>
          </w:p>
        </w:tc>
        <w:tc>
          <w:tcPr>
            <w:tcW w:w="178" w:type="pct"/>
          </w:tcPr>
          <w:p w14:paraId="68CB8C79" w14:textId="3AF6D571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3D8F4DE" w14:textId="2A672EE9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536CC9B" w14:textId="537F78D6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7254159F" w14:textId="42EDDA3A" w:rsidR="00836B95" w:rsidRPr="00EC3FA3" w:rsidRDefault="009734A5" w:rsidP="00836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1ECE6143" w14:textId="7A05D263" w:rsidR="00836B95" w:rsidRPr="00EC3FA3" w:rsidRDefault="009907A9" w:rsidP="00836B95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HLH-2004</w:t>
            </w:r>
          </w:p>
        </w:tc>
        <w:tc>
          <w:tcPr>
            <w:tcW w:w="203" w:type="pct"/>
          </w:tcPr>
          <w:p w14:paraId="6E75FB6A" w14:textId="0B009B91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3F3AF490" w14:textId="759CBE55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642F14A6" w14:textId="77777777" w:rsidTr="004E37E6">
        <w:tc>
          <w:tcPr>
            <w:tcW w:w="354" w:type="pct"/>
          </w:tcPr>
          <w:p w14:paraId="4B19AB0C" w14:textId="1CA4CD80" w:rsidR="00836B95" w:rsidRPr="00EC3FA3" w:rsidRDefault="001342E3" w:rsidP="00836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P102 </w:t>
            </w:r>
            <w:r w:rsidR="00836B95">
              <w:rPr>
                <w:sz w:val="16"/>
                <w:szCs w:val="16"/>
              </w:rPr>
              <w:fldChar w:fldCharType="begin">
                <w:fldData xml:space="preserve">PEVuZE5vdGU+PENpdGU+PEF1dGhvcj5UZXNpPC9BdXRob3I+PFllYXI+MjAxODwvWWVhcj48UmVj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</w:fldData>
              </w:fldChar>
            </w:r>
            <w:r w:rsidR="00836B95">
              <w:rPr>
                <w:sz w:val="16"/>
                <w:szCs w:val="16"/>
              </w:rPr>
              <w:instrText xml:space="preserve"> ADDIN EN.CITE </w:instrText>
            </w:r>
            <w:r w:rsidR="00836B95">
              <w:rPr>
                <w:sz w:val="16"/>
                <w:szCs w:val="16"/>
              </w:rPr>
              <w:fldChar w:fldCharType="begin">
                <w:fldData xml:space="preserve">PEVuZE5vdGU+PENpdGU+PEF1dGhvcj5UZXNpPC9BdXRob3I+PFllYXI+MjAxODwvWWVhcj48UmVj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</w:fldData>
              </w:fldChar>
            </w:r>
            <w:r w:rsidR="00836B95">
              <w:rPr>
                <w:sz w:val="16"/>
                <w:szCs w:val="16"/>
              </w:rPr>
              <w:instrText xml:space="preserve"> ADDIN EN.CITE.DATA </w:instrText>
            </w:r>
            <w:r w:rsidR="00836B95">
              <w:rPr>
                <w:sz w:val="16"/>
                <w:szCs w:val="16"/>
              </w:rPr>
            </w:r>
            <w:r w:rsidR="00836B95">
              <w:rPr>
                <w:sz w:val="16"/>
                <w:szCs w:val="16"/>
              </w:rPr>
              <w:fldChar w:fldCharType="end"/>
            </w:r>
            <w:r w:rsidR="00836B95">
              <w:rPr>
                <w:sz w:val="16"/>
                <w:szCs w:val="16"/>
              </w:rPr>
            </w:r>
            <w:r w:rsidR="00836B95">
              <w:rPr>
                <w:sz w:val="16"/>
                <w:szCs w:val="16"/>
              </w:rPr>
              <w:fldChar w:fldCharType="separate"/>
            </w:r>
            <w:r w:rsidR="00836B95">
              <w:rPr>
                <w:noProof/>
                <w:sz w:val="16"/>
                <w:szCs w:val="16"/>
              </w:rPr>
              <w:t>[39]</w:t>
            </w:r>
            <w:r w:rsidR="00836B9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32C3B910" w14:textId="3A4196F2" w:rsidR="00836B95" w:rsidRPr="00EC3FA3" w:rsidRDefault="00836B95" w:rsidP="00836B9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1.75</w:t>
            </w:r>
          </w:p>
        </w:tc>
        <w:tc>
          <w:tcPr>
            <w:tcW w:w="141" w:type="pct"/>
          </w:tcPr>
          <w:p w14:paraId="199F5C27" w14:textId="0148A25A" w:rsidR="00836B95" w:rsidRPr="00EC3FA3" w:rsidRDefault="00836B95" w:rsidP="00836B9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119F06A2" w14:textId="3F89C1A8" w:rsidR="00836B95" w:rsidRPr="00EC3FA3" w:rsidRDefault="00836B95" w:rsidP="00836B9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Lithuanian</w:t>
            </w:r>
          </w:p>
        </w:tc>
        <w:tc>
          <w:tcPr>
            <w:tcW w:w="203" w:type="pct"/>
          </w:tcPr>
          <w:p w14:paraId="1CCE2CC0" w14:textId="3FD97E1B" w:rsidR="00836B95" w:rsidRPr="00747E01" w:rsidRDefault="00836B95" w:rsidP="00836B95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2C97888F" w14:textId="2E266532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5’UTR dup-inv</w:t>
            </w:r>
          </w:p>
        </w:tc>
        <w:tc>
          <w:tcPr>
            <w:tcW w:w="406" w:type="pct"/>
          </w:tcPr>
          <w:p w14:paraId="4C5EA260" w14:textId="32210FEE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</w:t>
            </w:r>
          </w:p>
        </w:tc>
        <w:tc>
          <w:tcPr>
            <w:tcW w:w="178" w:type="pct"/>
          </w:tcPr>
          <w:p w14:paraId="65882134" w14:textId="4BD1A9DC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326EAA0C" w14:textId="456E3AF5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A7E6640" w14:textId="30D8A145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3E258190" w14:textId="72B236FC" w:rsidR="00836B95" w:rsidRPr="00EC3FA3" w:rsidRDefault="009734A5" w:rsidP="00836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3FE842C3" w14:textId="7D73A7EC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Corticosteroids, MMF</w:t>
            </w:r>
          </w:p>
        </w:tc>
        <w:tc>
          <w:tcPr>
            <w:tcW w:w="203" w:type="pct"/>
          </w:tcPr>
          <w:p w14:paraId="4C55F753" w14:textId="1C669591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18FE05BE" w14:textId="2684954C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Alive/ 7 </w:t>
            </w:r>
          </w:p>
        </w:tc>
      </w:tr>
      <w:tr w:rsidR="003234DA" w:rsidRPr="00EC3FA3" w14:paraId="778B5930" w14:textId="77777777" w:rsidTr="004E37E6">
        <w:tc>
          <w:tcPr>
            <w:tcW w:w="354" w:type="pct"/>
          </w:tcPr>
          <w:p w14:paraId="7D382135" w14:textId="29A6A5E4" w:rsidR="00836B95" w:rsidRPr="00EC3FA3" w:rsidRDefault="001342E3" w:rsidP="00836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P103 </w:t>
            </w:r>
            <w:r w:rsidR="00836B95">
              <w:rPr>
                <w:sz w:val="16"/>
                <w:szCs w:val="16"/>
              </w:rPr>
              <w:fldChar w:fldCharType="begin">
                <w:fldData xml:space="preserve">PEVuZE5vdGU+PENpdGU+PEF1dGhvcj5UZXNpPC9BdXRob3I+PFllYXI+MjAxODwvWWVhcj48UmVj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</w:fldData>
              </w:fldChar>
            </w:r>
            <w:r w:rsidR="00836B95">
              <w:rPr>
                <w:sz w:val="16"/>
                <w:szCs w:val="16"/>
              </w:rPr>
              <w:instrText xml:space="preserve"> ADDIN EN.CITE </w:instrText>
            </w:r>
            <w:r w:rsidR="00836B95">
              <w:rPr>
                <w:sz w:val="16"/>
                <w:szCs w:val="16"/>
              </w:rPr>
              <w:fldChar w:fldCharType="begin">
                <w:fldData xml:space="preserve">PEVuZE5vdGU+PENpdGU+PEF1dGhvcj5UZXNpPC9BdXRob3I+PFllYXI+MjAxODwvWWVhcj48UmVj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</w:fldData>
              </w:fldChar>
            </w:r>
            <w:r w:rsidR="00836B95">
              <w:rPr>
                <w:sz w:val="16"/>
                <w:szCs w:val="16"/>
              </w:rPr>
              <w:instrText xml:space="preserve"> ADDIN EN.CITE.DATA </w:instrText>
            </w:r>
            <w:r w:rsidR="00836B95">
              <w:rPr>
                <w:sz w:val="16"/>
                <w:szCs w:val="16"/>
              </w:rPr>
            </w:r>
            <w:r w:rsidR="00836B95">
              <w:rPr>
                <w:sz w:val="16"/>
                <w:szCs w:val="16"/>
              </w:rPr>
              <w:fldChar w:fldCharType="end"/>
            </w:r>
            <w:r w:rsidR="00836B95">
              <w:rPr>
                <w:sz w:val="16"/>
                <w:szCs w:val="16"/>
              </w:rPr>
            </w:r>
            <w:r w:rsidR="00836B95">
              <w:rPr>
                <w:sz w:val="16"/>
                <w:szCs w:val="16"/>
              </w:rPr>
              <w:fldChar w:fldCharType="separate"/>
            </w:r>
            <w:r w:rsidR="00836B95">
              <w:rPr>
                <w:noProof/>
                <w:sz w:val="16"/>
                <w:szCs w:val="16"/>
              </w:rPr>
              <w:t>[39]</w:t>
            </w:r>
            <w:r w:rsidR="00836B9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6D5EE696" w14:textId="1CE7F2F4" w:rsidR="00836B95" w:rsidRPr="00EC3FA3" w:rsidRDefault="00836B95" w:rsidP="00836B9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10</w:t>
            </w:r>
          </w:p>
        </w:tc>
        <w:tc>
          <w:tcPr>
            <w:tcW w:w="141" w:type="pct"/>
          </w:tcPr>
          <w:p w14:paraId="6CC0FDE7" w14:textId="09602BB9" w:rsidR="00836B95" w:rsidRPr="00EC3FA3" w:rsidRDefault="00836B95" w:rsidP="00836B9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42D97909" w14:textId="497A0AB5" w:rsidR="00836B95" w:rsidRPr="00EC3FA3" w:rsidRDefault="00836B95" w:rsidP="00836B95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Russian</w:t>
            </w:r>
          </w:p>
        </w:tc>
        <w:tc>
          <w:tcPr>
            <w:tcW w:w="203" w:type="pct"/>
          </w:tcPr>
          <w:p w14:paraId="2C051A53" w14:textId="26AF40E3" w:rsidR="00836B95" w:rsidRPr="00747E01" w:rsidRDefault="00836B95" w:rsidP="00836B95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5ACFA3A3" w14:textId="7D9838FA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5’UTR dup-inv, c.550C&gt;T, p.R184* (c.h)</w:t>
            </w:r>
          </w:p>
        </w:tc>
        <w:tc>
          <w:tcPr>
            <w:tcW w:w="406" w:type="pct"/>
          </w:tcPr>
          <w:p w14:paraId="6AC59AF9" w14:textId="09C7BBAE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SV, PTV</w:t>
            </w:r>
          </w:p>
        </w:tc>
        <w:tc>
          <w:tcPr>
            <w:tcW w:w="178" w:type="pct"/>
          </w:tcPr>
          <w:p w14:paraId="39D73ED7" w14:textId="4760523C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119285AA" w14:textId="553FA887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3D1E9024" w14:textId="06312FFE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88C968F" w14:textId="6D00EF65" w:rsidR="00836B95" w:rsidRPr="00EC3FA3" w:rsidRDefault="009734A5" w:rsidP="00836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2478D1DB" w14:textId="43788E70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4A17733C" w14:textId="02FD3FB9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00AC92E0" w14:textId="4882584D" w:rsidR="00836B95" w:rsidRPr="00EC3FA3" w:rsidRDefault="00836B95" w:rsidP="00836B95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Alive/ 16  </w:t>
            </w:r>
          </w:p>
        </w:tc>
      </w:tr>
      <w:tr w:rsidR="003234DA" w:rsidRPr="00EC3FA3" w14:paraId="0BADA364" w14:textId="77777777" w:rsidTr="004E37E6">
        <w:tc>
          <w:tcPr>
            <w:tcW w:w="354" w:type="pct"/>
          </w:tcPr>
          <w:p w14:paraId="37E98106" w14:textId="4DFEEE14" w:rsidR="00E12B7B" w:rsidRPr="00EC3FA3" w:rsidRDefault="001342E3" w:rsidP="00E12B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P104 </w:t>
            </w:r>
            <w:r w:rsidR="00E12B7B">
              <w:rPr>
                <w:sz w:val="16"/>
                <w:szCs w:val="16"/>
              </w:rPr>
              <w:fldChar w:fldCharType="begin">
                <w:fldData xml:space="preserve">PEVuZE5vdGU+PENpdGU+PEF1dGhvcj5OZXR0ZXI8L0F1dGhvcj48WWVhcj4yMDE2PC9ZZWFyPjxS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</w:fldData>
              </w:fldChar>
            </w:r>
            <w:r w:rsidR="00E12B7B">
              <w:rPr>
                <w:sz w:val="16"/>
                <w:szCs w:val="16"/>
              </w:rPr>
              <w:instrText xml:space="preserve"> ADDIN EN.CITE </w:instrText>
            </w:r>
            <w:r w:rsidR="00E12B7B">
              <w:rPr>
                <w:sz w:val="16"/>
                <w:szCs w:val="16"/>
              </w:rPr>
              <w:fldChar w:fldCharType="begin">
                <w:fldData xml:space="preserve">PEVuZE5vdGU+PENpdGU+PEF1dGhvcj5OZXR0ZXI8L0F1dGhvcj48WWVhcj4yMDE2PC9ZZWFyPjxS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</w:fldData>
              </w:fldChar>
            </w:r>
            <w:r w:rsidR="00E12B7B">
              <w:rPr>
                <w:sz w:val="16"/>
                <w:szCs w:val="16"/>
              </w:rPr>
              <w:instrText xml:space="preserve"> ADDIN EN.CITE.DATA </w:instrText>
            </w:r>
            <w:r w:rsidR="00E12B7B">
              <w:rPr>
                <w:sz w:val="16"/>
                <w:szCs w:val="16"/>
              </w:rPr>
            </w:r>
            <w:r w:rsidR="00E12B7B">
              <w:rPr>
                <w:sz w:val="16"/>
                <w:szCs w:val="16"/>
              </w:rPr>
              <w:fldChar w:fldCharType="end"/>
            </w:r>
            <w:r w:rsidR="00E12B7B">
              <w:rPr>
                <w:sz w:val="16"/>
                <w:szCs w:val="16"/>
              </w:rPr>
            </w:r>
            <w:r w:rsidR="00E12B7B">
              <w:rPr>
                <w:sz w:val="16"/>
                <w:szCs w:val="16"/>
              </w:rPr>
              <w:fldChar w:fldCharType="separate"/>
            </w:r>
            <w:r w:rsidR="00E12B7B">
              <w:rPr>
                <w:noProof/>
                <w:sz w:val="16"/>
                <w:szCs w:val="16"/>
              </w:rPr>
              <w:t>[40]</w:t>
            </w:r>
            <w:r w:rsidR="00E12B7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1407887E" w14:textId="490D1B62" w:rsidR="00E12B7B" w:rsidRPr="00EC3FA3" w:rsidRDefault="00E12B7B" w:rsidP="00E12B7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8</w:t>
            </w:r>
          </w:p>
        </w:tc>
        <w:tc>
          <w:tcPr>
            <w:tcW w:w="141" w:type="pct"/>
          </w:tcPr>
          <w:p w14:paraId="000BFDEE" w14:textId="16E051C6" w:rsidR="00E12B7B" w:rsidRPr="00EC3FA3" w:rsidRDefault="00E12B7B" w:rsidP="00E12B7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671930C1" w14:textId="36ADE43C" w:rsidR="00E12B7B" w:rsidRPr="00EC3FA3" w:rsidRDefault="00E12B7B" w:rsidP="00E12B7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4C705D24" w14:textId="6D54BCE6" w:rsidR="00E12B7B" w:rsidRPr="00747E01" w:rsidRDefault="00E12B7B" w:rsidP="00E12B7B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0DB20D51" w14:textId="4052EEBE" w:rsidR="00E12B7B" w:rsidRPr="00EC3FA3" w:rsidRDefault="00E12B7B" w:rsidP="00E12B7B">
            <w:pPr>
              <w:rPr>
                <w:sz w:val="16"/>
                <w:szCs w:val="16"/>
              </w:rPr>
            </w:pPr>
            <w:r w:rsidRPr="00551BBC">
              <w:rPr>
                <w:sz w:val="16"/>
                <w:szCs w:val="16"/>
              </w:rPr>
              <w:t>c.244C&gt;T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p.R</w:t>
            </w:r>
            <w:proofErr w:type="gramEnd"/>
            <w:r>
              <w:rPr>
                <w:sz w:val="16"/>
                <w:szCs w:val="16"/>
              </w:rPr>
              <w:t>82C</w:t>
            </w:r>
          </w:p>
        </w:tc>
        <w:tc>
          <w:tcPr>
            <w:tcW w:w="406" w:type="pct"/>
          </w:tcPr>
          <w:p w14:paraId="02B58ABC" w14:textId="489DD740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09980B84" w14:textId="4B824F60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28FE89CB" w14:textId="612BF8B4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47F8FC1D" w14:textId="6EF101A1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35ECCB26" w14:textId="35D66437" w:rsidR="00E12B7B" w:rsidRPr="00EC3FA3" w:rsidRDefault="009734A5" w:rsidP="00E12B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583A5475" w14:textId="42EA7A95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50C6FCAC" w14:textId="386D7840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7CD82919" w14:textId="5AAB0C16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045A1B19" w14:textId="77777777" w:rsidTr="004E37E6">
        <w:tc>
          <w:tcPr>
            <w:tcW w:w="354" w:type="pct"/>
          </w:tcPr>
          <w:p w14:paraId="1F61D7D2" w14:textId="4D1025B0" w:rsidR="00E12B7B" w:rsidRPr="00EC3FA3" w:rsidRDefault="001342E3" w:rsidP="00E12B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P105 </w:t>
            </w:r>
            <w:r w:rsidR="00E12B7B">
              <w:rPr>
                <w:sz w:val="16"/>
                <w:szCs w:val="16"/>
              </w:rPr>
              <w:fldChar w:fldCharType="begin">
                <w:fldData xml:space="preserve">PEVuZE5vdGU+PENpdGU+PEF1dGhvcj5OZXR0ZXI8L0F1dGhvcj48WWVhcj4yMDE2PC9ZZWFyPjxS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</w:fldData>
              </w:fldChar>
            </w:r>
            <w:r w:rsidR="00E12B7B">
              <w:rPr>
                <w:sz w:val="16"/>
                <w:szCs w:val="16"/>
              </w:rPr>
              <w:instrText xml:space="preserve"> ADDIN EN.CITE </w:instrText>
            </w:r>
            <w:r w:rsidR="00E12B7B">
              <w:rPr>
                <w:sz w:val="16"/>
                <w:szCs w:val="16"/>
              </w:rPr>
              <w:fldChar w:fldCharType="begin">
                <w:fldData xml:space="preserve">PEVuZE5vdGU+PENpdGU+PEF1dGhvcj5OZXR0ZXI8L0F1dGhvcj48WWVhcj4yMDE2PC9ZZWFyPjxS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</w:fldData>
              </w:fldChar>
            </w:r>
            <w:r w:rsidR="00E12B7B">
              <w:rPr>
                <w:sz w:val="16"/>
                <w:szCs w:val="16"/>
              </w:rPr>
              <w:instrText xml:space="preserve"> ADDIN EN.CITE.DATA </w:instrText>
            </w:r>
            <w:r w:rsidR="00E12B7B">
              <w:rPr>
                <w:sz w:val="16"/>
                <w:szCs w:val="16"/>
              </w:rPr>
            </w:r>
            <w:r w:rsidR="00E12B7B">
              <w:rPr>
                <w:sz w:val="16"/>
                <w:szCs w:val="16"/>
              </w:rPr>
              <w:fldChar w:fldCharType="end"/>
            </w:r>
            <w:r w:rsidR="00E12B7B">
              <w:rPr>
                <w:sz w:val="16"/>
                <w:szCs w:val="16"/>
              </w:rPr>
            </w:r>
            <w:r w:rsidR="00E12B7B">
              <w:rPr>
                <w:sz w:val="16"/>
                <w:szCs w:val="16"/>
              </w:rPr>
              <w:fldChar w:fldCharType="separate"/>
            </w:r>
            <w:r w:rsidR="00E12B7B">
              <w:rPr>
                <w:noProof/>
                <w:sz w:val="16"/>
                <w:szCs w:val="16"/>
              </w:rPr>
              <w:t>[40]</w:t>
            </w:r>
            <w:r w:rsidR="00E12B7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07A15860" w14:textId="21C71A1D" w:rsidR="00E12B7B" w:rsidRPr="00EC3FA3" w:rsidRDefault="00E12B7B" w:rsidP="00E12B7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9</w:t>
            </w:r>
          </w:p>
        </w:tc>
        <w:tc>
          <w:tcPr>
            <w:tcW w:w="141" w:type="pct"/>
          </w:tcPr>
          <w:p w14:paraId="53C8207C" w14:textId="6E418EF1" w:rsidR="00E12B7B" w:rsidRPr="00EC3FA3" w:rsidRDefault="00E12B7B" w:rsidP="00E12B7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3F930512" w14:textId="6415AD88" w:rsidR="00E12B7B" w:rsidRPr="00EC3FA3" w:rsidRDefault="00E12B7B" w:rsidP="00E12B7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06365D15" w14:textId="30F5A031" w:rsidR="00E12B7B" w:rsidRPr="00747E01" w:rsidRDefault="00E12B7B" w:rsidP="00E12B7B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6E9DA46D" w14:textId="6A577F20" w:rsidR="00E12B7B" w:rsidRPr="00EC3FA3" w:rsidRDefault="00E12B7B" w:rsidP="00E12B7B">
            <w:pPr>
              <w:rPr>
                <w:sz w:val="16"/>
                <w:szCs w:val="16"/>
              </w:rPr>
            </w:pPr>
            <w:r w:rsidRPr="00551BBC">
              <w:rPr>
                <w:sz w:val="16"/>
                <w:szCs w:val="16"/>
              </w:rPr>
              <w:t>c.244C&gt;T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p.R</w:t>
            </w:r>
            <w:proofErr w:type="gramEnd"/>
            <w:r>
              <w:rPr>
                <w:sz w:val="16"/>
                <w:szCs w:val="16"/>
              </w:rPr>
              <w:t>82C</w:t>
            </w:r>
          </w:p>
        </w:tc>
        <w:tc>
          <w:tcPr>
            <w:tcW w:w="406" w:type="pct"/>
          </w:tcPr>
          <w:p w14:paraId="30B9D379" w14:textId="39B4D667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63F295C2" w14:textId="6EFB83DA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6C681448" w14:textId="41FE368F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FDF0211" w14:textId="507FE93C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95F4660" w14:textId="3CFAC25E" w:rsidR="00E12B7B" w:rsidRPr="00EC3FA3" w:rsidRDefault="009734A5" w:rsidP="00E12B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371BC8FC" w14:textId="0014FD3F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Dexamethasone, ATG, MMF, alemtuzumab</w:t>
            </w:r>
          </w:p>
        </w:tc>
        <w:tc>
          <w:tcPr>
            <w:tcW w:w="203" w:type="pct"/>
          </w:tcPr>
          <w:p w14:paraId="3FFA4BE8" w14:textId="4966F1DF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003ECD64" w14:textId="0D59E197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1ED29887" w14:textId="77777777" w:rsidTr="004E37E6">
        <w:tc>
          <w:tcPr>
            <w:tcW w:w="354" w:type="pct"/>
          </w:tcPr>
          <w:p w14:paraId="0FCE302E" w14:textId="56597DDF" w:rsidR="00E12B7B" w:rsidRPr="00EC3FA3" w:rsidRDefault="001342E3" w:rsidP="00E12B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P106 [</w:t>
            </w:r>
            <w:r w:rsidR="00E12B7B">
              <w:rPr>
                <w:noProof/>
                <w:sz w:val="16"/>
                <w:szCs w:val="16"/>
              </w:rPr>
              <w:t>40]</w:t>
            </w:r>
          </w:p>
        </w:tc>
        <w:tc>
          <w:tcPr>
            <w:tcW w:w="204" w:type="pct"/>
          </w:tcPr>
          <w:p w14:paraId="741B08FE" w14:textId="615D858A" w:rsidR="00E12B7B" w:rsidRPr="00EC3FA3" w:rsidRDefault="00E12B7B" w:rsidP="00E12B7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5</w:t>
            </w:r>
          </w:p>
        </w:tc>
        <w:tc>
          <w:tcPr>
            <w:tcW w:w="141" w:type="pct"/>
          </w:tcPr>
          <w:p w14:paraId="4C34FFB5" w14:textId="5BD8E2A3" w:rsidR="00E12B7B" w:rsidRPr="00EC3FA3" w:rsidRDefault="00E12B7B" w:rsidP="00E12B7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2842958D" w14:textId="2A7B6973" w:rsidR="00E12B7B" w:rsidRPr="00EC3FA3" w:rsidRDefault="00E12B7B" w:rsidP="00E12B7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Qatari</w:t>
            </w:r>
          </w:p>
        </w:tc>
        <w:tc>
          <w:tcPr>
            <w:tcW w:w="203" w:type="pct"/>
          </w:tcPr>
          <w:p w14:paraId="1D70110D" w14:textId="19C1667C" w:rsidR="00E12B7B" w:rsidRPr="00747E01" w:rsidRDefault="00E12B7B" w:rsidP="00E12B7B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6F4AD67E" w14:textId="6991F6D8" w:rsidR="00E12B7B" w:rsidRPr="00EC3FA3" w:rsidRDefault="00E12B7B" w:rsidP="00E12B7B">
            <w:pPr>
              <w:rPr>
                <w:sz w:val="16"/>
                <w:szCs w:val="16"/>
              </w:rPr>
            </w:pPr>
            <w:r w:rsidRPr="00551BBC">
              <w:rPr>
                <w:sz w:val="16"/>
                <w:szCs w:val="16"/>
              </w:rPr>
              <w:t>c.244C&gt;T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p.R</w:t>
            </w:r>
            <w:proofErr w:type="gramEnd"/>
            <w:r>
              <w:rPr>
                <w:sz w:val="16"/>
                <w:szCs w:val="16"/>
              </w:rPr>
              <w:t>82C</w:t>
            </w:r>
          </w:p>
        </w:tc>
        <w:tc>
          <w:tcPr>
            <w:tcW w:w="406" w:type="pct"/>
          </w:tcPr>
          <w:p w14:paraId="25139783" w14:textId="1FB7BCF9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7BA83A41" w14:textId="4C300EB5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7FCFBC41" w14:textId="6AB12013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5F761880" w14:textId="28286F71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096CF53" w14:textId="30C340EA" w:rsidR="00E12B7B" w:rsidRPr="00EC3FA3" w:rsidRDefault="009734A5" w:rsidP="00E12B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449C816A" w14:textId="0FAE362E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431D8651" w14:textId="296146F9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5EB69DDA" w14:textId="13EC8425" w:rsidR="00E12B7B" w:rsidRPr="00EC3FA3" w:rsidRDefault="00E12B7B" w:rsidP="00E12B7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7C2801F6" w14:textId="77777777" w:rsidTr="004E37E6">
        <w:tc>
          <w:tcPr>
            <w:tcW w:w="354" w:type="pct"/>
          </w:tcPr>
          <w:p w14:paraId="10322ED7" w14:textId="7D942857" w:rsidR="003B74BB" w:rsidRPr="00EC3FA3" w:rsidRDefault="001342E3" w:rsidP="003B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P107 </w:t>
            </w:r>
            <w:r w:rsidR="003B74BB">
              <w:rPr>
                <w:sz w:val="16"/>
                <w:szCs w:val="16"/>
              </w:rPr>
              <w:fldChar w:fldCharType="begin">
                <w:fldData xml:space="preserve">PEVuZE5vdGU+PENpdGU+PEF1dGhvcj5PaGlzaGk8L0F1dGhvcj48WWVhcj4yMDIwPC9ZZWFyPjxS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</w:fldData>
              </w:fldChar>
            </w:r>
            <w:r w:rsidR="003B74BB">
              <w:rPr>
                <w:sz w:val="16"/>
                <w:szCs w:val="16"/>
              </w:rPr>
              <w:instrText xml:space="preserve"> ADDIN EN.CITE </w:instrText>
            </w:r>
            <w:r w:rsidR="003B74BB">
              <w:rPr>
                <w:sz w:val="16"/>
                <w:szCs w:val="16"/>
              </w:rPr>
              <w:fldChar w:fldCharType="begin">
                <w:fldData xml:space="preserve">PEVuZE5vdGU+PENpdGU+PEF1dGhvcj5PaGlzaGk8L0F1dGhvcj48WWVhcj4yMDIwPC9ZZWFyPjxS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</w:fldData>
              </w:fldChar>
            </w:r>
            <w:r w:rsidR="003B74BB">
              <w:rPr>
                <w:sz w:val="16"/>
                <w:szCs w:val="16"/>
              </w:rPr>
              <w:instrText xml:space="preserve"> ADDIN EN.CITE.DATA </w:instrText>
            </w:r>
            <w:r w:rsidR="003B74BB">
              <w:rPr>
                <w:sz w:val="16"/>
                <w:szCs w:val="16"/>
              </w:rPr>
            </w:r>
            <w:r w:rsidR="003B74BB">
              <w:rPr>
                <w:sz w:val="16"/>
                <w:szCs w:val="16"/>
              </w:rPr>
              <w:fldChar w:fldCharType="end"/>
            </w:r>
            <w:r w:rsidR="003B74BB">
              <w:rPr>
                <w:sz w:val="16"/>
                <w:szCs w:val="16"/>
              </w:rPr>
            </w:r>
            <w:r w:rsidR="003B74BB">
              <w:rPr>
                <w:sz w:val="16"/>
                <w:szCs w:val="16"/>
              </w:rPr>
              <w:fldChar w:fldCharType="separate"/>
            </w:r>
            <w:r w:rsidR="003B74BB">
              <w:rPr>
                <w:noProof/>
                <w:sz w:val="16"/>
                <w:szCs w:val="16"/>
              </w:rPr>
              <w:t>[41]</w:t>
            </w:r>
            <w:r w:rsidR="003B74B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703B9FA1" w14:textId="26562796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2.7</w:t>
            </w:r>
          </w:p>
        </w:tc>
        <w:tc>
          <w:tcPr>
            <w:tcW w:w="141" w:type="pct"/>
          </w:tcPr>
          <w:p w14:paraId="3A67E62A" w14:textId="52396674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3EF5AAB5" w14:textId="7F1C5C7C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1A2A63C" w14:textId="368E7642" w:rsidR="003B74BB" w:rsidRPr="00747E01" w:rsidRDefault="003B74BB" w:rsidP="003B74BB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07D04CC1" w14:textId="5EE58268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c.428T&gt;C, </w:t>
            </w:r>
            <w:proofErr w:type="gramStart"/>
            <w:r>
              <w:rPr>
                <w:sz w:val="16"/>
                <w:szCs w:val="16"/>
              </w:rPr>
              <w:t>p.V</w:t>
            </w:r>
            <w:proofErr w:type="gramEnd"/>
            <w:r>
              <w:rPr>
                <w:sz w:val="16"/>
                <w:szCs w:val="16"/>
              </w:rPr>
              <w:t>143A</w:t>
            </w:r>
          </w:p>
        </w:tc>
        <w:tc>
          <w:tcPr>
            <w:tcW w:w="406" w:type="pct"/>
          </w:tcPr>
          <w:p w14:paraId="5D1D2C74" w14:textId="194F9C4E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433F3BA7" w14:textId="15138C2D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6BE04384" w14:textId="46E79916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58B1498" w14:textId="23DE745B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13A1C597" w14:textId="46F8A2DA" w:rsidR="003B74BB" w:rsidRPr="00EC3FA3" w:rsidRDefault="009734A5" w:rsidP="003B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4025F870" w14:textId="0C1FE18E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HLH-2004, ATG</w:t>
            </w:r>
          </w:p>
        </w:tc>
        <w:tc>
          <w:tcPr>
            <w:tcW w:w="203" w:type="pct"/>
          </w:tcPr>
          <w:p w14:paraId="0BB8BE93" w14:textId="41AF69E7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4973D7BB" w14:textId="70AF9763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2AB7C9DE" w14:textId="77777777" w:rsidTr="004E37E6">
        <w:tc>
          <w:tcPr>
            <w:tcW w:w="354" w:type="pct"/>
          </w:tcPr>
          <w:p w14:paraId="25E04330" w14:textId="24D5384F" w:rsidR="003B74BB" w:rsidRPr="00EC3FA3" w:rsidRDefault="001342E3" w:rsidP="003B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P108 </w:t>
            </w:r>
            <w:r w:rsidR="003B74B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3B74BB">
              <w:rPr>
                <w:sz w:val="16"/>
                <w:szCs w:val="16"/>
              </w:rPr>
              <w:instrText xml:space="preserve"> ADDIN EN.CITE </w:instrText>
            </w:r>
            <w:r w:rsidR="003B74B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3B74BB">
              <w:rPr>
                <w:sz w:val="16"/>
                <w:szCs w:val="16"/>
              </w:rPr>
              <w:instrText xml:space="preserve"> ADDIN EN.CITE.DATA </w:instrText>
            </w:r>
            <w:r w:rsidR="003B74BB">
              <w:rPr>
                <w:sz w:val="16"/>
                <w:szCs w:val="16"/>
              </w:rPr>
            </w:r>
            <w:r w:rsidR="003B74BB">
              <w:rPr>
                <w:sz w:val="16"/>
                <w:szCs w:val="16"/>
              </w:rPr>
              <w:fldChar w:fldCharType="end"/>
            </w:r>
            <w:r w:rsidR="003B74BB">
              <w:rPr>
                <w:sz w:val="16"/>
                <w:szCs w:val="16"/>
              </w:rPr>
            </w:r>
            <w:r w:rsidR="003B74BB">
              <w:rPr>
                <w:sz w:val="16"/>
                <w:szCs w:val="16"/>
              </w:rPr>
              <w:fldChar w:fldCharType="separate"/>
            </w:r>
            <w:r w:rsidR="003B74BB">
              <w:rPr>
                <w:noProof/>
                <w:sz w:val="16"/>
                <w:szCs w:val="16"/>
              </w:rPr>
              <w:t>[42]</w:t>
            </w:r>
            <w:r w:rsidR="003B74B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277E55FD" w14:textId="1D289276" w:rsidR="003B74BB" w:rsidRPr="00EC3FA3" w:rsidRDefault="00344372" w:rsidP="003B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6.8m</w:t>
            </w:r>
          </w:p>
        </w:tc>
        <w:tc>
          <w:tcPr>
            <w:tcW w:w="141" w:type="pct"/>
          </w:tcPr>
          <w:p w14:paraId="34B5A4AD" w14:textId="6089C784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377B4B8D" w14:textId="3EB40B17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Southern Europe</w:t>
            </w:r>
          </w:p>
        </w:tc>
        <w:tc>
          <w:tcPr>
            <w:tcW w:w="203" w:type="pct"/>
          </w:tcPr>
          <w:p w14:paraId="100E3DBD" w14:textId="5B50C251" w:rsidR="003B74BB" w:rsidRPr="00747E01" w:rsidRDefault="003B74BB" w:rsidP="003B74BB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0D632327" w14:textId="3DCA43D9" w:rsidR="003B74BB" w:rsidRPr="00EC3FA3" w:rsidRDefault="003B74BB" w:rsidP="003B74BB">
            <w:pPr>
              <w:rPr>
                <w:sz w:val="16"/>
                <w:szCs w:val="16"/>
              </w:rPr>
            </w:pPr>
            <w:r w:rsidRPr="003B74BB">
              <w:rPr>
                <w:sz w:val="16"/>
                <w:szCs w:val="16"/>
              </w:rPr>
              <w:t>c.422-424delGAG</w:t>
            </w:r>
            <w:r>
              <w:rPr>
                <w:sz w:val="16"/>
                <w:szCs w:val="16"/>
              </w:rPr>
              <w:t>, p.R</w:t>
            </w:r>
            <w:r w:rsidRPr="003B74BB">
              <w:rPr>
                <w:sz w:val="16"/>
                <w:szCs w:val="16"/>
              </w:rPr>
              <w:t>141</w:t>
            </w:r>
            <w:r w:rsidR="00344372">
              <w:rPr>
                <w:sz w:val="16"/>
                <w:szCs w:val="16"/>
              </w:rPr>
              <w:t>_</w:t>
            </w:r>
            <w:r w:rsidRPr="003B74BB">
              <w:rPr>
                <w:sz w:val="16"/>
                <w:szCs w:val="16"/>
              </w:rPr>
              <w:t>V142delinsI</w:t>
            </w:r>
          </w:p>
        </w:tc>
        <w:tc>
          <w:tcPr>
            <w:tcW w:w="406" w:type="pct"/>
          </w:tcPr>
          <w:p w14:paraId="2F483815" w14:textId="6BB42947" w:rsidR="003B74BB" w:rsidRPr="00EC3FA3" w:rsidRDefault="00F1238D" w:rsidP="003B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Deletion</w:t>
            </w:r>
          </w:p>
        </w:tc>
        <w:tc>
          <w:tcPr>
            <w:tcW w:w="178" w:type="pct"/>
          </w:tcPr>
          <w:p w14:paraId="009C37DA" w14:textId="5B525BA6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4175ED8" w14:textId="76D106E5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0F9E443D" w14:textId="16A7855D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45AC86E0" w14:textId="19B15FE3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06BF081E" w14:textId="6A0AA91C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69A70A30" w14:textId="33468DF1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483EC27B" w14:textId="47A390D3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3317D4E8" w14:textId="77777777" w:rsidTr="004E37E6">
        <w:tc>
          <w:tcPr>
            <w:tcW w:w="354" w:type="pct"/>
          </w:tcPr>
          <w:p w14:paraId="67C813AD" w14:textId="381D68C9" w:rsidR="003B74BB" w:rsidRPr="00EC3FA3" w:rsidRDefault="001342E3" w:rsidP="003B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P109 </w:t>
            </w:r>
            <w:r w:rsidR="003E396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3E396B">
              <w:rPr>
                <w:sz w:val="16"/>
                <w:szCs w:val="16"/>
              </w:rPr>
              <w:instrText xml:space="preserve"> ADDIN EN.CITE </w:instrText>
            </w:r>
            <w:r w:rsidR="003E396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3E396B">
              <w:rPr>
                <w:sz w:val="16"/>
                <w:szCs w:val="16"/>
              </w:rPr>
              <w:instrText xml:space="preserve"> ADDIN EN.CITE.DATA </w:instrText>
            </w:r>
            <w:r w:rsidR="003E396B">
              <w:rPr>
                <w:sz w:val="16"/>
                <w:szCs w:val="16"/>
              </w:rPr>
            </w:r>
            <w:r w:rsidR="003E396B">
              <w:rPr>
                <w:sz w:val="16"/>
                <w:szCs w:val="16"/>
              </w:rPr>
              <w:fldChar w:fldCharType="end"/>
            </w:r>
            <w:r w:rsidR="003E396B">
              <w:rPr>
                <w:sz w:val="16"/>
                <w:szCs w:val="16"/>
              </w:rPr>
            </w:r>
            <w:r w:rsidR="003E396B">
              <w:rPr>
                <w:sz w:val="16"/>
                <w:szCs w:val="16"/>
              </w:rPr>
              <w:fldChar w:fldCharType="separate"/>
            </w:r>
            <w:r w:rsidR="003E396B">
              <w:rPr>
                <w:noProof/>
                <w:sz w:val="16"/>
                <w:szCs w:val="16"/>
              </w:rPr>
              <w:t>[42]</w:t>
            </w:r>
            <w:r w:rsidR="003E396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01A7BF60" w14:textId="5C59E541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0.5</w:t>
            </w:r>
            <w:r w:rsidR="00344372">
              <w:rPr>
                <w:sz w:val="16"/>
                <w:szCs w:val="16"/>
              </w:rPr>
              <w:t>m</w:t>
            </w:r>
          </w:p>
        </w:tc>
        <w:tc>
          <w:tcPr>
            <w:tcW w:w="141" w:type="pct"/>
          </w:tcPr>
          <w:p w14:paraId="1B656C17" w14:textId="771B32BC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1CF07A43" w14:textId="34CCB0FB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Southern Europe</w:t>
            </w:r>
          </w:p>
        </w:tc>
        <w:tc>
          <w:tcPr>
            <w:tcW w:w="203" w:type="pct"/>
          </w:tcPr>
          <w:p w14:paraId="508F1B64" w14:textId="3BF5F3DD" w:rsidR="003B74BB" w:rsidRPr="00747E01" w:rsidRDefault="003B74BB" w:rsidP="003B74BB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1D1AB29F" w14:textId="0BB00F97" w:rsidR="003B74BB" w:rsidRPr="00EC3FA3" w:rsidRDefault="003B74BB" w:rsidP="003B74BB">
            <w:pPr>
              <w:rPr>
                <w:sz w:val="16"/>
                <w:szCs w:val="16"/>
              </w:rPr>
            </w:pPr>
            <w:r w:rsidRPr="003B74BB">
              <w:rPr>
                <w:sz w:val="16"/>
                <w:szCs w:val="16"/>
              </w:rPr>
              <w:t>c.422-424delGAG</w:t>
            </w:r>
            <w:r>
              <w:rPr>
                <w:sz w:val="16"/>
                <w:szCs w:val="16"/>
              </w:rPr>
              <w:t>, p.R</w:t>
            </w:r>
            <w:r w:rsidRPr="003B74BB">
              <w:rPr>
                <w:sz w:val="16"/>
                <w:szCs w:val="16"/>
              </w:rPr>
              <w:t>141</w:t>
            </w:r>
            <w:r w:rsidR="00344372">
              <w:rPr>
                <w:sz w:val="16"/>
                <w:szCs w:val="16"/>
              </w:rPr>
              <w:t>_</w:t>
            </w:r>
            <w:r w:rsidRPr="003B74BB">
              <w:rPr>
                <w:sz w:val="16"/>
                <w:szCs w:val="16"/>
              </w:rPr>
              <w:t>V142delinsI</w:t>
            </w:r>
          </w:p>
        </w:tc>
        <w:tc>
          <w:tcPr>
            <w:tcW w:w="406" w:type="pct"/>
          </w:tcPr>
          <w:p w14:paraId="24432D1E" w14:textId="1C7C098F" w:rsidR="003B74BB" w:rsidRPr="00EC3FA3" w:rsidRDefault="00F1238D" w:rsidP="003B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Deletion</w:t>
            </w:r>
          </w:p>
        </w:tc>
        <w:tc>
          <w:tcPr>
            <w:tcW w:w="178" w:type="pct"/>
          </w:tcPr>
          <w:p w14:paraId="4026A9F2" w14:textId="68F7D05B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6527EC9" w14:textId="06012DDF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45D69EA4" w14:textId="76496C52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590C734" w14:textId="79CD7B59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2E36F6A0" w14:textId="5B020562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0DA01EB6" w14:textId="77956AC6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52C6E3A3" w14:textId="3A2E1688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092D597B" w14:textId="77777777" w:rsidTr="004E37E6">
        <w:tc>
          <w:tcPr>
            <w:tcW w:w="354" w:type="pct"/>
          </w:tcPr>
          <w:p w14:paraId="344FA950" w14:textId="6D1E8F9E" w:rsidR="003B74BB" w:rsidRPr="00EC3FA3" w:rsidRDefault="001342E3" w:rsidP="003B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P110 </w:t>
            </w:r>
            <w:r w:rsidR="003E396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3E396B">
              <w:rPr>
                <w:sz w:val="16"/>
                <w:szCs w:val="16"/>
              </w:rPr>
              <w:instrText xml:space="preserve"> ADDIN EN.CITE </w:instrText>
            </w:r>
            <w:r w:rsidR="003E396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3E396B">
              <w:rPr>
                <w:sz w:val="16"/>
                <w:szCs w:val="16"/>
              </w:rPr>
              <w:instrText xml:space="preserve"> ADDIN EN.CITE.DATA </w:instrText>
            </w:r>
            <w:r w:rsidR="003E396B">
              <w:rPr>
                <w:sz w:val="16"/>
                <w:szCs w:val="16"/>
              </w:rPr>
            </w:r>
            <w:r w:rsidR="003E396B">
              <w:rPr>
                <w:sz w:val="16"/>
                <w:szCs w:val="16"/>
              </w:rPr>
              <w:fldChar w:fldCharType="end"/>
            </w:r>
            <w:r w:rsidR="003E396B">
              <w:rPr>
                <w:sz w:val="16"/>
                <w:szCs w:val="16"/>
              </w:rPr>
            </w:r>
            <w:r w:rsidR="003E396B">
              <w:rPr>
                <w:sz w:val="16"/>
                <w:szCs w:val="16"/>
              </w:rPr>
              <w:fldChar w:fldCharType="separate"/>
            </w:r>
            <w:r w:rsidR="003E396B">
              <w:rPr>
                <w:noProof/>
                <w:sz w:val="16"/>
                <w:szCs w:val="16"/>
              </w:rPr>
              <w:t>[42]</w:t>
            </w:r>
            <w:r w:rsidR="003E396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6F1F4484" w14:textId="1833F174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10.7</w:t>
            </w:r>
          </w:p>
        </w:tc>
        <w:tc>
          <w:tcPr>
            <w:tcW w:w="141" w:type="pct"/>
          </w:tcPr>
          <w:p w14:paraId="1D946FB8" w14:textId="1BC2B0EE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628EB1BF" w14:textId="58F30E0C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Southern Europe</w:t>
            </w:r>
          </w:p>
        </w:tc>
        <w:tc>
          <w:tcPr>
            <w:tcW w:w="203" w:type="pct"/>
          </w:tcPr>
          <w:p w14:paraId="1745C64E" w14:textId="40404104" w:rsidR="003B74BB" w:rsidRPr="00747E01" w:rsidRDefault="003B74BB" w:rsidP="003B74BB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6AD5509C" w14:textId="0EEF56F8" w:rsidR="003B74BB" w:rsidRPr="00EC3FA3" w:rsidRDefault="003B74BB" w:rsidP="003B74BB">
            <w:pPr>
              <w:rPr>
                <w:sz w:val="16"/>
                <w:szCs w:val="16"/>
              </w:rPr>
            </w:pPr>
            <w:r w:rsidRPr="003B74BB">
              <w:rPr>
                <w:sz w:val="16"/>
                <w:szCs w:val="16"/>
              </w:rPr>
              <w:t>c.422-424delGAG</w:t>
            </w:r>
            <w:r>
              <w:rPr>
                <w:sz w:val="16"/>
                <w:szCs w:val="16"/>
              </w:rPr>
              <w:t>, p.R</w:t>
            </w:r>
            <w:r w:rsidRPr="003B74BB">
              <w:rPr>
                <w:sz w:val="16"/>
                <w:szCs w:val="16"/>
              </w:rPr>
              <w:t>141</w:t>
            </w:r>
            <w:r w:rsidR="00344372">
              <w:rPr>
                <w:sz w:val="16"/>
                <w:szCs w:val="16"/>
              </w:rPr>
              <w:t>_</w:t>
            </w:r>
            <w:r w:rsidRPr="003B74BB">
              <w:rPr>
                <w:sz w:val="16"/>
                <w:szCs w:val="16"/>
              </w:rPr>
              <w:t>V142delinsI</w:t>
            </w:r>
          </w:p>
        </w:tc>
        <w:tc>
          <w:tcPr>
            <w:tcW w:w="406" w:type="pct"/>
          </w:tcPr>
          <w:p w14:paraId="14826C4E" w14:textId="7C194AA1" w:rsidR="003B74BB" w:rsidRPr="00EC3FA3" w:rsidRDefault="00F1238D" w:rsidP="003B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Deletion</w:t>
            </w:r>
          </w:p>
        </w:tc>
        <w:tc>
          <w:tcPr>
            <w:tcW w:w="178" w:type="pct"/>
          </w:tcPr>
          <w:p w14:paraId="6A81BB15" w14:textId="152328C4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DF3112A" w14:textId="00DF9404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40E62763" w14:textId="1C3E0265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881E478" w14:textId="11EEA53A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0A26B1D4" w14:textId="0B455A75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0980CA84" w14:textId="7EABF50F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2CE5DBC8" w14:textId="25E52BA3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Alive/ 16</w:t>
            </w:r>
          </w:p>
        </w:tc>
      </w:tr>
      <w:tr w:rsidR="003234DA" w:rsidRPr="00EC3FA3" w14:paraId="2292DDC1" w14:textId="77777777" w:rsidTr="004E37E6">
        <w:tc>
          <w:tcPr>
            <w:tcW w:w="354" w:type="pct"/>
          </w:tcPr>
          <w:p w14:paraId="2BCE84A6" w14:textId="552C377C" w:rsidR="003B74BB" w:rsidRPr="00EC3FA3" w:rsidRDefault="001342E3" w:rsidP="003B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P111 </w:t>
            </w:r>
            <w:r w:rsidR="003E396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3E396B">
              <w:rPr>
                <w:sz w:val="16"/>
                <w:szCs w:val="16"/>
              </w:rPr>
              <w:instrText xml:space="preserve"> ADDIN EN.CITE </w:instrText>
            </w:r>
            <w:r w:rsidR="003E396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3E396B">
              <w:rPr>
                <w:sz w:val="16"/>
                <w:szCs w:val="16"/>
              </w:rPr>
              <w:instrText xml:space="preserve"> ADDIN EN.CITE.DATA </w:instrText>
            </w:r>
            <w:r w:rsidR="003E396B">
              <w:rPr>
                <w:sz w:val="16"/>
                <w:szCs w:val="16"/>
              </w:rPr>
            </w:r>
            <w:r w:rsidR="003E396B">
              <w:rPr>
                <w:sz w:val="16"/>
                <w:szCs w:val="16"/>
              </w:rPr>
              <w:fldChar w:fldCharType="end"/>
            </w:r>
            <w:r w:rsidR="003E396B">
              <w:rPr>
                <w:sz w:val="16"/>
                <w:szCs w:val="16"/>
              </w:rPr>
            </w:r>
            <w:r w:rsidR="003E396B">
              <w:rPr>
                <w:sz w:val="16"/>
                <w:szCs w:val="16"/>
              </w:rPr>
              <w:fldChar w:fldCharType="separate"/>
            </w:r>
            <w:r w:rsidR="003E396B">
              <w:rPr>
                <w:noProof/>
                <w:sz w:val="16"/>
                <w:szCs w:val="16"/>
              </w:rPr>
              <w:t>[42]</w:t>
            </w:r>
            <w:r w:rsidR="003E396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2CC39A4A" w14:textId="7E69532A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4</w:t>
            </w:r>
          </w:p>
        </w:tc>
        <w:tc>
          <w:tcPr>
            <w:tcW w:w="141" w:type="pct"/>
          </w:tcPr>
          <w:p w14:paraId="6702D562" w14:textId="29A87469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72C0FBE5" w14:textId="55734AFE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Southern Europe</w:t>
            </w:r>
          </w:p>
        </w:tc>
        <w:tc>
          <w:tcPr>
            <w:tcW w:w="203" w:type="pct"/>
          </w:tcPr>
          <w:p w14:paraId="708C8496" w14:textId="507133ED" w:rsidR="003B74BB" w:rsidRPr="00747E01" w:rsidRDefault="003B74BB" w:rsidP="003B74BB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59C76D32" w14:textId="5BECD9B7" w:rsidR="003B74BB" w:rsidRPr="00EC3FA3" w:rsidRDefault="003B74BB" w:rsidP="003B74BB">
            <w:pPr>
              <w:rPr>
                <w:sz w:val="16"/>
                <w:szCs w:val="16"/>
              </w:rPr>
            </w:pPr>
            <w:r w:rsidRPr="003B74BB">
              <w:rPr>
                <w:sz w:val="16"/>
                <w:szCs w:val="16"/>
              </w:rPr>
              <w:t>c.422-424delGAG</w:t>
            </w:r>
            <w:r>
              <w:rPr>
                <w:sz w:val="16"/>
                <w:szCs w:val="16"/>
              </w:rPr>
              <w:t>, p.R</w:t>
            </w:r>
            <w:r w:rsidRPr="003B74BB">
              <w:rPr>
                <w:sz w:val="16"/>
                <w:szCs w:val="16"/>
              </w:rPr>
              <w:t>141</w:t>
            </w:r>
            <w:r w:rsidR="00344372">
              <w:rPr>
                <w:sz w:val="16"/>
                <w:szCs w:val="16"/>
              </w:rPr>
              <w:t>_</w:t>
            </w:r>
            <w:r w:rsidRPr="003B74BB">
              <w:rPr>
                <w:sz w:val="16"/>
                <w:szCs w:val="16"/>
              </w:rPr>
              <w:t>V142delinsI</w:t>
            </w:r>
            <w:r w:rsidR="00344372">
              <w:rPr>
                <w:sz w:val="16"/>
                <w:szCs w:val="16"/>
              </w:rPr>
              <w:t xml:space="preserve">, </w:t>
            </w:r>
            <w:r w:rsidR="00344372" w:rsidRPr="00344372">
              <w:rPr>
                <w:sz w:val="16"/>
                <w:szCs w:val="16"/>
              </w:rPr>
              <w:t>c.487A&gt;C p.S163R</w:t>
            </w:r>
            <w:r w:rsidR="00344372">
              <w:rPr>
                <w:sz w:val="16"/>
                <w:szCs w:val="16"/>
              </w:rPr>
              <w:t xml:space="preserve"> (c.h)</w:t>
            </w:r>
          </w:p>
        </w:tc>
        <w:tc>
          <w:tcPr>
            <w:tcW w:w="406" w:type="pct"/>
          </w:tcPr>
          <w:p w14:paraId="52B4F6FF" w14:textId="40DE9D08" w:rsidR="003B74BB" w:rsidRPr="00EC3FA3" w:rsidRDefault="00F1238D" w:rsidP="003B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Deletion</w:t>
            </w:r>
            <w:r w:rsidR="00344372">
              <w:rPr>
                <w:sz w:val="16"/>
                <w:szCs w:val="16"/>
              </w:rPr>
              <w:t>, Missense</w:t>
            </w:r>
          </w:p>
        </w:tc>
        <w:tc>
          <w:tcPr>
            <w:tcW w:w="178" w:type="pct"/>
          </w:tcPr>
          <w:p w14:paraId="03747AB1" w14:textId="63C7CCBA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6939AEA" w14:textId="0305E479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07AAC8D8" w14:textId="141AB4D3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3DE7C509" w14:textId="5F97C557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7F7EB771" w14:textId="5C7A7E69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3B506DB3" w14:textId="625059E2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178D4B6A" w14:textId="3F9527D7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Alive/ 13</w:t>
            </w:r>
          </w:p>
        </w:tc>
      </w:tr>
      <w:tr w:rsidR="003234DA" w:rsidRPr="00EC3FA3" w14:paraId="28F17392" w14:textId="77777777" w:rsidTr="004E37E6">
        <w:tc>
          <w:tcPr>
            <w:tcW w:w="354" w:type="pct"/>
          </w:tcPr>
          <w:p w14:paraId="7751EA16" w14:textId="2DA4969D" w:rsidR="003B74BB" w:rsidRPr="00EC3FA3" w:rsidRDefault="001342E3" w:rsidP="003B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P112 </w:t>
            </w:r>
            <w:r w:rsidR="003E396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3E396B">
              <w:rPr>
                <w:sz w:val="16"/>
                <w:szCs w:val="16"/>
              </w:rPr>
              <w:instrText xml:space="preserve"> ADDIN EN.CITE </w:instrText>
            </w:r>
            <w:r w:rsidR="003E396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3E396B">
              <w:rPr>
                <w:sz w:val="16"/>
                <w:szCs w:val="16"/>
              </w:rPr>
              <w:instrText xml:space="preserve"> ADDIN EN.CITE.DATA </w:instrText>
            </w:r>
            <w:r w:rsidR="003E396B">
              <w:rPr>
                <w:sz w:val="16"/>
                <w:szCs w:val="16"/>
              </w:rPr>
            </w:r>
            <w:r w:rsidR="003E396B">
              <w:rPr>
                <w:sz w:val="16"/>
                <w:szCs w:val="16"/>
              </w:rPr>
              <w:fldChar w:fldCharType="end"/>
            </w:r>
            <w:r w:rsidR="003E396B">
              <w:rPr>
                <w:sz w:val="16"/>
                <w:szCs w:val="16"/>
              </w:rPr>
            </w:r>
            <w:r w:rsidR="003E396B">
              <w:rPr>
                <w:sz w:val="16"/>
                <w:szCs w:val="16"/>
              </w:rPr>
              <w:fldChar w:fldCharType="separate"/>
            </w:r>
            <w:r w:rsidR="003E396B">
              <w:rPr>
                <w:noProof/>
                <w:sz w:val="16"/>
                <w:szCs w:val="16"/>
              </w:rPr>
              <w:t>[42]</w:t>
            </w:r>
            <w:r w:rsidR="003E396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1C8E37F1" w14:textId="32496AD5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7.3</w:t>
            </w:r>
          </w:p>
        </w:tc>
        <w:tc>
          <w:tcPr>
            <w:tcW w:w="141" w:type="pct"/>
          </w:tcPr>
          <w:p w14:paraId="1704EC66" w14:textId="4594372F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32EDC259" w14:textId="7828328C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Southern Europe</w:t>
            </w:r>
          </w:p>
        </w:tc>
        <w:tc>
          <w:tcPr>
            <w:tcW w:w="203" w:type="pct"/>
          </w:tcPr>
          <w:p w14:paraId="66459A22" w14:textId="7149A62B" w:rsidR="003B74BB" w:rsidRPr="00747E01" w:rsidRDefault="003B74BB" w:rsidP="003B74BB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17370756" w14:textId="5470429F" w:rsidR="003B74BB" w:rsidRPr="00EC3FA3" w:rsidRDefault="00344372" w:rsidP="003B74BB">
            <w:pPr>
              <w:rPr>
                <w:sz w:val="16"/>
                <w:szCs w:val="16"/>
              </w:rPr>
            </w:pPr>
            <w:r w:rsidRPr="00344372">
              <w:rPr>
                <w:sz w:val="16"/>
                <w:szCs w:val="16"/>
              </w:rPr>
              <w:t>c.227C&gt;T</w:t>
            </w:r>
            <w:r>
              <w:rPr>
                <w:sz w:val="16"/>
                <w:szCs w:val="16"/>
              </w:rPr>
              <w:t>,</w:t>
            </w:r>
            <w:r w:rsidRPr="00344372">
              <w:rPr>
                <w:sz w:val="16"/>
                <w:szCs w:val="16"/>
              </w:rPr>
              <w:t xml:space="preserve"> p. A76V</w:t>
            </w:r>
            <w:r>
              <w:rPr>
                <w:sz w:val="16"/>
                <w:szCs w:val="16"/>
              </w:rPr>
              <w:t>,</w:t>
            </w:r>
            <w:r w:rsidRPr="00344372">
              <w:rPr>
                <w:sz w:val="16"/>
                <w:szCs w:val="16"/>
              </w:rPr>
              <w:t xml:space="preserve"> c.476A&gt;G p. Y159C</w:t>
            </w:r>
            <w:r>
              <w:rPr>
                <w:sz w:val="16"/>
                <w:szCs w:val="16"/>
              </w:rPr>
              <w:t xml:space="preserve"> (c.h)</w:t>
            </w:r>
          </w:p>
        </w:tc>
        <w:tc>
          <w:tcPr>
            <w:tcW w:w="406" w:type="pct"/>
          </w:tcPr>
          <w:p w14:paraId="352120D2" w14:textId="639D71A4" w:rsidR="003B74BB" w:rsidRPr="00EC3FA3" w:rsidRDefault="00344372" w:rsidP="003B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52F4E311" w14:textId="58263CCB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7B7E7A8" w14:textId="4DF721D8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053EE1C4" w14:textId="1CDA3D1A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867C57D" w14:textId="7B66DBEB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20102979" w14:textId="340FBF88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2713D15D" w14:textId="5B33934E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3E539E6C" w14:textId="64A6FB70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Alive/ 14</w:t>
            </w:r>
          </w:p>
        </w:tc>
      </w:tr>
      <w:tr w:rsidR="003234DA" w:rsidRPr="00EC3FA3" w14:paraId="23D35EAA" w14:textId="77777777" w:rsidTr="004E37E6">
        <w:tc>
          <w:tcPr>
            <w:tcW w:w="354" w:type="pct"/>
          </w:tcPr>
          <w:p w14:paraId="51EB75D0" w14:textId="1C2D9C22" w:rsidR="003B74BB" w:rsidRPr="00EC3FA3" w:rsidRDefault="001342E3" w:rsidP="003B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P113 </w:t>
            </w:r>
            <w:r w:rsidR="003E396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3E396B">
              <w:rPr>
                <w:sz w:val="16"/>
                <w:szCs w:val="16"/>
              </w:rPr>
              <w:instrText xml:space="preserve"> ADDIN EN.CITE </w:instrText>
            </w:r>
            <w:r w:rsidR="003E396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3E396B">
              <w:rPr>
                <w:sz w:val="16"/>
                <w:szCs w:val="16"/>
              </w:rPr>
              <w:instrText xml:space="preserve"> ADDIN EN.CITE.DATA </w:instrText>
            </w:r>
            <w:r w:rsidR="003E396B">
              <w:rPr>
                <w:sz w:val="16"/>
                <w:szCs w:val="16"/>
              </w:rPr>
            </w:r>
            <w:r w:rsidR="003E396B">
              <w:rPr>
                <w:sz w:val="16"/>
                <w:szCs w:val="16"/>
              </w:rPr>
              <w:fldChar w:fldCharType="end"/>
            </w:r>
            <w:r w:rsidR="003E396B">
              <w:rPr>
                <w:sz w:val="16"/>
                <w:szCs w:val="16"/>
              </w:rPr>
            </w:r>
            <w:r w:rsidR="003E396B">
              <w:rPr>
                <w:sz w:val="16"/>
                <w:szCs w:val="16"/>
              </w:rPr>
              <w:fldChar w:fldCharType="separate"/>
            </w:r>
            <w:r w:rsidR="003E396B">
              <w:rPr>
                <w:noProof/>
                <w:sz w:val="16"/>
                <w:szCs w:val="16"/>
              </w:rPr>
              <w:t>[42]</w:t>
            </w:r>
            <w:r w:rsidR="003E396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51139B3B" w14:textId="4F95F29A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5</w:t>
            </w:r>
          </w:p>
        </w:tc>
        <w:tc>
          <w:tcPr>
            <w:tcW w:w="141" w:type="pct"/>
          </w:tcPr>
          <w:p w14:paraId="78370B22" w14:textId="4688D59D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72B31C59" w14:textId="522E7F10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Southern Europe</w:t>
            </w:r>
          </w:p>
        </w:tc>
        <w:tc>
          <w:tcPr>
            <w:tcW w:w="203" w:type="pct"/>
          </w:tcPr>
          <w:p w14:paraId="5C536C0E" w14:textId="7ECBA5C3" w:rsidR="003B74BB" w:rsidRPr="00747E01" w:rsidRDefault="003B74BB" w:rsidP="003B74BB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07653A51" w14:textId="0ECD6A68" w:rsidR="003B74BB" w:rsidRPr="00EC3FA3" w:rsidRDefault="00344372" w:rsidP="003B74BB">
            <w:pPr>
              <w:rPr>
                <w:sz w:val="16"/>
                <w:szCs w:val="16"/>
              </w:rPr>
            </w:pPr>
            <w:r w:rsidRPr="003B74BB">
              <w:rPr>
                <w:sz w:val="16"/>
                <w:szCs w:val="16"/>
              </w:rPr>
              <w:t>c.422-424delGAG</w:t>
            </w:r>
            <w:r>
              <w:rPr>
                <w:sz w:val="16"/>
                <w:szCs w:val="16"/>
              </w:rPr>
              <w:t>, p.R</w:t>
            </w:r>
            <w:r w:rsidRPr="003B74BB">
              <w:rPr>
                <w:sz w:val="16"/>
                <w:szCs w:val="16"/>
              </w:rPr>
              <w:t>141</w:t>
            </w:r>
            <w:r>
              <w:rPr>
                <w:sz w:val="16"/>
                <w:szCs w:val="16"/>
              </w:rPr>
              <w:t>_</w:t>
            </w:r>
            <w:r w:rsidRPr="003B74BB">
              <w:rPr>
                <w:sz w:val="16"/>
                <w:szCs w:val="16"/>
              </w:rPr>
              <w:t>V142delinsI</w:t>
            </w:r>
            <w:r>
              <w:rPr>
                <w:sz w:val="16"/>
                <w:szCs w:val="16"/>
              </w:rPr>
              <w:t>, c.</w:t>
            </w:r>
            <w:r w:rsidRPr="00AC4BAA">
              <w:rPr>
                <w:sz w:val="16"/>
                <w:szCs w:val="16"/>
              </w:rPr>
              <w:t>514–518delCAAGC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p.Q</w:t>
            </w:r>
            <w:proofErr w:type="gramEnd"/>
            <w:r>
              <w:rPr>
                <w:sz w:val="16"/>
                <w:szCs w:val="16"/>
              </w:rPr>
              <w:t>172NfsX2 (c.h)</w:t>
            </w:r>
          </w:p>
        </w:tc>
        <w:tc>
          <w:tcPr>
            <w:tcW w:w="406" w:type="pct"/>
          </w:tcPr>
          <w:p w14:paraId="517AF81C" w14:textId="4D7691D3" w:rsidR="003B74BB" w:rsidRPr="00EC3FA3" w:rsidRDefault="00365877" w:rsidP="003B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758D3D55" w14:textId="7508EB4D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676ED0D" w14:textId="7237CD39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B70D946" w14:textId="61C90568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134C2C32" w14:textId="77E150CD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6C4844DD" w14:textId="19E5C980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2B86D629" w14:textId="1F700540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6ED2B0BE" w14:textId="2786223F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Alive/ 17</w:t>
            </w:r>
          </w:p>
        </w:tc>
      </w:tr>
      <w:tr w:rsidR="003234DA" w:rsidRPr="00EC3FA3" w14:paraId="09593978" w14:textId="77777777" w:rsidTr="004E37E6">
        <w:tc>
          <w:tcPr>
            <w:tcW w:w="354" w:type="pct"/>
          </w:tcPr>
          <w:p w14:paraId="7EE35A20" w14:textId="472AD5E2" w:rsidR="003B74BB" w:rsidRPr="00EC3FA3" w:rsidRDefault="001342E3" w:rsidP="003B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P114 </w:t>
            </w:r>
            <w:r w:rsidR="004E0BA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4E0BAB">
              <w:rPr>
                <w:sz w:val="16"/>
                <w:szCs w:val="16"/>
              </w:rPr>
              <w:instrText xml:space="preserve"> ADDIN EN.CITE </w:instrText>
            </w:r>
            <w:r w:rsidR="004E0BA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4E0BAB">
              <w:rPr>
                <w:sz w:val="16"/>
                <w:szCs w:val="16"/>
              </w:rPr>
              <w:instrText xml:space="preserve"> ADDIN EN.CITE.DATA </w:instrText>
            </w:r>
            <w:r w:rsidR="004E0BAB">
              <w:rPr>
                <w:sz w:val="16"/>
                <w:szCs w:val="16"/>
              </w:rPr>
            </w:r>
            <w:r w:rsidR="004E0BAB">
              <w:rPr>
                <w:sz w:val="16"/>
                <w:szCs w:val="16"/>
              </w:rPr>
              <w:fldChar w:fldCharType="end"/>
            </w:r>
            <w:r w:rsidR="004E0BAB">
              <w:rPr>
                <w:sz w:val="16"/>
                <w:szCs w:val="16"/>
              </w:rPr>
            </w:r>
            <w:r w:rsidR="004E0BAB">
              <w:rPr>
                <w:sz w:val="16"/>
                <w:szCs w:val="16"/>
              </w:rPr>
              <w:fldChar w:fldCharType="separate"/>
            </w:r>
            <w:r w:rsidR="004E0BAB">
              <w:rPr>
                <w:noProof/>
                <w:sz w:val="16"/>
                <w:szCs w:val="16"/>
              </w:rPr>
              <w:t>[42]</w:t>
            </w:r>
            <w:r w:rsidR="004E0BA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73056A91" w14:textId="3A45F318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7m</w:t>
            </w:r>
          </w:p>
        </w:tc>
        <w:tc>
          <w:tcPr>
            <w:tcW w:w="141" w:type="pct"/>
          </w:tcPr>
          <w:p w14:paraId="31D64113" w14:textId="288BC1CD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038B4E3F" w14:textId="1496A666" w:rsidR="003B74BB" w:rsidRPr="00EC3FA3" w:rsidRDefault="003B74BB" w:rsidP="003B74B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Italian</w:t>
            </w:r>
          </w:p>
        </w:tc>
        <w:tc>
          <w:tcPr>
            <w:tcW w:w="203" w:type="pct"/>
          </w:tcPr>
          <w:p w14:paraId="12458049" w14:textId="3C40BFD2" w:rsidR="003B74BB" w:rsidRPr="00747E01" w:rsidRDefault="003B74BB" w:rsidP="003B74BB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0F57293E" w14:textId="3487BF46" w:rsidR="003B74BB" w:rsidRPr="00EC3FA3" w:rsidRDefault="003E396B" w:rsidP="003B74BB">
            <w:pPr>
              <w:rPr>
                <w:sz w:val="16"/>
                <w:szCs w:val="16"/>
              </w:rPr>
            </w:pPr>
            <w:r w:rsidRPr="003E396B">
              <w:rPr>
                <w:sz w:val="16"/>
                <w:szCs w:val="16"/>
              </w:rPr>
              <w:t>c.514</w:t>
            </w:r>
            <w:r w:rsidR="00597F45">
              <w:rPr>
                <w:sz w:val="16"/>
                <w:szCs w:val="16"/>
              </w:rPr>
              <w:t>-</w:t>
            </w:r>
            <w:r w:rsidRPr="003E396B">
              <w:rPr>
                <w:sz w:val="16"/>
                <w:szCs w:val="16"/>
              </w:rPr>
              <w:t>518delCAAGC</w:t>
            </w:r>
            <w:r w:rsidR="00597F45">
              <w:rPr>
                <w:sz w:val="16"/>
                <w:szCs w:val="16"/>
              </w:rPr>
              <w:t>,</w:t>
            </w:r>
            <w:r w:rsidRPr="003E396B">
              <w:rPr>
                <w:sz w:val="16"/>
                <w:szCs w:val="16"/>
              </w:rPr>
              <w:t xml:space="preserve"> </w:t>
            </w:r>
            <w:proofErr w:type="gramStart"/>
            <w:r w:rsidRPr="003E396B">
              <w:rPr>
                <w:sz w:val="16"/>
                <w:szCs w:val="16"/>
              </w:rPr>
              <w:t>p.Q</w:t>
            </w:r>
            <w:proofErr w:type="gramEnd"/>
            <w:r w:rsidRPr="003E396B">
              <w:rPr>
                <w:sz w:val="16"/>
                <w:szCs w:val="16"/>
              </w:rPr>
              <w:t>172NfsX2</w:t>
            </w:r>
          </w:p>
        </w:tc>
        <w:tc>
          <w:tcPr>
            <w:tcW w:w="406" w:type="pct"/>
          </w:tcPr>
          <w:p w14:paraId="1DD5F642" w14:textId="11A0F5B2" w:rsidR="003B74BB" w:rsidRPr="00EC3FA3" w:rsidRDefault="003E396B" w:rsidP="003B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34550770" w14:textId="5FDC94FD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3D0B15C6" w14:textId="2C4CA067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6D4F2EB5" w14:textId="12B257E0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1BFD788" w14:textId="5EE1F8A7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07BC46F7" w14:textId="1E0CF510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5CFB1AF1" w14:textId="72222AD8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284565A5" w14:textId="23D29DFA" w:rsidR="003B74BB" w:rsidRPr="00EC3FA3" w:rsidRDefault="003B74BB" w:rsidP="003B74B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Alive/ 13</w:t>
            </w:r>
          </w:p>
        </w:tc>
      </w:tr>
      <w:tr w:rsidR="003234DA" w:rsidRPr="00EC3FA3" w14:paraId="52141709" w14:textId="77777777" w:rsidTr="004E37E6">
        <w:tc>
          <w:tcPr>
            <w:tcW w:w="354" w:type="pct"/>
          </w:tcPr>
          <w:p w14:paraId="3EFE71DB" w14:textId="54978E56" w:rsidR="003E396B" w:rsidRPr="00EC3FA3" w:rsidRDefault="001342E3" w:rsidP="003E3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P115 </w:t>
            </w:r>
            <w:r w:rsidR="004E0BA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4E0BAB">
              <w:rPr>
                <w:sz w:val="16"/>
                <w:szCs w:val="16"/>
              </w:rPr>
              <w:instrText xml:space="preserve"> ADDIN EN.CITE </w:instrText>
            </w:r>
            <w:r w:rsidR="004E0BA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4E0BAB">
              <w:rPr>
                <w:sz w:val="16"/>
                <w:szCs w:val="16"/>
              </w:rPr>
              <w:instrText xml:space="preserve"> ADDIN EN.CITE.DATA </w:instrText>
            </w:r>
            <w:r w:rsidR="004E0BAB">
              <w:rPr>
                <w:sz w:val="16"/>
                <w:szCs w:val="16"/>
              </w:rPr>
            </w:r>
            <w:r w:rsidR="004E0BAB">
              <w:rPr>
                <w:sz w:val="16"/>
                <w:szCs w:val="16"/>
              </w:rPr>
              <w:fldChar w:fldCharType="end"/>
            </w:r>
            <w:r w:rsidR="004E0BAB">
              <w:rPr>
                <w:sz w:val="16"/>
                <w:szCs w:val="16"/>
              </w:rPr>
            </w:r>
            <w:r w:rsidR="004E0BAB">
              <w:rPr>
                <w:sz w:val="16"/>
                <w:szCs w:val="16"/>
              </w:rPr>
              <w:fldChar w:fldCharType="separate"/>
            </w:r>
            <w:r w:rsidR="004E0BAB">
              <w:rPr>
                <w:noProof/>
                <w:sz w:val="16"/>
                <w:szCs w:val="16"/>
              </w:rPr>
              <w:t>[42]</w:t>
            </w:r>
            <w:r w:rsidR="004E0BA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4262C06A" w14:textId="2C8BE02F" w:rsidR="003E396B" w:rsidRPr="00EC3FA3" w:rsidRDefault="003E396B" w:rsidP="003E396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2m</w:t>
            </w:r>
          </w:p>
        </w:tc>
        <w:tc>
          <w:tcPr>
            <w:tcW w:w="141" w:type="pct"/>
          </w:tcPr>
          <w:p w14:paraId="617C84E3" w14:textId="0D2441D8" w:rsidR="003E396B" w:rsidRPr="00EC3FA3" w:rsidRDefault="003E396B" w:rsidP="003E396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0102E544" w14:textId="42FEBBFB" w:rsidR="003E396B" w:rsidRPr="00EC3FA3" w:rsidRDefault="003E396B" w:rsidP="003E396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Italian</w:t>
            </w:r>
          </w:p>
        </w:tc>
        <w:tc>
          <w:tcPr>
            <w:tcW w:w="203" w:type="pct"/>
          </w:tcPr>
          <w:p w14:paraId="67220B49" w14:textId="29563A00" w:rsidR="003E396B" w:rsidRPr="00747E01" w:rsidRDefault="003E396B" w:rsidP="003E396B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2017E875" w14:textId="51531C19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EC3FA3">
              <w:rPr>
                <w:sz w:val="16"/>
                <w:szCs w:val="16"/>
              </w:rPr>
              <w:t>550C&gt;T</w:t>
            </w:r>
            <w:r>
              <w:rPr>
                <w:sz w:val="16"/>
                <w:szCs w:val="16"/>
              </w:rPr>
              <w:t>,</w:t>
            </w:r>
            <w:r w:rsidRPr="00EC3FA3">
              <w:rPr>
                <w:sz w:val="16"/>
                <w:szCs w:val="16"/>
              </w:rPr>
              <w:t xml:space="preserve"> p.R184</w:t>
            </w:r>
            <w:r w:rsidR="004B324F">
              <w:rPr>
                <w:sz w:val="16"/>
                <w:szCs w:val="16"/>
              </w:rPr>
              <w:t>*</w:t>
            </w:r>
          </w:p>
        </w:tc>
        <w:tc>
          <w:tcPr>
            <w:tcW w:w="406" w:type="pct"/>
          </w:tcPr>
          <w:p w14:paraId="503D95E3" w14:textId="446B8A2A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65AC06F2" w14:textId="4D1BA642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139357D2" w14:textId="38C6054C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169CC7F7" w14:textId="1FC60DDA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7B01CCF" w14:textId="0C0E247D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5A4DEF04" w14:textId="159A7D0B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AD740AB" w14:textId="62BBDA39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2ED8E69E" w14:textId="5BAFA4A2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Alive/ 13</w:t>
            </w:r>
          </w:p>
        </w:tc>
      </w:tr>
      <w:tr w:rsidR="003234DA" w:rsidRPr="00EC3FA3" w14:paraId="0E5A2A08" w14:textId="77777777" w:rsidTr="004E37E6">
        <w:tc>
          <w:tcPr>
            <w:tcW w:w="354" w:type="pct"/>
          </w:tcPr>
          <w:p w14:paraId="67C493BA" w14:textId="05B3C529" w:rsidR="003E396B" w:rsidRPr="00EC3FA3" w:rsidRDefault="001342E3" w:rsidP="003E3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P116 </w:t>
            </w:r>
            <w:r w:rsidR="004E0BA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4E0BAB">
              <w:rPr>
                <w:sz w:val="16"/>
                <w:szCs w:val="16"/>
              </w:rPr>
              <w:instrText xml:space="preserve"> ADDIN EN.CITE </w:instrText>
            </w:r>
            <w:r w:rsidR="004E0BA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4E0BAB">
              <w:rPr>
                <w:sz w:val="16"/>
                <w:szCs w:val="16"/>
              </w:rPr>
              <w:instrText xml:space="preserve"> ADDIN EN.CITE.DATA </w:instrText>
            </w:r>
            <w:r w:rsidR="004E0BAB">
              <w:rPr>
                <w:sz w:val="16"/>
                <w:szCs w:val="16"/>
              </w:rPr>
            </w:r>
            <w:r w:rsidR="004E0BAB">
              <w:rPr>
                <w:sz w:val="16"/>
                <w:szCs w:val="16"/>
              </w:rPr>
              <w:fldChar w:fldCharType="end"/>
            </w:r>
            <w:r w:rsidR="004E0BAB">
              <w:rPr>
                <w:sz w:val="16"/>
                <w:szCs w:val="16"/>
              </w:rPr>
            </w:r>
            <w:r w:rsidR="004E0BAB">
              <w:rPr>
                <w:sz w:val="16"/>
                <w:szCs w:val="16"/>
              </w:rPr>
              <w:fldChar w:fldCharType="separate"/>
            </w:r>
            <w:r w:rsidR="004E0BAB">
              <w:rPr>
                <w:noProof/>
                <w:sz w:val="16"/>
                <w:szCs w:val="16"/>
              </w:rPr>
              <w:t>[42]</w:t>
            </w:r>
            <w:r w:rsidR="004E0BA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7B643024" w14:textId="60EA32E0" w:rsidR="003E396B" w:rsidRPr="00EC3FA3" w:rsidRDefault="0025361A" w:rsidP="003E3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" w:type="pct"/>
          </w:tcPr>
          <w:p w14:paraId="4D97D2A8" w14:textId="5336E279" w:rsidR="003E396B" w:rsidRPr="00EC3FA3" w:rsidRDefault="003E396B" w:rsidP="003E396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5479615B" w14:textId="7B9B1CC3" w:rsidR="003E396B" w:rsidRPr="00EC3FA3" w:rsidRDefault="003E396B" w:rsidP="003E396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Italian</w:t>
            </w:r>
          </w:p>
        </w:tc>
        <w:tc>
          <w:tcPr>
            <w:tcW w:w="203" w:type="pct"/>
          </w:tcPr>
          <w:p w14:paraId="4F98B03B" w14:textId="38ECDBCA" w:rsidR="003E396B" w:rsidRPr="00747E01" w:rsidRDefault="003E396B" w:rsidP="003E396B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2FADAEE9" w14:textId="08F4DB88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c.149delG, </w:t>
            </w:r>
            <w:proofErr w:type="gramStart"/>
            <w:r w:rsidRPr="006D193F">
              <w:rPr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>R</w:t>
            </w:r>
            <w:proofErr w:type="gramEnd"/>
            <w:r w:rsidRPr="006D193F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>Q</w:t>
            </w:r>
            <w:r w:rsidRPr="006D193F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sX35</w:t>
            </w:r>
          </w:p>
        </w:tc>
        <w:tc>
          <w:tcPr>
            <w:tcW w:w="406" w:type="pct"/>
          </w:tcPr>
          <w:p w14:paraId="351BF491" w14:textId="3598242E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0C8222F0" w14:textId="7C4BB237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778316DE" w14:textId="7F00E03D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7B114000" w14:textId="5FA77287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FD13BDB" w14:textId="35E19450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78F22423" w14:textId="2A0390CA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C613BE9" w14:textId="65D6530C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39445ABF" w14:textId="6A3CE001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Alive/ 12.5</w:t>
            </w:r>
          </w:p>
        </w:tc>
      </w:tr>
      <w:tr w:rsidR="003234DA" w:rsidRPr="00EC3FA3" w14:paraId="1574CFD8" w14:textId="77777777" w:rsidTr="004E37E6">
        <w:tc>
          <w:tcPr>
            <w:tcW w:w="354" w:type="pct"/>
          </w:tcPr>
          <w:p w14:paraId="340B23D0" w14:textId="68C5A843" w:rsidR="003E396B" w:rsidRPr="00EC3FA3" w:rsidRDefault="001342E3" w:rsidP="003E3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P117 </w:t>
            </w:r>
            <w:r w:rsidR="004E0BA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4E0BAB">
              <w:rPr>
                <w:sz w:val="16"/>
                <w:szCs w:val="16"/>
              </w:rPr>
              <w:instrText xml:space="preserve"> ADDIN EN.CITE </w:instrText>
            </w:r>
            <w:r w:rsidR="004E0BA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4E0BAB">
              <w:rPr>
                <w:sz w:val="16"/>
                <w:szCs w:val="16"/>
              </w:rPr>
              <w:instrText xml:space="preserve"> ADDIN EN.CITE.DATA </w:instrText>
            </w:r>
            <w:r w:rsidR="004E0BAB">
              <w:rPr>
                <w:sz w:val="16"/>
                <w:szCs w:val="16"/>
              </w:rPr>
            </w:r>
            <w:r w:rsidR="004E0BAB">
              <w:rPr>
                <w:sz w:val="16"/>
                <w:szCs w:val="16"/>
              </w:rPr>
              <w:fldChar w:fldCharType="end"/>
            </w:r>
            <w:r w:rsidR="004E0BAB">
              <w:rPr>
                <w:sz w:val="16"/>
                <w:szCs w:val="16"/>
              </w:rPr>
            </w:r>
            <w:r w:rsidR="004E0BAB">
              <w:rPr>
                <w:sz w:val="16"/>
                <w:szCs w:val="16"/>
              </w:rPr>
              <w:fldChar w:fldCharType="separate"/>
            </w:r>
            <w:r w:rsidR="004E0BAB">
              <w:rPr>
                <w:noProof/>
                <w:sz w:val="16"/>
                <w:szCs w:val="16"/>
              </w:rPr>
              <w:t>[42]</w:t>
            </w:r>
            <w:r w:rsidR="004E0BA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2A69B12A" w14:textId="231C0B51" w:rsidR="003E396B" w:rsidRPr="00EC3FA3" w:rsidRDefault="003E396B" w:rsidP="003E396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11m</w:t>
            </w:r>
          </w:p>
        </w:tc>
        <w:tc>
          <w:tcPr>
            <w:tcW w:w="141" w:type="pct"/>
          </w:tcPr>
          <w:p w14:paraId="33BE607D" w14:textId="05EAD575" w:rsidR="003E396B" w:rsidRPr="00EC3FA3" w:rsidRDefault="003E396B" w:rsidP="003E396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29887926" w14:textId="1D0B915E" w:rsidR="003E396B" w:rsidRPr="00EC3FA3" w:rsidRDefault="003E396B" w:rsidP="003E396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Asian</w:t>
            </w:r>
          </w:p>
        </w:tc>
        <w:tc>
          <w:tcPr>
            <w:tcW w:w="203" w:type="pct"/>
          </w:tcPr>
          <w:p w14:paraId="739C6332" w14:textId="53BEA0DD" w:rsidR="003E396B" w:rsidRPr="00747E01" w:rsidRDefault="003E396B" w:rsidP="003E396B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51965E70" w14:textId="1870A96E" w:rsidR="003E396B" w:rsidRPr="00EC3FA3" w:rsidRDefault="003E396B" w:rsidP="003E396B">
            <w:pPr>
              <w:rPr>
                <w:sz w:val="16"/>
                <w:szCs w:val="16"/>
              </w:rPr>
            </w:pPr>
            <w:r w:rsidRPr="003E396B">
              <w:rPr>
                <w:sz w:val="16"/>
                <w:szCs w:val="16"/>
              </w:rPr>
              <w:t>c.662G&gt;A p.C221Y</w:t>
            </w:r>
          </w:p>
        </w:tc>
        <w:tc>
          <w:tcPr>
            <w:tcW w:w="406" w:type="pct"/>
          </w:tcPr>
          <w:p w14:paraId="10B1D079" w14:textId="2804EC20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10976702" w14:textId="3C6A6EBD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1B578248" w14:textId="5A272379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072DD3BC" w14:textId="2A88B87E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4208308" w14:textId="60BF899E" w:rsidR="003E396B" w:rsidRPr="00EC3FA3" w:rsidRDefault="009734A5" w:rsidP="003E3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6E4F7211" w14:textId="4644FABC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8D7DDCC" w14:textId="5F53E8FE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0C64E368" w14:textId="311E4B4A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6E018F85" w14:textId="77777777" w:rsidTr="004E37E6">
        <w:tc>
          <w:tcPr>
            <w:tcW w:w="354" w:type="pct"/>
          </w:tcPr>
          <w:p w14:paraId="62AAAE75" w14:textId="63527167" w:rsidR="003E396B" w:rsidRPr="00EC3FA3" w:rsidRDefault="001342E3" w:rsidP="003E3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P118 </w:t>
            </w:r>
            <w:r w:rsidR="004E0BA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4E0BAB">
              <w:rPr>
                <w:sz w:val="16"/>
                <w:szCs w:val="16"/>
              </w:rPr>
              <w:instrText xml:space="preserve"> ADDIN EN.CITE </w:instrText>
            </w:r>
            <w:r w:rsidR="004E0BA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4E0BAB">
              <w:rPr>
                <w:sz w:val="16"/>
                <w:szCs w:val="16"/>
              </w:rPr>
              <w:instrText xml:space="preserve"> ADDIN EN.CITE.DATA </w:instrText>
            </w:r>
            <w:r w:rsidR="004E0BAB">
              <w:rPr>
                <w:sz w:val="16"/>
                <w:szCs w:val="16"/>
              </w:rPr>
            </w:r>
            <w:r w:rsidR="004E0BAB">
              <w:rPr>
                <w:sz w:val="16"/>
                <w:szCs w:val="16"/>
              </w:rPr>
              <w:fldChar w:fldCharType="end"/>
            </w:r>
            <w:r w:rsidR="004E0BAB">
              <w:rPr>
                <w:sz w:val="16"/>
                <w:szCs w:val="16"/>
              </w:rPr>
            </w:r>
            <w:r w:rsidR="004E0BAB">
              <w:rPr>
                <w:sz w:val="16"/>
                <w:szCs w:val="16"/>
              </w:rPr>
              <w:fldChar w:fldCharType="separate"/>
            </w:r>
            <w:r w:rsidR="004E0BAB">
              <w:rPr>
                <w:noProof/>
                <w:sz w:val="16"/>
                <w:szCs w:val="16"/>
              </w:rPr>
              <w:t>[42]</w:t>
            </w:r>
            <w:r w:rsidR="004E0BA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48F3B650" w14:textId="21B7D513" w:rsidR="003E396B" w:rsidRPr="00EC3FA3" w:rsidRDefault="003E396B" w:rsidP="003E396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2m</w:t>
            </w:r>
          </w:p>
        </w:tc>
        <w:tc>
          <w:tcPr>
            <w:tcW w:w="141" w:type="pct"/>
          </w:tcPr>
          <w:p w14:paraId="48A605E9" w14:textId="24760E80" w:rsidR="003E396B" w:rsidRPr="00EC3FA3" w:rsidRDefault="003E396B" w:rsidP="003E396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243D963C" w14:textId="6016FABF" w:rsidR="003E396B" w:rsidRPr="00EC3FA3" w:rsidRDefault="003E396B" w:rsidP="003E396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Italian</w:t>
            </w:r>
          </w:p>
        </w:tc>
        <w:tc>
          <w:tcPr>
            <w:tcW w:w="203" w:type="pct"/>
          </w:tcPr>
          <w:p w14:paraId="69B9466C" w14:textId="2A82D3BF" w:rsidR="003E396B" w:rsidRPr="00747E01" w:rsidRDefault="003E396B" w:rsidP="003E396B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03CF9A25" w14:textId="3BF0D695" w:rsidR="003E396B" w:rsidRPr="00EC3FA3" w:rsidRDefault="003E396B" w:rsidP="003E396B">
            <w:pPr>
              <w:rPr>
                <w:sz w:val="16"/>
                <w:szCs w:val="16"/>
              </w:rPr>
            </w:pPr>
            <w:r w:rsidRPr="003E396B">
              <w:rPr>
                <w:sz w:val="16"/>
                <w:szCs w:val="16"/>
              </w:rPr>
              <w:t>c.514</w:t>
            </w:r>
            <w:r w:rsidR="00597F45">
              <w:rPr>
                <w:sz w:val="16"/>
                <w:szCs w:val="16"/>
              </w:rPr>
              <w:t>-</w:t>
            </w:r>
            <w:r w:rsidRPr="003E396B">
              <w:rPr>
                <w:sz w:val="16"/>
                <w:szCs w:val="16"/>
              </w:rPr>
              <w:t>518delCAAGC</w:t>
            </w:r>
            <w:r w:rsidR="00597F45">
              <w:rPr>
                <w:sz w:val="16"/>
                <w:szCs w:val="16"/>
              </w:rPr>
              <w:t>,</w:t>
            </w:r>
            <w:r w:rsidRPr="003E396B">
              <w:rPr>
                <w:sz w:val="16"/>
                <w:szCs w:val="16"/>
              </w:rPr>
              <w:t xml:space="preserve"> </w:t>
            </w:r>
            <w:proofErr w:type="gramStart"/>
            <w:r w:rsidRPr="003E396B">
              <w:rPr>
                <w:sz w:val="16"/>
                <w:szCs w:val="16"/>
              </w:rPr>
              <w:t>p.Q</w:t>
            </w:r>
            <w:proofErr w:type="gramEnd"/>
            <w:r w:rsidRPr="003E396B">
              <w:rPr>
                <w:sz w:val="16"/>
                <w:szCs w:val="16"/>
              </w:rPr>
              <w:t>172NfsX2</w:t>
            </w:r>
          </w:p>
        </w:tc>
        <w:tc>
          <w:tcPr>
            <w:tcW w:w="406" w:type="pct"/>
          </w:tcPr>
          <w:p w14:paraId="4E59290D" w14:textId="73B1AD2D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4D88A69F" w14:textId="723B28C0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0E6D05DF" w14:textId="629749E8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0786E2E7" w14:textId="60FB225F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CBB75CF" w14:textId="1D626F3B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1EA36164" w14:textId="6451E04E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CDBEEF9" w14:textId="3417012E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Planned</w:t>
            </w:r>
          </w:p>
        </w:tc>
        <w:tc>
          <w:tcPr>
            <w:tcW w:w="327" w:type="pct"/>
          </w:tcPr>
          <w:p w14:paraId="1C6BC8C3" w14:textId="71950A50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Alive/ 2.8</w:t>
            </w:r>
          </w:p>
        </w:tc>
      </w:tr>
      <w:tr w:rsidR="003234DA" w:rsidRPr="00EC3FA3" w14:paraId="5900CCD7" w14:textId="77777777" w:rsidTr="004E37E6">
        <w:tc>
          <w:tcPr>
            <w:tcW w:w="354" w:type="pct"/>
          </w:tcPr>
          <w:p w14:paraId="4CEBC160" w14:textId="52C7C335" w:rsidR="003E396B" w:rsidRPr="00EC3FA3" w:rsidRDefault="001342E3" w:rsidP="003E3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P119 </w:t>
            </w:r>
            <w:r w:rsidR="004E0BA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4E0BAB">
              <w:rPr>
                <w:sz w:val="16"/>
                <w:szCs w:val="16"/>
              </w:rPr>
              <w:instrText xml:space="preserve"> ADDIN EN.CITE </w:instrText>
            </w:r>
            <w:r w:rsidR="004E0BAB">
              <w:rPr>
                <w:sz w:val="16"/>
                <w:szCs w:val="16"/>
              </w:rPr>
              <w:fldChar w:fldCharType="begin">
                <w:fldData xml:space="preserve">PEVuZE5vdGU+PENpdGU+PEF1dGhvcj5DZXRpY2E8L0F1dGhvcj48WWVhcj4yMDE1PC9ZZWFyPjxS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</w:fldData>
              </w:fldChar>
            </w:r>
            <w:r w:rsidR="004E0BAB">
              <w:rPr>
                <w:sz w:val="16"/>
                <w:szCs w:val="16"/>
              </w:rPr>
              <w:instrText xml:space="preserve"> ADDIN EN.CITE.DATA </w:instrText>
            </w:r>
            <w:r w:rsidR="004E0BAB">
              <w:rPr>
                <w:sz w:val="16"/>
                <w:szCs w:val="16"/>
              </w:rPr>
            </w:r>
            <w:r w:rsidR="004E0BAB">
              <w:rPr>
                <w:sz w:val="16"/>
                <w:szCs w:val="16"/>
              </w:rPr>
              <w:fldChar w:fldCharType="end"/>
            </w:r>
            <w:r w:rsidR="004E0BAB">
              <w:rPr>
                <w:sz w:val="16"/>
                <w:szCs w:val="16"/>
              </w:rPr>
            </w:r>
            <w:r w:rsidR="004E0BAB">
              <w:rPr>
                <w:sz w:val="16"/>
                <w:szCs w:val="16"/>
              </w:rPr>
              <w:fldChar w:fldCharType="separate"/>
            </w:r>
            <w:r w:rsidR="004E0BAB">
              <w:rPr>
                <w:noProof/>
                <w:sz w:val="16"/>
                <w:szCs w:val="16"/>
              </w:rPr>
              <w:t>[42]</w:t>
            </w:r>
            <w:r w:rsidR="004E0BAB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0B66549F" w14:textId="3D70FB23" w:rsidR="003E396B" w:rsidRPr="00EC3FA3" w:rsidRDefault="003E396B" w:rsidP="003E396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1m</w:t>
            </w:r>
          </w:p>
        </w:tc>
        <w:tc>
          <w:tcPr>
            <w:tcW w:w="141" w:type="pct"/>
          </w:tcPr>
          <w:p w14:paraId="6FC91BF2" w14:textId="325F3832" w:rsidR="003E396B" w:rsidRPr="00EC3FA3" w:rsidRDefault="003E396B" w:rsidP="003E396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1141F7FF" w14:textId="09FB9EC6" w:rsidR="003E396B" w:rsidRPr="00EC3FA3" w:rsidRDefault="003E396B" w:rsidP="003E396B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Asian</w:t>
            </w:r>
          </w:p>
        </w:tc>
        <w:tc>
          <w:tcPr>
            <w:tcW w:w="203" w:type="pct"/>
          </w:tcPr>
          <w:p w14:paraId="2AD3A676" w14:textId="02E076AA" w:rsidR="003E396B" w:rsidRPr="00747E01" w:rsidRDefault="003E396B" w:rsidP="003E396B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14A5D8E2" w14:textId="03FB63F9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EC3FA3">
              <w:rPr>
                <w:sz w:val="16"/>
                <w:szCs w:val="16"/>
              </w:rPr>
              <w:t>550C&gt;T</w:t>
            </w:r>
            <w:r>
              <w:rPr>
                <w:sz w:val="16"/>
                <w:szCs w:val="16"/>
              </w:rPr>
              <w:t>,</w:t>
            </w:r>
            <w:r w:rsidRPr="00EC3FA3">
              <w:rPr>
                <w:sz w:val="16"/>
                <w:szCs w:val="16"/>
              </w:rPr>
              <w:t xml:space="preserve"> p.R184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406" w:type="pct"/>
          </w:tcPr>
          <w:p w14:paraId="397E0BAD" w14:textId="1DFF08E7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3392C0D1" w14:textId="7DB99FA3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1FFBEB05" w14:textId="552E24BA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1E73D12C" w14:textId="6643DECA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C2C3ADB" w14:textId="78CA1361" w:rsidR="003E396B" w:rsidRPr="00EC3FA3" w:rsidRDefault="009734A5" w:rsidP="003E3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27DAD467" w14:textId="6DDE4FF2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11133C07" w14:textId="04ADF5B2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29F28C65" w14:textId="20B76E08" w:rsidR="003E396B" w:rsidRPr="00EC3FA3" w:rsidRDefault="003E396B" w:rsidP="003E396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Alive/ 1.5</w:t>
            </w:r>
          </w:p>
        </w:tc>
      </w:tr>
      <w:tr w:rsidR="003234DA" w:rsidRPr="00EC3FA3" w14:paraId="16BBC098" w14:textId="77777777" w:rsidTr="004E37E6">
        <w:tc>
          <w:tcPr>
            <w:tcW w:w="354" w:type="pct"/>
          </w:tcPr>
          <w:p w14:paraId="0EBF3F42" w14:textId="6861E555" w:rsidR="00AC3918" w:rsidRPr="00EC3FA3" w:rsidRDefault="001342E3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P120 </w:t>
            </w:r>
            <w:r w:rsidR="00AC3918">
              <w:rPr>
                <w:sz w:val="16"/>
                <w:szCs w:val="16"/>
              </w:rPr>
              <w:fldChar w:fldCharType="begin">
                <w:fldData xml:space="preserve">PEVuZE5vdGU+PENpdGU+PEF1dGhvcj5TZWZzYWZpPC9BdXRob3I+PFllYXI+MjAxODwvWWVhcj48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</w:fldData>
              </w:fldChar>
            </w:r>
            <w:r w:rsidR="00AC3918">
              <w:rPr>
                <w:sz w:val="16"/>
                <w:szCs w:val="16"/>
              </w:rPr>
              <w:instrText xml:space="preserve"> ADDIN EN.CITE </w:instrText>
            </w:r>
            <w:r w:rsidR="00AC3918">
              <w:rPr>
                <w:sz w:val="16"/>
                <w:szCs w:val="16"/>
              </w:rPr>
              <w:fldChar w:fldCharType="begin">
                <w:fldData xml:space="preserve">PEVuZE5vdGU+PENpdGU+PEF1dGhvcj5TZWZzYWZpPC9BdXRob3I+PFllYXI+MjAxODwvWWVhcj48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</w:fldData>
              </w:fldChar>
            </w:r>
            <w:r w:rsidR="00AC3918">
              <w:rPr>
                <w:sz w:val="16"/>
                <w:szCs w:val="16"/>
              </w:rPr>
              <w:instrText xml:space="preserve"> ADDIN EN.CITE.DATA </w:instrText>
            </w:r>
            <w:r w:rsidR="00AC3918">
              <w:rPr>
                <w:sz w:val="16"/>
                <w:szCs w:val="16"/>
              </w:rPr>
            </w:r>
            <w:r w:rsidR="00AC3918">
              <w:rPr>
                <w:sz w:val="16"/>
                <w:szCs w:val="16"/>
              </w:rPr>
              <w:fldChar w:fldCharType="end"/>
            </w:r>
            <w:r w:rsidR="00AC3918">
              <w:rPr>
                <w:sz w:val="16"/>
                <w:szCs w:val="16"/>
              </w:rPr>
            </w:r>
            <w:r w:rsidR="00AC3918">
              <w:rPr>
                <w:sz w:val="16"/>
                <w:szCs w:val="16"/>
              </w:rPr>
              <w:fldChar w:fldCharType="separate"/>
            </w:r>
            <w:r w:rsidR="00AC3918">
              <w:rPr>
                <w:noProof/>
                <w:sz w:val="16"/>
                <w:szCs w:val="16"/>
              </w:rPr>
              <w:t>[43]</w:t>
            </w:r>
            <w:r w:rsidR="00AC3918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59EA70B6" w14:textId="4FDB64FC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</w:t>
            </w:r>
          </w:p>
        </w:tc>
        <w:tc>
          <w:tcPr>
            <w:tcW w:w="141" w:type="pct"/>
          </w:tcPr>
          <w:p w14:paraId="11F2D6A1" w14:textId="2EBDE7A6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2C20902B" w14:textId="466C8573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8478581" w14:textId="234AED83" w:rsidR="00AC3918" w:rsidRPr="00747E01" w:rsidRDefault="00AC3918" w:rsidP="00AC3918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6AD9956E" w14:textId="09EF04A4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406" w:type="pct"/>
          </w:tcPr>
          <w:p w14:paraId="384688A2" w14:textId="4C6EC881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04F48972" w14:textId="63B517F0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4497EAE" w14:textId="35643E16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028DAFC2" w14:textId="61AE9B0C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09C5117" w14:textId="027EF906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57DF87E5" w14:textId="240224E9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Steroids, etoposide, </w:t>
            </w:r>
            <w:r w:rsidR="00987EF5">
              <w:rPr>
                <w:color w:val="000000"/>
                <w:sz w:val="16"/>
                <w:szCs w:val="16"/>
              </w:rPr>
              <w:t>cyclophosphamide</w:t>
            </w:r>
          </w:p>
        </w:tc>
        <w:tc>
          <w:tcPr>
            <w:tcW w:w="203" w:type="pct"/>
          </w:tcPr>
          <w:p w14:paraId="356D30F0" w14:textId="6E9DD157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Planned</w:t>
            </w:r>
          </w:p>
        </w:tc>
        <w:tc>
          <w:tcPr>
            <w:tcW w:w="327" w:type="pct"/>
          </w:tcPr>
          <w:p w14:paraId="38FB2B5F" w14:textId="3774EEF1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Alive/ 3</w:t>
            </w:r>
          </w:p>
        </w:tc>
      </w:tr>
      <w:tr w:rsidR="003234DA" w:rsidRPr="00EC3FA3" w14:paraId="07831C25" w14:textId="77777777" w:rsidTr="004E37E6">
        <w:tc>
          <w:tcPr>
            <w:tcW w:w="354" w:type="pct"/>
          </w:tcPr>
          <w:p w14:paraId="3BD83BF8" w14:textId="56B1037D" w:rsidR="00AC3918" w:rsidRPr="00EC3FA3" w:rsidRDefault="001342E3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P121 </w:t>
            </w:r>
            <w:r w:rsidR="00AC3918">
              <w:rPr>
                <w:sz w:val="16"/>
                <w:szCs w:val="16"/>
              </w:rPr>
              <w:fldChar w:fldCharType="begin">
                <w:fldData xml:space="preserve">PEVuZE5vdGU+PENpdGU+PEF1dGhvcj5PaGJheWFzaGk8L0F1dGhvcj48WWVhcj4yMDEwPC9ZZWFy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</w:fldData>
              </w:fldChar>
            </w:r>
            <w:r w:rsidR="00AC3918">
              <w:rPr>
                <w:sz w:val="16"/>
                <w:szCs w:val="16"/>
              </w:rPr>
              <w:instrText xml:space="preserve"> ADDIN EN.CITE </w:instrText>
            </w:r>
            <w:r w:rsidR="00AC3918">
              <w:rPr>
                <w:sz w:val="16"/>
                <w:szCs w:val="16"/>
              </w:rPr>
              <w:fldChar w:fldCharType="begin">
                <w:fldData xml:space="preserve">PEVuZE5vdGU+PENpdGU+PEF1dGhvcj5PaGJheWFzaGk8L0F1dGhvcj48WWVhcj4yMDEwPC9ZZWFy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</w:fldData>
              </w:fldChar>
            </w:r>
            <w:r w:rsidR="00AC3918">
              <w:rPr>
                <w:sz w:val="16"/>
                <w:szCs w:val="16"/>
              </w:rPr>
              <w:instrText xml:space="preserve"> ADDIN EN.CITE.DATA </w:instrText>
            </w:r>
            <w:r w:rsidR="00AC3918">
              <w:rPr>
                <w:sz w:val="16"/>
                <w:szCs w:val="16"/>
              </w:rPr>
            </w:r>
            <w:r w:rsidR="00AC3918">
              <w:rPr>
                <w:sz w:val="16"/>
                <w:szCs w:val="16"/>
              </w:rPr>
              <w:fldChar w:fldCharType="end"/>
            </w:r>
            <w:r w:rsidR="00AC3918">
              <w:rPr>
                <w:sz w:val="16"/>
                <w:szCs w:val="16"/>
              </w:rPr>
            </w:r>
            <w:r w:rsidR="00AC3918">
              <w:rPr>
                <w:sz w:val="16"/>
                <w:szCs w:val="16"/>
              </w:rPr>
              <w:fldChar w:fldCharType="separate"/>
            </w:r>
            <w:r w:rsidR="00AC3918">
              <w:rPr>
                <w:noProof/>
                <w:sz w:val="16"/>
                <w:szCs w:val="16"/>
              </w:rPr>
              <w:t>[44]</w:t>
            </w:r>
            <w:r w:rsidR="00AC3918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71816E22" w14:textId="162BF098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</w:t>
            </w:r>
            <w:r w:rsidR="009921CA">
              <w:rPr>
                <w:sz w:val="16"/>
                <w:szCs w:val="16"/>
              </w:rPr>
              <w:t>.2</w:t>
            </w:r>
          </w:p>
        </w:tc>
        <w:tc>
          <w:tcPr>
            <w:tcW w:w="141" w:type="pct"/>
          </w:tcPr>
          <w:p w14:paraId="0D6B14C7" w14:textId="10D527D3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6008C4AC" w14:textId="7E55BBAA" w:rsidR="00AC3918" w:rsidRPr="00EC3FA3" w:rsidRDefault="00B26ADA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Iranian</w:t>
            </w:r>
          </w:p>
        </w:tc>
        <w:tc>
          <w:tcPr>
            <w:tcW w:w="203" w:type="pct"/>
          </w:tcPr>
          <w:p w14:paraId="4B6DE508" w14:textId="1E5B7B47" w:rsidR="00AC3918" w:rsidRPr="00747E01" w:rsidRDefault="00AC3918" w:rsidP="00AC3918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51F848FC" w14:textId="2B5882E9" w:rsidR="00AC3918" w:rsidRPr="00EC3FA3" w:rsidRDefault="00AC3918" w:rsidP="00AC3918">
            <w:pPr>
              <w:rPr>
                <w:sz w:val="16"/>
                <w:szCs w:val="16"/>
              </w:rPr>
            </w:pPr>
            <w:r w:rsidRPr="00AC3918">
              <w:rPr>
                <w:sz w:val="16"/>
                <w:szCs w:val="16"/>
              </w:rPr>
              <w:t>c.65A&gt;G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</w:t>
            </w:r>
            <w:r w:rsidRPr="00AC3918">
              <w:rPr>
                <w:sz w:val="16"/>
                <w:szCs w:val="16"/>
              </w:rPr>
              <w:t>K</w:t>
            </w:r>
            <w:proofErr w:type="gramEnd"/>
            <w:r w:rsidRPr="00AC3918">
              <w:rPr>
                <w:sz w:val="16"/>
                <w:szCs w:val="16"/>
              </w:rPr>
              <w:t>22R</w:t>
            </w:r>
          </w:p>
        </w:tc>
        <w:tc>
          <w:tcPr>
            <w:tcW w:w="406" w:type="pct"/>
          </w:tcPr>
          <w:p w14:paraId="3D14C6A9" w14:textId="5F3F1899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61161670" w14:textId="1BFF629A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767A6BF" w14:textId="2F7679A0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4E74C1FB" w14:textId="6F24B422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04296CB" w14:textId="6E1F615A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459FD711" w14:textId="70093792" w:rsidR="00AC3918" w:rsidRPr="00EC3FA3" w:rsidRDefault="00AC3918" w:rsidP="00AC3918">
            <w:pPr>
              <w:rPr>
                <w:sz w:val="16"/>
                <w:szCs w:val="16"/>
              </w:rPr>
            </w:pPr>
            <w:r w:rsidRPr="0084137F">
              <w:rPr>
                <w:color w:val="000000"/>
                <w:sz w:val="16"/>
                <w:szCs w:val="16"/>
              </w:rPr>
              <w:t>HLH</w:t>
            </w:r>
            <w:r>
              <w:rPr>
                <w:color w:val="000000"/>
                <w:sz w:val="16"/>
                <w:szCs w:val="16"/>
              </w:rPr>
              <w:t>-</w:t>
            </w:r>
            <w:r w:rsidRPr="0084137F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203" w:type="pct"/>
          </w:tcPr>
          <w:p w14:paraId="200A819E" w14:textId="619C0821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Planned</w:t>
            </w:r>
          </w:p>
        </w:tc>
        <w:tc>
          <w:tcPr>
            <w:tcW w:w="327" w:type="pct"/>
          </w:tcPr>
          <w:p w14:paraId="4E1B4717" w14:textId="39F0C0A4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3234DA" w:rsidRPr="00EC3FA3" w14:paraId="0A4F016C" w14:textId="77777777" w:rsidTr="004E37E6">
        <w:tc>
          <w:tcPr>
            <w:tcW w:w="354" w:type="pct"/>
          </w:tcPr>
          <w:p w14:paraId="4BDB624D" w14:textId="22DD050E" w:rsidR="00AC3918" w:rsidRPr="00EC3FA3" w:rsidRDefault="001342E3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P122 </w:t>
            </w:r>
            <w:r w:rsidR="00AC3918">
              <w:rPr>
                <w:sz w:val="16"/>
                <w:szCs w:val="16"/>
              </w:rPr>
              <w:fldChar w:fldCharType="begin"/>
            </w:r>
            <w:r w:rsidR="00AC3918">
              <w:rPr>
                <w:sz w:val="16"/>
                <w:szCs w:val="16"/>
              </w:rPr>
              <w:instrText xml:space="preserve"> ADDIN EN.CITE &lt;EndNote&gt;&lt;Cite&gt;&lt;Author&gt;Emanuel&lt;/Author&gt;&lt;Year&gt;2007&lt;/Year&gt;&lt;RecNum&gt;900&lt;/RecNum&gt;&lt;DisplayText&gt;[45]&lt;/DisplayText&gt;&lt;record&gt;&lt;rec-number&gt;900&lt;/rec-number&gt;&lt;foreign-keys&gt;&lt;key app="EN" db-id="2e2w2svsndeeerexw9q55s0kvz2ef2w9za29" timestamp="1705931522"&gt;900&lt;/key&gt;&lt;/foreign-keys&gt;&lt;ref-type name="Journal Article"&gt;17&lt;/ref-type&gt;&lt;contributors&gt;&lt;authors&gt;&lt;author&gt;Emanuel, P. O.&lt;/author&gt;&lt;author&gt;Sternberg, L. J.&lt;/author&gt;&lt;author&gt;Phelps, R. G.&lt;/author&gt;&lt;/authors&gt;&lt;/contributors&gt;&lt;auth-address&gt;Department of Dermatopathology, Mount Sinai School of Medicine, 1 Gustave L. Levy Place, New York, NY 10029, USA. patrick.emanu@mssm.edu&lt;/auth-address&gt;&lt;titles&gt;&lt;title&gt;Griscelli syndrome&lt;/title&gt;&lt;secondary-title&gt;Skinmed&lt;/secondary-title&gt;&lt;/titles&gt;&lt;periodical&gt;&lt;full-title&gt;Skinmed&lt;/full-title&gt;&lt;/periodical&gt;&lt;pages&gt;147-9&lt;/pages&gt;&lt;volume&gt;6&lt;/volume&gt;&lt;number&gt;3&lt;/number&gt;&lt;keywords&gt;&lt;keyword&gt;Consanguinity&lt;/keyword&gt;&lt;keyword&gt;Diagnosis, Differential&lt;/keyword&gt;&lt;keyword&gt;Female&lt;/keyword&gt;&lt;keyword&gt;Hair/pathology&lt;/keyword&gt;&lt;keyword&gt;Humans&lt;/keyword&gt;&lt;keyword&gt;Infant&lt;/keyword&gt;&lt;keyword&gt;Mutation&lt;/keyword&gt;&lt;keyword&gt;Myosin Heavy Chains/genetics&lt;/keyword&gt;&lt;keyword&gt;Myosin Type V/genetics&lt;/keyword&gt;&lt;keyword&gt;Pedigree&lt;/keyword&gt;&lt;keyword&gt;Phenotype&lt;/keyword&gt;&lt;keyword&gt;Piebaldism/*diagnosis/genetics/pathology&lt;/keyword&gt;&lt;keyword&gt;rab GTP-Binding Proteins/genetics&lt;/keyword&gt;&lt;keyword&gt;rab27 GTP-Binding Proteins&lt;/keyword&gt;&lt;/keywords&gt;&lt;dates&gt;&lt;year&gt;2007&lt;/year&gt;&lt;pub-dates&gt;&lt;date&gt;May-Jun&lt;/date&gt;&lt;/pub-dates&gt;&lt;/dates&gt;&lt;isbn&gt;1540-9740 (Print)&amp;#xD;1540-9740&lt;/isbn&gt;&lt;accession-num&gt;17483661&lt;/accession-num&gt;&lt;urls&gt;&lt;/urls&gt;&lt;electronic-resource-num&gt;10.1111/j.1540-9740.2007.05783.x&lt;/electronic-resource-num&gt;&lt;remote-database-provider&gt;NLM&lt;/remote-database-provider&gt;&lt;language&gt;eng&lt;/language&gt;&lt;/record&gt;&lt;/Cite&gt;&lt;/EndNote&gt;</w:instrText>
            </w:r>
            <w:r w:rsidR="00AC3918">
              <w:rPr>
                <w:sz w:val="16"/>
                <w:szCs w:val="16"/>
              </w:rPr>
              <w:fldChar w:fldCharType="separate"/>
            </w:r>
            <w:r w:rsidR="00AC3918">
              <w:rPr>
                <w:noProof/>
                <w:sz w:val="16"/>
                <w:szCs w:val="16"/>
              </w:rPr>
              <w:t>[45]</w:t>
            </w:r>
            <w:r w:rsidR="00AC3918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3A56F9EB" w14:textId="396A9507" w:rsidR="00AC3918" w:rsidRPr="00EC3FA3" w:rsidRDefault="009921CA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</w:t>
            </w:r>
          </w:p>
        </w:tc>
        <w:tc>
          <w:tcPr>
            <w:tcW w:w="141" w:type="pct"/>
          </w:tcPr>
          <w:p w14:paraId="35BE6CF6" w14:textId="046112A6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6566E2DF" w14:textId="1B15146B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Hispanic</w:t>
            </w:r>
          </w:p>
        </w:tc>
        <w:tc>
          <w:tcPr>
            <w:tcW w:w="203" w:type="pct"/>
          </w:tcPr>
          <w:p w14:paraId="371A661F" w14:textId="11713076" w:rsidR="00AC3918" w:rsidRPr="00747E01" w:rsidRDefault="00AC3918" w:rsidP="00AC3918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0ACC7653" w14:textId="70DD6385" w:rsidR="00AC3918" w:rsidRPr="00AC3918" w:rsidRDefault="00AC3918" w:rsidP="00AC3918">
            <w:pPr>
              <w:rPr>
                <w:sz w:val="16"/>
                <w:szCs w:val="16"/>
              </w:rPr>
            </w:pPr>
            <w:r w:rsidRPr="00AC3918">
              <w:rPr>
                <w:color w:val="212121"/>
                <w:sz w:val="16"/>
                <w:szCs w:val="16"/>
              </w:rPr>
              <w:t>nd</w:t>
            </w:r>
          </w:p>
        </w:tc>
        <w:tc>
          <w:tcPr>
            <w:tcW w:w="406" w:type="pct"/>
          </w:tcPr>
          <w:p w14:paraId="60E4176E" w14:textId="783FE598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2963C987" w14:textId="641B2792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4370F77" w14:textId="00C9FDA2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F5936BF" w14:textId="6013F16A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C963A98" w14:textId="782146DF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4A52A0C6" w14:textId="2FA8DCBD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5EEEB7AD" w14:textId="75D3669E" w:rsidR="00AC3918" w:rsidRPr="00EC3FA3" w:rsidRDefault="00090E33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</w:t>
            </w:r>
            <w:r w:rsidR="00AC3918">
              <w:rPr>
                <w:color w:val="000000"/>
                <w:sz w:val="16"/>
                <w:szCs w:val="16"/>
              </w:rPr>
              <w:t>d</w:t>
            </w:r>
          </w:p>
        </w:tc>
        <w:tc>
          <w:tcPr>
            <w:tcW w:w="327" w:type="pct"/>
          </w:tcPr>
          <w:p w14:paraId="07094955" w14:textId="4BC0E4A9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34DA" w:rsidRPr="00EC3FA3" w14:paraId="2A992E38" w14:textId="77777777" w:rsidTr="004E37E6">
        <w:tc>
          <w:tcPr>
            <w:tcW w:w="354" w:type="pct"/>
          </w:tcPr>
          <w:p w14:paraId="13F640E9" w14:textId="699148A5" w:rsidR="00AC3918" w:rsidRPr="00EC3FA3" w:rsidRDefault="001342E3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P123 </w:t>
            </w:r>
            <w:r w:rsidR="00AC3918">
              <w:rPr>
                <w:sz w:val="16"/>
                <w:szCs w:val="16"/>
              </w:rPr>
              <w:fldChar w:fldCharType="begin">
                <w:fldData xml:space="preserve">PEVuZE5vdGU+PENpdGU+PEF1dGhvcj5NZXNzaW5nZXI8L0F1dGhvcj48WWVhcj4yMDIxPC9ZZWFy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</w:fldData>
              </w:fldChar>
            </w:r>
            <w:r w:rsidR="00AC3918">
              <w:rPr>
                <w:sz w:val="16"/>
                <w:szCs w:val="16"/>
              </w:rPr>
              <w:instrText xml:space="preserve"> ADDIN EN.CITE </w:instrText>
            </w:r>
            <w:r w:rsidR="00AC3918">
              <w:rPr>
                <w:sz w:val="16"/>
                <w:szCs w:val="16"/>
              </w:rPr>
              <w:fldChar w:fldCharType="begin">
                <w:fldData xml:space="preserve">PEVuZE5vdGU+PENpdGU+PEF1dGhvcj5NZXNzaW5nZXI8L0F1dGhvcj48WWVhcj4yMDIxPC9ZZWFy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</w:fldData>
              </w:fldChar>
            </w:r>
            <w:r w:rsidR="00AC3918">
              <w:rPr>
                <w:sz w:val="16"/>
                <w:szCs w:val="16"/>
              </w:rPr>
              <w:instrText xml:space="preserve"> ADDIN EN.CITE.DATA </w:instrText>
            </w:r>
            <w:r w:rsidR="00AC3918">
              <w:rPr>
                <w:sz w:val="16"/>
                <w:szCs w:val="16"/>
              </w:rPr>
            </w:r>
            <w:r w:rsidR="00AC3918">
              <w:rPr>
                <w:sz w:val="16"/>
                <w:szCs w:val="16"/>
              </w:rPr>
              <w:fldChar w:fldCharType="end"/>
            </w:r>
            <w:r w:rsidR="00AC3918">
              <w:rPr>
                <w:sz w:val="16"/>
                <w:szCs w:val="16"/>
              </w:rPr>
            </w:r>
            <w:r w:rsidR="00AC3918">
              <w:rPr>
                <w:sz w:val="16"/>
                <w:szCs w:val="16"/>
              </w:rPr>
              <w:fldChar w:fldCharType="separate"/>
            </w:r>
            <w:r w:rsidR="00AC3918">
              <w:rPr>
                <w:noProof/>
                <w:sz w:val="16"/>
                <w:szCs w:val="16"/>
              </w:rPr>
              <w:t>[46]</w:t>
            </w:r>
            <w:r w:rsidR="00AC3918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6924F8B8" w14:textId="2C6FE72A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13</w:t>
            </w:r>
          </w:p>
        </w:tc>
        <w:tc>
          <w:tcPr>
            <w:tcW w:w="141" w:type="pct"/>
          </w:tcPr>
          <w:p w14:paraId="4A668F06" w14:textId="5C03EDEE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5B89AD66" w14:textId="1DCB9BBB" w:rsidR="00AC3918" w:rsidRPr="00EC3FA3" w:rsidRDefault="00AC3918" w:rsidP="00AC3918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Caucasian</w:t>
            </w:r>
          </w:p>
        </w:tc>
        <w:tc>
          <w:tcPr>
            <w:tcW w:w="203" w:type="pct"/>
          </w:tcPr>
          <w:p w14:paraId="4BCE0230" w14:textId="0B17FEF8" w:rsidR="00AC3918" w:rsidRPr="00747E01" w:rsidRDefault="00AC3918" w:rsidP="00AC3918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3936C700" w14:textId="1476FCB4" w:rsidR="00AC3918" w:rsidRPr="00EC3FA3" w:rsidRDefault="00AC3918" w:rsidP="00AC3918">
            <w:pPr>
              <w:rPr>
                <w:sz w:val="16"/>
                <w:szCs w:val="16"/>
              </w:rPr>
            </w:pPr>
            <w:r w:rsidRPr="00AC3918">
              <w:rPr>
                <w:sz w:val="16"/>
                <w:szCs w:val="16"/>
              </w:rPr>
              <w:t>c.18_19delTG</w:t>
            </w:r>
            <w:r>
              <w:rPr>
                <w:sz w:val="16"/>
                <w:szCs w:val="16"/>
              </w:rPr>
              <w:t>,</w:t>
            </w:r>
            <w:r w:rsidRPr="00AC3918">
              <w:rPr>
                <w:sz w:val="16"/>
                <w:szCs w:val="16"/>
              </w:rPr>
              <w:t xml:space="preserve"> p.</w:t>
            </w:r>
            <w:r>
              <w:rPr>
                <w:sz w:val="16"/>
                <w:szCs w:val="16"/>
              </w:rPr>
              <w:t>Y</w:t>
            </w:r>
            <w:r w:rsidRPr="00AC3918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*,</w:t>
            </w:r>
            <w:r w:rsidRPr="00AC3918">
              <w:rPr>
                <w:sz w:val="16"/>
                <w:szCs w:val="16"/>
              </w:rPr>
              <w:t xml:space="preserve"> c.259G&gt;C</w:t>
            </w:r>
            <w:r>
              <w:rPr>
                <w:sz w:val="16"/>
                <w:szCs w:val="16"/>
              </w:rPr>
              <w:t xml:space="preserve"> </w:t>
            </w:r>
            <w:r w:rsidRPr="00AC3918">
              <w:rPr>
                <w:sz w:val="16"/>
                <w:szCs w:val="16"/>
              </w:rPr>
              <w:t>p.A87P</w:t>
            </w:r>
            <w:r>
              <w:rPr>
                <w:sz w:val="16"/>
                <w:szCs w:val="16"/>
              </w:rPr>
              <w:t xml:space="preserve"> (c.h)</w:t>
            </w:r>
          </w:p>
        </w:tc>
        <w:tc>
          <w:tcPr>
            <w:tcW w:w="406" w:type="pct"/>
          </w:tcPr>
          <w:p w14:paraId="057D237F" w14:textId="78EDDD32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PTV, Missense</w:t>
            </w:r>
          </w:p>
        </w:tc>
        <w:tc>
          <w:tcPr>
            <w:tcW w:w="178" w:type="pct"/>
          </w:tcPr>
          <w:p w14:paraId="2CC7601B" w14:textId="4210FF23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7BEC2A6" w14:textId="2118B018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C3E4826" w14:textId="4B283C0B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C62BEBC" w14:textId="3FBC9E6F" w:rsidR="00AC3918" w:rsidRPr="00EC3FA3" w:rsidRDefault="009734A5" w:rsidP="00AC3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633BFF8C" w14:textId="0BD3AB73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Steroids, etoposide, IVIG, CSA, Tocilizumab</w:t>
            </w:r>
          </w:p>
        </w:tc>
        <w:tc>
          <w:tcPr>
            <w:tcW w:w="203" w:type="pct"/>
          </w:tcPr>
          <w:p w14:paraId="0FC7821E" w14:textId="2B9AD82C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73D76DB8" w14:textId="6E63E2C7" w:rsidR="00AC3918" w:rsidRPr="00EC3FA3" w:rsidRDefault="00AC3918" w:rsidP="00AC3918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Alive/ 16</w:t>
            </w:r>
          </w:p>
        </w:tc>
      </w:tr>
      <w:tr w:rsidR="003234DA" w:rsidRPr="00EC3FA3" w14:paraId="4A8A69D7" w14:textId="77777777" w:rsidTr="004E37E6">
        <w:tc>
          <w:tcPr>
            <w:tcW w:w="354" w:type="pct"/>
          </w:tcPr>
          <w:p w14:paraId="518EF648" w14:textId="6D072959" w:rsidR="009921CA" w:rsidRPr="00EC3FA3" w:rsidRDefault="001342E3" w:rsidP="009921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P124 </w:t>
            </w:r>
            <w:r w:rsidR="009921CA">
              <w:rPr>
                <w:sz w:val="16"/>
                <w:szCs w:val="16"/>
              </w:rPr>
              <w:fldChar w:fldCharType="begin"/>
            </w:r>
            <w:r w:rsidR="009921CA">
              <w:rPr>
                <w:sz w:val="16"/>
                <w:szCs w:val="16"/>
              </w:rPr>
              <w:instrText xml:space="preserve"> ADDIN EN.CITE &lt;EndNote&gt;&lt;Cite&gt;&lt;Author&gt;Rossi&lt;/Author&gt;&lt;Year&gt;2009&lt;/Year&gt;&lt;RecNum&gt;902&lt;/RecNum&gt;&lt;DisplayText&gt;[47]&lt;/DisplayText&gt;&lt;record&gt;&lt;rec-number&gt;902&lt;/rec-number&gt;&lt;foreign-keys&gt;&lt;key app="EN" db-id="2e2w2svsndeeerexw9q55s0kvz2ef2w9za29" timestamp="1705931586"&gt;902&lt;/key&gt;&lt;/foreign-keys&gt;&lt;ref-type name="Journal Article"&gt;17&lt;/ref-type&gt;&lt;contributors&gt;&lt;authors&gt;&lt;author&gt;Rossi, A.&lt;/author&gt;&lt;author&gt;Borroni, R. G.&lt;/author&gt;&lt;author&gt;Carrozzo, A. M.&lt;/author&gt;&lt;author&gt;de Felice, C.&lt;/author&gt;&lt;author&gt;Menichelli, A.&lt;/author&gt;&lt;author&gt;Carlesimo, M.&lt;/author&gt;&lt;author&gt;Calvieri, S.&lt;/author&gt;&lt;/authors&gt;&lt;/contributors&gt;&lt;auth-address&gt;Department of Dermatology, La Sapienza University, Rome, Italy.&lt;/auth-address&gt;&lt;titles&gt;&lt;title&gt;Griscelli syndrome type 2: long-term follow-up after unrelated donor bone marrow transplantation&lt;/title&gt;&lt;secondary-title&gt;Dermatology&lt;/secondary-title&gt;&lt;/titles&gt;&lt;periodical&gt;&lt;full-title&gt;Dermatology&lt;/full-title&gt;&lt;/periodical&gt;&lt;pages&gt;376-9&lt;/pages&gt;&lt;volume&gt;218&lt;/volume&gt;&lt;number&gt;4&lt;/number&gt;&lt;edition&gt;20090306&lt;/edition&gt;&lt;keywords&gt;&lt;keyword&gt;Albinism/metabolism/pathology&lt;/keyword&gt;&lt;keyword&gt;*Bone Marrow Transplantation&lt;/keyword&gt;&lt;keyword&gt;Child, Preschool&lt;/keyword&gt;&lt;keyword&gt;Hair/chemistry/*pathology&lt;/keyword&gt;&lt;keyword&gt;Humans&lt;/keyword&gt;&lt;keyword&gt;Lymphohistiocytosis, Hemophagocytic/diagnosis/genetics/pathology/*therapy&lt;/keyword&gt;&lt;keyword&gt;Male&lt;/keyword&gt;&lt;keyword&gt;Melanins/analysis&lt;/keyword&gt;&lt;keyword&gt;Melanocytes/pathology&lt;/keyword&gt;&lt;keyword&gt;Melanosomes/pathology&lt;/keyword&gt;&lt;keyword&gt;Mutation&lt;/keyword&gt;&lt;keyword&gt;Skin/pathology&lt;/keyword&gt;&lt;keyword&gt;Syndrome&lt;/keyword&gt;&lt;keyword&gt;rab GTP-Binding Proteins/genetics&lt;/keyword&gt;&lt;keyword&gt;rab27 GTP-Binding Proteins&lt;/keyword&gt;&lt;/keywords&gt;&lt;dates&gt;&lt;year&gt;2009&lt;/year&gt;&lt;/dates&gt;&lt;isbn&gt;1018-8665&lt;/isbn&gt;&lt;accession-num&gt;19270433&lt;/accession-num&gt;&lt;urls&gt;&lt;/urls&gt;&lt;electronic-resource-num&gt;10.1159/000203646&lt;/electronic-resource-num&gt;&lt;remote-database-provider&gt;NLM&lt;/remote-database-provider&gt;&lt;language&gt;eng&lt;/language&gt;&lt;/record&gt;&lt;/Cite&gt;&lt;/EndNote&gt;</w:instrText>
            </w:r>
            <w:r w:rsidR="009921CA">
              <w:rPr>
                <w:sz w:val="16"/>
                <w:szCs w:val="16"/>
              </w:rPr>
              <w:fldChar w:fldCharType="separate"/>
            </w:r>
            <w:r w:rsidR="009921CA">
              <w:rPr>
                <w:noProof/>
                <w:sz w:val="16"/>
                <w:szCs w:val="16"/>
              </w:rPr>
              <w:t>[47]</w:t>
            </w:r>
            <w:r w:rsidR="009921CA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748AFD1F" w14:textId="7B3FE1D8" w:rsidR="009921CA" w:rsidRPr="00EC3FA3" w:rsidRDefault="009921CA" w:rsidP="009921CA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5</w:t>
            </w:r>
          </w:p>
        </w:tc>
        <w:tc>
          <w:tcPr>
            <w:tcW w:w="141" w:type="pct"/>
          </w:tcPr>
          <w:p w14:paraId="131D8DB8" w14:textId="5CC80AD0" w:rsidR="009921CA" w:rsidRPr="00EC3FA3" w:rsidRDefault="009921CA" w:rsidP="009921CA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6FD27E45" w14:textId="0153A469" w:rsidR="009921CA" w:rsidRPr="00EC3FA3" w:rsidRDefault="009921CA" w:rsidP="009921CA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9430045" w14:textId="5410CB30" w:rsidR="009921CA" w:rsidRPr="00747E01" w:rsidRDefault="009921CA" w:rsidP="009921CA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1A6E43CA" w14:textId="4DF26F1D" w:rsidR="009921CA" w:rsidRPr="00EC3FA3" w:rsidRDefault="009921CA" w:rsidP="009921CA">
            <w:pPr>
              <w:rPr>
                <w:sz w:val="16"/>
                <w:szCs w:val="16"/>
              </w:rPr>
            </w:pPr>
            <w:r w:rsidRPr="00AC3918">
              <w:rPr>
                <w:color w:val="212121"/>
                <w:sz w:val="16"/>
                <w:szCs w:val="16"/>
              </w:rPr>
              <w:t>nd</w:t>
            </w:r>
          </w:p>
        </w:tc>
        <w:tc>
          <w:tcPr>
            <w:tcW w:w="406" w:type="pct"/>
          </w:tcPr>
          <w:p w14:paraId="132B6571" w14:textId="689D8320" w:rsidR="009921CA" w:rsidRPr="00EC3FA3" w:rsidRDefault="009921CA" w:rsidP="009921CA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02DF575A" w14:textId="08FFE17C" w:rsidR="009921CA" w:rsidRPr="00EC3FA3" w:rsidRDefault="009921CA" w:rsidP="009921CA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D26CD1E" w14:textId="5B7A08D1" w:rsidR="009921CA" w:rsidRPr="00EC3FA3" w:rsidRDefault="009921CA" w:rsidP="009921CA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6497E54B" w14:textId="73B131A9" w:rsidR="009921CA" w:rsidRPr="00EC3FA3" w:rsidRDefault="009921CA" w:rsidP="009921CA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2446695" w14:textId="6FCB0445" w:rsidR="009921CA" w:rsidRPr="00EC3FA3" w:rsidRDefault="009921CA" w:rsidP="009921CA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05203108" w14:textId="35F54832" w:rsidR="009921CA" w:rsidRPr="00EC3FA3" w:rsidRDefault="009921CA" w:rsidP="009921CA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Etoposide</w:t>
            </w:r>
            <w:r w:rsidR="009907A9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 xml:space="preserve"> methylpred</w:t>
            </w:r>
            <w:r w:rsidR="009907A9">
              <w:rPr>
                <w:color w:val="000000"/>
                <w:sz w:val="16"/>
                <w:szCs w:val="16"/>
              </w:rPr>
              <w:t>nisolone</w:t>
            </w:r>
          </w:p>
        </w:tc>
        <w:tc>
          <w:tcPr>
            <w:tcW w:w="203" w:type="pct"/>
          </w:tcPr>
          <w:p w14:paraId="3F05BDA6" w14:textId="0E939F48" w:rsidR="009921CA" w:rsidRPr="00EC3FA3" w:rsidRDefault="009921CA" w:rsidP="009921CA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5A49568E" w14:textId="505243B4" w:rsidR="009921CA" w:rsidRPr="00EC3FA3" w:rsidRDefault="009921CA" w:rsidP="009921CA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Alive/ 9</w:t>
            </w:r>
          </w:p>
        </w:tc>
      </w:tr>
      <w:tr w:rsidR="003234DA" w:rsidRPr="00EC3FA3" w14:paraId="1B15281B" w14:textId="77777777" w:rsidTr="004E37E6">
        <w:tc>
          <w:tcPr>
            <w:tcW w:w="354" w:type="pct"/>
          </w:tcPr>
          <w:p w14:paraId="3B0B384B" w14:textId="526161BB" w:rsidR="009921CA" w:rsidRPr="00EC3FA3" w:rsidRDefault="001342E3" w:rsidP="009921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P125 </w:t>
            </w:r>
            <w:r w:rsidR="009921CA">
              <w:rPr>
                <w:sz w:val="16"/>
                <w:szCs w:val="16"/>
              </w:rPr>
              <w:fldChar w:fldCharType="begin">
                <w:fldData xml:space="preserve">PEVuZE5vdGU+PENpdGU+PEF1dGhvcj5HdXB0YTwvQXV0aG9yPjxZZWFyPjIwMTk8L1llYXI+PFJl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</w:fldData>
              </w:fldChar>
            </w:r>
            <w:r w:rsidR="009921CA">
              <w:rPr>
                <w:sz w:val="16"/>
                <w:szCs w:val="16"/>
              </w:rPr>
              <w:instrText xml:space="preserve"> ADDIN EN.CITE </w:instrText>
            </w:r>
            <w:r w:rsidR="009921CA">
              <w:rPr>
                <w:sz w:val="16"/>
                <w:szCs w:val="16"/>
              </w:rPr>
              <w:fldChar w:fldCharType="begin">
                <w:fldData xml:space="preserve">PEVuZE5vdGU+PENpdGU+PEF1dGhvcj5HdXB0YTwvQXV0aG9yPjxZZWFyPjIwMTk8L1llYXI+PFJl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</w:fldData>
              </w:fldChar>
            </w:r>
            <w:r w:rsidR="009921CA">
              <w:rPr>
                <w:sz w:val="16"/>
                <w:szCs w:val="16"/>
              </w:rPr>
              <w:instrText xml:space="preserve"> ADDIN EN.CITE.DATA </w:instrText>
            </w:r>
            <w:r w:rsidR="009921CA">
              <w:rPr>
                <w:sz w:val="16"/>
                <w:szCs w:val="16"/>
              </w:rPr>
            </w:r>
            <w:r w:rsidR="009921CA">
              <w:rPr>
                <w:sz w:val="16"/>
                <w:szCs w:val="16"/>
              </w:rPr>
              <w:fldChar w:fldCharType="end"/>
            </w:r>
            <w:r w:rsidR="009921CA">
              <w:rPr>
                <w:sz w:val="16"/>
                <w:szCs w:val="16"/>
              </w:rPr>
            </w:r>
            <w:r w:rsidR="009921CA">
              <w:rPr>
                <w:sz w:val="16"/>
                <w:szCs w:val="16"/>
              </w:rPr>
              <w:fldChar w:fldCharType="separate"/>
            </w:r>
            <w:r w:rsidR="009921CA">
              <w:rPr>
                <w:noProof/>
                <w:sz w:val="16"/>
                <w:szCs w:val="16"/>
              </w:rPr>
              <w:t>[48]</w:t>
            </w:r>
            <w:r w:rsidR="009921CA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387B7142" w14:textId="01907C01" w:rsidR="009921CA" w:rsidRPr="00EC3FA3" w:rsidRDefault="009921CA" w:rsidP="009921CA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</w:t>
            </w:r>
          </w:p>
        </w:tc>
        <w:tc>
          <w:tcPr>
            <w:tcW w:w="141" w:type="pct"/>
          </w:tcPr>
          <w:p w14:paraId="72B4CCE9" w14:textId="1EF1E937" w:rsidR="009921CA" w:rsidRPr="00EC3FA3" w:rsidRDefault="009921CA" w:rsidP="009921CA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1D2601FB" w14:textId="418C94F6" w:rsidR="009921CA" w:rsidRPr="00EC3FA3" w:rsidRDefault="009921CA" w:rsidP="009921CA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5626AD0F" w14:textId="4AB8ED4E" w:rsidR="009921CA" w:rsidRPr="00747E01" w:rsidRDefault="009921CA" w:rsidP="009921CA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24C9FF1A" w14:textId="085A9F33" w:rsidR="009921CA" w:rsidRPr="00EC3FA3" w:rsidRDefault="00A33F54" w:rsidP="009921CA">
            <w:pPr>
              <w:rPr>
                <w:sz w:val="16"/>
                <w:szCs w:val="16"/>
              </w:rPr>
            </w:pPr>
            <w:r w:rsidRPr="00A33F54">
              <w:rPr>
                <w:sz w:val="16"/>
                <w:szCs w:val="16"/>
              </w:rPr>
              <w:t>g.88714G&gt;T</w:t>
            </w:r>
          </w:p>
        </w:tc>
        <w:tc>
          <w:tcPr>
            <w:tcW w:w="406" w:type="pct"/>
          </w:tcPr>
          <w:p w14:paraId="744C5C70" w14:textId="3A121AE7" w:rsidR="009921CA" w:rsidRPr="00EC3FA3" w:rsidRDefault="00F1238D" w:rsidP="009921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A33F54">
              <w:rPr>
                <w:sz w:val="16"/>
                <w:szCs w:val="16"/>
              </w:rPr>
              <w:t>ntronic</w:t>
            </w:r>
          </w:p>
        </w:tc>
        <w:tc>
          <w:tcPr>
            <w:tcW w:w="178" w:type="pct"/>
          </w:tcPr>
          <w:p w14:paraId="30832648" w14:textId="7EFC3338" w:rsidR="009921CA" w:rsidRPr="00EC3FA3" w:rsidRDefault="009921CA" w:rsidP="009921CA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26059B8" w14:textId="2C45DB96" w:rsidR="009921CA" w:rsidRPr="00EC3FA3" w:rsidRDefault="009921CA" w:rsidP="009921CA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355EBF36" w14:textId="0F05E73B" w:rsidR="009921CA" w:rsidRPr="00EC3FA3" w:rsidRDefault="009921CA" w:rsidP="009921CA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EDA4C84" w14:textId="02767C5E" w:rsidR="009921CA" w:rsidRPr="00EC3FA3" w:rsidRDefault="009734A5" w:rsidP="009921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67B62BE2" w14:textId="2413E7E4" w:rsidR="009921CA" w:rsidRPr="00EC3FA3" w:rsidRDefault="009921CA" w:rsidP="009921CA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HL</w:t>
            </w:r>
            <w:r w:rsidR="009907A9">
              <w:rPr>
                <w:color w:val="000000"/>
                <w:sz w:val="16"/>
                <w:szCs w:val="16"/>
              </w:rPr>
              <w:t>H</w:t>
            </w:r>
            <w:r>
              <w:rPr>
                <w:color w:val="000000"/>
                <w:sz w:val="16"/>
                <w:szCs w:val="16"/>
              </w:rPr>
              <w:t>-2004</w:t>
            </w:r>
          </w:p>
        </w:tc>
        <w:tc>
          <w:tcPr>
            <w:tcW w:w="203" w:type="pct"/>
          </w:tcPr>
          <w:p w14:paraId="52BE6553" w14:textId="41745EE1" w:rsidR="009921CA" w:rsidRPr="00EC3FA3" w:rsidRDefault="009921CA" w:rsidP="009921CA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6D421464" w14:textId="2868B927" w:rsidR="009921CA" w:rsidRPr="00EC3FA3" w:rsidRDefault="009921CA" w:rsidP="009921CA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Alive/ 4</w:t>
            </w:r>
          </w:p>
        </w:tc>
      </w:tr>
      <w:tr w:rsidR="003234DA" w:rsidRPr="00EC3FA3" w14:paraId="26311E78" w14:textId="77777777" w:rsidTr="004E37E6">
        <w:tc>
          <w:tcPr>
            <w:tcW w:w="354" w:type="pct"/>
          </w:tcPr>
          <w:p w14:paraId="15B05D51" w14:textId="7F7FA372" w:rsidR="00A33F54" w:rsidRPr="00EC3FA3" w:rsidRDefault="001342E3" w:rsidP="00A33F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P126 </w:t>
            </w:r>
            <w:r w:rsidR="00A33F54">
              <w:rPr>
                <w:sz w:val="16"/>
                <w:szCs w:val="16"/>
              </w:rPr>
              <w:fldChar w:fldCharType="begin">
                <w:fldData xml:space="preserve">PEVuZE5vdGU+PENpdGU+PEF1dGhvcj5HdXB0YTwvQXV0aG9yPjxZZWFyPjIwMTk8L1llYXI+PFJl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</w:fldData>
              </w:fldChar>
            </w:r>
            <w:r w:rsidR="00A33F54">
              <w:rPr>
                <w:sz w:val="16"/>
                <w:szCs w:val="16"/>
              </w:rPr>
              <w:instrText xml:space="preserve"> ADDIN EN.CITE </w:instrText>
            </w:r>
            <w:r w:rsidR="00A33F54">
              <w:rPr>
                <w:sz w:val="16"/>
                <w:szCs w:val="16"/>
              </w:rPr>
              <w:fldChar w:fldCharType="begin">
                <w:fldData xml:space="preserve">PEVuZE5vdGU+PENpdGU+PEF1dGhvcj5HdXB0YTwvQXV0aG9yPjxZZWFyPjIwMTk8L1llYXI+PFJl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</w:fldData>
              </w:fldChar>
            </w:r>
            <w:r w:rsidR="00A33F54">
              <w:rPr>
                <w:sz w:val="16"/>
                <w:szCs w:val="16"/>
              </w:rPr>
              <w:instrText xml:space="preserve"> ADDIN EN.CITE.DATA </w:instrText>
            </w:r>
            <w:r w:rsidR="00A33F54">
              <w:rPr>
                <w:sz w:val="16"/>
                <w:szCs w:val="16"/>
              </w:rPr>
            </w:r>
            <w:r w:rsidR="00A33F54">
              <w:rPr>
                <w:sz w:val="16"/>
                <w:szCs w:val="16"/>
              </w:rPr>
              <w:fldChar w:fldCharType="end"/>
            </w:r>
            <w:r w:rsidR="00A33F54">
              <w:rPr>
                <w:sz w:val="16"/>
                <w:szCs w:val="16"/>
              </w:rPr>
            </w:r>
            <w:r w:rsidR="00A33F54">
              <w:rPr>
                <w:sz w:val="16"/>
                <w:szCs w:val="16"/>
              </w:rPr>
              <w:fldChar w:fldCharType="separate"/>
            </w:r>
            <w:r w:rsidR="00A33F54">
              <w:rPr>
                <w:noProof/>
                <w:sz w:val="16"/>
                <w:szCs w:val="16"/>
              </w:rPr>
              <w:t>[48]</w:t>
            </w:r>
            <w:r w:rsidR="00A33F54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29F8A72C" w14:textId="3DDD5D78" w:rsidR="00A33F54" w:rsidRPr="00EC3FA3" w:rsidRDefault="00A33F54" w:rsidP="00A33F5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.4</w:t>
            </w:r>
          </w:p>
        </w:tc>
        <w:tc>
          <w:tcPr>
            <w:tcW w:w="141" w:type="pct"/>
          </w:tcPr>
          <w:p w14:paraId="4332060C" w14:textId="34524605" w:rsidR="00A33F54" w:rsidRPr="00EC3FA3" w:rsidRDefault="00A33F54" w:rsidP="00A33F5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711EC3A3" w14:textId="5354EC3B" w:rsidR="00A33F54" w:rsidRPr="00EC3FA3" w:rsidRDefault="00A33F54" w:rsidP="00A33F5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444436C8" w14:textId="1C76C917" w:rsidR="00A33F54" w:rsidRPr="00747E01" w:rsidRDefault="00A33F54" w:rsidP="00A33F5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07F66629" w14:textId="3E1DAA04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EC3FA3">
              <w:rPr>
                <w:sz w:val="16"/>
                <w:szCs w:val="16"/>
              </w:rPr>
              <w:t>550C&gt;T</w:t>
            </w:r>
            <w:r>
              <w:rPr>
                <w:sz w:val="16"/>
                <w:szCs w:val="16"/>
              </w:rPr>
              <w:t>,</w:t>
            </w:r>
            <w:r w:rsidRPr="00EC3FA3">
              <w:rPr>
                <w:sz w:val="16"/>
                <w:szCs w:val="16"/>
              </w:rPr>
              <w:t xml:space="preserve"> p.R184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406" w:type="pct"/>
          </w:tcPr>
          <w:p w14:paraId="12B9DBA9" w14:textId="2E28EBA9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7F2C8EAC" w14:textId="5493D7B8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B6A6A19" w14:textId="46C7A3C8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6C75269C" w14:textId="73E305BF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5570D4E" w14:textId="57694DE8" w:rsidR="00A33F54" w:rsidRPr="00EC3FA3" w:rsidRDefault="009734A5" w:rsidP="00A33F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57A6530F" w14:textId="781A160D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22CD4B9B" w14:textId="1BCCF8F2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38DA3507" w14:textId="21771815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Died/ 2</w:t>
            </w:r>
          </w:p>
        </w:tc>
      </w:tr>
      <w:tr w:rsidR="003234DA" w:rsidRPr="00EC3FA3" w14:paraId="524FC7D7" w14:textId="77777777" w:rsidTr="004E37E6">
        <w:tc>
          <w:tcPr>
            <w:tcW w:w="354" w:type="pct"/>
          </w:tcPr>
          <w:p w14:paraId="456A9BAA" w14:textId="6178C73A" w:rsidR="00A33F54" w:rsidRPr="00EC3FA3" w:rsidRDefault="001342E3" w:rsidP="00A33F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P127 </w:t>
            </w:r>
            <w:r w:rsidR="00A33F54">
              <w:rPr>
                <w:sz w:val="16"/>
                <w:szCs w:val="16"/>
              </w:rPr>
              <w:fldChar w:fldCharType="begin">
                <w:fldData xml:space="preserve">PEVuZE5vdGU+PENpdGU+PEF1dGhvcj5QYW5pZ3JhaGk8L0F1dGhvcj48WWVhcj4yMDE1PC9ZZWFy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</w:fldData>
              </w:fldChar>
            </w:r>
            <w:r w:rsidR="00D36747">
              <w:rPr>
                <w:sz w:val="16"/>
                <w:szCs w:val="16"/>
              </w:rPr>
              <w:instrText xml:space="preserve"> ADDIN EN.CITE </w:instrText>
            </w:r>
            <w:r w:rsidR="00D36747">
              <w:rPr>
                <w:sz w:val="16"/>
                <w:szCs w:val="16"/>
              </w:rPr>
              <w:fldChar w:fldCharType="begin">
                <w:fldData xml:space="preserve">PEVuZE5vdGU+PENpdGU+PEF1dGhvcj5QYW5pZ3JhaGk8L0F1dGhvcj48WWVhcj4yMDE1PC9ZZWFy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</w:fldData>
              </w:fldChar>
            </w:r>
            <w:r w:rsidR="00D36747">
              <w:rPr>
                <w:sz w:val="16"/>
                <w:szCs w:val="16"/>
              </w:rPr>
              <w:instrText xml:space="preserve"> ADDIN EN.CITE.DATA </w:instrText>
            </w:r>
            <w:r w:rsidR="00D36747">
              <w:rPr>
                <w:sz w:val="16"/>
                <w:szCs w:val="16"/>
              </w:rPr>
            </w:r>
            <w:r w:rsidR="00D36747">
              <w:rPr>
                <w:sz w:val="16"/>
                <w:szCs w:val="16"/>
              </w:rPr>
              <w:fldChar w:fldCharType="end"/>
            </w:r>
            <w:r w:rsidR="00A33F54">
              <w:rPr>
                <w:sz w:val="16"/>
                <w:szCs w:val="16"/>
              </w:rPr>
            </w:r>
            <w:r w:rsidR="00A33F54">
              <w:rPr>
                <w:sz w:val="16"/>
                <w:szCs w:val="16"/>
              </w:rPr>
              <w:fldChar w:fldCharType="separate"/>
            </w:r>
            <w:r w:rsidR="00D36747">
              <w:rPr>
                <w:noProof/>
                <w:sz w:val="16"/>
                <w:szCs w:val="16"/>
              </w:rPr>
              <w:t>[49]</w:t>
            </w:r>
            <w:r w:rsidR="00A33F54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25E299D5" w14:textId="5D2EF7BE" w:rsidR="00A33F54" w:rsidRPr="00EC3FA3" w:rsidRDefault="00A33F54" w:rsidP="00A33F5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</w:t>
            </w:r>
          </w:p>
        </w:tc>
        <w:tc>
          <w:tcPr>
            <w:tcW w:w="141" w:type="pct"/>
          </w:tcPr>
          <w:p w14:paraId="01344864" w14:textId="6DE31DAB" w:rsidR="00A33F54" w:rsidRPr="00EC3FA3" w:rsidRDefault="00A33F54" w:rsidP="00A33F5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4DC9C6CB" w14:textId="3CF62DAB" w:rsidR="00A33F54" w:rsidRPr="00EC3FA3" w:rsidRDefault="00A33F54" w:rsidP="00A33F5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50DC48DD" w14:textId="5C41903C" w:rsidR="00A33F54" w:rsidRPr="00747E01" w:rsidRDefault="00A33F54" w:rsidP="00A33F5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2DE439E7" w14:textId="08D9646D" w:rsidR="00A33F54" w:rsidRPr="00EC3FA3" w:rsidRDefault="00D36747" w:rsidP="00A33F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D36747">
              <w:rPr>
                <w:sz w:val="16"/>
                <w:szCs w:val="16"/>
              </w:rPr>
              <w:t>239+1G</w:t>
            </w:r>
            <w:r>
              <w:rPr>
                <w:sz w:val="16"/>
                <w:szCs w:val="16"/>
              </w:rPr>
              <w:t>&gt;</w:t>
            </w:r>
            <w:r w:rsidRPr="00D36747">
              <w:rPr>
                <w:sz w:val="16"/>
                <w:szCs w:val="16"/>
              </w:rPr>
              <w:t>T</w:t>
            </w:r>
          </w:p>
        </w:tc>
        <w:tc>
          <w:tcPr>
            <w:tcW w:w="406" w:type="pct"/>
          </w:tcPr>
          <w:p w14:paraId="278E10D0" w14:textId="59E51FA6" w:rsidR="00A33F54" w:rsidRPr="00EC3FA3" w:rsidRDefault="00D36747" w:rsidP="00A33F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Splice site</w:t>
            </w:r>
          </w:p>
        </w:tc>
        <w:tc>
          <w:tcPr>
            <w:tcW w:w="178" w:type="pct"/>
          </w:tcPr>
          <w:p w14:paraId="1027B064" w14:textId="70E3B1FF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DA6A1FA" w14:textId="6A3071B4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CA0CFC2" w14:textId="5F870026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04F1A73" w14:textId="591D9203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15B66082" w14:textId="39AACD94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Anti-epileptics,</w:t>
            </w:r>
            <w:r w:rsidR="009907A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methylprednisolone</w:t>
            </w:r>
          </w:p>
        </w:tc>
        <w:tc>
          <w:tcPr>
            <w:tcW w:w="203" w:type="pct"/>
          </w:tcPr>
          <w:p w14:paraId="10A10D95" w14:textId="249C2B22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Planned</w:t>
            </w:r>
          </w:p>
        </w:tc>
        <w:tc>
          <w:tcPr>
            <w:tcW w:w="327" w:type="pct"/>
          </w:tcPr>
          <w:p w14:paraId="0D92C301" w14:textId="162F7F10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Died/ 1</w:t>
            </w:r>
          </w:p>
        </w:tc>
      </w:tr>
      <w:tr w:rsidR="003234DA" w:rsidRPr="00EC3FA3" w14:paraId="2DFF99E5" w14:textId="77777777" w:rsidTr="004E37E6">
        <w:tc>
          <w:tcPr>
            <w:tcW w:w="354" w:type="pct"/>
          </w:tcPr>
          <w:p w14:paraId="59B27213" w14:textId="53D8D3CD" w:rsidR="00A33F54" w:rsidRPr="00EC3FA3" w:rsidRDefault="001342E3" w:rsidP="00A33F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P128 </w:t>
            </w:r>
            <w:r w:rsidR="00D36747">
              <w:rPr>
                <w:sz w:val="16"/>
                <w:szCs w:val="16"/>
              </w:rPr>
              <w:fldChar w:fldCharType="begin">
                <w:fldData xml:space="preserve">PEVuZE5vdGU+PENpdGU+PEF1dGhvcj5MZWU8L0F1dGhvcj48WWVhcj4yMDE3PC9ZZWFyPjxSZWNO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</w:fldData>
              </w:fldChar>
            </w:r>
            <w:r w:rsidR="00D36747">
              <w:rPr>
                <w:sz w:val="16"/>
                <w:szCs w:val="16"/>
              </w:rPr>
              <w:instrText xml:space="preserve"> ADDIN EN.CITE </w:instrText>
            </w:r>
            <w:r w:rsidR="00D36747">
              <w:rPr>
                <w:sz w:val="16"/>
                <w:szCs w:val="16"/>
              </w:rPr>
              <w:fldChar w:fldCharType="begin">
                <w:fldData xml:space="preserve">PEVuZE5vdGU+PENpdGU+PEF1dGhvcj5MZWU8L0F1dGhvcj48WWVhcj4yMDE3PC9ZZWFyPjxSZWNO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</w:fldData>
              </w:fldChar>
            </w:r>
            <w:r w:rsidR="00D36747">
              <w:rPr>
                <w:sz w:val="16"/>
                <w:szCs w:val="16"/>
              </w:rPr>
              <w:instrText xml:space="preserve"> ADDIN EN.CITE.DATA </w:instrText>
            </w:r>
            <w:r w:rsidR="00D36747">
              <w:rPr>
                <w:sz w:val="16"/>
                <w:szCs w:val="16"/>
              </w:rPr>
            </w:r>
            <w:r w:rsidR="00D36747">
              <w:rPr>
                <w:sz w:val="16"/>
                <w:szCs w:val="16"/>
              </w:rPr>
              <w:fldChar w:fldCharType="end"/>
            </w:r>
            <w:r w:rsidR="00D36747">
              <w:rPr>
                <w:sz w:val="16"/>
                <w:szCs w:val="16"/>
              </w:rPr>
            </w:r>
            <w:r w:rsidR="00D36747">
              <w:rPr>
                <w:sz w:val="16"/>
                <w:szCs w:val="16"/>
              </w:rPr>
              <w:fldChar w:fldCharType="separate"/>
            </w:r>
            <w:r w:rsidR="00D36747">
              <w:rPr>
                <w:noProof/>
                <w:sz w:val="16"/>
                <w:szCs w:val="16"/>
              </w:rPr>
              <w:t>[50]</w:t>
            </w:r>
            <w:r w:rsidR="00D3674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2DCF1D1E" w14:textId="783E77DF" w:rsidR="00A33F54" w:rsidRPr="00EC3FA3" w:rsidRDefault="00A33F54" w:rsidP="00A33F5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5</w:t>
            </w:r>
          </w:p>
        </w:tc>
        <w:tc>
          <w:tcPr>
            <w:tcW w:w="141" w:type="pct"/>
          </w:tcPr>
          <w:p w14:paraId="7D9CD60C" w14:textId="0F898C11" w:rsidR="00A33F54" w:rsidRPr="00EC3FA3" w:rsidRDefault="00A33F54" w:rsidP="00A33F5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04CC7583" w14:textId="2ACF2AF0" w:rsidR="00A33F54" w:rsidRPr="00EC3FA3" w:rsidRDefault="00A33F54" w:rsidP="00A33F54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Egyptian</w:t>
            </w:r>
          </w:p>
        </w:tc>
        <w:tc>
          <w:tcPr>
            <w:tcW w:w="203" w:type="pct"/>
          </w:tcPr>
          <w:p w14:paraId="32C4CC7A" w14:textId="775DE329" w:rsidR="00A33F54" w:rsidRPr="00747E01" w:rsidRDefault="00A33F54" w:rsidP="00A33F54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322" w:type="pct"/>
          </w:tcPr>
          <w:p w14:paraId="42E52C67" w14:textId="4BB82EAA" w:rsidR="00A33F54" w:rsidRPr="00EC3FA3" w:rsidRDefault="00D36747" w:rsidP="00A33F54">
            <w:pPr>
              <w:rPr>
                <w:sz w:val="16"/>
                <w:szCs w:val="16"/>
              </w:rPr>
            </w:pPr>
            <w:r w:rsidRPr="00D36747">
              <w:rPr>
                <w:sz w:val="16"/>
                <w:szCs w:val="16"/>
              </w:rPr>
              <w:t>c.467+5G&gt;A</w:t>
            </w:r>
          </w:p>
        </w:tc>
        <w:tc>
          <w:tcPr>
            <w:tcW w:w="406" w:type="pct"/>
          </w:tcPr>
          <w:p w14:paraId="6CE53B37" w14:textId="46EB3E65" w:rsidR="00A33F54" w:rsidRPr="00EC3FA3" w:rsidRDefault="00D36747" w:rsidP="00A33F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Splice site</w:t>
            </w:r>
          </w:p>
        </w:tc>
        <w:tc>
          <w:tcPr>
            <w:tcW w:w="178" w:type="pct"/>
          </w:tcPr>
          <w:p w14:paraId="311D97FB" w14:textId="372A35C5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75C3A58" w14:textId="695D9FCE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8372AB9" w14:textId="47C8887D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76EAC23" w14:textId="7328F767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7BCE85A4" w14:textId="05A81C03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3CE9D6FF" w14:textId="1D4760A8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71E9B632" w14:textId="5653BE09" w:rsidR="00A33F54" w:rsidRPr="00EC3FA3" w:rsidRDefault="00A33F54" w:rsidP="00A33F5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34DA" w:rsidRPr="00EC3FA3" w14:paraId="73AEC881" w14:textId="77777777" w:rsidTr="004E37E6">
        <w:tc>
          <w:tcPr>
            <w:tcW w:w="354" w:type="pct"/>
          </w:tcPr>
          <w:p w14:paraId="41BFB83D" w14:textId="4A88E21C" w:rsidR="00D36747" w:rsidRPr="00EC3FA3" w:rsidRDefault="001342E3" w:rsidP="00D367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P129 </w:t>
            </w:r>
            <w:r w:rsidR="00D36747">
              <w:rPr>
                <w:sz w:val="16"/>
                <w:szCs w:val="16"/>
              </w:rPr>
              <w:fldChar w:fldCharType="begin">
                <w:fldData xml:space="preserve">PEVuZE5vdGU+PENpdGU+PEF1dGhvcj5TemN6YXdpbnNrYS1Qb3Bsb255azwvQXV0aG9yPjxZZWFy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</w:fldData>
              </w:fldChar>
            </w:r>
            <w:r w:rsidR="00D36747">
              <w:rPr>
                <w:sz w:val="16"/>
                <w:szCs w:val="16"/>
              </w:rPr>
              <w:instrText xml:space="preserve"> ADDIN EN.CITE </w:instrText>
            </w:r>
            <w:r w:rsidR="00D36747">
              <w:rPr>
                <w:sz w:val="16"/>
                <w:szCs w:val="16"/>
              </w:rPr>
              <w:fldChar w:fldCharType="begin">
                <w:fldData xml:space="preserve">PEVuZE5vdGU+PENpdGU+PEF1dGhvcj5TemN6YXdpbnNrYS1Qb3Bsb255azwvQXV0aG9yPjxZZWFy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</w:fldData>
              </w:fldChar>
            </w:r>
            <w:r w:rsidR="00D36747">
              <w:rPr>
                <w:sz w:val="16"/>
                <w:szCs w:val="16"/>
              </w:rPr>
              <w:instrText xml:space="preserve"> ADDIN EN.CITE.DATA </w:instrText>
            </w:r>
            <w:r w:rsidR="00D36747">
              <w:rPr>
                <w:sz w:val="16"/>
                <w:szCs w:val="16"/>
              </w:rPr>
            </w:r>
            <w:r w:rsidR="00D36747">
              <w:rPr>
                <w:sz w:val="16"/>
                <w:szCs w:val="16"/>
              </w:rPr>
              <w:fldChar w:fldCharType="end"/>
            </w:r>
            <w:r w:rsidR="00D36747">
              <w:rPr>
                <w:sz w:val="16"/>
                <w:szCs w:val="16"/>
              </w:rPr>
            </w:r>
            <w:r w:rsidR="00D36747">
              <w:rPr>
                <w:sz w:val="16"/>
                <w:szCs w:val="16"/>
              </w:rPr>
              <w:fldChar w:fldCharType="separate"/>
            </w:r>
            <w:r w:rsidR="00D36747">
              <w:rPr>
                <w:noProof/>
                <w:sz w:val="16"/>
                <w:szCs w:val="16"/>
              </w:rPr>
              <w:t>[51]</w:t>
            </w:r>
            <w:r w:rsidR="00D3674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730BD206" w14:textId="3948273A" w:rsidR="00D36747" w:rsidRPr="00EC3FA3" w:rsidRDefault="00D36747" w:rsidP="00D36747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11</w:t>
            </w:r>
          </w:p>
        </w:tc>
        <w:tc>
          <w:tcPr>
            <w:tcW w:w="141" w:type="pct"/>
          </w:tcPr>
          <w:p w14:paraId="27853687" w14:textId="2015B251" w:rsidR="00D36747" w:rsidRPr="00EC3FA3" w:rsidRDefault="00D36747" w:rsidP="00D36747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3C89A6BF" w14:textId="7B668385" w:rsidR="00D36747" w:rsidRPr="00EC3FA3" w:rsidRDefault="00D36747" w:rsidP="00D36747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07CEAEBA" w14:textId="2B61A467" w:rsidR="00D36747" w:rsidRPr="00747E01" w:rsidRDefault="00D36747" w:rsidP="00D36747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1F11D809" w14:textId="66D111A7" w:rsidR="00D36747" w:rsidRPr="00EC3FA3" w:rsidRDefault="00D36747" w:rsidP="00D36747">
            <w:pPr>
              <w:rPr>
                <w:sz w:val="16"/>
                <w:szCs w:val="16"/>
              </w:rPr>
            </w:pPr>
            <w:r w:rsidRPr="00AC3918">
              <w:rPr>
                <w:color w:val="212121"/>
                <w:sz w:val="16"/>
                <w:szCs w:val="16"/>
              </w:rPr>
              <w:t>nd</w:t>
            </w:r>
          </w:p>
        </w:tc>
        <w:tc>
          <w:tcPr>
            <w:tcW w:w="406" w:type="pct"/>
          </w:tcPr>
          <w:p w14:paraId="0A99892B" w14:textId="7D9F2E66" w:rsidR="00D36747" w:rsidRPr="00EC3FA3" w:rsidRDefault="00D36747" w:rsidP="00D3674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3F2FFD6E" w14:textId="65AE312A" w:rsidR="00D36747" w:rsidRPr="00EC3FA3" w:rsidRDefault="00D36747" w:rsidP="00D3674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F1A3164" w14:textId="66A1068D" w:rsidR="00D36747" w:rsidRPr="00EC3FA3" w:rsidRDefault="00D36747" w:rsidP="00D3674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AE5874C" w14:textId="4A853773" w:rsidR="00D36747" w:rsidRPr="00EC3FA3" w:rsidRDefault="00D36747" w:rsidP="00D3674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2842A66" w14:textId="73AD03A7" w:rsidR="00D36747" w:rsidRPr="00EC3FA3" w:rsidRDefault="00D36747" w:rsidP="00D3674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535B894F" w14:textId="79A98DA7" w:rsidR="00D36747" w:rsidRPr="00EC3FA3" w:rsidRDefault="009907A9" w:rsidP="00D3674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9AF7815" w14:textId="6447AFEB" w:rsidR="00D36747" w:rsidRPr="00EC3FA3" w:rsidRDefault="00D36747" w:rsidP="00D3674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Planned</w:t>
            </w:r>
          </w:p>
        </w:tc>
        <w:tc>
          <w:tcPr>
            <w:tcW w:w="327" w:type="pct"/>
          </w:tcPr>
          <w:p w14:paraId="5B9EBC68" w14:textId="2D34AB7B" w:rsidR="00D36747" w:rsidRPr="00EC3FA3" w:rsidRDefault="00D36747" w:rsidP="00D3674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Died</w:t>
            </w:r>
          </w:p>
        </w:tc>
      </w:tr>
      <w:tr w:rsidR="003234DA" w:rsidRPr="00EC3FA3" w14:paraId="53D264C8" w14:textId="77777777" w:rsidTr="004E37E6">
        <w:tc>
          <w:tcPr>
            <w:tcW w:w="354" w:type="pct"/>
          </w:tcPr>
          <w:p w14:paraId="134EFE31" w14:textId="48FDC621" w:rsidR="00D36747" w:rsidRPr="00EC3FA3" w:rsidRDefault="001342E3" w:rsidP="00D367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P130 </w:t>
            </w:r>
            <w:r w:rsidR="00D36747">
              <w:rPr>
                <w:sz w:val="16"/>
                <w:szCs w:val="16"/>
              </w:rPr>
              <w:fldChar w:fldCharType="begin"/>
            </w:r>
            <w:r w:rsidR="00D36747">
              <w:rPr>
                <w:sz w:val="16"/>
                <w:szCs w:val="16"/>
              </w:rPr>
              <w:instrText xml:space="preserve"> ADDIN EN.CITE &lt;EndNote&gt;&lt;Cite&gt;&lt;Author&gt;Hinson&lt;/Author&gt;&lt;Year&gt;2015&lt;/Year&gt;&lt;RecNum&gt;907&lt;/RecNum&gt;&lt;DisplayText&gt;[52]&lt;/DisplayText&gt;&lt;record&gt;&lt;rec-number&gt;907&lt;/rec-number&gt;&lt;foreign-keys&gt;&lt;key app="EN" db-id="2e2w2svsndeeerexw9q55s0kvz2ef2w9za29" timestamp="1705931855"&gt;907&lt;/key&gt;&lt;/foreign-keys&gt;&lt;ref-type name="Journal Article"&gt;17&lt;/ref-type&gt;&lt;contributors&gt;&lt;authors&gt;&lt;author&gt;Hinson, A.&lt;/author&gt;&lt;author&gt;Owen, W.&lt;/author&gt;&lt;author&gt;Prose, N.&lt;/author&gt;&lt;author&gt;Parikh, S.&lt;/author&gt;&lt;author&gt;Thornburg, C.&lt;/author&gt;&lt;/authors&gt;&lt;/contributors&gt;&lt;auth-address&gt;*Departments of Pediatrics, Duke University Medical Center, Durham, NC †Department of Pediatrics, Eastern Virginia Medical School, Norfolk, VA ‡Department of Pediatrics, Rady Children&amp;apos;s Hospital, San Diego, CA.&lt;/auth-address&gt;&lt;titles&gt;&lt;title&gt;Congenital hemophagocytic lymphohistiocytosis presenting as thrombocytopenia in a newborn&lt;/title&gt;&lt;secondary-title&gt;J Pediatr Hematol Oncol&lt;/secondary-title&gt;&lt;/titles&gt;&lt;periodical&gt;&lt;full-title&gt;J Pediatr Hematol Oncol&lt;/full-title&gt;&lt;/periodical&gt;&lt;pages&gt;300-3&lt;/pages&gt;&lt;volume&gt;37&lt;/volume&gt;&lt;number&gt;4&lt;/number&gt;&lt;keywords&gt;&lt;keyword&gt;Adult&lt;/keyword&gt;&lt;keyword&gt;Female&lt;/keyword&gt;&lt;keyword&gt;Humans&lt;/keyword&gt;&lt;keyword&gt;Immunologic Deficiency Syndromes/genetics&lt;/keyword&gt;&lt;keyword&gt;Infant, Newborn&lt;/keyword&gt;&lt;keyword&gt;Lymphohistiocytosis, Hemophagocytic/*congenital/therapy&lt;/keyword&gt;&lt;keyword&gt;Piebaldism/genetics&lt;/keyword&gt;&lt;keyword&gt;Primary Immunodeficiency Diseases&lt;/keyword&gt;&lt;keyword&gt;Thrombocytopenia/*etiology&lt;/keyword&gt;&lt;keyword&gt;rab GTP-Binding Proteins/genetics&lt;/keyword&gt;&lt;keyword&gt;rab27 GTP-Binding Proteins&lt;/keyword&gt;&lt;/keywords&gt;&lt;dates&gt;&lt;year&gt;2015&lt;/year&gt;&lt;pub-dates&gt;&lt;date&gt;May&lt;/date&gt;&lt;/pub-dates&gt;&lt;/dates&gt;&lt;isbn&gt;1077-4114&lt;/isbn&gt;&lt;accession-num&gt;25121636&lt;/accession-num&gt;&lt;urls&gt;&lt;/urls&gt;&lt;electronic-resource-num&gt;10.1097/mph.0000000000000234&lt;/electronic-resource-num&gt;&lt;remote-database-provider&gt;NLM&lt;/remote-database-provider&gt;&lt;language&gt;eng&lt;/language&gt;&lt;/record&gt;&lt;/Cite&gt;&lt;/EndNote&gt;</w:instrText>
            </w:r>
            <w:r w:rsidR="00D36747">
              <w:rPr>
                <w:sz w:val="16"/>
                <w:szCs w:val="16"/>
              </w:rPr>
              <w:fldChar w:fldCharType="separate"/>
            </w:r>
            <w:r w:rsidR="00D36747">
              <w:rPr>
                <w:noProof/>
                <w:sz w:val="16"/>
                <w:szCs w:val="16"/>
              </w:rPr>
              <w:t>[52]</w:t>
            </w:r>
            <w:r w:rsidR="00D3674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587A650E" w14:textId="59B90F14" w:rsidR="00D36747" w:rsidRPr="00EC3FA3" w:rsidRDefault="00D36747" w:rsidP="00D36747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1m</w:t>
            </w:r>
          </w:p>
        </w:tc>
        <w:tc>
          <w:tcPr>
            <w:tcW w:w="141" w:type="pct"/>
          </w:tcPr>
          <w:p w14:paraId="6A83C052" w14:textId="2B845818" w:rsidR="00D36747" w:rsidRPr="00EC3FA3" w:rsidRDefault="00D36747" w:rsidP="00D36747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5B75FBC1" w14:textId="0F3464CB" w:rsidR="00D36747" w:rsidRPr="00EC3FA3" w:rsidRDefault="00D36747" w:rsidP="00D36747">
            <w:pPr>
              <w:rPr>
                <w:sz w:val="16"/>
                <w:szCs w:val="16"/>
              </w:rPr>
            </w:pPr>
            <w:r w:rsidRPr="00EC3FA3">
              <w:rPr>
                <w:sz w:val="16"/>
                <w:szCs w:val="16"/>
              </w:rPr>
              <w:t>Caucasian</w:t>
            </w:r>
          </w:p>
        </w:tc>
        <w:tc>
          <w:tcPr>
            <w:tcW w:w="203" w:type="pct"/>
          </w:tcPr>
          <w:p w14:paraId="5847FF84" w14:textId="292D5BEF" w:rsidR="00D36747" w:rsidRPr="00747E01" w:rsidRDefault="00D36747" w:rsidP="00D36747">
            <w:pPr>
              <w:rPr>
                <w:sz w:val="16"/>
                <w:szCs w:val="16"/>
              </w:rPr>
            </w:pPr>
            <w:r w:rsidRPr="00747E01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5D225413" w14:textId="5F1834FC" w:rsidR="00D36747" w:rsidRPr="00EC3FA3" w:rsidRDefault="00D36747" w:rsidP="00D36747">
            <w:pPr>
              <w:rPr>
                <w:sz w:val="16"/>
                <w:szCs w:val="16"/>
              </w:rPr>
            </w:pPr>
            <w:r w:rsidRPr="00AC3918">
              <w:rPr>
                <w:color w:val="212121"/>
                <w:sz w:val="16"/>
                <w:szCs w:val="16"/>
              </w:rPr>
              <w:t>nd</w:t>
            </w:r>
          </w:p>
        </w:tc>
        <w:tc>
          <w:tcPr>
            <w:tcW w:w="406" w:type="pct"/>
          </w:tcPr>
          <w:p w14:paraId="0900570A" w14:textId="3EB59D1C" w:rsidR="00D36747" w:rsidRPr="00EC3FA3" w:rsidRDefault="00D36747" w:rsidP="00D3674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178" w:type="pct"/>
          </w:tcPr>
          <w:p w14:paraId="6D17D0F4" w14:textId="58A350BE" w:rsidR="00D36747" w:rsidRPr="00EC3FA3" w:rsidRDefault="00D36747" w:rsidP="00D3674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5B814EE" w14:textId="0C5D78AC" w:rsidR="00D36747" w:rsidRPr="00EC3FA3" w:rsidRDefault="00D36747" w:rsidP="00D3674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4207C4B4" w14:textId="78EB0452" w:rsidR="00D36747" w:rsidRPr="00EC3FA3" w:rsidRDefault="00D36747" w:rsidP="00D3674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F1209DA" w14:textId="6B11B393" w:rsidR="00D36747" w:rsidRPr="00EC3FA3" w:rsidRDefault="00D36747" w:rsidP="00D3674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3210CF95" w14:textId="37862311" w:rsidR="00D36747" w:rsidRPr="00EC3FA3" w:rsidRDefault="009907A9" w:rsidP="00D3674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HLH-2004</w:t>
            </w:r>
          </w:p>
        </w:tc>
        <w:tc>
          <w:tcPr>
            <w:tcW w:w="203" w:type="pct"/>
          </w:tcPr>
          <w:p w14:paraId="49F8435F" w14:textId="564DC093" w:rsidR="00D36747" w:rsidRPr="00EC3FA3" w:rsidRDefault="00D36747" w:rsidP="00D3674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543D6ED9" w14:textId="7FE1B53E" w:rsidR="00D36747" w:rsidRPr="00EC3FA3" w:rsidRDefault="00D36747" w:rsidP="00D3674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Alive/ 2 </w:t>
            </w:r>
          </w:p>
        </w:tc>
      </w:tr>
      <w:tr w:rsidR="008E45FD" w:rsidRPr="00EC3FA3" w14:paraId="74C0BCEA" w14:textId="77777777" w:rsidTr="004E37E6">
        <w:tc>
          <w:tcPr>
            <w:tcW w:w="354" w:type="pct"/>
          </w:tcPr>
          <w:p w14:paraId="06392A99" w14:textId="1B8BC3FF" w:rsidR="008E45FD" w:rsidRDefault="008E45FD" w:rsidP="00D367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P131 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PEVuZE5vdGU+PENpdGU+PEF1dGhvcj5Nw6luYXNjaMOpPC9BdXRob3I+PFllYXI+MjAwMDwvWWVh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PEVuZE5vdGU+PENpdGU+PEF1dGhvcj5Nw6luYXNjaMOpPC9BdXRob3I+PFllYXI+MjAwMDwvWWVh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[53]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5A23E59B" w14:textId="7FB9EA06" w:rsidR="008E45FD" w:rsidRPr="00EC3FA3" w:rsidRDefault="004E37E6" w:rsidP="00D367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&lt;6</w:t>
            </w:r>
            <w:r w:rsidR="00383256">
              <w:rPr>
                <w:sz w:val="16"/>
                <w:szCs w:val="16"/>
              </w:rPr>
              <w:t>m</w:t>
            </w:r>
          </w:p>
        </w:tc>
        <w:tc>
          <w:tcPr>
            <w:tcW w:w="141" w:type="pct"/>
          </w:tcPr>
          <w:p w14:paraId="2E2C43BA" w14:textId="79FC7C8F" w:rsidR="008E45FD" w:rsidRPr="00EC3FA3" w:rsidRDefault="00383256" w:rsidP="00D367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316" w:type="pct"/>
          </w:tcPr>
          <w:p w14:paraId="732EF6EE" w14:textId="31943B8A" w:rsidR="008E45FD" w:rsidRPr="00EC3FA3" w:rsidRDefault="008E45FD" w:rsidP="00D367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Turkish</w:t>
            </w:r>
          </w:p>
        </w:tc>
        <w:tc>
          <w:tcPr>
            <w:tcW w:w="203" w:type="pct"/>
          </w:tcPr>
          <w:p w14:paraId="6BC409C9" w14:textId="7DC73D63" w:rsidR="008E45FD" w:rsidRPr="00747E01" w:rsidRDefault="008E45FD" w:rsidP="00D367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5AB851A3" w14:textId="0C47F1B0" w:rsidR="008E45FD" w:rsidRPr="00AC3918" w:rsidRDefault="008E45FD" w:rsidP="00D36747">
            <w:pPr>
              <w:rPr>
                <w:color w:val="212121"/>
                <w:sz w:val="16"/>
                <w:szCs w:val="16"/>
              </w:rPr>
            </w:pPr>
            <w:r>
              <w:rPr>
                <w:color w:val="212121"/>
                <w:sz w:val="16"/>
                <w:szCs w:val="16"/>
              </w:rPr>
              <w:t xml:space="preserve">c.389T&gt;C, </w:t>
            </w:r>
            <w:proofErr w:type="gramStart"/>
            <w:r>
              <w:rPr>
                <w:color w:val="212121"/>
                <w:sz w:val="16"/>
                <w:szCs w:val="16"/>
              </w:rPr>
              <w:t>p</w:t>
            </w:r>
            <w:r w:rsidRPr="008E45FD">
              <w:rPr>
                <w:color w:val="212121"/>
                <w:sz w:val="16"/>
                <w:szCs w:val="16"/>
              </w:rPr>
              <w:t>.L</w:t>
            </w:r>
            <w:proofErr w:type="gramEnd"/>
            <w:r w:rsidRPr="008E45FD">
              <w:rPr>
                <w:color w:val="212121"/>
                <w:sz w:val="16"/>
                <w:szCs w:val="16"/>
              </w:rPr>
              <w:t>130P</w:t>
            </w:r>
          </w:p>
        </w:tc>
        <w:tc>
          <w:tcPr>
            <w:tcW w:w="406" w:type="pct"/>
          </w:tcPr>
          <w:p w14:paraId="6C20D086" w14:textId="1910FA45" w:rsidR="008E45FD" w:rsidRDefault="00383256" w:rsidP="00D367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41EC9D9D" w14:textId="37090BD0" w:rsidR="008E45FD" w:rsidRDefault="00383256" w:rsidP="00D367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D677078" w14:textId="1814177E" w:rsidR="008E45FD" w:rsidRDefault="00383256" w:rsidP="00D367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74527CAA" w14:textId="2983AAFB" w:rsidR="008E45FD" w:rsidRDefault="00383256" w:rsidP="00D367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B857421" w14:textId="1B124252" w:rsidR="008E45FD" w:rsidRDefault="00383256" w:rsidP="00D367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69C4DEE4" w14:textId="2780070F" w:rsidR="008E45FD" w:rsidRDefault="00383256" w:rsidP="00D367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40A7C6EA" w14:textId="074E01B4" w:rsidR="008E45FD" w:rsidRDefault="004E37E6" w:rsidP="00D367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7F86E309" w14:textId="702683C8" w:rsidR="008E45FD" w:rsidRDefault="004E37E6" w:rsidP="00D367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4E37E6" w:rsidRPr="00EC3FA3" w14:paraId="2F297C8F" w14:textId="77777777" w:rsidTr="004E37E6">
        <w:tc>
          <w:tcPr>
            <w:tcW w:w="354" w:type="pct"/>
          </w:tcPr>
          <w:p w14:paraId="211C4589" w14:textId="6CDD106D" w:rsidR="004E37E6" w:rsidRDefault="004E37E6" w:rsidP="004E37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P132 </w:t>
            </w:r>
            <w:r w:rsidR="00717581">
              <w:rPr>
                <w:sz w:val="16"/>
                <w:szCs w:val="16"/>
              </w:rPr>
              <w:fldChar w:fldCharType="begin">
                <w:fldData xml:space="preserve">PEVuZE5vdGU+PENpdGU+PEF1dGhvcj5Nw6luYXNjaMOpPC9BdXRob3I+PFllYXI+MjAwMDwvWWVh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</w:fldData>
              </w:fldChar>
            </w:r>
            <w:r w:rsidR="00240FE8">
              <w:rPr>
                <w:sz w:val="16"/>
                <w:szCs w:val="16"/>
              </w:rPr>
              <w:instrText xml:space="preserve"> ADDIN EN.CITE </w:instrText>
            </w:r>
            <w:r w:rsidR="00240FE8">
              <w:rPr>
                <w:sz w:val="16"/>
                <w:szCs w:val="16"/>
              </w:rPr>
              <w:fldChar w:fldCharType="begin">
                <w:fldData xml:space="preserve">PEVuZE5vdGU+PENpdGU+PEF1dGhvcj5Nw6luYXNjaMOpPC9BdXRob3I+PFllYXI+MjAwMDwvWWVh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</w:fldData>
              </w:fldChar>
            </w:r>
            <w:r w:rsidR="00240FE8">
              <w:rPr>
                <w:sz w:val="16"/>
                <w:szCs w:val="16"/>
              </w:rPr>
              <w:instrText xml:space="preserve"> ADDIN EN.CITE.DATA </w:instrText>
            </w:r>
            <w:r w:rsidR="00240FE8">
              <w:rPr>
                <w:sz w:val="16"/>
                <w:szCs w:val="16"/>
              </w:rPr>
            </w:r>
            <w:r w:rsidR="00240FE8">
              <w:rPr>
                <w:sz w:val="16"/>
                <w:szCs w:val="16"/>
              </w:rPr>
              <w:fldChar w:fldCharType="end"/>
            </w:r>
            <w:r w:rsidR="00717581">
              <w:rPr>
                <w:sz w:val="16"/>
                <w:szCs w:val="16"/>
              </w:rPr>
            </w:r>
            <w:r w:rsidR="00717581">
              <w:rPr>
                <w:sz w:val="16"/>
                <w:szCs w:val="16"/>
              </w:rPr>
              <w:fldChar w:fldCharType="separate"/>
            </w:r>
            <w:r w:rsidR="00240FE8">
              <w:rPr>
                <w:noProof/>
                <w:sz w:val="16"/>
                <w:szCs w:val="16"/>
              </w:rPr>
              <w:t>[53]</w:t>
            </w:r>
            <w:r w:rsidR="00717581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54A45B3B" w14:textId="2A02ECD3" w:rsidR="004E37E6" w:rsidRPr="00EC3FA3" w:rsidRDefault="00EA34A0" w:rsidP="004E37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1" w:type="pct"/>
          </w:tcPr>
          <w:p w14:paraId="404CC4B2" w14:textId="694EDCA5" w:rsidR="004E37E6" w:rsidRPr="00EC3FA3" w:rsidRDefault="004E37E6" w:rsidP="004E37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316" w:type="pct"/>
          </w:tcPr>
          <w:p w14:paraId="5C22A778" w14:textId="11738853" w:rsidR="004E37E6" w:rsidRPr="00EC3FA3" w:rsidRDefault="004E37E6" w:rsidP="004E37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Turkish</w:t>
            </w:r>
          </w:p>
        </w:tc>
        <w:tc>
          <w:tcPr>
            <w:tcW w:w="203" w:type="pct"/>
          </w:tcPr>
          <w:p w14:paraId="387F9962" w14:textId="18419E96" w:rsidR="004E37E6" w:rsidRPr="00747E01" w:rsidRDefault="004E37E6" w:rsidP="004E37E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122C28EF" w14:textId="6EF842EB" w:rsidR="004E37E6" w:rsidRPr="00AC3918" w:rsidRDefault="004E37E6" w:rsidP="004E37E6">
            <w:pPr>
              <w:rPr>
                <w:color w:val="212121"/>
                <w:sz w:val="16"/>
                <w:szCs w:val="16"/>
              </w:rPr>
            </w:pPr>
            <w:r>
              <w:rPr>
                <w:color w:val="212121"/>
                <w:sz w:val="16"/>
                <w:szCs w:val="16"/>
              </w:rPr>
              <w:t xml:space="preserve">c.454G&gt;C, </w:t>
            </w:r>
            <w:proofErr w:type="gramStart"/>
            <w:r>
              <w:rPr>
                <w:color w:val="212121"/>
                <w:sz w:val="16"/>
                <w:szCs w:val="16"/>
              </w:rPr>
              <w:t>p.A</w:t>
            </w:r>
            <w:proofErr w:type="gramEnd"/>
            <w:r>
              <w:rPr>
                <w:color w:val="212121"/>
                <w:sz w:val="16"/>
                <w:szCs w:val="16"/>
              </w:rPr>
              <w:t>152P</w:t>
            </w:r>
          </w:p>
        </w:tc>
        <w:tc>
          <w:tcPr>
            <w:tcW w:w="406" w:type="pct"/>
          </w:tcPr>
          <w:p w14:paraId="432B149E" w14:textId="062A83E5" w:rsidR="004E37E6" w:rsidRDefault="004E37E6" w:rsidP="004E37E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66C2C94A" w14:textId="2812A2CA" w:rsidR="004E37E6" w:rsidRDefault="004E37E6" w:rsidP="004E37E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9B0F831" w14:textId="6DFBD481" w:rsidR="004E37E6" w:rsidRDefault="004E37E6" w:rsidP="004E37E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752E679C" w14:textId="711450BF" w:rsidR="004E37E6" w:rsidRDefault="004E37E6" w:rsidP="004E37E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049B686" w14:textId="2E0BADA0" w:rsidR="004E37E6" w:rsidRDefault="002D24C4" w:rsidP="004E37E6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76EBE70D" w14:textId="1CB71E6F" w:rsidR="004E37E6" w:rsidRDefault="004E37E6" w:rsidP="004E37E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530BDCA6" w14:textId="38175A4C" w:rsidR="004E37E6" w:rsidRDefault="004E37E6" w:rsidP="004E37E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091CC11F" w14:textId="72EFE482" w:rsidR="004E37E6" w:rsidRDefault="004E37E6" w:rsidP="004E37E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D2660C" w:rsidRPr="00EC3FA3" w14:paraId="75E474F2" w14:textId="77777777" w:rsidTr="004E37E6">
        <w:tc>
          <w:tcPr>
            <w:tcW w:w="354" w:type="pct"/>
          </w:tcPr>
          <w:p w14:paraId="659C3990" w14:textId="2FEA2ACF" w:rsidR="00D2660C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P133 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PEVuZE5vdGU+PENpdGU+PEF1dGhvcj5Nw6luYXNjaMOpPC9BdXRob3I+PFllYXI+MjAwMDwvWWVh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PEVuZE5vdGU+PENpdGU+PEF1dGhvcj5Nw6luYXNjaMOpPC9BdXRob3I+PFllYXI+MjAwMDwvWWVh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[53]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35592B52" w14:textId="0C5315D9" w:rsidR="00D2660C" w:rsidRPr="00EC3FA3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" w:type="pct"/>
          </w:tcPr>
          <w:p w14:paraId="38DFB2BE" w14:textId="0E268409" w:rsidR="00D2660C" w:rsidRPr="00EC3FA3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78D90793" w14:textId="5D850A97" w:rsidR="00D2660C" w:rsidRPr="00EC3FA3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Mauritian</w:t>
            </w:r>
          </w:p>
        </w:tc>
        <w:tc>
          <w:tcPr>
            <w:tcW w:w="203" w:type="pct"/>
          </w:tcPr>
          <w:p w14:paraId="39048977" w14:textId="2DE0F6D8" w:rsidR="00D2660C" w:rsidRPr="00747E01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7E1A65D4" w14:textId="31EC192C" w:rsidR="00D2660C" w:rsidRPr="00AC3918" w:rsidRDefault="00D2660C" w:rsidP="00D2660C">
            <w:pPr>
              <w:rPr>
                <w:color w:val="212121"/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EC3FA3">
              <w:rPr>
                <w:sz w:val="16"/>
                <w:szCs w:val="16"/>
              </w:rPr>
              <w:t>550C&gt;T</w:t>
            </w:r>
            <w:r>
              <w:rPr>
                <w:sz w:val="16"/>
                <w:szCs w:val="16"/>
              </w:rPr>
              <w:t>,</w:t>
            </w:r>
            <w:r w:rsidRPr="00EC3FA3">
              <w:rPr>
                <w:sz w:val="16"/>
                <w:szCs w:val="16"/>
              </w:rPr>
              <w:t xml:space="preserve"> p.R184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406" w:type="pct"/>
          </w:tcPr>
          <w:p w14:paraId="55C180C8" w14:textId="63A39685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7B7661C7" w14:textId="14A9D011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792096E" w14:textId="526292D1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8807770" w14:textId="7E636381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372B930" w14:textId="45ED4852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23373471" w14:textId="3AFC4064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17E389E7" w14:textId="7A3F048E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0F2E14E6" w14:textId="5E9EBFAF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D2660C" w:rsidRPr="00EC3FA3" w14:paraId="605CFB92" w14:textId="77777777" w:rsidTr="004E37E6">
        <w:tc>
          <w:tcPr>
            <w:tcW w:w="354" w:type="pct"/>
          </w:tcPr>
          <w:p w14:paraId="58676D5C" w14:textId="4D974ED5" w:rsidR="00D2660C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P134 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PEVuZE5vdGU+PENpdGU+PEF1dGhvcj5Nw6luYXNjaMOpPC9BdXRob3I+PFllYXI+MjAwMDwvWWVh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PEVuZE5vdGU+PENpdGU+PEF1dGhvcj5Nw6luYXNjaMOpPC9BdXRob3I+PFllYXI+MjAwMDwvWWVh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[53]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12DB4F98" w14:textId="6A79D7F5" w:rsidR="00D2660C" w:rsidRPr="00EC3FA3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" w:type="pct"/>
          </w:tcPr>
          <w:p w14:paraId="028946A6" w14:textId="76A3FDF8" w:rsidR="00D2660C" w:rsidRPr="00EC3FA3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67680C45" w14:textId="6A454610" w:rsidR="00D2660C" w:rsidRPr="00EC3FA3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Mauritian</w:t>
            </w:r>
          </w:p>
        </w:tc>
        <w:tc>
          <w:tcPr>
            <w:tcW w:w="203" w:type="pct"/>
          </w:tcPr>
          <w:p w14:paraId="1DAB953A" w14:textId="560C9DC3" w:rsidR="00D2660C" w:rsidRPr="00747E01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322" w:type="pct"/>
          </w:tcPr>
          <w:p w14:paraId="5A889A99" w14:textId="498E82B4" w:rsidR="00D2660C" w:rsidRPr="00AC3918" w:rsidRDefault="00D2660C" w:rsidP="00D2660C">
            <w:pPr>
              <w:rPr>
                <w:color w:val="212121"/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EC3FA3">
              <w:rPr>
                <w:sz w:val="16"/>
                <w:szCs w:val="16"/>
              </w:rPr>
              <w:t>550C&gt;T</w:t>
            </w:r>
            <w:r>
              <w:rPr>
                <w:sz w:val="16"/>
                <w:szCs w:val="16"/>
              </w:rPr>
              <w:t>,</w:t>
            </w:r>
            <w:r w:rsidRPr="00EC3FA3">
              <w:rPr>
                <w:sz w:val="16"/>
                <w:szCs w:val="16"/>
              </w:rPr>
              <w:t xml:space="preserve"> p.R184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406" w:type="pct"/>
          </w:tcPr>
          <w:p w14:paraId="459FD931" w14:textId="4E4DDAF6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205BFF13" w14:textId="3276C9E9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4554051" w14:textId="6E0B17C0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59110AE" w14:textId="5B79A8DF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939D853" w14:textId="655064D3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7B2CBE51" w14:textId="5838EF7B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E8E2547" w14:textId="1B48330D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2E391EBD" w14:textId="3BDB4CBE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EA34A0" w:rsidRPr="00EC3FA3" w14:paraId="2C1D766D" w14:textId="77777777" w:rsidTr="004E37E6">
        <w:tc>
          <w:tcPr>
            <w:tcW w:w="354" w:type="pct"/>
          </w:tcPr>
          <w:p w14:paraId="708C0EED" w14:textId="4080A7FB" w:rsidR="00EA34A0" w:rsidRDefault="00EA34A0" w:rsidP="00EA34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P135</w:t>
            </w:r>
            <w:r w:rsidR="00240FE8">
              <w:rPr>
                <w:sz w:val="16"/>
                <w:szCs w:val="16"/>
              </w:rPr>
              <w:t xml:space="preserve"> [</w:t>
            </w:r>
            <w:r w:rsidR="00240FE8">
              <w:rPr>
                <w:noProof/>
                <w:sz w:val="16"/>
                <w:szCs w:val="16"/>
              </w:rPr>
              <w:t>53]</w:t>
            </w:r>
          </w:p>
        </w:tc>
        <w:tc>
          <w:tcPr>
            <w:tcW w:w="204" w:type="pct"/>
          </w:tcPr>
          <w:p w14:paraId="4825908F" w14:textId="794AE383" w:rsidR="00EA34A0" w:rsidRPr="00EC3FA3" w:rsidRDefault="00517EE3" w:rsidP="00EA34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EA34A0">
              <w:rPr>
                <w:sz w:val="16"/>
                <w:szCs w:val="16"/>
              </w:rPr>
              <w:t>m</w:t>
            </w:r>
          </w:p>
        </w:tc>
        <w:tc>
          <w:tcPr>
            <w:tcW w:w="141" w:type="pct"/>
          </w:tcPr>
          <w:p w14:paraId="64279E88" w14:textId="00489831" w:rsidR="00EA34A0" w:rsidRPr="00EC3FA3" w:rsidRDefault="00EA34A0" w:rsidP="00EA34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316" w:type="pct"/>
          </w:tcPr>
          <w:p w14:paraId="5EF9A66A" w14:textId="367B7304" w:rsidR="00EA34A0" w:rsidRPr="00EC3FA3" w:rsidRDefault="00EA34A0" w:rsidP="00EA34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Turkish</w:t>
            </w:r>
          </w:p>
        </w:tc>
        <w:tc>
          <w:tcPr>
            <w:tcW w:w="203" w:type="pct"/>
          </w:tcPr>
          <w:p w14:paraId="2A7216A3" w14:textId="4A5845B6" w:rsidR="00EA34A0" w:rsidRPr="00747E01" w:rsidRDefault="00EA34A0" w:rsidP="00EA34A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75DB34CB" w14:textId="73D97B0F" w:rsidR="00EA34A0" w:rsidRPr="00AC3918" w:rsidRDefault="00EA34A0" w:rsidP="00EA34A0">
            <w:pPr>
              <w:rPr>
                <w:color w:val="212121"/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AC4BAA">
              <w:rPr>
                <w:sz w:val="16"/>
                <w:szCs w:val="16"/>
              </w:rPr>
              <w:t>514–518delCAAGC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p.Q</w:t>
            </w:r>
            <w:proofErr w:type="gramEnd"/>
            <w:r>
              <w:rPr>
                <w:sz w:val="16"/>
                <w:szCs w:val="16"/>
              </w:rPr>
              <w:t xml:space="preserve">172NfsX2 </w:t>
            </w:r>
          </w:p>
        </w:tc>
        <w:tc>
          <w:tcPr>
            <w:tcW w:w="406" w:type="pct"/>
          </w:tcPr>
          <w:p w14:paraId="758537D2" w14:textId="7C5EFD63" w:rsidR="00EA34A0" w:rsidRDefault="00EA34A0" w:rsidP="00EA34A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12BB58AC" w14:textId="632BC589" w:rsidR="00EA34A0" w:rsidRDefault="00EA34A0" w:rsidP="00EA34A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84568D2" w14:textId="2145FB4D" w:rsidR="00EA34A0" w:rsidRDefault="00EA34A0" w:rsidP="00EA34A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59D30BD1" w14:textId="14C68D58" w:rsidR="00EA34A0" w:rsidRDefault="00EA34A0" w:rsidP="00EA34A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0792E5D" w14:textId="202930AD" w:rsidR="00EA34A0" w:rsidRDefault="00EA34A0" w:rsidP="00EA34A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13F46CAC" w14:textId="673D302A" w:rsidR="00EA34A0" w:rsidRDefault="00EA34A0" w:rsidP="00EA34A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22F9AF85" w14:textId="316DBADD" w:rsidR="00EA34A0" w:rsidRDefault="00EA34A0" w:rsidP="00EA34A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5FCF3B29" w14:textId="59A67093" w:rsidR="00EA34A0" w:rsidRDefault="00EA34A0" w:rsidP="00EA34A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EA34A0" w:rsidRPr="00EC3FA3" w14:paraId="4B054D0F" w14:textId="77777777" w:rsidTr="004E37E6">
        <w:tc>
          <w:tcPr>
            <w:tcW w:w="354" w:type="pct"/>
          </w:tcPr>
          <w:p w14:paraId="015507F9" w14:textId="089D0683" w:rsidR="00EA34A0" w:rsidRDefault="00EA34A0" w:rsidP="00EA34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P136</w:t>
            </w:r>
            <w:r w:rsidR="00240FE8">
              <w:rPr>
                <w:sz w:val="16"/>
                <w:szCs w:val="16"/>
              </w:rPr>
              <w:t xml:space="preserve"> [</w:t>
            </w:r>
            <w:r w:rsidR="00240FE8">
              <w:rPr>
                <w:noProof/>
                <w:sz w:val="16"/>
                <w:szCs w:val="16"/>
              </w:rPr>
              <w:t>53]</w:t>
            </w:r>
          </w:p>
        </w:tc>
        <w:tc>
          <w:tcPr>
            <w:tcW w:w="204" w:type="pct"/>
          </w:tcPr>
          <w:p w14:paraId="361F7CCD" w14:textId="79A1069A" w:rsidR="00EA34A0" w:rsidRPr="00EC3FA3" w:rsidRDefault="00517EE3" w:rsidP="00EA34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EA34A0">
              <w:rPr>
                <w:sz w:val="16"/>
                <w:szCs w:val="16"/>
              </w:rPr>
              <w:t>m</w:t>
            </w:r>
          </w:p>
        </w:tc>
        <w:tc>
          <w:tcPr>
            <w:tcW w:w="141" w:type="pct"/>
          </w:tcPr>
          <w:p w14:paraId="710397CB" w14:textId="7C0338EF" w:rsidR="00EA34A0" w:rsidRPr="00EC3FA3" w:rsidRDefault="00EA34A0" w:rsidP="00EA34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316" w:type="pct"/>
          </w:tcPr>
          <w:p w14:paraId="31E32B73" w14:textId="13122996" w:rsidR="00EA34A0" w:rsidRPr="00EC3FA3" w:rsidRDefault="00EA34A0" w:rsidP="00EA34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Turkish</w:t>
            </w:r>
          </w:p>
        </w:tc>
        <w:tc>
          <w:tcPr>
            <w:tcW w:w="203" w:type="pct"/>
          </w:tcPr>
          <w:p w14:paraId="7306B969" w14:textId="0796744C" w:rsidR="00EA34A0" w:rsidRPr="00747E01" w:rsidRDefault="00EA34A0" w:rsidP="00EA34A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6403DACB" w14:textId="1BC527C1" w:rsidR="00EA34A0" w:rsidRPr="00AC3918" w:rsidRDefault="00EA34A0" w:rsidP="00EA34A0">
            <w:pPr>
              <w:rPr>
                <w:color w:val="212121"/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AC4BAA">
              <w:rPr>
                <w:sz w:val="16"/>
                <w:szCs w:val="16"/>
              </w:rPr>
              <w:t>514–518delCAAGC</w:t>
            </w:r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p.Q</w:t>
            </w:r>
            <w:proofErr w:type="gramEnd"/>
            <w:r>
              <w:rPr>
                <w:sz w:val="16"/>
                <w:szCs w:val="16"/>
              </w:rPr>
              <w:t xml:space="preserve">172NfsX2 </w:t>
            </w:r>
          </w:p>
        </w:tc>
        <w:tc>
          <w:tcPr>
            <w:tcW w:w="406" w:type="pct"/>
          </w:tcPr>
          <w:p w14:paraId="02ED7C16" w14:textId="61398B65" w:rsidR="00EA34A0" w:rsidRDefault="00EA34A0" w:rsidP="00EA34A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6BBDFF67" w14:textId="77A59348" w:rsidR="00EA34A0" w:rsidRDefault="00EA34A0" w:rsidP="00EA34A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2FC0116" w14:textId="26101915" w:rsidR="00EA34A0" w:rsidRDefault="00EA34A0" w:rsidP="00EA34A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48C2A4B3" w14:textId="529F1212" w:rsidR="00EA34A0" w:rsidRDefault="00EA34A0" w:rsidP="00EA34A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E353CAB" w14:textId="3B851568" w:rsidR="00EA34A0" w:rsidRDefault="00EA34A0" w:rsidP="00EA34A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0B655D91" w14:textId="7B92FA97" w:rsidR="00EA34A0" w:rsidRDefault="00EA34A0" w:rsidP="00EA34A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4AC33773" w14:textId="50A45B74" w:rsidR="00EA34A0" w:rsidRDefault="00EA34A0" w:rsidP="00EA34A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3E332453" w14:textId="4C5560DC" w:rsidR="00EA34A0" w:rsidRDefault="00EA34A0" w:rsidP="00EA34A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406F" w:rsidRPr="00EC3FA3" w14:paraId="0B5DBD9B" w14:textId="77777777" w:rsidTr="004E37E6">
        <w:tc>
          <w:tcPr>
            <w:tcW w:w="354" w:type="pct"/>
          </w:tcPr>
          <w:p w14:paraId="256A082D" w14:textId="586487BA" w:rsidR="0032406F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P137</w:t>
            </w:r>
            <w:r w:rsidR="00240FE8">
              <w:rPr>
                <w:sz w:val="16"/>
                <w:szCs w:val="16"/>
              </w:rPr>
              <w:t xml:space="preserve"> [</w:t>
            </w:r>
            <w:r w:rsidR="00240FE8">
              <w:rPr>
                <w:noProof/>
                <w:sz w:val="16"/>
                <w:szCs w:val="16"/>
              </w:rPr>
              <w:t>53]</w:t>
            </w:r>
          </w:p>
        </w:tc>
        <w:tc>
          <w:tcPr>
            <w:tcW w:w="204" w:type="pct"/>
          </w:tcPr>
          <w:p w14:paraId="6FC86403" w14:textId="340C2849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6m</w:t>
            </w:r>
          </w:p>
        </w:tc>
        <w:tc>
          <w:tcPr>
            <w:tcW w:w="141" w:type="pct"/>
          </w:tcPr>
          <w:p w14:paraId="75B1B3BC" w14:textId="22AC1E51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316" w:type="pct"/>
          </w:tcPr>
          <w:p w14:paraId="3D491BD3" w14:textId="33405432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USA</w:t>
            </w:r>
          </w:p>
        </w:tc>
        <w:tc>
          <w:tcPr>
            <w:tcW w:w="203" w:type="pct"/>
          </w:tcPr>
          <w:p w14:paraId="38BD301D" w14:textId="112C8DEA" w:rsidR="0032406F" w:rsidRPr="00747E01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4CEBA6CB" w14:textId="3A143398" w:rsidR="0032406F" w:rsidRPr="00AC3918" w:rsidRDefault="0032406F" w:rsidP="0032406F">
            <w:pPr>
              <w:rPr>
                <w:color w:val="212121"/>
                <w:sz w:val="16"/>
                <w:szCs w:val="16"/>
              </w:rPr>
            </w:pPr>
            <w:r>
              <w:rPr>
                <w:color w:val="212121"/>
                <w:sz w:val="16"/>
                <w:szCs w:val="16"/>
              </w:rPr>
              <w:t xml:space="preserve">c. 400_401delAA, </w:t>
            </w:r>
            <w:proofErr w:type="gramStart"/>
            <w:r>
              <w:rPr>
                <w:color w:val="212121"/>
                <w:sz w:val="16"/>
                <w:szCs w:val="16"/>
              </w:rPr>
              <w:t>p.</w:t>
            </w:r>
            <w:r w:rsidR="00517EE3">
              <w:rPr>
                <w:color w:val="212121"/>
                <w:sz w:val="16"/>
                <w:szCs w:val="16"/>
              </w:rPr>
              <w:t>K</w:t>
            </w:r>
            <w:proofErr w:type="gramEnd"/>
            <w:r>
              <w:rPr>
                <w:color w:val="212121"/>
                <w:sz w:val="16"/>
                <w:szCs w:val="16"/>
              </w:rPr>
              <w:t>134fs</w:t>
            </w:r>
          </w:p>
        </w:tc>
        <w:tc>
          <w:tcPr>
            <w:tcW w:w="406" w:type="pct"/>
          </w:tcPr>
          <w:p w14:paraId="076AA6EC" w14:textId="24FF5014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219251CD" w14:textId="1ED89CD8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558E371" w14:textId="7705D83E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3E1A21D8" w14:textId="3645B132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B91335D" w14:textId="2AAB8995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5C6C2CBB" w14:textId="11C9D85F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3CFCF9BF" w14:textId="077E73AE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5005D8DF" w14:textId="19289269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406F" w:rsidRPr="00EC3FA3" w14:paraId="0AD27A3D" w14:textId="77777777" w:rsidTr="004E37E6">
        <w:tc>
          <w:tcPr>
            <w:tcW w:w="354" w:type="pct"/>
          </w:tcPr>
          <w:p w14:paraId="263F8793" w14:textId="5BA9254F" w:rsidR="0032406F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P138</w:t>
            </w:r>
            <w:r w:rsidR="00240FE8">
              <w:rPr>
                <w:sz w:val="16"/>
                <w:szCs w:val="16"/>
              </w:rPr>
              <w:t xml:space="preserve"> [</w:t>
            </w:r>
            <w:r w:rsidR="00240FE8">
              <w:rPr>
                <w:noProof/>
                <w:sz w:val="16"/>
                <w:szCs w:val="16"/>
              </w:rPr>
              <w:t>53]</w:t>
            </w:r>
          </w:p>
        </w:tc>
        <w:tc>
          <w:tcPr>
            <w:tcW w:w="204" w:type="pct"/>
          </w:tcPr>
          <w:p w14:paraId="6E40E8F1" w14:textId="1853FBB4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&lt;6m</w:t>
            </w:r>
          </w:p>
        </w:tc>
        <w:tc>
          <w:tcPr>
            <w:tcW w:w="141" w:type="pct"/>
          </w:tcPr>
          <w:p w14:paraId="4B355DE3" w14:textId="4013C418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316" w:type="pct"/>
          </w:tcPr>
          <w:p w14:paraId="595F9C83" w14:textId="3F8D5EEA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Turkish</w:t>
            </w:r>
          </w:p>
        </w:tc>
        <w:tc>
          <w:tcPr>
            <w:tcW w:w="203" w:type="pct"/>
          </w:tcPr>
          <w:p w14:paraId="44043FA1" w14:textId="754CF59D" w:rsidR="0032406F" w:rsidRPr="00747E01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7209EEDC" w14:textId="39C40119" w:rsidR="0032406F" w:rsidRPr="00AC3918" w:rsidRDefault="0032406F" w:rsidP="0032406F">
            <w:pPr>
              <w:rPr>
                <w:color w:val="212121"/>
                <w:sz w:val="16"/>
                <w:szCs w:val="16"/>
              </w:rPr>
            </w:pPr>
            <w:r>
              <w:rPr>
                <w:color w:val="212121"/>
                <w:sz w:val="16"/>
                <w:szCs w:val="16"/>
              </w:rPr>
              <w:t xml:space="preserve">c.149delG, </w:t>
            </w:r>
            <w:proofErr w:type="gramStart"/>
            <w:r>
              <w:rPr>
                <w:color w:val="212121"/>
                <w:sz w:val="16"/>
                <w:szCs w:val="16"/>
              </w:rPr>
              <w:t>p.R</w:t>
            </w:r>
            <w:proofErr w:type="gramEnd"/>
            <w:r>
              <w:rPr>
                <w:color w:val="212121"/>
                <w:sz w:val="16"/>
                <w:szCs w:val="16"/>
              </w:rPr>
              <w:t>50fs</w:t>
            </w:r>
          </w:p>
        </w:tc>
        <w:tc>
          <w:tcPr>
            <w:tcW w:w="406" w:type="pct"/>
          </w:tcPr>
          <w:p w14:paraId="021D52EE" w14:textId="2F6B00A3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3A03223E" w14:textId="332B73D4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5457DB1" w14:textId="250758E5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75F3BF9F" w14:textId="25EA0A9B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30B2C2D" w14:textId="43E2DE47" w:rsidR="0032406F" w:rsidRDefault="002D24C4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7EAA8619" w14:textId="53D41DCC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6EE75F6C" w14:textId="0B8808A8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3D449344" w14:textId="7CC0DDEF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406F" w:rsidRPr="00EC3FA3" w14:paraId="6DD0E64C" w14:textId="77777777" w:rsidTr="004E37E6">
        <w:tc>
          <w:tcPr>
            <w:tcW w:w="354" w:type="pct"/>
          </w:tcPr>
          <w:p w14:paraId="5B51C03D" w14:textId="0FB4A42E" w:rsidR="0032406F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P139</w:t>
            </w:r>
            <w:r w:rsidR="00240FE8">
              <w:rPr>
                <w:sz w:val="16"/>
                <w:szCs w:val="16"/>
              </w:rPr>
              <w:t xml:space="preserve"> [</w:t>
            </w:r>
            <w:r w:rsidR="00240FE8">
              <w:rPr>
                <w:noProof/>
                <w:sz w:val="16"/>
                <w:szCs w:val="16"/>
              </w:rPr>
              <w:t>53]</w:t>
            </w:r>
          </w:p>
        </w:tc>
        <w:tc>
          <w:tcPr>
            <w:tcW w:w="204" w:type="pct"/>
          </w:tcPr>
          <w:p w14:paraId="6A48BEAC" w14:textId="19611F08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&lt;6m</w:t>
            </w:r>
          </w:p>
        </w:tc>
        <w:tc>
          <w:tcPr>
            <w:tcW w:w="141" w:type="pct"/>
          </w:tcPr>
          <w:p w14:paraId="03C7B683" w14:textId="5156AF2C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316" w:type="pct"/>
          </w:tcPr>
          <w:p w14:paraId="1FB173E4" w14:textId="2D7F02B0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Turkish</w:t>
            </w:r>
          </w:p>
        </w:tc>
        <w:tc>
          <w:tcPr>
            <w:tcW w:w="203" w:type="pct"/>
          </w:tcPr>
          <w:p w14:paraId="75B7C36C" w14:textId="7E06AC70" w:rsidR="0032406F" w:rsidRPr="00747E01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25D0FF05" w14:textId="1D2A47AB" w:rsidR="0032406F" w:rsidRPr="00AC3918" w:rsidRDefault="0032406F" w:rsidP="0032406F">
            <w:pPr>
              <w:rPr>
                <w:color w:val="212121"/>
                <w:sz w:val="16"/>
                <w:szCs w:val="16"/>
              </w:rPr>
            </w:pPr>
            <w:r>
              <w:rPr>
                <w:color w:val="212121"/>
                <w:sz w:val="16"/>
                <w:szCs w:val="16"/>
              </w:rPr>
              <w:t xml:space="preserve">c.149delG, </w:t>
            </w:r>
            <w:proofErr w:type="gramStart"/>
            <w:r>
              <w:rPr>
                <w:color w:val="212121"/>
                <w:sz w:val="16"/>
                <w:szCs w:val="16"/>
              </w:rPr>
              <w:t>p.R</w:t>
            </w:r>
            <w:proofErr w:type="gramEnd"/>
            <w:r>
              <w:rPr>
                <w:color w:val="212121"/>
                <w:sz w:val="16"/>
                <w:szCs w:val="16"/>
              </w:rPr>
              <w:t>50fs</w:t>
            </w:r>
          </w:p>
        </w:tc>
        <w:tc>
          <w:tcPr>
            <w:tcW w:w="406" w:type="pct"/>
          </w:tcPr>
          <w:p w14:paraId="5DD43529" w14:textId="7A0C288F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310857A3" w14:textId="2A6866A0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816D7B7" w14:textId="0235C412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0F5E569C" w14:textId="63AFA600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312D4AF5" w14:textId="6480486F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31A159E5" w14:textId="2867B386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16026536" w14:textId="2D5EF66B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74F172E0" w14:textId="2F203F70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406F" w:rsidRPr="00EC3FA3" w14:paraId="31823538" w14:textId="77777777" w:rsidTr="004E37E6">
        <w:tc>
          <w:tcPr>
            <w:tcW w:w="354" w:type="pct"/>
          </w:tcPr>
          <w:p w14:paraId="021FD33F" w14:textId="684EEEBD" w:rsidR="0032406F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P140</w:t>
            </w:r>
            <w:r w:rsidR="00240FE8">
              <w:rPr>
                <w:sz w:val="16"/>
                <w:szCs w:val="16"/>
              </w:rPr>
              <w:t xml:space="preserve"> [</w:t>
            </w:r>
            <w:r w:rsidR="00240FE8">
              <w:rPr>
                <w:noProof/>
                <w:sz w:val="16"/>
                <w:szCs w:val="16"/>
              </w:rPr>
              <w:t>53]</w:t>
            </w:r>
          </w:p>
        </w:tc>
        <w:tc>
          <w:tcPr>
            <w:tcW w:w="204" w:type="pct"/>
          </w:tcPr>
          <w:p w14:paraId="19F7BF14" w14:textId="3DF038F8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&lt;6m</w:t>
            </w:r>
          </w:p>
        </w:tc>
        <w:tc>
          <w:tcPr>
            <w:tcW w:w="141" w:type="pct"/>
          </w:tcPr>
          <w:p w14:paraId="506A15AB" w14:textId="058B1EC1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316" w:type="pct"/>
          </w:tcPr>
          <w:p w14:paraId="10CE22D5" w14:textId="2957203F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Turkish</w:t>
            </w:r>
          </w:p>
        </w:tc>
        <w:tc>
          <w:tcPr>
            <w:tcW w:w="203" w:type="pct"/>
          </w:tcPr>
          <w:p w14:paraId="4F1AF376" w14:textId="61124EDB" w:rsidR="0032406F" w:rsidRPr="00747E01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57FAC48A" w14:textId="4C6A5DB3" w:rsidR="0032406F" w:rsidRPr="00AC3918" w:rsidRDefault="0032406F" w:rsidP="0032406F">
            <w:pPr>
              <w:rPr>
                <w:color w:val="212121"/>
                <w:sz w:val="16"/>
                <w:szCs w:val="16"/>
              </w:rPr>
            </w:pPr>
            <w:r>
              <w:rPr>
                <w:color w:val="212121"/>
                <w:sz w:val="16"/>
                <w:szCs w:val="16"/>
              </w:rPr>
              <w:t xml:space="preserve">c.149delG, </w:t>
            </w:r>
            <w:proofErr w:type="gramStart"/>
            <w:r>
              <w:rPr>
                <w:color w:val="212121"/>
                <w:sz w:val="16"/>
                <w:szCs w:val="16"/>
              </w:rPr>
              <w:t>p.R</w:t>
            </w:r>
            <w:proofErr w:type="gramEnd"/>
            <w:r>
              <w:rPr>
                <w:color w:val="212121"/>
                <w:sz w:val="16"/>
                <w:szCs w:val="16"/>
              </w:rPr>
              <w:t>50fs</w:t>
            </w:r>
          </w:p>
        </w:tc>
        <w:tc>
          <w:tcPr>
            <w:tcW w:w="406" w:type="pct"/>
          </w:tcPr>
          <w:p w14:paraId="4A52D7B2" w14:textId="27997A37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6729A147" w14:textId="2FFFC85D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31D03EC" w14:textId="02B66F15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4B2C5A7D" w14:textId="2BD01D32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F983A82" w14:textId="69FCD337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0E0989E9" w14:textId="233FE3D6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1EFC6CB7" w14:textId="65145012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54E35D61" w14:textId="5750BFBE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406F" w:rsidRPr="00EC3FA3" w14:paraId="60FFFEEB" w14:textId="77777777" w:rsidTr="004E37E6">
        <w:tc>
          <w:tcPr>
            <w:tcW w:w="354" w:type="pct"/>
          </w:tcPr>
          <w:p w14:paraId="6B407D28" w14:textId="56E97087" w:rsidR="0032406F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P141</w:t>
            </w:r>
            <w:r w:rsidR="00240FE8">
              <w:rPr>
                <w:sz w:val="16"/>
                <w:szCs w:val="16"/>
              </w:rPr>
              <w:t xml:space="preserve"> [</w:t>
            </w:r>
            <w:r w:rsidR="00240FE8">
              <w:rPr>
                <w:noProof/>
                <w:sz w:val="16"/>
                <w:szCs w:val="16"/>
              </w:rPr>
              <w:t>53]</w:t>
            </w:r>
          </w:p>
        </w:tc>
        <w:tc>
          <w:tcPr>
            <w:tcW w:w="204" w:type="pct"/>
          </w:tcPr>
          <w:p w14:paraId="240E633D" w14:textId="43C64B60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&lt;6m</w:t>
            </w:r>
          </w:p>
        </w:tc>
        <w:tc>
          <w:tcPr>
            <w:tcW w:w="141" w:type="pct"/>
          </w:tcPr>
          <w:p w14:paraId="5701F0CD" w14:textId="45277794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316" w:type="pct"/>
          </w:tcPr>
          <w:p w14:paraId="007FD9EB" w14:textId="0E7CDBBE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Turkish</w:t>
            </w:r>
          </w:p>
        </w:tc>
        <w:tc>
          <w:tcPr>
            <w:tcW w:w="203" w:type="pct"/>
          </w:tcPr>
          <w:p w14:paraId="43D7BFFF" w14:textId="1667FF4D" w:rsidR="0032406F" w:rsidRPr="00747E01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46ED793F" w14:textId="7B0E6DC4" w:rsidR="0032406F" w:rsidRPr="00AC3918" w:rsidRDefault="0032406F" w:rsidP="0032406F">
            <w:pPr>
              <w:rPr>
                <w:color w:val="212121"/>
                <w:sz w:val="16"/>
                <w:szCs w:val="16"/>
              </w:rPr>
            </w:pPr>
            <w:r>
              <w:rPr>
                <w:color w:val="212121"/>
                <w:sz w:val="16"/>
                <w:szCs w:val="16"/>
              </w:rPr>
              <w:t xml:space="preserve">c.149delG, </w:t>
            </w:r>
            <w:proofErr w:type="gramStart"/>
            <w:r>
              <w:rPr>
                <w:color w:val="212121"/>
                <w:sz w:val="16"/>
                <w:szCs w:val="16"/>
              </w:rPr>
              <w:t>p.R</w:t>
            </w:r>
            <w:proofErr w:type="gramEnd"/>
            <w:r>
              <w:rPr>
                <w:color w:val="212121"/>
                <w:sz w:val="16"/>
                <w:szCs w:val="16"/>
              </w:rPr>
              <w:t>50fs</w:t>
            </w:r>
          </w:p>
        </w:tc>
        <w:tc>
          <w:tcPr>
            <w:tcW w:w="406" w:type="pct"/>
          </w:tcPr>
          <w:p w14:paraId="1F514280" w14:textId="3E50B475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PTV</w:t>
            </w:r>
          </w:p>
        </w:tc>
        <w:tc>
          <w:tcPr>
            <w:tcW w:w="178" w:type="pct"/>
          </w:tcPr>
          <w:p w14:paraId="0B70EF76" w14:textId="264B6E0A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69F35DF" w14:textId="36C92B82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24E261BD" w14:textId="5E96E4B4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BCC4C34" w14:textId="5DD0BC5C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079437BE" w14:textId="2BD6EFA3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5C2B2720" w14:textId="6FB40E5D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7E88CBD1" w14:textId="6997F0EE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D2660C" w:rsidRPr="00EC3FA3" w14:paraId="1A26E4E4" w14:textId="77777777" w:rsidTr="004E37E6">
        <w:tc>
          <w:tcPr>
            <w:tcW w:w="354" w:type="pct"/>
          </w:tcPr>
          <w:p w14:paraId="57E37016" w14:textId="066E4965" w:rsidR="00D2660C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P142 [</w:t>
            </w:r>
            <w:r>
              <w:rPr>
                <w:noProof/>
                <w:sz w:val="16"/>
                <w:szCs w:val="16"/>
              </w:rPr>
              <w:t>53]</w:t>
            </w:r>
          </w:p>
        </w:tc>
        <w:tc>
          <w:tcPr>
            <w:tcW w:w="204" w:type="pct"/>
          </w:tcPr>
          <w:p w14:paraId="4B4FD95A" w14:textId="33011008" w:rsidR="00D2660C" w:rsidRPr="00EC3FA3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3m</w:t>
            </w:r>
          </w:p>
        </w:tc>
        <w:tc>
          <w:tcPr>
            <w:tcW w:w="141" w:type="pct"/>
          </w:tcPr>
          <w:p w14:paraId="515237F9" w14:textId="16233BB7" w:rsidR="00D2660C" w:rsidRPr="00EC3FA3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316" w:type="pct"/>
          </w:tcPr>
          <w:p w14:paraId="5A3A22F9" w14:textId="6798AC52" w:rsidR="00D2660C" w:rsidRPr="00EC3FA3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North African</w:t>
            </w:r>
          </w:p>
        </w:tc>
        <w:tc>
          <w:tcPr>
            <w:tcW w:w="203" w:type="pct"/>
          </w:tcPr>
          <w:p w14:paraId="035C8A4B" w14:textId="2EB9FB59" w:rsidR="00D2660C" w:rsidRPr="00747E01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10321EF0" w14:textId="20E9346C" w:rsidR="00D2660C" w:rsidRPr="00AC3918" w:rsidRDefault="00D2660C" w:rsidP="00D2660C">
            <w:pPr>
              <w:rPr>
                <w:color w:val="212121"/>
                <w:sz w:val="16"/>
                <w:szCs w:val="16"/>
              </w:rPr>
            </w:pPr>
            <w:r>
              <w:rPr>
                <w:sz w:val="16"/>
                <w:szCs w:val="16"/>
              </w:rPr>
              <w:t>Deletion of exons 3-4</w:t>
            </w:r>
          </w:p>
        </w:tc>
        <w:tc>
          <w:tcPr>
            <w:tcW w:w="406" w:type="pct"/>
          </w:tcPr>
          <w:p w14:paraId="6DD99FCC" w14:textId="729F6E28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SV</w:t>
            </w:r>
          </w:p>
        </w:tc>
        <w:tc>
          <w:tcPr>
            <w:tcW w:w="178" w:type="pct"/>
          </w:tcPr>
          <w:p w14:paraId="50D4414E" w14:textId="1DA9C7F8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9DA3243" w14:textId="11084E15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42C727E1" w14:textId="00208560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D51C02C" w14:textId="0A1288E5" w:rsidR="00D2660C" w:rsidRDefault="002D24C4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7446453A" w14:textId="5172C7E9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46DABBFB" w14:textId="3B6C0A3D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506A540A" w14:textId="3AD1A2C6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D2660C" w:rsidRPr="00EC3FA3" w14:paraId="4DA858A1" w14:textId="77777777" w:rsidTr="004E37E6">
        <w:tc>
          <w:tcPr>
            <w:tcW w:w="354" w:type="pct"/>
          </w:tcPr>
          <w:p w14:paraId="6127CFD3" w14:textId="05DD8D62" w:rsidR="00D2660C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P143 [</w:t>
            </w:r>
            <w:r>
              <w:rPr>
                <w:noProof/>
                <w:sz w:val="16"/>
                <w:szCs w:val="16"/>
              </w:rPr>
              <w:t>53]</w:t>
            </w:r>
          </w:p>
        </w:tc>
        <w:tc>
          <w:tcPr>
            <w:tcW w:w="204" w:type="pct"/>
          </w:tcPr>
          <w:p w14:paraId="4F5CB90E" w14:textId="4AD0C49F" w:rsidR="00D2660C" w:rsidRPr="00EC3FA3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6m</w:t>
            </w:r>
          </w:p>
        </w:tc>
        <w:tc>
          <w:tcPr>
            <w:tcW w:w="141" w:type="pct"/>
          </w:tcPr>
          <w:p w14:paraId="33341B0A" w14:textId="60B691E0" w:rsidR="00D2660C" w:rsidRPr="00EC3FA3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316" w:type="pct"/>
          </w:tcPr>
          <w:p w14:paraId="70FE1703" w14:textId="1375B115" w:rsidR="00D2660C" w:rsidRPr="00EC3FA3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North African</w:t>
            </w:r>
          </w:p>
        </w:tc>
        <w:tc>
          <w:tcPr>
            <w:tcW w:w="203" w:type="pct"/>
          </w:tcPr>
          <w:p w14:paraId="5EC5B9C3" w14:textId="1C359ABF" w:rsidR="00D2660C" w:rsidRPr="00747E01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6274486D" w14:textId="2D8CDCAA" w:rsidR="00D2660C" w:rsidRPr="00AC3918" w:rsidRDefault="00D2660C" w:rsidP="00D2660C">
            <w:pPr>
              <w:rPr>
                <w:color w:val="212121"/>
                <w:sz w:val="16"/>
                <w:szCs w:val="16"/>
              </w:rPr>
            </w:pPr>
            <w:r>
              <w:rPr>
                <w:sz w:val="16"/>
                <w:szCs w:val="16"/>
              </w:rPr>
              <w:t>Deletion of exons 3-4</w:t>
            </w:r>
          </w:p>
        </w:tc>
        <w:tc>
          <w:tcPr>
            <w:tcW w:w="406" w:type="pct"/>
          </w:tcPr>
          <w:p w14:paraId="220B6E97" w14:textId="46DB91C4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SV</w:t>
            </w:r>
          </w:p>
        </w:tc>
        <w:tc>
          <w:tcPr>
            <w:tcW w:w="178" w:type="pct"/>
          </w:tcPr>
          <w:p w14:paraId="2B9E6D66" w14:textId="3A5BA951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77D7B406" w14:textId="7C9FB66D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9223F72" w14:textId="3B0B982E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1E8B63B" w14:textId="46D9F9C6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77A3C9A6" w14:textId="334FEB56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617BEBCD" w14:textId="1C0403E2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6A11F31C" w14:textId="6115AD12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D2660C" w:rsidRPr="00EC3FA3" w14:paraId="5B69997D" w14:textId="77777777" w:rsidTr="004E37E6">
        <w:tc>
          <w:tcPr>
            <w:tcW w:w="354" w:type="pct"/>
          </w:tcPr>
          <w:p w14:paraId="4E5D0210" w14:textId="63378325" w:rsidR="00D2660C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P144 [</w:t>
            </w:r>
            <w:r>
              <w:rPr>
                <w:noProof/>
                <w:sz w:val="16"/>
                <w:szCs w:val="16"/>
              </w:rPr>
              <w:t>53]</w:t>
            </w:r>
          </w:p>
        </w:tc>
        <w:tc>
          <w:tcPr>
            <w:tcW w:w="204" w:type="pct"/>
          </w:tcPr>
          <w:p w14:paraId="6124F707" w14:textId="16CCA99C" w:rsidR="00D2660C" w:rsidRPr="00EC3FA3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" w:type="pct"/>
          </w:tcPr>
          <w:p w14:paraId="6225B1DD" w14:textId="570739A2" w:rsidR="00D2660C" w:rsidRPr="00EC3FA3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316" w:type="pct"/>
          </w:tcPr>
          <w:p w14:paraId="5B2561D2" w14:textId="251726C8" w:rsidR="00D2660C" w:rsidRPr="00EC3FA3" w:rsidRDefault="00D2660C" w:rsidP="00D2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North African</w:t>
            </w:r>
          </w:p>
        </w:tc>
        <w:tc>
          <w:tcPr>
            <w:tcW w:w="203" w:type="pct"/>
          </w:tcPr>
          <w:p w14:paraId="44269CC4" w14:textId="4F7E46E3" w:rsidR="00D2660C" w:rsidRPr="00747E01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1858DF20" w14:textId="0FFA3FE6" w:rsidR="00D2660C" w:rsidRPr="00AC3918" w:rsidRDefault="00D2660C" w:rsidP="00D2660C">
            <w:pPr>
              <w:rPr>
                <w:color w:val="212121"/>
                <w:sz w:val="16"/>
                <w:szCs w:val="16"/>
              </w:rPr>
            </w:pPr>
            <w:r>
              <w:rPr>
                <w:sz w:val="16"/>
                <w:szCs w:val="16"/>
              </w:rPr>
              <w:t>Deletion of exons 3-4</w:t>
            </w:r>
          </w:p>
        </w:tc>
        <w:tc>
          <w:tcPr>
            <w:tcW w:w="406" w:type="pct"/>
          </w:tcPr>
          <w:p w14:paraId="247492E3" w14:textId="273C1D77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SV</w:t>
            </w:r>
          </w:p>
        </w:tc>
        <w:tc>
          <w:tcPr>
            <w:tcW w:w="178" w:type="pct"/>
          </w:tcPr>
          <w:p w14:paraId="2733D426" w14:textId="21A60EE0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A5E8CCD" w14:textId="5BCDD5E0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84C4387" w14:textId="50355E92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0C76E94" w14:textId="066B5AEA" w:rsidR="00D2660C" w:rsidRDefault="002D24C4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0DEA0A1F" w14:textId="234FCB69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6692FF62" w14:textId="473B312B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305C2E51" w14:textId="44DA1709" w:rsidR="00D2660C" w:rsidRDefault="00D2660C" w:rsidP="00D266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406F" w:rsidRPr="00EC3FA3" w14:paraId="60174489" w14:textId="77777777" w:rsidTr="004E37E6">
        <w:tc>
          <w:tcPr>
            <w:tcW w:w="354" w:type="pct"/>
          </w:tcPr>
          <w:p w14:paraId="7D3235DC" w14:textId="4BE5DE42" w:rsidR="0032406F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P145</w:t>
            </w:r>
            <w:r w:rsidR="00240FE8">
              <w:rPr>
                <w:sz w:val="16"/>
                <w:szCs w:val="16"/>
              </w:rPr>
              <w:t xml:space="preserve"> [</w:t>
            </w:r>
            <w:r w:rsidR="00240FE8">
              <w:rPr>
                <w:noProof/>
                <w:sz w:val="16"/>
                <w:szCs w:val="16"/>
              </w:rPr>
              <w:t>53]</w:t>
            </w:r>
          </w:p>
        </w:tc>
        <w:tc>
          <w:tcPr>
            <w:tcW w:w="204" w:type="pct"/>
          </w:tcPr>
          <w:p w14:paraId="0A4936E1" w14:textId="60DFCE3E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" w:type="pct"/>
          </w:tcPr>
          <w:p w14:paraId="35CB1641" w14:textId="4B3ACDF9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316" w:type="pct"/>
          </w:tcPr>
          <w:p w14:paraId="4B217E26" w14:textId="04378A52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North African</w:t>
            </w:r>
          </w:p>
        </w:tc>
        <w:tc>
          <w:tcPr>
            <w:tcW w:w="203" w:type="pct"/>
          </w:tcPr>
          <w:p w14:paraId="5EF15D08" w14:textId="3A724077" w:rsidR="0032406F" w:rsidRPr="00747E01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6C8AE4F4" w14:textId="4DCF4436" w:rsidR="0032406F" w:rsidRPr="00AC3918" w:rsidRDefault="0032406F" w:rsidP="0032406F">
            <w:pPr>
              <w:rPr>
                <w:color w:val="212121"/>
                <w:sz w:val="16"/>
                <w:szCs w:val="16"/>
              </w:rPr>
            </w:pPr>
            <w:r>
              <w:rPr>
                <w:color w:val="212121"/>
                <w:sz w:val="16"/>
                <w:szCs w:val="16"/>
              </w:rPr>
              <w:t>c.239+3A&gt;G</w:t>
            </w:r>
          </w:p>
        </w:tc>
        <w:tc>
          <w:tcPr>
            <w:tcW w:w="406" w:type="pct"/>
          </w:tcPr>
          <w:p w14:paraId="277E57CF" w14:textId="36EB1473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Splice site</w:t>
            </w:r>
          </w:p>
        </w:tc>
        <w:tc>
          <w:tcPr>
            <w:tcW w:w="178" w:type="pct"/>
          </w:tcPr>
          <w:p w14:paraId="34FB5AB8" w14:textId="5AE99313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29D4195D" w14:textId="4DBC2821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48DDDA6E" w14:textId="465C46DD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0211790B" w14:textId="5D17740F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735D4E9E" w14:textId="67CC533D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5D9E095F" w14:textId="24A24BAA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12DA69BD" w14:textId="013D7FF2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32406F" w:rsidRPr="00EC3FA3" w14:paraId="2B6A76E3" w14:textId="77777777" w:rsidTr="002D24C4">
        <w:trPr>
          <w:trHeight w:val="71"/>
        </w:trPr>
        <w:tc>
          <w:tcPr>
            <w:tcW w:w="354" w:type="pct"/>
          </w:tcPr>
          <w:p w14:paraId="77AD238B" w14:textId="561FBABD" w:rsidR="0032406F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P146</w:t>
            </w:r>
            <w:r w:rsidR="00240FE8">
              <w:rPr>
                <w:sz w:val="16"/>
                <w:szCs w:val="16"/>
              </w:rPr>
              <w:t xml:space="preserve"> [</w:t>
            </w:r>
            <w:r w:rsidR="00240FE8">
              <w:rPr>
                <w:noProof/>
                <w:sz w:val="16"/>
                <w:szCs w:val="16"/>
              </w:rPr>
              <w:t>53]</w:t>
            </w:r>
          </w:p>
        </w:tc>
        <w:tc>
          <w:tcPr>
            <w:tcW w:w="204" w:type="pct"/>
          </w:tcPr>
          <w:p w14:paraId="48397B4A" w14:textId="18179864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6m</w:t>
            </w:r>
          </w:p>
        </w:tc>
        <w:tc>
          <w:tcPr>
            <w:tcW w:w="141" w:type="pct"/>
          </w:tcPr>
          <w:p w14:paraId="603BA005" w14:textId="29FCA64B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316" w:type="pct"/>
          </w:tcPr>
          <w:p w14:paraId="6A76CD5C" w14:textId="4238F73D" w:rsidR="0032406F" w:rsidRPr="00EC3FA3" w:rsidRDefault="0032406F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Brazilian</w:t>
            </w:r>
          </w:p>
        </w:tc>
        <w:tc>
          <w:tcPr>
            <w:tcW w:w="203" w:type="pct"/>
          </w:tcPr>
          <w:p w14:paraId="6AB131B0" w14:textId="4C1FF271" w:rsidR="0032406F" w:rsidRPr="00747E01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2ACC2307" w14:textId="3711D5DD" w:rsidR="0032406F" w:rsidRPr="00AC3918" w:rsidRDefault="0032406F" w:rsidP="0032406F">
            <w:pPr>
              <w:rPr>
                <w:color w:val="212121"/>
                <w:sz w:val="16"/>
                <w:szCs w:val="16"/>
              </w:rPr>
            </w:pPr>
            <w:r>
              <w:rPr>
                <w:sz w:val="16"/>
                <w:szCs w:val="16"/>
              </w:rPr>
              <w:t>c.</w:t>
            </w:r>
            <w:r w:rsidRPr="00EE1F0E">
              <w:rPr>
                <w:sz w:val="16"/>
                <w:szCs w:val="16"/>
              </w:rPr>
              <w:t>467+1</w:t>
            </w:r>
            <w:r>
              <w:rPr>
                <w:sz w:val="16"/>
                <w:szCs w:val="16"/>
              </w:rPr>
              <w:t>G&gt;</w:t>
            </w:r>
            <w:r w:rsidRPr="00EE1F0E">
              <w:rPr>
                <w:sz w:val="16"/>
                <w:szCs w:val="16"/>
              </w:rPr>
              <w:t>C</w:t>
            </w:r>
          </w:p>
        </w:tc>
        <w:tc>
          <w:tcPr>
            <w:tcW w:w="406" w:type="pct"/>
          </w:tcPr>
          <w:p w14:paraId="74688135" w14:textId="19891E61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Splice site</w:t>
            </w:r>
          </w:p>
        </w:tc>
        <w:tc>
          <w:tcPr>
            <w:tcW w:w="178" w:type="pct"/>
          </w:tcPr>
          <w:p w14:paraId="6831BAE6" w14:textId="374BD8C9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56DBF214" w14:textId="73C85F19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4EE2D204" w14:textId="68F5383E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6E9FBABE" w14:textId="227B8D99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812" w:type="pct"/>
          </w:tcPr>
          <w:p w14:paraId="00CBFC52" w14:textId="78F3EFB5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2C9B7B7B" w14:textId="413FFDBF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327" w:type="pct"/>
          </w:tcPr>
          <w:p w14:paraId="63DCDF2C" w14:textId="4EF66021" w:rsidR="0032406F" w:rsidRDefault="0032406F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</w:tr>
      <w:tr w:rsidR="00A314B2" w:rsidRPr="00EC3FA3" w14:paraId="1A5C26AA" w14:textId="77777777" w:rsidTr="002D24C4">
        <w:trPr>
          <w:trHeight w:val="71"/>
        </w:trPr>
        <w:tc>
          <w:tcPr>
            <w:tcW w:w="354" w:type="pct"/>
          </w:tcPr>
          <w:p w14:paraId="6C0393C8" w14:textId="3F2D947C" w:rsidR="00A314B2" w:rsidRDefault="00A314B2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P147</w:t>
            </w:r>
            <w:r w:rsidR="00B60850">
              <w:rPr>
                <w:sz w:val="16"/>
                <w:szCs w:val="16"/>
              </w:rPr>
              <w:t xml:space="preserve"> </w:t>
            </w:r>
            <w:r w:rsidR="00B60850">
              <w:rPr>
                <w:sz w:val="16"/>
                <w:szCs w:val="16"/>
              </w:rPr>
              <w:fldChar w:fldCharType="begin">
                <w:fldData xml:space="preserve">PEVuZE5vdGU+PENpdGU+PEF1dGhvcj5CcmF1ZXI8L0F1dGhvcj48WWVhcj4yMDIzPC9ZZWFyPjxS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</w:fldData>
              </w:fldChar>
            </w:r>
            <w:r w:rsidR="00B60850">
              <w:rPr>
                <w:sz w:val="16"/>
                <w:szCs w:val="16"/>
              </w:rPr>
              <w:instrText xml:space="preserve"> ADDIN EN.CITE </w:instrText>
            </w:r>
            <w:r w:rsidR="00B60850">
              <w:rPr>
                <w:sz w:val="16"/>
                <w:szCs w:val="16"/>
              </w:rPr>
              <w:fldChar w:fldCharType="begin">
                <w:fldData xml:space="preserve">PEVuZE5vdGU+PENpdGU+PEF1dGhvcj5CcmF1ZXI8L0F1dGhvcj48WWVhcj4yMDIzPC9ZZWFyPjxS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</w:fldData>
              </w:fldChar>
            </w:r>
            <w:r w:rsidR="00B60850">
              <w:rPr>
                <w:sz w:val="16"/>
                <w:szCs w:val="16"/>
              </w:rPr>
              <w:instrText xml:space="preserve"> ADDIN EN.CITE.DATA </w:instrText>
            </w:r>
            <w:r w:rsidR="00B60850">
              <w:rPr>
                <w:sz w:val="16"/>
                <w:szCs w:val="16"/>
              </w:rPr>
            </w:r>
            <w:r w:rsidR="00B60850">
              <w:rPr>
                <w:sz w:val="16"/>
                <w:szCs w:val="16"/>
              </w:rPr>
              <w:fldChar w:fldCharType="end"/>
            </w:r>
            <w:r w:rsidR="00B60850">
              <w:rPr>
                <w:sz w:val="16"/>
                <w:szCs w:val="16"/>
              </w:rPr>
              <w:fldChar w:fldCharType="separate"/>
            </w:r>
            <w:r w:rsidR="00B60850">
              <w:rPr>
                <w:noProof/>
                <w:sz w:val="16"/>
                <w:szCs w:val="16"/>
              </w:rPr>
              <w:t>[54]</w:t>
            </w:r>
            <w:r w:rsidR="00B60850">
              <w:rPr>
                <w:sz w:val="16"/>
                <w:szCs w:val="16"/>
              </w:rPr>
              <w:fldChar w:fldCharType="end"/>
            </w:r>
          </w:p>
        </w:tc>
        <w:tc>
          <w:tcPr>
            <w:tcW w:w="204" w:type="pct"/>
          </w:tcPr>
          <w:p w14:paraId="60495D02" w14:textId="117858C9" w:rsidR="00A314B2" w:rsidRDefault="00A314B2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1" w:type="pct"/>
          </w:tcPr>
          <w:p w14:paraId="79821194" w14:textId="7DA92802" w:rsidR="00A314B2" w:rsidRDefault="00A314B2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0DE964A3" w14:textId="1D4C1657" w:rsidR="00A314B2" w:rsidRDefault="00A314B2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4DC67D15" w14:textId="09EC035A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52B96D7D" w14:textId="7F43851A" w:rsidR="00A314B2" w:rsidRDefault="00A314B2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c.19G&gt;T, p.D7Y</w:t>
            </w:r>
          </w:p>
        </w:tc>
        <w:tc>
          <w:tcPr>
            <w:tcW w:w="406" w:type="pct"/>
          </w:tcPr>
          <w:p w14:paraId="2EAA2C9A" w14:textId="26D4B0F8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517DE1C4" w14:textId="26DE4AFE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654B0387" w14:textId="5D436215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09D33E65" w14:textId="59E12947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080D4ED5" w14:textId="13764ECA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01960651" w14:textId="7195AD00" w:rsidR="00A314B2" w:rsidRDefault="00B60850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737D0918" w14:textId="3D2E0F98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1ED2DC5A" w14:textId="1A328F8B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A314B2" w:rsidRPr="00EC3FA3" w14:paraId="2A97A0F0" w14:textId="77777777" w:rsidTr="002D24C4">
        <w:trPr>
          <w:trHeight w:val="71"/>
        </w:trPr>
        <w:tc>
          <w:tcPr>
            <w:tcW w:w="354" w:type="pct"/>
          </w:tcPr>
          <w:p w14:paraId="2CC6F8CA" w14:textId="09058FB7" w:rsidR="00A314B2" w:rsidRDefault="00A314B2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P148</w:t>
            </w:r>
            <w:r w:rsidR="00B60850">
              <w:rPr>
                <w:sz w:val="16"/>
                <w:szCs w:val="16"/>
              </w:rPr>
              <w:t xml:space="preserve"> [54]</w:t>
            </w:r>
          </w:p>
        </w:tc>
        <w:tc>
          <w:tcPr>
            <w:tcW w:w="204" w:type="pct"/>
          </w:tcPr>
          <w:p w14:paraId="68433040" w14:textId="10267B18" w:rsidR="00A314B2" w:rsidRDefault="00A314B2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1" w:type="pct"/>
          </w:tcPr>
          <w:p w14:paraId="749F0367" w14:textId="5E6FAF69" w:rsidR="00A314B2" w:rsidRDefault="00A314B2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316" w:type="pct"/>
          </w:tcPr>
          <w:p w14:paraId="135285CD" w14:textId="3938219B" w:rsidR="00A314B2" w:rsidRDefault="00A314B2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5FE3B4DB" w14:textId="563F5EBD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3D9E15EB" w14:textId="6C178909" w:rsidR="00A314B2" w:rsidRDefault="00A314B2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c.19G&gt;T, p.D7Y</w:t>
            </w:r>
          </w:p>
        </w:tc>
        <w:tc>
          <w:tcPr>
            <w:tcW w:w="406" w:type="pct"/>
          </w:tcPr>
          <w:p w14:paraId="74BBA279" w14:textId="5EE20EBF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5D54EE72" w14:textId="67B99119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8" w:type="pct"/>
          </w:tcPr>
          <w:p w14:paraId="1E4C7A3C" w14:textId="19F5FE40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76FA1C12" w14:textId="55913845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7413DB4B" w14:textId="7C4B73DC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38D0B6B8" w14:textId="59D0B80C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Steroids, etoposide,</w:t>
            </w:r>
            <w:r>
              <w:rPr>
                <w:color w:val="000000"/>
                <w:sz w:val="16"/>
                <w:szCs w:val="16"/>
              </w:rPr>
              <w:t xml:space="preserve"> CSA</w:t>
            </w:r>
          </w:p>
        </w:tc>
        <w:tc>
          <w:tcPr>
            <w:tcW w:w="203" w:type="pct"/>
          </w:tcPr>
          <w:p w14:paraId="39FE8F08" w14:textId="0EDEE09E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7" w:type="pct"/>
          </w:tcPr>
          <w:p w14:paraId="75C1E5BE" w14:textId="0005628E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Alive/14</w:t>
            </w:r>
          </w:p>
        </w:tc>
      </w:tr>
      <w:tr w:rsidR="00A314B2" w:rsidRPr="00EC3FA3" w14:paraId="051AA7B9" w14:textId="77777777" w:rsidTr="002D24C4">
        <w:trPr>
          <w:trHeight w:val="71"/>
        </w:trPr>
        <w:tc>
          <w:tcPr>
            <w:tcW w:w="354" w:type="pct"/>
          </w:tcPr>
          <w:p w14:paraId="268F54D2" w14:textId="5A94B8B3" w:rsidR="00A314B2" w:rsidRDefault="00A314B2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P149</w:t>
            </w:r>
            <w:r w:rsidR="00B60850">
              <w:rPr>
                <w:sz w:val="16"/>
                <w:szCs w:val="16"/>
              </w:rPr>
              <w:t xml:space="preserve"> [54]</w:t>
            </w:r>
          </w:p>
        </w:tc>
        <w:tc>
          <w:tcPr>
            <w:tcW w:w="204" w:type="pct"/>
          </w:tcPr>
          <w:p w14:paraId="63B5B2E9" w14:textId="6E9D3477" w:rsidR="00A314B2" w:rsidRDefault="00A314B2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141" w:type="pct"/>
          </w:tcPr>
          <w:p w14:paraId="4C9D7E71" w14:textId="5D70BEE6" w:rsidR="00A314B2" w:rsidRDefault="00A314B2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316" w:type="pct"/>
          </w:tcPr>
          <w:p w14:paraId="5108A12C" w14:textId="0B01C859" w:rsidR="00A314B2" w:rsidRDefault="00A314B2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531BF2F2" w14:textId="4B4633E6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22" w:type="pct"/>
          </w:tcPr>
          <w:p w14:paraId="7243FF35" w14:textId="5DF105E5" w:rsidR="00A314B2" w:rsidRDefault="00A314B2" w:rsidP="003240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c.19G&gt;T, p.D7Y</w:t>
            </w:r>
          </w:p>
        </w:tc>
        <w:tc>
          <w:tcPr>
            <w:tcW w:w="406" w:type="pct"/>
          </w:tcPr>
          <w:p w14:paraId="35A29787" w14:textId="215CA7CE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178" w:type="pct"/>
          </w:tcPr>
          <w:p w14:paraId="399BF8E0" w14:textId="5507161D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2FA77341" w14:textId="6B34D249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45FD6233" w14:textId="122451EE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78" w:type="pct"/>
          </w:tcPr>
          <w:p w14:paraId="24AD1359" w14:textId="75A8C318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Abn</w:t>
            </w:r>
          </w:p>
        </w:tc>
        <w:tc>
          <w:tcPr>
            <w:tcW w:w="812" w:type="pct"/>
          </w:tcPr>
          <w:p w14:paraId="1ECC087D" w14:textId="194E787C" w:rsidR="00A314B2" w:rsidRDefault="00B60850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</w:t>
            </w:r>
          </w:p>
        </w:tc>
        <w:tc>
          <w:tcPr>
            <w:tcW w:w="203" w:type="pct"/>
          </w:tcPr>
          <w:p w14:paraId="146E5E02" w14:textId="7912986D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27" w:type="pct"/>
          </w:tcPr>
          <w:p w14:paraId="691927D9" w14:textId="03C63FFA" w:rsidR="00A314B2" w:rsidRDefault="00A314B2" w:rsidP="00324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Died /1.5</w:t>
            </w:r>
          </w:p>
        </w:tc>
      </w:tr>
    </w:tbl>
    <w:p w14:paraId="690C61BA" w14:textId="77777777" w:rsidR="003C3AB9" w:rsidRDefault="003C3AB9"/>
    <w:p w14:paraId="0A63119E" w14:textId="748D3A8E" w:rsidR="00F873F1" w:rsidRDefault="001507D3">
      <w:r>
        <w:t>*</w:t>
      </w:r>
      <w:r w:rsidR="00332D62">
        <w:t>R</w:t>
      </w:r>
      <w:r w:rsidR="001342E3">
        <w:t>A</w:t>
      </w:r>
      <w:r w:rsidR="00332D62">
        <w:t xml:space="preserve">B27A </w:t>
      </w:r>
      <w:r>
        <w:t xml:space="preserve">transcript </w:t>
      </w:r>
      <w:r w:rsidR="00332D62">
        <w:t xml:space="preserve">GRCh37, </w:t>
      </w:r>
      <w:r w:rsidR="00992801">
        <w:t>NM_183235</w:t>
      </w:r>
      <w:r>
        <w:t xml:space="preserve"> or </w:t>
      </w:r>
      <w:r w:rsidR="0046012F">
        <w:t xml:space="preserve">GRCh38 </w:t>
      </w:r>
      <w:r w:rsidR="0046012F" w:rsidRPr="00303D16">
        <w:t>NM_004580</w:t>
      </w:r>
      <w:r>
        <w:t>.</w:t>
      </w:r>
    </w:p>
    <w:p w14:paraId="07B1E6C3" w14:textId="77777777" w:rsidR="003C3AB9" w:rsidRDefault="003C3AB9"/>
    <w:p w14:paraId="1CDE3D21" w14:textId="1B0E1E6C" w:rsidR="00303D16" w:rsidRDefault="00303D16">
      <w:r>
        <w:t>PTV – protein-truncating variant</w:t>
      </w:r>
    </w:p>
    <w:p w14:paraId="47CAFDC2" w14:textId="7305DAB2" w:rsidR="00063E86" w:rsidRDefault="00063E86">
      <w:r>
        <w:t>HLH- Haemophagocytic lymphohistiocytosis</w:t>
      </w:r>
    </w:p>
    <w:p w14:paraId="523152F0" w14:textId="1D1551B5" w:rsidR="000E6BD7" w:rsidRDefault="000E6BD7">
      <w:r>
        <w:t>c.h – compound heterozygous</w:t>
      </w:r>
    </w:p>
    <w:p w14:paraId="6F0F085B" w14:textId="0C7493B3" w:rsidR="00C655BD" w:rsidRDefault="00C655BD">
      <w:r>
        <w:t>N/E – normal or equivocal result</w:t>
      </w:r>
    </w:p>
    <w:p w14:paraId="5954B7B8" w14:textId="5FEDBFAD" w:rsidR="00C655BD" w:rsidRDefault="00C655BD">
      <w:r>
        <w:t>Abn – abnormal granule release</w:t>
      </w:r>
    </w:p>
    <w:p w14:paraId="3D742C59" w14:textId="7E23FD2D" w:rsidR="001E7E18" w:rsidRDefault="00332D62">
      <w:r>
        <w:t>nd – not described</w:t>
      </w:r>
    </w:p>
    <w:p w14:paraId="3166DCDE" w14:textId="45DDE856" w:rsidR="003E5D1B" w:rsidRDefault="003E5D1B">
      <w:r w:rsidRPr="003E5D1B">
        <w:t>ITMTX</w:t>
      </w:r>
      <w:r>
        <w:t xml:space="preserve"> </w:t>
      </w:r>
      <w:r w:rsidR="00B565D1">
        <w:t>–</w:t>
      </w:r>
      <w:r>
        <w:t xml:space="preserve"> </w:t>
      </w:r>
      <w:r w:rsidR="00B565D1">
        <w:t>Intrathecal methotrexate</w:t>
      </w:r>
    </w:p>
    <w:p w14:paraId="0CD849DB" w14:textId="5FBFBDF7" w:rsidR="00B565D1" w:rsidRDefault="00B565D1">
      <w:r>
        <w:t>ITPred – Intrathecal prednisolone</w:t>
      </w:r>
    </w:p>
    <w:p w14:paraId="2524BE0E" w14:textId="4F610B67" w:rsidR="00B565D1" w:rsidRDefault="00B565D1">
      <w:r>
        <w:t>Pred – prednisolone</w:t>
      </w:r>
    </w:p>
    <w:p w14:paraId="6ED135F3" w14:textId="79CA982B" w:rsidR="00B565D1" w:rsidRDefault="00B565D1">
      <w:r>
        <w:t>CSA – cyclosporin A</w:t>
      </w:r>
    </w:p>
    <w:p w14:paraId="2C4C2F23" w14:textId="520F303D" w:rsidR="00AD3790" w:rsidRDefault="00AD3790">
      <w:r>
        <w:t>ATG – Anti-thymocyte globulin</w:t>
      </w:r>
    </w:p>
    <w:p w14:paraId="1CB58D94" w14:textId="22FE0CC6" w:rsidR="00B26C22" w:rsidRDefault="00B26C22">
      <w:r>
        <w:t>MMF – mycophenolate mofetil</w:t>
      </w:r>
    </w:p>
    <w:p w14:paraId="41C342E9" w14:textId="3589F823" w:rsidR="001E7E18" w:rsidRDefault="001E7E18">
      <w:r>
        <w:t>Age is given in years, unless specified as m- months.</w:t>
      </w:r>
      <w:r w:rsidR="00D032B0">
        <w:t xml:space="preserve"> </w:t>
      </w:r>
      <w:r>
        <w:t xml:space="preserve"> </w:t>
      </w:r>
    </w:p>
    <w:p w14:paraId="5EBF80D6" w14:textId="77777777" w:rsidR="003444AC" w:rsidRDefault="003444AC">
      <w:pPr>
        <w:rPr>
          <w:u w:val="single"/>
        </w:rPr>
      </w:pPr>
    </w:p>
    <w:p w14:paraId="6C0C7AF8" w14:textId="77777777" w:rsidR="003444AC" w:rsidRDefault="003444AC">
      <w:pPr>
        <w:rPr>
          <w:u w:val="single"/>
        </w:rPr>
      </w:pPr>
    </w:p>
    <w:p w14:paraId="435CF155" w14:textId="77777777" w:rsidR="001B04DC" w:rsidRDefault="001B04DC"/>
    <w:p w14:paraId="2BAF5FEE" w14:textId="5C2183B2" w:rsidR="003C3AB9" w:rsidRDefault="003C3AB9">
      <w:pPr>
        <w:rPr>
          <w:u w:val="single"/>
        </w:rPr>
      </w:pPr>
    </w:p>
    <w:p w14:paraId="53B076C9" w14:textId="4EEE6BEE" w:rsidR="00CC6CAA" w:rsidRPr="001B04DC" w:rsidRDefault="001B04DC">
      <w:pPr>
        <w:rPr>
          <w:u w:val="single"/>
        </w:rPr>
      </w:pPr>
      <w:r w:rsidRPr="001B04DC">
        <w:rPr>
          <w:u w:val="single"/>
        </w:rPr>
        <w:t>References:</w:t>
      </w:r>
    </w:p>
    <w:p w14:paraId="3E5C5B34" w14:textId="77777777" w:rsidR="001B04DC" w:rsidRDefault="001B04DC"/>
    <w:p w14:paraId="5EB95C0D" w14:textId="77777777" w:rsidR="001B04DC" w:rsidRDefault="001B04DC"/>
    <w:p w14:paraId="19025244" w14:textId="77777777" w:rsidR="00B60850" w:rsidRPr="00B60850" w:rsidRDefault="003E5D1B" w:rsidP="00B60850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B60850" w:rsidRPr="00B60850">
        <w:rPr>
          <w:noProof/>
        </w:rPr>
        <w:t>1.</w:t>
      </w:r>
      <w:r w:rsidR="00B60850" w:rsidRPr="00B60850">
        <w:rPr>
          <w:noProof/>
        </w:rPr>
        <w:tab/>
        <w:t xml:space="preserve">Meeths, M., et al., </w:t>
      </w:r>
      <w:r w:rsidR="00B60850" w:rsidRPr="00B60850">
        <w:rPr>
          <w:i/>
          <w:noProof/>
        </w:rPr>
        <w:t>Clinical presentation of Griscelli syndrome type 2 and spectrum of RAB27A mutations.</w:t>
      </w:r>
      <w:r w:rsidR="00B60850" w:rsidRPr="00B60850">
        <w:rPr>
          <w:noProof/>
        </w:rPr>
        <w:t xml:space="preserve"> Pediatr Blood Cancer, 2010. </w:t>
      </w:r>
      <w:r w:rsidR="00B60850" w:rsidRPr="00B60850">
        <w:rPr>
          <w:b/>
          <w:noProof/>
        </w:rPr>
        <w:t>54</w:t>
      </w:r>
      <w:r w:rsidR="00B60850" w:rsidRPr="00B60850">
        <w:rPr>
          <w:noProof/>
        </w:rPr>
        <w:t>(4): p. 563-72.</w:t>
      </w:r>
    </w:p>
    <w:p w14:paraId="1BD54ABD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2.</w:t>
      </w:r>
      <w:r w:rsidRPr="00B60850">
        <w:rPr>
          <w:noProof/>
        </w:rPr>
        <w:tab/>
        <w:t xml:space="preserve">Mamishi, S., et al., </w:t>
      </w:r>
      <w:r w:rsidRPr="00B60850">
        <w:rPr>
          <w:i/>
          <w:noProof/>
        </w:rPr>
        <w:t>Analysis of RAB27A gene in griscelli syndrome type 2: novel mutations including a deletion hotspot.</w:t>
      </w:r>
      <w:r w:rsidRPr="00B60850">
        <w:rPr>
          <w:noProof/>
        </w:rPr>
        <w:t xml:space="preserve"> J Clin Immunol, 2008. </w:t>
      </w:r>
      <w:r w:rsidRPr="00B60850">
        <w:rPr>
          <w:b/>
          <w:noProof/>
        </w:rPr>
        <w:t>28</w:t>
      </w:r>
      <w:r w:rsidRPr="00B60850">
        <w:rPr>
          <w:noProof/>
        </w:rPr>
        <w:t>(4): p. 384-9.</w:t>
      </w:r>
    </w:p>
    <w:p w14:paraId="1B49321C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3.</w:t>
      </w:r>
      <w:r w:rsidRPr="00B60850">
        <w:rPr>
          <w:noProof/>
        </w:rPr>
        <w:tab/>
        <w:t xml:space="preserve">Onay, H., et al., </w:t>
      </w:r>
      <w:r w:rsidRPr="00B60850">
        <w:rPr>
          <w:i/>
          <w:noProof/>
        </w:rPr>
        <w:t>A further Turkish case of Griscelli syndrome with new RAB27A mutation.</w:t>
      </w:r>
      <w:r w:rsidRPr="00B60850">
        <w:rPr>
          <w:noProof/>
        </w:rPr>
        <w:t xml:space="preserve"> J Am Acad Dermatol, 2008. </w:t>
      </w:r>
      <w:r w:rsidRPr="00B60850">
        <w:rPr>
          <w:b/>
          <w:noProof/>
        </w:rPr>
        <w:t>58</w:t>
      </w:r>
      <w:r w:rsidRPr="00B60850">
        <w:rPr>
          <w:noProof/>
        </w:rPr>
        <w:t>(5 Suppl 1): p. S115-6.</w:t>
      </w:r>
    </w:p>
    <w:p w14:paraId="48F0ED7F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4.</w:t>
      </w:r>
      <w:r w:rsidRPr="00B60850">
        <w:rPr>
          <w:noProof/>
        </w:rPr>
        <w:tab/>
        <w:t xml:space="preserve">Aslan, D., et al., </w:t>
      </w:r>
      <w:r w:rsidRPr="00B60850">
        <w:rPr>
          <w:i/>
          <w:noProof/>
        </w:rPr>
        <w:t>Griscelli syndrome: description of a case with Rab27A mutation.</w:t>
      </w:r>
      <w:r w:rsidRPr="00B60850">
        <w:rPr>
          <w:noProof/>
        </w:rPr>
        <w:t xml:space="preserve"> Pediatr Hematol Oncol, 2006. </w:t>
      </w:r>
      <w:r w:rsidRPr="00B60850">
        <w:rPr>
          <w:b/>
          <w:noProof/>
        </w:rPr>
        <w:t>23</w:t>
      </w:r>
      <w:r w:rsidRPr="00B60850">
        <w:rPr>
          <w:noProof/>
        </w:rPr>
        <w:t>(3): p. 255-61.</w:t>
      </w:r>
    </w:p>
    <w:p w14:paraId="6565F683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5.</w:t>
      </w:r>
      <w:r w:rsidRPr="00B60850">
        <w:rPr>
          <w:noProof/>
        </w:rPr>
        <w:tab/>
        <w:t xml:space="preserve">Meschede, I.P., et al., </w:t>
      </w:r>
      <w:r w:rsidRPr="00B60850">
        <w:rPr>
          <w:i/>
          <w:noProof/>
        </w:rPr>
        <w:t>Griscelli syndrome-type 2 in twin siblings: case report and update on RAB27A human mutations and gene structure.</w:t>
      </w:r>
      <w:r w:rsidRPr="00B60850">
        <w:rPr>
          <w:noProof/>
        </w:rPr>
        <w:t xml:space="preserve"> Braz J Med Biol Res, 2008. </w:t>
      </w:r>
      <w:r w:rsidRPr="00B60850">
        <w:rPr>
          <w:b/>
          <w:noProof/>
        </w:rPr>
        <w:t>41</w:t>
      </w:r>
      <w:r w:rsidRPr="00B60850">
        <w:rPr>
          <w:noProof/>
        </w:rPr>
        <w:t>(10): p. 839-48.</w:t>
      </w:r>
    </w:p>
    <w:p w14:paraId="3B69E27D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6.</w:t>
      </w:r>
      <w:r w:rsidRPr="00B60850">
        <w:rPr>
          <w:noProof/>
        </w:rPr>
        <w:tab/>
        <w:t xml:space="preserve">Schuster, F., et al., </w:t>
      </w:r>
      <w:r w:rsidRPr="00B60850">
        <w:rPr>
          <w:i/>
          <w:noProof/>
        </w:rPr>
        <w:t>Griscelli syndrome: report of the first peripheral blood stem cell transplant and the role of mutations in the RAB27A gene as an indication for BMT.</w:t>
      </w:r>
      <w:r w:rsidRPr="00B60850">
        <w:rPr>
          <w:noProof/>
        </w:rPr>
        <w:t xml:space="preserve"> Bone Marrow Transplant, 2001. </w:t>
      </w:r>
      <w:r w:rsidRPr="00B60850">
        <w:rPr>
          <w:b/>
          <w:noProof/>
        </w:rPr>
        <w:t>28</w:t>
      </w:r>
      <w:r w:rsidRPr="00B60850">
        <w:rPr>
          <w:noProof/>
        </w:rPr>
        <w:t>(4): p. 409-12.</w:t>
      </w:r>
    </w:p>
    <w:p w14:paraId="17F05A87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7.</w:t>
      </w:r>
      <w:r w:rsidRPr="00B60850">
        <w:rPr>
          <w:noProof/>
        </w:rPr>
        <w:tab/>
        <w:t xml:space="preserve">Anikster, Y., et al., </w:t>
      </w:r>
      <w:r w:rsidRPr="00B60850">
        <w:rPr>
          <w:i/>
          <w:noProof/>
        </w:rPr>
        <w:t>Evidence that Griscelli syndrome with neurological involvement is caused by mutations in RAB27A, not MYO5A.</w:t>
      </w:r>
      <w:r w:rsidRPr="00B60850">
        <w:rPr>
          <w:noProof/>
        </w:rPr>
        <w:t xml:space="preserve"> Am J Hum Genet, 2002. </w:t>
      </w:r>
      <w:r w:rsidRPr="00B60850">
        <w:rPr>
          <w:b/>
          <w:noProof/>
        </w:rPr>
        <w:t>71</w:t>
      </w:r>
      <w:r w:rsidRPr="00B60850">
        <w:rPr>
          <w:noProof/>
        </w:rPr>
        <w:t>(2): p. 407-14.</w:t>
      </w:r>
    </w:p>
    <w:p w14:paraId="2FBFFF5D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8.</w:t>
      </w:r>
      <w:r w:rsidRPr="00B60850">
        <w:rPr>
          <w:noProof/>
        </w:rPr>
        <w:tab/>
        <w:t xml:space="preserve">Bizario, J.C., et al., </w:t>
      </w:r>
      <w:r w:rsidRPr="00B60850">
        <w:rPr>
          <w:i/>
          <w:noProof/>
        </w:rPr>
        <w:t>Griscelli syndrome: characterization of a new mutation and rescue of T-cytotoxic activity by retroviral transfer of RAB27A gene.</w:t>
      </w:r>
      <w:r w:rsidRPr="00B60850">
        <w:rPr>
          <w:noProof/>
        </w:rPr>
        <w:t xml:space="preserve"> J Clin Immunol, 2004. </w:t>
      </w:r>
      <w:r w:rsidRPr="00B60850">
        <w:rPr>
          <w:b/>
          <w:noProof/>
        </w:rPr>
        <w:t>24</w:t>
      </w:r>
      <w:r w:rsidRPr="00B60850">
        <w:rPr>
          <w:noProof/>
        </w:rPr>
        <w:t>(4): p. 397-410.</w:t>
      </w:r>
    </w:p>
    <w:p w14:paraId="6BF46514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9.</w:t>
      </w:r>
      <w:r w:rsidRPr="00B60850">
        <w:rPr>
          <w:noProof/>
        </w:rPr>
        <w:tab/>
        <w:t xml:space="preserve">Masri, A., et al., </w:t>
      </w:r>
      <w:r w:rsidRPr="00B60850">
        <w:rPr>
          <w:i/>
          <w:noProof/>
        </w:rPr>
        <w:t>Griscelli syndrome type 2: a rare and lethal disorder.</w:t>
      </w:r>
      <w:r w:rsidRPr="00B60850">
        <w:rPr>
          <w:noProof/>
        </w:rPr>
        <w:t xml:space="preserve"> J Child Neurol, 2008. </w:t>
      </w:r>
      <w:r w:rsidRPr="00B60850">
        <w:rPr>
          <w:b/>
          <w:noProof/>
        </w:rPr>
        <w:t>23</w:t>
      </w:r>
      <w:r w:rsidRPr="00B60850">
        <w:rPr>
          <w:noProof/>
        </w:rPr>
        <w:t>(8): p. 964-7.</w:t>
      </w:r>
    </w:p>
    <w:p w14:paraId="0BD051D6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10.</w:t>
      </w:r>
      <w:r w:rsidRPr="00B60850">
        <w:rPr>
          <w:noProof/>
        </w:rPr>
        <w:tab/>
        <w:t xml:space="preserve">Aksu, G., et al., </w:t>
      </w:r>
      <w:r w:rsidRPr="00B60850">
        <w:rPr>
          <w:i/>
          <w:noProof/>
        </w:rPr>
        <w:t>Griscelli syndrome without hemophagocytosis in an eleven-year-old girl: expanding the phenotypic spectrum of Rab27A mutations in humans.</w:t>
      </w:r>
      <w:r w:rsidRPr="00B60850">
        <w:rPr>
          <w:noProof/>
        </w:rPr>
        <w:t xml:space="preserve"> Am J Med Genet A, 2003. </w:t>
      </w:r>
      <w:r w:rsidRPr="00B60850">
        <w:rPr>
          <w:b/>
          <w:noProof/>
        </w:rPr>
        <w:t>116a</w:t>
      </w:r>
      <w:r w:rsidRPr="00B60850">
        <w:rPr>
          <w:noProof/>
        </w:rPr>
        <w:t>(4): p. 329-33.</w:t>
      </w:r>
    </w:p>
    <w:p w14:paraId="6C92C030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11.</w:t>
      </w:r>
      <w:r w:rsidRPr="00B60850">
        <w:rPr>
          <w:noProof/>
        </w:rPr>
        <w:tab/>
        <w:t xml:space="preserve">Sarper, N., et al., </w:t>
      </w:r>
      <w:r w:rsidRPr="00B60850">
        <w:rPr>
          <w:i/>
          <w:noProof/>
        </w:rPr>
        <w:t>A rare syndrome in the differential diagnosis of hepatosplenomegaly and pancytopenia: report of identical twins with Griscelli disease.</w:t>
      </w:r>
      <w:r w:rsidRPr="00B60850">
        <w:rPr>
          <w:noProof/>
        </w:rPr>
        <w:t xml:space="preserve"> Ann Trop Paediatr, 2003. </w:t>
      </w:r>
      <w:r w:rsidRPr="00B60850">
        <w:rPr>
          <w:b/>
          <w:noProof/>
        </w:rPr>
        <w:t>23</w:t>
      </w:r>
      <w:r w:rsidRPr="00B60850">
        <w:rPr>
          <w:noProof/>
        </w:rPr>
        <w:t>(1): p. 69-73.</w:t>
      </w:r>
    </w:p>
    <w:p w14:paraId="0E68580E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12.</w:t>
      </w:r>
      <w:r w:rsidRPr="00B60850">
        <w:rPr>
          <w:noProof/>
        </w:rPr>
        <w:tab/>
        <w:t xml:space="preserve">Sanal, O., et al., </w:t>
      </w:r>
      <w:r w:rsidRPr="00B60850">
        <w:rPr>
          <w:i/>
          <w:noProof/>
        </w:rPr>
        <w:t>Griscelli disease: genotype-phenotype correlation in an array of clinical heterogeneity.</w:t>
      </w:r>
      <w:r w:rsidRPr="00B60850">
        <w:rPr>
          <w:noProof/>
        </w:rPr>
        <w:t xml:space="preserve"> J Clin Immunol, 2002. </w:t>
      </w:r>
      <w:r w:rsidRPr="00B60850">
        <w:rPr>
          <w:b/>
          <w:noProof/>
        </w:rPr>
        <w:t>22</w:t>
      </w:r>
      <w:r w:rsidRPr="00B60850">
        <w:rPr>
          <w:noProof/>
        </w:rPr>
        <w:t>(4): p. 237-43.</w:t>
      </w:r>
    </w:p>
    <w:p w14:paraId="25A0B81A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13.</w:t>
      </w:r>
      <w:r w:rsidRPr="00B60850">
        <w:rPr>
          <w:noProof/>
        </w:rPr>
        <w:tab/>
        <w:t xml:space="preserve">Gazit, R., et al., </w:t>
      </w:r>
      <w:r w:rsidRPr="00B60850">
        <w:rPr>
          <w:i/>
          <w:noProof/>
        </w:rPr>
        <w:t>NK cytotoxicity mediated by CD16 but not by NKp30 is functional in Griscelli syndrome.</w:t>
      </w:r>
      <w:r w:rsidRPr="00B60850">
        <w:rPr>
          <w:noProof/>
        </w:rPr>
        <w:t xml:space="preserve"> Blood, 2007. </w:t>
      </w:r>
      <w:r w:rsidRPr="00B60850">
        <w:rPr>
          <w:b/>
          <w:noProof/>
        </w:rPr>
        <w:t>109</w:t>
      </w:r>
      <w:r w:rsidRPr="00B60850">
        <w:rPr>
          <w:noProof/>
        </w:rPr>
        <w:t>(10): p. 4306-12.</w:t>
      </w:r>
    </w:p>
    <w:p w14:paraId="158D22F1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14.</w:t>
      </w:r>
      <w:r w:rsidRPr="00B60850">
        <w:rPr>
          <w:noProof/>
        </w:rPr>
        <w:tab/>
        <w:t xml:space="preserve">Rajadhyax, M., et al., </w:t>
      </w:r>
      <w:r w:rsidRPr="00B60850">
        <w:rPr>
          <w:i/>
          <w:noProof/>
        </w:rPr>
        <w:t>Neurological presentation of Griscelli syndrome: obstructive hydrocephalus without haematological abnormalities or organomegaly.</w:t>
      </w:r>
      <w:r w:rsidRPr="00B60850">
        <w:rPr>
          <w:noProof/>
        </w:rPr>
        <w:t xml:space="preserve"> Brain Dev, 2007. </w:t>
      </w:r>
      <w:r w:rsidRPr="00B60850">
        <w:rPr>
          <w:b/>
          <w:noProof/>
        </w:rPr>
        <w:t>29</w:t>
      </w:r>
      <w:r w:rsidRPr="00B60850">
        <w:rPr>
          <w:noProof/>
        </w:rPr>
        <w:t>(4): p. 247-50.</w:t>
      </w:r>
    </w:p>
    <w:p w14:paraId="363DE2C7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lastRenderedPageBreak/>
        <w:t>15.</w:t>
      </w:r>
      <w:r w:rsidRPr="00B60850">
        <w:rPr>
          <w:noProof/>
        </w:rPr>
        <w:tab/>
        <w:t xml:space="preserve">Sheela, S.R., M. Latha, and S.J. Injody, </w:t>
      </w:r>
      <w:r w:rsidRPr="00B60850">
        <w:rPr>
          <w:i/>
          <w:noProof/>
        </w:rPr>
        <w:t>Griscelli syndrome: Rab 27a mutation.</w:t>
      </w:r>
      <w:r w:rsidRPr="00B60850">
        <w:rPr>
          <w:noProof/>
        </w:rPr>
        <w:t xml:space="preserve"> Indian Pediatr, 2004. </w:t>
      </w:r>
      <w:r w:rsidRPr="00B60850">
        <w:rPr>
          <w:b/>
          <w:noProof/>
        </w:rPr>
        <w:t>41</w:t>
      </w:r>
      <w:r w:rsidRPr="00B60850">
        <w:rPr>
          <w:noProof/>
        </w:rPr>
        <w:t>(9): p. 944-7.</w:t>
      </w:r>
    </w:p>
    <w:p w14:paraId="5B45139F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16.</w:t>
      </w:r>
      <w:r w:rsidRPr="00B60850">
        <w:rPr>
          <w:noProof/>
        </w:rPr>
        <w:tab/>
        <w:t xml:space="preserve">Westbroek, W., et al., </w:t>
      </w:r>
      <w:r w:rsidRPr="00B60850">
        <w:rPr>
          <w:i/>
          <w:noProof/>
        </w:rPr>
        <w:t>A novel missense mutation (G43S) in the switch I region of Rab27A causing Griscelli syndrome.</w:t>
      </w:r>
      <w:r w:rsidRPr="00B60850">
        <w:rPr>
          <w:noProof/>
        </w:rPr>
        <w:t xml:space="preserve"> Mol Genet Metab, 2008. </w:t>
      </w:r>
      <w:r w:rsidRPr="00B60850">
        <w:rPr>
          <w:b/>
          <w:noProof/>
        </w:rPr>
        <w:t>94</w:t>
      </w:r>
      <w:r w:rsidRPr="00B60850">
        <w:rPr>
          <w:noProof/>
        </w:rPr>
        <w:t>(2): p. 248-54.</w:t>
      </w:r>
    </w:p>
    <w:p w14:paraId="240F227E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17.</w:t>
      </w:r>
      <w:r w:rsidRPr="00B60850">
        <w:rPr>
          <w:noProof/>
        </w:rPr>
        <w:tab/>
        <w:t xml:space="preserve">Aricò, M., et al., </w:t>
      </w:r>
      <w:r w:rsidRPr="00B60850">
        <w:rPr>
          <w:i/>
          <w:noProof/>
        </w:rPr>
        <w:t>Successful treatment of Griscelli syndrome with unrelated donor allogeneic hematopoietic stem cell transplantation.</w:t>
      </w:r>
      <w:r w:rsidRPr="00B60850">
        <w:rPr>
          <w:noProof/>
        </w:rPr>
        <w:t xml:space="preserve"> Bone Marrow Transplant, 2002. </w:t>
      </w:r>
      <w:r w:rsidRPr="00B60850">
        <w:rPr>
          <w:b/>
          <w:noProof/>
        </w:rPr>
        <w:t>29</w:t>
      </w:r>
      <w:r w:rsidRPr="00B60850">
        <w:rPr>
          <w:noProof/>
        </w:rPr>
        <w:t>(12): p. 995-8.</w:t>
      </w:r>
    </w:p>
    <w:p w14:paraId="457B6299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18.</w:t>
      </w:r>
      <w:r w:rsidRPr="00B60850">
        <w:rPr>
          <w:noProof/>
        </w:rPr>
        <w:tab/>
        <w:t xml:space="preserve">Westbroek, W., et al., </w:t>
      </w:r>
      <w:r w:rsidRPr="00B60850">
        <w:rPr>
          <w:i/>
          <w:noProof/>
        </w:rPr>
        <w:t>Rab27b is up-regulated in human Griscelli syndrome type II melanocytes and linked to the actin cytoskeleton via exon F-Myosin Va transcripts.</w:t>
      </w:r>
      <w:r w:rsidRPr="00B60850">
        <w:rPr>
          <w:noProof/>
        </w:rPr>
        <w:t xml:space="preserve"> Pigment Cell Res, 2004. </w:t>
      </w:r>
      <w:r w:rsidRPr="00B60850">
        <w:rPr>
          <w:b/>
          <w:noProof/>
        </w:rPr>
        <w:t>17</w:t>
      </w:r>
      <w:r w:rsidRPr="00B60850">
        <w:rPr>
          <w:noProof/>
        </w:rPr>
        <w:t>(5): p. 498-505.</w:t>
      </w:r>
    </w:p>
    <w:p w14:paraId="0A5BE3D0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19.</w:t>
      </w:r>
      <w:r w:rsidRPr="00B60850">
        <w:rPr>
          <w:noProof/>
        </w:rPr>
        <w:tab/>
        <w:t xml:space="preserve">Al-Sulaiman, R., et al., </w:t>
      </w:r>
      <w:r w:rsidRPr="00B60850">
        <w:rPr>
          <w:i/>
          <w:noProof/>
        </w:rPr>
        <w:t>A founder RAB27A variant causes Griscelli syndrome type 2 with phenotypic heterogeneity in Qatari families.</w:t>
      </w:r>
      <w:r w:rsidRPr="00B60850">
        <w:rPr>
          <w:noProof/>
        </w:rPr>
        <w:t xml:space="preserve"> Am J Med Genet A, 2020. </w:t>
      </w:r>
      <w:r w:rsidRPr="00B60850">
        <w:rPr>
          <w:b/>
          <w:noProof/>
        </w:rPr>
        <w:t>182</w:t>
      </w:r>
      <w:r w:rsidRPr="00B60850">
        <w:rPr>
          <w:noProof/>
        </w:rPr>
        <w:t>(11): p. 2570-2580.</w:t>
      </w:r>
    </w:p>
    <w:p w14:paraId="121867C4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20.</w:t>
      </w:r>
      <w:r w:rsidRPr="00B60850">
        <w:rPr>
          <w:noProof/>
        </w:rPr>
        <w:tab/>
        <w:t xml:space="preserve">Ariffin, H., et al., </w:t>
      </w:r>
      <w:r w:rsidRPr="00B60850">
        <w:rPr>
          <w:i/>
          <w:noProof/>
        </w:rPr>
        <w:t>Griscelli syndrome.</w:t>
      </w:r>
      <w:r w:rsidRPr="00B60850">
        <w:rPr>
          <w:noProof/>
        </w:rPr>
        <w:t xml:space="preserve"> Med J Malaysia, 2014. </w:t>
      </w:r>
      <w:r w:rsidRPr="00B60850">
        <w:rPr>
          <w:b/>
          <w:noProof/>
        </w:rPr>
        <w:t>69</w:t>
      </w:r>
      <w:r w:rsidRPr="00B60850">
        <w:rPr>
          <w:noProof/>
        </w:rPr>
        <w:t>(4): p. 193-4.</w:t>
      </w:r>
    </w:p>
    <w:p w14:paraId="4ADF076B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21.</w:t>
      </w:r>
      <w:r w:rsidRPr="00B60850">
        <w:rPr>
          <w:noProof/>
        </w:rPr>
        <w:tab/>
        <w:t xml:space="preserve">Durmaz, A., et al., </w:t>
      </w:r>
      <w:r w:rsidRPr="00B60850">
        <w:rPr>
          <w:i/>
          <w:noProof/>
        </w:rPr>
        <w:t>Molecular analysis and clinical findings of Griscelli syndrome patients.</w:t>
      </w:r>
      <w:r w:rsidRPr="00B60850">
        <w:rPr>
          <w:noProof/>
        </w:rPr>
        <w:t xml:space="preserve"> J Pediatr Hematol Oncol, 2012. </w:t>
      </w:r>
      <w:r w:rsidRPr="00B60850">
        <w:rPr>
          <w:b/>
          <w:noProof/>
        </w:rPr>
        <w:t>34</w:t>
      </w:r>
      <w:r w:rsidRPr="00B60850">
        <w:rPr>
          <w:noProof/>
        </w:rPr>
        <w:t>(7): p. 541-4.</w:t>
      </w:r>
    </w:p>
    <w:p w14:paraId="3196FC34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22.</w:t>
      </w:r>
      <w:r w:rsidRPr="00B60850">
        <w:rPr>
          <w:noProof/>
        </w:rPr>
        <w:tab/>
        <w:t xml:space="preserve">Shamsian, B.S., et al., </w:t>
      </w:r>
      <w:r w:rsidRPr="00B60850">
        <w:rPr>
          <w:i/>
          <w:noProof/>
        </w:rPr>
        <w:t>A novel RAB27A mutation in a patient with Griscelli syndrome type 2.</w:t>
      </w:r>
      <w:r w:rsidRPr="00B60850">
        <w:rPr>
          <w:noProof/>
        </w:rPr>
        <w:t xml:space="preserve"> J Investig Allergol Clin Immunol, 2010. </w:t>
      </w:r>
      <w:r w:rsidRPr="00B60850">
        <w:rPr>
          <w:b/>
          <w:noProof/>
        </w:rPr>
        <w:t>20</w:t>
      </w:r>
      <w:r w:rsidRPr="00B60850">
        <w:rPr>
          <w:noProof/>
        </w:rPr>
        <w:t>(7): p. 612-5.</w:t>
      </w:r>
    </w:p>
    <w:p w14:paraId="3577F4D6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23.</w:t>
      </w:r>
      <w:r w:rsidRPr="00B60850">
        <w:rPr>
          <w:noProof/>
        </w:rPr>
        <w:tab/>
        <w:t xml:space="preserve">Yeetong, P., K. Suphapeetiporn, and V. Shotelersuk, </w:t>
      </w:r>
      <w:r w:rsidRPr="00B60850">
        <w:rPr>
          <w:i/>
          <w:noProof/>
        </w:rPr>
        <w:t>Mutation analysis and prenatal diagnosis of a family with Griscelli syndrome type 2: two novel mutations in the RAB27A gene.</w:t>
      </w:r>
      <w:r w:rsidRPr="00B60850">
        <w:rPr>
          <w:noProof/>
        </w:rPr>
        <w:t xml:space="preserve"> World J Pediatr, 2017. </w:t>
      </w:r>
      <w:r w:rsidRPr="00B60850">
        <w:rPr>
          <w:b/>
          <w:noProof/>
        </w:rPr>
        <w:t>13</w:t>
      </w:r>
      <w:r w:rsidRPr="00B60850">
        <w:rPr>
          <w:noProof/>
        </w:rPr>
        <w:t>(4): p. 392-394.</w:t>
      </w:r>
    </w:p>
    <w:p w14:paraId="3975B226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24.</w:t>
      </w:r>
      <w:r w:rsidRPr="00B60850">
        <w:rPr>
          <w:noProof/>
        </w:rPr>
        <w:tab/>
        <w:t xml:space="preserve">Zur Stadt, U., et al., </w:t>
      </w:r>
      <w:r w:rsidRPr="00B60850">
        <w:rPr>
          <w:i/>
          <w:noProof/>
        </w:rPr>
        <w:t>Mutation spectrum in children with primary hemophagocytic lymphohistiocytosis: molecular and functional analyses of PRF1, UNC13D, STX11, and RAB27A.</w:t>
      </w:r>
      <w:r w:rsidRPr="00B60850">
        <w:rPr>
          <w:noProof/>
        </w:rPr>
        <w:t xml:space="preserve"> Hum Mutat, 2006. </w:t>
      </w:r>
      <w:r w:rsidRPr="00B60850">
        <w:rPr>
          <w:b/>
          <w:noProof/>
        </w:rPr>
        <w:t>27</w:t>
      </w:r>
      <w:r w:rsidRPr="00B60850">
        <w:rPr>
          <w:noProof/>
        </w:rPr>
        <w:t>(1): p. 62-8.</w:t>
      </w:r>
    </w:p>
    <w:p w14:paraId="74019604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25.</w:t>
      </w:r>
      <w:r w:rsidRPr="00B60850">
        <w:rPr>
          <w:noProof/>
        </w:rPr>
        <w:tab/>
        <w:t xml:space="preserve">Grandin, V., et al., </w:t>
      </w:r>
      <w:r w:rsidRPr="00B60850">
        <w:rPr>
          <w:i/>
          <w:noProof/>
        </w:rPr>
        <w:t>A RAB27A duplication in several cases of Griscelli syndrome type 2: An explanation for cases lacking a genetic diagnosis.</w:t>
      </w:r>
      <w:r w:rsidRPr="00B60850">
        <w:rPr>
          <w:noProof/>
        </w:rPr>
        <w:t xml:space="preserve"> Hum Mutat, 2017. </w:t>
      </w:r>
      <w:r w:rsidRPr="00B60850">
        <w:rPr>
          <w:b/>
          <w:noProof/>
        </w:rPr>
        <w:t>38</w:t>
      </w:r>
      <w:r w:rsidRPr="00B60850">
        <w:rPr>
          <w:noProof/>
        </w:rPr>
        <w:t>(10): p. 1355-1359.</w:t>
      </w:r>
    </w:p>
    <w:p w14:paraId="4CDD36DC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26.</w:t>
      </w:r>
      <w:r w:rsidRPr="00B60850">
        <w:rPr>
          <w:noProof/>
        </w:rPr>
        <w:tab/>
        <w:t xml:space="preserve">Russ, A., et al., </w:t>
      </w:r>
      <w:r w:rsidRPr="00B60850">
        <w:rPr>
          <w:i/>
          <w:noProof/>
        </w:rPr>
        <w:t>Griscelli Type 2 Syndrome and Hemophagocytic Lymphohistiocytosis: Sisters With the Same Mutation but Different Presentations.</w:t>
      </w:r>
      <w:r w:rsidRPr="00B60850">
        <w:rPr>
          <w:noProof/>
        </w:rPr>
        <w:t xml:space="preserve"> J Pediatr Hematol Oncol, 2019. </w:t>
      </w:r>
      <w:r w:rsidRPr="00B60850">
        <w:rPr>
          <w:b/>
          <w:noProof/>
        </w:rPr>
        <w:t>41</w:t>
      </w:r>
      <w:r w:rsidRPr="00B60850">
        <w:rPr>
          <w:noProof/>
        </w:rPr>
        <w:t>(6): p. 473-477.</w:t>
      </w:r>
    </w:p>
    <w:p w14:paraId="501657C6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27.</w:t>
      </w:r>
      <w:r w:rsidRPr="00B60850">
        <w:rPr>
          <w:noProof/>
        </w:rPr>
        <w:tab/>
        <w:t xml:space="preserve">Mishra, K., et al., </w:t>
      </w:r>
      <w:r w:rsidRPr="00B60850">
        <w:rPr>
          <w:i/>
          <w:noProof/>
        </w:rPr>
        <w:t>Griscelli syndrome type 2: a novel mutation in RAB27A gene with different clinical features in 2 siblings: a diagnostic conundrum.</w:t>
      </w:r>
      <w:r w:rsidRPr="00B60850">
        <w:rPr>
          <w:noProof/>
        </w:rPr>
        <w:t xml:space="preserve"> Korean J Pediatr, 2014. </w:t>
      </w:r>
      <w:r w:rsidRPr="00B60850">
        <w:rPr>
          <w:b/>
          <w:noProof/>
        </w:rPr>
        <w:t>57</w:t>
      </w:r>
      <w:r w:rsidRPr="00B60850">
        <w:rPr>
          <w:noProof/>
        </w:rPr>
        <w:t>(2): p. 91-5.</w:t>
      </w:r>
    </w:p>
    <w:p w14:paraId="13286B58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28.</w:t>
      </w:r>
      <w:r w:rsidRPr="00B60850">
        <w:rPr>
          <w:noProof/>
        </w:rPr>
        <w:tab/>
        <w:t xml:space="preserve">Vincent, L.M., et al., </w:t>
      </w:r>
      <w:r w:rsidRPr="00B60850">
        <w:rPr>
          <w:i/>
          <w:noProof/>
        </w:rPr>
        <w:t>Novel 47.5-kb deletion in RAB27A results in severe Griscelli Syndrome Type 2.</w:t>
      </w:r>
      <w:r w:rsidRPr="00B60850">
        <w:rPr>
          <w:noProof/>
        </w:rPr>
        <w:t xml:space="preserve"> Mol Genet Metab, 2010. </w:t>
      </w:r>
      <w:r w:rsidRPr="00B60850">
        <w:rPr>
          <w:b/>
          <w:noProof/>
        </w:rPr>
        <w:t>101</w:t>
      </w:r>
      <w:r w:rsidRPr="00B60850">
        <w:rPr>
          <w:noProof/>
        </w:rPr>
        <w:t>(1): p. 62-5.</w:t>
      </w:r>
    </w:p>
    <w:p w14:paraId="0D5DB87B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29.</w:t>
      </w:r>
      <w:r w:rsidRPr="00B60850">
        <w:rPr>
          <w:noProof/>
        </w:rPr>
        <w:tab/>
        <w:t xml:space="preserve">Rajyalakshmi, R. and R.N. Chakrapani, </w:t>
      </w:r>
      <w:r w:rsidRPr="00B60850">
        <w:rPr>
          <w:i/>
          <w:noProof/>
        </w:rPr>
        <w:t>Griscelli syndrome type 2: A rare and fatal syndrome in a South Indian boy.</w:t>
      </w:r>
      <w:r w:rsidRPr="00B60850">
        <w:rPr>
          <w:noProof/>
        </w:rPr>
        <w:t xml:space="preserve"> Indian J Pathol Microbiol, 2016. </w:t>
      </w:r>
      <w:r w:rsidRPr="00B60850">
        <w:rPr>
          <w:b/>
          <w:noProof/>
        </w:rPr>
        <w:t>59</w:t>
      </w:r>
      <w:r w:rsidRPr="00B60850">
        <w:rPr>
          <w:noProof/>
        </w:rPr>
        <w:t>(1): p. 113-6.</w:t>
      </w:r>
    </w:p>
    <w:p w14:paraId="16BE45CB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30.</w:t>
      </w:r>
      <w:r w:rsidRPr="00B60850">
        <w:rPr>
          <w:noProof/>
        </w:rPr>
        <w:tab/>
        <w:t xml:space="preserve">Minocha, P., et al., </w:t>
      </w:r>
      <w:r w:rsidRPr="00B60850">
        <w:rPr>
          <w:i/>
          <w:noProof/>
        </w:rPr>
        <w:t>Griscelli syndrome subtype 2 with hemophagocytic lympho-histiocytosis: A case report and review of literature.</w:t>
      </w:r>
      <w:r w:rsidRPr="00B60850">
        <w:rPr>
          <w:noProof/>
        </w:rPr>
        <w:t xml:space="preserve"> Intractable Rare Dis Res, 2017. </w:t>
      </w:r>
      <w:r w:rsidRPr="00B60850">
        <w:rPr>
          <w:b/>
          <w:noProof/>
        </w:rPr>
        <w:t>6</w:t>
      </w:r>
      <w:r w:rsidRPr="00B60850">
        <w:rPr>
          <w:noProof/>
        </w:rPr>
        <w:t>(1): p. 76-79.</w:t>
      </w:r>
    </w:p>
    <w:p w14:paraId="2EC5F6DB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31.</w:t>
      </w:r>
      <w:r w:rsidRPr="00B60850">
        <w:rPr>
          <w:noProof/>
        </w:rPr>
        <w:tab/>
        <w:t xml:space="preserve">Zondag, T.C.E., et al., </w:t>
      </w:r>
      <w:r w:rsidRPr="00B60850">
        <w:rPr>
          <w:i/>
          <w:noProof/>
        </w:rPr>
        <w:t>Novel RAB27A Variant Associated with Late-Onset Hemophagocytic Lymphohistiocytosis Alters Effector Protein Binding.</w:t>
      </w:r>
      <w:r w:rsidRPr="00B60850">
        <w:rPr>
          <w:noProof/>
        </w:rPr>
        <w:t xml:space="preserve"> J Clin Immunol, 2022. </w:t>
      </w:r>
      <w:r w:rsidRPr="00B60850">
        <w:rPr>
          <w:b/>
          <w:noProof/>
        </w:rPr>
        <w:t>42</w:t>
      </w:r>
      <w:r w:rsidRPr="00B60850">
        <w:rPr>
          <w:noProof/>
        </w:rPr>
        <w:t>(8): p. 1685-1695.</w:t>
      </w:r>
    </w:p>
    <w:p w14:paraId="19A6776C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lastRenderedPageBreak/>
        <w:t>32.</w:t>
      </w:r>
      <w:r w:rsidRPr="00B60850">
        <w:rPr>
          <w:noProof/>
        </w:rPr>
        <w:tab/>
        <w:t xml:space="preserve">Zhang, Q., et al., </w:t>
      </w:r>
      <w:r w:rsidRPr="00B60850">
        <w:rPr>
          <w:i/>
          <w:noProof/>
        </w:rPr>
        <w:t>Successful rescue of a lethal Griscelli syndrome type 2 presenting with neurological involvement and hemophagocytic lymphohistiocytosis: a case report.</w:t>
      </w:r>
      <w:r w:rsidRPr="00B60850">
        <w:rPr>
          <w:noProof/>
        </w:rPr>
        <w:t xml:space="preserve"> BMC Pediatr, 2021. </w:t>
      </w:r>
      <w:r w:rsidRPr="00B60850">
        <w:rPr>
          <w:b/>
          <w:noProof/>
        </w:rPr>
        <w:t>21</w:t>
      </w:r>
      <w:r w:rsidRPr="00B60850">
        <w:rPr>
          <w:noProof/>
        </w:rPr>
        <w:t>(1): p. 253.</w:t>
      </w:r>
    </w:p>
    <w:p w14:paraId="38D45284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33.</w:t>
      </w:r>
      <w:r w:rsidRPr="00B60850">
        <w:rPr>
          <w:noProof/>
        </w:rPr>
        <w:tab/>
        <w:t xml:space="preserve">Tewari, N., et al., </w:t>
      </w:r>
      <w:r w:rsidRPr="00B60850">
        <w:rPr>
          <w:i/>
          <w:noProof/>
        </w:rPr>
        <w:t>Oral features of Griscelli syndrome type II: A rare case report.</w:t>
      </w:r>
      <w:r w:rsidRPr="00B60850">
        <w:rPr>
          <w:noProof/>
        </w:rPr>
        <w:t xml:space="preserve"> Spec Care Dentist, 2018. </w:t>
      </w:r>
      <w:r w:rsidRPr="00B60850">
        <w:rPr>
          <w:b/>
          <w:noProof/>
        </w:rPr>
        <w:t>38</w:t>
      </w:r>
      <w:r w:rsidRPr="00B60850">
        <w:rPr>
          <w:noProof/>
        </w:rPr>
        <w:t>(6): p. 421-425.</w:t>
      </w:r>
    </w:p>
    <w:p w14:paraId="574D48E8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34.</w:t>
      </w:r>
      <w:r w:rsidRPr="00B60850">
        <w:rPr>
          <w:noProof/>
        </w:rPr>
        <w:tab/>
        <w:t xml:space="preserve">Gotesman, R., et al., </w:t>
      </w:r>
      <w:r w:rsidRPr="00B60850">
        <w:rPr>
          <w:i/>
          <w:noProof/>
        </w:rPr>
        <w:t>Cutaneous granulomas as the presenting manifestation of Griscelli syndrome type 2.</w:t>
      </w:r>
      <w:r w:rsidRPr="00B60850">
        <w:rPr>
          <w:noProof/>
        </w:rPr>
        <w:t xml:space="preserve"> Pediatr Dermatol, 2021. </w:t>
      </w:r>
      <w:r w:rsidRPr="00B60850">
        <w:rPr>
          <w:b/>
          <w:noProof/>
        </w:rPr>
        <w:t>38</w:t>
      </w:r>
      <w:r w:rsidRPr="00B60850">
        <w:rPr>
          <w:noProof/>
        </w:rPr>
        <w:t>(1): p. 194-197.</w:t>
      </w:r>
    </w:p>
    <w:p w14:paraId="6A97957E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35.</w:t>
      </w:r>
      <w:r w:rsidRPr="00B60850">
        <w:rPr>
          <w:noProof/>
        </w:rPr>
        <w:tab/>
        <w:t xml:space="preserve">Nodehi, H., et al., </w:t>
      </w:r>
      <w:r w:rsidRPr="00B60850">
        <w:rPr>
          <w:i/>
          <w:noProof/>
        </w:rPr>
        <w:t>Neonatal Onset of Hemophagocytic Lymphohistiocytosis Due to Prenatal Varicella-Zoster Infection in a Neonate with Griscelli Syndrome Type 2.</w:t>
      </w:r>
      <w:r w:rsidRPr="00B60850">
        <w:rPr>
          <w:noProof/>
        </w:rPr>
        <w:t xml:space="preserve"> Iran J Allergy Asthma Immunol, 2022. </w:t>
      </w:r>
      <w:r w:rsidRPr="00B60850">
        <w:rPr>
          <w:b/>
          <w:noProof/>
        </w:rPr>
        <w:t>21</w:t>
      </w:r>
      <w:r w:rsidRPr="00B60850">
        <w:rPr>
          <w:noProof/>
        </w:rPr>
        <w:t>(4): p. 488-493.</w:t>
      </w:r>
    </w:p>
    <w:p w14:paraId="15B24C83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36.</w:t>
      </w:r>
      <w:r w:rsidRPr="00B60850">
        <w:rPr>
          <w:noProof/>
        </w:rPr>
        <w:tab/>
        <w:t xml:space="preserve">Gironi, L.C., et al., </w:t>
      </w:r>
      <w:r w:rsidRPr="00B60850">
        <w:rPr>
          <w:i/>
          <w:noProof/>
        </w:rPr>
        <w:t>Congenital Hypopigmentary Disorders with Multiorgan Impairment: A Case Report and an Overview on Gray Hair Syndromes.</w:t>
      </w:r>
      <w:r w:rsidRPr="00B60850">
        <w:rPr>
          <w:noProof/>
        </w:rPr>
        <w:t xml:space="preserve"> Medicina (Kaunas), 2019. </w:t>
      </w:r>
      <w:r w:rsidRPr="00B60850">
        <w:rPr>
          <w:b/>
          <w:noProof/>
        </w:rPr>
        <w:t>55</w:t>
      </w:r>
      <w:r w:rsidRPr="00B60850">
        <w:rPr>
          <w:noProof/>
        </w:rPr>
        <w:t>(3).</w:t>
      </w:r>
    </w:p>
    <w:p w14:paraId="25A7BB42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37.</w:t>
      </w:r>
      <w:r w:rsidRPr="00B60850">
        <w:rPr>
          <w:noProof/>
        </w:rPr>
        <w:tab/>
        <w:t xml:space="preserve">Castaño-Jaramillo, L.M., et al., </w:t>
      </w:r>
      <w:r w:rsidRPr="00B60850">
        <w:rPr>
          <w:i/>
          <w:noProof/>
        </w:rPr>
        <w:t>Diagnostic and therapeutic caveats in Griscelli syndrome.</w:t>
      </w:r>
      <w:r w:rsidRPr="00B60850">
        <w:rPr>
          <w:noProof/>
        </w:rPr>
        <w:t xml:space="preserve"> Scand J Immunol, 2021. </w:t>
      </w:r>
      <w:r w:rsidRPr="00B60850">
        <w:rPr>
          <w:b/>
          <w:noProof/>
        </w:rPr>
        <w:t>93</w:t>
      </w:r>
      <w:r w:rsidRPr="00B60850">
        <w:rPr>
          <w:noProof/>
        </w:rPr>
        <w:t>(6): p. e13034.</w:t>
      </w:r>
    </w:p>
    <w:p w14:paraId="1C366027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38.</w:t>
      </w:r>
      <w:r w:rsidRPr="00B60850">
        <w:rPr>
          <w:noProof/>
        </w:rPr>
        <w:tab/>
        <w:t xml:space="preserve">Woodward, K.E., et al., </w:t>
      </w:r>
      <w:r w:rsidRPr="00B60850">
        <w:rPr>
          <w:i/>
          <w:noProof/>
        </w:rPr>
        <w:t>Considering immunologic and genetic evaluation for HLH in neuroinflammation: A case of Griscelli syndrome type 2 with neurological symptoms and a lack of albinism.</w:t>
      </w:r>
      <w:r w:rsidRPr="00B60850">
        <w:rPr>
          <w:noProof/>
        </w:rPr>
        <w:t xml:space="preserve"> Pediatr Blood Cancer, 2020. </w:t>
      </w:r>
      <w:r w:rsidRPr="00B60850">
        <w:rPr>
          <w:b/>
          <w:noProof/>
        </w:rPr>
        <w:t>67</w:t>
      </w:r>
      <w:r w:rsidRPr="00B60850">
        <w:rPr>
          <w:noProof/>
        </w:rPr>
        <w:t>(8): p. e28312.</w:t>
      </w:r>
    </w:p>
    <w:p w14:paraId="47EE4C64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39.</w:t>
      </w:r>
      <w:r w:rsidRPr="00B60850">
        <w:rPr>
          <w:noProof/>
        </w:rPr>
        <w:tab/>
        <w:t xml:space="preserve">Tesi, B., et al., </w:t>
      </w:r>
      <w:r w:rsidRPr="00B60850">
        <w:rPr>
          <w:i/>
          <w:noProof/>
        </w:rPr>
        <w:t>A RAB27A 5' untranslated region structural variant associated with late-onset hemophagocytic lymphohistiocytosis and normal pigmentation.</w:t>
      </w:r>
      <w:r w:rsidRPr="00B60850">
        <w:rPr>
          <w:noProof/>
        </w:rPr>
        <w:t xml:space="preserve"> J Allergy Clin Immunol, 2018. </w:t>
      </w:r>
      <w:r w:rsidRPr="00B60850">
        <w:rPr>
          <w:b/>
          <w:noProof/>
        </w:rPr>
        <w:t>142</w:t>
      </w:r>
      <w:r w:rsidRPr="00B60850">
        <w:rPr>
          <w:noProof/>
        </w:rPr>
        <w:t>(1): p. 317-321.e8.</w:t>
      </w:r>
    </w:p>
    <w:p w14:paraId="763C5BDD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40.</w:t>
      </w:r>
      <w:r w:rsidRPr="00B60850">
        <w:rPr>
          <w:noProof/>
        </w:rPr>
        <w:tab/>
        <w:t xml:space="preserve">Netter, P., et al., </w:t>
      </w:r>
      <w:r w:rsidRPr="00B60850">
        <w:rPr>
          <w:i/>
          <w:noProof/>
        </w:rPr>
        <w:t>A novel Rab27a mutation binds melanophilin, but not Munc13-4, causing immunodeficiency without albinism.</w:t>
      </w:r>
      <w:r w:rsidRPr="00B60850">
        <w:rPr>
          <w:noProof/>
        </w:rPr>
        <w:t xml:space="preserve"> J Allergy Clin Immunol, 2016. </w:t>
      </w:r>
      <w:r w:rsidRPr="00B60850">
        <w:rPr>
          <w:b/>
          <w:noProof/>
        </w:rPr>
        <w:t>138</w:t>
      </w:r>
      <w:r w:rsidRPr="00B60850">
        <w:rPr>
          <w:noProof/>
        </w:rPr>
        <w:t>(2): p. 599-601.e3.</w:t>
      </w:r>
    </w:p>
    <w:p w14:paraId="1DB5DCD9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41.</w:t>
      </w:r>
      <w:r w:rsidRPr="00B60850">
        <w:rPr>
          <w:noProof/>
        </w:rPr>
        <w:tab/>
        <w:t xml:space="preserve">Ohishi, Y., et al., </w:t>
      </w:r>
      <w:r w:rsidRPr="00B60850">
        <w:rPr>
          <w:i/>
          <w:noProof/>
        </w:rPr>
        <w:t>Griscelli Syndrome Type 2 Sine Albinism: Unraveling Differential RAB27A Effector Engagement.</w:t>
      </w:r>
      <w:r w:rsidRPr="00B60850">
        <w:rPr>
          <w:noProof/>
        </w:rPr>
        <w:t xml:space="preserve"> Front Immunol, 2020. </w:t>
      </w:r>
      <w:r w:rsidRPr="00B60850">
        <w:rPr>
          <w:b/>
          <w:noProof/>
        </w:rPr>
        <w:t>11</w:t>
      </w:r>
      <w:r w:rsidRPr="00B60850">
        <w:rPr>
          <w:noProof/>
        </w:rPr>
        <w:t>: p. 612977.</w:t>
      </w:r>
    </w:p>
    <w:p w14:paraId="289C9F85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42.</w:t>
      </w:r>
      <w:r w:rsidRPr="00B60850">
        <w:rPr>
          <w:noProof/>
        </w:rPr>
        <w:tab/>
        <w:t xml:space="preserve">Cetica, V., et al., </w:t>
      </w:r>
      <w:r w:rsidRPr="00B60850">
        <w:rPr>
          <w:i/>
          <w:noProof/>
        </w:rPr>
        <w:t>Patients with Griscelli syndrome and normal pigmentation identify RAB27A mutations that selectively disrupt MUNC13-4 binding.</w:t>
      </w:r>
      <w:r w:rsidRPr="00B60850">
        <w:rPr>
          <w:noProof/>
        </w:rPr>
        <w:t xml:space="preserve"> J Allergy Clin Immunol, 2015. </w:t>
      </w:r>
      <w:r w:rsidRPr="00B60850">
        <w:rPr>
          <w:b/>
          <w:noProof/>
        </w:rPr>
        <w:t>135</w:t>
      </w:r>
      <w:r w:rsidRPr="00B60850">
        <w:rPr>
          <w:noProof/>
        </w:rPr>
        <w:t>(5): p. 1310-8.e1.</w:t>
      </w:r>
    </w:p>
    <w:p w14:paraId="16DBDE48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43.</w:t>
      </w:r>
      <w:r w:rsidRPr="00B60850">
        <w:rPr>
          <w:noProof/>
        </w:rPr>
        <w:tab/>
        <w:t xml:space="preserve">Sefsafi, Z., et al., </w:t>
      </w:r>
      <w:r w:rsidRPr="00B60850">
        <w:rPr>
          <w:i/>
          <w:noProof/>
        </w:rPr>
        <w:t>Macrophage activation syndrome associated with griscelli syndrome type 2: case report and review of literature.</w:t>
      </w:r>
      <w:r w:rsidRPr="00B60850">
        <w:rPr>
          <w:noProof/>
        </w:rPr>
        <w:t xml:space="preserve"> Pan Afr Med J, 2018. </w:t>
      </w:r>
      <w:r w:rsidRPr="00B60850">
        <w:rPr>
          <w:b/>
          <w:noProof/>
        </w:rPr>
        <w:t>29</w:t>
      </w:r>
      <w:r w:rsidRPr="00B60850">
        <w:rPr>
          <w:noProof/>
        </w:rPr>
        <w:t>: p. 75.</w:t>
      </w:r>
    </w:p>
    <w:p w14:paraId="6913D8EA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44.</w:t>
      </w:r>
      <w:r w:rsidRPr="00B60850">
        <w:rPr>
          <w:noProof/>
        </w:rPr>
        <w:tab/>
        <w:t xml:space="preserve">Ohbayashi, N., et al., </w:t>
      </w:r>
      <w:r w:rsidRPr="00B60850">
        <w:rPr>
          <w:i/>
          <w:noProof/>
        </w:rPr>
        <w:t>Functional characterization of two RAB27A missense mutations found in Griscelli syndrome type 2.</w:t>
      </w:r>
      <w:r w:rsidRPr="00B60850">
        <w:rPr>
          <w:noProof/>
        </w:rPr>
        <w:t xml:space="preserve"> Pigment Cell Melanoma Res, 2010. </w:t>
      </w:r>
      <w:r w:rsidRPr="00B60850">
        <w:rPr>
          <w:b/>
          <w:noProof/>
        </w:rPr>
        <w:t>23</w:t>
      </w:r>
      <w:r w:rsidRPr="00B60850">
        <w:rPr>
          <w:noProof/>
        </w:rPr>
        <w:t>(3): p. 365-74.</w:t>
      </w:r>
    </w:p>
    <w:p w14:paraId="67C28BFA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45.</w:t>
      </w:r>
      <w:r w:rsidRPr="00B60850">
        <w:rPr>
          <w:noProof/>
        </w:rPr>
        <w:tab/>
        <w:t xml:space="preserve">Emanuel, P.O., L.J. Sternberg, and R.G. Phelps, </w:t>
      </w:r>
      <w:r w:rsidRPr="00B60850">
        <w:rPr>
          <w:i/>
          <w:noProof/>
        </w:rPr>
        <w:t>Griscelli syndrome.</w:t>
      </w:r>
      <w:r w:rsidRPr="00B60850">
        <w:rPr>
          <w:noProof/>
        </w:rPr>
        <w:t xml:space="preserve"> Skinmed, 2007. </w:t>
      </w:r>
      <w:r w:rsidRPr="00B60850">
        <w:rPr>
          <w:b/>
          <w:noProof/>
        </w:rPr>
        <w:t>6</w:t>
      </w:r>
      <w:r w:rsidRPr="00B60850">
        <w:rPr>
          <w:noProof/>
        </w:rPr>
        <w:t>(3): p. 147-9.</w:t>
      </w:r>
    </w:p>
    <w:p w14:paraId="4B8CC2C6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46.</w:t>
      </w:r>
      <w:r w:rsidRPr="00B60850">
        <w:rPr>
          <w:noProof/>
        </w:rPr>
        <w:tab/>
        <w:t xml:space="preserve">Messinger, Y.H., et al., </w:t>
      </w:r>
      <w:r w:rsidRPr="00B60850">
        <w:rPr>
          <w:i/>
          <w:noProof/>
        </w:rPr>
        <w:t>Delayed diagnosis of Griscelli syndrome type 2 with compound heterozygote RAB27A variants presenting with pulmonary failure.</w:t>
      </w:r>
      <w:r w:rsidRPr="00B60850">
        <w:rPr>
          <w:noProof/>
        </w:rPr>
        <w:t xml:space="preserve"> Pediatr Hematol Oncol, 2021. </w:t>
      </w:r>
      <w:r w:rsidRPr="00B60850">
        <w:rPr>
          <w:b/>
          <w:noProof/>
        </w:rPr>
        <w:t>38</w:t>
      </w:r>
      <w:r w:rsidRPr="00B60850">
        <w:rPr>
          <w:noProof/>
        </w:rPr>
        <w:t>(6): p. 593-601.</w:t>
      </w:r>
    </w:p>
    <w:p w14:paraId="432D44D8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47.</w:t>
      </w:r>
      <w:r w:rsidRPr="00B60850">
        <w:rPr>
          <w:noProof/>
        </w:rPr>
        <w:tab/>
        <w:t xml:space="preserve">Rossi, A., et al., </w:t>
      </w:r>
      <w:r w:rsidRPr="00B60850">
        <w:rPr>
          <w:i/>
          <w:noProof/>
        </w:rPr>
        <w:t>Griscelli syndrome type 2: long-term follow-up after unrelated donor bone marrow transplantation.</w:t>
      </w:r>
      <w:r w:rsidRPr="00B60850">
        <w:rPr>
          <w:noProof/>
        </w:rPr>
        <w:t xml:space="preserve"> Dermatology, 2009. </w:t>
      </w:r>
      <w:r w:rsidRPr="00B60850">
        <w:rPr>
          <w:b/>
          <w:noProof/>
        </w:rPr>
        <w:t>218</w:t>
      </w:r>
      <w:r w:rsidRPr="00B60850">
        <w:rPr>
          <w:noProof/>
        </w:rPr>
        <w:t>(4): p. 376-9.</w:t>
      </w:r>
    </w:p>
    <w:p w14:paraId="09406547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48.</w:t>
      </w:r>
      <w:r w:rsidRPr="00B60850">
        <w:rPr>
          <w:noProof/>
        </w:rPr>
        <w:tab/>
        <w:t xml:space="preserve">Gupta, D., et al., </w:t>
      </w:r>
      <w:r w:rsidRPr="00B60850">
        <w:rPr>
          <w:i/>
          <w:noProof/>
        </w:rPr>
        <w:t>Hematopoietic stem cell transplantation in children with Griscelli Syndrome type 2: Experience and outcomes.</w:t>
      </w:r>
      <w:r w:rsidRPr="00B60850">
        <w:rPr>
          <w:noProof/>
        </w:rPr>
        <w:t xml:space="preserve"> Indian J Pathol Microbiol, 2019. </w:t>
      </w:r>
      <w:r w:rsidRPr="00B60850">
        <w:rPr>
          <w:b/>
          <w:noProof/>
        </w:rPr>
        <w:t>62</w:t>
      </w:r>
      <w:r w:rsidRPr="00B60850">
        <w:rPr>
          <w:noProof/>
        </w:rPr>
        <w:t>(2): p. 279-282.</w:t>
      </w:r>
    </w:p>
    <w:p w14:paraId="51658FDF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49.</w:t>
      </w:r>
      <w:r w:rsidRPr="00B60850">
        <w:rPr>
          <w:noProof/>
        </w:rPr>
        <w:tab/>
        <w:t xml:space="preserve">Panigrahi, I., et al., </w:t>
      </w:r>
      <w:r w:rsidRPr="00B60850">
        <w:rPr>
          <w:i/>
          <w:noProof/>
        </w:rPr>
        <w:t>Seizure as the presenting manifestation in Griscelli syndrome type 2.</w:t>
      </w:r>
      <w:r w:rsidRPr="00B60850">
        <w:rPr>
          <w:noProof/>
        </w:rPr>
        <w:t xml:space="preserve"> Pediatr Neurol, 2015. </w:t>
      </w:r>
      <w:r w:rsidRPr="00B60850">
        <w:rPr>
          <w:b/>
          <w:noProof/>
        </w:rPr>
        <w:t>52</w:t>
      </w:r>
      <w:r w:rsidRPr="00B60850">
        <w:rPr>
          <w:noProof/>
        </w:rPr>
        <w:t>(5): p. 535-8.</w:t>
      </w:r>
    </w:p>
    <w:p w14:paraId="6DFFB0E2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lastRenderedPageBreak/>
        <w:t>50.</w:t>
      </w:r>
      <w:r w:rsidRPr="00B60850">
        <w:rPr>
          <w:noProof/>
        </w:rPr>
        <w:tab/>
        <w:t xml:space="preserve">Lee, J.Y.W., et al., </w:t>
      </w:r>
      <w:r w:rsidRPr="00B60850">
        <w:rPr>
          <w:i/>
          <w:noProof/>
        </w:rPr>
        <w:t>Further evidence for genotype-phenotype disparity in Griscelli syndrome.</w:t>
      </w:r>
      <w:r w:rsidRPr="00B60850">
        <w:rPr>
          <w:noProof/>
        </w:rPr>
        <w:t xml:space="preserve"> Br J Dermatol, 2017. </w:t>
      </w:r>
      <w:r w:rsidRPr="00B60850">
        <w:rPr>
          <w:b/>
          <w:noProof/>
        </w:rPr>
        <w:t>176</w:t>
      </w:r>
      <w:r w:rsidRPr="00B60850">
        <w:rPr>
          <w:noProof/>
        </w:rPr>
        <w:t>(4): p. 1086-1089.</w:t>
      </w:r>
    </w:p>
    <w:p w14:paraId="6F07EB78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51.</w:t>
      </w:r>
      <w:r w:rsidRPr="00B60850">
        <w:rPr>
          <w:noProof/>
        </w:rPr>
        <w:tab/>
        <w:t xml:space="preserve">Szczawinska-Poplonyk, A., et al., </w:t>
      </w:r>
      <w:r w:rsidRPr="00B60850">
        <w:rPr>
          <w:i/>
          <w:noProof/>
        </w:rPr>
        <w:t>Pulmonary lymphomatoid granulomatosis in Griscelli syndrome type 2.</w:t>
      </w:r>
      <w:r w:rsidRPr="00B60850">
        <w:rPr>
          <w:noProof/>
        </w:rPr>
        <w:t xml:space="preserve"> Viral Immunol, 2011. </w:t>
      </w:r>
      <w:r w:rsidRPr="00B60850">
        <w:rPr>
          <w:b/>
          <w:noProof/>
        </w:rPr>
        <w:t>24</w:t>
      </w:r>
      <w:r w:rsidRPr="00B60850">
        <w:rPr>
          <w:noProof/>
        </w:rPr>
        <w:t>(6): p. 471-3.</w:t>
      </w:r>
    </w:p>
    <w:p w14:paraId="66AD7527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52.</w:t>
      </w:r>
      <w:r w:rsidRPr="00B60850">
        <w:rPr>
          <w:noProof/>
        </w:rPr>
        <w:tab/>
        <w:t xml:space="preserve">Hinson, A., et al., </w:t>
      </w:r>
      <w:r w:rsidRPr="00B60850">
        <w:rPr>
          <w:i/>
          <w:noProof/>
        </w:rPr>
        <w:t>Congenital hemophagocytic lymphohistiocytosis presenting as thrombocytopenia in a newborn.</w:t>
      </w:r>
      <w:r w:rsidRPr="00B60850">
        <w:rPr>
          <w:noProof/>
        </w:rPr>
        <w:t xml:space="preserve"> J Pediatr Hematol Oncol, 2015. </w:t>
      </w:r>
      <w:r w:rsidRPr="00B60850">
        <w:rPr>
          <w:b/>
          <w:noProof/>
        </w:rPr>
        <w:t>37</w:t>
      </w:r>
      <w:r w:rsidRPr="00B60850">
        <w:rPr>
          <w:noProof/>
        </w:rPr>
        <w:t>(4): p. 300-3.</w:t>
      </w:r>
    </w:p>
    <w:p w14:paraId="4F983C26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53.</w:t>
      </w:r>
      <w:r w:rsidRPr="00B60850">
        <w:rPr>
          <w:noProof/>
        </w:rPr>
        <w:tab/>
        <w:t xml:space="preserve">Ménasché, G., et al., </w:t>
      </w:r>
      <w:r w:rsidRPr="00B60850">
        <w:rPr>
          <w:i/>
          <w:noProof/>
        </w:rPr>
        <w:t>Mutations in RAB27A cause Griscelli syndrome associated with haemophagocytic syndrome.</w:t>
      </w:r>
      <w:r w:rsidRPr="00B60850">
        <w:rPr>
          <w:noProof/>
        </w:rPr>
        <w:t xml:space="preserve"> Nat Genet, 2000. </w:t>
      </w:r>
      <w:r w:rsidRPr="00B60850">
        <w:rPr>
          <w:b/>
          <w:noProof/>
        </w:rPr>
        <w:t>25</w:t>
      </w:r>
      <w:r w:rsidRPr="00B60850">
        <w:rPr>
          <w:noProof/>
        </w:rPr>
        <w:t>(2): p. 173-6.</w:t>
      </w:r>
    </w:p>
    <w:p w14:paraId="70B4DCE7" w14:textId="77777777" w:rsidR="00B60850" w:rsidRPr="00B60850" w:rsidRDefault="00B60850" w:rsidP="00B60850">
      <w:pPr>
        <w:pStyle w:val="EndNoteBibliography"/>
        <w:ind w:left="720" w:hanging="720"/>
        <w:rPr>
          <w:noProof/>
        </w:rPr>
      </w:pPr>
      <w:r w:rsidRPr="00B60850">
        <w:rPr>
          <w:noProof/>
        </w:rPr>
        <w:t>54.</w:t>
      </w:r>
      <w:r w:rsidRPr="00B60850">
        <w:rPr>
          <w:noProof/>
        </w:rPr>
        <w:tab/>
        <w:t xml:space="preserve">Brauer, N., et al., </w:t>
      </w:r>
      <w:r w:rsidRPr="00B60850">
        <w:rPr>
          <w:i/>
          <w:noProof/>
        </w:rPr>
        <w:t>Immunodeficiency with susceptibility to lymphoma with complex genotype affecting energy metabolism (FBP1, ACAD9) and vesicle trafficking (RAB27A).</w:t>
      </w:r>
      <w:r w:rsidRPr="00B60850">
        <w:rPr>
          <w:noProof/>
        </w:rPr>
        <w:t xml:space="preserve"> Front Immunol, 2023. </w:t>
      </w:r>
      <w:r w:rsidRPr="00B60850">
        <w:rPr>
          <w:b/>
          <w:noProof/>
        </w:rPr>
        <w:t>14</w:t>
      </w:r>
      <w:r w:rsidRPr="00B60850">
        <w:rPr>
          <w:noProof/>
        </w:rPr>
        <w:t>: p. 1151166.</w:t>
      </w:r>
    </w:p>
    <w:p w14:paraId="537B409C" w14:textId="5B5F43B2" w:rsidR="00332D62" w:rsidRDefault="003E5D1B">
      <w:r>
        <w:fldChar w:fldCharType="end"/>
      </w:r>
    </w:p>
    <w:sectPr w:rsidR="00332D62" w:rsidSect="00FF5023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42D5CF" w14:textId="77777777" w:rsidR="00225BD2" w:rsidRDefault="00225BD2" w:rsidP="000D0475">
      <w:r>
        <w:separator/>
      </w:r>
    </w:p>
  </w:endnote>
  <w:endnote w:type="continuationSeparator" w:id="0">
    <w:p w14:paraId="67E4530E" w14:textId="77777777" w:rsidR="00225BD2" w:rsidRDefault="00225BD2" w:rsidP="000D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7196C" w14:textId="77777777" w:rsidR="00225BD2" w:rsidRDefault="00225BD2" w:rsidP="000D0475">
      <w:r>
        <w:separator/>
      </w:r>
    </w:p>
  </w:footnote>
  <w:footnote w:type="continuationSeparator" w:id="0">
    <w:p w14:paraId="75404912" w14:textId="77777777" w:rsidR="00225BD2" w:rsidRDefault="00225BD2" w:rsidP="000D0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3D3370"/>
    <w:multiLevelType w:val="multilevel"/>
    <w:tmpl w:val="33D856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533ACE"/>
    <w:multiLevelType w:val="multilevel"/>
    <w:tmpl w:val="77823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FA9282E"/>
    <w:multiLevelType w:val="multilevel"/>
    <w:tmpl w:val="3550CA58"/>
    <w:lvl w:ilvl="0">
      <w:start w:val="1"/>
      <w:numFmt w:val="decimal"/>
      <w:lvlText w:val="Chapter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090006609">
    <w:abstractNumId w:val="2"/>
  </w:num>
  <w:num w:numId="2" w16cid:durableId="1146975227">
    <w:abstractNumId w:val="2"/>
  </w:num>
  <w:num w:numId="3" w16cid:durableId="91979123">
    <w:abstractNumId w:val="0"/>
  </w:num>
  <w:num w:numId="4" w16cid:durableId="1409768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e2w2svsndeeerexw9q55s0kvz2ef2w9za29&quot;&gt;My EndNote Library-Converted&lt;record-ids&gt;&lt;item&gt;323&lt;/item&gt;&lt;item&gt;828&lt;/item&gt;&lt;item&gt;830&lt;/item&gt;&lt;item&gt;833&lt;/item&gt;&lt;item&gt;834&lt;/item&gt;&lt;item&gt;837&lt;/item&gt;&lt;item&gt;841&lt;/item&gt;&lt;item&gt;844&lt;/item&gt;&lt;item&gt;845&lt;/item&gt;&lt;item&gt;846&lt;/item&gt;&lt;item&gt;856&lt;/item&gt;&lt;item&gt;857&lt;/item&gt;&lt;item&gt;858&lt;/item&gt;&lt;item&gt;859&lt;/item&gt;&lt;item&gt;860&lt;/item&gt;&lt;item&gt;861&lt;/item&gt;&lt;item&gt;863&lt;/item&gt;&lt;item&gt;864&lt;/item&gt;&lt;item&gt;865&lt;/item&gt;&lt;item&gt;866&lt;/item&gt;&lt;item&gt;867&lt;/item&gt;&lt;item&gt;868&lt;/item&gt;&lt;item&gt;869&lt;/item&gt;&lt;item&gt;870&lt;/item&gt;&lt;item&gt;871&lt;/item&gt;&lt;item&gt;872&lt;/item&gt;&lt;item&gt;873&lt;/item&gt;&lt;item&gt;876&lt;/item&gt;&lt;item&gt;877&lt;/item&gt;&lt;item&gt;878&lt;/item&gt;&lt;item&gt;879&lt;/item&gt;&lt;item&gt;881&lt;/item&gt;&lt;item&gt;883&lt;/item&gt;&lt;item&gt;884&lt;/item&gt;&lt;item&gt;885&lt;/item&gt;&lt;item&gt;886&lt;/item&gt;&lt;item&gt;887&lt;/item&gt;&lt;item&gt;889&lt;/item&gt;&lt;item&gt;890&lt;/item&gt;&lt;item&gt;891&lt;/item&gt;&lt;item&gt;892&lt;/item&gt;&lt;item&gt;893&lt;/item&gt;&lt;item&gt;895&lt;/item&gt;&lt;item&gt;896&lt;/item&gt;&lt;item&gt;898&lt;/item&gt;&lt;item&gt;900&lt;/item&gt;&lt;item&gt;901&lt;/item&gt;&lt;item&gt;902&lt;/item&gt;&lt;item&gt;903&lt;/item&gt;&lt;item&gt;904&lt;/item&gt;&lt;item&gt;905&lt;/item&gt;&lt;item&gt;906&lt;/item&gt;&lt;item&gt;907&lt;/item&gt;&lt;item&gt;915&lt;/item&gt;&lt;item&gt;985&lt;/item&gt;&lt;item&gt;987&lt;/item&gt;&lt;/record-ids&gt;&lt;/item&gt;&lt;/Libraries&gt;"/>
  </w:docVars>
  <w:rsids>
    <w:rsidRoot w:val="00F873F1"/>
    <w:rsid w:val="00000FE2"/>
    <w:rsid w:val="00002292"/>
    <w:rsid w:val="0000640A"/>
    <w:rsid w:val="00006A84"/>
    <w:rsid w:val="000155DE"/>
    <w:rsid w:val="00045DE1"/>
    <w:rsid w:val="00045F99"/>
    <w:rsid w:val="000567C9"/>
    <w:rsid w:val="00062A44"/>
    <w:rsid w:val="00063E86"/>
    <w:rsid w:val="00082730"/>
    <w:rsid w:val="00090E33"/>
    <w:rsid w:val="0009107B"/>
    <w:rsid w:val="00092DD4"/>
    <w:rsid w:val="0009537D"/>
    <w:rsid w:val="000A0C4C"/>
    <w:rsid w:val="000A2DDE"/>
    <w:rsid w:val="000A53AC"/>
    <w:rsid w:val="000A7CAA"/>
    <w:rsid w:val="000C18A0"/>
    <w:rsid w:val="000C395A"/>
    <w:rsid w:val="000C79A0"/>
    <w:rsid w:val="000D0475"/>
    <w:rsid w:val="000D1601"/>
    <w:rsid w:val="000D3D8C"/>
    <w:rsid w:val="000D4E15"/>
    <w:rsid w:val="000D772A"/>
    <w:rsid w:val="000E0BEB"/>
    <w:rsid w:val="000E452D"/>
    <w:rsid w:val="000E6BD7"/>
    <w:rsid w:val="000F319B"/>
    <w:rsid w:val="0010568B"/>
    <w:rsid w:val="00111AD8"/>
    <w:rsid w:val="00112E48"/>
    <w:rsid w:val="00115B28"/>
    <w:rsid w:val="001214EA"/>
    <w:rsid w:val="001342E3"/>
    <w:rsid w:val="0014045E"/>
    <w:rsid w:val="00141B1D"/>
    <w:rsid w:val="00147A6A"/>
    <w:rsid w:val="001507D3"/>
    <w:rsid w:val="00152829"/>
    <w:rsid w:val="00157031"/>
    <w:rsid w:val="00173778"/>
    <w:rsid w:val="00187D86"/>
    <w:rsid w:val="0019197E"/>
    <w:rsid w:val="00197EA2"/>
    <w:rsid w:val="001A016E"/>
    <w:rsid w:val="001A0AF6"/>
    <w:rsid w:val="001A121B"/>
    <w:rsid w:val="001A3FD4"/>
    <w:rsid w:val="001A5050"/>
    <w:rsid w:val="001B04DC"/>
    <w:rsid w:val="001B1289"/>
    <w:rsid w:val="001B68A0"/>
    <w:rsid w:val="001C0AEA"/>
    <w:rsid w:val="001C36F6"/>
    <w:rsid w:val="001C5D18"/>
    <w:rsid w:val="001D4490"/>
    <w:rsid w:val="001E7B53"/>
    <w:rsid w:val="001E7E18"/>
    <w:rsid w:val="00206ECA"/>
    <w:rsid w:val="00212690"/>
    <w:rsid w:val="00220CAD"/>
    <w:rsid w:val="00225BD2"/>
    <w:rsid w:val="002269C8"/>
    <w:rsid w:val="002330C1"/>
    <w:rsid w:val="002369A1"/>
    <w:rsid w:val="00240AFC"/>
    <w:rsid w:val="00240FE8"/>
    <w:rsid w:val="002433EB"/>
    <w:rsid w:val="00243CBB"/>
    <w:rsid w:val="002520DE"/>
    <w:rsid w:val="0025361A"/>
    <w:rsid w:val="00256F4B"/>
    <w:rsid w:val="00257BFB"/>
    <w:rsid w:val="00266F5B"/>
    <w:rsid w:val="0027000B"/>
    <w:rsid w:val="00273459"/>
    <w:rsid w:val="00280659"/>
    <w:rsid w:val="002C3EEF"/>
    <w:rsid w:val="002C720B"/>
    <w:rsid w:val="002C7F08"/>
    <w:rsid w:val="002D24C4"/>
    <w:rsid w:val="002E0F4E"/>
    <w:rsid w:val="002E3015"/>
    <w:rsid w:val="002E51BB"/>
    <w:rsid w:val="002F3547"/>
    <w:rsid w:val="002F3659"/>
    <w:rsid w:val="00303D16"/>
    <w:rsid w:val="003231CA"/>
    <w:rsid w:val="003234DA"/>
    <w:rsid w:val="0032406F"/>
    <w:rsid w:val="00325FC8"/>
    <w:rsid w:val="00332D62"/>
    <w:rsid w:val="00336408"/>
    <w:rsid w:val="003404B2"/>
    <w:rsid w:val="00344372"/>
    <w:rsid w:val="003444AC"/>
    <w:rsid w:val="00345BA9"/>
    <w:rsid w:val="00350840"/>
    <w:rsid w:val="003622B7"/>
    <w:rsid w:val="00365877"/>
    <w:rsid w:val="00367E90"/>
    <w:rsid w:val="00375B37"/>
    <w:rsid w:val="00383256"/>
    <w:rsid w:val="003869EB"/>
    <w:rsid w:val="0039103D"/>
    <w:rsid w:val="00393C94"/>
    <w:rsid w:val="003A29C0"/>
    <w:rsid w:val="003A7C6E"/>
    <w:rsid w:val="003B215C"/>
    <w:rsid w:val="003B74BB"/>
    <w:rsid w:val="003C3AB9"/>
    <w:rsid w:val="003C40AE"/>
    <w:rsid w:val="003E396B"/>
    <w:rsid w:val="003E5C58"/>
    <w:rsid w:val="003E5D1B"/>
    <w:rsid w:val="003F72EB"/>
    <w:rsid w:val="003F7727"/>
    <w:rsid w:val="004003B5"/>
    <w:rsid w:val="00414CC8"/>
    <w:rsid w:val="00423817"/>
    <w:rsid w:val="00425061"/>
    <w:rsid w:val="004313FA"/>
    <w:rsid w:val="00440590"/>
    <w:rsid w:val="00446361"/>
    <w:rsid w:val="00452850"/>
    <w:rsid w:val="0046012F"/>
    <w:rsid w:val="004621F8"/>
    <w:rsid w:val="00474E5B"/>
    <w:rsid w:val="00486163"/>
    <w:rsid w:val="00486C2E"/>
    <w:rsid w:val="00494223"/>
    <w:rsid w:val="004A694D"/>
    <w:rsid w:val="004B324F"/>
    <w:rsid w:val="004B7E2B"/>
    <w:rsid w:val="004C63AC"/>
    <w:rsid w:val="004C665F"/>
    <w:rsid w:val="004D213B"/>
    <w:rsid w:val="004D6320"/>
    <w:rsid w:val="004E0BAB"/>
    <w:rsid w:val="004E0C25"/>
    <w:rsid w:val="004E37E6"/>
    <w:rsid w:val="004E7B99"/>
    <w:rsid w:val="004F0FB9"/>
    <w:rsid w:val="00511245"/>
    <w:rsid w:val="005115D7"/>
    <w:rsid w:val="00511E0B"/>
    <w:rsid w:val="00517EE3"/>
    <w:rsid w:val="005211D8"/>
    <w:rsid w:val="0053128F"/>
    <w:rsid w:val="00550518"/>
    <w:rsid w:val="0055166A"/>
    <w:rsid w:val="00551BBC"/>
    <w:rsid w:val="00564ED2"/>
    <w:rsid w:val="005718BB"/>
    <w:rsid w:val="0057218A"/>
    <w:rsid w:val="00582063"/>
    <w:rsid w:val="00597F45"/>
    <w:rsid w:val="005A277C"/>
    <w:rsid w:val="005B2C18"/>
    <w:rsid w:val="005B5DD1"/>
    <w:rsid w:val="005C3FFF"/>
    <w:rsid w:val="005C722E"/>
    <w:rsid w:val="005D0ED6"/>
    <w:rsid w:val="005D3596"/>
    <w:rsid w:val="005F5393"/>
    <w:rsid w:val="005F787D"/>
    <w:rsid w:val="006067D9"/>
    <w:rsid w:val="00606AFF"/>
    <w:rsid w:val="006073DF"/>
    <w:rsid w:val="00613DB3"/>
    <w:rsid w:val="00615C33"/>
    <w:rsid w:val="00624B5C"/>
    <w:rsid w:val="00631467"/>
    <w:rsid w:val="00633B97"/>
    <w:rsid w:val="00663D5E"/>
    <w:rsid w:val="00672102"/>
    <w:rsid w:val="00682808"/>
    <w:rsid w:val="00693119"/>
    <w:rsid w:val="00697D6B"/>
    <w:rsid w:val="006A0872"/>
    <w:rsid w:val="006A485F"/>
    <w:rsid w:val="006B3A0D"/>
    <w:rsid w:val="006C28F0"/>
    <w:rsid w:val="006D193F"/>
    <w:rsid w:val="006D2BE9"/>
    <w:rsid w:val="006E41E2"/>
    <w:rsid w:val="006E614B"/>
    <w:rsid w:val="006F27B2"/>
    <w:rsid w:val="006F6A98"/>
    <w:rsid w:val="00701303"/>
    <w:rsid w:val="00704B06"/>
    <w:rsid w:val="00710AAE"/>
    <w:rsid w:val="0071440A"/>
    <w:rsid w:val="00717581"/>
    <w:rsid w:val="00717BEE"/>
    <w:rsid w:val="00724E81"/>
    <w:rsid w:val="00731F3B"/>
    <w:rsid w:val="00733A06"/>
    <w:rsid w:val="00733FAC"/>
    <w:rsid w:val="00736618"/>
    <w:rsid w:val="00737641"/>
    <w:rsid w:val="00740974"/>
    <w:rsid w:val="007430F9"/>
    <w:rsid w:val="00747E01"/>
    <w:rsid w:val="00751837"/>
    <w:rsid w:val="0076029C"/>
    <w:rsid w:val="00761D3F"/>
    <w:rsid w:val="00765564"/>
    <w:rsid w:val="00773AFD"/>
    <w:rsid w:val="00784011"/>
    <w:rsid w:val="007846DA"/>
    <w:rsid w:val="00786A66"/>
    <w:rsid w:val="007958F2"/>
    <w:rsid w:val="007A3CBA"/>
    <w:rsid w:val="007B23A3"/>
    <w:rsid w:val="007C6CAB"/>
    <w:rsid w:val="007D1AE4"/>
    <w:rsid w:val="007D3C8E"/>
    <w:rsid w:val="007F3C69"/>
    <w:rsid w:val="00806FB6"/>
    <w:rsid w:val="00810AF1"/>
    <w:rsid w:val="008145CB"/>
    <w:rsid w:val="008157A9"/>
    <w:rsid w:val="00816CDB"/>
    <w:rsid w:val="00831A93"/>
    <w:rsid w:val="00836B95"/>
    <w:rsid w:val="0084137F"/>
    <w:rsid w:val="00844ECA"/>
    <w:rsid w:val="008514BF"/>
    <w:rsid w:val="00856824"/>
    <w:rsid w:val="0089544E"/>
    <w:rsid w:val="0089569B"/>
    <w:rsid w:val="00895894"/>
    <w:rsid w:val="00897DE3"/>
    <w:rsid w:val="008A4A20"/>
    <w:rsid w:val="008B409D"/>
    <w:rsid w:val="008C08BD"/>
    <w:rsid w:val="008D09A5"/>
    <w:rsid w:val="008D0A2B"/>
    <w:rsid w:val="008E45FD"/>
    <w:rsid w:val="008F74F8"/>
    <w:rsid w:val="00900A63"/>
    <w:rsid w:val="0090362B"/>
    <w:rsid w:val="00911B15"/>
    <w:rsid w:val="009206B5"/>
    <w:rsid w:val="00926A6C"/>
    <w:rsid w:val="009320A8"/>
    <w:rsid w:val="00935C7E"/>
    <w:rsid w:val="00953A58"/>
    <w:rsid w:val="009623F6"/>
    <w:rsid w:val="009734A5"/>
    <w:rsid w:val="0097572F"/>
    <w:rsid w:val="00981926"/>
    <w:rsid w:val="00981EA1"/>
    <w:rsid w:val="009865AF"/>
    <w:rsid w:val="00987EF5"/>
    <w:rsid w:val="009907A9"/>
    <w:rsid w:val="009921CA"/>
    <w:rsid w:val="00992801"/>
    <w:rsid w:val="009A24D3"/>
    <w:rsid w:val="009A4728"/>
    <w:rsid w:val="009D5BE0"/>
    <w:rsid w:val="009E40A2"/>
    <w:rsid w:val="009E40E7"/>
    <w:rsid w:val="009F2549"/>
    <w:rsid w:val="009F76D0"/>
    <w:rsid w:val="00A1390D"/>
    <w:rsid w:val="00A16E09"/>
    <w:rsid w:val="00A25388"/>
    <w:rsid w:val="00A25F59"/>
    <w:rsid w:val="00A26938"/>
    <w:rsid w:val="00A26E00"/>
    <w:rsid w:val="00A314B2"/>
    <w:rsid w:val="00A33F54"/>
    <w:rsid w:val="00A3559C"/>
    <w:rsid w:val="00A404E9"/>
    <w:rsid w:val="00A4739B"/>
    <w:rsid w:val="00A5753E"/>
    <w:rsid w:val="00A67269"/>
    <w:rsid w:val="00A77F3E"/>
    <w:rsid w:val="00A84C6C"/>
    <w:rsid w:val="00A8686B"/>
    <w:rsid w:val="00A87202"/>
    <w:rsid w:val="00A874F3"/>
    <w:rsid w:val="00A92FC3"/>
    <w:rsid w:val="00AB191A"/>
    <w:rsid w:val="00AC3918"/>
    <w:rsid w:val="00AC4BAA"/>
    <w:rsid w:val="00AC5BBD"/>
    <w:rsid w:val="00AC712C"/>
    <w:rsid w:val="00AD3790"/>
    <w:rsid w:val="00AD5C86"/>
    <w:rsid w:val="00AE0274"/>
    <w:rsid w:val="00AE43E6"/>
    <w:rsid w:val="00AF0CF7"/>
    <w:rsid w:val="00AF2098"/>
    <w:rsid w:val="00B046FB"/>
    <w:rsid w:val="00B0664E"/>
    <w:rsid w:val="00B170DB"/>
    <w:rsid w:val="00B228CB"/>
    <w:rsid w:val="00B23E7D"/>
    <w:rsid w:val="00B26ADA"/>
    <w:rsid w:val="00B26C22"/>
    <w:rsid w:val="00B27B1E"/>
    <w:rsid w:val="00B353F8"/>
    <w:rsid w:val="00B4378A"/>
    <w:rsid w:val="00B447BE"/>
    <w:rsid w:val="00B565D1"/>
    <w:rsid w:val="00B60850"/>
    <w:rsid w:val="00B60A1A"/>
    <w:rsid w:val="00B62B4C"/>
    <w:rsid w:val="00B63761"/>
    <w:rsid w:val="00B72F4F"/>
    <w:rsid w:val="00B81FA8"/>
    <w:rsid w:val="00B91B89"/>
    <w:rsid w:val="00B95042"/>
    <w:rsid w:val="00B95783"/>
    <w:rsid w:val="00BA0AA7"/>
    <w:rsid w:val="00BA5FB7"/>
    <w:rsid w:val="00BA6FC5"/>
    <w:rsid w:val="00BC214F"/>
    <w:rsid w:val="00BD243D"/>
    <w:rsid w:val="00BE3F83"/>
    <w:rsid w:val="00C02511"/>
    <w:rsid w:val="00C0517D"/>
    <w:rsid w:val="00C10CD9"/>
    <w:rsid w:val="00C11C90"/>
    <w:rsid w:val="00C171EC"/>
    <w:rsid w:val="00C21740"/>
    <w:rsid w:val="00C2749D"/>
    <w:rsid w:val="00C50020"/>
    <w:rsid w:val="00C63E64"/>
    <w:rsid w:val="00C655BD"/>
    <w:rsid w:val="00C756B8"/>
    <w:rsid w:val="00C803C1"/>
    <w:rsid w:val="00C84090"/>
    <w:rsid w:val="00CA1EDA"/>
    <w:rsid w:val="00CB2A17"/>
    <w:rsid w:val="00CB3B15"/>
    <w:rsid w:val="00CC6C2A"/>
    <w:rsid w:val="00CC6CAA"/>
    <w:rsid w:val="00CD3753"/>
    <w:rsid w:val="00D032B0"/>
    <w:rsid w:val="00D127C1"/>
    <w:rsid w:val="00D1646E"/>
    <w:rsid w:val="00D2660C"/>
    <w:rsid w:val="00D3385B"/>
    <w:rsid w:val="00D36747"/>
    <w:rsid w:val="00D36C98"/>
    <w:rsid w:val="00D50D7B"/>
    <w:rsid w:val="00D51A08"/>
    <w:rsid w:val="00D52E96"/>
    <w:rsid w:val="00D8082C"/>
    <w:rsid w:val="00D87ACC"/>
    <w:rsid w:val="00DB0E1B"/>
    <w:rsid w:val="00E02D56"/>
    <w:rsid w:val="00E10C14"/>
    <w:rsid w:val="00E12B7B"/>
    <w:rsid w:val="00E26C52"/>
    <w:rsid w:val="00E2759D"/>
    <w:rsid w:val="00E37FF6"/>
    <w:rsid w:val="00E4423E"/>
    <w:rsid w:val="00E44F7D"/>
    <w:rsid w:val="00E5087B"/>
    <w:rsid w:val="00E605DB"/>
    <w:rsid w:val="00E76CEF"/>
    <w:rsid w:val="00E93C63"/>
    <w:rsid w:val="00E95BE9"/>
    <w:rsid w:val="00EA34A0"/>
    <w:rsid w:val="00EA4F62"/>
    <w:rsid w:val="00EC3FA3"/>
    <w:rsid w:val="00EC4A8D"/>
    <w:rsid w:val="00ED39F8"/>
    <w:rsid w:val="00ED654F"/>
    <w:rsid w:val="00EE1F0E"/>
    <w:rsid w:val="00EF42AC"/>
    <w:rsid w:val="00F02720"/>
    <w:rsid w:val="00F07538"/>
    <w:rsid w:val="00F103D7"/>
    <w:rsid w:val="00F11A1B"/>
    <w:rsid w:val="00F1238D"/>
    <w:rsid w:val="00F13F15"/>
    <w:rsid w:val="00F14B24"/>
    <w:rsid w:val="00F208A1"/>
    <w:rsid w:val="00F2095C"/>
    <w:rsid w:val="00F278E8"/>
    <w:rsid w:val="00F43002"/>
    <w:rsid w:val="00F45754"/>
    <w:rsid w:val="00F47BE7"/>
    <w:rsid w:val="00F501B2"/>
    <w:rsid w:val="00F53117"/>
    <w:rsid w:val="00F718A8"/>
    <w:rsid w:val="00F8523F"/>
    <w:rsid w:val="00F873F1"/>
    <w:rsid w:val="00FA3B8E"/>
    <w:rsid w:val="00FC0B80"/>
    <w:rsid w:val="00FC1836"/>
    <w:rsid w:val="00FC628B"/>
    <w:rsid w:val="00FE134D"/>
    <w:rsid w:val="00FE1B59"/>
    <w:rsid w:val="00FE46A6"/>
    <w:rsid w:val="00FE52C0"/>
    <w:rsid w:val="00FF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DE433"/>
  <w14:defaultImageDpi w14:val="32767"/>
  <w15:chartTrackingRefBased/>
  <w15:docId w15:val="{3BCD99E6-CDB6-714C-A626-5A958EBE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208A1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56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Heading3"/>
    <w:next w:val="Normal"/>
    <w:link w:val="Heading4Char"/>
    <w:autoRedefine/>
    <w:unhideWhenUsed/>
    <w:qFormat/>
    <w:rsid w:val="0089569B"/>
    <w:pPr>
      <w:numPr>
        <w:ilvl w:val="3"/>
        <w:numId w:val="4"/>
      </w:numPr>
      <w:spacing w:before="200" w:line="480" w:lineRule="auto"/>
      <w:ind w:left="1728" w:hanging="648"/>
      <w:outlineLvl w:val="3"/>
    </w:pPr>
    <w:rPr>
      <w:iCs/>
      <w:color w:val="auto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89569B"/>
    <w:rPr>
      <w:rFonts w:asciiTheme="majorHAnsi" w:eastAsiaTheme="majorEastAsia" w:hAnsiTheme="majorHAnsi" w:cstheme="majorBidi"/>
      <w:i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569B"/>
    <w:rPr>
      <w:rFonts w:asciiTheme="majorHAnsi" w:eastAsiaTheme="majorEastAsia" w:hAnsiTheme="majorHAnsi" w:cstheme="majorBidi"/>
      <w:color w:val="1F3763" w:themeColor="accent1" w:themeShade="7F"/>
    </w:rPr>
  </w:style>
  <w:style w:type="table" w:styleId="TableGrid">
    <w:name w:val="Table Grid"/>
    <w:basedOn w:val="TableNormal"/>
    <w:uiPriority w:val="39"/>
    <w:rsid w:val="00F87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E5D1B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3E5D1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3E5D1B"/>
  </w:style>
  <w:style w:type="character" w:customStyle="1" w:styleId="EndNoteBibliographyChar">
    <w:name w:val="EndNote Bibliography Char"/>
    <w:basedOn w:val="DefaultParagraphFont"/>
    <w:link w:val="EndNoteBibliography"/>
    <w:rsid w:val="003E5D1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D04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47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D04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475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2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.~WRD0002</Template>
  <TotalTime>427</TotalTime>
  <Pages>9</Pages>
  <Words>11391</Words>
  <Characters>64932</Characters>
  <Application>Microsoft Office Word</Application>
  <DocSecurity>0</DocSecurity>
  <Lines>541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Maimaris, Jesmeen</dc:creator>
  <cp:keywords/>
  <dc:description/>
  <cp:lastModifiedBy>MAIMARIS, Jesmeen (ROYAL FREE LONDON NHS FOUNDATION TRUST)</cp:lastModifiedBy>
  <cp:revision>32</cp:revision>
  <dcterms:created xsi:type="dcterms:W3CDTF">2024-03-12T12:58:00Z</dcterms:created>
  <dcterms:modified xsi:type="dcterms:W3CDTF">2024-10-08T14:35:00Z</dcterms:modified>
</cp:coreProperties>
</file>