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271" w:rsidRPr="00F44ABB" w:rsidRDefault="003E6271" w:rsidP="00F44ABB">
      <w:pPr>
        <w:jc w:val="center"/>
        <w:rPr>
          <w:rFonts w:ascii="Times New Roman" w:hAnsi="Times New Roman" w:cs="Times New Roman"/>
          <w:caps/>
          <w:sz w:val="22"/>
        </w:rPr>
      </w:pPr>
      <w:r w:rsidRPr="00F44ABB">
        <w:rPr>
          <w:rFonts w:ascii="Times New Roman" w:hAnsi="Times New Roman" w:cs="Times New Roman"/>
          <w:caps/>
          <w:sz w:val="22"/>
        </w:rPr>
        <w:t>Does aphid infestation interfere with indirect plant defence against lepidopteran caterpillars in wild cabbage?</w:t>
      </w:r>
    </w:p>
    <w:p w:rsidR="00F44ABB" w:rsidRDefault="00F44ABB" w:rsidP="00F44ABB">
      <w:pPr>
        <w:jc w:val="center"/>
        <w:rPr>
          <w:rFonts w:ascii="Times New Roman" w:hAnsi="Times New Roman" w:cs="Times New Roman"/>
          <w:b/>
          <w:sz w:val="22"/>
        </w:rPr>
      </w:pPr>
      <w:r w:rsidRPr="00F44ABB">
        <w:rPr>
          <w:rFonts w:ascii="Times New Roman" w:hAnsi="Times New Roman" w:cs="Times New Roman"/>
          <w:caps/>
          <w:sz w:val="22"/>
        </w:rPr>
        <w:t>Journal of Chemical Ecology</w:t>
      </w:r>
    </w:p>
    <w:p w:rsidR="00F44ABB" w:rsidRPr="00F44ABB" w:rsidRDefault="003E6271" w:rsidP="003E6271">
      <w:pPr>
        <w:spacing w:line="480" w:lineRule="auto"/>
        <w:rPr>
          <w:rFonts w:ascii="Times New Roman" w:hAnsi="Times New Roman" w:cs="Times New Roman"/>
          <w:caps/>
          <w:sz w:val="22"/>
        </w:rPr>
      </w:pPr>
      <w:r w:rsidRPr="00F44ABB">
        <w:rPr>
          <w:rFonts w:ascii="Times New Roman" w:hAnsi="Times New Roman" w:cs="Times New Roman"/>
          <w:caps/>
          <w:sz w:val="22"/>
        </w:rPr>
        <w:t>Yehua Li, Berhane T. Weldegergis, Surachet Chamontri, Marcel Dicke</w:t>
      </w:r>
      <w:r w:rsidR="0050138F" w:rsidRPr="00F44ABB">
        <w:rPr>
          <w:rFonts w:ascii="Times New Roman" w:hAnsi="Times New Roman" w:cs="Times New Roman"/>
          <w:caps/>
          <w:sz w:val="22"/>
        </w:rPr>
        <w:t xml:space="preserve"> </w:t>
      </w:r>
      <w:r w:rsidRPr="00F44ABB">
        <w:rPr>
          <w:rFonts w:ascii="Times New Roman" w:hAnsi="Times New Roman" w:cs="Times New Roman"/>
          <w:caps/>
          <w:sz w:val="22"/>
        </w:rPr>
        <w:t xml:space="preserve"> and Rieta Gols</w:t>
      </w:r>
      <w:r w:rsidR="009D7DF1" w:rsidRPr="00F44ABB">
        <w:rPr>
          <w:rFonts w:ascii="Times New Roman" w:hAnsi="Times New Roman" w:cs="Times New Roman"/>
          <w:caps/>
          <w:sz w:val="22"/>
        </w:rPr>
        <w:t>*</w:t>
      </w:r>
      <w:r w:rsidR="00F44ABB" w:rsidRPr="00F44ABB">
        <w:rPr>
          <w:rFonts w:ascii="Times New Roman" w:hAnsi="Times New Roman" w:cs="Times New Roman"/>
          <w:caps/>
          <w:sz w:val="22"/>
        </w:rPr>
        <w:t xml:space="preserve"> </w:t>
      </w:r>
    </w:p>
    <w:p w:rsidR="003E6271" w:rsidRDefault="00F44ABB" w:rsidP="00F44ABB">
      <w:pPr>
        <w:spacing w:line="480" w:lineRule="auto"/>
        <w:jc w:val="center"/>
        <w:rPr>
          <w:rFonts w:ascii="Times New Roman" w:hAnsi="Times New Roman" w:cs="Times New Roman"/>
          <w:i/>
          <w:sz w:val="22"/>
        </w:rPr>
      </w:pPr>
      <w:r w:rsidRPr="00F44ABB">
        <w:rPr>
          <w:rFonts w:ascii="Times New Roman" w:hAnsi="Times New Roman" w:cs="Times New Roman"/>
          <w:i/>
          <w:sz w:val="22"/>
        </w:rPr>
        <w:t>Laboratory of Entomology, Wageningen University, P.O. Box 16, 6700 AA Wageningen, the Netherlands</w:t>
      </w:r>
    </w:p>
    <w:p w:rsidR="00F44ABB" w:rsidRPr="00F44ABB" w:rsidRDefault="00F44ABB" w:rsidP="00F44ABB">
      <w:pPr>
        <w:spacing w:line="480" w:lineRule="auto"/>
        <w:jc w:val="center"/>
        <w:rPr>
          <w:rFonts w:ascii="Times New Roman" w:hAnsi="Times New Roman" w:cs="Times New Roman"/>
          <w:i/>
          <w:sz w:val="22"/>
          <w:vertAlign w:val="superscript"/>
        </w:rPr>
      </w:pPr>
    </w:p>
    <w:p w:rsidR="0050138F" w:rsidRDefault="009D7DF1" w:rsidP="003E6271">
      <w:pPr>
        <w:spacing w:line="48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sz w:val="22"/>
          <w:vertAlign w:val="superscript"/>
        </w:rPr>
        <w:t>*</w:t>
      </w:r>
      <w:r w:rsidR="0050138F" w:rsidRPr="0050138F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C</w:t>
      </w:r>
      <w:r w:rsidR="0050138F">
        <w:rPr>
          <w:rFonts w:ascii="Times New Roman" w:hAnsi="Times New Roman" w:cs="Times New Roman"/>
          <w:sz w:val="22"/>
        </w:rPr>
        <w:t xml:space="preserve">orrespondence author: </w:t>
      </w:r>
      <w:hyperlink r:id="rId5" w:history="1">
        <w:r w:rsidR="0050138F" w:rsidRPr="00E47BB2">
          <w:rPr>
            <w:rStyle w:val="Hyperlink"/>
            <w:rFonts w:ascii="Times New Roman" w:hAnsi="Times New Roman" w:cs="Times New Roman"/>
            <w:sz w:val="22"/>
          </w:rPr>
          <w:t>rieta.gols@wur.nl</w:t>
        </w:r>
      </w:hyperlink>
      <w:r w:rsidR="0050138F">
        <w:rPr>
          <w:rFonts w:ascii="Times New Roman" w:hAnsi="Times New Roman" w:cs="Times New Roman"/>
          <w:sz w:val="22"/>
        </w:rPr>
        <w:t xml:space="preserve">, </w:t>
      </w:r>
    </w:p>
    <w:p w:rsidR="00B357A5" w:rsidRPr="00394627" w:rsidRDefault="00B357A5" w:rsidP="00394627">
      <w:pPr>
        <w:spacing w:line="480" w:lineRule="auto"/>
        <w:rPr>
          <w:rFonts w:ascii="Times New Roman" w:hAnsi="Times New Roman" w:cs="Times New Roman"/>
          <w:caps/>
          <w:sz w:val="22"/>
        </w:rPr>
      </w:pPr>
      <w:r w:rsidRPr="00D14134">
        <w:rPr>
          <w:rFonts w:ascii="Times New Roman" w:hAnsi="Times New Roman" w:cs="Times New Roman"/>
          <w:b/>
          <w:sz w:val="22"/>
        </w:rPr>
        <w:t xml:space="preserve">Table </w:t>
      </w:r>
      <w:r w:rsidR="00B16930">
        <w:rPr>
          <w:rFonts w:ascii="Times New Roman" w:hAnsi="Times New Roman" w:cs="Times New Roman"/>
          <w:b/>
          <w:sz w:val="22"/>
        </w:rPr>
        <w:t>1</w:t>
      </w:r>
      <w:r w:rsidRPr="00D14134">
        <w:rPr>
          <w:rFonts w:ascii="Times New Roman" w:hAnsi="Times New Roman" w:cs="Times New Roman"/>
          <w:b/>
          <w:sz w:val="22"/>
        </w:rPr>
        <w:t xml:space="preserve"> </w:t>
      </w:r>
      <w:r w:rsidRPr="00F44ABB">
        <w:rPr>
          <w:rFonts w:ascii="Times New Roman" w:hAnsi="Times New Roman" w:cs="Times New Roman"/>
          <w:caps/>
          <w:sz w:val="22"/>
        </w:rPr>
        <w:t>Volatile emissions by plants of three wild cabbage populations (</w:t>
      </w:r>
      <w:r w:rsidRPr="00F44ABB">
        <w:rPr>
          <w:rFonts w:ascii="Times New Roman" w:hAnsi="Times New Roman" w:cs="Times New Roman"/>
          <w:i/>
          <w:caps/>
          <w:sz w:val="22"/>
        </w:rPr>
        <w:t>Brassica oleracea</w:t>
      </w:r>
      <w:r w:rsidRPr="00F44ABB">
        <w:rPr>
          <w:rFonts w:ascii="Times New Roman" w:hAnsi="Times New Roman" w:cs="Times New Roman"/>
          <w:caps/>
          <w:sz w:val="22"/>
        </w:rPr>
        <w:t>), OH, KIM, and WIN, in response to feeding by two caterpillar species (</w:t>
      </w:r>
      <w:r w:rsidR="00951D48">
        <w:rPr>
          <w:rFonts w:ascii="Times New Roman" w:hAnsi="Times New Roman" w:cs="Times New Roman"/>
          <w:caps/>
          <w:sz w:val="22"/>
        </w:rPr>
        <w:t>a</w:t>
      </w:r>
      <w:r w:rsidRPr="00F44ABB">
        <w:rPr>
          <w:rFonts w:ascii="Times New Roman" w:hAnsi="Times New Roman" w:cs="Times New Roman"/>
          <w:caps/>
          <w:sz w:val="22"/>
        </w:rPr>
        <w:t xml:space="preserve">) </w:t>
      </w:r>
      <w:r w:rsidRPr="006566E1">
        <w:rPr>
          <w:rFonts w:ascii="Times New Roman" w:hAnsi="Times New Roman" w:cs="Times New Roman"/>
          <w:i/>
          <w:caps/>
          <w:sz w:val="22"/>
        </w:rPr>
        <w:t>Plutella xylostella</w:t>
      </w:r>
      <w:r w:rsidRPr="00F44ABB">
        <w:rPr>
          <w:rFonts w:ascii="Times New Roman" w:hAnsi="Times New Roman" w:cs="Times New Roman"/>
          <w:i/>
          <w:caps/>
          <w:sz w:val="22"/>
        </w:rPr>
        <w:t xml:space="preserve"> </w:t>
      </w:r>
      <w:r w:rsidR="00D14134" w:rsidRPr="00F44ABB">
        <w:rPr>
          <w:rFonts w:ascii="Times New Roman" w:hAnsi="Times New Roman" w:cs="Times New Roman"/>
          <w:caps/>
          <w:sz w:val="22"/>
        </w:rPr>
        <w:t xml:space="preserve">(Px) </w:t>
      </w:r>
      <w:r w:rsidRPr="00F44ABB">
        <w:rPr>
          <w:rFonts w:ascii="Times New Roman" w:hAnsi="Times New Roman" w:cs="Times New Roman"/>
          <w:caps/>
          <w:sz w:val="22"/>
        </w:rPr>
        <w:t>or (</w:t>
      </w:r>
      <w:r w:rsidR="00F44ABB" w:rsidRPr="00F44ABB">
        <w:rPr>
          <w:rFonts w:ascii="Times New Roman" w:hAnsi="Times New Roman" w:cs="Times New Roman"/>
          <w:caps/>
          <w:sz w:val="22"/>
        </w:rPr>
        <w:t>b</w:t>
      </w:r>
      <w:r w:rsidRPr="00F44ABB">
        <w:rPr>
          <w:rFonts w:ascii="Times New Roman" w:hAnsi="Times New Roman" w:cs="Times New Roman"/>
          <w:caps/>
          <w:sz w:val="22"/>
        </w:rPr>
        <w:t xml:space="preserve">) </w:t>
      </w:r>
      <w:r w:rsidRPr="00F44ABB">
        <w:rPr>
          <w:rFonts w:ascii="Times New Roman" w:hAnsi="Times New Roman" w:cs="Times New Roman"/>
          <w:i/>
          <w:caps/>
          <w:sz w:val="22"/>
        </w:rPr>
        <w:t>Mamestra brassicae</w:t>
      </w:r>
      <w:r w:rsidRPr="00F44ABB">
        <w:rPr>
          <w:rFonts w:ascii="Times New Roman" w:hAnsi="Times New Roman" w:cs="Times New Roman"/>
          <w:caps/>
          <w:sz w:val="22"/>
        </w:rPr>
        <w:t xml:space="preserve"> </w:t>
      </w:r>
      <w:r w:rsidR="00D14134" w:rsidRPr="00F44ABB">
        <w:rPr>
          <w:rFonts w:ascii="Times New Roman" w:hAnsi="Times New Roman" w:cs="Times New Roman"/>
          <w:caps/>
          <w:sz w:val="22"/>
        </w:rPr>
        <w:t xml:space="preserve">(Mb) </w:t>
      </w:r>
      <w:r w:rsidRPr="00F44ABB">
        <w:rPr>
          <w:rFonts w:ascii="Times New Roman" w:hAnsi="Times New Roman" w:cs="Times New Roman"/>
          <w:caps/>
          <w:sz w:val="22"/>
        </w:rPr>
        <w:t>that</w:t>
      </w:r>
      <w:r w:rsidR="00394627">
        <w:rPr>
          <w:rFonts w:ascii="Times New Roman" w:hAnsi="Times New Roman" w:cs="Times New Roman"/>
          <w:caps/>
          <w:sz w:val="22"/>
        </w:rPr>
        <w:t xml:space="preserve"> </w:t>
      </w:r>
      <w:r w:rsidRPr="00F44ABB">
        <w:rPr>
          <w:rFonts w:ascii="Times New Roman" w:hAnsi="Times New Roman" w:cs="Times New Roman"/>
          <w:caps/>
          <w:sz w:val="22"/>
        </w:rPr>
        <w:t>were either feeding alone or together with aphids (</w:t>
      </w:r>
      <w:r w:rsidRPr="00F44ABB">
        <w:rPr>
          <w:rFonts w:ascii="Times New Roman" w:hAnsi="Times New Roman" w:cs="Times New Roman"/>
          <w:i/>
          <w:caps/>
          <w:sz w:val="22"/>
        </w:rPr>
        <w:t>Brevicoryne brassicae</w:t>
      </w:r>
      <w:r w:rsidRPr="00F44ABB">
        <w:rPr>
          <w:rFonts w:ascii="Times New Roman" w:hAnsi="Times New Roman" w:cs="Times New Roman"/>
          <w:caps/>
          <w:sz w:val="22"/>
        </w:rPr>
        <w:t>) for 7 or 14 days</w:t>
      </w:r>
      <w:r w:rsidR="00D14134" w:rsidRPr="00F44ABB">
        <w:rPr>
          <w:rFonts w:ascii="Times New Roman" w:hAnsi="Times New Roman" w:cs="Times New Roman"/>
          <w:caps/>
          <w:sz w:val="22"/>
        </w:rPr>
        <w:t xml:space="preserve"> (B</w:t>
      </w:r>
      <w:r w:rsidR="006566E1">
        <w:rPr>
          <w:rFonts w:ascii="Times New Roman" w:hAnsi="Times New Roman" w:cs="Times New Roman"/>
          <w:caps/>
          <w:sz w:val="22"/>
        </w:rPr>
        <w:t>b</w:t>
      </w:r>
      <w:r w:rsidR="00D14134" w:rsidRPr="00F44ABB">
        <w:rPr>
          <w:rFonts w:ascii="Times New Roman" w:hAnsi="Times New Roman" w:cs="Times New Roman"/>
          <w:caps/>
          <w:sz w:val="22"/>
        </w:rPr>
        <w:t>(7d) and B</w:t>
      </w:r>
      <w:r w:rsidR="006566E1">
        <w:rPr>
          <w:rFonts w:ascii="Times New Roman" w:hAnsi="Times New Roman" w:cs="Times New Roman"/>
          <w:caps/>
          <w:sz w:val="22"/>
        </w:rPr>
        <w:t>b</w:t>
      </w:r>
      <w:r w:rsidR="00D14134" w:rsidRPr="00F44ABB">
        <w:rPr>
          <w:rFonts w:ascii="Times New Roman" w:hAnsi="Times New Roman" w:cs="Times New Roman"/>
          <w:caps/>
          <w:sz w:val="22"/>
        </w:rPr>
        <w:t>(14d)</w:t>
      </w:r>
      <w:r w:rsidR="00B4562D" w:rsidRPr="00F44ABB">
        <w:rPr>
          <w:rFonts w:ascii="Times New Roman" w:hAnsi="Times New Roman" w:cs="Times New Roman"/>
          <w:caps/>
          <w:sz w:val="22"/>
        </w:rPr>
        <w:t>)</w:t>
      </w:r>
      <w:r w:rsidRPr="00F44ABB">
        <w:rPr>
          <w:rFonts w:ascii="Times New Roman" w:hAnsi="Times New Roman" w:cs="Times New Roman"/>
          <w:caps/>
          <w:sz w:val="22"/>
        </w:rPr>
        <w:t>.</w:t>
      </w:r>
    </w:p>
    <w:tbl>
      <w:tblPr>
        <w:tblW w:w="14721" w:type="dxa"/>
        <w:tblInd w:w="108" w:type="dxa"/>
        <w:tblLook w:val="04A0" w:firstRow="1" w:lastRow="0" w:firstColumn="1" w:lastColumn="0" w:noHBand="0" w:noVBand="1"/>
      </w:tblPr>
      <w:tblGrid>
        <w:gridCol w:w="3261"/>
        <w:gridCol w:w="1276"/>
        <w:gridCol w:w="1276"/>
        <w:gridCol w:w="1417"/>
        <w:gridCol w:w="1160"/>
        <w:gridCol w:w="1226"/>
        <w:gridCol w:w="1401"/>
        <w:gridCol w:w="1107"/>
        <w:gridCol w:w="1196"/>
        <w:gridCol w:w="1401"/>
      </w:tblGrid>
      <w:tr w:rsidR="00D52630" w:rsidRPr="00D14134" w:rsidTr="00000B2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D14134" w:rsidRDefault="00B357A5" w:rsidP="00F44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134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  <w:r w:rsidR="00F44ABB">
              <w:rPr>
                <w:rFonts w:ascii="Times New Roman" w:eastAsia="Times New Roman" w:hAnsi="Times New Roman" w:cs="Times New Roman"/>
                <w:color w:val="000000"/>
                <w:sz w:val="22"/>
              </w:rPr>
              <w:t>a</w:t>
            </w:r>
            <w:r w:rsidRPr="00D14134">
              <w:rPr>
                <w:rFonts w:ascii="Times New Roman" w:eastAsia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D14134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14134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D14134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14134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D14134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14134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D14134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14134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D14134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14134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D14134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14134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D14134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14134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D14134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14134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D14134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14134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D52630" w:rsidRPr="00E264F9" w:rsidTr="00000B2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Compound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OH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KIM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WIN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D52630" w:rsidRPr="00E264F9" w:rsidTr="00000B2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Px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Bb(7d)+</w:t>
            </w:r>
            <w:proofErr w:type="spellStart"/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Px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Bb(14d)+</w:t>
            </w:r>
            <w:proofErr w:type="spellStart"/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Px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Px</w:t>
            </w:r>
            <w:proofErr w:type="spellEnd"/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Bb(7d)+</w:t>
            </w:r>
            <w:proofErr w:type="spellStart"/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Px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Bb(14d)+</w:t>
            </w:r>
            <w:proofErr w:type="spellStart"/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Px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Px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Bb(7d)+</w:t>
            </w:r>
            <w:proofErr w:type="spellStart"/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Px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Bb(14d)+</w:t>
            </w:r>
            <w:proofErr w:type="spellStart"/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Px</w:t>
            </w:r>
            <w:proofErr w:type="spellEnd"/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Alcohols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853743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853743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1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(</w:t>
            </w:r>
            <w:r w:rsidR="00B357A5" w:rsidRPr="00E26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Z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)-3-Hexen-1-ol</w:t>
            </w:r>
            <w:r w:rsidR="00D5263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(928-96-1)</w:t>
            </w:r>
            <w:r w:rsidR="00951D48" w:rsidRPr="00951D48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#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4.5±2.5</w:t>
            </w:r>
            <w:r w:rsidR="00951D48" w:rsidRPr="00951D48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!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1.4±0.3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1.4±0.3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2.3±1.2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7.6±6.5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7.1±2.9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4.5±1.9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2.8±1.4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1.7±1.0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853743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853743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2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1-Octen-3-ol</w:t>
            </w:r>
            <w:r w:rsidR="00D5263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(3391-86-4)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6.6±1.2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11.8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±3.1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16.8</w:t>
            </w: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±2.9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5.0±0.6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13.7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±5.0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16±4.0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10.6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±2.0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8.5±1.4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.0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±3.5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Esters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B2A" w:rsidRDefault="00853743" w:rsidP="00000B2A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853743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3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(</w:t>
            </w:r>
            <w:r w:rsidR="00B357A5" w:rsidRPr="00E26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Z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)-2-Penten-1-ol, acetate</w:t>
            </w:r>
          </w:p>
          <w:p w:rsidR="00B357A5" w:rsidRPr="00E264F9" w:rsidRDefault="00D52630" w:rsidP="00000B2A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000B2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(42125-10-0)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1.5±0.4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0.80±0.16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0.7±0.2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2.1±1.6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3.7±3.0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2.3±1.1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2.3±1.2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0.9±0.2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0.31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±0.1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853743" w:rsidP="008158F8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853743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4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(</w:t>
            </w:r>
            <w:r w:rsidR="00B357A5" w:rsidRPr="00E26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Z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)-3-Hexen-1-</w:t>
            </w:r>
            <w:r w:rsidR="008158F8">
              <w:rPr>
                <w:rFonts w:ascii="Times New Roman" w:eastAsia="Times New Roman" w:hAnsi="Times New Roman" w:cs="Times New Roman"/>
                <w:color w:val="000000"/>
                <w:sz w:val="22"/>
              </w:rPr>
              <w:t>o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l, acetate</w:t>
            </w:r>
            <w:r w:rsidR="00514CD6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000B2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  </w:t>
            </w:r>
            <w:r w:rsidR="00514CD6">
              <w:rPr>
                <w:rFonts w:ascii="Times New Roman" w:eastAsia="Times New Roman" w:hAnsi="Times New Roman" w:cs="Times New Roman"/>
                <w:color w:val="000000"/>
                <w:sz w:val="22"/>
              </w:rPr>
              <w:t>(3681-71-8)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373±186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159±51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100±20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252±183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474±385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463±207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248±92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167±51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88±40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853743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853743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lastRenderedPageBreak/>
              <w:t>5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Hexyl acetate</w:t>
            </w:r>
            <w:r w:rsidR="00514CD6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(142-92-7)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3.5±1.3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1.8±0.8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1.3±0.3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2.0±0.8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5.0±3.8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7.8±3.6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2.4±0.6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1.5±0.4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</w:t>
            </w: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±0.16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B2A" w:rsidRDefault="00853743" w:rsidP="00000B2A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853743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6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(</w:t>
            </w:r>
            <w:r w:rsidR="00B357A5" w:rsidRPr="00E26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Z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)-3-Hexenyl butyrate</w:t>
            </w:r>
            <w:r w:rsidR="00514CD6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</w:p>
          <w:p w:rsidR="00B357A5" w:rsidRPr="00E264F9" w:rsidRDefault="00451C45" w:rsidP="00000B2A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</w:t>
            </w:r>
            <w:r w:rsidR="00514CD6">
              <w:rPr>
                <w:rFonts w:ascii="Times New Roman" w:eastAsia="Times New Roman" w:hAnsi="Times New Roman" w:cs="Times New Roman"/>
                <w:color w:val="000000"/>
                <w:sz w:val="22"/>
              </w:rPr>
              <w:t>(16491-36-4)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0.8±0.7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0.08±0.03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0.17±0.06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0.10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±0.05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0.16±0.11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0.7±0.4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0.6±0.3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0.35±0.15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0.7±0.4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853743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853743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7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Methyl salicylate</w:t>
            </w:r>
            <w:r w:rsidR="00514CD6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(119-36-8)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4.3±3.1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7.1±2.9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4.1±1.2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5.1±3.8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2.6±0.9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0.73±0.12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2.7±1.6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3.9±1.8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1.1±0.2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Default="00853743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853743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8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(</w:t>
            </w:r>
            <w:r w:rsidR="00B357A5" w:rsidRPr="00E26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Z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)-3-Hexen-1-</w:t>
            </w:r>
            <w:r w:rsidR="004C2468">
              <w:rPr>
                <w:rFonts w:ascii="Times New Roman" w:eastAsia="Times New Roman" w:hAnsi="Times New Roman" w:cs="Times New Roman"/>
                <w:color w:val="000000"/>
                <w:sz w:val="22"/>
              </w:rPr>
              <w:t>o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l, </w:t>
            </w:r>
          </w:p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 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2-methylbutanoate</w:t>
            </w:r>
            <w:r w:rsidR="00000B2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(53398-85-9)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1.3±0.73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0.47±0.15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</w:t>
            </w: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±0.11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±0.19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1.5±1.2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1.4±0.7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0.7±0.2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0.6±0.3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0.18±0.1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Default="00853743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853743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9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(</w:t>
            </w:r>
            <w:r w:rsidR="00B357A5" w:rsidRPr="00E26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Z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)-3-Hexen-1-</w:t>
            </w:r>
            <w:r w:rsidR="00C24B71">
              <w:rPr>
                <w:rFonts w:ascii="Times New Roman" w:eastAsia="Times New Roman" w:hAnsi="Times New Roman" w:cs="Times New Roman"/>
                <w:color w:val="000000"/>
                <w:sz w:val="22"/>
              </w:rPr>
              <w:t>o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l, </w:t>
            </w:r>
          </w:p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 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3-methylbutanoate</w:t>
            </w:r>
            <w:r w:rsidR="008158F8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4C2468">
              <w:rPr>
                <w:rFonts w:ascii="Times New Roman" w:eastAsia="Times New Roman" w:hAnsi="Times New Roman" w:cs="Times New Roman"/>
                <w:color w:val="000000"/>
                <w:sz w:val="22"/>
              </w:rPr>
              <w:t>(?)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0.29±0.19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0.17±0.09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0.01±0.01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0.05±0.03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0.08±0.08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0.16±0.12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0.11±0.08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0.05±0.04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0.01±0.01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853743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853743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10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Linalyl acetate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0.8±0.3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1.1±0.3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0.67±0.14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2.6±1.7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2.5±1.7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1.4±0.5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1.1±0.4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4.0±3.0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0.42±0.13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Default="00853743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853743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11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(</w:t>
            </w:r>
            <w:r w:rsidR="00B357A5" w:rsidRPr="00E26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Z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)-4-tert-Butylcyclo</w:t>
            </w:r>
            <w:r w:rsidR="00B357A5"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</w:p>
          <w:p w:rsidR="00B357A5" w:rsidRPr="00E264F9" w:rsidRDefault="00451C45" w:rsidP="00451C4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 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hexyl acetate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(32210-23-4)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1.9±0.5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1.7±0.5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1.5±0.3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3.8±1.9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2.8±1.6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1.7±0.6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2.4±0.4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2.7±1.4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1.4±0.4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853743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853743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12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α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proofErr w:type="spellStart"/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Terpinyl</w:t>
            </w:r>
            <w:proofErr w:type="spellEnd"/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acetate</w:t>
            </w:r>
            <w:r w:rsidR="00451C45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(80-26-2)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0.18±0.06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0.21±0.06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0.11±0.03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0.37±0.15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0.26±0.08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0.21±0.11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0.21±0.05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0.23±0.1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0.11±0.03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Ketones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853743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853743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13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3-Methyl-2-butanone</w:t>
            </w:r>
            <w:r w:rsidR="00451C45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(563-80-4)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1.1±0.8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0.13±0.11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0.05±0.04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1.5±0.5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2.4±0.9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0.35±0.14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1.8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±0.7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0.7±0.4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0.6±0.3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853743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853743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14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3-Pentanone</w:t>
            </w:r>
            <w:r w:rsidR="00451C45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(96-22-0)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1.9±0.4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0.92±0.14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1.6±0.5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1.4±0.5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3.3±2.5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8.1±5.6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6.3±4.3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1.7±0.4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1.6±0.4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743" w:rsidRDefault="00853743" w:rsidP="0045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853743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15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3-Methyl-2-pentanone</w:t>
            </w:r>
            <w:r w:rsidR="00451C45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</w:p>
          <w:p w:rsidR="00B357A5" w:rsidRPr="00E264F9" w:rsidRDefault="00853743" w:rsidP="0045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</w:t>
            </w:r>
            <w:r w:rsidR="00AF118F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451C45">
              <w:rPr>
                <w:rFonts w:ascii="Times New Roman" w:eastAsia="Times New Roman" w:hAnsi="Times New Roman" w:cs="Times New Roman"/>
                <w:color w:val="000000"/>
                <w:sz w:val="22"/>
              </w:rPr>
              <w:t>(565</w:t>
            </w:r>
            <w:r w:rsidR="00451C45">
              <w:rPr>
                <w:rFonts w:ascii="Times New Roman" w:eastAsia="Times New Roman" w:hAnsi="Times New Roman" w:cs="Times New Roman"/>
                <w:color w:val="000000"/>
                <w:sz w:val="22"/>
              </w:rPr>
              <w:softHyphen/>
              <w:t>-61-7)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6.4±3.5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1.7±0.9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0.41±0.08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3.9±1.1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3.5±1.2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1.4±0.5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7.4±4.4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2.8±0.8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0.81±0.19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853743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853743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16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α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proofErr w:type="spellStart"/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Isomethylionone</w:t>
            </w:r>
            <w:proofErr w:type="spellEnd"/>
            <w:r w:rsidR="00451C45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(127-51-5)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±0.17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1.4±0.7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0.45±0.11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1.5±0.8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1.2±0.6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0.6</w:t>
            </w: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±0.2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1.5±0.7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1.1±0.6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0.28±0.05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S- &amp; N- containing compounds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18F" w:rsidRDefault="00853743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853743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17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3-Methylbutanenitrile</w:t>
            </w:r>
            <w:r w:rsidR="00451C45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</w:p>
          <w:p w:rsidR="00B357A5" w:rsidRPr="00E264F9" w:rsidRDefault="00AF118F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 </w:t>
            </w:r>
            <w:r w:rsidR="00451C45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(625-28-5)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1.8±0.6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2.0±0.8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4B5241">
              <w:rPr>
                <w:rFonts w:ascii="Times New Roman" w:eastAsia="Times New Roman" w:hAnsi="Times New Roman" w:cs="Times New Roman"/>
                <w:color w:val="000000"/>
                <w:sz w:val="22"/>
              </w:rPr>
              <w:t>0.9±0.2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2.4±1.5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0.6±0.3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0.51±0.13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0.3±0.2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3.4±2.4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0.25±0.08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853743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853743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18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Dimethyl </w:t>
            </w:r>
            <w:r w:rsidR="00451C45">
              <w:rPr>
                <w:rFonts w:ascii="Times New Roman" w:eastAsia="Times New Roman" w:hAnsi="Times New Roman" w:cs="Times New Roman"/>
                <w:color w:val="000000"/>
                <w:sz w:val="22"/>
              </w:rPr>
              <w:t>disulphide (624-92-0)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7.6±2.2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4.3±0.8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8.5±1.5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13.9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±4.5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16±6.2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50±19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7.1±1.5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7.1±2.6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.2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±2.3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853743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853743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19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Dimethyl </w:t>
            </w:r>
            <w:proofErr w:type="spellStart"/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trisulfide</w:t>
            </w:r>
            <w:proofErr w:type="spellEnd"/>
            <w:r w:rsidR="00451C45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(3658-80-8)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2.9±1.1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1.7±0.3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2.5±0.5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6.0±2.5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6.2±2.7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.1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±2.2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4.0±1.3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2.3±0.5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2.4±0.4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482" w:rsidRDefault="00853743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853743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20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3-Butenyl </w:t>
            </w:r>
            <w:proofErr w:type="spellStart"/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isothiocyanate</w:t>
            </w:r>
            <w:proofErr w:type="spellEnd"/>
            <w:r w:rsidR="00DB0482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</w:p>
          <w:p w:rsidR="00B357A5" w:rsidRPr="00E264F9" w:rsidRDefault="00DB0482" w:rsidP="004C2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</w:t>
            </w:r>
            <w:r w:rsidR="00AF118F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(3</w:t>
            </w:r>
            <w:r w:rsidR="004C2468">
              <w:rPr>
                <w:rFonts w:ascii="Times New Roman" w:eastAsia="Times New Roman" w:hAnsi="Times New Roman" w:cs="Times New Roman"/>
                <w:color w:val="000000"/>
                <w:sz w:val="22"/>
              </w:rPr>
              <w:t>386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r w:rsidR="004C2468">
              <w:rPr>
                <w:rFonts w:ascii="Times New Roman" w:eastAsia="Times New Roman" w:hAnsi="Times New Roman" w:cs="Times New Roman"/>
                <w:color w:val="000000"/>
                <w:sz w:val="22"/>
              </w:rPr>
              <w:t>97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r w:rsidR="004C2468">
              <w:rPr>
                <w:rFonts w:ascii="Times New Roman" w:eastAsia="Times New Roman" w:hAnsi="Times New Roman" w:cs="Times New Roman"/>
                <w:color w:val="000000"/>
                <w:sz w:val="22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.4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±9.3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28±7.1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44±13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13.7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±5.5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11±4.5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.4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±3.5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58±15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19.6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±2.4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159±45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AF118F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F118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21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Benzyl nitrile</w:t>
            </w:r>
            <w:r w:rsidR="00DB0482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(140-29-4)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7.3±3.7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10.5</w:t>
            </w: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±2.6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3.4±1.0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0.41±0.18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0.32±0.08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0.38±0.09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1.4±0.4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1.4±0.4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1.1±0.3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AF118F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F118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22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Indole</w:t>
            </w:r>
            <w:r w:rsidR="00DB0482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(120-72-9)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5.1±2.0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1.5±0.6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1.3±0.5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0.9±0.8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1.0±0.4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5.6±3.5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4.8±3.1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2.0±1.0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1.7±0.7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proofErr w:type="spellStart"/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Terpenoids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AF118F" w:rsidP="00AF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F118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3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α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proofErr w:type="spellStart"/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Thujene</w:t>
            </w:r>
            <w:proofErr w:type="spellEnd"/>
            <w:r w:rsidR="00C24B71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</w:t>
            </w:r>
            <w:r w:rsidR="004C2468">
              <w:rPr>
                <w:rFonts w:ascii="Times New Roman" w:eastAsia="Times New Roman" w:hAnsi="Times New Roman" w:cs="Times New Roman"/>
                <w:color w:val="000000"/>
                <w:sz w:val="22"/>
              </w:rPr>
              <w:t>3917</w:t>
            </w:r>
            <w:r w:rsidR="00C24B71"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r w:rsidR="004C2468">
              <w:rPr>
                <w:rFonts w:ascii="Times New Roman" w:eastAsia="Times New Roman" w:hAnsi="Times New Roman" w:cs="Times New Roman"/>
                <w:color w:val="000000"/>
                <w:sz w:val="22"/>
              </w:rPr>
              <w:t>48</w:t>
            </w:r>
            <w:r w:rsidR="00C24B71"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r w:rsidR="004C2468">
              <w:rPr>
                <w:rFonts w:ascii="Times New Roman" w:eastAsia="Times New Roman" w:hAnsi="Times New Roman" w:cs="Times New Roman"/>
                <w:color w:val="000000"/>
                <w:sz w:val="22"/>
              </w:rPr>
              <w:t>4</w:t>
            </w:r>
            <w:r w:rsidR="00C24B71">
              <w:rPr>
                <w:rFonts w:ascii="Times New Roman" w:eastAsia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273±32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294±44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223±47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69±44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135±56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60±29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284±57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302±33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298±78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AF118F" w:rsidP="00AF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F118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4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α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proofErr w:type="spellStart"/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Pinene</w:t>
            </w:r>
            <w:proofErr w:type="spellEnd"/>
            <w:r w:rsidR="002F3BC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(80-56-8)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81.9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±9.2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82±14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68±11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29±14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41±16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25±10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93±18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84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.1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±8.2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77±18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AF118F" w:rsidP="00AF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F118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5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Sabinene</w:t>
            </w:r>
            <w:r w:rsidR="002F3BC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(3387-41-5)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661±75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758±117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587±100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195±121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364±151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163±78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703±143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750±87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701±174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AF118F" w:rsidP="00AF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F118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6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β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proofErr w:type="spellStart"/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P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inene</w:t>
            </w:r>
            <w:proofErr w:type="spellEnd"/>
            <w:r w:rsidR="002F3BC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(127-91-3)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.1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±6.6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64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.1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±9.8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53.7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±9.0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19±10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28±11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.0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±9.4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65±13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67.8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±7.2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58±14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AF118F" w:rsidP="00AF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F118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7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β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proofErr w:type="spellStart"/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Myrcene</w:t>
            </w:r>
            <w:proofErr w:type="spellEnd"/>
            <w:r w:rsidR="002F3BC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(123-35-3)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198±23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213±32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179±31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59±31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104±43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49±22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216±42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227±26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218±56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AF118F" w:rsidP="00AF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F118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8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α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proofErr w:type="spellStart"/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Terpinene</w:t>
            </w:r>
            <w:proofErr w:type="spellEnd"/>
            <w:r w:rsidR="002F3BC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(99-86-5)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.0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±6.4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.5</w:t>
            </w: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±3.3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24.5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±7.7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5.8±3.3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.4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±6.0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4.7±2.3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25.9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±6.7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.3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±5.9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.1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±9.8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AF118F" w:rsidP="00AF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F118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9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Limonene</w:t>
            </w:r>
            <w:r w:rsidR="002F3BC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(138-86-3)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272±31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299±42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262±55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102±46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182±73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97±41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326±66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330±35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306±71</w:t>
            </w:r>
          </w:p>
        </w:tc>
      </w:tr>
      <w:tr w:rsidR="00D52630" w:rsidRPr="006E7B35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AF118F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F118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30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1,8-Cineole</w:t>
            </w:r>
            <w:r w:rsidR="002F3BC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(470-82-6)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68.9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±8.3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76±13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60±11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19±11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28±13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.2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±7.5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65±14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6E7B35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</w:pPr>
            <w:r w:rsidRPr="006E7B35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46.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7</w:t>
            </w:r>
            <w:r w:rsidRPr="006E7B35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±9.9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6E7B35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</w:pPr>
            <w:r w:rsidRPr="006E7B35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66±19</w:t>
            </w:r>
          </w:p>
        </w:tc>
      </w:tr>
      <w:tr w:rsidR="00D52630" w:rsidRPr="006E7B35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6E7B35" w:rsidRDefault="00AF118F" w:rsidP="000A3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31</w:t>
            </w:r>
            <w:r w:rsidR="00B357A5" w:rsidRPr="006E7B35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(</w:t>
            </w:r>
            <w:r w:rsidR="00B357A5" w:rsidRPr="006E7B3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lang w:val="nl-NL"/>
              </w:rPr>
              <w:t>E</w:t>
            </w:r>
            <w:r w:rsidR="00B357A5" w:rsidRPr="006E7B35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)-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β</w:t>
            </w:r>
            <w:r w:rsidR="00B357A5" w:rsidRPr="006E7B35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-</w:t>
            </w:r>
            <w:proofErr w:type="spellStart"/>
            <w:r w:rsidR="00B357A5" w:rsidRPr="006E7B35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Ocimene</w:t>
            </w:r>
            <w:proofErr w:type="spellEnd"/>
            <w:r w:rsidR="002F3BCA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 xml:space="preserve"> (13877-91-3)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6E7B35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</w:pPr>
            <w:r w:rsidRPr="006E7B35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5.8±1.0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6E7B35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</w:pPr>
            <w:r w:rsidRPr="006E7B35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5.5±1.0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6E7B35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</w:pPr>
            <w:r w:rsidRPr="006E7B35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4.8±0.9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6E7B35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</w:pPr>
            <w:r w:rsidRPr="006E7B35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2.3±1.5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6E7B35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</w:pPr>
            <w:r w:rsidRPr="006E7B35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3.1±1.3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6E7B35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</w:pPr>
            <w:r w:rsidRPr="006E7B35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1.9±0.7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6E7B35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</w:pPr>
            <w:r w:rsidRPr="006E7B35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6.2±1.4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6E7B35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</w:pPr>
            <w:r w:rsidRPr="006E7B35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6.4±0.7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6E7B35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</w:pPr>
            <w:r w:rsidRPr="006E7B35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5.3±1.3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6E7B35" w:rsidRDefault="00AF118F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32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γ</w:t>
            </w:r>
            <w:r w:rsidR="00B357A5" w:rsidRPr="006E7B35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-</w:t>
            </w:r>
            <w:proofErr w:type="spellStart"/>
            <w:r w:rsidR="00B357A5" w:rsidRPr="006E7B35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Terpinene</w:t>
            </w:r>
            <w:proofErr w:type="spellEnd"/>
            <w:r w:rsidR="002F3BCA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 xml:space="preserve"> (99-85-4)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6E7B35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</w:pPr>
            <w:r w:rsidRPr="006E7B35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17.2±4.4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6E7B35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15±2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16.7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±5.1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4.2±2.2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8.0±4.1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3.5±1.6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17.8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±4.6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.3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±4.1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19±6.7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AF118F" w:rsidP="000A3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33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(</w:t>
            </w:r>
            <w:r w:rsidR="00B357A5" w:rsidRPr="00E26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E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)-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β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proofErr w:type="spellStart"/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Terpineol</w:t>
            </w:r>
            <w:proofErr w:type="spellEnd"/>
            <w:r w:rsidR="002F3BC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(138-87-4)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2.4±0.3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2.8±0.5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1.5±0.3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0.6±0.4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1.2±0.5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0.7±0.3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2.6±0.6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2.4±0.4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2.4±0.7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AF118F" w:rsidP="00AF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F118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4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α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proofErr w:type="spellStart"/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Terpinolene</w:t>
            </w:r>
            <w:proofErr w:type="spellEnd"/>
            <w:r w:rsidR="002F3BC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(586-62-9)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11.7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±2.5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.1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±1.8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12±2.8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3.1±1.7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5.5±2.7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2.6±1.1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.3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±3.0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12.5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±2.4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.3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±4.1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AF118F" w:rsidP="00AF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F118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5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Linalool</w:t>
            </w:r>
            <w:r w:rsidR="00DB0482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(78-70-6)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1.8±0.5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2.1±0.3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1.3±0.3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6.1±5.2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2.2±1.0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3.2±1.8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3.1±1.6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5.7±2.9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2.9±0.8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AF118F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36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(</w:t>
            </w:r>
            <w:r w:rsidR="00B357A5" w:rsidRPr="00E26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E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)-DMNT</w:t>
            </w:r>
            <w:r w:rsidRPr="00AF118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#</w:t>
            </w:r>
            <w:r w:rsidR="00DB0482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(19945-61-0)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48±20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8.9±1.9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.3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±7.4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6.1±2.0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.0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±3.8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5.3±1.9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2.6±0.7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2.7±1.3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0.68±0.11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AF118F" w:rsidP="00AF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F118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7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Menthol</w:t>
            </w:r>
            <w:r w:rsidR="00DB0482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(89-78-1)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0.51±0.18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</w:t>
            </w: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±0.07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0.5±0.3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2.9±2.5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1.8±1.3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0.5±0.2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1.0±0.5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1.6±1.2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0.17±0.07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AF118F" w:rsidP="00AF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F118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8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4-Terpineol</w:t>
            </w:r>
            <w:r w:rsidR="00DB0482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(562-74-3)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0.57±0.06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0.68±0.11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0.59±0.13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0.18±0.08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0.38±0.12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0.17±0.08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0.7±0.2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0.66±0.18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0.9±0.2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AF118F" w:rsidP="00AF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F118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9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α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proofErr w:type="spellStart"/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Terpineol</w:t>
            </w:r>
            <w:proofErr w:type="spellEnd"/>
            <w:r w:rsidR="00DB0482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(98-55-5)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2.9±1.1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4.0±0.8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1.7±0.6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0.39±0.19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2.2±1.1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1.4±1.0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6.4±2.6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4.7±1.9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4.5±2.2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AF118F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F118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40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β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proofErr w:type="spellStart"/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Cubebene</w:t>
            </w:r>
            <w:proofErr w:type="spellEnd"/>
            <w:r w:rsidR="00DB0482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(13744-15-5)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0.21±0.05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</w:t>
            </w: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±0.03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0.12±0.06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0.16±0.04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0.13±0.06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0.10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±0.04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0.3±0.2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0.12±0.04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0.07±0.02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AF118F" w:rsidP="00AF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F118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1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β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proofErr w:type="spellStart"/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Elemene</w:t>
            </w:r>
            <w:proofErr w:type="spellEnd"/>
            <w:r w:rsidR="00DB0482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(3</w:t>
            </w:r>
            <w:r w:rsidR="00344FC6">
              <w:rPr>
                <w:rFonts w:ascii="Times New Roman" w:eastAsia="Times New Roman" w:hAnsi="Times New Roman" w:cs="Times New Roman"/>
                <w:color w:val="000000"/>
                <w:sz w:val="22"/>
              </w:rPr>
              <w:t>3</w:t>
            </w:r>
            <w:r w:rsidR="00DB0482">
              <w:rPr>
                <w:rFonts w:ascii="Times New Roman" w:eastAsia="Times New Roman" w:hAnsi="Times New Roman" w:cs="Times New Roman"/>
                <w:color w:val="000000"/>
                <w:sz w:val="22"/>
              </w:rPr>
              <w:t>880-83-0)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0.46±0.43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0.9±0.6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4.8±2.3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1.3±0.9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7.2±5.7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6.3±3.1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8.6±4.3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1.5±0.8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0.5±0.3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FC6" w:rsidRDefault="00AF118F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F118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2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Bicyclosesquiphellandrene</w:t>
            </w:r>
            <w:r w:rsidR="00344FC6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           </w:t>
            </w:r>
          </w:p>
          <w:p w:rsidR="00B357A5" w:rsidRPr="00E264F9" w:rsidRDefault="00344FC6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</w:t>
            </w:r>
            <w:r w:rsidR="00AF118F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(54324-03-7)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0.05±0.02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0.12±0.05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0.28±0.07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0.02±0.02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0.14±0.05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</w:t>
            </w: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±0.15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0.08±0.04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±0.04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0.35±0.19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AF118F" w:rsidP="00AF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F118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3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(</w:t>
            </w:r>
            <w:r w:rsidR="00B357A5" w:rsidRPr="00E26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Z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,</w:t>
            </w:r>
            <w:r w:rsidR="00B357A5" w:rsidRPr="00E26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E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)-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α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proofErr w:type="spellStart"/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Farnesene</w:t>
            </w:r>
            <w:proofErr w:type="spellEnd"/>
            <w:r w:rsidR="00344FC6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(26560-14-5)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0.8±0.3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0.65±0.18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0.41±0.12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0.08±0.03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0.16±0.07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0.8</w:t>
            </w: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±0.2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0.5±0.2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0.5±0.2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±0.07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AF118F" w:rsidP="004C2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F118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44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β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proofErr w:type="spellStart"/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Chamigrene</w:t>
            </w:r>
            <w:proofErr w:type="spellEnd"/>
            <w:r w:rsidR="00344FC6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</w:t>
            </w:r>
            <w:r w:rsidR="004C2468">
              <w:rPr>
                <w:rFonts w:ascii="Times New Roman" w:eastAsia="Times New Roman" w:hAnsi="Times New Roman" w:cs="Times New Roman"/>
                <w:color w:val="000000"/>
                <w:sz w:val="22"/>
              </w:rPr>
              <w:t>15401-86-2</w:t>
            </w:r>
            <w:r w:rsidR="00344FC6">
              <w:rPr>
                <w:rFonts w:ascii="Times New Roman" w:eastAsia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0.88±0.67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0.33±0.09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1.2±0.5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0.47±0.09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0.29±0.08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0.9±0.4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1.7±0.6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±0.11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0.25±0.08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FC6" w:rsidRDefault="00AF118F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F118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5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(</w:t>
            </w:r>
            <w:r w:rsidR="00B357A5" w:rsidRPr="00E26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E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,</w:t>
            </w:r>
            <w:r w:rsidR="00B357A5" w:rsidRPr="00E26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E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)-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α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proofErr w:type="spellStart"/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Farnesene</w:t>
            </w:r>
            <w:proofErr w:type="spellEnd"/>
            <w:r w:rsidR="00344FC6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 </w:t>
            </w:r>
          </w:p>
          <w:p w:rsidR="00B357A5" w:rsidRPr="00E264F9" w:rsidRDefault="00344FC6" w:rsidP="0034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AF118F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(502-61-4)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18.6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±6.7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.4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±5.7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15.7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±5.8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2.7±0.9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5.2±1.6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19±9.2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9.2±2.3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.1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±6.3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5.4±1.1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AF118F" w:rsidP="00AF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F118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6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Germacrene A</w:t>
            </w:r>
            <w:r w:rsidR="00C96146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(28387-44-2)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0.7±0.7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0.15±0.08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0.9±0.4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0.24±0.14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0.16±0.06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0.9±0.5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1.2±0.6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0.18±0.08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0.06±0.05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AF118F" w:rsidP="00AF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F118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7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(</w:t>
            </w:r>
            <w:r w:rsidR="00B357A5" w:rsidRPr="00E26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Z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)-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α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proofErr w:type="spellStart"/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Bisabolene</w:t>
            </w:r>
            <w:proofErr w:type="spellEnd"/>
            <w:r w:rsidR="00C96146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(29837-07-8)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0.22±0.2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0.02±0.02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0.28±0.14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0.07±0.04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0.04±0.02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0.25±0.15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0.4±0.2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0.05±0.03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0.02±0.01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AF118F" w:rsidP="00AF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F118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8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Nerolidol</w:t>
            </w:r>
            <w:r w:rsidR="00344FC6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(7212-44-4)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0.45±0.13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0.38±0.1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0.29±0.07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±0.13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0.6±0.4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0.34±0.11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0.21±0.07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0.22±0.09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0.12±0.06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other or unknown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18F" w:rsidRDefault="00AF118F" w:rsidP="00AF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F118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9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4-Ethenyl cyclohexene</w:t>
            </w:r>
            <w:r w:rsidR="00344FC6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</w:p>
          <w:p w:rsidR="00B357A5" w:rsidRPr="00E264F9" w:rsidRDefault="00AF118F" w:rsidP="00AF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</w:t>
            </w:r>
            <w:r w:rsidR="00344FC6">
              <w:rPr>
                <w:rFonts w:ascii="Times New Roman" w:eastAsia="Times New Roman" w:hAnsi="Times New Roman" w:cs="Times New Roman"/>
                <w:color w:val="000000"/>
                <w:sz w:val="22"/>
              </w:rPr>
              <w:t>(100-40-3)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3.4±2.4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2.7±1.8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2.6±1.1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1.9±1.1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5.2±3.3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1.0±0.3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2.8±1.4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2.5±1.8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1.1±0.6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AF118F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F118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50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Unknown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0.8±0.2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0.69±0.18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0.68±0.18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0.7±0.3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0.6±0.2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0.8±0.2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1.0±0.3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±0.11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0.63±0.14</w:t>
            </w:r>
          </w:p>
        </w:tc>
      </w:tr>
      <w:tr w:rsidR="00D52630" w:rsidRPr="00E264F9" w:rsidTr="00000B2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AF118F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F118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51</w:t>
            </w:r>
            <w:r w:rsidR="00B357A5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Unknown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1.6±0.4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1.8±0.4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1.2±0.2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1.8±0.6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1.7±0.5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1.7±0.3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2.1±0.5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1.4±0.4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264F9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1.3±0.3</w:t>
            </w:r>
          </w:p>
        </w:tc>
      </w:tr>
      <w:tr w:rsidR="00D52630" w:rsidRPr="00E264F9" w:rsidTr="00000B2A">
        <w:trPr>
          <w:trHeight w:val="300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umber</w:t>
            </w: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of </w:t>
            </w:r>
            <w:r w:rsidR="00D14134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compounds that </w:t>
            </w:r>
          </w:p>
          <w:p w:rsidR="00B357A5" w:rsidRPr="00ED1006" w:rsidRDefault="00B357A5" w:rsidP="0085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D14134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increased in dually infested </w:t>
            </w:r>
            <w:proofErr w:type="spellStart"/>
            <w:r w:rsidR="00D14134">
              <w:rPr>
                <w:rFonts w:ascii="Times New Roman" w:eastAsia="Times New Roman" w:hAnsi="Times New Roman" w:cs="Times New Roman"/>
                <w:color w:val="000000"/>
                <w:sz w:val="22"/>
              </w:rPr>
              <w:t>plants</w:t>
            </w:r>
            <w:r w:rsidR="00853743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D1006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D1006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D1006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D1006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>34</w:t>
            </w:r>
            <w:r w:rsidRPr="00BF660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*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D1006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D1006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D1006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A5" w:rsidRPr="00ED1006" w:rsidRDefault="00B357A5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>11</w:t>
            </w:r>
          </w:p>
        </w:tc>
      </w:tr>
      <w:tr w:rsidR="00D14134" w:rsidRPr="00E264F9" w:rsidTr="00000B2A">
        <w:trPr>
          <w:trHeight w:val="315"/>
        </w:trPr>
        <w:tc>
          <w:tcPr>
            <w:tcW w:w="453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4134" w:rsidRDefault="00D14134" w:rsidP="00D1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umber</w:t>
            </w: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of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compounds that </w:t>
            </w:r>
          </w:p>
          <w:p w:rsidR="00D14134" w:rsidRPr="00ED1006" w:rsidRDefault="00D14134" w:rsidP="0085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decreased in dually infested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plants</w:t>
            </w:r>
            <w:r w:rsidR="00853743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b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4134" w:rsidRPr="00ED1006" w:rsidRDefault="00D14134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4134" w:rsidRPr="00ED1006" w:rsidRDefault="00D14134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>40</w:t>
            </w:r>
            <w:r w:rsidRPr="00BF660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***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4134" w:rsidRPr="00ED1006" w:rsidRDefault="00D14134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4134" w:rsidRPr="00ED1006" w:rsidRDefault="00D14134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4134" w:rsidRPr="00ED1006" w:rsidRDefault="00D14134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4134" w:rsidRPr="00ED1006" w:rsidRDefault="00D14134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4134" w:rsidRPr="00ED1006" w:rsidRDefault="00D14134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4134" w:rsidRPr="00ED1006" w:rsidRDefault="00D14134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>40</w:t>
            </w:r>
            <w:r w:rsidRPr="00BF660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***</w:t>
            </w:r>
          </w:p>
        </w:tc>
      </w:tr>
    </w:tbl>
    <w:p w:rsidR="00F44ABB" w:rsidRDefault="00F44ABB" w:rsidP="006822F8">
      <w:pPr>
        <w:spacing w:after="0" w:line="240" w:lineRule="auto"/>
        <w:rPr>
          <w:rFonts w:ascii="Times New Roman" w:hAnsi="Times New Roman" w:cs="Times New Roman"/>
          <w:sz w:val="22"/>
        </w:rPr>
      </w:pPr>
    </w:p>
    <w:p w:rsidR="00951D48" w:rsidRDefault="00951D48" w:rsidP="006822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51D48">
        <w:rPr>
          <w:rFonts w:ascii="Times New Roman" w:hAnsi="Times New Roman" w:cs="Times New Roman"/>
          <w:sz w:val="20"/>
          <w:szCs w:val="20"/>
          <w:vertAlign w:val="superscript"/>
        </w:rPr>
        <w:t>!</w:t>
      </w:r>
      <w:r w:rsidR="00F44ABB" w:rsidRPr="00F44ABB">
        <w:rPr>
          <w:rFonts w:ascii="Times New Roman" w:hAnsi="Times New Roman" w:cs="Times New Roman"/>
          <w:sz w:val="20"/>
          <w:szCs w:val="20"/>
        </w:rPr>
        <w:t>Volatile emissions are given as mean chromatogram peak area ± SE (n=</w:t>
      </w:r>
      <w:r w:rsidR="00587016">
        <w:rPr>
          <w:rFonts w:ascii="Times New Roman" w:hAnsi="Times New Roman" w:cs="Times New Roman"/>
          <w:sz w:val="20"/>
          <w:szCs w:val="20"/>
        </w:rPr>
        <w:t>7</w:t>
      </w:r>
      <w:r w:rsidR="00F44ABB" w:rsidRPr="00F44ABB">
        <w:rPr>
          <w:rFonts w:ascii="Times New Roman" w:hAnsi="Times New Roman" w:cs="Times New Roman"/>
          <w:sz w:val="20"/>
          <w:szCs w:val="20"/>
        </w:rPr>
        <w:t>-</w:t>
      </w:r>
      <w:r w:rsidR="00587016">
        <w:rPr>
          <w:rFonts w:ascii="Times New Roman" w:hAnsi="Times New Roman" w:cs="Times New Roman"/>
          <w:sz w:val="20"/>
          <w:szCs w:val="20"/>
        </w:rPr>
        <w:t>10</w:t>
      </w:r>
      <w:bookmarkStart w:id="0" w:name="_GoBack"/>
      <w:bookmarkEnd w:id="0"/>
      <w:r w:rsidR="00F44ABB" w:rsidRPr="00F44ABB">
        <w:rPr>
          <w:rFonts w:ascii="Times New Roman" w:hAnsi="Times New Roman" w:cs="Times New Roman"/>
          <w:sz w:val="20"/>
          <w:szCs w:val="20"/>
        </w:rPr>
        <w:t>) per g fresh weight of foliage divided by 10</w:t>
      </w:r>
      <w:r w:rsidR="00F44ABB" w:rsidRPr="00F44ABB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="00F44ABB" w:rsidRPr="00F44AB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951D48" w:rsidRDefault="00951D48" w:rsidP="006822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51D48">
        <w:rPr>
          <w:rFonts w:ascii="Times New Roman" w:hAnsi="Times New Roman" w:cs="Times New Roman"/>
          <w:sz w:val="20"/>
          <w:szCs w:val="20"/>
          <w:vertAlign w:val="superscript"/>
        </w:rPr>
        <w:t>#</w:t>
      </w:r>
      <w:r w:rsidR="00F44ABB" w:rsidRPr="00F44ABB">
        <w:rPr>
          <w:rFonts w:ascii="Times New Roman" w:hAnsi="Times New Roman" w:cs="Times New Roman"/>
          <w:sz w:val="20"/>
          <w:szCs w:val="20"/>
        </w:rPr>
        <w:t xml:space="preserve">CAS numbers of the compounds are given in brackets after the compound names. </w:t>
      </w:r>
    </w:p>
    <w:p w:rsidR="00F44ABB" w:rsidRPr="00F44ABB" w:rsidRDefault="00951D48" w:rsidP="006822F8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951D48">
        <w:rPr>
          <w:rFonts w:ascii="Times New Roman" w:hAnsi="Times New Roman" w:cs="Times New Roman"/>
          <w:sz w:val="20"/>
          <w:szCs w:val="20"/>
          <w:vertAlign w:val="superscript"/>
        </w:rPr>
        <w:t>@</w:t>
      </w:r>
      <w:r w:rsidR="00F44ABB" w:rsidRPr="00F44ABB">
        <w:rPr>
          <w:rFonts w:ascii="Times New Roman" w:hAnsi="Times New Roman" w:cs="Times New Roman"/>
          <w:sz w:val="20"/>
          <w:szCs w:val="20"/>
        </w:rPr>
        <w:t>Numbers in superscript before the compound names serve as identifiers for the compounds in Fig</w:t>
      </w:r>
      <w:r>
        <w:rPr>
          <w:rFonts w:ascii="Times New Roman" w:hAnsi="Times New Roman" w:cs="Times New Roman"/>
          <w:sz w:val="20"/>
          <w:szCs w:val="20"/>
        </w:rPr>
        <w:t>.</w:t>
      </w:r>
      <w:r w:rsidR="00F44ABB" w:rsidRPr="00F44ABB">
        <w:rPr>
          <w:rFonts w:ascii="Times New Roman" w:hAnsi="Times New Roman" w:cs="Times New Roman"/>
          <w:sz w:val="20"/>
          <w:szCs w:val="20"/>
        </w:rPr>
        <w:t xml:space="preserve"> 4</w:t>
      </w:r>
    </w:p>
    <w:p w:rsidR="006822F8" w:rsidRPr="00F44ABB" w:rsidRDefault="00853743" w:rsidP="006822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F44ABB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4047BF" w:rsidRPr="00F44ABB">
        <w:rPr>
          <w:rFonts w:ascii="Times New Roman" w:hAnsi="Times New Roman" w:cs="Times New Roman"/>
          <w:sz w:val="20"/>
          <w:szCs w:val="20"/>
        </w:rPr>
        <w:t>Numbers</w:t>
      </w:r>
      <w:proofErr w:type="spellEnd"/>
      <w:r w:rsidR="004047BF" w:rsidRPr="00F44ABB">
        <w:rPr>
          <w:rFonts w:ascii="Times New Roman" w:hAnsi="Times New Roman" w:cs="Times New Roman"/>
          <w:sz w:val="20"/>
          <w:szCs w:val="20"/>
        </w:rPr>
        <w:t xml:space="preserve"> of compounds of which the emission was higher in dually-infested plants than in plants infested with caterpillars alone. </w:t>
      </w:r>
    </w:p>
    <w:p w:rsidR="004047BF" w:rsidRPr="00F44ABB" w:rsidRDefault="00853743" w:rsidP="006822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F44ABB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="004047BF" w:rsidRPr="00F44ABB">
        <w:rPr>
          <w:rFonts w:ascii="Times New Roman" w:hAnsi="Times New Roman" w:cs="Times New Roman"/>
          <w:sz w:val="20"/>
          <w:szCs w:val="20"/>
        </w:rPr>
        <w:t>Numbers</w:t>
      </w:r>
      <w:proofErr w:type="spellEnd"/>
      <w:r w:rsidR="004047BF" w:rsidRPr="00F44ABB">
        <w:rPr>
          <w:rFonts w:ascii="Times New Roman" w:hAnsi="Times New Roman" w:cs="Times New Roman"/>
          <w:sz w:val="20"/>
          <w:szCs w:val="20"/>
        </w:rPr>
        <w:t xml:space="preserve"> of compounds of which the emission was lower in dually-infested plants than in plants infested with caterpillars alone.</w:t>
      </w:r>
    </w:p>
    <w:p w:rsidR="00B357A5" w:rsidRPr="00F44ABB" w:rsidRDefault="004047BF" w:rsidP="006822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4ABB">
        <w:rPr>
          <w:rFonts w:ascii="Times New Roman" w:hAnsi="Times New Roman" w:cs="Times New Roman"/>
          <w:sz w:val="20"/>
          <w:szCs w:val="20"/>
        </w:rPr>
        <w:t>Asterisks indicate significant differences between the number of compounds that increased and decreased based on χ</w:t>
      </w:r>
      <w:r w:rsidRPr="00F44AB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F44ABB">
        <w:rPr>
          <w:rFonts w:ascii="Times New Roman" w:hAnsi="Times New Roman" w:cs="Times New Roman"/>
          <w:sz w:val="20"/>
          <w:szCs w:val="20"/>
        </w:rPr>
        <w:t>-test, * P&lt;0.05, *** P&lt;0.001.</w:t>
      </w:r>
    </w:p>
    <w:p w:rsidR="00AF118F" w:rsidRPr="00F44ABB" w:rsidRDefault="00AF118F" w:rsidP="006822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4ABB">
        <w:rPr>
          <w:rFonts w:ascii="Times New Roman" w:hAnsi="Times New Roman" w:cs="Times New Roman"/>
          <w:sz w:val="20"/>
          <w:szCs w:val="20"/>
          <w:vertAlign w:val="superscript"/>
        </w:rPr>
        <w:t xml:space="preserve"># </w:t>
      </w:r>
      <w:r w:rsidRPr="00F44ABB">
        <w:rPr>
          <w:rFonts w:ascii="Times New Roman" w:hAnsi="Times New Roman" w:cs="Times New Roman"/>
          <w:sz w:val="20"/>
          <w:szCs w:val="20"/>
        </w:rPr>
        <w:t>(</w:t>
      </w:r>
      <w:r w:rsidRPr="00F44ABB">
        <w:rPr>
          <w:rFonts w:ascii="Times New Roman" w:hAnsi="Times New Roman" w:cs="Times New Roman"/>
          <w:i/>
          <w:sz w:val="20"/>
          <w:szCs w:val="20"/>
        </w:rPr>
        <w:t>E</w:t>
      </w:r>
      <w:r w:rsidRPr="00F44ABB">
        <w:rPr>
          <w:rFonts w:ascii="Times New Roman" w:hAnsi="Times New Roman" w:cs="Times New Roman"/>
          <w:sz w:val="20"/>
          <w:szCs w:val="20"/>
        </w:rPr>
        <w:t>)-4,8-dimethyl</w:t>
      </w:r>
      <w:r w:rsidR="006822F8" w:rsidRPr="00F44ABB">
        <w:rPr>
          <w:rFonts w:ascii="Times New Roman" w:hAnsi="Times New Roman" w:cs="Times New Roman"/>
          <w:sz w:val="20"/>
          <w:szCs w:val="20"/>
        </w:rPr>
        <w:t>-</w:t>
      </w:r>
      <w:r w:rsidRPr="00F44ABB">
        <w:rPr>
          <w:rFonts w:ascii="Times New Roman" w:hAnsi="Times New Roman" w:cs="Times New Roman"/>
          <w:sz w:val="20"/>
          <w:szCs w:val="20"/>
        </w:rPr>
        <w:t>nona-1,3,7-triene</w:t>
      </w:r>
    </w:p>
    <w:p w:rsidR="00B357A5" w:rsidRDefault="00B357A5" w:rsidP="00B357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597" w:type="dxa"/>
        <w:tblInd w:w="93" w:type="dxa"/>
        <w:tblLook w:val="04A0" w:firstRow="1" w:lastRow="0" w:firstColumn="1" w:lastColumn="0" w:noHBand="0" w:noVBand="1"/>
      </w:tblPr>
      <w:tblGrid>
        <w:gridCol w:w="2850"/>
        <w:gridCol w:w="990"/>
        <w:gridCol w:w="428"/>
        <w:gridCol w:w="1338"/>
        <w:gridCol w:w="1379"/>
        <w:gridCol w:w="1132"/>
        <w:gridCol w:w="1269"/>
        <w:gridCol w:w="1379"/>
        <w:gridCol w:w="1107"/>
        <w:gridCol w:w="1346"/>
        <w:gridCol w:w="1379"/>
      </w:tblGrid>
      <w:tr w:rsidR="00EC05AC" w:rsidRPr="00E264F9" w:rsidTr="00D52630">
        <w:trPr>
          <w:trHeight w:val="315"/>
        </w:trPr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951D48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b</w:t>
            </w:r>
            <w:r w:rsidR="00EC05AC">
              <w:rPr>
                <w:rFonts w:ascii="Times New Roman" w:eastAsia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EC05AC" w:rsidRPr="00E264F9" w:rsidTr="00D52630">
        <w:trPr>
          <w:trHeight w:val="31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Compound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OH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KIM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WIN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EC05AC" w:rsidRPr="00E264F9" w:rsidTr="00D52630">
        <w:trPr>
          <w:trHeight w:val="315"/>
        </w:trPr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Mb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Bb(7d)+Mb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Bb(14d)+Mb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Mb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Bb(7d)+Mb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Bb(14d)+Mb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Mb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Bb(7d)+Mb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Bb(14d)+Mb</w:t>
            </w:r>
          </w:p>
        </w:tc>
      </w:tr>
      <w:tr w:rsidR="00D52630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Alcohols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C05AC" w:rsidRPr="00D52630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D52630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853743" w:rsidP="00D52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853743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1</w:t>
            </w:r>
            <w:r w:rsidR="00951D48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@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(</w:t>
            </w:r>
            <w:r w:rsidR="00EC05AC" w:rsidRPr="00E26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Z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)-3-Hexen-1-ol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34±6.2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.2</w:t>
            </w: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±2.8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8.</w:t>
            </w: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9±4.6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56±14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17.6</w:t>
            </w: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±5.7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16.6</w:t>
            </w: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±4.0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.4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±3.5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8.3±1.9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9.3±4.7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853743" w:rsidP="00D52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853743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2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1-Octen-3-ol</w:t>
            </w:r>
            <w:r w:rsidR="00D5263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7.6±1.3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.4</w:t>
            </w: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±2.2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.3</w:t>
            </w: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±4.9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5.4±1.6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.1</w:t>
            </w: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±1.9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17.7</w:t>
            </w: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±2.7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9.2±1.9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.3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±2.8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.4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±1.8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Esters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853743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853743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3</w:t>
            </w:r>
            <w:r w:rsidR="00A136AE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 xml:space="preserve"> 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(</w:t>
            </w:r>
            <w:r w:rsidR="00EC05AC" w:rsidRPr="00E26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Z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)-2-Penten-1-ol, acetate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6.2±1.5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5.1±0.8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2.4±0.3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33±13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3.6±0.9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3.1±0.7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2.4±0.5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1.9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±0.4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1.1±0.3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C05AC" w:rsidRPr="00E264F9" w:rsidRDefault="00853743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853743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4</w:t>
            </w:r>
            <w:r w:rsidR="00A136AE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 xml:space="preserve"> 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(</w:t>
            </w:r>
            <w:r w:rsidR="00EC05AC" w:rsidRPr="00E26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Z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)-3-Hexen-1-ol, acetate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1832±400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1179±195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869±165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3598±811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724±158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647±156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631±140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353±66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280±120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853743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853743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5</w:t>
            </w:r>
            <w:r w:rsidR="00A136AE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 xml:space="preserve"> 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Hexyl acetate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9.1±2.3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5.1±1.0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6.6±1.5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33±13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3.4±0.8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6.0±3.0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3.1±0.9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2.0±0.5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1.4±0.6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853743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853743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6</w:t>
            </w:r>
            <w:r w:rsidR="00A136AE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 xml:space="preserve"> 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(</w:t>
            </w:r>
            <w:r w:rsidR="00EC05AC" w:rsidRPr="00E26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Z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)-3-Hexenyl butyrate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1.9±0.5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1.3±0.4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1.0±0.3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7.7±3.2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1.4±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0.8±0.3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2.4±0.7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0.9±0.3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1.7±1.1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136AE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7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Methyl salicylate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29±19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8.8±1.5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11.5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±7.6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1.6±0.6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8.7±4.4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1.9±0.8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3.7±1.4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4.8±2.6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24±12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Default="00A136AE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136AE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 xml:space="preserve"> 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(</w:t>
            </w:r>
            <w:r w:rsidR="00EC05AC" w:rsidRPr="00E26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Z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)-3-Hexen-1-ol, </w:t>
            </w:r>
          </w:p>
          <w:p w:rsidR="00EC05AC" w:rsidRPr="00E264F9" w:rsidRDefault="00A136AE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  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2-methylbutanoate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3.1±0.8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2.4±0.6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2.0±0.3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.0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±3.8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0.9±0.2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1.2±0.3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1.3±0.4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0.68±0.13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0.9±0.4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Default="00A136AE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 xml:space="preserve">9 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(</w:t>
            </w:r>
            <w:r w:rsidR="00EC05AC" w:rsidRPr="00E26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Z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)-3-Hexen-1-ol, </w:t>
            </w:r>
          </w:p>
          <w:p w:rsidR="00EC05AC" w:rsidRPr="00E264F9" w:rsidRDefault="00A136AE" w:rsidP="00A1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 xml:space="preserve">      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3-methylbutanoate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1.8±0.5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1.6±0.3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1.1±0.4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4.0±1.3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0.6±0.4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0.45±0.16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1.2±0.5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</w:t>
            </w: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±0.06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0.23±0.17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A1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136AE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0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Linalyl acetate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2.2±0.6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1.1±0.4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0.9±0.2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1.0±0.2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2.7±1.5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0.6±0.2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1.9±0.7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0.44±0.17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0.7±0.2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Default="00A136AE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136AE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1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(</w:t>
            </w:r>
            <w:r w:rsidR="00EC05AC" w:rsidRPr="00E26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Z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)-4-tert-Butylcyclohexyl </w:t>
            </w:r>
          </w:p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acetate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2.8±0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1.5±0.3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1.7±0.4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3.2±1.3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3.4±1.8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4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±0.16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3.0±0.9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1.5±0.4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</w:t>
            </w: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±0.13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A1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136AE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2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α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proofErr w:type="spellStart"/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Terpinyl</w:t>
            </w:r>
            <w:proofErr w:type="spellEnd"/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acetate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0.24±0.06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0.19±0.05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0.19±0.06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0.24±0.07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0.35±0.10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0.13±0.04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0.34±0.11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0.23±0.13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</w:t>
            </w: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±0.02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Ketones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A1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136AE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3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3-Methyl-2-butanone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0.8±0.3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1.7±0.9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0.33±0.14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6.9±2.1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3.0±0.9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1.1±0.3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2.6±1.0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3.5±1.4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3.1±2.2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A1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136AE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4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3-Pentanone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2.9±0.4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3.3±0.7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1.8±0.3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8.5±3.6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2.8±0.9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4.1±2.3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4.5±1.2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3.5±0.9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3.4±1.1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A1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136AE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5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3-Methyl-2-pentanone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7.2±3.4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7.0±3.1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1.7±0.5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30±17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6.9±3.1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1.5±0.3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10.8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±4.2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6.6±1.8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9.3±5.4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A1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136AE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6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α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proofErr w:type="spellStart"/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Isomethylionone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0.8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1.0±0.8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0.42±0.08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0.9±0.4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1.1±0.4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0.6±0.3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0.61±0.19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0.7±0.3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0.9±0.6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S- &amp; N- containing compounds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A1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136AE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7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3-Methylbutanenitrile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4.9±1.6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4.1±1.3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4.3±1.8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4.3±2.3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0.84±0.16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0.44±0.17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0.14±0.14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0.22±0.13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0.06±0.06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18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Dimethyl </w:t>
            </w:r>
            <w:proofErr w:type="spellStart"/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disulfide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4.4±1.3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6.6±1.7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12.8</w:t>
            </w: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±3.5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9.3±2.2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14±6.5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15±3.6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5.7±0.8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8.2±2.1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13.9</w:t>
            </w: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±3.1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136AE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19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Dimethyl </w:t>
            </w:r>
            <w:proofErr w:type="spellStart"/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trisulfide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1.8±0.3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2.2±0.5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3.8±1.4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4.2±1.3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4.0±1.9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3.8±0.8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3.0±0.6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2.7±0.4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2.9±0.6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136AE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3-Butenyl </w:t>
            </w:r>
            <w:proofErr w:type="spellStart"/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isothiocyanate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21.7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±3.3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41±17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86±60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.1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±3.9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24±15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19±11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123±51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83±36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140±39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136AE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21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Benzyl nitrile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38±15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28.8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±9.0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32±11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1.7±1.2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1.0±0.4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2.1±1.5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1.3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±0.17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2.8±0.9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1.8±0.8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136AE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22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Indole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.0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±6.8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.3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±2.8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7.6±3.6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5.9±2.0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6.2±2.4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3.1±0.9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16±11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7.0±3.1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9.5±4.8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proofErr w:type="spellStart"/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Terpenoids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A1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136AE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3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α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proofErr w:type="spellStart"/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Thujene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300±70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314±58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290±71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155±58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97±56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87±34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448±60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304±85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400±100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A1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136AE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4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α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proofErr w:type="spellStart"/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Pinene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87±19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91±16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84±21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54±15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34±17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.5</w:t>
            </w: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±7.9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125±14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83±19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103±24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A1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136AE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5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Sabinene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681±137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813±144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733±163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433±160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260±149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232±86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1179±157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681±189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1001±244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A1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136AE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6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β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proofErr w:type="spellStart"/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P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inene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57±13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73±13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60±15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39±10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28±14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20.8</w:t>
            </w: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±6.3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99±15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64±17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76±17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A1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136AE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7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β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proofErr w:type="spellStart"/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Myrcene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219±50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236±43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215±50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126±46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86±42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68±25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336±46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220±62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311±80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A1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136AE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8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α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proofErr w:type="spellStart"/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Terpinene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42±23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23.6</w:t>
            </w: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±5.2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.2</w:t>
            </w: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±6.3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11.5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±4.2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8.8±5.1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6.5±2.4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30.8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±5.4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.4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±7.7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.0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±7.6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A1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136AE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9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Limonene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310±73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332±60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313±77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224±77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142±74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121±42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463±51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321±77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464±119</w:t>
            </w:r>
          </w:p>
        </w:tc>
      </w:tr>
      <w:tr w:rsidR="00EC05AC" w:rsidRPr="002D0E66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136AE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30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1,8-Cineole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79±19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80±15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77±20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37±13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26±15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2D0E66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nl-NL"/>
              </w:rPr>
            </w:pPr>
            <w:r w:rsidRPr="002D0E6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nl-NL"/>
              </w:rPr>
              <w:t>20.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nl-NL"/>
              </w:rPr>
              <w:t>8</w:t>
            </w:r>
            <w:r w:rsidRPr="002D0E6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nl-NL"/>
              </w:rPr>
              <w:t>±7.7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2D0E66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</w:pPr>
            <w:r w:rsidRPr="002D0E66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84±11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2D0E66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</w:pPr>
            <w:r w:rsidRPr="002D0E66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67±21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2D0E66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</w:pPr>
            <w:r w:rsidRPr="002D0E66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79±23</w:t>
            </w:r>
          </w:p>
        </w:tc>
      </w:tr>
      <w:tr w:rsidR="00EC05AC" w:rsidRPr="002D0E66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2D0E66" w:rsidRDefault="00A136AE" w:rsidP="00A1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31</w:t>
            </w:r>
            <w:r w:rsidR="00EC05AC" w:rsidRPr="002D0E66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(</w:t>
            </w:r>
            <w:r w:rsidR="00EC05AC" w:rsidRPr="002D0E66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lang w:val="nl-NL"/>
              </w:rPr>
              <w:t>E</w:t>
            </w:r>
            <w:r w:rsidR="00EC05AC" w:rsidRPr="002D0E66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)-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β</w:t>
            </w:r>
            <w:r w:rsidR="00EC05AC" w:rsidRPr="002D0E66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-</w:t>
            </w:r>
            <w:proofErr w:type="spellStart"/>
            <w:r w:rsidR="00EC05AC" w:rsidRPr="002D0E66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Ocimene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2D0E66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</w:pPr>
            <w:r w:rsidRPr="002D0E66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6.9±1.6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2D0E66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</w:pPr>
            <w:r w:rsidRPr="002D0E66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7.4±1.4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2D0E66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</w:pPr>
            <w:r w:rsidRPr="002D0E66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6.5±1.7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2D0E66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</w:pPr>
            <w:r w:rsidRPr="002D0E66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4.1±1.3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2D0E66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nl-NL"/>
              </w:rPr>
            </w:pPr>
            <w:r w:rsidRPr="002D0E6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nl-NL"/>
              </w:rPr>
              <w:t>2.8±1.5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2D0E66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nl-NL"/>
              </w:rPr>
              <w:t>2.1±0.9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2D0E66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</w:pPr>
            <w:r w:rsidRPr="002D0E66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9.6±1.6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2D0E66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nl-NL"/>
              </w:rPr>
            </w:pPr>
            <w:r w:rsidRPr="002D0E6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nl-NL"/>
              </w:rPr>
              <w:t>6.2±1.5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2D0E66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</w:pPr>
            <w:r w:rsidRPr="002D0E66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8.7±2.4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2D0E66" w:rsidRDefault="00A136AE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</w:pPr>
            <w:r w:rsidRPr="00A136AE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  <w:lang w:val="nl-NL"/>
              </w:rPr>
              <w:t>32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γ</w:t>
            </w:r>
            <w:r w:rsidR="00EC05AC" w:rsidRPr="002D0E66">
              <w:rPr>
                <w:rFonts w:ascii="Times New Roman" w:eastAsia="Times New Roman" w:hAnsi="Times New Roman" w:cs="Times New Roman"/>
                <w:color w:val="000000"/>
                <w:sz w:val="22"/>
                <w:lang w:val="nl-NL"/>
              </w:rPr>
              <w:t>-Terpinene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28±15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.3</w:t>
            </w: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±3.5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14.9</w:t>
            </w: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±4.4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7.9±2.8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6.2±3.5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4.7±1.7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.5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±3.7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20.8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±5.1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19.7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±5.2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A1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136AE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  <w:lang w:val="nl-N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  <w:lang w:val="nl-NL"/>
              </w:rPr>
              <w:t>3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(</w:t>
            </w:r>
            <w:r w:rsidR="00EC05AC" w:rsidRPr="00E26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E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)-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β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proofErr w:type="spellStart"/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Terpineol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2.7±0.6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3.1±0.5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3.2±0.9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1.8±0.7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1.0±0.6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0.9±0.4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4.3±0.6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2.2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±0.7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3.7±1.0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A1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136AE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  <w:lang w:val="nl-N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  <w:lang w:val="nl-NL"/>
              </w:rPr>
              <w:t>4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α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proofErr w:type="spellStart"/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Terpinolene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17.6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±8.0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11.5</w:t>
            </w: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±2.5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.4</w:t>
            </w: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±3.0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5.7±2.0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4.3±2.4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3.2±1.1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15.5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±2.4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.4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±3.1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13.6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±3.5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A1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136AE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  <w:lang w:val="nl-N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  <w:lang w:val="nl-NL"/>
              </w:rPr>
              <w:t>5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Linalool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2.2±0.3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2.3±0.5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2.6±0.6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1.8±0.7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1.0±0.4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0.7±0.3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4.1±0.7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2.4±0.9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4.1±1.2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36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(</w:t>
            </w:r>
            <w:r w:rsidR="00EC05AC" w:rsidRPr="00E26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E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)-DMNT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30.9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±9.4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92±53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7.9±2.4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210±180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19±9.6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15.6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±3.9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2.8±0.9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9±0.6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17±13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A1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136AE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  <w:lang w:val="nl-N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  <w:lang w:val="nl-NL"/>
              </w:rPr>
              <w:t>7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Menthol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1.0±0.6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0.46±0.15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0.6±0.2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0.58±0.12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7.0±6.0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0.46±0.16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0.47±0.16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0.9±0.6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0.44±0.14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A1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136AE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  <w:lang w:val="nl-N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  <w:lang w:val="nl-NL"/>
              </w:rPr>
              <w:t>8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4-Terpineol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0.64±0.16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0.77±0.13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0.67±0.16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0.39±0.14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0.23±0.16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0.29±0.10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0.87±0.11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0.63±0.14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1.2±0.3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A1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136AE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  <w:lang w:val="nl-N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  <w:lang w:val="nl-NL"/>
              </w:rPr>
              <w:t>9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α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proofErr w:type="spellStart"/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Terpineol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2.9±0.7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6.2±2.4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2.8±1.2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3.3±2.1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1.5±1.0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1.2±0.6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9.1±3.1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4.6±2.4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5.2±2.3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A1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  <w:lang w:val="nl-NL"/>
              </w:rPr>
              <w:lastRenderedPageBreak/>
              <w:t>40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β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proofErr w:type="spellStart"/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Cubebene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0.07±0.03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</w:t>
            </w: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±0.07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0.14±0.03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0.12±0.04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±0.04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0.08±0.03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0.17±0.05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0.06±0.03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0.12±0.05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A1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  <w:lang w:val="nl-NL"/>
              </w:rPr>
              <w:t>41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β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proofErr w:type="spellStart"/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Elemene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.2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±7.9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7.1±7.0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0.8±0.8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5.6±3.2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2.9±2.4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4.4±2.2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1.1±0.7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4.9±2.5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0.4±0.3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A1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  <w:lang w:val="nl-NL"/>
              </w:rPr>
              <w:t>42</w:t>
            </w:r>
            <w:proofErr w:type="spellStart"/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Bicyclosesquiphellandrene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0.17±0.05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0.48±0.09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0.31±0.09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0.24±0.16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0.18±0.06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0.25±0.04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0.07±0.04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0.07±0.03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0.4±0.13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A1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  <w:lang w:val="nl-NL"/>
              </w:rPr>
              <w:t>43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(</w:t>
            </w:r>
            <w:r w:rsidR="00EC05AC" w:rsidRPr="00E26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Z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,</w:t>
            </w:r>
            <w:r w:rsidR="00EC05AC" w:rsidRPr="00E26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E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)-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α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proofErr w:type="spellStart"/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Farnesene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1.7±0.6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2.1±0.5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1.0±0.4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1.0±0.5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0.7±0.4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0.46±0.13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0.9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±0.4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0.49±0.14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1.2±0.6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A1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  <w:lang w:val="nl-NL"/>
              </w:rPr>
              <w:t>44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β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proofErr w:type="spellStart"/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Chamigrene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2.4±1.1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1.0±0.9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0.18±0.06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0.7±0.3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0.36±0.17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0.5±0.2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0.39±0.13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1.2±0.6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0.23±0.06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A1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  <w:lang w:val="nl-NL"/>
              </w:rPr>
              <w:t>45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(</w:t>
            </w:r>
            <w:r w:rsidR="00EC05AC" w:rsidRPr="00E26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E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,</w:t>
            </w:r>
            <w:r w:rsidR="00EC05AC" w:rsidRPr="00E26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E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)-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α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proofErr w:type="spellStart"/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Farnesene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36±16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54±21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28±11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28±19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20±12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8.0±3.2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21±11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18.5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±5.7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40±22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A1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  <w:lang w:val="nl-NL"/>
              </w:rPr>
              <w:t>46</w:t>
            </w:r>
            <w:proofErr w:type="spellStart"/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Germacrene</w:t>
            </w:r>
            <w:proofErr w:type="spellEnd"/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2.4±1.1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1.2±1.1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0.17±0.12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0.6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±0.3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0.5±0.4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0.6±0.3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±0.04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0.7±0.4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0.07±0.03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A1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  <w:lang w:val="nl-NL"/>
              </w:rPr>
              <w:t>47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(</w:t>
            </w:r>
            <w:r w:rsidR="00EC05AC" w:rsidRPr="00E26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Z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)-</w:t>
            </w:r>
            <w:r w:rsidR="000A352B">
              <w:rPr>
                <w:rFonts w:ascii="Times New Roman" w:eastAsia="Times New Roman" w:hAnsi="Times New Roman" w:cs="Times New Roman"/>
                <w:color w:val="000000"/>
                <w:sz w:val="22"/>
              </w:rPr>
              <w:t>α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  <w:proofErr w:type="spellStart"/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Bisabolene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0.8±0.4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0.4±0.4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0.04±0.04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0.25±0.16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0.14±0.12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0.19±0.09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0.08±0.05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0.27±0.12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0.02±0.01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A1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  <w:lang w:val="nl-NL"/>
              </w:rPr>
              <w:t>48</w:t>
            </w:r>
            <w:proofErr w:type="spellStart"/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Nerolidol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0.46±0.19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0.64±0.18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0.65±0.12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1.4±0.3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1.6±0.7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0.7±0.3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0.5±0.2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0.16±0.07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0.37±0.17</w:t>
            </w: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other or unknown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EC05AC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A136AE" w:rsidP="00A13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  <w:lang w:val="nl-NL"/>
              </w:rPr>
              <w:t>49</w:t>
            </w:r>
            <w:r w:rsidR="00EC05AC"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4-Ethenyl cyclohexene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2.9±1.4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1.3±0.4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3.2±2.6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2.5±1.5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1.6±0.6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.1±0.4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1.9±0.9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2.2±1.0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264F9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1.1±0.5</w:t>
            </w:r>
          </w:p>
        </w:tc>
      </w:tr>
      <w:tr w:rsidR="00A136AE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6AE" w:rsidRPr="00E264F9" w:rsidRDefault="00A136AE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F118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50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Unknown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6AE" w:rsidRPr="00E264F9" w:rsidRDefault="00A136AE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0.8±0.2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6AE" w:rsidRPr="00E264F9" w:rsidRDefault="00A136AE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0.8</w:t>
            </w: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±0.2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6AE" w:rsidRPr="00E264F9" w:rsidRDefault="00A136AE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0.7±0.2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136AE" w:rsidRPr="00E264F9" w:rsidRDefault="00A136AE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0.9±0.2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136AE" w:rsidRPr="00E264F9" w:rsidRDefault="00A136AE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0.61±0.13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136AE" w:rsidRPr="00E264F9" w:rsidRDefault="00A136AE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0.64±0.16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6AE" w:rsidRPr="00E264F9" w:rsidRDefault="00A136AE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0.9±0.3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6AE" w:rsidRPr="00E264F9" w:rsidRDefault="00A136AE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0.7±0.2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6AE" w:rsidRPr="00E264F9" w:rsidRDefault="00A136AE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0.7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±0.2</w:t>
            </w:r>
          </w:p>
        </w:tc>
      </w:tr>
      <w:tr w:rsidR="00A136AE" w:rsidRPr="00E264F9" w:rsidTr="00D52630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6AE" w:rsidRPr="00E264F9" w:rsidRDefault="00A136AE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F118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51</w:t>
            </w: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Unknown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6AE" w:rsidRPr="00E264F9" w:rsidRDefault="00A136AE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2.0±0.5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6AE" w:rsidRPr="00E264F9" w:rsidRDefault="00A136AE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1.7±0.5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6AE" w:rsidRPr="00E264F9" w:rsidRDefault="00A136AE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1.4±0.3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136AE" w:rsidRPr="00E264F9" w:rsidRDefault="00A136AE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color w:val="000000"/>
                <w:sz w:val="22"/>
              </w:rPr>
              <w:t>2.0±0.4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136AE" w:rsidRPr="00E264F9" w:rsidRDefault="00A136AE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1.3±0.2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136AE" w:rsidRPr="00E264F9" w:rsidRDefault="00A136AE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E26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1.3±0.3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6AE" w:rsidRPr="00E264F9" w:rsidRDefault="00A136AE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2.4±0.6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6AE" w:rsidRPr="00E264F9" w:rsidRDefault="00A136AE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1.4±0.4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6AE" w:rsidRPr="00E264F9" w:rsidRDefault="00A136AE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1.5±0.4</w:t>
            </w:r>
          </w:p>
        </w:tc>
      </w:tr>
      <w:tr w:rsidR="00EC05AC" w:rsidRPr="00E264F9" w:rsidTr="00D52630">
        <w:trPr>
          <w:trHeight w:val="300"/>
        </w:trPr>
        <w:tc>
          <w:tcPr>
            <w:tcW w:w="4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7BF" w:rsidRDefault="004047BF" w:rsidP="0040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umber</w:t>
            </w: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of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compounds that </w:t>
            </w:r>
          </w:p>
          <w:p w:rsidR="00EC05AC" w:rsidRPr="00E264F9" w:rsidRDefault="004047BF" w:rsidP="0085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increased in dually infested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plants</w:t>
            </w:r>
            <w:r w:rsidR="00853743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D1006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D1006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D1006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D1006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D1006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D1006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D1006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D1006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>13</w:t>
            </w:r>
          </w:p>
        </w:tc>
      </w:tr>
      <w:tr w:rsidR="00EC05AC" w:rsidRPr="00E264F9" w:rsidTr="00D52630">
        <w:trPr>
          <w:trHeight w:val="315"/>
        </w:trPr>
        <w:tc>
          <w:tcPr>
            <w:tcW w:w="426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7BF" w:rsidRDefault="004047BF" w:rsidP="0040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umber</w:t>
            </w: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of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compounds that </w:t>
            </w:r>
          </w:p>
          <w:p w:rsidR="00EC05AC" w:rsidRPr="00E264F9" w:rsidRDefault="004047BF" w:rsidP="0085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decreased in dually infested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plants</w:t>
            </w:r>
            <w:r w:rsidR="00853743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b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D1006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D1006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>37</w:t>
            </w:r>
            <w:r w:rsidRPr="00BF660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**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D1006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D1006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>39</w:t>
            </w:r>
            <w:r w:rsidRPr="00BF660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***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D1006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>44</w:t>
            </w:r>
            <w:r w:rsidRPr="00BF660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***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D1006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D1006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>38</w:t>
            </w:r>
            <w:r w:rsidRPr="00BF660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***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5AC" w:rsidRPr="00ED1006" w:rsidRDefault="00EC05AC" w:rsidP="0043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ED1006">
              <w:rPr>
                <w:rFonts w:ascii="Times New Roman" w:eastAsia="Times New Roman" w:hAnsi="Times New Roman" w:cs="Times New Roman"/>
                <w:color w:val="000000"/>
                <w:sz w:val="22"/>
              </w:rPr>
              <w:t>38</w:t>
            </w:r>
            <w:r w:rsidRPr="00BF660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***</w:t>
            </w:r>
          </w:p>
        </w:tc>
      </w:tr>
    </w:tbl>
    <w:p w:rsidR="003E6271" w:rsidRDefault="003E6271"/>
    <w:p w:rsidR="003E6271" w:rsidRDefault="003E6271">
      <w:r>
        <w:br w:type="page"/>
      </w:r>
    </w:p>
    <w:p w:rsidR="003E6271" w:rsidRDefault="003E6271" w:rsidP="00BC61B0">
      <w:pPr>
        <w:spacing w:line="480" w:lineRule="auto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lastRenderedPageBreak/>
        <w:t>Table 2</w:t>
      </w:r>
      <w:r w:rsidRPr="00225872">
        <w:rPr>
          <w:rFonts w:ascii="Times New Roman" w:hAnsi="Times New Roman" w:cs="Times New Roman"/>
          <w:b/>
          <w:sz w:val="22"/>
        </w:rPr>
        <w:t xml:space="preserve"> </w:t>
      </w:r>
      <w:r w:rsidRPr="00BC61B0">
        <w:rPr>
          <w:rFonts w:ascii="Times New Roman" w:hAnsi="Times New Roman" w:cs="Times New Roman"/>
          <w:caps/>
          <w:sz w:val="22"/>
        </w:rPr>
        <w:t>Summary of significance levels and parameters of OPLS-DA models comparing volatile emissions from plants with single and dual herbivore infestations</w:t>
      </w:r>
    </w:p>
    <w:tbl>
      <w:tblPr>
        <w:tblW w:w="13477" w:type="dxa"/>
        <w:tblInd w:w="108" w:type="dxa"/>
        <w:tblLook w:val="04A0" w:firstRow="1" w:lastRow="0" w:firstColumn="1" w:lastColumn="0" w:noHBand="0" w:noVBand="1"/>
      </w:tblPr>
      <w:tblGrid>
        <w:gridCol w:w="4287"/>
        <w:gridCol w:w="1984"/>
        <w:gridCol w:w="1182"/>
        <w:gridCol w:w="1346"/>
        <w:gridCol w:w="992"/>
        <w:gridCol w:w="1157"/>
        <w:gridCol w:w="1253"/>
        <w:gridCol w:w="1276"/>
      </w:tblGrid>
      <w:tr w:rsidR="003E6271" w:rsidRPr="00B25379" w:rsidTr="00BC61B0">
        <w:trPr>
          <w:trHeight w:val="315"/>
        </w:trPr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3E6271" w:rsidRPr="00B25379" w:rsidTr="00BC61B0">
        <w:trPr>
          <w:trHeight w:val="300"/>
        </w:trPr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Treatment comparisons between single and dual infestation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Cabbage population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Significant model?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Model type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PCs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R2X(cum)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R2Y(cum)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Q2(cum)</w:t>
            </w:r>
          </w:p>
        </w:tc>
      </w:tr>
      <w:tr w:rsidR="003E6271" w:rsidRPr="00B25379" w:rsidTr="00BC61B0">
        <w:trPr>
          <w:trHeight w:val="300"/>
        </w:trPr>
        <w:tc>
          <w:tcPr>
            <w:tcW w:w="4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P. xylostella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vs</w:t>
            </w: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aphids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(7d)</w:t>
            </w: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+ </w:t>
            </w:r>
            <w:r w:rsidRPr="00B2537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P. xylostella</w:t>
            </w:r>
            <w:r w:rsidR="00BC61B0" w:rsidRPr="00BC61B0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vertAlign w:val="superscript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OH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OPLS-DA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1+1+0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0.278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0.72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-0.165</w:t>
            </w:r>
          </w:p>
        </w:tc>
      </w:tr>
      <w:tr w:rsidR="003E6271" w:rsidRPr="00B25379" w:rsidTr="00BC61B0">
        <w:trPr>
          <w:trHeight w:val="300"/>
        </w:trPr>
        <w:tc>
          <w:tcPr>
            <w:tcW w:w="4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KIM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OPLS-DA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0+0+0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3E6271" w:rsidRPr="00B25379" w:rsidTr="00BC61B0">
        <w:trPr>
          <w:trHeight w:val="300"/>
        </w:trPr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WIN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OPLS-DA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0+0+0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3E6271" w:rsidRPr="00B25379" w:rsidTr="00BC61B0">
        <w:trPr>
          <w:trHeight w:val="300"/>
        </w:trPr>
        <w:tc>
          <w:tcPr>
            <w:tcW w:w="4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P. xylostella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vs </w:t>
            </w: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aphids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(14d) </w:t>
            </w: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+ </w:t>
            </w:r>
            <w:r w:rsidRPr="00B2537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P. xylostella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OH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OPLS-DA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1+1+0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0.33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0.806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-0.109</w:t>
            </w:r>
          </w:p>
        </w:tc>
      </w:tr>
      <w:tr w:rsidR="003E6271" w:rsidRPr="00B25379" w:rsidTr="00BC61B0">
        <w:trPr>
          <w:trHeight w:val="300"/>
        </w:trPr>
        <w:tc>
          <w:tcPr>
            <w:tcW w:w="4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KIM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OPLS-DA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1+1+0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0.309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0.899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0.501</w:t>
            </w:r>
          </w:p>
        </w:tc>
      </w:tr>
      <w:tr w:rsidR="003E6271" w:rsidRPr="00B25379" w:rsidTr="00BC61B0">
        <w:trPr>
          <w:trHeight w:val="300"/>
        </w:trPr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WIN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OPLS-DA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1+1+0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0.468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0.689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0.0868</w:t>
            </w:r>
          </w:p>
        </w:tc>
      </w:tr>
      <w:tr w:rsidR="003E6271" w:rsidRPr="00B25379" w:rsidTr="00BC61B0">
        <w:trPr>
          <w:trHeight w:val="315"/>
        </w:trPr>
        <w:tc>
          <w:tcPr>
            <w:tcW w:w="4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M. brassicae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vs</w:t>
            </w: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aphids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(7d) </w:t>
            </w: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+ </w:t>
            </w:r>
            <w:r w:rsidRPr="00B2537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M. brassicae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OH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OPLS-DA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1+1+0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0.371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0.819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0.19</w:t>
            </w:r>
          </w:p>
        </w:tc>
      </w:tr>
      <w:tr w:rsidR="003E6271" w:rsidRPr="00B25379" w:rsidTr="00BC61B0">
        <w:trPr>
          <w:trHeight w:val="300"/>
        </w:trPr>
        <w:tc>
          <w:tcPr>
            <w:tcW w:w="4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KIM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OPLS-DA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1+1+0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0.457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0.524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0.0975</w:t>
            </w:r>
          </w:p>
        </w:tc>
      </w:tr>
      <w:tr w:rsidR="003E6271" w:rsidRPr="00B25379" w:rsidTr="00BC61B0">
        <w:trPr>
          <w:trHeight w:val="300"/>
        </w:trPr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WIN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OPLS-DA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1+1+0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0.437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0.65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-0.143</w:t>
            </w:r>
          </w:p>
        </w:tc>
      </w:tr>
      <w:tr w:rsidR="003E6271" w:rsidRPr="00B25379" w:rsidTr="00BC61B0">
        <w:trPr>
          <w:trHeight w:val="300"/>
        </w:trPr>
        <w:tc>
          <w:tcPr>
            <w:tcW w:w="4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M. brassicae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vs </w:t>
            </w: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aphids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(14d) </w:t>
            </w: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+ </w:t>
            </w:r>
            <w:r w:rsidRPr="00B2537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M. brassicae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OH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OPLS-DA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1+1+0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0.423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0.685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0.363</w:t>
            </w:r>
          </w:p>
        </w:tc>
      </w:tr>
      <w:tr w:rsidR="003E6271" w:rsidRPr="00B25379" w:rsidTr="00BC61B0">
        <w:trPr>
          <w:trHeight w:val="300"/>
        </w:trPr>
        <w:tc>
          <w:tcPr>
            <w:tcW w:w="4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KIM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OPLS-DA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1+2+0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0.529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0.888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0.471</w:t>
            </w:r>
          </w:p>
        </w:tc>
      </w:tr>
      <w:tr w:rsidR="003E6271" w:rsidRPr="00B25379" w:rsidTr="00BC61B0">
        <w:trPr>
          <w:trHeight w:val="315"/>
        </w:trPr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WIN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OPLS-DA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1+1+0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0.573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0.608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271" w:rsidRPr="00B25379" w:rsidRDefault="003E6271" w:rsidP="0050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B25379">
              <w:rPr>
                <w:rFonts w:ascii="Times New Roman" w:eastAsia="Times New Roman" w:hAnsi="Times New Roman" w:cs="Times New Roman"/>
                <w:color w:val="000000"/>
                <w:sz w:val="22"/>
              </w:rPr>
              <w:t>0.288</w:t>
            </w:r>
          </w:p>
        </w:tc>
      </w:tr>
    </w:tbl>
    <w:p w:rsidR="00BC61B0" w:rsidRDefault="00BC61B0" w:rsidP="00BC61B0">
      <w:pPr>
        <w:spacing w:line="240" w:lineRule="auto"/>
        <w:rPr>
          <w:rFonts w:ascii="Times New Roman" w:hAnsi="Times New Roman" w:cs="Times New Roman"/>
          <w:sz w:val="22"/>
        </w:rPr>
      </w:pPr>
    </w:p>
    <w:p w:rsidR="00BC61B0" w:rsidRPr="006D3725" w:rsidRDefault="00BC61B0" w:rsidP="00BC61B0">
      <w:pPr>
        <w:spacing w:line="240" w:lineRule="auto"/>
        <w:rPr>
          <w:rFonts w:ascii="Times New Roman" w:hAnsi="Times New Roman" w:cs="Times New Roman"/>
          <w:sz w:val="22"/>
        </w:rPr>
      </w:pPr>
      <w:r w:rsidRPr="00BC61B0">
        <w:rPr>
          <w:rFonts w:ascii="Times New Roman" w:hAnsi="Times New Roman" w:cs="Times New Roman"/>
          <w:sz w:val="22"/>
          <w:vertAlign w:val="superscript"/>
        </w:rPr>
        <w:t>!</w:t>
      </w:r>
      <w:r>
        <w:rPr>
          <w:rFonts w:ascii="Times New Roman" w:hAnsi="Times New Roman" w:cs="Times New Roman"/>
          <w:sz w:val="22"/>
        </w:rPr>
        <w:t>Each cabbage population (</w:t>
      </w:r>
      <w:r w:rsidRPr="00F25F18">
        <w:rPr>
          <w:rFonts w:ascii="Times New Roman" w:hAnsi="Times New Roman" w:cs="Times New Roman"/>
          <w:i/>
          <w:sz w:val="22"/>
        </w:rPr>
        <w:t xml:space="preserve">Brassica </w:t>
      </w:r>
      <w:proofErr w:type="spellStart"/>
      <w:r w:rsidRPr="00F25F18">
        <w:rPr>
          <w:rFonts w:ascii="Times New Roman" w:hAnsi="Times New Roman" w:cs="Times New Roman"/>
          <w:i/>
          <w:sz w:val="22"/>
        </w:rPr>
        <w:t>oleracea</w:t>
      </w:r>
      <w:proofErr w:type="spellEnd"/>
      <w:r>
        <w:rPr>
          <w:rFonts w:ascii="Times New Roman" w:hAnsi="Times New Roman" w:cs="Times New Roman"/>
          <w:sz w:val="22"/>
        </w:rPr>
        <w:t xml:space="preserve">: OH, KIM, WIN) was singly infested with 10 L2 </w:t>
      </w:r>
      <w:r w:rsidRPr="003108F5">
        <w:rPr>
          <w:rFonts w:ascii="Times New Roman" w:hAnsi="Times New Roman" w:cs="Times New Roman"/>
          <w:i/>
          <w:sz w:val="22"/>
        </w:rPr>
        <w:t>Plutella xylostella</w:t>
      </w:r>
      <w:r>
        <w:rPr>
          <w:rFonts w:ascii="Times New Roman" w:hAnsi="Times New Roman" w:cs="Times New Roman"/>
          <w:sz w:val="22"/>
        </w:rPr>
        <w:t xml:space="preserve"> or 30 L1 </w:t>
      </w:r>
      <w:r w:rsidRPr="00E046F8">
        <w:rPr>
          <w:rFonts w:ascii="Times New Roman" w:hAnsi="Times New Roman" w:cs="Times New Roman"/>
          <w:i/>
          <w:sz w:val="22"/>
        </w:rPr>
        <w:t>Mamestra brassicae</w:t>
      </w:r>
      <w:r>
        <w:rPr>
          <w:rFonts w:ascii="Times New Roman" w:hAnsi="Times New Roman" w:cs="Times New Roman"/>
          <w:sz w:val="22"/>
        </w:rPr>
        <w:t xml:space="preserve"> caterpillars for 24 hours, or dually infested with both 20 adult aphids (</w:t>
      </w:r>
      <w:r w:rsidRPr="00E046F8">
        <w:rPr>
          <w:rFonts w:ascii="Times New Roman" w:hAnsi="Times New Roman" w:cs="Times New Roman"/>
          <w:i/>
          <w:sz w:val="22"/>
        </w:rPr>
        <w:t>Brevicoryne brassicae</w:t>
      </w:r>
      <w:r>
        <w:rPr>
          <w:rFonts w:ascii="Times New Roman" w:hAnsi="Times New Roman" w:cs="Times New Roman"/>
          <w:sz w:val="22"/>
        </w:rPr>
        <w:t xml:space="preserve">) for 7 / 14 days and either caterpillar species </w:t>
      </w:r>
      <w:r w:rsidRPr="00B25379">
        <w:rPr>
          <w:rFonts w:ascii="Times New Roman" w:hAnsi="Times New Roman" w:cs="Times New Roman"/>
          <w:sz w:val="22"/>
        </w:rPr>
        <w:t xml:space="preserve">for 24 h. </w:t>
      </w:r>
      <w:r w:rsidRPr="00B25379">
        <w:rPr>
          <w:sz w:val="22"/>
        </w:rPr>
        <w:fldChar w:fldCharType="begin"/>
      </w:r>
      <w:r w:rsidRPr="00B25379">
        <w:rPr>
          <w:sz w:val="22"/>
        </w:rPr>
        <w:instrText xml:space="preserve"> LINK </w:instrText>
      </w:r>
      <w:r>
        <w:rPr>
          <w:sz w:val="22"/>
        </w:rPr>
        <w:instrText xml:space="preserve">Excel.Sheet.12 "\\\\SCOMP0853\\li110$\\2013-2014 data\\writing parasitoids behaviour\\VOC statistics.xlsx" Blad1!R2C9:R15C16 </w:instrText>
      </w:r>
      <w:r w:rsidRPr="00B25379">
        <w:rPr>
          <w:sz w:val="22"/>
        </w:rPr>
        <w:instrText xml:space="preserve">\a \f 4 \h  \* MERGEFORMAT </w:instrText>
      </w:r>
      <w:r w:rsidRPr="00B25379">
        <w:rPr>
          <w:sz w:val="22"/>
        </w:rPr>
        <w:fldChar w:fldCharType="separate"/>
      </w:r>
    </w:p>
    <w:p w:rsidR="003E6271" w:rsidRDefault="00BC61B0" w:rsidP="00BC61B0">
      <w:pPr>
        <w:spacing w:line="240" w:lineRule="auto"/>
        <w:rPr>
          <w:rFonts w:ascii="Times New Roman" w:hAnsi="Times New Roman" w:cs="Times New Roman"/>
          <w:b/>
          <w:sz w:val="22"/>
        </w:rPr>
      </w:pPr>
      <w:r w:rsidRPr="00B25379">
        <w:rPr>
          <w:rFonts w:ascii="Times New Roman" w:hAnsi="Times New Roman" w:cs="Times New Roman"/>
          <w:b/>
          <w:sz w:val="22"/>
        </w:rPr>
        <w:fldChar w:fldCharType="end"/>
      </w:r>
    </w:p>
    <w:p w:rsidR="003E6271" w:rsidRDefault="003E6271" w:rsidP="003E6271"/>
    <w:p w:rsidR="00AE06E0" w:rsidRDefault="00AE06E0"/>
    <w:sectPr w:rsidR="00AE06E0" w:rsidSect="00B357A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7A5"/>
    <w:rsid w:val="00000B2A"/>
    <w:rsid w:val="000A352B"/>
    <w:rsid w:val="000D2027"/>
    <w:rsid w:val="001B307F"/>
    <w:rsid w:val="002F3BCA"/>
    <w:rsid w:val="00344FC6"/>
    <w:rsid w:val="003615A9"/>
    <w:rsid w:val="00391CA4"/>
    <w:rsid w:val="00394627"/>
    <w:rsid w:val="003B559E"/>
    <w:rsid w:val="003E258E"/>
    <w:rsid w:val="003E6271"/>
    <w:rsid w:val="004047BF"/>
    <w:rsid w:val="0043438D"/>
    <w:rsid w:val="00451C45"/>
    <w:rsid w:val="004C2468"/>
    <w:rsid w:val="0050138F"/>
    <w:rsid w:val="00514CD6"/>
    <w:rsid w:val="00587016"/>
    <w:rsid w:val="005A122E"/>
    <w:rsid w:val="006566E1"/>
    <w:rsid w:val="006822F8"/>
    <w:rsid w:val="0074037E"/>
    <w:rsid w:val="00792C3C"/>
    <w:rsid w:val="008158F8"/>
    <w:rsid w:val="00853743"/>
    <w:rsid w:val="008B28E0"/>
    <w:rsid w:val="00951D48"/>
    <w:rsid w:val="0096048B"/>
    <w:rsid w:val="00993761"/>
    <w:rsid w:val="009A7B0E"/>
    <w:rsid w:val="009D7DF1"/>
    <w:rsid w:val="00A136AE"/>
    <w:rsid w:val="00AE06E0"/>
    <w:rsid w:val="00AE3096"/>
    <w:rsid w:val="00AF118F"/>
    <w:rsid w:val="00B16930"/>
    <w:rsid w:val="00B357A5"/>
    <w:rsid w:val="00B4562D"/>
    <w:rsid w:val="00BA48E4"/>
    <w:rsid w:val="00BC61B0"/>
    <w:rsid w:val="00C117A8"/>
    <w:rsid w:val="00C24B71"/>
    <w:rsid w:val="00C96146"/>
    <w:rsid w:val="00CF052E"/>
    <w:rsid w:val="00D14134"/>
    <w:rsid w:val="00D52630"/>
    <w:rsid w:val="00DB0482"/>
    <w:rsid w:val="00EB2A2D"/>
    <w:rsid w:val="00EC05AC"/>
    <w:rsid w:val="00F44ABB"/>
    <w:rsid w:val="00F6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7A5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146"/>
    <w:rPr>
      <w:rFonts w:ascii="Tahoma" w:eastAsiaTheme="minorEastAsi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7403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13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7A5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146"/>
    <w:rPr>
      <w:rFonts w:ascii="Tahoma" w:eastAsiaTheme="minorEastAsi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7403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13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95216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ieta.gols@wu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8BF41D97.dotm</Template>
  <TotalTime>55</TotalTime>
  <Pages>7</Pages>
  <Words>2085</Words>
  <Characters>11889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13947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Gols, Rieta</dc:creator>
  <cp:lastModifiedBy>Rieta Gols</cp:lastModifiedBy>
  <cp:revision>10</cp:revision>
  <cp:lastPrinted>2016-08-09T14:50:00Z</cp:lastPrinted>
  <dcterms:created xsi:type="dcterms:W3CDTF">2016-08-09T18:05:00Z</dcterms:created>
  <dcterms:modified xsi:type="dcterms:W3CDTF">2017-03-01T14:32:00Z</dcterms:modified>
</cp:coreProperties>
</file>