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E202D" w14:textId="77777777" w:rsidR="0014555C" w:rsidRDefault="00000000">
      <w:pPr>
        <w:tabs>
          <w:tab w:val="left" w:pos="8934"/>
        </w:tabs>
        <w:spacing w:before="80" w:line="324" w:lineRule="auto"/>
        <w:ind w:left="101" w:right="543"/>
        <w:rPr>
          <w:b/>
          <w:sz w:val="18"/>
        </w:rPr>
      </w:pPr>
      <w:r>
        <w:rPr>
          <w:color w:val="000000"/>
          <w:spacing w:val="-2"/>
          <w:w w:val="135"/>
          <w:sz w:val="20"/>
          <w:shd w:val="clear" w:color="auto" w:fill="D0D0D0"/>
        </w:rPr>
        <w:t>Welcome!</w:t>
      </w:r>
      <w:r>
        <w:rPr>
          <w:color w:val="000000"/>
          <w:sz w:val="20"/>
          <w:shd w:val="clear" w:color="auto" w:fill="D0D0D0"/>
        </w:rPr>
        <w:tab/>
      </w:r>
      <w:r>
        <w:rPr>
          <w:color w:val="000000"/>
          <w:sz w:val="20"/>
        </w:rPr>
        <w:t xml:space="preserve"> </w:t>
      </w:r>
      <w:r>
        <w:rPr>
          <w:b/>
          <w:color w:val="000000"/>
          <w:w w:val="135"/>
          <w:sz w:val="18"/>
        </w:rPr>
        <w:t>Thank you for participating in our survey. The purpose of the survey is to determine where college students get their medical/health, mental health, and COVID-19- related information. The survey has a total of 24 questions and should take roughly</w:t>
      </w:r>
    </w:p>
    <w:p w14:paraId="49C51A5D" w14:textId="68C35C53" w:rsidR="0014555C" w:rsidRDefault="00000000">
      <w:pPr>
        <w:spacing w:line="321" w:lineRule="auto"/>
        <w:ind w:left="101" w:right="543"/>
        <w:rPr>
          <w:b/>
          <w:sz w:val="18"/>
        </w:rPr>
      </w:pPr>
      <w:r>
        <w:rPr>
          <w:b/>
          <w:w w:val="135"/>
          <w:sz w:val="18"/>
        </w:rPr>
        <w:t>5 minutes to complete</w:t>
      </w:r>
      <w:r w:rsidR="000E3E4A">
        <w:rPr>
          <w:b/>
          <w:w w:val="135"/>
          <w:sz w:val="18"/>
        </w:rPr>
        <w:t xml:space="preserve">; </w:t>
      </w:r>
      <w:r>
        <w:rPr>
          <w:b/>
          <w:w w:val="135"/>
          <w:sz w:val="18"/>
        </w:rPr>
        <w:t>the anonymous information will be used for research.</w:t>
      </w:r>
    </w:p>
    <w:p w14:paraId="29914E95" w14:textId="77777777" w:rsidR="0014555C" w:rsidRDefault="0014555C">
      <w:pPr>
        <w:pStyle w:val="BodyText"/>
        <w:spacing w:before="68"/>
        <w:rPr>
          <w:b/>
        </w:rPr>
      </w:pPr>
    </w:p>
    <w:p w14:paraId="46807A14" w14:textId="77777777" w:rsidR="0014555C" w:rsidRDefault="00000000">
      <w:pPr>
        <w:spacing w:before="1" w:line="321" w:lineRule="auto"/>
        <w:ind w:left="101" w:right="555"/>
        <w:rPr>
          <w:b/>
          <w:sz w:val="18"/>
        </w:rPr>
      </w:pPr>
      <w:r>
        <w:rPr>
          <w:b/>
          <w:w w:val="135"/>
          <w:sz w:val="18"/>
        </w:rPr>
        <w:t>By completing this survey, you are consenting to participate in this study. No personally</w:t>
      </w:r>
      <w:r>
        <w:rPr>
          <w:b/>
          <w:spacing w:val="-2"/>
          <w:w w:val="135"/>
          <w:sz w:val="18"/>
        </w:rPr>
        <w:t xml:space="preserve"> </w:t>
      </w:r>
      <w:r>
        <w:rPr>
          <w:b/>
          <w:w w:val="135"/>
          <w:sz w:val="18"/>
        </w:rPr>
        <w:t>identiﬁable</w:t>
      </w:r>
      <w:r>
        <w:rPr>
          <w:b/>
          <w:spacing w:val="-2"/>
          <w:w w:val="135"/>
          <w:sz w:val="18"/>
        </w:rPr>
        <w:t xml:space="preserve"> </w:t>
      </w:r>
      <w:r>
        <w:rPr>
          <w:b/>
          <w:w w:val="135"/>
          <w:sz w:val="18"/>
        </w:rPr>
        <w:t>information</w:t>
      </w:r>
      <w:r>
        <w:rPr>
          <w:b/>
          <w:spacing w:val="-2"/>
          <w:w w:val="135"/>
          <w:sz w:val="18"/>
        </w:rPr>
        <w:t xml:space="preserve"> </w:t>
      </w:r>
      <w:r>
        <w:rPr>
          <w:b/>
          <w:w w:val="135"/>
          <w:sz w:val="18"/>
        </w:rPr>
        <w:t>will</w:t>
      </w:r>
      <w:r>
        <w:rPr>
          <w:b/>
          <w:spacing w:val="-2"/>
          <w:w w:val="135"/>
          <w:sz w:val="18"/>
        </w:rPr>
        <w:t xml:space="preserve"> </w:t>
      </w:r>
      <w:r>
        <w:rPr>
          <w:b/>
          <w:w w:val="135"/>
          <w:sz w:val="18"/>
        </w:rPr>
        <w:t>be</w:t>
      </w:r>
      <w:r>
        <w:rPr>
          <w:b/>
          <w:spacing w:val="-2"/>
          <w:w w:val="135"/>
          <w:sz w:val="18"/>
        </w:rPr>
        <w:t xml:space="preserve"> </w:t>
      </w:r>
      <w:r>
        <w:rPr>
          <w:b/>
          <w:w w:val="135"/>
          <w:sz w:val="18"/>
        </w:rPr>
        <w:t>collected</w:t>
      </w:r>
      <w:r>
        <w:rPr>
          <w:b/>
          <w:spacing w:val="-2"/>
          <w:w w:val="135"/>
          <w:sz w:val="18"/>
        </w:rPr>
        <w:t xml:space="preserve"> </w:t>
      </w:r>
      <w:r>
        <w:rPr>
          <w:b/>
          <w:w w:val="135"/>
          <w:sz w:val="18"/>
        </w:rPr>
        <w:t>in</w:t>
      </w:r>
      <w:r>
        <w:rPr>
          <w:b/>
          <w:spacing w:val="-2"/>
          <w:w w:val="135"/>
          <w:sz w:val="18"/>
        </w:rPr>
        <w:t xml:space="preserve"> </w:t>
      </w:r>
      <w:r>
        <w:rPr>
          <w:b/>
          <w:w w:val="135"/>
          <w:sz w:val="18"/>
        </w:rPr>
        <w:t>the</w:t>
      </w:r>
      <w:r>
        <w:rPr>
          <w:b/>
          <w:spacing w:val="-2"/>
          <w:w w:val="135"/>
          <w:sz w:val="18"/>
        </w:rPr>
        <w:t xml:space="preserve"> </w:t>
      </w:r>
      <w:r>
        <w:rPr>
          <w:b/>
          <w:w w:val="135"/>
          <w:sz w:val="18"/>
        </w:rPr>
        <w:t>survey.</w:t>
      </w:r>
      <w:r>
        <w:rPr>
          <w:b/>
          <w:spacing w:val="-2"/>
          <w:w w:val="135"/>
          <w:sz w:val="18"/>
        </w:rPr>
        <w:t xml:space="preserve"> </w:t>
      </w:r>
      <w:r>
        <w:rPr>
          <w:b/>
          <w:w w:val="135"/>
          <w:sz w:val="18"/>
        </w:rPr>
        <w:t>Once</w:t>
      </w:r>
      <w:r>
        <w:rPr>
          <w:b/>
          <w:spacing w:val="-2"/>
          <w:w w:val="135"/>
          <w:sz w:val="18"/>
        </w:rPr>
        <w:t xml:space="preserve"> </w:t>
      </w:r>
      <w:r>
        <w:rPr>
          <w:b/>
          <w:w w:val="135"/>
          <w:sz w:val="18"/>
        </w:rPr>
        <w:t>you</w:t>
      </w:r>
      <w:r>
        <w:rPr>
          <w:b/>
          <w:spacing w:val="-2"/>
          <w:w w:val="135"/>
          <w:sz w:val="18"/>
        </w:rPr>
        <w:t xml:space="preserve"> </w:t>
      </w:r>
      <w:r>
        <w:rPr>
          <w:b/>
          <w:w w:val="135"/>
          <w:sz w:val="18"/>
        </w:rPr>
        <w:t>complete and submit the survey, you will receive a link where you can provide an email address to receive a $5 gift card from Starbucks.</w:t>
      </w:r>
    </w:p>
    <w:p w14:paraId="49D823D6" w14:textId="77777777" w:rsidR="0014555C" w:rsidRDefault="00000000">
      <w:pPr>
        <w:spacing w:line="321" w:lineRule="auto"/>
        <w:ind w:left="101" w:right="543"/>
        <w:rPr>
          <w:b/>
          <w:sz w:val="18"/>
        </w:rPr>
      </w:pPr>
      <w:r>
        <w:rPr>
          <w:b/>
          <w:w w:val="135"/>
          <w:sz w:val="18"/>
        </w:rPr>
        <w:t>The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survey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creators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will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not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have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access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to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your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email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address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or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any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>other</w:t>
      </w:r>
      <w:r>
        <w:rPr>
          <w:b/>
          <w:spacing w:val="-3"/>
          <w:w w:val="135"/>
          <w:sz w:val="18"/>
        </w:rPr>
        <w:t xml:space="preserve"> </w:t>
      </w:r>
      <w:r>
        <w:rPr>
          <w:b/>
          <w:w w:val="135"/>
          <w:sz w:val="18"/>
        </w:rPr>
        <w:t xml:space="preserve">personal </w:t>
      </w:r>
      <w:r>
        <w:rPr>
          <w:b/>
          <w:spacing w:val="-2"/>
          <w:w w:val="135"/>
          <w:sz w:val="18"/>
        </w:rPr>
        <w:t>information.</w:t>
      </w:r>
    </w:p>
    <w:p w14:paraId="03E3A907" w14:textId="77777777" w:rsidR="0014555C" w:rsidRDefault="0014555C">
      <w:pPr>
        <w:pStyle w:val="BodyText"/>
        <w:rPr>
          <w:b/>
        </w:rPr>
      </w:pPr>
    </w:p>
    <w:p w14:paraId="4FD834AE" w14:textId="77777777" w:rsidR="0014555C" w:rsidRDefault="0014555C">
      <w:pPr>
        <w:pStyle w:val="BodyText"/>
        <w:rPr>
          <w:b/>
        </w:rPr>
      </w:pPr>
    </w:p>
    <w:p w14:paraId="3469C776" w14:textId="77777777" w:rsidR="0014555C" w:rsidRDefault="0014555C">
      <w:pPr>
        <w:pStyle w:val="BodyText"/>
        <w:rPr>
          <w:b/>
        </w:rPr>
      </w:pPr>
    </w:p>
    <w:p w14:paraId="5915C1F2" w14:textId="77777777" w:rsidR="0014555C" w:rsidRDefault="0014555C">
      <w:pPr>
        <w:pStyle w:val="BodyText"/>
        <w:rPr>
          <w:b/>
        </w:rPr>
      </w:pPr>
    </w:p>
    <w:p w14:paraId="32BE5714" w14:textId="77777777" w:rsidR="0014555C" w:rsidRDefault="0014555C">
      <w:pPr>
        <w:pStyle w:val="BodyText"/>
        <w:rPr>
          <w:b/>
        </w:rPr>
      </w:pPr>
    </w:p>
    <w:p w14:paraId="4B1F5EE6" w14:textId="77777777" w:rsidR="0014555C" w:rsidRDefault="0014555C">
      <w:pPr>
        <w:pStyle w:val="BodyText"/>
        <w:spacing w:before="45"/>
        <w:rPr>
          <w:b/>
        </w:rPr>
      </w:pPr>
    </w:p>
    <w:p w14:paraId="0D888615" w14:textId="77777777" w:rsidR="0014555C" w:rsidRDefault="00000000">
      <w:pPr>
        <w:pStyle w:val="ListParagraph"/>
        <w:numPr>
          <w:ilvl w:val="0"/>
          <w:numId w:val="1"/>
        </w:numPr>
        <w:tabs>
          <w:tab w:val="left" w:pos="587"/>
        </w:tabs>
        <w:ind w:left="587" w:hanging="233"/>
        <w:jc w:val="left"/>
        <w:rPr>
          <w:sz w:val="18"/>
        </w:rPr>
      </w:pPr>
      <w:r>
        <w:rPr>
          <w:spacing w:val="-5"/>
          <w:w w:val="125"/>
          <w:sz w:val="18"/>
        </w:rPr>
        <w:t>Age</w:t>
      </w:r>
    </w:p>
    <w:p w14:paraId="498C9604" w14:textId="77777777" w:rsidR="0014555C" w:rsidRDefault="00000000">
      <w:pPr>
        <w:tabs>
          <w:tab w:val="left" w:pos="4922"/>
        </w:tabs>
        <w:spacing w:before="169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2D09417" wp14:editId="16CDF9B8">
            <wp:extent cx="146424" cy="1464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5"/>
          <w:sz w:val="20"/>
        </w:rPr>
        <w:t xml:space="preserve"> </w:t>
      </w:r>
      <w:r>
        <w:rPr>
          <w:w w:val="125"/>
          <w:sz w:val="15"/>
        </w:rPr>
        <w:t>18</w:t>
      </w:r>
      <w:r>
        <w:rPr>
          <w:sz w:val="15"/>
        </w:rPr>
        <w:tab/>
      </w:r>
      <w:r>
        <w:rPr>
          <w:noProof/>
          <w:position w:val="-7"/>
          <w:sz w:val="15"/>
        </w:rPr>
        <w:drawing>
          <wp:inline distT="0" distB="0" distL="0" distR="0" wp14:anchorId="76F1C6A2" wp14:editId="345E2DF0">
            <wp:extent cx="146424" cy="14642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25"/>
          <w:sz w:val="15"/>
        </w:rPr>
        <w:t xml:space="preserve"> </w:t>
      </w:r>
      <w:r>
        <w:rPr>
          <w:w w:val="125"/>
          <w:sz w:val="15"/>
        </w:rPr>
        <w:t>23</w:t>
      </w:r>
    </w:p>
    <w:p w14:paraId="3163EEBF" w14:textId="77777777" w:rsidR="0014555C" w:rsidRDefault="00000000">
      <w:pPr>
        <w:tabs>
          <w:tab w:val="left" w:pos="4922"/>
        </w:tabs>
        <w:spacing w:before="150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C15180C" wp14:editId="70483F40">
            <wp:extent cx="146424" cy="14642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5"/>
          <w:sz w:val="20"/>
        </w:rPr>
        <w:t xml:space="preserve"> </w:t>
      </w:r>
      <w:r>
        <w:rPr>
          <w:w w:val="125"/>
          <w:sz w:val="15"/>
        </w:rPr>
        <w:t>19</w:t>
      </w:r>
      <w:r>
        <w:rPr>
          <w:sz w:val="15"/>
        </w:rPr>
        <w:tab/>
      </w:r>
      <w:r>
        <w:rPr>
          <w:noProof/>
          <w:position w:val="-7"/>
          <w:sz w:val="15"/>
        </w:rPr>
        <w:drawing>
          <wp:inline distT="0" distB="0" distL="0" distR="0" wp14:anchorId="1EAF719D" wp14:editId="4BA65526">
            <wp:extent cx="146424" cy="14642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25"/>
          <w:sz w:val="15"/>
        </w:rPr>
        <w:t xml:space="preserve"> </w:t>
      </w:r>
      <w:r>
        <w:rPr>
          <w:w w:val="125"/>
          <w:sz w:val="15"/>
        </w:rPr>
        <w:t>24</w:t>
      </w:r>
    </w:p>
    <w:p w14:paraId="61CAE050" w14:textId="77777777" w:rsidR="0014555C" w:rsidRDefault="00000000">
      <w:pPr>
        <w:tabs>
          <w:tab w:val="left" w:pos="4922"/>
        </w:tabs>
        <w:spacing w:before="150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71D66B9" wp14:editId="4DFAB1D4">
            <wp:extent cx="146424" cy="14642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5"/>
          <w:sz w:val="20"/>
        </w:rPr>
        <w:t xml:space="preserve"> </w:t>
      </w:r>
      <w:r>
        <w:rPr>
          <w:w w:val="125"/>
          <w:sz w:val="15"/>
        </w:rPr>
        <w:t>20</w:t>
      </w:r>
      <w:r>
        <w:rPr>
          <w:sz w:val="15"/>
        </w:rPr>
        <w:tab/>
      </w:r>
      <w:r>
        <w:rPr>
          <w:noProof/>
          <w:position w:val="-7"/>
          <w:sz w:val="15"/>
        </w:rPr>
        <w:drawing>
          <wp:inline distT="0" distB="0" distL="0" distR="0" wp14:anchorId="2584FE10" wp14:editId="7A1382CD">
            <wp:extent cx="146424" cy="14642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25"/>
          <w:sz w:val="15"/>
        </w:rPr>
        <w:t xml:space="preserve"> </w:t>
      </w:r>
      <w:r>
        <w:rPr>
          <w:w w:val="125"/>
          <w:sz w:val="15"/>
        </w:rPr>
        <w:t>25</w:t>
      </w:r>
    </w:p>
    <w:p w14:paraId="3F0C4F7A" w14:textId="77777777" w:rsidR="0014555C" w:rsidRDefault="00000000">
      <w:pPr>
        <w:tabs>
          <w:tab w:val="left" w:pos="4922"/>
        </w:tabs>
        <w:spacing w:before="149"/>
        <w:ind w:left="815"/>
        <w:rPr>
          <w:sz w:val="15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98DEE41" wp14:editId="34FA1027">
            <wp:simplePos x="0" y="0"/>
            <wp:positionH relativeFrom="page">
              <wp:posOffset>982197</wp:posOffset>
            </wp:positionH>
            <wp:positionV relativeFrom="paragraph">
              <wp:posOffset>95085</wp:posOffset>
            </wp:positionV>
            <wp:extent cx="146424" cy="14642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w w:val="125"/>
          <w:sz w:val="15"/>
        </w:rPr>
        <w:t>21</w:t>
      </w:r>
      <w:r>
        <w:rPr>
          <w:sz w:val="15"/>
        </w:rPr>
        <w:tab/>
      </w:r>
      <w:r>
        <w:rPr>
          <w:noProof/>
          <w:position w:val="-7"/>
          <w:sz w:val="15"/>
        </w:rPr>
        <w:drawing>
          <wp:inline distT="0" distB="0" distL="0" distR="0" wp14:anchorId="784A6827" wp14:editId="598AA504">
            <wp:extent cx="146424" cy="14642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25"/>
          <w:sz w:val="15"/>
        </w:rPr>
        <w:t xml:space="preserve"> </w:t>
      </w:r>
      <w:r>
        <w:rPr>
          <w:w w:val="125"/>
          <w:sz w:val="15"/>
        </w:rPr>
        <w:t>None of the above</w:t>
      </w:r>
    </w:p>
    <w:p w14:paraId="5651E32B" w14:textId="77777777" w:rsidR="0014555C" w:rsidRDefault="00000000">
      <w:pPr>
        <w:spacing w:before="160"/>
        <w:ind w:left="815"/>
        <w:rPr>
          <w:sz w:val="15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6E9663E" wp14:editId="33041F8E">
            <wp:simplePos x="0" y="0"/>
            <wp:positionH relativeFrom="page">
              <wp:posOffset>982197</wp:posOffset>
            </wp:positionH>
            <wp:positionV relativeFrom="paragraph">
              <wp:posOffset>95646</wp:posOffset>
            </wp:positionV>
            <wp:extent cx="146424" cy="14642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w w:val="125"/>
          <w:sz w:val="15"/>
        </w:rPr>
        <w:t>22</w:t>
      </w:r>
    </w:p>
    <w:p w14:paraId="1E84DF63" w14:textId="77777777" w:rsidR="0014555C" w:rsidRDefault="0014555C">
      <w:pPr>
        <w:pStyle w:val="BodyText"/>
      </w:pPr>
    </w:p>
    <w:p w14:paraId="6A7A889E" w14:textId="77777777" w:rsidR="0014555C" w:rsidRDefault="0014555C">
      <w:pPr>
        <w:pStyle w:val="BodyText"/>
      </w:pPr>
    </w:p>
    <w:p w14:paraId="79D80351" w14:textId="77777777" w:rsidR="0014555C" w:rsidRDefault="0014555C">
      <w:pPr>
        <w:pStyle w:val="BodyText"/>
      </w:pPr>
    </w:p>
    <w:p w14:paraId="6F04262C" w14:textId="77777777" w:rsidR="0014555C" w:rsidRDefault="0014555C">
      <w:pPr>
        <w:pStyle w:val="BodyText"/>
      </w:pPr>
    </w:p>
    <w:p w14:paraId="0D394778" w14:textId="77777777" w:rsidR="0014555C" w:rsidRDefault="0014555C">
      <w:pPr>
        <w:pStyle w:val="BodyText"/>
        <w:spacing w:before="206"/>
      </w:pPr>
    </w:p>
    <w:p w14:paraId="69778635" w14:textId="77777777" w:rsidR="0014555C" w:rsidRDefault="00000000">
      <w:pPr>
        <w:pStyle w:val="ListParagraph"/>
        <w:numPr>
          <w:ilvl w:val="0"/>
          <w:numId w:val="1"/>
        </w:numPr>
        <w:tabs>
          <w:tab w:val="left" w:pos="587"/>
        </w:tabs>
        <w:ind w:left="587" w:hanging="233"/>
        <w:jc w:val="left"/>
        <w:rPr>
          <w:sz w:val="18"/>
        </w:rPr>
      </w:pPr>
      <w:r>
        <w:rPr>
          <w:spacing w:val="-2"/>
          <w:w w:val="135"/>
          <w:sz w:val="18"/>
        </w:rPr>
        <w:t>Gender</w:t>
      </w:r>
    </w:p>
    <w:p w14:paraId="29648143" w14:textId="77777777" w:rsidR="0014555C" w:rsidRDefault="0014555C">
      <w:pPr>
        <w:rPr>
          <w:sz w:val="18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space="720"/>
        </w:sectPr>
      </w:pPr>
    </w:p>
    <w:p w14:paraId="0FBFB14C" w14:textId="77777777" w:rsidR="0014555C" w:rsidRDefault="00000000">
      <w:pPr>
        <w:spacing w:before="169" w:line="396" w:lineRule="auto"/>
        <w:ind w:left="506" w:right="432"/>
        <w:rPr>
          <w:sz w:val="15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03B6BEB" wp14:editId="42A7EE56">
            <wp:simplePos x="0" y="0"/>
            <wp:positionH relativeFrom="page">
              <wp:posOffset>982197</wp:posOffset>
            </wp:positionH>
            <wp:positionV relativeFrom="paragraph">
              <wp:posOffset>590413</wp:posOffset>
            </wp:positionV>
            <wp:extent cx="146424" cy="14642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3F6F3C86" wp14:editId="2971AE02">
            <wp:extent cx="146424" cy="14642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5"/>
          <w:sz w:val="20"/>
        </w:rPr>
        <w:t xml:space="preserve"> </w:t>
      </w:r>
      <w:r>
        <w:rPr>
          <w:w w:val="125"/>
          <w:sz w:val="15"/>
        </w:rPr>
        <w:t xml:space="preserve">Male </w:t>
      </w:r>
      <w:r>
        <w:rPr>
          <w:noProof/>
          <w:position w:val="-7"/>
          <w:sz w:val="15"/>
        </w:rPr>
        <w:drawing>
          <wp:inline distT="0" distB="0" distL="0" distR="0" wp14:anchorId="092D4797" wp14:editId="29201C90">
            <wp:extent cx="146424" cy="14642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w w:val="125"/>
          <w:sz w:val="15"/>
        </w:rPr>
        <w:t xml:space="preserve"> </w:t>
      </w:r>
      <w:r>
        <w:rPr>
          <w:w w:val="125"/>
          <w:sz w:val="15"/>
        </w:rPr>
        <w:t>Female</w:t>
      </w:r>
    </w:p>
    <w:p w14:paraId="48016ECD" w14:textId="77777777" w:rsidR="0014555C" w:rsidRDefault="00000000">
      <w:pPr>
        <w:spacing w:before="9"/>
        <w:ind w:left="815"/>
        <w:rPr>
          <w:sz w:val="15"/>
        </w:rPr>
      </w:pPr>
      <w:r>
        <w:rPr>
          <w:spacing w:val="-2"/>
          <w:w w:val="130"/>
          <w:sz w:val="15"/>
        </w:rPr>
        <w:t>Transgender</w:t>
      </w:r>
    </w:p>
    <w:p w14:paraId="7A047F2B" w14:textId="77777777" w:rsidR="0014555C" w:rsidRDefault="00000000">
      <w:pPr>
        <w:spacing w:before="169"/>
        <w:ind w:left="506"/>
        <w:rPr>
          <w:sz w:val="15"/>
        </w:rPr>
      </w:pPr>
      <w:r>
        <w:br w:type="column"/>
      </w:r>
      <w:r>
        <w:rPr>
          <w:noProof/>
          <w:position w:val="-7"/>
        </w:rPr>
        <w:drawing>
          <wp:inline distT="0" distB="0" distL="0" distR="0" wp14:anchorId="4FF47656" wp14:editId="706C99A8">
            <wp:extent cx="146424" cy="14642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15"/>
        </w:rPr>
        <w:t>Non-</w:t>
      </w:r>
      <w:r>
        <w:rPr>
          <w:w w:val="125"/>
          <w:sz w:val="15"/>
        </w:rPr>
        <w:t>binary</w:t>
      </w:r>
    </w:p>
    <w:p w14:paraId="198F8684" w14:textId="77777777" w:rsidR="0014555C" w:rsidRDefault="00000000">
      <w:pPr>
        <w:spacing w:before="149" w:line="405" w:lineRule="auto"/>
        <w:ind w:left="817" w:right="2567" w:hanging="312"/>
        <w:rPr>
          <w:sz w:val="15"/>
        </w:rPr>
      </w:pPr>
      <w:r>
        <w:rPr>
          <w:noProof/>
        </w:rPr>
        <w:drawing>
          <wp:anchor distT="0" distB="0" distL="0" distR="0" simplePos="0" relativeHeight="487292928" behindDoc="1" locked="0" layoutInCell="1" allowOverlap="1" wp14:anchorId="114FA8C3" wp14:editId="3809F584">
            <wp:simplePos x="0" y="0"/>
            <wp:positionH relativeFrom="page">
              <wp:posOffset>3786220</wp:posOffset>
            </wp:positionH>
            <wp:positionV relativeFrom="paragraph">
              <wp:posOffset>336674</wp:posOffset>
            </wp:positionV>
            <wp:extent cx="146424" cy="14642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711C9707" wp14:editId="70DACBB8">
            <wp:extent cx="146424" cy="14642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5"/>
          <w:sz w:val="20"/>
        </w:rPr>
        <w:t xml:space="preserve"> </w:t>
      </w:r>
      <w:r>
        <w:rPr>
          <w:w w:val="125"/>
          <w:sz w:val="15"/>
        </w:rPr>
        <w:t>Non-conforming Prefer not to answer</w:t>
      </w:r>
    </w:p>
    <w:p w14:paraId="32282D07" w14:textId="77777777" w:rsidR="0014555C" w:rsidRDefault="0014555C">
      <w:pPr>
        <w:spacing w:line="405" w:lineRule="auto"/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num="2" w:space="720" w:equalWidth="0">
            <w:col w:w="1827" w:space="2589"/>
            <w:col w:w="5064"/>
          </w:cols>
        </w:sectPr>
      </w:pPr>
    </w:p>
    <w:p w14:paraId="4A542C6D" w14:textId="77777777" w:rsidR="0014555C" w:rsidRDefault="0014555C">
      <w:pPr>
        <w:pStyle w:val="BodyText"/>
      </w:pPr>
    </w:p>
    <w:p w14:paraId="1A3924FF" w14:textId="77777777" w:rsidR="0014555C" w:rsidRDefault="0014555C">
      <w:pPr>
        <w:pStyle w:val="BodyText"/>
      </w:pPr>
    </w:p>
    <w:p w14:paraId="1D4D047C" w14:textId="77777777" w:rsidR="0014555C" w:rsidRDefault="0014555C">
      <w:pPr>
        <w:pStyle w:val="BodyText"/>
      </w:pPr>
    </w:p>
    <w:p w14:paraId="2EB1C537" w14:textId="77777777" w:rsidR="0014555C" w:rsidRDefault="0014555C">
      <w:pPr>
        <w:pStyle w:val="BodyText"/>
      </w:pPr>
    </w:p>
    <w:p w14:paraId="74E7A359" w14:textId="77777777" w:rsidR="0014555C" w:rsidRDefault="0014555C">
      <w:pPr>
        <w:pStyle w:val="BodyText"/>
        <w:spacing w:before="88"/>
      </w:pPr>
    </w:p>
    <w:p w14:paraId="75727B66" w14:textId="77777777" w:rsidR="0014555C" w:rsidRDefault="00000000">
      <w:pPr>
        <w:pStyle w:val="ListParagraph"/>
        <w:numPr>
          <w:ilvl w:val="0"/>
          <w:numId w:val="1"/>
        </w:numPr>
        <w:tabs>
          <w:tab w:val="left" w:pos="587"/>
        </w:tabs>
        <w:ind w:left="587" w:hanging="233"/>
        <w:jc w:val="left"/>
        <w:rPr>
          <w:sz w:val="18"/>
        </w:rPr>
      </w:pPr>
      <w:r>
        <w:rPr>
          <w:spacing w:val="-4"/>
          <w:w w:val="130"/>
          <w:sz w:val="18"/>
        </w:rPr>
        <w:t>Race</w:t>
      </w:r>
    </w:p>
    <w:p w14:paraId="43F4F1D0" w14:textId="77777777" w:rsidR="0014555C" w:rsidRDefault="0014555C">
      <w:pPr>
        <w:rPr>
          <w:sz w:val="18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space="720"/>
        </w:sectPr>
      </w:pPr>
    </w:p>
    <w:p w14:paraId="26ED98D9" w14:textId="77777777" w:rsidR="0014555C" w:rsidRDefault="00000000">
      <w:pPr>
        <w:spacing w:before="168" w:line="396" w:lineRule="auto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4C64C81" wp14:editId="1671B1AE">
            <wp:extent cx="146424" cy="146424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5"/>
          <w:sz w:val="20"/>
        </w:rPr>
        <w:t xml:space="preserve"> </w:t>
      </w:r>
      <w:r>
        <w:rPr>
          <w:w w:val="125"/>
          <w:sz w:val="15"/>
        </w:rPr>
        <w:t>American</w:t>
      </w:r>
      <w:r>
        <w:rPr>
          <w:spacing w:val="-10"/>
          <w:w w:val="125"/>
          <w:sz w:val="15"/>
        </w:rPr>
        <w:t xml:space="preserve"> </w:t>
      </w:r>
      <w:r>
        <w:rPr>
          <w:w w:val="125"/>
          <w:sz w:val="15"/>
        </w:rPr>
        <w:t>Indian</w:t>
      </w:r>
      <w:r>
        <w:rPr>
          <w:spacing w:val="-10"/>
          <w:w w:val="125"/>
          <w:sz w:val="15"/>
        </w:rPr>
        <w:t xml:space="preserve"> </w:t>
      </w:r>
      <w:r>
        <w:rPr>
          <w:w w:val="125"/>
          <w:sz w:val="15"/>
        </w:rPr>
        <w:t>or</w:t>
      </w:r>
      <w:r>
        <w:rPr>
          <w:spacing w:val="-10"/>
          <w:w w:val="125"/>
          <w:sz w:val="15"/>
        </w:rPr>
        <w:t xml:space="preserve"> </w:t>
      </w:r>
      <w:r>
        <w:rPr>
          <w:w w:val="125"/>
          <w:sz w:val="15"/>
        </w:rPr>
        <w:t>Alaska</w:t>
      </w:r>
      <w:r>
        <w:rPr>
          <w:spacing w:val="-9"/>
          <w:w w:val="125"/>
          <w:sz w:val="15"/>
        </w:rPr>
        <w:t xml:space="preserve"> </w:t>
      </w:r>
      <w:r>
        <w:rPr>
          <w:w w:val="125"/>
          <w:sz w:val="15"/>
        </w:rPr>
        <w:t xml:space="preserve">Native </w:t>
      </w:r>
      <w:r>
        <w:rPr>
          <w:noProof/>
          <w:position w:val="-7"/>
          <w:sz w:val="15"/>
        </w:rPr>
        <w:drawing>
          <wp:inline distT="0" distB="0" distL="0" distR="0" wp14:anchorId="22BA1842" wp14:editId="584170B8">
            <wp:extent cx="146424" cy="14642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25"/>
          <w:sz w:val="15"/>
        </w:rPr>
        <w:t xml:space="preserve"> </w:t>
      </w:r>
      <w:r>
        <w:rPr>
          <w:w w:val="125"/>
          <w:sz w:val="15"/>
        </w:rPr>
        <w:t>Asian or Asian American</w:t>
      </w:r>
    </w:p>
    <w:p w14:paraId="040D7FF9" w14:textId="77777777" w:rsidR="0014555C" w:rsidRDefault="00000000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18E2D64" wp14:editId="26703A69">
            <wp:extent cx="146424" cy="14642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0"/>
          <w:sz w:val="20"/>
        </w:rPr>
        <w:t xml:space="preserve"> </w:t>
      </w:r>
      <w:r>
        <w:rPr>
          <w:w w:val="120"/>
          <w:sz w:val="15"/>
        </w:rPr>
        <w:t>Black</w:t>
      </w:r>
    </w:p>
    <w:p w14:paraId="14F31D58" w14:textId="77777777" w:rsidR="0014555C" w:rsidRDefault="00000000">
      <w:pPr>
        <w:spacing w:before="160"/>
        <w:ind w:left="815"/>
        <w:rPr>
          <w:sz w:val="15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3A7D82E5" wp14:editId="7C13603B">
            <wp:simplePos x="0" y="0"/>
            <wp:positionH relativeFrom="page">
              <wp:posOffset>982197</wp:posOffset>
            </wp:positionH>
            <wp:positionV relativeFrom="paragraph">
              <wp:posOffset>95621</wp:posOffset>
            </wp:positionV>
            <wp:extent cx="146424" cy="14642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5"/>
          <w:sz w:val="15"/>
        </w:rPr>
        <w:t>Other</w:t>
      </w:r>
      <w:r>
        <w:rPr>
          <w:spacing w:val="7"/>
          <w:w w:val="125"/>
          <w:sz w:val="15"/>
        </w:rPr>
        <w:t xml:space="preserve"> </w:t>
      </w:r>
      <w:r>
        <w:rPr>
          <w:w w:val="125"/>
          <w:sz w:val="15"/>
        </w:rPr>
        <w:t>(please</w:t>
      </w:r>
      <w:r>
        <w:rPr>
          <w:spacing w:val="9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specify)</w:t>
      </w:r>
    </w:p>
    <w:p w14:paraId="4DB9810D" w14:textId="77777777" w:rsidR="0014555C" w:rsidRDefault="00000000">
      <w:pPr>
        <w:spacing w:before="168" w:line="396" w:lineRule="auto"/>
        <w:ind w:left="506" w:right="894"/>
        <w:rPr>
          <w:sz w:val="15"/>
        </w:rPr>
      </w:pPr>
      <w:r>
        <w:br w:type="column"/>
      </w:r>
      <w:r>
        <w:rPr>
          <w:noProof/>
          <w:position w:val="-7"/>
        </w:rPr>
        <w:drawing>
          <wp:inline distT="0" distB="0" distL="0" distR="0" wp14:anchorId="0E5FBDDC" wp14:editId="0A034F28">
            <wp:extent cx="146424" cy="14642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30"/>
          <w:sz w:val="20"/>
        </w:rPr>
        <w:t xml:space="preserve"> </w:t>
      </w:r>
      <w:r>
        <w:rPr>
          <w:spacing w:val="-2"/>
          <w:w w:val="130"/>
          <w:sz w:val="15"/>
        </w:rPr>
        <w:t>Native</w:t>
      </w:r>
      <w:r>
        <w:rPr>
          <w:spacing w:val="-9"/>
          <w:w w:val="130"/>
          <w:sz w:val="15"/>
        </w:rPr>
        <w:t xml:space="preserve"> </w:t>
      </w:r>
      <w:r>
        <w:rPr>
          <w:spacing w:val="-2"/>
          <w:w w:val="130"/>
          <w:sz w:val="15"/>
        </w:rPr>
        <w:t>Hawaiian</w:t>
      </w:r>
      <w:r>
        <w:rPr>
          <w:spacing w:val="-10"/>
          <w:w w:val="130"/>
          <w:sz w:val="15"/>
        </w:rPr>
        <w:t xml:space="preserve"> </w:t>
      </w:r>
      <w:r>
        <w:rPr>
          <w:spacing w:val="-2"/>
          <w:w w:val="130"/>
          <w:sz w:val="15"/>
        </w:rPr>
        <w:t>or</w:t>
      </w:r>
      <w:r>
        <w:rPr>
          <w:spacing w:val="-10"/>
          <w:w w:val="130"/>
          <w:sz w:val="15"/>
        </w:rPr>
        <w:t xml:space="preserve"> </w:t>
      </w:r>
      <w:r>
        <w:rPr>
          <w:spacing w:val="-2"/>
          <w:w w:val="130"/>
          <w:sz w:val="15"/>
        </w:rPr>
        <w:t>Other</w:t>
      </w:r>
      <w:r>
        <w:rPr>
          <w:spacing w:val="-10"/>
          <w:w w:val="130"/>
          <w:sz w:val="15"/>
        </w:rPr>
        <w:t xml:space="preserve"> </w:t>
      </w:r>
      <w:r>
        <w:rPr>
          <w:spacing w:val="-2"/>
          <w:w w:val="130"/>
          <w:sz w:val="15"/>
        </w:rPr>
        <w:t>Paciﬁc</w:t>
      </w:r>
      <w:r>
        <w:rPr>
          <w:spacing w:val="-10"/>
          <w:w w:val="130"/>
          <w:sz w:val="15"/>
        </w:rPr>
        <w:t xml:space="preserve"> </w:t>
      </w:r>
      <w:r>
        <w:rPr>
          <w:spacing w:val="-2"/>
          <w:w w:val="130"/>
          <w:sz w:val="15"/>
        </w:rPr>
        <w:t xml:space="preserve">Islander </w:t>
      </w:r>
      <w:r>
        <w:rPr>
          <w:noProof/>
          <w:position w:val="-7"/>
          <w:sz w:val="15"/>
        </w:rPr>
        <w:drawing>
          <wp:inline distT="0" distB="0" distL="0" distR="0" wp14:anchorId="3C0067C8" wp14:editId="769A2A9C">
            <wp:extent cx="146424" cy="14642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30"/>
          <w:sz w:val="15"/>
        </w:rPr>
        <w:t xml:space="preserve"> </w:t>
      </w:r>
      <w:r>
        <w:rPr>
          <w:w w:val="130"/>
          <w:sz w:val="15"/>
        </w:rPr>
        <w:t>White</w:t>
      </w:r>
    </w:p>
    <w:p w14:paraId="60989F85" w14:textId="77777777" w:rsidR="0014555C" w:rsidRDefault="00000000">
      <w:pPr>
        <w:spacing w:before="10"/>
        <w:ind w:left="817"/>
        <w:rPr>
          <w:sz w:val="15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1361A367" wp14:editId="23C65C25">
            <wp:simplePos x="0" y="0"/>
            <wp:positionH relativeFrom="page">
              <wp:posOffset>3786220</wp:posOffset>
            </wp:positionH>
            <wp:positionV relativeFrom="paragraph">
              <wp:posOffset>445</wp:posOffset>
            </wp:positionV>
            <wp:extent cx="146424" cy="146424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30"/>
          <w:sz w:val="15"/>
        </w:rPr>
        <w:t>Prefer</w:t>
      </w:r>
      <w:r>
        <w:rPr>
          <w:spacing w:val="-7"/>
          <w:w w:val="130"/>
          <w:sz w:val="15"/>
        </w:rPr>
        <w:t xml:space="preserve"> </w:t>
      </w:r>
      <w:r>
        <w:rPr>
          <w:w w:val="130"/>
          <w:sz w:val="15"/>
        </w:rPr>
        <w:t>not</w:t>
      </w:r>
      <w:r>
        <w:rPr>
          <w:spacing w:val="-6"/>
          <w:w w:val="130"/>
          <w:sz w:val="15"/>
        </w:rPr>
        <w:t xml:space="preserve"> </w:t>
      </w:r>
      <w:r>
        <w:rPr>
          <w:w w:val="130"/>
          <w:sz w:val="15"/>
        </w:rPr>
        <w:t>to</w:t>
      </w:r>
      <w:r>
        <w:rPr>
          <w:spacing w:val="-7"/>
          <w:w w:val="130"/>
          <w:sz w:val="15"/>
        </w:rPr>
        <w:t xml:space="preserve"> </w:t>
      </w:r>
      <w:r>
        <w:rPr>
          <w:spacing w:val="-2"/>
          <w:w w:val="130"/>
          <w:sz w:val="15"/>
        </w:rPr>
        <w:t>answer</w:t>
      </w:r>
    </w:p>
    <w:p w14:paraId="5A2C9C50" w14:textId="77777777" w:rsidR="0014555C" w:rsidRDefault="0014555C">
      <w:pPr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num="2" w:space="720" w:equalWidth="0">
            <w:col w:w="3425" w:space="991"/>
            <w:col w:w="5064"/>
          </w:cols>
        </w:sectPr>
      </w:pPr>
    </w:p>
    <w:p w14:paraId="7C759196" w14:textId="77777777" w:rsidR="0014555C" w:rsidRDefault="0014555C">
      <w:pPr>
        <w:pStyle w:val="BodyText"/>
        <w:spacing w:before="3"/>
        <w:rPr>
          <w:sz w:val="14"/>
        </w:rPr>
      </w:pPr>
    </w:p>
    <w:p w14:paraId="455F103E" w14:textId="77777777" w:rsidR="0014555C" w:rsidRDefault="00000000">
      <w:pPr>
        <w:pStyle w:val="BodyText"/>
        <w:ind w:left="7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BC9B3FD" wp14:editId="540A9B65">
                <wp:extent cx="3192145" cy="241935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92145" cy="241935"/>
                          <a:chOff x="0" y="0"/>
                          <a:chExt cx="3192145" cy="24193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4" y="10"/>
                            <a:ext cx="319214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2145" h="241935">
                                <a:moveTo>
                                  <a:pt x="3192043" y="0"/>
                                </a:moveTo>
                                <a:lnTo>
                                  <a:pt x="3184728" y="0"/>
                                </a:lnTo>
                                <a:lnTo>
                                  <a:pt x="3184728" y="7315"/>
                                </a:lnTo>
                                <a:lnTo>
                                  <a:pt x="3184728" y="234276"/>
                                </a:lnTo>
                                <a:lnTo>
                                  <a:pt x="7315" y="234276"/>
                                </a:lnTo>
                                <a:lnTo>
                                  <a:pt x="7315" y="7315"/>
                                </a:lnTo>
                                <a:lnTo>
                                  <a:pt x="3184728" y="7315"/>
                                </a:lnTo>
                                <a:lnTo>
                                  <a:pt x="3184728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234276"/>
                                </a:lnTo>
                                <a:lnTo>
                                  <a:pt x="0" y="241592"/>
                                </a:lnTo>
                                <a:lnTo>
                                  <a:pt x="7315" y="241592"/>
                                </a:lnTo>
                                <a:lnTo>
                                  <a:pt x="3184728" y="241592"/>
                                </a:lnTo>
                                <a:lnTo>
                                  <a:pt x="3192043" y="241592"/>
                                </a:lnTo>
                                <a:lnTo>
                                  <a:pt x="3192043" y="234276"/>
                                </a:lnTo>
                                <a:lnTo>
                                  <a:pt x="3192043" y="7315"/>
                                </a:lnTo>
                                <a:lnTo>
                                  <a:pt x="3192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51.35pt;height:19.05pt;mso-position-horizontal-relative:char;mso-position-vertical-relative:line" id="docshapegroup1" coordorigin="0,0" coordsize="5027,381">
                <v:shape style="position:absolute;left:0;top:0;width:5027;height:381" id="docshape2" coordorigin="0,0" coordsize="5027,381" path="m5027,0l5015,0,5015,12,5015,369,12,369,12,12,5015,12,5015,0,12,0,0,0,0,12,0,369,0,380,12,380,5015,380,5027,380,5027,369,5027,12,5027,0xe" filled="true" fillcolor="#999999" stroked="false">
                  <v:path arrowok="t"/>
                  <v:fill type="solid"/>
                </v:shape>
              </v:group>
            </w:pict>
          </mc:Fallback>
        </mc:AlternateContent>
      </w:r>
    </w:p>
    <w:p w14:paraId="6AFEF1D0" w14:textId="77777777" w:rsidR="0014555C" w:rsidRDefault="0014555C">
      <w:pPr>
        <w:rPr>
          <w:sz w:val="20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space="720"/>
        </w:sectPr>
      </w:pPr>
    </w:p>
    <w:p w14:paraId="518FA9DA" w14:textId="77777777" w:rsidR="0014555C" w:rsidRDefault="00000000">
      <w:pPr>
        <w:pStyle w:val="ListParagraph"/>
        <w:numPr>
          <w:ilvl w:val="0"/>
          <w:numId w:val="1"/>
        </w:numPr>
        <w:tabs>
          <w:tab w:val="left" w:pos="587"/>
        </w:tabs>
        <w:spacing w:before="83"/>
        <w:ind w:left="587" w:hanging="233"/>
        <w:jc w:val="left"/>
        <w:rPr>
          <w:sz w:val="18"/>
        </w:rPr>
      </w:pPr>
      <w:r>
        <w:rPr>
          <w:w w:val="125"/>
          <w:sz w:val="18"/>
        </w:rPr>
        <w:lastRenderedPageBreak/>
        <w:t>Are</w:t>
      </w:r>
      <w:r>
        <w:rPr>
          <w:spacing w:val="1"/>
          <w:w w:val="125"/>
          <w:sz w:val="18"/>
        </w:rPr>
        <w:t xml:space="preserve"> </w:t>
      </w:r>
      <w:r>
        <w:rPr>
          <w:w w:val="125"/>
          <w:sz w:val="18"/>
        </w:rPr>
        <w:t>you</w:t>
      </w:r>
      <w:r>
        <w:rPr>
          <w:spacing w:val="2"/>
          <w:w w:val="125"/>
          <w:sz w:val="18"/>
        </w:rPr>
        <w:t xml:space="preserve"> </w:t>
      </w:r>
      <w:r>
        <w:rPr>
          <w:w w:val="125"/>
          <w:sz w:val="18"/>
        </w:rPr>
        <w:t>of</w:t>
      </w:r>
      <w:r>
        <w:rPr>
          <w:spacing w:val="2"/>
          <w:w w:val="125"/>
          <w:sz w:val="18"/>
        </w:rPr>
        <w:t xml:space="preserve"> </w:t>
      </w:r>
      <w:r>
        <w:rPr>
          <w:w w:val="125"/>
          <w:sz w:val="18"/>
        </w:rPr>
        <w:t>Hispanic</w:t>
      </w:r>
      <w:r>
        <w:rPr>
          <w:spacing w:val="2"/>
          <w:w w:val="125"/>
          <w:sz w:val="18"/>
        </w:rPr>
        <w:t xml:space="preserve"> </w:t>
      </w:r>
      <w:r>
        <w:rPr>
          <w:w w:val="125"/>
          <w:sz w:val="18"/>
        </w:rPr>
        <w:t>or</w:t>
      </w:r>
      <w:r>
        <w:rPr>
          <w:spacing w:val="2"/>
          <w:w w:val="125"/>
          <w:sz w:val="18"/>
        </w:rPr>
        <w:t xml:space="preserve"> </w:t>
      </w:r>
      <w:r>
        <w:rPr>
          <w:w w:val="125"/>
          <w:sz w:val="18"/>
        </w:rPr>
        <w:t>Latino</w:t>
      </w:r>
      <w:r>
        <w:rPr>
          <w:spacing w:val="2"/>
          <w:w w:val="125"/>
          <w:sz w:val="18"/>
        </w:rPr>
        <w:t xml:space="preserve"> </w:t>
      </w:r>
      <w:r>
        <w:rPr>
          <w:spacing w:val="-2"/>
          <w:w w:val="125"/>
          <w:sz w:val="18"/>
        </w:rPr>
        <w:t>origin?</w:t>
      </w:r>
    </w:p>
    <w:p w14:paraId="0F74029D" w14:textId="77777777" w:rsidR="0014555C" w:rsidRDefault="00000000">
      <w:pPr>
        <w:spacing w:before="168" w:line="396" w:lineRule="auto"/>
        <w:ind w:left="506" w:right="8405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5F84B28" wp14:editId="116812BA">
            <wp:extent cx="146424" cy="146424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w w:val="120"/>
          <w:sz w:val="20"/>
        </w:rPr>
        <w:t xml:space="preserve"> </w:t>
      </w:r>
      <w:r>
        <w:rPr>
          <w:spacing w:val="-4"/>
          <w:w w:val="120"/>
          <w:sz w:val="15"/>
        </w:rPr>
        <w:t xml:space="preserve">Yes </w:t>
      </w:r>
      <w:r>
        <w:rPr>
          <w:noProof/>
          <w:position w:val="-7"/>
          <w:sz w:val="15"/>
        </w:rPr>
        <w:drawing>
          <wp:inline distT="0" distB="0" distL="0" distR="0" wp14:anchorId="60A33133" wp14:editId="6FA3643D">
            <wp:extent cx="146424" cy="146424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w w:val="120"/>
          <w:sz w:val="15"/>
        </w:rPr>
        <w:t xml:space="preserve"> </w:t>
      </w:r>
      <w:r>
        <w:rPr>
          <w:w w:val="120"/>
          <w:sz w:val="15"/>
        </w:rPr>
        <w:t>No</w:t>
      </w:r>
    </w:p>
    <w:p w14:paraId="70950285" w14:textId="77777777" w:rsidR="0014555C" w:rsidRDefault="00000000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A497BE2" wp14:editId="20227362">
            <wp:extent cx="146424" cy="146424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30"/>
          <w:sz w:val="20"/>
        </w:rPr>
        <w:t xml:space="preserve"> </w:t>
      </w:r>
      <w:r>
        <w:rPr>
          <w:w w:val="130"/>
          <w:sz w:val="15"/>
        </w:rPr>
        <w:t>Prefer not to answer</w:t>
      </w:r>
    </w:p>
    <w:p w14:paraId="1F8E9F14" w14:textId="77777777" w:rsidR="0014555C" w:rsidRDefault="0014555C">
      <w:pPr>
        <w:pStyle w:val="BodyText"/>
        <w:rPr>
          <w:sz w:val="15"/>
        </w:rPr>
      </w:pPr>
    </w:p>
    <w:p w14:paraId="3D79985C" w14:textId="77777777" w:rsidR="0014555C" w:rsidRDefault="0014555C">
      <w:pPr>
        <w:pStyle w:val="BodyText"/>
        <w:rPr>
          <w:sz w:val="15"/>
        </w:rPr>
      </w:pPr>
    </w:p>
    <w:p w14:paraId="7CD6CFF1" w14:textId="77777777" w:rsidR="0014555C" w:rsidRDefault="0014555C">
      <w:pPr>
        <w:pStyle w:val="BodyText"/>
        <w:rPr>
          <w:sz w:val="15"/>
        </w:rPr>
      </w:pPr>
    </w:p>
    <w:p w14:paraId="57F45E8A" w14:textId="77777777" w:rsidR="0014555C" w:rsidRDefault="0014555C">
      <w:pPr>
        <w:pStyle w:val="BodyText"/>
        <w:rPr>
          <w:sz w:val="15"/>
        </w:rPr>
      </w:pPr>
    </w:p>
    <w:p w14:paraId="54DBB610" w14:textId="77777777" w:rsidR="0014555C" w:rsidRDefault="0014555C">
      <w:pPr>
        <w:pStyle w:val="BodyText"/>
        <w:rPr>
          <w:sz w:val="15"/>
        </w:rPr>
      </w:pPr>
    </w:p>
    <w:p w14:paraId="0BE46D2A" w14:textId="77777777" w:rsidR="0014555C" w:rsidRDefault="0014555C">
      <w:pPr>
        <w:pStyle w:val="BodyText"/>
        <w:spacing w:before="158"/>
        <w:rPr>
          <w:sz w:val="15"/>
        </w:rPr>
      </w:pPr>
    </w:p>
    <w:p w14:paraId="553CA692" w14:textId="77777777" w:rsidR="0014555C" w:rsidRDefault="00000000">
      <w:pPr>
        <w:pStyle w:val="ListParagraph"/>
        <w:numPr>
          <w:ilvl w:val="0"/>
          <w:numId w:val="1"/>
        </w:numPr>
        <w:tabs>
          <w:tab w:val="left" w:pos="334"/>
        </w:tabs>
        <w:ind w:left="334" w:hanging="233"/>
        <w:jc w:val="left"/>
        <w:rPr>
          <w:sz w:val="18"/>
        </w:rPr>
      </w:pPr>
      <w:r>
        <w:rPr>
          <w:w w:val="125"/>
          <w:sz w:val="18"/>
        </w:rPr>
        <w:t>Name</w:t>
      </w:r>
      <w:r>
        <w:rPr>
          <w:spacing w:val="4"/>
          <w:w w:val="125"/>
          <w:sz w:val="18"/>
        </w:rPr>
        <w:t xml:space="preserve"> </w:t>
      </w:r>
      <w:r>
        <w:rPr>
          <w:w w:val="125"/>
          <w:sz w:val="18"/>
        </w:rPr>
        <w:t>of</w:t>
      </w:r>
      <w:r>
        <w:rPr>
          <w:spacing w:val="4"/>
          <w:w w:val="125"/>
          <w:sz w:val="18"/>
        </w:rPr>
        <w:t xml:space="preserve"> </w:t>
      </w:r>
      <w:r>
        <w:rPr>
          <w:spacing w:val="-2"/>
          <w:w w:val="125"/>
          <w:sz w:val="18"/>
        </w:rPr>
        <w:t>school</w:t>
      </w:r>
    </w:p>
    <w:p w14:paraId="12CEFF5E" w14:textId="77777777" w:rsidR="0014555C" w:rsidRDefault="00000000">
      <w:pPr>
        <w:pStyle w:val="BodyText"/>
        <w:spacing w:before="6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4B127C1" wp14:editId="7B4EF6F1">
                <wp:simplePos x="0" y="0"/>
                <wp:positionH relativeFrom="page">
                  <wp:posOffset>725944</wp:posOffset>
                </wp:positionH>
                <wp:positionV relativeFrom="paragraph">
                  <wp:posOffset>70655</wp:posOffset>
                </wp:positionV>
                <wp:extent cx="1435100" cy="24193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60" y="0"/>
                              </a:moveTo>
                              <a:lnTo>
                                <a:pt x="1427645" y="0"/>
                              </a:lnTo>
                              <a:lnTo>
                                <a:pt x="1427645" y="7315"/>
                              </a:lnTo>
                              <a:lnTo>
                                <a:pt x="1427645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1427645" y="7315"/>
                              </a:lnTo>
                              <a:lnTo>
                                <a:pt x="142764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592"/>
                              </a:lnTo>
                              <a:lnTo>
                                <a:pt x="7327" y="241592"/>
                              </a:lnTo>
                              <a:lnTo>
                                <a:pt x="1427645" y="241592"/>
                              </a:lnTo>
                              <a:lnTo>
                                <a:pt x="1434960" y="241592"/>
                              </a:lnTo>
                              <a:lnTo>
                                <a:pt x="1434960" y="234276"/>
                              </a:lnTo>
                              <a:lnTo>
                                <a:pt x="1434960" y="7315"/>
                              </a:lnTo>
                              <a:lnTo>
                                <a:pt x="1434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.161003pt;margin-top:5.563433pt;width:113pt;height:19.05pt;mso-position-horizontal-relative:page;mso-position-vertical-relative:paragraph;z-index:-15725056;mso-wrap-distance-left:0;mso-wrap-distance-right:0" id="docshape3" coordorigin="1143,111" coordsize="2260,381" path="m3403,111l3391,111,3391,123,3391,480,1155,480,1155,123,3391,123,3391,111,1155,111,1143,111,1143,123,1143,480,1143,492,1155,492,3391,492,3403,492,3403,480,3403,123,3403,111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2A2761D6" w14:textId="77777777" w:rsidR="0014555C" w:rsidRDefault="0014555C">
      <w:pPr>
        <w:pStyle w:val="BodyText"/>
      </w:pPr>
    </w:p>
    <w:p w14:paraId="43E11A6B" w14:textId="77777777" w:rsidR="0014555C" w:rsidRDefault="0014555C">
      <w:pPr>
        <w:pStyle w:val="BodyText"/>
      </w:pPr>
    </w:p>
    <w:p w14:paraId="2DBF663F" w14:textId="77777777" w:rsidR="0014555C" w:rsidRDefault="0014555C">
      <w:pPr>
        <w:pStyle w:val="BodyText"/>
      </w:pPr>
    </w:p>
    <w:p w14:paraId="22C23D87" w14:textId="77777777" w:rsidR="0014555C" w:rsidRDefault="0014555C">
      <w:pPr>
        <w:pStyle w:val="BodyText"/>
      </w:pPr>
    </w:p>
    <w:p w14:paraId="10BF3831" w14:textId="77777777" w:rsidR="0014555C" w:rsidRDefault="0014555C">
      <w:pPr>
        <w:pStyle w:val="BodyText"/>
        <w:spacing w:before="99"/>
      </w:pPr>
    </w:p>
    <w:p w14:paraId="12DB629B" w14:textId="77777777" w:rsidR="0014555C" w:rsidRDefault="00000000">
      <w:pPr>
        <w:pStyle w:val="ListParagraph"/>
        <w:numPr>
          <w:ilvl w:val="0"/>
          <w:numId w:val="1"/>
        </w:numPr>
        <w:tabs>
          <w:tab w:val="left" w:pos="587"/>
        </w:tabs>
        <w:spacing w:before="1"/>
        <w:ind w:left="587" w:hanging="233"/>
        <w:jc w:val="left"/>
        <w:rPr>
          <w:sz w:val="18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1F6487F8" wp14:editId="6EC0F7B4">
            <wp:simplePos x="0" y="0"/>
            <wp:positionH relativeFrom="page">
              <wp:posOffset>982197</wp:posOffset>
            </wp:positionH>
            <wp:positionV relativeFrom="paragraph">
              <wp:posOffset>239043</wp:posOffset>
            </wp:positionV>
            <wp:extent cx="147637" cy="147637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7BEBA095" wp14:editId="197C7F6C">
            <wp:simplePos x="0" y="0"/>
            <wp:positionH relativeFrom="page">
              <wp:posOffset>982197</wp:posOffset>
            </wp:positionH>
            <wp:positionV relativeFrom="paragraph">
              <wp:posOffset>480643</wp:posOffset>
            </wp:positionV>
            <wp:extent cx="147637" cy="147637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760" behindDoc="0" locked="0" layoutInCell="1" allowOverlap="1" wp14:anchorId="58311F7C" wp14:editId="6F91BC4C">
            <wp:simplePos x="0" y="0"/>
            <wp:positionH relativeFrom="page">
              <wp:posOffset>982197</wp:posOffset>
            </wp:positionH>
            <wp:positionV relativeFrom="paragraph">
              <wp:posOffset>722243</wp:posOffset>
            </wp:positionV>
            <wp:extent cx="145732" cy="145732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44F1B129" wp14:editId="07264DFC">
            <wp:simplePos x="0" y="0"/>
            <wp:positionH relativeFrom="page">
              <wp:posOffset>982197</wp:posOffset>
            </wp:positionH>
            <wp:positionV relativeFrom="paragraph">
              <wp:posOffset>963843</wp:posOffset>
            </wp:positionV>
            <wp:extent cx="147637" cy="147637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30"/>
          <w:sz w:val="18"/>
        </w:rPr>
        <w:t>Year</w:t>
      </w:r>
      <w:r>
        <w:rPr>
          <w:spacing w:val="-5"/>
          <w:w w:val="130"/>
          <w:sz w:val="18"/>
        </w:rPr>
        <w:t xml:space="preserve"> </w:t>
      </w:r>
      <w:r>
        <w:rPr>
          <w:w w:val="130"/>
          <w:sz w:val="18"/>
        </w:rPr>
        <w:t>started</w:t>
      </w:r>
      <w:r>
        <w:rPr>
          <w:spacing w:val="-4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college</w:t>
      </w:r>
    </w:p>
    <w:p w14:paraId="05628DA2" w14:textId="77777777" w:rsidR="0014555C" w:rsidRDefault="0014555C">
      <w:pPr>
        <w:pStyle w:val="BodyText"/>
        <w:spacing w:before="6"/>
        <w:rPr>
          <w:sz w:val="15"/>
        </w:rPr>
      </w:pPr>
    </w:p>
    <w:tbl>
      <w:tblPr>
        <w:tblW w:w="0" w:type="auto"/>
        <w:tblInd w:w="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0"/>
        <w:gridCol w:w="3457"/>
      </w:tblGrid>
      <w:tr w:rsidR="0014555C" w14:paraId="431A5A58" w14:textId="77777777">
        <w:trPr>
          <w:trHeight w:val="277"/>
        </w:trPr>
        <w:tc>
          <w:tcPr>
            <w:tcW w:w="2450" w:type="dxa"/>
          </w:tcPr>
          <w:p w14:paraId="30E0319B" w14:textId="77777777" w:rsidR="0014555C" w:rsidRDefault="00000000">
            <w:pPr>
              <w:pStyle w:val="TableParagraph"/>
              <w:spacing w:before="0" w:line="172" w:lineRule="exac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2014</w:t>
            </w:r>
          </w:p>
        </w:tc>
        <w:tc>
          <w:tcPr>
            <w:tcW w:w="3457" w:type="dxa"/>
          </w:tcPr>
          <w:p w14:paraId="23DBD22A" w14:textId="77777777" w:rsidR="0014555C" w:rsidRDefault="00000000">
            <w:pPr>
              <w:pStyle w:val="TableParagraph"/>
              <w:spacing w:before="0" w:line="172" w:lineRule="exact"/>
              <w:ind w:left="2017"/>
              <w:rPr>
                <w:sz w:val="1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297536" behindDoc="1" locked="0" layoutInCell="1" allowOverlap="1" wp14:anchorId="638A7916" wp14:editId="52543834">
                      <wp:simplePos x="0" y="0"/>
                      <wp:positionH relativeFrom="column">
                        <wp:posOffset>1084034</wp:posOffset>
                      </wp:positionH>
                      <wp:positionV relativeFrom="paragraph">
                        <wp:posOffset>-6831</wp:posOffset>
                      </wp:positionV>
                      <wp:extent cx="146685" cy="14668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46685"/>
                                <a:chOff x="0" y="0"/>
                                <a:chExt cx="146685" cy="146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637" cy="1476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85.357018pt;margin-top:-.537902pt;width:11.55pt;height:11.55pt;mso-position-horizontal-relative:column;mso-position-vertical-relative:paragraph;z-index:-16018944" id="docshapegroup4" coordorigin="1707,-11" coordsize="231,231">
                      <v:shape style="position:absolute;left:1707;top:-11;width:233;height:233" type="#_x0000_t75" id="docshape5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w w:val="125"/>
                <w:sz w:val="15"/>
              </w:rPr>
              <w:t>2019</w:t>
            </w:r>
          </w:p>
        </w:tc>
      </w:tr>
      <w:tr w:rsidR="0014555C" w14:paraId="788526EB" w14:textId="77777777">
        <w:trPr>
          <w:trHeight w:val="380"/>
        </w:trPr>
        <w:tc>
          <w:tcPr>
            <w:tcW w:w="2450" w:type="dxa"/>
          </w:tcPr>
          <w:p w14:paraId="6508A793" w14:textId="77777777" w:rsidR="0014555C" w:rsidRDefault="0000000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2015</w:t>
            </w:r>
          </w:p>
        </w:tc>
        <w:tc>
          <w:tcPr>
            <w:tcW w:w="3457" w:type="dxa"/>
          </w:tcPr>
          <w:p w14:paraId="1811A8CB" w14:textId="77777777" w:rsidR="0014555C" w:rsidRDefault="00000000">
            <w:pPr>
              <w:pStyle w:val="TableParagraph"/>
              <w:spacing w:before="92"/>
              <w:ind w:left="1706"/>
              <w:rPr>
                <w:sz w:val="15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3FCFC5C" wp14:editId="1B6A0441">
                  <wp:extent cx="146424" cy="146424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25"/>
                <w:sz w:val="20"/>
              </w:rPr>
              <w:t xml:space="preserve"> </w:t>
            </w:r>
            <w:r>
              <w:rPr>
                <w:w w:val="125"/>
                <w:sz w:val="15"/>
              </w:rPr>
              <w:t>2020</w:t>
            </w:r>
          </w:p>
        </w:tc>
      </w:tr>
      <w:tr w:rsidR="0014555C" w14:paraId="2A3546E7" w14:textId="77777777">
        <w:trPr>
          <w:trHeight w:val="380"/>
        </w:trPr>
        <w:tc>
          <w:tcPr>
            <w:tcW w:w="2450" w:type="dxa"/>
          </w:tcPr>
          <w:p w14:paraId="273307E6" w14:textId="77777777" w:rsidR="0014555C" w:rsidRDefault="0000000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2016</w:t>
            </w:r>
          </w:p>
        </w:tc>
        <w:tc>
          <w:tcPr>
            <w:tcW w:w="3457" w:type="dxa"/>
          </w:tcPr>
          <w:p w14:paraId="6BC2C610" w14:textId="77777777" w:rsidR="0014555C" w:rsidRDefault="00000000">
            <w:pPr>
              <w:pStyle w:val="TableParagraph"/>
              <w:spacing w:before="92"/>
              <w:ind w:left="1706"/>
              <w:rPr>
                <w:sz w:val="15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31F93F" wp14:editId="1133B23E">
                  <wp:extent cx="146424" cy="146424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25"/>
                <w:sz w:val="20"/>
              </w:rPr>
              <w:t xml:space="preserve"> </w:t>
            </w:r>
            <w:r>
              <w:rPr>
                <w:w w:val="125"/>
                <w:sz w:val="15"/>
              </w:rPr>
              <w:t>2021</w:t>
            </w:r>
          </w:p>
        </w:tc>
      </w:tr>
      <w:tr w:rsidR="0014555C" w14:paraId="00FC2C33" w14:textId="77777777">
        <w:trPr>
          <w:trHeight w:val="380"/>
        </w:trPr>
        <w:tc>
          <w:tcPr>
            <w:tcW w:w="2450" w:type="dxa"/>
          </w:tcPr>
          <w:p w14:paraId="58EDE5C1" w14:textId="77777777" w:rsidR="0014555C" w:rsidRDefault="0000000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2017</w:t>
            </w:r>
          </w:p>
        </w:tc>
        <w:tc>
          <w:tcPr>
            <w:tcW w:w="3457" w:type="dxa"/>
          </w:tcPr>
          <w:p w14:paraId="39941526" w14:textId="77777777" w:rsidR="0014555C" w:rsidRDefault="00000000">
            <w:pPr>
              <w:pStyle w:val="TableParagraph"/>
              <w:spacing w:before="92"/>
              <w:ind w:left="1706"/>
              <w:rPr>
                <w:sz w:val="15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749AB86" wp14:editId="3045F398">
                  <wp:extent cx="146424" cy="146424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25"/>
                <w:sz w:val="20"/>
              </w:rPr>
              <w:t xml:space="preserve"> </w:t>
            </w:r>
            <w:r>
              <w:rPr>
                <w:w w:val="125"/>
                <w:sz w:val="15"/>
              </w:rPr>
              <w:t>2022</w:t>
            </w:r>
          </w:p>
        </w:tc>
      </w:tr>
      <w:tr w:rsidR="0014555C" w14:paraId="52302D12" w14:textId="77777777">
        <w:trPr>
          <w:trHeight w:val="277"/>
        </w:trPr>
        <w:tc>
          <w:tcPr>
            <w:tcW w:w="2450" w:type="dxa"/>
          </w:tcPr>
          <w:p w14:paraId="65384863" w14:textId="77777777" w:rsidR="0014555C" w:rsidRDefault="00000000">
            <w:pPr>
              <w:pStyle w:val="TableParagraph"/>
              <w:spacing w:line="155" w:lineRule="exac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2018</w:t>
            </w:r>
          </w:p>
        </w:tc>
        <w:tc>
          <w:tcPr>
            <w:tcW w:w="3457" w:type="dxa"/>
          </w:tcPr>
          <w:p w14:paraId="3B3DF015" w14:textId="77777777" w:rsidR="0014555C" w:rsidRDefault="00000000">
            <w:pPr>
              <w:pStyle w:val="TableParagraph"/>
              <w:spacing w:line="155" w:lineRule="exact"/>
              <w:ind w:left="2017"/>
              <w:rPr>
                <w:sz w:val="1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5737344" behindDoc="0" locked="0" layoutInCell="1" allowOverlap="1" wp14:anchorId="069EE5BD" wp14:editId="18E03D22">
                      <wp:simplePos x="0" y="0"/>
                      <wp:positionH relativeFrom="column">
                        <wp:posOffset>1084034</wp:posOffset>
                      </wp:positionH>
                      <wp:positionV relativeFrom="paragraph">
                        <wp:posOffset>58519</wp:posOffset>
                      </wp:positionV>
                      <wp:extent cx="146685" cy="14668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46685"/>
                                <a:chOff x="0" y="0"/>
                                <a:chExt cx="146685" cy="146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424" cy="1464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85.357018pt;margin-top:4.607805pt;width:11.55pt;height:11.55pt;mso-position-horizontal-relative:column;mso-position-vertical-relative:paragraph;z-index:15737344" id="docshapegroup6" coordorigin="1707,92" coordsize="231,231">
                      <v:shape style="position:absolute;left:1707;top:92;width:231;height:231" type="#_x0000_t75" id="docshape7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25"/>
                <w:sz w:val="15"/>
              </w:rPr>
              <w:t>None of</w:t>
            </w:r>
            <w:r>
              <w:rPr>
                <w:spacing w:val="-1"/>
                <w:w w:val="125"/>
                <w:sz w:val="15"/>
              </w:rPr>
              <w:t xml:space="preserve"> </w:t>
            </w:r>
            <w:r>
              <w:rPr>
                <w:w w:val="125"/>
                <w:sz w:val="15"/>
              </w:rPr>
              <w:t>the</w:t>
            </w:r>
            <w:r>
              <w:rPr>
                <w:spacing w:val="1"/>
                <w:w w:val="125"/>
                <w:sz w:val="15"/>
              </w:rPr>
              <w:t xml:space="preserve"> </w:t>
            </w:r>
            <w:r>
              <w:rPr>
                <w:spacing w:val="-2"/>
                <w:w w:val="125"/>
                <w:sz w:val="15"/>
              </w:rPr>
              <w:t>above</w:t>
            </w:r>
          </w:p>
        </w:tc>
      </w:tr>
    </w:tbl>
    <w:p w14:paraId="1D3DE468" w14:textId="77777777" w:rsidR="0014555C" w:rsidRDefault="0014555C">
      <w:pPr>
        <w:pStyle w:val="BodyText"/>
      </w:pPr>
    </w:p>
    <w:p w14:paraId="6A702D97" w14:textId="77777777" w:rsidR="0014555C" w:rsidRDefault="0014555C">
      <w:pPr>
        <w:pStyle w:val="BodyText"/>
      </w:pPr>
    </w:p>
    <w:p w14:paraId="6C91E274" w14:textId="77777777" w:rsidR="0014555C" w:rsidRDefault="0014555C">
      <w:pPr>
        <w:pStyle w:val="BodyText"/>
      </w:pPr>
    </w:p>
    <w:p w14:paraId="33A96BDC" w14:textId="77777777" w:rsidR="0014555C" w:rsidRDefault="0014555C">
      <w:pPr>
        <w:pStyle w:val="BodyText"/>
      </w:pPr>
    </w:p>
    <w:p w14:paraId="059BAA2C" w14:textId="77777777" w:rsidR="0014555C" w:rsidRDefault="0014555C">
      <w:pPr>
        <w:pStyle w:val="BodyText"/>
        <w:spacing w:before="182"/>
      </w:pPr>
    </w:p>
    <w:p w14:paraId="3FDC05E5" w14:textId="77777777" w:rsidR="0014555C" w:rsidRDefault="00000000">
      <w:pPr>
        <w:pStyle w:val="ListParagraph"/>
        <w:numPr>
          <w:ilvl w:val="0"/>
          <w:numId w:val="1"/>
        </w:numPr>
        <w:tabs>
          <w:tab w:val="left" w:pos="587"/>
        </w:tabs>
        <w:spacing w:line="348" w:lineRule="auto"/>
        <w:ind w:left="354" w:right="1009" w:firstLine="0"/>
        <w:jc w:val="left"/>
        <w:rPr>
          <w:sz w:val="18"/>
        </w:rPr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6D96010A" wp14:editId="2EB2C59C">
            <wp:simplePos x="0" y="0"/>
            <wp:positionH relativeFrom="page">
              <wp:posOffset>982197</wp:posOffset>
            </wp:positionH>
            <wp:positionV relativeFrom="paragraph">
              <wp:posOffset>-888860</wp:posOffset>
            </wp:positionV>
            <wp:extent cx="147637" cy="147637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30"/>
          <w:sz w:val="18"/>
        </w:rPr>
        <w:t>Highest education level of parent/guardian (Please choose parent/guardian with the highest education level)</w:t>
      </w:r>
    </w:p>
    <w:p w14:paraId="76DAE699" w14:textId="77777777" w:rsidR="0014555C" w:rsidRDefault="0014555C">
      <w:pPr>
        <w:spacing w:line="348" w:lineRule="auto"/>
        <w:rPr>
          <w:sz w:val="18"/>
        </w:rPr>
        <w:sectPr w:rsidR="0014555C">
          <w:pgSz w:w="12240" w:h="15840"/>
          <w:pgMar w:top="1480" w:right="1720" w:bottom="280" w:left="1040" w:header="720" w:footer="720" w:gutter="0"/>
          <w:cols w:space="720"/>
        </w:sectPr>
      </w:pPr>
    </w:p>
    <w:p w14:paraId="46CD7591" w14:textId="77777777" w:rsidR="0014555C" w:rsidRDefault="00000000">
      <w:pPr>
        <w:spacing w:before="75" w:line="396" w:lineRule="auto"/>
        <w:ind w:left="506"/>
        <w:rPr>
          <w:sz w:val="15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1B53B795" wp14:editId="75B694A9">
            <wp:simplePos x="0" y="0"/>
            <wp:positionH relativeFrom="page">
              <wp:posOffset>982197</wp:posOffset>
            </wp:positionH>
            <wp:positionV relativeFrom="paragraph">
              <wp:posOffset>530998</wp:posOffset>
            </wp:positionV>
            <wp:extent cx="146424" cy="146424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787206CF" wp14:editId="497C374C">
            <wp:extent cx="146424" cy="146424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0"/>
          <w:sz w:val="20"/>
        </w:rPr>
        <w:t xml:space="preserve"> </w:t>
      </w:r>
      <w:r>
        <w:rPr>
          <w:w w:val="120"/>
          <w:sz w:val="15"/>
        </w:rPr>
        <w:t xml:space="preserve">Did not complete high school </w:t>
      </w:r>
      <w:r>
        <w:rPr>
          <w:noProof/>
          <w:position w:val="-7"/>
          <w:sz w:val="15"/>
        </w:rPr>
        <w:drawing>
          <wp:inline distT="0" distB="0" distL="0" distR="0" wp14:anchorId="3D624171" wp14:editId="7D7555ED">
            <wp:extent cx="146424" cy="146424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20"/>
          <w:sz w:val="15"/>
        </w:rPr>
        <w:t xml:space="preserve"> </w:t>
      </w:r>
      <w:r>
        <w:rPr>
          <w:w w:val="120"/>
          <w:sz w:val="15"/>
        </w:rPr>
        <w:t>High school/GED</w:t>
      </w:r>
    </w:p>
    <w:p w14:paraId="53240A6D" w14:textId="77777777" w:rsidR="0014555C" w:rsidRDefault="00000000">
      <w:pPr>
        <w:spacing w:before="10"/>
        <w:ind w:left="815"/>
        <w:rPr>
          <w:sz w:val="15"/>
        </w:rPr>
      </w:pPr>
      <w:r>
        <w:rPr>
          <w:spacing w:val="-2"/>
          <w:w w:val="130"/>
          <w:sz w:val="15"/>
        </w:rPr>
        <w:t>Bachelor's</w:t>
      </w:r>
    </w:p>
    <w:p w14:paraId="28B0CDC4" w14:textId="77777777" w:rsidR="0014555C" w:rsidRDefault="00000000">
      <w:pPr>
        <w:spacing w:before="75"/>
        <w:ind w:left="506"/>
        <w:rPr>
          <w:sz w:val="15"/>
        </w:rPr>
      </w:pPr>
      <w:r>
        <w:br w:type="column"/>
      </w:r>
      <w:r>
        <w:rPr>
          <w:noProof/>
          <w:position w:val="-7"/>
        </w:rPr>
        <w:drawing>
          <wp:inline distT="0" distB="0" distL="0" distR="0" wp14:anchorId="196E690D" wp14:editId="3BC0C641">
            <wp:extent cx="146424" cy="146424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35"/>
          <w:sz w:val="20"/>
        </w:rPr>
        <w:t xml:space="preserve"> </w:t>
      </w:r>
      <w:r>
        <w:rPr>
          <w:w w:val="135"/>
          <w:sz w:val="15"/>
        </w:rPr>
        <w:t>Master's</w:t>
      </w:r>
    </w:p>
    <w:p w14:paraId="21D2ADB3" w14:textId="77777777" w:rsidR="0014555C" w:rsidRDefault="00000000">
      <w:pPr>
        <w:spacing w:before="150" w:line="405" w:lineRule="auto"/>
        <w:ind w:left="817" w:right="2567" w:hanging="312"/>
        <w:rPr>
          <w:sz w:val="15"/>
        </w:rPr>
      </w:pPr>
      <w:r>
        <w:rPr>
          <w:noProof/>
        </w:rPr>
        <w:drawing>
          <wp:anchor distT="0" distB="0" distL="0" distR="0" simplePos="0" relativeHeight="487298560" behindDoc="1" locked="0" layoutInCell="1" allowOverlap="1" wp14:anchorId="6D827DBB" wp14:editId="421E7222">
            <wp:simplePos x="0" y="0"/>
            <wp:positionH relativeFrom="page">
              <wp:posOffset>3786220</wp:posOffset>
            </wp:positionH>
            <wp:positionV relativeFrom="paragraph">
              <wp:posOffset>336949</wp:posOffset>
            </wp:positionV>
            <wp:extent cx="146424" cy="146424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250D5E4A" wp14:editId="0CE711DB">
            <wp:extent cx="146424" cy="146424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30"/>
          <w:sz w:val="20"/>
        </w:rPr>
        <w:t xml:space="preserve"> </w:t>
      </w:r>
      <w:r>
        <w:rPr>
          <w:w w:val="130"/>
          <w:sz w:val="15"/>
        </w:rPr>
        <w:t>Advanced degree Prefer</w:t>
      </w:r>
      <w:r>
        <w:rPr>
          <w:spacing w:val="-13"/>
          <w:w w:val="130"/>
          <w:sz w:val="15"/>
        </w:rPr>
        <w:t xml:space="preserve"> </w:t>
      </w:r>
      <w:r>
        <w:rPr>
          <w:w w:val="130"/>
          <w:sz w:val="15"/>
        </w:rPr>
        <w:t>not</w:t>
      </w:r>
      <w:r>
        <w:rPr>
          <w:spacing w:val="-12"/>
          <w:w w:val="130"/>
          <w:sz w:val="15"/>
        </w:rPr>
        <w:t xml:space="preserve"> </w:t>
      </w:r>
      <w:r>
        <w:rPr>
          <w:w w:val="130"/>
          <w:sz w:val="15"/>
        </w:rPr>
        <w:t>to</w:t>
      </w:r>
      <w:r>
        <w:rPr>
          <w:spacing w:val="-12"/>
          <w:w w:val="130"/>
          <w:sz w:val="15"/>
        </w:rPr>
        <w:t xml:space="preserve"> </w:t>
      </w:r>
      <w:r>
        <w:rPr>
          <w:w w:val="130"/>
          <w:sz w:val="15"/>
        </w:rPr>
        <w:t>answer</w:t>
      </w:r>
    </w:p>
    <w:p w14:paraId="2A5E692C" w14:textId="77777777" w:rsidR="0014555C" w:rsidRDefault="0014555C">
      <w:pPr>
        <w:spacing w:line="405" w:lineRule="auto"/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num="2" w:space="720" w:equalWidth="0">
            <w:col w:w="3076" w:space="1340"/>
            <w:col w:w="5064"/>
          </w:cols>
        </w:sectPr>
      </w:pPr>
    </w:p>
    <w:p w14:paraId="02F578DB" w14:textId="77777777" w:rsidR="0014555C" w:rsidRDefault="0014555C">
      <w:pPr>
        <w:pStyle w:val="BodyText"/>
      </w:pPr>
    </w:p>
    <w:p w14:paraId="1E2A220F" w14:textId="77777777" w:rsidR="0014555C" w:rsidRDefault="0014555C">
      <w:pPr>
        <w:pStyle w:val="BodyText"/>
      </w:pPr>
    </w:p>
    <w:p w14:paraId="51694B47" w14:textId="77777777" w:rsidR="0014555C" w:rsidRDefault="0014555C">
      <w:pPr>
        <w:pStyle w:val="BodyText"/>
      </w:pPr>
    </w:p>
    <w:p w14:paraId="4F79CB9E" w14:textId="77777777" w:rsidR="0014555C" w:rsidRDefault="0014555C">
      <w:pPr>
        <w:pStyle w:val="BodyText"/>
      </w:pPr>
    </w:p>
    <w:p w14:paraId="0E854AA9" w14:textId="77777777" w:rsidR="0014555C" w:rsidRDefault="0014555C">
      <w:pPr>
        <w:pStyle w:val="BodyText"/>
        <w:spacing w:before="87"/>
      </w:pPr>
    </w:p>
    <w:p w14:paraId="2A8DFC34" w14:textId="77777777" w:rsidR="0014555C" w:rsidRDefault="00000000">
      <w:pPr>
        <w:pStyle w:val="BodyText"/>
        <w:ind w:left="354"/>
      </w:pPr>
      <w:r>
        <w:rPr>
          <w:w w:val="130"/>
        </w:rPr>
        <w:t>*</w:t>
      </w:r>
      <w:r>
        <w:rPr>
          <w:spacing w:val="5"/>
          <w:w w:val="130"/>
        </w:rPr>
        <w:t xml:space="preserve"> </w:t>
      </w:r>
      <w:r>
        <w:rPr>
          <w:w w:val="130"/>
        </w:rPr>
        <w:t>8.</w:t>
      </w:r>
      <w:r>
        <w:rPr>
          <w:spacing w:val="6"/>
          <w:w w:val="130"/>
        </w:rPr>
        <w:t xml:space="preserve"> </w:t>
      </w:r>
      <w:r>
        <w:rPr>
          <w:w w:val="130"/>
        </w:rPr>
        <w:t>Is</w:t>
      </w:r>
      <w:r>
        <w:rPr>
          <w:spacing w:val="5"/>
          <w:w w:val="130"/>
        </w:rPr>
        <w:t xml:space="preserve"> </w:t>
      </w:r>
      <w:r>
        <w:rPr>
          <w:w w:val="130"/>
        </w:rPr>
        <w:t>a</w:t>
      </w:r>
      <w:r>
        <w:rPr>
          <w:spacing w:val="6"/>
          <w:w w:val="130"/>
        </w:rPr>
        <w:t xml:space="preserve"> </w:t>
      </w:r>
      <w:r>
        <w:rPr>
          <w:w w:val="130"/>
        </w:rPr>
        <w:t>parent</w:t>
      </w:r>
      <w:r>
        <w:rPr>
          <w:spacing w:val="5"/>
          <w:w w:val="130"/>
        </w:rPr>
        <w:t xml:space="preserve"> </w:t>
      </w:r>
      <w:r>
        <w:rPr>
          <w:w w:val="130"/>
        </w:rPr>
        <w:t>or</w:t>
      </w:r>
      <w:r>
        <w:rPr>
          <w:spacing w:val="6"/>
          <w:w w:val="130"/>
        </w:rPr>
        <w:t xml:space="preserve"> </w:t>
      </w:r>
      <w:r>
        <w:rPr>
          <w:w w:val="130"/>
        </w:rPr>
        <w:t>guardian</w:t>
      </w:r>
      <w:r>
        <w:rPr>
          <w:spacing w:val="6"/>
          <w:w w:val="130"/>
        </w:rPr>
        <w:t xml:space="preserve"> </w:t>
      </w:r>
      <w:r>
        <w:rPr>
          <w:w w:val="130"/>
        </w:rPr>
        <w:t>a</w:t>
      </w:r>
      <w:r>
        <w:rPr>
          <w:spacing w:val="5"/>
          <w:w w:val="130"/>
        </w:rPr>
        <w:t xml:space="preserve"> </w:t>
      </w:r>
      <w:r>
        <w:rPr>
          <w:w w:val="130"/>
        </w:rPr>
        <w:t>healthcare</w:t>
      </w:r>
      <w:r>
        <w:rPr>
          <w:spacing w:val="6"/>
          <w:w w:val="130"/>
        </w:rPr>
        <w:t xml:space="preserve"> </w:t>
      </w:r>
      <w:r>
        <w:rPr>
          <w:spacing w:val="-2"/>
          <w:w w:val="130"/>
        </w:rPr>
        <w:t>provider?</w:t>
      </w:r>
    </w:p>
    <w:p w14:paraId="24112352" w14:textId="77777777" w:rsidR="0014555C" w:rsidRDefault="00000000">
      <w:pPr>
        <w:spacing w:before="169" w:line="405" w:lineRule="auto"/>
        <w:ind w:left="815" w:right="8406" w:hanging="310"/>
        <w:rPr>
          <w:sz w:val="15"/>
        </w:rPr>
      </w:pPr>
      <w:r>
        <w:rPr>
          <w:noProof/>
        </w:rPr>
        <w:drawing>
          <wp:anchor distT="0" distB="0" distL="0" distR="0" simplePos="0" relativeHeight="487299072" behindDoc="1" locked="0" layoutInCell="1" allowOverlap="1" wp14:anchorId="17A4B14A" wp14:editId="2432163D">
            <wp:simplePos x="0" y="0"/>
            <wp:positionH relativeFrom="page">
              <wp:posOffset>982197</wp:posOffset>
            </wp:positionH>
            <wp:positionV relativeFrom="paragraph">
              <wp:posOffset>349000</wp:posOffset>
            </wp:positionV>
            <wp:extent cx="146424" cy="146424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308BD809" wp14:editId="7FEB9BBF">
            <wp:extent cx="146424" cy="146424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w w:val="120"/>
          <w:sz w:val="20"/>
        </w:rPr>
        <w:t xml:space="preserve"> </w:t>
      </w:r>
      <w:r>
        <w:rPr>
          <w:spacing w:val="-4"/>
          <w:w w:val="120"/>
          <w:sz w:val="15"/>
        </w:rPr>
        <w:t xml:space="preserve">Yes </w:t>
      </w:r>
      <w:r>
        <w:rPr>
          <w:spacing w:val="-5"/>
          <w:w w:val="120"/>
          <w:sz w:val="15"/>
        </w:rPr>
        <w:t>No</w:t>
      </w:r>
    </w:p>
    <w:p w14:paraId="4084BEC1" w14:textId="77777777" w:rsidR="0014555C" w:rsidRDefault="0014555C">
      <w:pPr>
        <w:spacing w:line="405" w:lineRule="auto"/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space="720"/>
        </w:sectPr>
      </w:pPr>
    </w:p>
    <w:p w14:paraId="3F96D445" w14:textId="77777777" w:rsidR="0014555C" w:rsidRDefault="00000000">
      <w:pPr>
        <w:pStyle w:val="ListParagraph"/>
        <w:numPr>
          <w:ilvl w:val="0"/>
          <w:numId w:val="2"/>
        </w:numPr>
        <w:tabs>
          <w:tab w:val="left" w:pos="587"/>
        </w:tabs>
        <w:spacing w:before="86"/>
        <w:ind w:left="587" w:hanging="233"/>
        <w:jc w:val="left"/>
        <w:rPr>
          <w:sz w:val="18"/>
        </w:rPr>
      </w:pPr>
      <w:r>
        <w:rPr>
          <w:w w:val="130"/>
          <w:sz w:val="18"/>
        </w:rPr>
        <w:lastRenderedPageBreak/>
        <w:t>Please</w:t>
      </w:r>
      <w:r>
        <w:rPr>
          <w:spacing w:val="1"/>
          <w:w w:val="130"/>
          <w:sz w:val="18"/>
        </w:rPr>
        <w:t xml:space="preserve"> </w:t>
      </w:r>
      <w:r>
        <w:rPr>
          <w:w w:val="130"/>
          <w:sz w:val="18"/>
        </w:rPr>
        <w:t>indicate</w:t>
      </w:r>
      <w:r>
        <w:rPr>
          <w:spacing w:val="2"/>
          <w:w w:val="130"/>
          <w:sz w:val="18"/>
        </w:rPr>
        <w:t xml:space="preserve"> </w:t>
      </w:r>
      <w:r>
        <w:rPr>
          <w:w w:val="130"/>
          <w:sz w:val="18"/>
        </w:rPr>
        <w:t>type</w:t>
      </w:r>
      <w:r>
        <w:rPr>
          <w:spacing w:val="2"/>
          <w:w w:val="130"/>
          <w:sz w:val="18"/>
        </w:rPr>
        <w:t xml:space="preserve"> </w:t>
      </w:r>
      <w:r>
        <w:rPr>
          <w:w w:val="130"/>
          <w:sz w:val="18"/>
        </w:rPr>
        <w:t>of</w:t>
      </w:r>
      <w:r>
        <w:rPr>
          <w:spacing w:val="2"/>
          <w:w w:val="130"/>
          <w:sz w:val="18"/>
        </w:rPr>
        <w:t xml:space="preserve"> </w:t>
      </w:r>
      <w:r>
        <w:rPr>
          <w:w w:val="130"/>
          <w:sz w:val="18"/>
        </w:rPr>
        <w:t>healthcare</w:t>
      </w:r>
      <w:r>
        <w:rPr>
          <w:spacing w:val="2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provider</w:t>
      </w:r>
    </w:p>
    <w:p w14:paraId="185A32F6" w14:textId="77777777" w:rsidR="0014555C" w:rsidRDefault="00000000">
      <w:pPr>
        <w:spacing w:before="168" w:line="396" w:lineRule="auto"/>
        <w:ind w:left="506" w:right="7753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CC2DD5C" wp14:editId="2AB2C659">
            <wp:extent cx="146424" cy="146424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w w:val="125"/>
          <w:sz w:val="20"/>
        </w:rPr>
        <w:t xml:space="preserve"> </w:t>
      </w:r>
      <w:r>
        <w:rPr>
          <w:w w:val="125"/>
          <w:sz w:val="15"/>
        </w:rPr>
        <w:t xml:space="preserve">Physician </w:t>
      </w:r>
      <w:r>
        <w:rPr>
          <w:noProof/>
          <w:position w:val="-7"/>
          <w:sz w:val="15"/>
        </w:rPr>
        <w:drawing>
          <wp:inline distT="0" distB="0" distL="0" distR="0" wp14:anchorId="27701974" wp14:editId="128D37CF">
            <wp:extent cx="146424" cy="146424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25"/>
          <w:sz w:val="15"/>
        </w:rPr>
        <w:t xml:space="preserve"> </w:t>
      </w:r>
      <w:r>
        <w:rPr>
          <w:w w:val="125"/>
          <w:sz w:val="15"/>
        </w:rPr>
        <w:t>Nurse</w:t>
      </w:r>
    </w:p>
    <w:p w14:paraId="5761BD51" w14:textId="77777777" w:rsidR="0014555C" w:rsidRDefault="00000000">
      <w:pPr>
        <w:spacing w:line="396" w:lineRule="auto"/>
        <w:ind w:left="506" w:right="705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EA2AA4F" wp14:editId="516C75AF">
            <wp:extent cx="146424" cy="146424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30"/>
          <w:sz w:val="20"/>
        </w:rPr>
        <w:t xml:space="preserve"> </w:t>
      </w:r>
      <w:r>
        <w:rPr>
          <w:w w:val="130"/>
          <w:sz w:val="15"/>
        </w:rPr>
        <w:t>Nurse</w:t>
      </w:r>
      <w:r>
        <w:rPr>
          <w:spacing w:val="-3"/>
          <w:w w:val="130"/>
          <w:sz w:val="15"/>
        </w:rPr>
        <w:t xml:space="preserve"> </w:t>
      </w:r>
      <w:r>
        <w:rPr>
          <w:w w:val="130"/>
          <w:sz w:val="15"/>
        </w:rPr>
        <w:t xml:space="preserve">practitioner </w:t>
      </w:r>
      <w:r>
        <w:rPr>
          <w:noProof/>
          <w:position w:val="-7"/>
          <w:sz w:val="15"/>
        </w:rPr>
        <w:drawing>
          <wp:inline distT="0" distB="0" distL="0" distR="0" wp14:anchorId="48EBA45F" wp14:editId="130DBCA3">
            <wp:extent cx="146424" cy="146424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4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Physician</w:t>
      </w:r>
      <w:r>
        <w:rPr>
          <w:spacing w:val="-5"/>
          <w:w w:val="125"/>
          <w:sz w:val="15"/>
        </w:rPr>
        <w:t xml:space="preserve"> </w:t>
      </w:r>
      <w:r>
        <w:rPr>
          <w:w w:val="130"/>
          <w:sz w:val="15"/>
        </w:rPr>
        <w:t>assistant</w:t>
      </w:r>
    </w:p>
    <w:p w14:paraId="5BA89DDF" w14:textId="77777777" w:rsidR="0014555C" w:rsidRDefault="0014555C">
      <w:pPr>
        <w:pStyle w:val="BodyText"/>
        <w:rPr>
          <w:sz w:val="15"/>
        </w:rPr>
      </w:pPr>
    </w:p>
    <w:p w14:paraId="6EBD5EDB" w14:textId="77777777" w:rsidR="0014555C" w:rsidRDefault="0014555C">
      <w:pPr>
        <w:pStyle w:val="BodyText"/>
        <w:rPr>
          <w:sz w:val="15"/>
        </w:rPr>
      </w:pPr>
    </w:p>
    <w:p w14:paraId="71ECF882" w14:textId="77777777" w:rsidR="0014555C" w:rsidRDefault="0014555C">
      <w:pPr>
        <w:pStyle w:val="BodyText"/>
        <w:rPr>
          <w:sz w:val="15"/>
        </w:rPr>
      </w:pPr>
    </w:p>
    <w:p w14:paraId="2B06844C" w14:textId="77777777" w:rsidR="0014555C" w:rsidRDefault="0014555C">
      <w:pPr>
        <w:pStyle w:val="BodyText"/>
        <w:rPr>
          <w:sz w:val="15"/>
        </w:rPr>
      </w:pPr>
    </w:p>
    <w:p w14:paraId="340E0ED5" w14:textId="77777777" w:rsidR="0014555C" w:rsidRDefault="0014555C">
      <w:pPr>
        <w:pStyle w:val="BodyText"/>
        <w:rPr>
          <w:sz w:val="15"/>
        </w:rPr>
      </w:pPr>
    </w:p>
    <w:p w14:paraId="1A5BD633" w14:textId="77777777" w:rsidR="0014555C" w:rsidRDefault="0014555C">
      <w:pPr>
        <w:pStyle w:val="BodyText"/>
        <w:spacing w:before="8"/>
        <w:rPr>
          <w:sz w:val="15"/>
        </w:rPr>
      </w:pPr>
    </w:p>
    <w:p w14:paraId="50352DAE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ind w:left="703" w:hanging="349"/>
        <w:jc w:val="left"/>
        <w:rPr>
          <w:sz w:val="18"/>
        </w:rPr>
      </w:pPr>
      <w:r>
        <w:rPr>
          <w:spacing w:val="-2"/>
          <w:w w:val="130"/>
          <w:sz w:val="18"/>
        </w:rPr>
        <w:t>Do</w:t>
      </w:r>
      <w:r>
        <w:rPr>
          <w:spacing w:val="-8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you</w:t>
      </w:r>
      <w:r>
        <w:rPr>
          <w:spacing w:val="-8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live</w:t>
      </w:r>
      <w:r>
        <w:rPr>
          <w:spacing w:val="-8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full</w:t>
      </w:r>
      <w:r>
        <w:rPr>
          <w:spacing w:val="-7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time</w:t>
      </w:r>
      <w:r>
        <w:rPr>
          <w:spacing w:val="-8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at</w:t>
      </w:r>
      <w:r>
        <w:rPr>
          <w:spacing w:val="-8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home</w:t>
      </w:r>
      <w:r>
        <w:rPr>
          <w:spacing w:val="-7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(with</w:t>
      </w:r>
      <w:r>
        <w:rPr>
          <w:spacing w:val="-8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parents/guardians)?</w:t>
      </w:r>
    </w:p>
    <w:p w14:paraId="23264D2C" w14:textId="77777777" w:rsidR="0014555C" w:rsidRDefault="00000000">
      <w:pPr>
        <w:spacing w:before="169" w:line="396" w:lineRule="auto"/>
        <w:ind w:left="506" w:right="8405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10A70D1" wp14:editId="5896ACDC">
            <wp:extent cx="146424" cy="146424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w w:val="120"/>
          <w:sz w:val="20"/>
        </w:rPr>
        <w:t xml:space="preserve"> </w:t>
      </w:r>
      <w:r>
        <w:rPr>
          <w:spacing w:val="-4"/>
          <w:w w:val="120"/>
          <w:sz w:val="15"/>
        </w:rPr>
        <w:t xml:space="preserve">Yes </w:t>
      </w:r>
      <w:r>
        <w:rPr>
          <w:noProof/>
          <w:position w:val="-7"/>
          <w:sz w:val="15"/>
        </w:rPr>
        <w:drawing>
          <wp:inline distT="0" distB="0" distL="0" distR="0" wp14:anchorId="277250D6" wp14:editId="6793DE35">
            <wp:extent cx="146424" cy="146424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w w:val="120"/>
          <w:sz w:val="15"/>
        </w:rPr>
        <w:t xml:space="preserve"> </w:t>
      </w:r>
      <w:r>
        <w:rPr>
          <w:w w:val="120"/>
          <w:sz w:val="15"/>
        </w:rPr>
        <w:t>No</w:t>
      </w:r>
    </w:p>
    <w:p w14:paraId="0F6B461D" w14:textId="77777777" w:rsidR="0014555C" w:rsidRDefault="00000000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EC0877F" wp14:editId="2B1AF0B9">
            <wp:extent cx="146424" cy="146424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30"/>
          <w:sz w:val="20"/>
        </w:rPr>
        <w:t xml:space="preserve"> </w:t>
      </w:r>
      <w:r>
        <w:rPr>
          <w:w w:val="130"/>
          <w:sz w:val="15"/>
        </w:rPr>
        <w:t>Prefer not to answer</w:t>
      </w:r>
    </w:p>
    <w:p w14:paraId="216D71B2" w14:textId="77777777" w:rsidR="0014555C" w:rsidRDefault="0014555C">
      <w:pPr>
        <w:pStyle w:val="BodyText"/>
        <w:rPr>
          <w:sz w:val="15"/>
        </w:rPr>
      </w:pPr>
    </w:p>
    <w:p w14:paraId="7EAF851D" w14:textId="77777777" w:rsidR="0014555C" w:rsidRDefault="0014555C">
      <w:pPr>
        <w:pStyle w:val="BodyText"/>
        <w:rPr>
          <w:sz w:val="15"/>
        </w:rPr>
      </w:pPr>
    </w:p>
    <w:p w14:paraId="2E92A65E" w14:textId="77777777" w:rsidR="0014555C" w:rsidRDefault="0014555C">
      <w:pPr>
        <w:pStyle w:val="BodyText"/>
        <w:rPr>
          <w:sz w:val="15"/>
        </w:rPr>
      </w:pPr>
    </w:p>
    <w:p w14:paraId="4B052F27" w14:textId="77777777" w:rsidR="0014555C" w:rsidRDefault="0014555C">
      <w:pPr>
        <w:pStyle w:val="BodyText"/>
        <w:rPr>
          <w:sz w:val="15"/>
        </w:rPr>
      </w:pPr>
    </w:p>
    <w:p w14:paraId="20EEBE31" w14:textId="77777777" w:rsidR="0014555C" w:rsidRDefault="0014555C">
      <w:pPr>
        <w:pStyle w:val="BodyText"/>
        <w:rPr>
          <w:sz w:val="15"/>
        </w:rPr>
      </w:pPr>
    </w:p>
    <w:p w14:paraId="02031B2C" w14:textId="77777777" w:rsidR="0014555C" w:rsidRDefault="0014555C">
      <w:pPr>
        <w:pStyle w:val="BodyText"/>
        <w:spacing w:before="157"/>
        <w:rPr>
          <w:sz w:val="15"/>
        </w:rPr>
      </w:pPr>
    </w:p>
    <w:p w14:paraId="4C361165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ind w:left="703" w:hanging="349"/>
        <w:jc w:val="left"/>
        <w:rPr>
          <w:sz w:val="18"/>
        </w:rPr>
      </w:pPr>
      <w:r>
        <w:rPr>
          <w:w w:val="130"/>
          <w:sz w:val="18"/>
        </w:rPr>
        <w:t>Where</w:t>
      </w:r>
      <w:r>
        <w:rPr>
          <w:spacing w:val="-5"/>
          <w:w w:val="130"/>
          <w:sz w:val="18"/>
        </w:rPr>
        <w:t xml:space="preserve"> </w:t>
      </w:r>
      <w:r>
        <w:rPr>
          <w:w w:val="130"/>
          <w:sz w:val="18"/>
        </w:rPr>
        <w:t>do</w:t>
      </w:r>
      <w:r>
        <w:rPr>
          <w:spacing w:val="-4"/>
          <w:w w:val="130"/>
          <w:sz w:val="18"/>
        </w:rPr>
        <w:t xml:space="preserve"> </w:t>
      </w:r>
      <w:r>
        <w:rPr>
          <w:w w:val="130"/>
          <w:sz w:val="18"/>
        </w:rPr>
        <w:t>you</w:t>
      </w:r>
      <w:r>
        <w:rPr>
          <w:spacing w:val="-4"/>
          <w:w w:val="130"/>
          <w:sz w:val="18"/>
        </w:rPr>
        <w:t xml:space="preserve"> </w:t>
      </w:r>
      <w:r>
        <w:rPr>
          <w:w w:val="130"/>
          <w:sz w:val="18"/>
        </w:rPr>
        <w:t>get</w:t>
      </w:r>
      <w:r>
        <w:rPr>
          <w:spacing w:val="-4"/>
          <w:w w:val="130"/>
          <w:sz w:val="18"/>
        </w:rPr>
        <w:t xml:space="preserve"> </w:t>
      </w:r>
      <w:r>
        <w:rPr>
          <w:w w:val="130"/>
          <w:sz w:val="18"/>
        </w:rPr>
        <w:t>your</w:t>
      </w:r>
      <w:r>
        <w:rPr>
          <w:spacing w:val="-4"/>
          <w:w w:val="130"/>
          <w:sz w:val="18"/>
        </w:rPr>
        <w:t xml:space="preserve"> </w:t>
      </w:r>
      <w:r>
        <w:rPr>
          <w:w w:val="130"/>
          <w:sz w:val="18"/>
        </w:rPr>
        <w:t>general</w:t>
      </w:r>
      <w:r>
        <w:rPr>
          <w:spacing w:val="-4"/>
          <w:w w:val="130"/>
          <w:sz w:val="18"/>
        </w:rPr>
        <w:t xml:space="preserve"> </w:t>
      </w:r>
      <w:r>
        <w:rPr>
          <w:w w:val="130"/>
          <w:sz w:val="18"/>
        </w:rPr>
        <w:t>medical/health</w:t>
      </w:r>
      <w:r>
        <w:rPr>
          <w:spacing w:val="-4"/>
          <w:w w:val="130"/>
          <w:sz w:val="18"/>
        </w:rPr>
        <w:t xml:space="preserve"> </w:t>
      </w:r>
      <w:r>
        <w:rPr>
          <w:w w:val="130"/>
          <w:sz w:val="18"/>
        </w:rPr>
        <w:t>information?</w:t>
      </w:r>
      <w:r>
        <w:rPr>
          <w:spacing w:val="-4"/>
          <w:w w:val="130"/>
          <w:sz w:val="18"/>
        </w:rPr>
        <w:t xml:space="preserve"> </w:t>
      </w:r>
      <w:r>
        <w:rPr>
          <w:w w:val="130"/>
          <w:sz w:val="18"/>
        </w:rPr>
        <w:t>Select</w:t>
      </w:r>
      <w:r>
        <w:rPr>
          <w:spacing w:val="-4"/>
          <w:w w:val="130"/>
          <w:sz w:val="18"/>
        </w:rPr>
        <w:t xml:space="preserve"> </w:t>
      </w:r>
      <w:r>
        <w:rPr>
          <w:w w:val="130"/>
          <w:sz w:val="18"/>
        </w:rPr>
        <w:t>all</w:t>
      </w:r>
      <w:r>
        <w:rPr>
          <w:spacing w:val="-4"/>
          <w:w w:val="130"/>
          <w:sz w:val="18"/>
        </w:rPr>
        <w:t xml:space="preserve"> </w:t>
      </w:r>
      <w:r>
        <w:rPr>
          <w:w w:val="130"/>
          <w:sz w:val="18"/>
        </w:rPr>
        <w:t>that</w:t>
      </w:r>
      <w:r>
        <w:rPr>
          <w:spacing w:val="-4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apply.</w:t>
      </w:r>
    </w:p>
    <w:p w14:paraId="51462230" w14:textId="77777777" w:rsidR="0014555C" w:rsidRDefault="0014555C">
      <w:pPr>
        <w:rPr>
          <w:sz w:val="18"/>
        </w:rPr>
        <w:sectPr w:rsidR="0014555C">
          <w:pgSz w:w="12240" w:h="15840"/>
          <w:pgMar w:top="820" w:right="1720" w:bottom="280" w:left="1040" w:header="720" w:footer="720" w:gutter="0"/>
          <w:cols w:space="720"/>
        </w:sectPr>
      </w:pPr>
    </w:p>
    <w:p w14:paraId="0A9A7BC2" w14:textId="77777777" w:rsidR="0014555C" w:rsidRDefault="0014555C">
      <w:pPr>
        <w:pStyle w:val="BodyText"/>
        <w:spacing w:before="6"/>
        <w:rPr>
          <w:sz w:val="15"/>
        </w:rPr>
      </w:pPr>
    </w:p>
    <w:p w14:paraId="638A7FAA" w14:textId="77777777" w:rsidR="0014555C" w:rsidRDefault="00000000">
      <w:pPr>
        <w:spacing w:line="530" w:lineRule="auto"/>
        <w:ind w:left="815" w:right="256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391BE07" wp14:editId="4933DDB2">
                <wp:simplePos x="0" y="0"/>
                <wp:positionH relativeFrom="page">
                  <wp:posOffset>982192</wp:posOffset>
                </wp:positionH>
                <wp:positionV relativeFrom="paragraph">
                  <wp:posOffset>-6045</wp:posOffset>
                </wp:positionV>
                <wp:extent cx="146685" cy="14668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-.476015pt;width:11.55pt;height:11.55pt;mso-position-horizontal-relative:page;mso-position-vertical-relative:paragraph;z-index:15738368" id="docshape8" coordorigin="1547,-10" coordsize="231,231" path="m1777,-10l1766,-10,1766,2,1766,210,1558,210,1558,2,1766,2,1766,-10,1558,-10,1547,-10,1547,2,1547,210,1547,221,1558,221,1766,221,1777,221,1777,210,1777,2,1777,-10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65CCD69F" wp14:editId="7E526D3F">
                <wp:simplePos x="0" y="0"/>
                <wp:positionH relativeFrom="page">
                  <wp:posOffset>982192</wp:posOffset>
                </wp:positionH>
                <wp:positionV relativeFrom="paragraph">
                  <wp:posOffset>235546</wp:posOffset>
                </wp:positionV>
                <wp:extent cx="146685" cy="14668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18.546986pt;width:11.55pt;height:11.55pt;mso-position-horizontal-relative:page;mso-position-vertical-relative:paragraph;z-index:15738880" id="docshape9" coordorigin="1547,371" coordsize="231,231" path="m1777,371l1766,371,1766,382,1766,590,1558,590,1558,382,1766,382,1766,371,1558,371,1547,371,1547,382,1547,590,1547,602,1558,602,1766,602,1777,602,1777,590,1777,382,1777,371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3B3601C6" wp14:editId="21EED462">
                <wp:simplePos x="0" y="0"/>
                <wp:positionH relativeFrom="page">
                  <wp:posOffset>982192</wp:posOffset>
                </wp:positionH>
                <wp:positionV relativeFrom="paragraph">
                  <wp:posOffset>477151</wp:posOffset>
                </wp:positionV>
                <wp:extent cx="146685" cy="14668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37.570988pt;width:11.55pt;height:11.55pt;mso-position-horizontal-relative:page;mso-position-vertical-relative:paragraph;z-index:15739392" id="docshape10" coordorigin="1547,751" coordsize="231,231" path="m1777,751l1766,751,1766,763,1766,970,1558,970,1558,763,1766,763,1766,751,1558,751,1547,751,1547,763,1547,970,1547,982,1558,982,1766,982,1777,982,1777,970,1777,763,1777,751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62568A11" wp14:editId="2CFB9F8B">
                <wp:simplePos x="0" y="0"/>
                <wp:positionH relativeFrom="page">
                  <wp:posOffset>982192</wp:posOffset>
                </wp:positionH>
                <wp:positionV relativeFrom="paragraph">
                  <wp:posOffset>718756</wp:posOffset>
                </wp:positionV>
                <wp:extent cx="146685" cy="14668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56.594986pt;width:11.55pt;height:11.55pt;mso-position-horizontal-relative:page;mso-position-vertical-relative:paragraph;z-index:15739904" id="docshape11" coordorigin="1547,1132" coordsize="231,231" path="m1777,1132l1766,1132,1766,1143,1766,1351,1558,1351,1558,1143,1766,1143,1766,1132,1558,1132,1547,1132,1547,1143,1547,1351,1547,1362,1558,1362,1766,1362,1777,1362,1777,1351,1777,1143,1777,113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30"/>
          <w:sz w:val="15"/>
        </w:rPr>
        <w:t xml:space="preserve">Parent/Guardian </w:t>
      </w:r>
      <w:r>
        <w:rPr>
          <w:w w:val="130"/>
          <w:sz w:val="15"/>
        </w:rPr>
        <w:t xml:space="preserve">Other family </w:t>
      </w:r>
      <w:r>
        <w:rPr>
          <w:spacing w:val="-2"/>
          <w:w w:val="130"/>
          <w:sz w:val="15"/>
        </w:rPr>
        <w:t>Friends</w:t>
      </w:r>
    </w:p>
    <w:p w14:paraId="535093D1" w14:textId="77777777" w:rsidR="0014555C" w:rsidRDefault="00000000">
      <w:pPr>
        <w:spacing w:line="170" w:lineRule="exact"/>
        <w:ind w:left="815"/>
        <w:rPr>
          <w:sz w:val="15"/>
        </w:rPr>
      </w:pPr>
      <w:r>
        <w:rPr>
          <w:spacing w:val="-2"/>
          <w:w w:val="125"/>
          <w:sz w:val="15"/>
        </w:rPr>
        <w:t>Medical</w:t>
      </w:r>
      <w:r>
        <w:rPr>
          <w:spacing w:val="2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provider</w:t>
      </w:r>
    </w:p>
    <w:p w14:paraId="5543AAD1" w14:textId="77777777" w:rsidR="0014555C" w:rsidRDefault="0014555C">
      <w:pPr>
        <w:pStyle w:val="BodyText"/>
        <w:spacing w:before="35"/>
        <w:rPr>
          <w:sz w:val="15"/>
        </w:rPr>
      </w:pPr>
    </w:p>
    <w:p w14:paraId="1FFCF15D" w14:textId="77777777" w:rsidR="0014555C" w:rsidRDefault="00000000">
      <w:pPr>
        <w:spacing w:line="530" w:lineRule="auto"/>
        <w:ind w:left="81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4C246A84" wp14:editId="2C172DAF">
                <wp:simplePos x="0" y="0"/>
                <wp:positionH relativeFrom="page">
                  <wp:posOffset>982192</wp:posOffset>
                </wp:positionH>
                <wp:positionV relativeFrom="paragraph">
                  <wp:posOffset>-5732</wp:posOffset>
                </wp:positionV>
                <wp:extent cx="146685" cy="146685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-.451378pt;width:11.55pt;height:11.55pt;mso-position-horizontal-relative:page;mso-position-vertical-relative:paragraph;z-index:15740416" id="docshape12" coordorigin="1547,-9" coordsize="231,231" path="m1777,-9l1766,-9,1766,3,1766,210,1558,210,1558,3,1766,3,1766,-9,1558,-9,1547,-9,1547,3,1547,210,1547,222,1558,222,1766,222,1777,222,1777,210,1777,3,1777,-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1040635A" wp14:editId="11301FD5">
                <wp:simplePos x="0" y="0"/>
                <wp:positionH relativeFrom="page">
                  <wp:posOffset>982192</wp:posOffset>
                </wp:positionH>
                <wp:positionV relativeFrom="paragraph">
                  <wp:posOffset>235872</wp:posOffset>
                </wp:positionV>
                <wp:extent cx="146685" cy="14668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18.572622pt;width:11.55pt;height:11.55pt;mso-position-horizontal-relative:page;mso-position-vertical-relative:paragraph;z-index:15740928" id="docshape13" coordorigin="1547,371" coordsize="231,231" path="m1777,371l1766,371,1766,383,1766,591,1558,591,1558,383,1766,383,1766,371,1558,371,1547,371,1547,383,1547,591,1547,602,1558,602,1766,602,1777,602,1777,591,1777,383,1777,371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7E41E154" wp14:editId="406E4123">
                <wp:simplePos x="0" y="0"/>
                <wp:positionH relativeFrom="page">
                  <wp:posOffset>982192</wp:posOffset>
                </wp:positionH>
                <wp:positionV relativeFrom="paragraph">
                  <wp:posOffset>477464</wp:posOffset>
                </wp:positionV>
                <wp:extent cx="146685" cy="14668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37.595623pt;width:11.55pt;height:11.55pt;mso-position-horizontal-relative:page;mso-position-vertical-relative:paragraph;z-index:15744000" id="docshape14" coordorigin="1547,752" coordsize="231,231" path="m1777,752l1766,752,1766,763,1766,971,1558,971,1558,763,1766,763,1766,752,1558,752,1547,752,1547,763,1547,971,1547,983,1558,983,1766,983,1777,983,1777,971,1777,763,1777,75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25"/>
          <w:sz w:val="15"/>
        </w:rPr>
        <w:t>General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internet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search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(Bing,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Google,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Yahoo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 xml:space="preserve">etc.) </w:t>
      </w:r>
      <w:r>
        <w:rPr>
          <w:w w:val="130"/>
          <w:sz w:val="15"/>
        </w:rPr>
        <w:t>Newspaper app or website</w:t>
      </w:r>
    </w:p>
    <w:p w14:paraId="45C443AB" w14:textId="77777777" w:rsidR="0014555C" w:rsidRDefault="00000000">
      <w:pPr>
        <w:spacing w:before="6"/>
        <w:rPr>
          <w:sz w:val="15"/>
        </w:rPr>
      </w:pPr>
      <w:r>
        <w:br w:type="column"/>
      </w:r>
    </w:p>
    <w:p w14:paraId="1564CA85" w14:textId="77777777" w:rsidR="0014555C" w:rsidRDefault="00000000">
      <w:pPr>
        <w:spacing w:line="530" w:lineRule="auto"/>
        <w:ind w:left="546" w:right="1428"/>
        <w:rPr>
          <w:sz w:val="15"/>
        </w:rPr>
      </w:pPr>
      <w:r>
        <w:rPr>
          <w:w w:val="125"/>
          <w:sz w:val="15"/>
        </w:rPr>
        <w:t>Television or radio website Television</w:t>
      </w:r>
      <w:r>
        <w:rPr>
          <w:spacing w:val="-12"/>
          <w:w w:val="125"/>
          <w:sz w:val="15"/>
        </w:rPr>
        <w:t xml:space="preserve"> </w:t>
      </w:r>
      <w:r>
        <w:rPr>
          <w:w w:val="125"/>
          <w:sz w:val="15"/>
        </w:rPr>
        <w:t>news</w:t>
      </w:r>
      <w:r>
        <w:rPr>
          <w:spacing w:val="-12"/>
          <w:w w:val="125"/>
          <w:sz w:val="15"/>
        </w:rPr>
        <w:t xml:space="preserve"> </w:t>
      </w:r>
      <w:r>
        <w:rPr>
          <w:w w:val="125"/>
          <w:sz w:val="15"/>
        </w:rPr>
        <w:t>(network</w:t>
      </w:r>
      <w:r>
        <w:rPr>
          <w:spacing w:val="-11"/>
          <w:w w:val="125"/>
          <w:sz w:val="15"/>
        </w:rPr>
        <w:t xml:space="preserve"> </w:t>
      </w:r>
      <w:r>
        <w:rPr>
          <w:w w:val="125"/>
          <w:sz w:val="15"/>
        </w:rPr>
        <w:t>or</w:t>
      </w:r>
      <w:r>
        <w:rPr>
          <w:spacing w:val="-12"/>
          <w:w w:val="125"/>
          <w:sz w:val="15"/>
        </w:rPr>
        <w:t xml:space="preserve"> </w:t>
      </w:r>
      <w:r>
        <w:rPr>
          <w:w w:val="125"/>
          <w:sz w:val="15"/>
        </w:rPr>
        <w:t xml:space="preserve">cable) </w:t>
      </w:r>
      <w:r>
        <w:rPr>
          <w:spacing w:val="-2"/>
          <w:w w:val="125"/>
          <w:sz w:val="15"/>
        </w:rPr>
        <w:t>Radio</w:t>
      </w:r>
    </w:p>
    <w:p w14:paraId="56BA0A29" w14:textId="77777777" w:rsidR="0014555C" w:rsidRDefault="00000000">
      <w:pPr>
        <w:spacing w:line="170" w:lineRule="exact"/>
        <w:ind w:left="54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0C5ABA9" wp14:editId="1A576B55">
                <wp:simplePos x="0" y="0"/>
                <wp:positionH relativeFrom="page">
                  <wp:posOffset>3786213</wp:posOffset>
                </wp:positionH>
                <wp:positionV relativeFrom="paragraph">
                  <wp:posOffset>-732217</wp:posOffset>
                </wp:positionV>
                <wp:extent cx="146685" cy="14668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57.654907pt;width:11.55pt;height:11.55pt;mso-position-horizontal-relative:page;mso-position-vertical-relative:paragraph;z-index:15741440" id="docshape15" coordorigin="5963,-1153" coordsize="231,231" path="m6193,-1153l6182,-1153,6182,-1142,6182,-934,5974,-934,5974,-1142,6182,-1142,6182,-1153,5974,-1153,5963,-1153,5963,-1142,5963,-934,5963,-923,5974,-923,6182,-923,6193,-923,6193,-934,6193,-1142,6193,-115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26BD55CD" wp14:editId="48915C9C">
                <wp:simplePos x="0" y="0"/>
                <wp:positionH relativeFrom="page">
                  <wp:posOffset>3786213</wp:posOffset>
                </wp:positionH>
                <wp:positionV relativeFrom="paragraph">
                  <wp:posOffset>-490625</wp:posOffset>
                </wp:positionV>
                <wp:extent cx="146685" cy="14668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38.631908pt;width:11.55pt;height:11.55pt;mso-position-horizontal-relative:page;mso-position-vertical-relative:paragraph;z-index:15741952" id="docshape16" coordorigin="5963,-773" coordsize="231,231" path="m6193,-773l6182,-773,6182,-761,6182,-554,5974,-554,5974,-761,6182,-761,6182,-773,5974,-773,5963,-773,5963,-761,5963,-554,5963,-542,5974,-542,6182,-542,6193,-542,6193,-554,6193,-761,6193,-77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0B9A9CEC" wp14:editId="4582D1D1">
                <wp:simplePos x="0" y="0"/>
                <wp:positionH relativeFrom="page">
                  <wp:posOffset>3786213</wp:posOffset>
                </wp:positionH>
                <wp:positionV relativeFrom="paragraph">
                  <wp:posOffset>-249020</wp:posOffset>
                </wp:positionV>
                <wp:extent cx="146685" cy="14668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19.607906pt;width:11.55pt;height:11.55pt;mso-position-horizontal-relative:page;mso-position-vertical-relative:paragraph;z-index:15742464" id="docshape17" coordorigin="5963,-392" coordsize="231,231" path="m6193,-392l6182,-392,6182,-381,6182,-173,5974,-173,5974,-381,6182,-381,6182,-392,5974,-392,5963,-392,5963,-381,5963,-173,5963,-162,5974,-162,6182,-162,6193,-162,6193,-173,6193,-381,6193,-39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46B80EB9" wp14:editId="1E19BA35">
                <wp:simplePos x="0" y="0"/>
                <wp:positionH relativeFrom="page">
                  <wp:posOffset>3786213</wp:posOffset>
                </wp:positionH>
                <wp:positionV relativeFrom="paragraph">
                  <wp:posOffset>-7415</wp:posOffset>
                </wp:positionV>
                <wp:extent cx="146685" cy="146685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.583906pt;width:11.55pt;height:11.55pt;mso-position-horizontal-relative:page;mso-position-vertical-relative:paragraph;z-index:15742976" id="docshape18" coordorigin="5963,-12" coordsize="231,231" path="m6193,-12l6182,-12,6182,0,6182,207,5974,207,5974,0,6182,0,6182,-12,5974,-12,5963,-12,5963,0,5963,207,5963,219,5974,219,6182,219,6193,219,6193,207,6193,0,6193,-1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30"/>
          <w:sz w:val="15"/>
        </w:rPr>
        <w:t>Podcast</w:t>
      </w:r>
    </w:p>
    <w:p w14:paraId="3A24A96D" w14:textId="77777777" w:rsidR="0014555C" w:rsidRDefault="0014555C">
      <w:pPr>
        <w:pStyle w:val="BodyText"/>
        <w:spacing w:before="35"/>
        <w:rPr>
          <w:sz w:val="15"/>
        </w:rPr>
      </w:pPr>
    </w:p>
    <w:p w14:paraId="2B848EF8" w14:textId="77777777" w:rsidR="0014555C" w:rsidRDefault="00000000">
      <w:pPr>
        <w:spacing w:before="1"/>
        <w:ind w:left="54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5C09456A" wp14:editId="6AB8DC41">
                <wp:simplePos x="0" y="0"/>
                <wp:positionH relativeFrom="page">
                  <wp:posOffset>3786213</wp:posOffset>
                </wp:positionH>
                <wp:positionV relativeFrom="paragraph">
                  <wp:posOffset>-5732</wp:posOffset>
                </wp:positionV>
                <wp:extent cx="146685" cy="14668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.451378pt;width:11.55pt;height:11.55pt;mso-position-horizontal-relative:page;mso-position-vertical-relative:paragraph;z-index:15743488" id="docshape19" coordorigin="5963,-9" coordsize="231,231" path="m6193,-9l6182,-9,6182,3,6182,210,5974,210,5974,3,6182,3,6182,-9,5974,-9,5963,-9,5963,3,5963,210,5963,222,5974,222,6182,222,6193,222,6193,210,6193,3,6193,-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30"/>
          <w:sz w:val="15"/>
        </w:rPr>
        <w:t>Print</w:t>
      </w:r>
      <w:r>
        <w:rPr>
          <w:spacing w:val="-10"/>
          <w:w w:val="130"/>
          <w:sz w:val="15"/>
        </w:rPr>
        <w:t xml:space="preserve"> </w:t>
      </w:r>
      <w:r>
        <w:rPr>
          <w:spacing w:val="-2"/>
          <w:w w:val="130"/>
          <w:sz w:val="15"/>
        </w:rPr>
        <w:t>Newspaper</w:t>
      </w:r>
    </w:p>
    <w:p w14:paraId="176D87CE" w14:textId="77777777" w:rsidR="0014555C" w:rsidRDefault="0014555C">
      <w:pPr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num="2" w:space="720" w:equalWidth="0">
            <w:col w:w="4648" w:space="40"/>
            <w:col w:w="4792"/>
          </w:cols>
        </w:sectPr>
      </w:pPr>
    </w:p>
    <w:p w14:paraId="5FFF96CB" w14:textId="77777777" w:rsidR="0014555C" w:rsidRDefault="00000000">
      <w:pPr>
        <w:spacing w:line="172" w:lineRule="exact"/>
        <w:ind w:left="815"/>
        <w:rPr>
          <w:sz w:val="15"/>
        </w:rPr>
      </w:pPr>
      <w:r>
        <w:rPr>
          <w:w w:val="125"/>
          <w:sz w:val="15"/>
        </w:rPr>
        <w:t>Other</w:t>
      </w:r>
      <w:r>
        <w:rPr>
          <w:spacing w:val="7"/>
          <w:w w:val="125"/>
          <w:sz w:val="15"/>
        </w:rPr>
        <w:t xml:space="preserve"> </w:t>
      </w:r>
      <w:r>
        <w:rPr>
          <w:w w:val="125"/>
          <w:sz w:val="15"/>
        </w:rPr>
        <w:t>(please</w:t>
      </w:r>
      <w:r>
        <w:rPr>
          <w:spacing w:val="9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specify)</w:t>
      </w:r>
    </w:p>
    <w:p w14:paraId="6B48C2FC" w14:textId="77777777" w:rsidR="0014555C" w:rsidRDefault="00000000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0E6A744" wp14:editId="3BABCCFF">
                <wp:simplePos x="0" y="0"/>
                <wp:positionH relativeFrom="page">
                  <wp:posOffset>1121295</wp:posOffset>
                </wp:positionH>
                <wp:positionV relativeFrom="paragraph">
                  <wp:posOffset>103868</wp:posOffset>
                </wp:positionV>
                <wp:extent cx="3192145" cy="241935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2145" h="241935">
                              <a:moveTo>
                                <a:pt x="3192043" y="0"/>
                              </a:moveTo>
                              <a:lnTo>
                                <a:pt x="3184728" y="0"/>
                              </a:lnTo>
                              <a:lnTo>
                                <a:pt x="3184728" y="7315"/>
                              </a:lnTo>
                              <a:lnTo>
                                <a:pt x="3184728" y="234276"/>
                              </a:lnTo>
                              <a:lnTo>
                                <a:pt x="7315" y="234276"/>
                              </a:lnTo>
                              <a:lnTo>
                                <a:pt x="7315" y="7315"/>
                              </a:lnTo>
                              <a:lnTo>
                                <a:pt x="3184728" y="7315"/>
                              </a:lnTo>
                              <a:lnTo>
                                <a:pt x="3184728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592"/>
                              </a:lnTo>
                              <a:lnTo>
                                <a:pt x="7315" y="241592"/>
                              </a:lnTo>
                              <a:lnTo>
                                <a:pt x="3184728" y="241592"/>
                              </a:lnTo>
                              <a:lnTo>
                                <a:pt x="3192043" y="241592"/>
                              </a:lnTo>
                              <a:lnTo>
                                <a:pt x="3192043" y="234276"/>
                              </a:lnTo>
                              <a:lnTo>
                                <a:pt x="3192043" y="7315"/>
                              </a:lnTo>
                              <a:lnTo>
                                <a:pt x="3192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291008pt;margin-top:8.178647pt;width:251.35pt;height:19.05pt;mso-position-horizontal-relative:page;mso-position-vertical-relative:paragraph;z-index:-15719424;mso-wrap-distance-left:0;mso-wrap-distance-right:0" id="docshape20" coordorigin="1766,164" coordsize="5027,381" path="m6793,164l6781,164,6781,175,6781,533,1777,533,1777,175,6781,175,6781,164,1777,164,1766,164,1766,175,1766,533,1766,544,1777,544,6781,544,6793,544,6793,533,6793,175,6793,164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616D2432" w14:textId="77777777" w:rsidR="0014555C" w:rsidRDefault="00000000">
      <w:pPr>
        <w:spacing w:before="150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8E41EB0" wp14:editId="727A2DC9">
            <wp:extent cx="146424" cy="146424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w w:val="125"/>
          <w:sz w:val="20"/>
        </w:rPr>
        <w:t xml:space="preserve"> </w:t>
      </w:r>
      <w:r>
        <w:rPr>
          <w:w w:val="125"/>
          <w:sz w:val="15"/>
        </w:rPr>
        <w:t>None of the above</w:t>
      </w:r>
    </w:p>
    <w:p w14:paraId="33128C86" w14:textId="77777777" w:rsidR="0014555C" w:rsidRDefault="0014555C">
      <w:pPr>
        <w:pStyle w:val="BodyText"/>
        <w:rPr>
          <w:sz w:val="15"/>
        </w:rPr>
      </w:pPr>
    </w:p>
    <w:p w14:paraId="69A5BBE8" w14:textId="77777777" w:rsidR="0014555C" w:rsidRDefault="0014555C">
      <w:pPr>
        <w:pStyle w:val="BodyText"/>
        <w:rPr>
          <w:sz w:val="15"/>
        </w:rPr>
      </w:pPr>
    </w:p>
    <w:p w14:paraId="16269B36" w14:textId="77777777" w:rsidR="0014555C" w:rsidRDefault="0014555C">
      <w:pPr>
        <w:pStyle w:val="BodyText"/>
        <w:rPr>
          <w:sz w:val="15"/>
        </w:rPr>
      </w:pPr>
    </w:p>
    <w:p w14:paraId="621D179E" w14:textId="77777777" w:rsidR="0014555C" w:rsidRDefault="0014555C">
      <w:pPr>
        <w:pStyle w:val="BodyText"/>
        <w:rPr>
          <w:sz w:val="15"/>
        </w:rPr>
      </w:pPr>
    </w:p>
    <w:p w14:paraId="112000A9" w14:textId="77777777" w:rsidR="0014555C" w:rsidRDefault="0014555C">
      <w:pPr>
        <w:pStyle w:val="BodyText"/>
        <w:rPr>
          <w:sz w:val="15"/>
        </w:rPr>
      </w:pPr>
    </w:p>
    <w:p w14:paraId="13C61B54" w14:textId="77777777" w:rsidR="0014555C" w:rsidRDefault="0014555C">
      <w:pPr>
        <w:pStyle w:val="BodyText"/>
        <w:spacing w:before="157"/>
        <w:rPr>
          <w:sz w:val="15"/>
        </w:rPr>
      </w:pPr>
    </w:p>
    <w:p w14:paraId="32132761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ind w:left="703" w:hanging="349"/>
        <w:jc w:val="left"/>
        <w:rPr>
          <w:sz w:val="18"/>
        </w:rPr>
      </w:pPr>
      <w:r>
        <w:rPr>
          <w:w w:val="130"/>
          <w:sz w:val="18"/>
        </w:rPr>
        <w:t>Do</w:t>
      </w:r>
      <w:r>
        <w:rPr>
          <w:spacing w:val="-15"/>
          <w:w w:val="130"/>
          <w:sz w:val="18"/>
        </w:rPr>
        <w:t xml:space="preserve"> </w:t>
      </w:r>
      <w:r>
        <w:rPr>
          <w:w w:val="130"/>
          <w:sz w:val="18"/>
        </w:rPr>
        <w:t>you</w:t>
      </w:r>
      <w:r>
        <w:rPr>
          <w:spacing w:val="-14"/>
          <w:w w:val="130"/>
          <w:sz w:val="18"/>
        </w:rPr>
        <w:t xml:space="preserve"> </w:t>
      </w:r>
      <w:r>
        <w:rPr>
          <w:w w:val="130"/>
          <w:sz w:val="18"/>
        </w:rPr>
        <w:t>get</w:t>
      </w:r>
      <w:r>
        <w:rPr>
          <w:spacing w:val="-14"/>
          <w:w w:val="130"/>
          <w:sz w:val="18"/>
        </w:rPr>
        <w:t xml:space="preserve"> </w:t>
      </w:r>
      <w:r>
        <w:rPr>
          <w:w w:val="130"/>
          <w:sz w:val="18"/>
        </w:rPr>
        <w:t>your</w:t>
      </w:r>
      <w:r>
        <w:rPr>
          <w:spacing w:val="-14"/>
          <w:w w:val="130"/>
          <w:sz w:val="18"/>
        </w:rPr>
        <w:t xml:space="preserve"> </w:t>
      </w:r>
      <w:r>
        <w:rPr>
          <w:w w:val="130"/>
          <w:sz w:val="18"/>
        </w:rPr>
        <w:t>medical/health</w:t>
      </w:r>
      <w:r>
        <w:rPr>
          <w:spacing w:val="-14"/>
          <w:w w:val="130"/>
          <w:sz w:val="18"/>
        </w:rPr>
        <w:t xml:space="preserve"> </w:t>
      </w:r>
      <w:r>
        <w:rPr>
          <w:w w:val="130"/>
          <w:sz w:val="18"/>
        </w:rPr>
        <w:t>information</w:t>
      </w:r>
      <w:r>
        <w:rPr>
          <w:spacing w:val="-14"/>
          <w:w w:val="130"/>
          <w:sz w:val="18"/>
        </w:rPr>
        <w:t xml:space="preserve"> </w:t>
      </w:r>
      <w:r>
        <w:rPr>
          <w:w w:val="130"/>
          <w:sz w:val="18"/>
        </w:rPr>
        <w:t>from</w:t>
      </w:r>
      <w:r>
        <w:rPr>
          <w:spacing w:val="-14"/>
          <w:w w:val="130"/>
          <w:sz w:val="18"/>
        </w:rPr>
        <w:t xml:space="preserve"> </w:t>
      </w:r>
      <w:r>
        <w:rPr>
          <w:w w:val="130"/>
          <w:sz w:val="18"/>
        </w:rPr>
        <w:t>social</w:t>
      </w:r>
      <w:r>
        <w:rPr>
          <w:spacing w:val="-14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media?</w:t>
      </w:r>
    </w:p>
    <w:p w14:paraId="23DA811E" w14:textId="77777777" w:rsidR="0014555C" w:rsidRDefault="00000000">
      <w:pPr>
        <w:spacing w:before="169" w:line="405" w:lineRule="auto"/>
        <w:ind w:left="815" w:right="8406" w:hanging="310"/>
        <w:rPr>
          <w:sz w:val="15"/>
        </w:rPr>
      </w:pPr>
      <w:r>
        <w:rPr>
          <w:noProof/>
        </w:rPr>
        <w:drawing>
          <wp:anchor distT="0" distB="0" distL="0" distR="0" simplePos="0" relativeHeight="487306752" behindDoc="1" locked="0" layoutInCell="1" allowOverlap="1" wp14:anchorId="543B6EC8" wp14:editId="0715C4C1">
            <wp:simplePos x="0" y="0"/>
            <wp:positionH relativeFrom="page">
              <wp:posOffset>982197</wp:posOffset>
            </wp:positionH>
            <wp:positionV relativeFrom="paragraph">
              <wp:posOffset>348911</wp:posOffset>
            </wp:positionV>
            <wp:extent cx="146424" cy="146424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6929C846" wp14:editId="02F50D0F">
            <wp:extent cx="146424" cy="146424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w w:val="120"/>
          <w:sz w:val="20"/>
        </w:rPr>
        <w:t xml:space="preserve"> </w:t>
      </w:r>
      <w:r>
        <w:rPr>
          <w:spacing w:val="-4"/>
          <w:w w:val="120"/>
          <w:sz w:val="15"/>
        </w:rPr>
        <w:t xml:space="preserve">Yes </w:t>
      </w:r>
      <w:r>
        <w:rPr>
          <w:spacing w:val="-5"/>
          <w:w w:val="120"/>
          <w:sz w:val="15"/>
        </w:rPr>
        <w:t>No</w:t>
      </w:r>
    </w:p>
    <w:p w14:paraId="10981D50" w14:textId="77777777" w:rsidR="0014555C" w:rsidRDefault="0014555C">
      <w:pPr>
        <w:spacing w:line="405" w:lineRule="auto"/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space="720"/>
        </w:sectPr>
      </w:pPr>
    </w:p>
    <w:p w14:paraId="36A94F7E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spacing w:before="86"/>
        <w:ind w:left="703" w:hanging="349"/>
        <w:jc w:val="left"/>
        <w:rPr>
          <w:sz w:val="18"/>
        </w:rPr>
      </w:pPr>
      <w:r>
        <w:rPr>
          <w:w w:val="130"/>
          <w:sz w:val="18"/>
        </w:rPr>
        <w:lastRenderedPageBreak/>
        <w:t>Which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social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media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channel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do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you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use?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Select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all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that</w:t>
      </w:r>
      <w:r>
        <w:rPr>
          <w:spacing w:val="-7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apply.</w:t>
      </w:r>
    </w:p>
    <w:p w14:paraId="185B6EEA" w14:textId="77777777" w:rsidR="0014555C" w:rsidRDefault="0014555C">
      <w:pPr>
        <w:rPr>
          <w:sz w:val="18"/>
        </w:rPr>
        <w:sectPr w:rsidR="0014555C">
          <w:pgSz w:w="12240" w:h="15840"/>
          <w:pgMar w:top="820" w:right="1720" w:bottom="280" w:left="1040" w:header="720" w:footer="720" w:gutter="0"/>
          <w:cols w:space="720"/>
        </w:sectPr>
      </w:pPr>
    </w:p>
    <w:p w14:paraId="06BACE32" w14:textId="77777777" w:rsidR="0014555C" w:rsidRDefault="0014555C">
      <w:pPr>
        <w:pStyle w:val="BodyText"/>
        <w:spacing w:before="4"/>
        <w:rPr>
          <w:sz w:val="15"/>
        </w:rPr>
      </w:pPr>
    </w:p>
    <w:p w14:paraId="4784F6B5" w14:textId="77777777" w:rsidR="0014555C" w:rsidRDefault="00000000">
      <w:pPr>
        <w:spacing w:line="530" w:lineRule="auto"/>
        <w:ind w:left="81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0E02B3F2" wp14:editId="18BE06F0">
                <wp:simplePos x="0" y="0"/>
                <wp:positionH relativeFrom="page">
                  <wp:posOffset>982192</wp:posOffset>
                </wp:positionH>
                <wp:positionV relativeFrom="paragraph">
                  <wp:posOffset>-4996</wp:posOffset>
                </wp:positionV>
                <wp:extent cx="146685" cy="146685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-.393423pt;width:11.55pt;height:11.55pt;mso-position-horizontal-relative:page;mso-position-vertical-relative:paragraph;z-index:15746560" id="docshape21" coordorigin="1547,-8" coordsize="231,231" path="m1777,-8l1766,-8,1766,4,1766,211,1558,211,1558,4,1766,4,1766,-8,1558,-8,1547,-8,1547,4,1547,211,1547,223,1558,223,1766,223,1777,223,1777,211,1777,4,1777,-8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D1CDC42" wp14:editId="673ABD38">
                <wp:simplePos x="0" y="0"/>
                <wp:positionH relativeFrom="page">
                  <wp:posOffset>982192</wp:posOffset>
                </wp:positionH>
                <wp:positionV relativeFrom="paragraph">
                  <wp:posOffset>236608</wp:posOffset>
                </wp:positionV>
                <wp:extent cx="146685" cy="14668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18.630577pt;width:11.55pt;height:11.55pt;mso-position-horizontal-relative:page;mso-position-vertical-relative:paragraph;z-index:15747072" id="docshape22" coordorigin="1547,373" coordsize="231,231" path="m1777,373l1766,373,1766,384,1766,592,1558,592,1558,384,1766,384,1766,373,1558,373,1547,373,1547,384,1547,592,1547,603,1558,603,1766,603,1777,603,1777,592,1777,384,1777,37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537A071A" wp14:editId="0B6F50A8">
                <wp:simplePos x="0" y="0"/>
                <wp:positionH relativeFrom="page">
                  <wp:posOffset>982192</wp:posOffset>
                </wp:positionH>
                <wp:positionV relativeFrom="paragraph">
                  <wp:posOffset>478200</wp:posOffset>
                </wp:positionV>
                <wp:extent cx="146685" cy="14668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37.65358pt;width:11.55pt;height:11.55pt;mso-position-horizontal-relative:page;mso-position-vertical-relative:paragraph;z-index:15747584" id="docshape23" coordorigin="1547,753" coordsize="231,231" path="m1777,753l1766,753,1766,765,1766,972,1558,972,1558,765,1766,765,1766,753,1558,753,1547,753,1547,765,1547,972,1547,984,1558,984,1766,984,1777,984,1777,972,1777,765,1777,75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4875F933" wp14:editId="70E5EDE5">
                <wp:simplePos x="0" y="0"/>
                <wp:positionH relativeFrom="page">
                  <wp:posOffset>982192</wp:posOffset>
                </wp:positionH>
                <wp:positionV relativeFrom="paragraph">
                  <wp:posOffset>719805</wp:posOffset>
                </wp:positionV>
                <wp:extent cx="146685" cy="146685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56.677578pt;width:11.55pt;height:11.55pt;mso-position-horizontal-relative:page;mso-position-vertical-relative:paragraph;z-index:15748096" id="docshape24" coordorigin="1547,1134" coordsize="231,231" path="m1777,1134l1766,1134,1766,1145,1766,1353,1558,1353,1558,1145,1766,1145,1766,1134,1558,1134,1547,1134,1547,1145,1547,1353,1547,1364,1558,1364,1766,1364,1777,1364,1777,1353,1777,1145,1777,1134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3FE45843" wp14:editId="361AD5BC">
                <wp:simplePos x="0" y="0"/>
                <wp:positionH relativeFrom="page">
                  <wp:posOffset>982192</wp:posOffset>
                </wp:positionH>
                <wp:positionV relativeFrom="paragraph">
                  <wp:posOffset>961397</wp:posOffset>
                </wp:positionV>
                <wp:extent cx="146685" cy="146685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75.700577pt;width:11.55pt;height:11.55pt;mso-position-horizontal-relative:page;mso-position-vertical-relative:paragraph;z-index:15750144" id="docshape25" coordorigin="1547,1514" coordsize="231,231" path="m1777,1514l1766,1514,1766,1526,1766,1733,1558,1733,1558,1526,1766,1526,1766,1514,1558,1514,1547,1514,1547,1526,1547,1733,1547,1745,1558,1745,1766,1745,1777,1745,1777,1733,1777,1526,1777,1514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25"/>
          <w:sz w:val="15"/>
        </w:rPr>
        <w:t>Instagram TikTok Snapchat YouTube</w:t>
      </w:r>
    </w:p>
    <w:p w14:paraId="52F94D7A" w14:textId="77777777" w:rsidR="0014555C" w:rsidRDefault="00000000">
      <w:pPr>
        <w:spacing w:before="5"/>
        <w:rPr>
          <w:sz w:val="15"/>
        </w:rPr>
      </w:pPr>
      <w:r>
        <w:br w:type="column"/>
      </w:r>
    </w:p>
    <w:p w14:paraId="411E255A" w14:textId="77777777" w:rsidR="0014555C" w:rsidRDefault="00000000">
      <w:pPr>
        <w:spacing w:before="1" w:line="530" w:lineRule="auto"/>
        <w:ind w:left="815" w:right="348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3E866D81" wp14:editId="4623D065">
                <wp:simplePos x="0" y="0"/>
                <wp:positionH relativeFrom="page">
                  <wp:posOffset>3786213</wp:posOffset>
                </wp:positionH>
                <wp:positionV relativeFrom="paragraph">
                  <wp:posOffset>-5631</wp:posOffset>
                </wp:positionV>
                <wp:extent cx="146685" cy="14668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.443423pt;width:11.55pt;height:11.55pt;mso-position-horizontal-relative:page;mso-position-vertical-relative:paragraph;z-index:15748608" id="docshape26" coordorigin="5963,-9" coordsize="231,231" path="m6193,-9l6182,-9,6182,3,6182,210,5974,210,5974,3,6182,3,6182,-9,5974,-9,5963,-9,5963,3,5963,210,5963,222,5974,222,6182,222,6193,222,6193,210,6193,3,6193,-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66FE870F" wp14:editId="4D903885">
                <wp:simplePos x="0" y="0"/>
                <wp:positionH relativeFrom="page">
                  <wp:posOffset>3786213</wp:posOffset>
                </wp:positionH>
                <wp:positionV relativeFrom="paragraph">
                  <wp:posOffset>235973</wp:posOffset>
                </wp:positionV>
                <wp:extent cx="146685" cy="146685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18.580578pt;width:11.55pt;height:11.55pt;mso-position-horizontal-relative:page;mso-position-vertical-relative:paragraph;z-index:15749120" id="docshape27" coordorigin="5963,372" coordsize="231,231" path="m6193,372l6182,372,6182,383,6182,591,5974,591,5974,383,6182,383,6182,372,5974,372,5963,372,5963,383,5963,591,5963,602,5974,602,6182,602,6193,602,6193,591,6193,383,6193,37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30D519A3" wp14:editId="7A455B74">
                <wp:simplePos x="0" y="0"/>
                <wp:positionH relativeFrom="page">
                  <wp:posOffset>3786213</wp:posOffset>
                </wp:positionH>
                <wp:positionV relativeFrom="paragraph">
                  <wp:posOffset>477565</wp:posOffset>
                </wp:positionV>
                <wp:extent cx="146685" cy="146685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37.603577pt;width:11.55pt;height:11.55pt;mso-position-horizontal-relative:page;mso-position-vertical-relative:paragraph;z-index:15749632" id="docshape28" coordorigin="5963,752" coordsize="231,231" path="m6193,752l6182,752,6182,764,6182,971,5974,971,5974,764,6182,764,6182,752,5974,752,5963,752,5963,764,5963,971,5963,983,5974,983,6182,983,6193,983,6193,971,6193,764,6193,75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30"/>
          <w:sz w:val="15"/>
        </w:rPr>
        <w:t xml:space="preserve">Facebook Twitter </w:t>
      </w:r>
      <w:proofErr w:type="spellStart"/>
      <w:r>
        <w:rPr>
          <w:spacing w:val="-2"/>
          <w:w w:val="125"/>
          <w:sz w:val="15"/>
        </w:rPr>
        <w:t>Whatsapp</w:t>
      </w:r>
      <w:proofErr w:type="spellEnd"/>
    </w:p>
    <w:p w14:paraId="3C8BB3FB" w14:textId="77777777" w:rsidR="0014555C" w:rsidRDefault="0014555C">
      <w:pPr>
        <w:spacing w:line="530" w:lineRule="auto"/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num="2" w:space="720" w:equalWidth="0">
            <w:col w:w="1637" w:space="2781"/>
            <w:col w:w="5062"/>
          </w:cols>
        </w:sectPr>
      </w:pPr>
    </w:p>
    <w:p w14:paraId="56846632" w14:textId="77777777" w:rsidR="0014555C" w:rsidRDefault="00000000">
      <w:pPr>
        <w:spacing w:line="172" w:lineRule="exact"/>
        <w:ind w:left="815"/>
        <w:rPr>
          <w:sz w:val="15"/>
        </w:rPr>
      </w:pPr>
      <w:r>
        <w:rPr>
          <w:w w:val="125"/>
          <w:sz w:val="15"/>
        </w:rPr>
        <w:t>Other</w:t>
      </w:r>
      <w:r>
        <w:rPr>
          <w:spacing w:val="7"/>
          <w:w w:val="125"/>
          <w:sz w:val="15"/>
        </w:rPr>
        <w:t xml:space="preserve"> </w:t>
      </w:r>
      <w:r>
        <w:rPr>
          <w:w w:val="125"/>
          <w:sz w:val="15"/>
        </w:rPr>
        <w:t>(please</w:t>
      </w:r>
      <w:r>
        <w:rPr>
          <w:spacing w:val="9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specify)</w:t>
      </w:r>
    </w:p>
    <w:p w14:paraId="305166FA" w14:textId="77777777" w:rsidR="0014555C" w:rsidRDefault="00000000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1D257CB" wp14:editId="0D7EDABE">
                <wp:simplePos x="0" y="0"/>
                <wp:positionH relativeFrom="page">
                  <wp:posOffset>1121295</wp:posOffset>
                </wp:positionH>
                <wp:positionV relativeFrom="paragraph">
                  <wp:posOffset>103867</wp:posOffset>
                </wp:positionV>
                <wp:extent cx="3192145" cy="241935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2145" h="241935">
                              <a:moveTo>
                                <a:pt x="3192043" y="0"/>
                              </a:moveTo>
                              <a:lnTo>
                                <a:pt x="3184728" y="0"/>
                              </a:lnTo>
                              <a:lnTo>
                                <a:pt x="3184728" y="7315"/>
                              </a:lnTo>
                              <a:lnTo>
                                <a:pt x="3184728" y="234276"/>
                              </a:lnTo>
                              <a:lnTo>
                                <a:pt x="7315" y="234276"/>
                              </a:lnTo>
                              <a:lnTo>
                                <a:pt x="7315" y="7315"/>
                              </a:lnTo>
                              <a:lnTo>
                                <a:pt x="3184728" y="7315"/>
                              </a:lnTo>
                              <a:lnTo>
                                <a:pt x="3184728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592"/>
                              </a:lnTo>
                              <a:lnTo>
                                <a:pt x="7315" y="241592"/>
                              </a:lnTo>
                              <a:lnTo>
                                <a:pt x="3184728" y="241592"/>
                              </a:lnTo>
                              <a:lnTo>
                                <a:pt x="3192043" y="241592"/>
                              </a:lnTo>
                              <a:lnTo>
                                <a:pt x="3192043" y="234276"/>
                              </a:lnTo>
                              <a:lnTo>
                                <a:pt x="3192043" y="7315"/>
                              </a:lnTo>
                              <a:lnTo>
                                <a:pt x="3192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291008pt;margin-top:8.178565pt;width:251.35pt;height:19.05pt;mso-position-horizontal-relative:page;mso-position-vertical-relative:paragraph;z-index:-15712256;mso-wrap-distance-left:0;mso-wrap-distance-right:0" id="docshape29" coordorigin="1766,164" coordsize="5027,381" path="m6793,164l6781,164,6781,175,6781,533,1777,533,1777,175,6781,175,6781,164,1777,164,1766,164,1766,175,1766,533,1766,544,1777,544,6781,544,6793,544,6793,533,6793,175,6793,164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3DE8645B" w14:textId="77777777" w:rsidR="0014555C" w:rsidRDefault="0014555C">
      <w:pPr>
        <w:pStyle w:val="BodyText"/>
      </w:pPr>
    </w:p>
    <w:p w14:paraId="175EC13E" w14:textId="77777777" w:rsidR="0014555C" w:rsidRDefault="0014555C">
      <w:pPr>
        <w:pStyle w:val="BodyText"/>
      </w:pPr>
    </w:p>
    <w:p w14:paraId="29281442" w14:textId="77777777" w:rsidR="0014555C" w:rsidRDefault="0014555C">
      <w:pPr>
        <w:pStyle w:val="BodyText"/>
      </w:pPr>
    </w:p>
    <w:p w14:paraId="019DEC51" w14:textId="77777777" w:rsidR="0014555C" w:rsidRDefault="0014555C">
      <w:pPr>
        <w:pStyle w:val="BodyText"/>
      </w:pPr>
    </w:p>
    <w:p w14:paraId="227F85B7" w14:textId="77777777" w:rsidR="0014555C" w:rsidRDefault="0014555C">
      <w:pPr>
        <w:pStyle w:val="BodyText"/>
        <w:spacing w:before="134"/>
      </w:pPr>
    </w:p>
    <w:p w14:paraId="1139905B" w14:textId="77777777" w:rsidR="0014555C" w:rsidRDefault="00000000">
      <w:pPr>
        <w:pStyle w:val="ListParagraph"/>
        <w:numPr>
          <w:ilvl w:val="0"/>
          <w:numId w:val="2"/>
        </w:numPr>
        <w:tabs>
          <w:tab w:val="left" w:pos="450"/>
        </w:tabs>
        <w:spacing w:line="348" w:lineRule="auto"/>
        <w:ind w:left="101" w:right="1106" w:firstLine="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69A7640" wp14:editId="7EB75D2C">
                <wp:simplePos x="0" y="0"/>
                <wp:positionH relativeFrom="page">
                  <wp:posOffset>725944</wp:posOffset>
                </wp:positionH>
                <wp:positionV relativeFrom="paragraph">
                  <wp:posOffset>392537</wp:posOffset>
                </wp:positionV>
                <wp:extent cx="1435100" cy="241935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60" y="0"/>
                              </a:moveTo>
                              <a:lnTo>
                                <a:pt x="1427645" y="0"/>
                              </a:lnTo>
                              <a:lnTo>
                                <a:pt x="1427645" y="7315"/>
                              </a:lnTo>
                              <a:lnTo>
                                <a:pt x="1427645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1427645" y="7315"/>
                              </a:lnTo>
                              <a:lnTo>
                                <a:pt x="142764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592"/>
                              </a:lnTo>
                              <a:lnTo>
                                <a:pt x="7327" y="241592"/>
                              </a:lnTo>
                              <a:lnTo>
                                <a:pt x="1427645" y="241592"/>
                              </a:lnTo>
                              <a:lnTo>
                                <a:pt x="1434960" y="241592"/>
                              </a:lnTo>
                              <a:lnTo>
                                <a:pt x="1434960" y="234276"/>
                              </a:lnTo>
                              <a:lnTo>
                                <a:pt x="1434960" y="7315"/>
                              </a:lnTo>
                              <a:lnTo>
                                <a:pt x="1434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.161003pt;margin-top:30.908491pt;width:113pt;height:19.05pt;mso-position-horizontal-relative:page;mso-position-vertical-relative:paragraph;z-index:-15711744;mso-wrap-distance-left:0;mso-wrap-distance-right:0" id="docshape30" coordorigin="1143,618" coordsize="2260,381" path="m3403,618l3391,618,3391,630,3391,987,1155,987,1155,630,3391,630,3391,618,1155,618,1143,618,1143,630,1143,987,1143,999,1155,999,3391,999,3403,999,3403,987,3403,630,3403,618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w w:val="130"/>
          <w:sz w:val="18"/>
        </w:rPr>
        <w:t>Which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of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the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above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sources—including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family,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friends,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the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internet,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radio,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television, newspaper, and social media—is your primary source of medical/health information?</w:t>
      </w:r>
    </w:p>
    <w:p w14:paraId="6863ADFD" w14:textId="77777777" w:rsidR="0014555C" w:rsidRDefault="0014555C">
      <w:pPr>
        <w:pStyle w:val="BodyText"/>
      </w:pPr>
    </w:p>
    <w:p w14:paraId="5316AA93" w14:textId="77777777" w:rsidR="0014555C" w:rsidRDefault="0014555C">
      <w:pPr>
        <w:pStyle w:val="BodyText"/>
      </w:pPr>
    </w:p>
    <w:p w14:paraId="279A9B9A" w14:textId="77777777" w:rsidR="0014555C" w:rsidRDefault="0014555C">
      <w:pPr>
        <w:pStyle w:val="BodyText"/>
      </w:pPr>
    </w:p>
    <w:p w14:paraId="71502062" w14:textId="77777777" w:rsidR="0014555C" w:rsidRDefault="0014555C">
      <w:pPr>
        <w:pStyle w:val="BodyText"/>
      </w:pPr>
    </w:p>
    <w:p w14:paraId="29F74DB5" w14:textId="77777777" w:rsidR="0014555C" w:rsidRDefault="0014555C">
      <w:pPr>
        <w:pStyle w:val="BodyText"/>
        <w:spacing w:before="99"/>
      </w:pPr>
    </w:p>
    <w:p w14:paraId="0F6CE735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spacing w:before="1"/>
        <w:ind w:left="703" w:hanging="349"/>
        <w:jc w:val="left"/>
        <w:rPr>
          <w:sz w:val="18"/>
        </w:rPr>
      </w:pPr>
      <w:r>
        <w:rPr>
          <w:w w:val="130"/>
          <w:sz w:val="18"/>
        </w:rPr>
        <w:t>Where</w:t>
      </w:r>
      <w:r>
        <w:rPr>
          <w:spacing w:val="-3"/>
          <w:w w:val="130"/>
          <w:sz w:val="18"/>
        </w:rPr>
        <w:t xml:space="preserve"> </w:t>
      </w:r>
      <w:r>
        <w:rPr>
          <w:w w:val="130"/>
          <w:sz w:val="18"/>
        </w:rPr>
        <w:t>do</w:t>
      </w:r>
      <w:r>
        <w:rPr>
          <w:spacing w:val="-3"/>
          <w:w w:val="130"/>
          <w:sz w:val="18"/>
        </w:rPr>
        <w:t xml:space="preserve"> </w:t>
      </w:r>
      <w:r>
        <w:rPr>
          <w:w w:val="130"/>
          <w:sz w:val="18"/>
        </w:rPr>
        <w:t>you</w:t>
      </w:r>
      <w:r>
        <w:rPr>
          <w:spacing w:val="-3"/>
          <w:w w:val="130"/>
          <w:sz w:val="18"/>
        </w:rPr>
        <w:t xml:space="preserve"> </w:t>
      </w:r>
      <w:r>
        <w:rPr>
          <w:w w:val="130"/>
          <w:sz w:val="18"/>
        </w:rPr>
        <w:t>get</w:t>
      </w:r>
      <w:r>
        <w:rPr>
          <w:spacing w:val="-3"/>
          <w:w w:val="130"/>
          <w:sz w:val="18"/>
        </w:rPr>
        <w:t xml:space="preserve"> </w:t>
      </w:r>
      <w:r>
        <w:rPr>
          <w:w w:val="130"/>
          <w:sz w:val="18"/>
        </w:rPr>
        <w:t>mental</w:t>
      </w:r>
      <w:r>
        <w:rPr>
          <w:spacing w:val="-3"/>
          <w:w w:val="130"/>
          <w:sz w:val="18"/>
        </w:rPr>
        <w:t xml:space="preserve"> </w:t>
      </w:r>
      <w:r>
        <w:rPr>
          <w:w w:val="130"/>
          <w:sz w:val="18"/>
        </w:rPr>
        <w:t>health</w:t>
      </w:r>
      <w:r>
        <w:rPr>
          <w:spacing w:val="-3"/>
          <w:w w:val="130"/>
          <w:sz w:val="18"/>
        </w:rPr>
        <w:t xml:space="preserve"> </w:t>
      </w:r>
      <w:r>
        <w:rPr>
          <w:w w:val="130"/>
          <w:sz w:val="18"/>
        </w:rPr>
        <w:t>information?</w:t>
      </w:r>
      <w:r>
        <w:rPr>
          <w:spacing w:val="-3"/>
          <w:w w:val="130"/>
          <w:sz w:val="18"/>
        </w:rPr>
        <w:t xml:space="preserve"> </w:t>
      </w:r>
      <w:r>
        <w:rPr>
          <w:w w:val="130"/>
          <w:sz w:val="18"/>
        </w:rPr>
        <w:t>Select</w:t>
      </w:r>
      <w:r>
        <w:rPr>
          <w:spacing w:val="-3"/>
          <w:w w:val="130"/>
          <w:sz w:val="18"/>
        </w:rPr>
        <w:t xml:space="preserve"> </w:t>
      </w:r>
      <w:r>
        <w:rPr>
          <w:w w:val="130"/>
          <w:sz w:val="18"/>
        </w:rPr>
        <w:t>all</w:t>
      </w:r>
      <w:r>
        <w:rPr>
          <w:spacing w:val="-2"/>
          <w:w w:val="130"/>
          <w:sz w:val="18"/>
        </w:rPr>
        <w:t xml:space="preserve"> </w:t>
      </w:r>
      <w:r>
        <w:rPr>
          <w:w w:val="130"/>
          <w:sz w:val="18"/>
        </w:rPr>
        <w:t>that</w:t>
      </w:r>
      <w:r>
        <w:rPr>
          <w:spacing w:val="-3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apply.</w:t>
      </w:r>
    </w:p>
    <w:p w14:paraId="5FEE968C" w14:textId="77777777" w:rsidR="0014555C" w:rsidRDefault="0014555C">
      <w:pPr>
        <w:rPr>
          <w:sz w:val="18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space="720"/>
        </w:sectPr>
      </w:pPr>
    </w:p>
    <w:p w14:paraId="5F125ED6" w14:textId="77777777" w:rsidR="0014555C" w:rsidRDefault="0014555C">
      <w:pPr>
        <w:pStyle w:val="BodyText"/>
        <w:spacing w:before="5"/>
        <w:rPr>
          <w:sz w:val="15"/>
        </w:rPr>
      </w:pPr>
    </w:p>
    <w:p w14:paraId="5ECD19BF" w14:textId="77777777" w:rsidR="0014555C" w:rsidRDefault="00000000">
      <w:pPr>
        <w:spacing w:before="1" w:line="530" w:lineRule="auto"/>
        <w:ind w:left="815" w:right="256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5B7E5EB6" wp14:editId="1A046461">
                <wp:simplePos x="0" y="0"/>
                <wp:positionH relativeFrom="page">
                  <wp:posOffset>982192</wp:posOffset>
                </wp:positionH>
                <wp:positionV relativeFrom="paragraph">
                  <wp:posOffset>-5725</wp:posOffset>
                </wp:positionV>
                <wp:extent cx="146685" cy="146685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-.45085pt;width:11.55pt;height:11.55pt;mso-position-horizontal-relative:page;mso-position-vertical-relative:paragraph;z-index:15750656" id="docshape31" coordorigin="1547,-9" coordsize="231,231" path="m1777,-9l1766,-9,1766,3,1766,210,1558,210,1558,3,1766,3,1766,-9,1558,-9,1547,-9,1547,3,1547,210,1547,222,1558,222,1766,222,1777,222,1777,210,1777,3,1777,-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358BA52C" wp14:editId="494C4AD9">
                <wp:simplePos x="0" y="0"/>
                <wp:positionH relativeFrom="page">
                  <wp:posOffset>982192</wp:posOffset>
                </wp:positionH>
                <wp:positionV relativeFrom="paragraph">
                  <wp:posOffset>235879</wp:posOffset>
                </wp:positionV>
                <wp:extent cx="146685" cy="146685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18.573151pt;width:11.55pt;height:11.55pt;mso-position-horizontal-relative:page;mso-position-vertical-relative:paragraph;z-index:15751168" id="docshape32" coordorigin="1547,371" coordsize="231,231" path="m1777,371l1766,371,1766,383,1766,591,1558,591,1558,383,1766,383,1766,371,1558,371,1547,371,1547,383,1547,591,1547,602,1558,602,1766,602,1777,602,1777,591,1777,383,1777,371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0EE033B6" wp14:editId="4A2C8E87">
                <wp:simplePos x="0" y="0"/>
                <wp:positionH relativeFrom="page">
                  <wp:posOffset>982192</wp:posOffset>
                </wp:positionH>
                <wp:positionV relativeFrom="paragraph">
                  <wp:posOffset>477471</wp:posOffset>
                </wp:positionV>
                <wp:extent cx="146685" cy="146685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37.596153pt;width:11.55pt;height:11.55pt;mso-position-horizontal-relative:page;mso-position-vertical-relative:paragraph;z-index:15751680" id="docshape33" coordorigin="1547,752" coordsize="231,231" path="m1777,752l1766,752,1766,763,1766,971,1558,971,1558,763,1766,763,1766,752,1558,752,1547,752,1547,763,1547,971,1547,983,1558,983,1766,983,1777,983,1777,971,1777,763,1777,75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2A64C0D6" wp14:editId="7646ABE1">
                <wp:simplePos x="0" y="0"/>
                <wp:positionH relativeFrom="page">
                  <wp:posOffset>982192</wp:posOffset>
                </wp:positionH>
                <wp:positionV relativeFrom="paragraph">
                  <wp:posOffset>719075</wp:posOffset>
                </wp:positionV>
                <wp:extent cx="146685" cy="146685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56.620152pt;width:11.55pt;height:11.55pt;mso-position-horizontal-relative:page;mso-position-vertical-relative:paragraph;z-index:15752192" id="docshape34" coordorigin="1547,1132" coordsize="231,231" path="m1777,1132l1766,1132,1766,1144,1766,1351,1558,1351,1558,1144,1766,1144,1766,1132,1558,1132,1547,1132,1547,1144,1547,1351,1547,1363,1558,1363,1766,1363,1777,1363,1777,1351,1777,1144,1777,113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30"/>
          <w:sz w:val="15"/>
        </w:rPr>
        <w:t xml:space="preserve">Parent/Guardian </w:t>
      </w:r>
      <w:r>
        <w:rPr>
          <w:w w:val="130"/>
          <w:sz w:val="15"/>
        </w:rPr>
        <w:t xml:space="preserve">Other family </w:t>
      </w:r>
      <w:r>
        <w:rPr>
          <w:spacing w:val="-2"/>
          <w:w w:val="130"/>
          <w:sz w:val="15"/>
        </w:rPr>
        <w:t>Friends</w:t>
      </w:r>
    </w:p>
    <w:p w14:paraId="7D61A4B3" w14:textId="77777777" w:rsidR="0014555C" w:rsidRDefault="00000000">
      <w:pPr>
        <w:spacing w:line="170" w:lineRule="exact"/>
        <w:ind w:left="815"/>
        <w:rPr>
          <w:sz w:val="15"/>
        </w:rPr>
      </w:pPr>
      <w:r>
        <w:rPr>
          <w:spacing w:val="-2"/>
          <w:w w:val="125"/>
          <w:sz w:val="15"/>
        </w:rPr>
        <w:t>Medical</w:t>
      </w:r>
      <w:r>
        <w:rPr>
          <w:spacing w:val="2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provider</w:t>
      </w:r>
    </w:p>
    <w:p w14:paraId="25F871F2" w14:textId="77777777" w:rsidR="0014555C" w:rsidRDefault="0014555C">
      <w:pPr>
        <w:pStyle w:val="BodyText"/>
        <w:spacing w:before="34"/>
        <w:rPr>
          <w:sz w:val="15"/>
        </w:rPr>
      </w:pPr>
    </w:p>
    <w:p w14:paraId="4738219D" w14:textId="77777777" w:rsidR="0014555C" w:rsidRDefault="00000000">
      <w:pPr>
        <w:spacing w:line="530" w:lineRule="auto"/>
        <w:ind w:left="81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103CC449" wp14:editId="0642ED6E">
                <wp:simplePos x="0" y="0"/>
                <wp:positionH relativeFrom="page">
                  <wp:posOffset>982192</wp:posOffset>
                </wp:positionH>
                <wp:positionV relativeFrom="paragraph">
                  <wp:posOffset>-5400</wp:posOffset>
                </wp:positionV>
                <wp:extent cx="146685" cy="146685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-.425213pt;width:11.55pt;height:11.55pt;mso-position-horizontal-relative:page;mso-position-vertical-relative:paragraph;z-index:15752704" id="docshape35" coordorigin="1547,-9" coordsize="231,231" path="m1777,-9l1766,-9,1766,3,1766,211,1558,211,1558,3,1766,3,1766,-9,1558,-9,1547,-9,1547,3,1547,211,1547,222,1558,222,1766,222,1777,222,1777,211,1777,3,1777,-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509B3E52" wp14:editId="6EB2B3D1">
                <wp:simplePos x="0" y="0"/>
                <wp:positionH relativeFrom="page">
                  <wp:posOffset>982192</wp:posOffset>
                </wp:positionH>
                <wp:positionV relativeFrom="paragraph">
                  <wp:posOffset>236191</wp:posOffset>
                </wp:positionV>
                <wp:extent cx="146685" cy="146685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18.597788pt;width:11.55pt;height:11.55pt;mso-position-horizontal-relative:page;mso-position-vertical-relative:paragraph;z-index:15753216" id="docshape36" coordorigin="1547,372" coordsize="231,231" path="m1777,372l1766,372,1766,383,1766,591,1558,591,1558,383,1766,383,1766,372,1558,372,1547,372,1547,383,1547,591,1547,603,1558,603,1766,603,1777,603,1777,591,1777,383,1777,37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58A94592" wp14:editId="70DEDA69">
                <wp:simplePos x="0" y="0"/>
                <wp:positionH relativeFrom="page">
                  <wp:posOffset>982192</wp:posOffset>
                </wp:positionH>
                <wp:positionV relativeFrom="paragraph">
                  <wp:posOffset>477796</wp:posOffset>
                </wp:positionV>
                <wp:extent cx="146685" cy="146685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37.621788pt;width:11.55pt;height:11.55pt;mso-position-horizontal-relative:page;mso-position-vertical-relative:paragraph;z-index:15756288" id="docshape37" coordorigin="1547,752" coordsize="231,231" path="m1777,752l1766,752,1766,764,1766,971,1558,971,1558,764,1766,764,1766,752,1558,752,1547,752,1547,764,1547,971,1547,983,1558,983,1766,983,1777,983,1777,971,1777,764,1777,75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25"/>
          <w:sz w:val="15"/>
        </w:rPr>
        <w:t>General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internet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search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(Bing,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Google,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Yahoo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 xml:space="preserve">etc.) </w:t>
      </w:r>
      <w:r>
        <w:rPr>
          <w:w w:val="130"/>
          <w:sz w:val="15"/>
        </w:rPr>
        <w:t>Newspaper app or website</w:t>
      </w:r>
    </w:p>
    <w:p w14:paraId="4F6E4F90" w14:textId="77777777" w:rsidR="0014555C" w:rsidRDefault="00000000">
      <w:pPr>
        <w:spacing w:before="5"/>
        <w:rPr>
          <w:sz w:val="15"/>
        </w:rPr>
      </w:pPr>
      <w:r>
        <w:br w:type="column"/>
      </w:r>
    </w:p>
    <w:p w14:paraId="55EF24BF" w14:textId="77777777" w:rsidR="0014555C" w:rsidRDefault="00000000">
      <w:pPr>
        <w:spacing w:before="1" w:line="530" w:lineRule="auto"/>
        <w:ind w:left="546" w:right="1428"/>
        <w:rPr>
          <w:sz w:val="15"/>
        </w:rPr>
      </w:pPr>
      <w:r>
        <w:rPr>
          <w:w w:val="125"/>
          <w:sz w:val="15"/>
        </w:rPr>
        <w:t>Television or radio website Television</w:t>
      </w:r>
      <w:r>
        <w:rPr>
          <w:spacing w:val="-12"/>
          <w:w w:val="125"/>
          <w:sz w:val="15"/>
        </w:rPr>
        <w:t xml:space="preserve"> </w:t>
      </w:r>
      <w:r>
        <w:rPr>
          <w:w w:val="125"/>
          <w:sz w:val="15"/>
        </w:rPr>
        <w:t>news</w:t>
      </w:r>
      <w:r>
        <w:rPr>
          <w:spacing w:val="-12"/>
          <w:w w:val="125"/>
          <w:sz w:val="15"/>
        </w:rPr>
        <w:t xml:space="preserve"> </w:t>
      </w:r>
      <w:r>
        <w:rPr>
          <w:w w:val="125"/>
          <w:sz w:val="15"/>
        </w:rPr>
        <w:t>(network</w:t>
      </w:r>
      <w:r>
        <w:rPr>
          <w:spacing w:val="-11"/>
          <w:w w:val="125"/>
          <w:sz w:val="15"/>
        </w:rPr>
        <w:t xml:space="preserve"> </w:t>
      </w:r>
      <w:r>
        <w:rPr>
          <w:w w:val="125"/>
          <w:sz w:val="15"/>
        </w:rPr>
        <w:t>or</w:t>
      </w:r>
      <w:r>
        <w:rPr>
          <w:spacing w:val="-12"/>
          <w:w w:val="125"/>
          <w:sz w:val="15"/>
        </w:rPr>
        <w:t xml:space="preserve"> </w:t>
      </w:r>
      <w:r>
        <w:rPr>
          <w:w w:val="125"/>
          <w:sz w:val="15"/>
        </w:rPr>
        <w:t xml:space="preserve">cable) </w:t>
      </w:r>
      <w:r>
        <w:rPr>
          <w:spacing w:val="-2"/>
          <w:w w:val="125"/>
          <w:sz w:val="15"/>
        </w:rPr>
        <w:t>Radio</w:t>
      </w:r>
    </w:p>
    <w:p w14:paraId="5261A0A2" w14:textId="77777777" w:rsidR="0014555C" w:rsidRDefault="00000000">
      <w:pPr>
        <w:spacing w:line="170" w:lineRule="exact"/>
        <w:ind w:left="54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306DEF52" wp14:editId="0482FC54">
                <wp:simplePos x="0" y="0"/>
                <wp:positionH relativeFrom="page">
                  <wp:posOffset>3786213</wp:posOffset>
                </wp:positionH>
                <wp:positionV relativeFrom="paragraph">
                  <wp:posOffset>-732532</wp:posOffset>
                </wp:positionV>
                <wp:extent cx="146685" cy="146685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57.679745pt;width:11.55pt;height:11.55pt;mso-position-horizontal-relative:page;mso-position-vertical-relative:paragraph;z-index:15753728" id="docshape38" coordorigin="5963,-1154" coordsize="231,231" path="m6193,-1154l6182,-1154,6182,-1142,6182,-935,5974,-935,5974,-1142,6182,-1142,6182,-1154,5974,-1154,5963,-1154,5963,-1142,5963,-935,5963,-923,5974,-923,6182,-923,6193,-923,6193,-935,6193,-1142,6193,-1154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3016C655" wp14:editId="74C37DF9">
                <wp:simplePos x="0" y="0"/>
                <wp:positionH relativeFrom="page">
                  <wp:posOffset>3786213</wp:posOffset>
                </wp:positionH>
                <wp:positionV relativeFrom="paragraph">
                  <wp:posOffset>-490927</wp:posOffset>
                </wp:positionV>
                <wp:extent cx="146685" cy="14668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38.655743pt;width:11.55pt;height:11.55pt;mso-position-horizontal-relative:page;mso-position-vertical-relative:paragraph;z-index:15754240" id="docshape39" coordorigin="5963,-773" coordsize="231,231" path="m6193,-773l6182,-773,6182,-762,6182,-554,5974,-554,5974,-762,6182,-762,6182,-773,5974,-773,5963,-773,5963,-762,5963,-554,5963,-543,5974,-543,6182,-543,6193,-543,6193,-554,6193,-762,6193,-77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0AC4A429" wp14:editId="34DA5F2F">
                <wp:simplePos x="0" y="0"/>
                <wp:positionH relativeFrom="page">
                  <wp:posOffset>3786213</wp:posOffset>
                </wp:positionH>
                <wp:positionV relativeFrom="paragraph">
                  <wp:posOffset>-249335</wp:posOffset>
                </wp:positionV>
                <wp:extent cx="146685" cy="14668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19.632742pt;width:11.55pt;height:11.55pt;mso-position-horizontal-relative:page;mso-position-vertical-relative:paragraph;z-index:15754752" id="docshape40" coordorigin="5963,-393" coordsize="231,231" path="m6193,-393l6182,-393,6182,-381,6182,-174,5974,-174,5974,-381,6182,-381,6182,-393,5974,-393,5963,-393,5963,-381,5963,-174,5963,-162,5974,-162,6182,-162,6193,-162,6193,-174,6193,-381,6193,-39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388260F2" wp14:editId="7CCDF9B4">
                <wp:simplePos x="0" y="0"/>
                <wp:positionH relativeFrom="page">
                  <wp:posOffset>3786213</wp:posOffset>
                </wp:positionH>
                <wp:positionV relativeFrom="paragraph">
                  <wp:posOffset>-7731</wp:posOffset>
                </wp:positionV>
                <wp:extent cx="146685" cy="146685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.608741pt;width:11.55pt;height:11.55pt;mso-position-horizontal-relative:page;mso-position-vertical-relative:paragraph;z-index:15755264" id="docshape41" coordorigin="5963,-12" coordsize="231,231" path="m6193,-12l6182,-12,6182,-1,6182,207,5974,207,5974,-1,6182,-1,6182,-12,5974,-12,5963,-12,5963,-1,5963,207,5963,218,5974,218,6182,218,6193,218,6193,207,6193,-1,6193,-1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30"/>
          <w:sz w:val="15"/>
        </w:rPr>
        <w:t>Podcast</w:t>
      </w:r>
    </w:p>
    <w:p w14:paraId="065C3A40" w14:textId="77777777" w:rsidR="0014555C" w:rsidRDefault="0014555C">
      <w:pPr>
        <w:pStyle w:val="BodyText"/>
        <w:spacing w:before="35"/>
        <w:rPr>
          <w:sz w:val="15"/>
        </w:rPr>
      </w:pPr>
    </w:p>
    <w:p w14:paraId="1B336319" w14:textId="77777777" w:rsidR="0014555C" w:rsidRDefault="00000000">
      <w:pPr>
        <w:ind w:left="54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04F16DC6" wp14:editId="3D0CF050">
                <wp:simplePos x="0" y="0"/>
                <wp:positionH relativeFrom="page">
                  <wp:posOffset>3786213</wp:posOffset>
                </wp:positionH>
                <wp:positionV relativeFrom="paragraph">
                  <wp:posOffset>-6035</wp:posOffset>
                </wp:positionV>
                <wp:extent cx="146685" cy="146685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.475213pt;width:11.55pt;height:11.55pt;mso-position-horizontal-relative:page;mso-position-vertical-relative:paragraph;z-index:15755776" id="docshape42" coordorigin="5963,-10" coordsize="231,231" path="m6193,-10l6182,-10,6182,2,6182,210,5974,210,5974,2,6182,2,6182,-10,5974,-10,5963,-10,5963,2,5963,210,5963,221,5974,221,6182,221,6193,221,6193,210,6193,2,6193,-10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30"/>
          <w:sz w:val="15"/>
        </w:rPr>
        <w:t>Print</w:t>
      </w:r>
      <w:r>
        <w:rPr>
          <w:spacing w:val="-10"/>
          <w:w w:val="130"/>
          <w:sz w:val="15"/>
        </w:rPr>
        <w:t xml:space="preserve"> </w:t>
      </w:r>
      <w:r>
        <w:rPr>
          <w:spacing w:val="-2"/>
          <w:w w:val="130"/>
          <w:sz w:val="15"/>
        </w:rPr>
        <w:t>newspaper</w:t>
      </w:r>
    </w:p>
    <w:p w14:paraId="1D6D7240" w14:textId="77777777" w:rsidR="0014555C" w:rsidRDefault="0014555C">
      <w:pPr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num="2" w:space="720" w:equalWidth="0">
            <w:col w:w="4648" w:space="40"/>
            <w:col w:w="4792"/>
          </w:cols>
        </w:sectPr>
      </w:pPr>
    </w:p>
    <w:p w14:paraId="0AC4D59F" w14:textId="77777777" w:rsidR="0014555C" w:rsidRDefault="00000000">
      <w:pPr>
        <w:ind w:left="815"/>
        <w:rPr>
          <w:sz w:val="15"/>
        </w:rPr>
      </w:pPr>
      <w:r>
        <w:rPr>
          <w:w w:val="125"/>
          <w:sz w:val="15"/>
        </w:rPr>
        <w:t>Other</w:t>
      </w:r>
      <w:r>
        <w:rPr>
          <w:spacing w:val="7"/>
          <w:w w:val="125"/>
          <w:sz w:val="15"/>
        </w:rPr>
        <w:t xml:space="preserve"> </w:t>
      </w:r>
      <w:r>
        <w:rPr>
          <w:w w:val="125"/>
          <w:sz w:val="15"/>
        </w:rPr>
        <w:t>(please</w:t>
      </w:r>
      <w:r>
        <w:rPr>
          <w:spacing w:val="9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specify)</w:t>
      </w:r>
    </w:p>
    <w:p w14:paraId="3C43FC78" w14:textId="77777777" w:rsidR="0014555C" w:rsidRDefault="00000000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46C0D6C" wp14:editId="304BB257">
                <wp:simplePos x="0" y="0"/>
                <wp:positionH relativeFrom="page">
                  <wp:posOffset>1121295</wp:posOffset>
                </wp:positionH>
                <wp:positionV relativeFrom="paragraph">
                  <wp:posOffset>103787</wp:posOffset>
                </wp:positionV>
                <wp:extent cx="3192145" cy="241935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2145" h="241935">
                              <a:moveTo>
                                <a:pt x="3192043" y="0"/>
                              </a:moveTo>
                              <a:lnTo>
                                <a:pt x="3184728" y="0"/>
                              </a:lnTo>
                              <a:lnTo>
                                <a:pt x="3184728" y="7327"/>
                              </a:lnTo>
                              <a:lnTo>
                                <a:pt x="3184728" y="234276"/>
                              </a:lnTo>
                              <a:lnTo>
                                <a:pt x="7315" y="234276"/>
                              </a:lnTo>
                              <a:lnTo>
                                <a:pt x="7315" y="7327"/>
                              </a:lnTo>
                              <a:lnTo>
                                <a:pt x="3184728" y="7327"/>
                              </a:lnTo>
                              <a:lnTo>
                                <a:pt x="3184728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15" y="241604"/>
                              </a:lnTo>
                              <a:lnTo>
                                <a:pt x="3184728" y="241604"/>
                              </a:lnTo>
                              <a:lnTo>
                                <a:pt x="3192043" y="241604"/>
                              </a:lnTo>
                              <a:lnTo>
                                <a:pt x="3192043" y="234276"/>
                              </a:lnTo>
                              <a:lnTo>
                                <a:pt x="3192043" y="7327"/>
                              </a:lnTo>
                              <a:lnTo>
                                <a:pt x="3192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291008pt;margin-top:8.172259pt;width:251.35pt;height:19.05pt;mso-position-horizontal-relative:page;mso-position-vertical-relative:paragraph;z-index:-15711232;mso-wrap-distance-left:0;mso-wrap-distance-right:0" id="docshape43" coordorigin="1766,163" coordsize="5027,381" path="m6793,163l6781,163,6781,175,6781,532,1777,532,1777,175,6781,175,6781,163,1777,163,1766,163,1766,175,1766,532,1766,544,1777,544,6781,544,6793,544,6793,532,6793,175,6793,163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17395AEB" w14:textId="77777777" w:rsidR="0014555C" w:rsidRDefault="00000000">
      <w:pPr>
        <w:spacing w:before="150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3057FBB" wp14:editId="650217C0">
            <wp:extent cx="146424" cy="146424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w w:val="125"/>
          <w:sz w:val="20"/>
        </w:rPr>
        <w:t xml:space="preserve"> </w:t>
      </w:r>
      <w:r>
        <w:rPr>
          <w:w w:val="125"/>
          <w:sz w:val="15"/>
        </w:rPr>
        <w:t>None of the above</w:t>
      </w:r>
    </w:p>
    <w:p w14:paraId="0E619C40" w14:textId="77777777" w:rsidR="0014555C" w:rsidRDefault="0014555C">
      <w:pPr>
        <w:pStyle w:val="BodyText"/>
        <w:rPr>
          <w:sz w:val="15"/>
        </w:rPr>
      </w:pPr>
    </w:p>
    <w:p w14:paraId="51B4038A" w14:textId="77777777" w:rsidR="0014555C" w:rsidRDefault="0014555C">
      <w:pPr>
        <w:pStyle w:val="BodyText"/>
        <w:rPr>
          <w:sz w:val="15"/>
        </w:rPr>
      </w:pPr>
    </w:p>
    <w:p w14:paraId="01F89922" w14:textId="77777777" w:rsidR="0014555C" w:rsidRDefault="0014555C">
      <w:pPr>
        <w:pStyle w:val="BodyText"/>
        <w:rPr>
          <w:sz w:val="15"/>
        </w:rPr>
      </w:pPr>
    </w:p>
    <w:p w14:paraId="39175238" w14:textId="77777777" w:rsidR="0014555C" w:rsidRDefault="0014555C">
      <w:pPr>
        <w:pStyle w:val="BodyText"/>
        <w:rPr>
          <w:sz w:val="15"/>
        </w:rPr>
      </w:pPr>
    </w:p>
    <w:p w14:paraId="4EB9EFE8" w14:textId="77777777" w:rsidR="0014555C" w:rsidRDefault="0014555C">
      <w:pPr>
        <w:pStyle w:val="BodyText"/>
        <w:rPr>
          <w:sz w:val="15"/>
        </w:rPr>
      </w:pPr>
    </w:p>
    <w:p w14:paraId="4E3585A6" w14:textId="77777777" w:rsidR="0014555C" w:rsidRDefault="0014555C">
      <w:pPr>
        <w:pStyle w:val="BodyText"/>
        <w:spacing w:before="157"/>
        <w:rPr>
          <w:sz w:val="15"/>
        </w:rPr>
      </w:pPr>
    </w:p>
    <w:p w14:paraId="7655207F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ind w:left="703" w:hanging="349"/>
        <w:jc w:val="left"/>
        <w:rPr>
          <w:sz w:val="18"/>
        </w:rPr>
      </w:pPr>
      <w:r>
        <w:rPr>
          <w:w w:val="130"/>
          <w:sz w:val="18"/>
        </w:rPr>
        <w:t>Do</w:t>
      </w:r>
      <w:r>
        <w:rPr>
          <w:spacing w:val="-11"/>
          <w:w w:val="130"/>
          <w:sz w:val="18"/>
        </w:rPr>
        <w:t xml:space="preserve"> </w:t>
      </w:r>
      <w:r>
        <w:rPr>
          <w:w w:val="130"/>
          <w:sz w:val="18"/>
        </w:rPr>
        <w:t>you</w:t>
      </w:r>
      <w:r>
        <w:rPr>
          <w:spacing w:val="-10"/>
          <w:w w:val="130"/>
          <w:sz w:val="18"/>
        </w:rPr>
        <w:t xml:space="preserve"> </w:t>
      </w:r>
      <w:r>
        <w:rPr>
          <w:w w:val="130"/>
          <w:sz w:val="18"/>
        </w:rPr>
        <w:t>get</w:t>
      </w:r>
      <w:r>
        <w:rPr>
          <w:spacing w:val="-10"/>
          <w:w w:val="130"/>
          <w:sz w:val="18"/>
        </w:rPr>
        <w:t xml:space="preserve"> </w:t>
      </w:r>
      <w:r>
        <w:rPr>
          <w:w w:val="130"/>
          <w:sz w:val="18"/>
        </w:rPr>
        <w:t>your</w:t>
      </w:r>
      <w:r>
        <w:rPr>
          <w:spacing w:val="-10"/>
          <w:w w:val="130"/>
          <w:sz w:val="18"/>
        </w:rPr>
        <w:t xml:space="preserve"> </w:t>
      </w:r>
      <w:r>
        <w:rPr>
          <w:w w:val="130"/>
          <w:sz w:val="18"/>
        </w:rPr>
        <w:t>mental</w:t>
      </w:r>
      <w:r>
        <w:rPr>
          <w:spacing w:val="-10"/>
          <w:w w:val="130"/>
          <w:sz w:val="18"/>
        </w:rPr>
        <w:t xml:space="preserve"> </w:t>
      </w:r>
      <w:r>
        <w:rPr>
          <w:w w:val="130"/>
          <w:sz w:val="18"/>
        </w:rPr>
        <w:t>health</w:t>
      </w:r>
      <w:r>
        <w:rPr>
          <w:spacing w:val="-10"/>
          <w:w w:val="130"/>
          <w:sz w:val="18"/>
        </w:rPr>
        <w:t xml:space="preserve"> </w:t>
      </w:r>
      <w:r>
        <w:rPr>
          <w:w w:val="130"/>
          <w:sz w:val="18"/>
        </w:rPr>
        <w:t>information</w:t>
      </w:r>
      <w:r>
        <w:rPr>
          <w:spacing w:val="-10"/>
          <w:w w:val="130"/>
          <w:sz w:val="18"/>
        </w:rPr>
        <w:t xml:space="preserve"> </w:t>
      </w:r>
      <w:r>
        <w:rPr>
          <w:w w:val="130"/>
          <w:sz w:val="18"/>
        </w:rPr>
        <w:t>from</w:t>
      </w:r>
      <w:r>
        <w:rPr>
          <w:spacing w:val="-10"/>
          <w:w w:val="130"/>
          <w:sz w:val="18"/>
        </w:rPr>
        <w:t xml:space="preserve"> </w:t>
      </w:r>
      <w:r>
        <w:rPr>
          <w:w w:val="130"/>
          <w:sz w:val="18"/>
        </w:rPr>
        <w:t>social</w:t>
      </w:r>
      <w:r>
        <w:rPr>
          <w:spacing w:val="-10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media?</w:t>
      </w:r>
    </w:p>
    <w:p w14:paraId="3ACC9742" w14:textId="77777777" w:rsidR="0014555C" w:rsidRDefault="00000000">
      <w:pPr>
        <w:spacing w:before="169" w:line="405" w:lineRule="auto"/>
        <w:ind w:left="815" w:right="8406" w:hanging="310"/>
        <w:rPr>
          <w:sz w:val="15"/>
        </w:rPr>
      </w:pPr>
      <w:r>
        <w:rPr>
          <w:noProof/>
        </w:rPr>
        <w:drawing>
          <wp:anchor distT="0" distB="0" distL="0" distR="0" simplePos="0" relativeHeight="487319040" behindDoc="1" locked="0" layoutInCell="1" allowOverlap="1" wp14:anchorId="1C561365" wp14:editId="2D32B9B9">
            <wp:simplePos x="0" y="0"/>
            <wp:positionH relativeFrom="page">
              <wp:posOffset>982197</wp:posOffset>
            </wp:positionH>
            <wp:positionV relativeFrom="paragraph">
              <wp:posOffset>348910</wp:posOffset>
            </wp:positionV>
            <wp:extent cx="146424" cy="146424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0E0BB23F" wp14:editId="71C1CBAA">
            <wp:extent cx="146424" cy="146424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w w:val="120"/>
          <w:sz w:val="20"/>
        </w:rPr>
        <w:t xml:space="preserve"> </w:t>
      </w:r>
      <w:r>
        <w:rPr>
          <w:spacing w:val="-4"/>
          <w:w w:val="120"/>
          <w:sz w:val="15"/>
        </w:rPr>
        <w:t xml:space="preserve">Yes </w:t>
      </w:r>
      <w:r>
        <w:rPr>
          <w:spacing w:val="-5"/>
          <w:w w:val="120"/>
          <w:sz w:val="15"/>
        </w:rPr>
        <w:t>No</w:t>
      </w:r>
    </w:p>
    <w:p w14:paraId="55D380D6" w14:textId="77777777" w:rsidR="0014555C" w:rsidRDefault="0014555C">
      <w:pPr>
        <w:spacing w:line="405" w:lineRule="auto"/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space="720"/>
        </w:sectPr>
      </w:pPr>
    </w:p>
    <w:p w14:paraId="2E0284FC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spacing w:before="86"/>
        <w:ind w:left="703" w:hanging="349"/>
        <w:jc w:val="left"/>
        <w:rPr>
          <w:sz w:val="18"/>
        </w:rPr>
      </w:pPr>
      <w:r>
        <w:rPr>
          <w:w w:val="130"/>
          <w:sz w:val="18"/>
        </w:rPr>
        <w:lastRenderedPageBreak/>
        <w:t>Which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social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media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channel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do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you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use?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Select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all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that</w:t>
      </w:r>
      <w:r>
        <w:rPr>
          <w:spacing w:val="-7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apply</w:t>
      </w:r>
    </w:p>
    <w:p w14:paraId="31B478F6" w14:textId="77777777" w:rsidR="0014555C" w:rsidRDefault="0014555C">
      <w:pPr>
        <w:rPr>
          <w:sz w:val="18"/>
        </w:rPr>
        <w:sectPr w:rsidR="0014555C">
          <w:pgSz w:w="12240" w:h="15840"/>
          <w:pgMar w:top="820" w:right="1720" w:bottom="280" w:left="1040" w:header="720" w:footer="720" w:gutter="0"/>
          <w:cols w:space="720"/>
        </w:sectPr>
      </w:pPr>
    </w:p>
    <w:p w14:paraId="73913ECB" w14:textId="77777777" w:rsidR="0014555C" w:rsidRDefault="0014555C">
      <w:pPr>
        <w:pStyle w:val="BodyText"/>
        <w:spacing w:before="4"/>
        <w:rPr>
          <w:sz w:val="15"/>
        </w:rPr>
      </w:pPr>
    </w:p>
    <w:p w14:paraId="2622F240" w14:textId="77777777" w:rsidR="0014555C" w:rsidRDefault="00000000">
      <w:pPr>
        <w:spacing w:line="530" w:lineRule="auto"/>
        <w:ind w:left="81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32AF1C1D" wp14:editId="02D658D5">
                <wp:simplePos x="0" y="0"/>
                <wp:positionH relativeFrom="page">
                  <wp:posOffset>982192</wp:posOffset>
                </wp:positionH>
                <wp:positionV relativeFrom="paragraph">
                  <wp:posOffset>-4996</wp:posOffset>
                </wp:positionV>
                <wp:extent cx="146685" cy="146685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-.393423pt;width:11.55pt;height:11.55pt;mso-position-horizontal-relative:page;mso-position-vertical-relative:paragraph;z-index:15758848" id="docshape44" coordorigin="1547,-8" coordsize="231,231" path="m1777,-8l1766,-8,1766,4,1766,211,1558,211,1558,4,1766,4,1766,-8,1558,-8,1547,-8,1547,4,1547,211,1547,223,1558,223,1766,223,1777,223,1777,211,1777,4,1777,-8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741AA41D" wp14:editId="3D16EA58">
                <wp:simplePos x="0" y="0"/>
                <wp:positionH relativeFrom="page">
                  <wp:posOffset>982192</wp:posOffset>
                </wp:positionH>
                <wp:positionV relativeFrom="paragraph">
                  <wp:posOffset>236608</wp:posOffset>
                </wp:positionV>
                <wp:extent cx="146685" cy="146685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18.630577pt;width:11.55pt;height:11.55pt;mso-position-horizontal-relative:page;mso-position-vertical-relative:paragraph;z-index:15759360" id="docshape45" coordorigin="1547,373" coordsize="231,231" path="m1777,373l1766,373,1766,384,1766,592,1558,592,1558,384,1766,384,1766,373,1558,373,1547,373,1547,384,1547,592,1547,603,1558,603,1766,603,1777,603,1777,592,1777,384,1777,37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3328FB79" wp14:editId="46443210">
                <wp:simplePos x="0" y="0"/>
                <wp:positionH relativeFrom="page">
                  <wp:posOffset>982192</wp:posOffset>
                </wp:positionH>
                <wp:positionV relativeFrom="paragraph">
                  <wp:posOffset>478200</wp:posOffset>
                </wp:positionV>
                <wp:extent cx="146685" cy="146685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37.65358pt;width:11.55pt;height:11.55pt;mso-position-horizontal-relative:page;mso-position-vertical-relative:paragraph;z-index:15759872" id="docshape46" coordorigin="1547,753" coordsize="231,231" path="m1777,753l1766,753,1766,765,1766,972,1558,972,1558,765,1766,765,1766,753,1558,753,1547,753,1547,765,1547,972,1547,984,1558,984,1766,984,1777,984,1777,972,1777,765,1777,75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4141793D" wp14:editId="07D4E272">
                <wp:simplePos x="0" y="0"/>
                <wp:positionH relativeFrom="page">
                  <wp:posOffset>982192</wp:posOffset>
                </wp:positionH>
                <wp:positionV relativeFrom="paragraph">
                  <wp:posOffset>719805</wp:posOffset>
                </wp:positionV>
                <wp:extent cx="146685" cy="146685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56.677578pt;width:11.55pt;height:11.55pt;mso-position-horizontal-relative:page;mso-position-vertical-relative:paragraph;z-index:15761920" id="docshape47" coordorigin="1547,1134" coordsize="231,231" path="m1777,1134l1766,1134,1766,1145,1766,1353,1558,1353,1558,1145,1766,1145,1766,1134,1558,1134,1547,1134,1547,1145,1547,1353,1547,1364,1558,1364,1766,1364,1777,1364,1777,1353,1777,1145,1777,1134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25"/>
          <w:sz w:val="15"/>
        </w:rPr>
        <w:t>Instagram TikTok Snapchat</w:t>
      </w:r>
    </w:p>
    <w:p w14:paraId="25B44882" w14:textId="77777777" w:rsidR="0014555C" w:rsidRDefault="00000000">
      <w:pPr>
        <w:spacing w:before="4"/>
        <w:rPr>
          <w:sz w:val="15"/>
        </w:rPr>
      </w:pPr>
      <w:r>
        <w:br w:type="column"/>
      </w:r>
    </w:p>
    <w:p w14:paraId="104E731A" w14:textId="77777777" w:rsidR="0014555C" w:rsidRDefault="00000000">
      <w:pPr>
        <w:spacing w:line="530" w:lineRule="auto"/>
        <w:ind w:left="815" w:right="348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0CFFD542" wp14:editId="4DA4EE09">
                <wp:simplePos x="0" y="0"/>
                <wp:positionH relativeFrom="page">
                  <wp:posOffset>3786213</wp:posOffset>
                </wp:positionH>
                <wp:positionV relativeFrom="paragraph">
                  <wp:posOffset>-4996</wp:posOffset>
                </wp:positionV>
                <wp:extent cx="146685" cy="146685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.393423pt;width:11.55pt;height:11.55pt;mso-position-horizontal-relative:page;mso-position-vertical-relative:paragraph;z-index:15760384" id="docshape48" coordorigin="5963,-8" coordsize="231,231" path="m6193,-8l6182,-8,6182,4,6182,211,5974,211,5974,4,6182,4,6182,-8,5974,-8,5963,-8,5963,4,5963,211,5963,223,5974,223,6182,223,6193,223,6193,211,6193,4,6193,-8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4B4CBDCA" wp14:editId="5A19C526">
                <wp:simplePos x="0" y="0"/>
                <wp:positionH relativeFrom="page">
                  <wp:posOffset>3786213</wp:posOffset>
                </wp:positionH>
                <wp:positionV relativeFrom="paragraph">
                  <wp:posOffset>236608</wp:posOffset>
                </wp:positionV>
                <wp:extent cx="146685" cy="146685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18.630577pt;width:11.55pt;height:11.55pt;mso-position-horizontal-relative:page;mso-position-vertical-relative:paragraph;z-index:15760896" id="docshape49" coordorigin="5963,373" coordsize="231,231" path="m6193,373l6182,373,6182,384,6182,592,5974,592,5974,384,6182,384,6182,373,5974,373,5963,373,5963,384,5963,592,5963,603,5974,603,6182,603,6193,603,6193,592,6193,384,6193,37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29AD29AF" wp14:editId="7324E11C">
                <wp:simplePos x="0" y="0"/>
                <wp:positionH relativeFrom="page">
                  <wp:posOffset>3786213</wp:posOffset>
                </wp:positionH>
                <wp:positionV relativeFrom="paragraph">
                  <wp:posOffset>478200</wp:posOffset>
                </wp:positionV>
                <wp:extent cx="146685" cy="146685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37.65358pt;width:11.55pt;height:11.55pt;mso-position-horizontal-relative:page;mso-position-vertical-relative:paragraph;z-index:15761408" id="docshape50" coordorigin="5963,753" coordsize="231,231" path="m6193,753l6182,753,6182,765,6182,972,5974,972,5974,765,6182,765,6182,753,5974,753,5963,753,5963,765,5963,972,5963,984,5974,984,6182,984,6193,984,6193,972,6193,765,6193,75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25"/>
          <w:sz w:val="15"/>
        </w:rPr>
        <w:t xml:space="preserve">YouTube Facebook </w:t>
      </w:r>
      <w:proofErr w:type="spellStart"/>
      <w:r>
        <w:rPr>
          <w:spacing w:val="-2"/>
          <w:w w:val="125"/>
          <w:sz w:val="15"/>
        </w:rPr>
        <w:t>Whatsapp</w:t>
      </w:r>
      <w:proofErr w:type="spellEnd"/>
    </w:p>
    <w:p w14:paraId="2CA2780D" w14:textId="77777777" w:rsidR="0014555C" w:rsidRDefault="0014555C">
      <w:pPr>
        <w:spacing w:line="530" w:lineRule="auto"/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num="2" w:space="720" w:equalWidth="0">
            <w:col w:w="1637" w:space="2781"/>
            <w:col w:w="5062"/>
          </w:cols>
        </w:sectPr>
      </w:pPr>
    </w:p>
    <w:p w14:paraId="6FE448C3" w14:textId="77777777" w:rsidR="0014555C" w:rsidRDefault="00000000">
      <w:pPr>
        <w:ind w:left="815"/>
        <w:rPr>
          <w:sz w:val="15"/>
        </w:rPr>
      </w:pPr>
      <w:r>
        <w:rPr>
          <w:w w:val="125"/>
          <w:sz w:val="15"/>
        </w:rPr>
        <w:t>Other</w:t>
      </w:r>
      <w:r>
        <w:rPr>
          <w:spacing w:val="7"/>
          <w:w w:val="125"/>
          <w:sz w:val="15"/>
        </w:rPr>
        <w:t xml:space="preserve"> </w:t>
      </w:r>
      <w:r>
        <w:rPr>
          <w:w w:val="125"/>
          <w:sz w:val="15"/>
        </w:rPr>
        <w:t>(please</w:t>
      </w:r>
      <w:r>
        <w:rPr>
          <w:spacing w:val="9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specify)</w:t>
      </w:r>
    </w:p>
    <w:p w14:paraId="23C849F7" w14:textId="77777777" w:rsidR="0014555C" w:rsidRDefault="00000000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68DCD466" wp14:editId="7ACD362D">
                <wp:simplePos x="0" y="0"/>
                <wp:positionH relativeFrom="page">
                  <wp:posOffset>1121295</wp:posOffset>
                </wp:positionH>
                <wp:positionV relativeFrom="paragraph">
                  <wp:posOffset>103738</wp:posOffset>
                </wp:positionV>
                <wp:extent cx="3192145" cy="241935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2145" h="241935">
                              <a:moveTo>
                                <a:pt x="3192043" y="0"/>
                              </a:moveTo>
                              <a:lnTo>
                                <a:pt x="3184728" y="0"/>
                              </a:lnTo>
                              <a:lnTo>
                                <a:pt x="3184728" y="7315"/>
                              </a:lnTo>
                              <a:lnTo>
                                <a:pt x="3184728" y="234276"/>
                              </a:lnTo>
                              <a:lnTo>
                                <a:pt x="7315" y="234276"/>
                              </a:lnTo>
                              <a:lnTo>
                                <a:pt x="7315" y="7315"/>
                              </a:lnTo>
                              <a:lnTo>
                                <a:pt x="3184728" y="7315"/>
                              </a:lnTo>
                              <a:lnTo>
                                <a:pt x="3184728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15" y="241604"/>
                              </a:lnTo>
                              <a:lnTo>
                                <a:pt x="3184728" y="241604"/>
                              </a:lnTo>
                              <a:lnTo>
                                <a:pt x="3192043" y="241604"/>
                              </a:lnTo>
                              <a:lnTo>
                                <a:pt x="3192043" y="234276"/>
                              </a:lnTo>
                              <a:lnTo>
                                <a:pt x="3192043" y="7315"/>
                              </a:lnTo>
                              <a:lnTo>
                                <a:pt x="3192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291008pt;margin-top:8.168419pt;width:251.35pt;height:19.05pt;mso-position-horizontal-relative:page;mso-position-vertical-relative:paragraph;z-index:-15699968;mso-wrap-distance-left:0;mso-wrap-distance-right:0" id="docshape51" coordorigin="1766,163" coordsize="5027,381" path="m6793,163l6781,163,6781,175,6781,532,1777,532,1777,175,6781,175,6781,163,1777,163,1766,163,1766,175,1766,532,1766,544,1777,544,6781,544,6793,544,6793,532,6793,175,6793,163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55CA5C93" w14:textId="77777777" w:rsidR="0014555C" w:rsidRDefault="0014555C">
      <w:pPr>
        <w:pStyle w:val="BodyText"/>
      </w:pPr>
    </w:p>
    <w:p w14:paraId="4F4E570E" w14:textId="77777777" w:rsidR="0014555C" w:rsidRDefault="0014555C">
      <w:pPr>
        <w:pStyle w:val="BodyText"/>
      </w:pPr>
    </w:p>
    <w:p w14:paraId="0B6EA442" w14:textId="77777777" w:rsidR="0014555C" w:rsidRDefault="0014555C">
      <w:pPr>
        <w:pStyle w:val="BodyText"/>
      </w:pPr>
    </w:p>
    <w:p w14:paraId="2EA0283B" w14:textId="77777777" w:rsidR="0014555C" w:rsidRDefault="0014555C">
      <w:pPr>
        <w:pStyle w:val="BodyText"/>
      </w:pPr>
    </w:p>
    <w:p w14:paraId="5134385F" w14:textId="77777777" w:rsidR="0014555C" w:rsidRDefault="0014555C">
      <w:pPr>
        <w:pStyle w:val="BodyText"/>
        <w:spacing w:before="134"/>
      </w:pPr>
    </w:p>
    <w:p w14:paraId="5B6385A7" w14:textId="77777777" w:rsidR="0014555C" w:rsidRDefault="00000000">
      <w:pPr>
        <w:pStyle w:val="ListParagraph"/>
        <w:numPr>
          <w:ilvl w:val="0"/>
          <w:numId w:val="2"/>
        </w:numPr>
        <w:tabs>
          <w:tab w:val="left" w:pos="450"/>
        </w:tabs>
        <w:spacing w:line="348" w:lineRule="auto"/>
        <w:ind w:left="101" w:right="1106" w:firstLine="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2DA4567B" wp14:editId="1496895F">
                <wp:simplePos x="0" y="0"/>
                <wp:positionH relativeFrom="page">
                  <wp:posOffset>725944</wp:posOffset>
                </wp:positionH>
                <wp:positionV relativeFrom="paragraph">
                  <wp:posOffset>392532</wp:posOffset>
                </wp:positionV>
                <wp:extent cx="1435100" cy="241935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60" y="0"/>
                              </a:moveTo>
                              <a:lnTo>
                                <a:pt x="1427645" y="0"/>
                              </a:lnTo>
                              <a:lnTo>
                                <a:pt x="1427645" y="7315"/>
                              </a:lnTo>
                              <a:lnTo>
                                <a:pt x="1427645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1427645" y="7315"/>
                              </a:lnTo>
                              <a:lnTo>
                                <a:pt x="142764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45" y="241604"/>
                              </a:lnTo>
                              <a:lnTo>
                                <a:pt x="1434960" y="241604"/>
                              </a:lnTo>
                              <a:lnTo>
                                <a:pt x="1434960" y="234276"/>
                              </a:lnTo>
                              <a:lnTo>
                                <a:pt x="1434960" y="7315"/>
                              </a:lnTo>
                              <a:lnTo>
                                <a:pt x="1434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.161003pt;margin-top:30.908072pt;width:113pt;height:19.05pt;mso-position-horizontal-relative:page;mso-position-vertical-relative:paragraph;z-index:-15699456;mso-wrap-distance-left:0;mso-wrap-distance-right:0" id="docshape52" coordorigin="1143,618" coordsize="2260,381" path="m3403,618l3391,618,3391,630,3391,987,1155,987,1155,630,3391,630,3391,618,1155,618,1143,618,1143,630,1143,987,1143,999,1155,999,3391,999,3403,999,3403,987,3403,630,3403,618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w w:val="130"/>
          <w:sz w:val="18"/>
        </w:rPr>
        <w:t>Which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of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the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above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sources—including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family,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friends,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the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internet,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radio,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television, newspaper, and social media—is your primary source of mental health information?</w:t>
      </w:r>
    </w:p>
    <w:p w14:paraId="140B3C26" w14:textId="77777777" w:rsidR="0014555C" w:rsidRDefault="0014555C">
      <w:pPr>
        <w:pStyle w:val="BodyText"/>
      </w:pPr>
    </w:p>
    <w:p w14:paraId="0E0F478A" w14:textId="77777777" w:rsidR="0014555C" w:rsidRDefault="0014555C">
      <w:pPr>
        <w:pStyle w:val="BodyText"/>
      </w:pPr>
    </w:p>
    <w:p w14:paraId="7B38226A" w14:textId="77777777" w:rsidR="0014555C" w:rsidRDefault="0014555C">
      <w:pPr>
        <w:pStyle w:val="BodyText"/>
      </w:pPr>
    </w:p>
    <w:p w14:paraId="338D3FEF" w14:textId="77777777" w:rsidR="0014555C" w:rsidRDefault="0014555C">
      <w:pPr>
        <w:pStyle w:val="BodyText"/>
      </w:pPr>
    </w:p>
    <w:p w14:paraId="4CDA7E3A" w14:textId="77777777" w:rsidR="0014555C" w:rsidRDefault="0014555C">
      <w:pPr>
        <w:pStyle w:val="BodyText"/>
        <w:spacing w:before="99"/>
      </w:pPr>
    </w:p>
    <w:p w14:paraId="75295F11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spacing w:before="1"/>
        <w:ind w:left="703" w:hanging="349"/>
        <w:jc w:val="left"/>
        <w:rPr>
          <w:sz w:val="18"/>
        </w:rPr>
      </w:pPr>
      <w:r>
        <w:rPr>
          <w:spacing w:val="-2"/>
          <w:w w:val="130"/>
          <w:sz w:val="18"/>
        </w:rPr>
        <w:t>Where</w:t>
      </w:r>
      <w:r>
        <w:rPr>
          <w:spacing w:val="-6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do</w:t>
      </w:r>
      <w:r>
        <w:rPr>
          <w:spacing w:val="-5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you</w:t>
      </w:r>
      <w:r>
        <w:rPr>
          <w:spacing w:val="-5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get</w:t>
      </w:r>
      <w:r>
        <w:rPr>
          <w:spacing w:val="-5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your</w:t>
      </w:r>
      <w:r>
        <w:rPr>
          <w:spacing w:val="-5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COVID-19-related</w:t>
      </w:r>
      <w:r>
        <w:rPr>
          <w:spacing w:val="-5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information?</w:t>
      </w:r>
      <w:r>
        <w:rPr>
          <w:spacing w:val="-5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Select</w:t>
      </w:r>
      <w:r>
        <w:rPr>
          <w:spacing w:val="-5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all</w:t>
      </w:r>
      <w:r>
        <w:rPr>
          <w:spacing w:val="-5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that</w:t>
      </w:r>
      <w:r>
        <w:rPr>
          <w:spacing w:val="-5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apply.</w:t>
      </w:r>
    </w:p>
    <w:p w14:paraId="4F3113E0" w14:textId="77777777" w:rsidR="0014555C" w:rsidRDefault="0014555C">
      <w:pPr>
        <w:rPr>
          <w:sz w:val="18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space="720"/>
        </w:sectPr>
      </w:pPr>
    </w:p>
    <w:p w14:paraId="28D4463A" w14:textId="77777777" w:rsidR="0014555C" w:rsidRDefault="0014555C">
      <w:pPr>
        <w:pStyle w:val="BodyText"/>
        <w:spacing w:before="5"/>
        <w:rPr>
          <w:sz w:val="15"/>
        </w:rPr>
      </w:pPr>
    </w:p>
    <w:p w14:paraId="7296EE57" w14:textId="77777777" w:rsidR="0014555C" w:rsidRDefault="00000000">
      <w:pPr>
        <w:spacing w:before="1" w:line="530" w:lineRule="auto"/>
        <w:ind w:left="815" w:right="256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6E20CF6F" wp14:editId="7BC2D1ED">
                <wp:simplePos x="0" y="0"/>
                <wp:positionH relativeFrom="page">
                  <wp:posOffset>982192</wp:posOffset>
                </wp:positionH>
                <wp:positionV relativeFrom="paragraph">
                  <wp:posOffset>-5718</wp:posOffset>
                </wp:positionV>
                <wp:extent cx="146685" cy="146685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-.45027pt;width:11.55pt;height:11.55pt;mso-position-horizontal-relative:page;mso-position-vertical-relative:paragraph;z-index:15762432" id="docshape53" coordorigin="1547,-9" coordsize="231,231" path="m1777,-9l1766,-9,1766,3,1766,210,1558,210,1558,3,1766,3,1766,-9,1558,-9,1547,-9,1547,3,1547,210,1547,222,1558,222,1766,222,1777,222,1777,210,1777,3,1777,-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7BFC73FE" wp14:editId="1EFAE411">
                <wp:simplePos x="0" y="0"/>
                <wp:positionH relativeFrom="page">
                  <wp:posOffset>982192</wp:posOffset>
                </wp:positionH>
                <wp:positionV relativeFrom="paragraph">
                  <wp:posOffset>235873</wp:posOffset>
                </wp:positionV>
                <wp:extent cx="146685" cy="146685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18.572731pt;width:11.55pt;height:11.55pt;mso-position-horizontal-relative:page;mso-position-vertical-relative:paragraph;z-index:15762944" id="docshape54" coordorigin="1547,371" coordsize="231,231" path="m1777,371l1766,371,1766,383,1766,591,1558,591,1558,383,1766,383,1766,371,1558,371,1547,371,1547,383,1547,591,1547,602,1558,602,1766,602,1777,602,1777,591,1777,383,1777,371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1A0C1F58" wp14:editId="5E1B2B2A">
                <wp:simplePos x="0" y="0"/>
                <wp:positionH relativeFrom="page">
                  <wp:posOffset>982192</wp:posOffset>
                </wp:positionH>
                <wp:positionV relativeFrom="paragraph">
                  <wp:posOffset>477478</wp:posOffset>
                </wp:positionV>
                <wp:extent cx="146685" cy="146685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37.596733pt;width:11.55pt;height:11.55pt;mso-position-horizontal-relative:page;mso-position-vertical-relative:paragraph;z-index:15763456" id="docshape55" coordorigin="1547,752" coordsize="231,231" path="m1777,752l1766,752,1766,763,1766,971,1558,971,1558,763,1766,763,1766,752,1558,752,1547,752,1547,763,1547,971,1547,983,1558,983,1766,983,1777,983,1777,971,1777,763,1777,75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5353CCF0" wp14:editId="50E9F57E">
                <wp:simplePos x="0" y="0"/>
                <wp:positionH relativeFrom="page">
                  <wp:posOffset>982192</wp:posOffset>
                </wp:positionH>
                <wp:positionV relativeFrom="paragraph">
                  <wp:posOffset>719070</wp:posOffset>
                </wp:positionV>
                <wp:extent cx="146685" cy="146685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56.619732pt;width:11.55pt;height:11.55pt;mso-position-horizontal-relative:page;mso-position-vertical-relative:paragraph;z-index:15763968" id="docshape56" coordorigin="1547,1132" coordsize="231,231" path="m1777,1132l1766,1132,1766,1144,1766,1351,1558,1351,1558,1144,1766,1144,1766,1132,1558,1132,1547,1132,1547,1144,1547,1351,1547,1363,1558,1363,1766,1363,1777,1363,1777,1351,1777,1144,1777,113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30"/>
          <w:sz w:val="15"/>
        </w:rPr>
        <w:t xml:space="preserve">Parent/Guardian </w:t>
      </w:r>
      <w:r>
        <w:rPr>
          <w:w w:val="130"/>
          <w:sz w:val="15"/>
        </w:rPr>
        <w:t xml:space="preserve">Other family </w:t>
      </w:r>
      <w:r>
        <w:rPr>
          <w:spacing w:val="-2"/>
          <w:w w:val="130"/>
          <w:sz w:val="15"/>
        </w:rPr>
        <w:t>Friends</w:t>
      </w:r>
    </w:p>
    <w:p w14:paraId="2342868E" w14:textId="77777777" w:rsidR="0014555C" w:rsidRDefault="00000000">
      <w:pPr>
        <w:spacing w:line="170" w:lineRule="exact"/>
        <w:ind w:left="815"/>
        <w:rPr>
          <w:sz w:val="15"/>
        </w:rPr>
      </w:pPr>
      <w:r>
        <w:rPr>
          <w:spacing w:val="-2"/>
          <w:w w:val="125"/>
          <w:sz w:val="15"/>
        </w:rPr>
        <w:t>Medical</w:t>
      </w:r>
      <w:r>
        <w:rPr>
          <w:spacing w:val="2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provider</w:t>
      </w:r>
    </w:p>
    <w:p w14:paraId="4A30AE4E" w14:textId="77777777" w:rsidR="0014555C" w:rsidRDefault="0014555C">
      <w:pPr>
        <w:pStyle w:val="BodyText"/>
        <w:spacing w:before="34"/>
        <w:rPr>
          <w:sz w:val="15"/>
        </w:rPr>
      </w:pPr>
    </w:p>
    <w:p w14:paraId="489BD36E" w14:textId="77777777" w:rsidR="0014555C" w:rsidRDefault="00000000">
      <w:pPr>
        <w:spacing w:line="530" w:lineRule="auto"/>
        <w:ind w:left="81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3A7BC89A" wp14:editId="39CB9004">
                <wp:simplePos x="0" y="0"/>
                <wp:positionH relativeFrom="page">
                  <wp:posOffset>982192</wp:posOffset>
                </wp:positionH>
                <wp:positionV relativeFrom="paragraph">
                  <wp:posOffset>-5405</wp:posOffset>
                </wp:positionV>
                <wp:extent cx="146685" cy="146685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-.425663pt;width:11.55pt;height:11.55pt;mso-position-horizontal-relative:page;mso-position-vertical-relative:paragraph;z-index:15764480" id="docshape57" coordorigin="1547,-9" coordsize="231,231" path="m1777,-9l1766,-9,1766,3,1766,211,1558,211,1558,3,1766,3,1766,-9,1558,-9,1547,-9,1547,3,1547,211,1547,222,1558,222,1766,222,1777,222,1777,211,1777,3,1777,-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5160BBA6" wp14:editId="070BB31D">
                <wp:simplePos x="0" y="0"/>
                <wp:positionH relativeFrom="page">
                  <wp:posOffset>982192</wp:posOffset>
                </wp:positionH>
                <wp:positionV relativeFrom="paragraph">
                  <wp:posOffset>236198</wp:posOffset>
                </wp:positionV>
                <wp:extent cx="146685" cy="14668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18.598337pt;width:11.55pt;height:11.55pt;mso-position-horizontal-relative:page;mso-position-vertical-relative:paragraph;z-index:15764992" id="docshape58" coordorigin="1547,372" coordsize="231,231" path="m1777,372l1766,372,1766,383,1766,591,1558,591,1558,383,1766,383,1766,372,1558,372,1547,372,1547,383,1547,591,1547,603,1558,603,1766,603,1777,603,1777,591,1777,383,1777,37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66E310E9" wp14:editId="300CAF62">
                <wp:simplePos x="0" y="0"/>
                <wp:positionH relativeFrom="page">
                  <wp:posOffset>982192</wp:posOffset>
                </wp:positionH>
                <wp:positionV relativeFrom="paragraph">
                  <wp:posOffset>477790</wp:posOffset>
                </wp:positionV>
                <wp:extent cx="146685" cy="146685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37.621338pt;width:11.55pt;height:11.55pt;mso-position-horizontal-relative:page;mso-position-vertical-relative:paragraph;z-index:15768064" id="docshape59" coordorigin="1547,752" coordsize="231,231" path="m1777,752l1766,752,1766,764,1766,971,1558,971,1558,764,1766,764,1766,752,1558,752,1547,752,1547,764,1547,971,1547,983,1558,983,1766,983,1777,983,1777,971,1777,764,1777,75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25"/>
          <w:sz w:val="15"/>
        </w:rPr>
        <w:t>General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internet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search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(Bing,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Google,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>Yahoo</w:t>
      </w:r>
      <w:r>
        <w:rPr>
          <w:spacing w:val="-6"/>
          <w:w w:val="125"/>
          <w:sz w:val="15"/>
        </w:rPr>
        <w:t xml:space="preserve"> </w:t>
      </w:r>
      <w:r>
        <w:rPr>
          <w:w w:val="125"/>
          <w:sz w:val="15"/>
        </w:rPr>
        <w:t xml:space="preserve">etc.) </w:t>
      </w:r>
      <w:r>
        <w:rPr>
          <w:w w:val="130"/>
          <w:sz w:val="15"/>
        </w:rPr>
        <w:t>Newspaper app or website</w:t>
      </w:r>
    </w:p>
    <w:p w14:paraId="1D0B0EC9" w14:textId="77777777" w:rsidR="0014555C" w:rsidRDefault="00000000">
      <w:pPr>
        <w:spacing w:before="5"/>
        <w:rPr>
          <w:sz w:val="15"/>
        </w:rPr>
      </w:pPr>
      <w:r>
        <w:br w:type="column"/>
      </w:r>
    </w:p>
    <w:p w14:paraId="4C42F71B" w14:textId="77777777" w:rsidR="0014555C" w:rsidRDefault="00000000">
      <w:pPr>
        <w:spacing w:before="1" w:line="530" w:lineRule="auto"/>
        <w:ind w:left="546" w:right="1428"/>
        <w:rPr>
          <w:sz w:val="15"/>
        </w:rPr>
      </w:pPr>
      <w:r>
        <w:rPr>
          <w:w w:val="125"/>
          <w:sz w:val="15"/>
        </w:rPr>
        <w:t>Television or radio website Television</w:t>
      </w:r>
      <w:r>
        <w:rPr>
          <w:spacing w:val="-12"/>
          <w:w w:val="125"/>
          <w:sz w:val="15"/>
        </w:rPr>
        <w:t xml:space="preserve"> </w:t>
      </w:r>
      <w:r>
        <w:rPr>
          <w:w w:val="125"/>
          <w:sz w:val="15"/>
        </w:rPr>
        <w:t>news</w:t>
      </w:r>
      <w:r>
        <w:rPr>
          <w:spacing w:val="-12"/>
          <w:w w:val="125"/>
          <w:sz w:val="15"/>
        </w:rPr>
        <w:t xml:space="preserve"> </w:t>
      </w:r>
      <w:r>
        <w:rPr>
          <w:w w:val="125"/>
          <w:sz w:val="15"/>
        </w:rPr>
        <w:t>(network</w:t>
      </w:r>
      <w:r>
        <w:rPr>
          <w:spacing w:val="-11"/>
          <w:w w:val="125"/>
          <w:sz w:val="15"/>
        </w:rPr>
        <w:t xml:space="preserve"> </w:t>
      </w:r>
      <w:r>
        <w:rPr>
          <w:w w:val="125"/>
          <w:sz w:val="15"/>
        </w:rPr>
        <w:t>or</w:t>
      </w:r>
      <w:r>
        <w:rPr>
          <w:spacing w:val="-12"/>
          <w:w w:val="125"/>
          <w:sz w:val="15"/>
        </w:rPr>
        <w:t xml:space="preserve"> </w:t>
      </w:r>
      <w:r>
        <w:rPr>
          <w:w w:val="125"/>
          <w:sz w:val="15"/>
        </w:rPr>
        <w:t xml:space="preserve">cable) </w:t>
      </w:r>
      <w:r>
        <w:rPr>
          <w:spacing w:val="-2"/>
          <w:w w:val="125"/>
          <w:sz w:val="15"/>
        </w:rPr>
        <w:t>Radio</w:t>
      </w:r>
    </w:p>
    <w:p w14:paraId="400EA897" w14:textId="77777777" w:rsidR="0014555C" w:rsidRDefault="00000000">
      <w:pPr>
        <w:spacing w:line="170" w:lineRule="exact"/>
        <w:ind w:left="54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71B11C4A" wp14:editId="32972CFB">
                <wp:simplePos x="0" y="0"/>
                <wp:positionH relativeFrom="page">
                  <wp:posOffset>3786213</wp:posOffset>
                </wp:positionH>
                <wp:positionV relativeFrom="paragraph">
                  <wp:posOffset>-732525</wp:posOffset>
                </wp:positionV>
                <wp:extent cx="146685" cy="146685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57.679165pt;width:11.55pt;height:11.55pt;mso-position-horizontal-relative:page;mso-position-vertical-relative:paragraph;z-index:15765504" id="docshape60" coordorigin="5963,-1154" coordsize="231,231" path="m6193,-1154l6182,-1154,6182,-1142,6182,-935,5974,-935,5974,-1142,6182,-1142,6182,-1154,5974,-1154,5963,-1154,5963,-1142,5963,-935,5963,-923,5974,-923,6182,-923,6193,-923,6193,-935,6193,-1142,6193,-1154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6CA57AD0" wp14:editId="23657167">
                <wp:simplePos x="0" y="0"/>
                <wp:positionH relativeFrom="page">
                  <wp:posOffset>3786213</wp:posOffset>
                </wp:positionH>
                <wp:positionV relativeFrom="paragraph">
                  <wp:posOffset>-490933</wp:posOffset>
                </wp:positionV>
                <wp:extent cx="146685" cy="146685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38.656162pt;width:11.55pt;height:11.55pt;mso-position-horizontal-relative:page;mso-position-vertical-relative:paragraph;z-index:15766016" id="docshape61" coordorigin="5963,-773" coordsize="231,231" path="m6193,-773l6182,-773,6182,-762,6182,-554,5974,-554,5974,-762,6182,-762,6182,-773,5974,-773,5963,-773,5963,-762,5963,-554,5963,-543,5974,-543,6182,-543,6193,-543,6193,-554,6193,-762,6193,-77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05BC4F38" wp14:editId="2437BFCF">
                <wp:simplePos x="0" y="0"/>
                <wp:positionH relativeFrom="page">
                  <wp:posOffset>3786213</wp:posOffset>
                </wp:positionH>
                <wp:positionV relativeFrom="paragraph">
                  <wp:posOffset>-249328</wp:posOffset>
                </wp:positionV>
                <wp:extent cx="146685" cy="146685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19.632162pt;width:11.55pt;height:11.55pt;mso-position-horizontal-relative:page;mso-position-vertical-relative:paragraph;z-index:15766528" id="docshape62" coordorigin="5963,-393" coordsize="231,231" path="m6193,-393l6182,-393,6182,-381,6182,-174,5974,-174,5974,-381,6182,-381,6182,-393,5974,-393,5963,-393,5963,-381,5963,-174,5963,-162,5974,-162,6182,-162,6193,-162,6193,-174,6193,-381,6193,-39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09C61EFA" wp14:editId="109F07D5">
                <wp:simplePos x="0" y="0"/>
                <wp:positionH relativeFrom="page">
                  <wp:posOffset>3786213</wp:posOffset>
                </wp:positionH>
                <wp:positionV relativeFrom="paragraph">
                  <wp:posOffset>-7736</wp:posOffset>
                </wp:positionV>
                <wp:extent cx="146685" cy="146685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.609161pt;width:11.55pt;height:11.55pt;mso-position-horizontal-relative:page;mso-position-vertical-relative:paragraph;z-index:15767040" id="docshape63" coordorigin="5963,-12" coordsize="231,231" path="m6193,-12l6182,-12,6182,-1,6182,207,5974,207,5974,-1,6182,-1,6182,-12,5974,-12,5963,-12,5963,-1,5963,207,5963,218,5974,218,6182,218,6193,218,6193,207,6193,-1,6193,-1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30"/>
          <w:sz w:val="15"/>
        </w:rPr>
        <w:t>Podcast</w:t>
      </w:r>
    </w:p>
    <w:p w14:paraId="0D668445" w14:textId="77777777" w:rsidR="0014555C" w:rsidRDefault="0014555C">
      <w:pPr>
        <w:pStyle w:val="BodyText"/>
        <w:spacing w:before="35"/>
        <w:rPr>
          <w:sz w:val="15"/>
        </w:rPr>
      </w:pPr>
    </w:p>
    <w:p w14:paraId="30ED159F" w14:textId="77777777" w:rsidR="0014555C" w:rsidRDefault="00000000">
      <w:pPr>
        <w:ind w:left="54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3FFC33E5" wp14:editId="495FB6E7">
                <wp:simplePos x="0" y="0"/>
                <wp:positionH relativeFrom="page">
                  <wp:posOffset>3786213</wp:posOffset>
                </wp:positionH>
                <wp:positionV relativeFrom="paragraph">
                  <wp:posOffset>-6040</wp:posOffset>
                </wp:positionV>
                <wp:extent cx="146685" cy="146685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.475663pt;width:11.55pt;height:11.55pt;mso-position-horizontal-relative:page;mso-position-vertical-relative:paragraph;z-index:15767552" id="docshape64" coordorigin="5963,-10" coordsize="231,231" path="m6193,-10l6182,-10,6182,2,6182,210,5974,210,5974,2,6182,2,6182,-10,5974,-10,5963,-10,5963,2,5963,210,5963,221,5974,221,6182,221,6193,221,6193,210,6193,2,6193,-10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30"/>
          <w:sz w:val="15"/>
        </w:rPr>
        <w:t>Print</w:t>
      </w:r>
      <w:r>
        <w:rPr>
          <w:spacing w:val="-10"/>
          <w:w w:val="130"/>
          <w:sz w:val="15"/>
        </w:rPr>
        <w:t xml:space="preserve"> </w:t>
      </w:r>
      <w:r>
        <w:rPr>
          <w:spacing w:val="-2"/>
          <w:w w:val="130"/>
          <w:sz w:val="15"/>
        </w:rPr>
        <w:t>newspaper</w:t>
      </w:r>
    </w:p>
    <w:p w14:paraId="12634457" w14:textId="77777777" w:rsidR="0014555C" w:rsidRDefault="0014555C">
      <w:pPr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num="2" w:space="720" w:equalWidth="0">
            <w:col w:w="4648" w:space="40"/>
            <w:col w:w="4792"/>
          </w:cols>
        </w:sectPr>
      </w:pPr>
    </w:p>
    <w:p w14:paraId="05416D57" w14:textId="77777777" w:rsidR="0014555C" w:rsidRDefault="00000000">
      <w:pPr>
        <w:ind w:left="815"/>
        <w:rPr>
          <w:sz w:val="15"/>
        </w:rPr>
      </w:pPr>
      <w:r>
        <w:rPr>
          <w:w w:val="125"/>
          <w:sz w:val="15"/>
        </w:rPr>
        <w:t>Other</w:t>
      </w:r>
      <w:r>
        <w:rPr>
          <w:spacing w:val="7"/>
          <w:w w:val="125"/>
          <w:sz w:val="15"/>
        </w:rPr>
        <w:t xml:space="preserve"> </w:t>
      </w:r>
      <w:r>
        <w:rPr>
          <w:w w:val="125"/>
          <w:sz w:val="15"/>
        </w:rPr>
        <w:t>(please</w:t>
      </w:r>
      <w:r>
        <w:rPr>
          <w:spacing w:val="9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specify)</w:t>
      </w:r>
    </w:p>
    <w:p w14:paraId="3A0C4AC5" w14:textId="77777777" w:rsidR="0014555C" w:rsidRDefault="00000000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7F8862B" wp14:editId="1440200D">
                <wp:simplePos x="0" y="0"/>
                <wp:positionH relativeFrom="page">
                  <wp:posOffset>1121295</wp:posOffset>
                </wp:positionH>
                <wp:positionV relativeFrom="paragraph">
                  <wp:posOffset>103781</wp:posOffset>
                </wp:positionV>
                <wp:extent cx="3192145" cy="241935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2145" h="241935">
                              <a:moveTo>
                                <a:pt x="3192043" y="0"/>
                              </a:moveTo>
                              <a:lnTo>
                                <a:pt x="3184728" y="0"/>
                              </a:lnTo>
                              <a:lnTo>
                                <a:pt x="3184728" y="7327"/>
                              </a:lnTo>
                              <a:lnTo>
                                <a:pt x="3184728" y="234289"/>
                              </a:lnTo>
                              <a:lnTo>
                                <a:pt x="7315" y="234289"/>
                              </a:lnTo>
                              <a:lnTo>
                                <a:pt x="7315" y="7327"/>
                              </a:lnTo>
                              <a:lnTo>
                                <a:pt x="3184728" y="7327"/>
                              </a:lnTo>
                              <a:lnTo>
                                <a:pt x="3184728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15" y="241604"/>
                              </a:lnTo>
                              <a:lnTo>
                                <a:pt x="3184728" y="241604"/>
                              </a:lnTo>
                              <a:lnTo>
                                <a:pt x="3192043" y="241604"/>
                              </a:lnTo>
                              <a:lnTo>
                                <a:pt x="3192043" y="234289"/>
                              </a:lnTo>
                              <a:lnTo>
                                <a:pt x="3192043" y="7327"/>
                              </a:lnTo>
                              <a:lnTo>
                                <a:pt x="3192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291008pt;margin-top:8.171809pt;width:251.35pt;height:19.05pt;mso-position-horizontal-relative:page;mso-position-vertical-relative:paragraph;z-index:-15698944;mso-wrap-distance-left:0;mso-wrap-distance-right:0" id="docshape65" coordorigin="1766,163" coordsize="5027,381" path="m6793,163l6781,163,6781,175,6781,532,1777,532,1777,175,6781,175,6781,163,1777,163,1766,163,1766,175,1766,532,1766,544,1777,544,6781,544,6793,544,6793,532,6793,175,6793,163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049D28D5" w14:textId="77777777" w:rsidR="0014555C" w:rsidRDefault="00000000">
      <w:pPr>
        <w:spacing w:before="150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B1A52EF" wp14:editId="3BEC8E37">
            <wp:extent cx="146424" cy="146424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w w:val="125"/>
          <w:sz w:val="20"/>
        </w:rPr>
        <w:t xml:space="preserve"> </w:t>
      </w:r>
      <w:r>
        <w:rPr>
          <w:w w:val="125"/>
          <w:sz w:val="15"/>
        </w:rPr>
        <w:t>None of the above</w:t>
      </w:r>
    </w:p>
    <w:p w14:paraId="1C342EE0" w14:textId="77777777" w:rsidR="0014555C" w:rsidRDefault="0014555C">
      <w:pPr>
        <w:pStyle w:val="BodyText"/>
        <w:rPr>
          <w:sz w:val="15"/>
        </w:rPr>
      </w:pPr>
    </w:p>
    <w:p w14:paraId="18F70365" w14:textId="77777777" w:rsidR="0014555C" w:rsidRDefault="0014555C">
      <w:pPr>
        <w:pStyle w:val="BodyText"/>
        <w:rPr>
          <w:sz w:val="15"/>
        </w:rPr>
      </w:pPr>
    </w:p>
    <w:p w14:paraId="574A001F" w14:textId="77777777" w:rsidR="0014555C" w:rsidRDefault="0014555C">
      <w:pPr>
        <w:pStyle w:val="BodyText"/>
        <w:rPr>
          <w:sz w:val="15"/>
        </w:rPr>
      </w:pPr>
    </w:p>
    <w:p w14:paraId="4CF39B93" w14:textId="77777777" w:rsidR="0014555C" w:rsidRDefault="0014555C">
      <w:pPr>
        <w:pStyle w:val="BodyText"/>
        <w:rPr>
          <w:sz w:val="15"/>
        </w:rPr>
      </w:pPr>
    </w:p>
    <w:p w14:paraId="38A428F9" w14:textId="77777777" w:rsidR="0014555C" w:rsidRDefault="0014555C">
      <w:pPr>
        <w:pStyle w:val="BodyText"/>
        <w:rPr>
          <w:sz w:val="15"/>
        </w:rPr>
      </w:pPr>
    </w:p>
    <w:p w14:paraId="0CC4B8BE" w14:textId="77777777" w:rsidR="0014555C" w:rsidRDefault="0014555C">
      <w:pPr>
        <w:pStyle w:val="BodyText"/>
        <w:spacing w:before="157"/>
        <w:rPr>
          <w:sz w:val="15"/>
        </w:rPr>
      </w:pPr>
    </w:p>
    <w:p w14:paraId="71F01428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ind w:left="703" w:hanging="349"/>
        <w:jc w:val="left"/>
        <w:rPr>
          <w:sz w:val="18"/>
        </w:rPr>
      </w:pPr>
      <w:r>
        <w:rPr>
          <w:w w:val="125"/>
          <w:sz w:val="18"/>
        </w:rPr>
        <w:t>Do you get your COVID-19-related</w:t>
      </w:r>
      <w:r>
        <w:rPr>
          <w:spacing w:val="1"/>
          <w:w w:val="125"/>
          <w:sz w:val="18"/>
        </w:rPr>
        <w:t xml:space="preserve"> </w:t>
      </w:r>
      <w:r>
        <w:rPr>
          <w:w w:val="125"/>
          <w:sz w:val="18"/>
        </w:rPr>
        <w:t xml:space="preserve">information from social </w:t>
      </w:r>
      <w:r>
        <w:rPr>
          <w:spacing w:val="-2"/>
          <w:w w:val="125"/>
          <w:sz w:val="18"/>
        </w:rPr>
        <w:t>media?</w:t>
      </w:r>
    </w:p>
    <w:p w14:paraId="22423925" w14:textId="77777777" w:rsidR="0014555C" w:rsidRDefault="00000000">
      <w:pPr>
        <w:spacing w:before="169" w:line="405" w:lineRule="auto"/>
        <w:ind w:left="815" w:right="8406" w:hanging="310"/>
        <w:rPr>
          <w:sz w:val="15"/>
        </w:rPr>
      </w:pPr>
      <w:r>
        <w:rPr>
          <w:noProof/>
        </w:rPr>
        <w:drawing>
          <wp:anchor distT="0" distB="0" distL="0" distR="0" simplePos="0" relativeHeight="487330816" behindDoc="1" locked="0" layoutInCell="1" allowOverlap="1" wp14:anchorId="7D18A353" wp14:editId="353EB511">
            <wp:simplePos x="0" y="0"/>
            <wp:positionH relativeFrom="page">
              <wp:posOffset>982197</wp:posOffset>
            </wp:positionH>
            <wp:positionV relativeFrom="paragraph">
              <wp:posOffset>348910</wp:posOffset>
            </wp:positionV>
            <wp:extent cx="146424" cy="146424"/>
            <wp:effectExtent l="0" t="0" r="0" b="0"/>
            <wp:wrapNone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41B52810" wp14:editId="5DCED450">
            <wp:extent cx="146424" cy="146424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w w:val="120"/>
          <w:sz w:val="20"/>
        </w:rPr>
        <w:t xml:space="preserve"> </w:t>
      </w:r>
      <w:r>
        <w:rPr>
          <w:spacing w:val="-4"/>
          <w:w w:val="120"/>
          <w:sz w:val="15"/>
        </w:rPr>
        <w:t xml:space="preserve">Yes </w:t>
      </w:r>
      <w:r>
        <w:rPr>
          <w:spacing w:val="-5"/>
          <w:w w:val="120"/>
          <w:sz w:val="15"/>
        </w:rPr>
        <w:t>No</w:t>
      </w:r>
    </w:p>
    <w:p w14:paraId="61970898" w14:textId="77777777" w:rsidR="0014555C" w:rsidRDefault="0014555C">
      <w:pPr>
        <w:spacing w:line="405" w:lineRule="auto"/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space="720"/>
        </w:sectPr>
      </w:pPr>
    </w:p>
    <w:p w14:paraId="7A31AC59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spacing w:before="86"/>
        <w:ind w:left="703" w:hanging="349"/>
        <w:jc w:val="left"/>
        <w:rPr>
          <w:sz w:val="18"/>
        </w:rPr>
      </w:pPr>
      <w:r>
        <w:rPr>
          <w:w w:val="130"/>
          <w:sz w:val="18"/>
        </w:rPr>
        <w:lastRenderedPageBreak/>
        <w:t>Which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social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media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channel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do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you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use?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Select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all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that</w:t>
      </w:r>
      <w:r>
        <w:rPr>
          <w:spacing w:val="-7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apply.</w:t>
      </w:r>
    </w:p>
    <w:p w14:paraId="5EADB935" w14:textId="77777777" w:rsidR="0014555C" w:rsidRDefault="0014555C">
      <w:pPr>
        <w:rPr>
          <w:sz w:val="18"/>
        </w:rPr>
        <w:sectPr w:rsidR="0014555C">
          <w:pgSz w:w="12240" w:h="15840"/>
          <w:pgMar w:top="820" w:right="1720" w:bottom="280" w:left="1040" w:header="720" w:footer="720" w:gutter="0"/>
          <w:cols w:space="720"/>
        </w:sectPr>
      </w:pPr>
    </w:p>
    <w:p w14:paraId="49A70F3A" w14:textId="77777777" w:rsidR="0014555C" w:rsidRDefault="0014555C">
      <w:pPr>
        <w:pStyle w:val="BodyText"/>
        <w:spacing w:before="4"/>
        <w:rPr>
          <w:sz w:val="15"/>
        </w:rPr>
      </w:pPr>
    </w:p>
    <w:p w14:paraId="29001045" w14:textId="77777777" w:rsidR="0014555C" w:rsidRDefault="00000000">
      <w:pPr>
        <w:spacing w:line="530" w:lineRule="auto"/>
        <w:ind w:left="81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62B3ED7B" wp14:editId="2BAA8185">
                <wp:simplePos x="0" y="0"/>
                <wp:positionH relativeFrom="page">
                  <wp:posOffset>982192</wp:posOffset>
                </wp:positionH>
                <wp:positionV relativeFrom="paragraph">
                  <wp:posOffset>-4996</wp:posOffset>
                </wp:positionV>
                <wp:extent cx="146685" cy="146685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-.393423pt;width:11.55pt;height:11.55pt;mso-position-horizontal-relative:page;mso-position-vertical-relative:paragraph;z-index:15771136" id="docshape66" coordorigin="1547,-8" coordsize="231,231" path="m1777,-8l1766,-8,1766,4,1766,211,1558,211,1558,4,1766,4,1766,-8,1558,-8,1547,-8,1547,4,1547,211,1547,223,1558,223,1766,223,1777,223,1777,211,1777,4,1777,-8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47378C21" wp14:editId="3907AC66">
                <wp:simplePos x="0" y="0"/>
                <wp:positionH relativeFrom="page">
                  <wp:posOffset>982192</wp:posOffset>
                </wp:positionH>
                <wp:positionV relativeFrom="paragraph">
                  <wp:posOffset>236608</wp:posOffset>
                </wp:positionV>
                <wp:extent cx="146685" cy="146685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18.630577pt;width:11.55pt;height:11.55pt;mso-position-horizontal-relative:page;mso-position-vertical-relative:paragraph;z-index:15771648" id="docshape67" coordorigin="1547,373" coordsize="231,231" path="m1777,373l1766,373,1766,384,1766,592,1558,592,1558,384,1766,384,1766,373,1558,373,1547,373,1547,384,1547,592,1547,603,1558,603,1766,603,1777,603,1777,592,1777,384,1777,37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766D99CC" wp14:editId="65B211A8">
                <wp:simplePos x="0" y="0"/>
                <wp:positionH relativeFrom="page">
                  <wp:posOffset>982192</wp:posOffset>
                </wp:positionH>
                <wp:positionV relativeFrom="paragraph">
                  <wp:posOffset>478200</wp:posOffset>
                </wp:positionV>
                <wp:extent cx="146685" cy="14668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37.65358pt;width:11.55pt;height:11.55pt;mso-position-horizontal-relative:page;mso-position-vertical-relative:paragraph;z-index:15772160" id="docshape68" coordorigin="1547,753" coordsize="231,231" path="m1777,753l1766,753,1766,765,1766,972,1558,972,1558,765,1766,765,1766,753,1558,753,1547,753,1547,765,1547,972,1547,984,1558,984,1766,984,1777,984,1777,972,1777,765,1777,753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7B5C3F1B" wp14:editId="1CEDF04A">
                <wp:simplePos x="0" y="0"/>
                <wp:positionH relativeFrom="page">
                  <wp:posOffset>982192</wp:posOffset>
                </wp:positionH>
                <wp:positionV relativeFrom="paragraph">
                  <wp:posOffset>719805</wp:posOffset>
                </wp:positionV>
                <wp:extent cx="146685" cy="146685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15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18" y="146418"/>
                              </a:lnTo>
                              <a:lnTo>
                                <a:pt x="146418" y="139103"/>
                              </a:lnTo>
                              <a:lnTo>
                                <a:pt x="146418" y="7315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56.677578pt;width:11.55pt;height:11.55pt;mso-position-horizontal-relative:page;mso-position-vertical-relative:paragraph;z-index:15772672" id="docshape69" coordorigin="1547,1134" coordsize="231,231" path="m1777,1134l1766,1134,1766,1145,1766,1353,1558,1353,1558,1145,1766,1145,1766,1134,1558,1134,1547,1134,1547,1145,1547,1353,1547,1364,1558,1364,1766,1364,1777,1364,1777,1353,1777,1145,1777,1134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6F27F590" wp14:editId="6B04755E">
                <wp:simplePos x="0" y="0"/>
                <wp:positionH relativeFrom="page">
                  <wp:posOffset>982192</wp:posOffset>
                </wp:positionH>
                <wp:positionV relativeFrom="paragraph">
                  <wp:posOffset>961397</wp:posOffset>
                </wp:positionV>
                <wp:extent cx="146685" cy="146685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75.700577pt;width:11.55pt;height:11.55pt;mso-position-horizontal-relative:page;mso-position-vertical-relative:paragraph;z-index:15774720" id="docshape70" coordorigin="1547,1514" coordsize="231,231" path="m1777,1514l1766,1514,1766,1526,1766,1733,1558,1733,1558,1526,1766,1526,1766,1514,1558,1514,1547,1514,1547,1526,1547,1733,1547,1745,1558,1745,1766,1745,1777,1745,1777,1733,1777,1526,1777,1514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25"/>
          <w:sz w:val="15"/>
        </w:rPr>
        <w:t>Instagram TikTok Snapchat YouTube</w:t>
      </w:r>
    </w:p>
    <w:p w14:paraId="027CE5A3" w14:textId="77777777" w:rsidR="0014555C" w:rsidRDefault="00000000">
      <w:pPr>
        <w:spacing w:before="5"/>
        <w:rPr>
          <w:sz w:val="15"/>
        </w:rPr>
      </w:pPr>
      <w:r>
        <w:br w:type="column"/>
      </w:r>
    </w:p>
    <w:p w14:paraId="0C824508" w14:textId="77777777" w:rsidR="0014555C" w:rsidRDefault="00000000">
      <w:pPr>
        <w:spacing w:before="1" w:line="530" w:lineRule="auto"/>
        <w:ind w:left="815" w:right="348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2517921C" wp14:editId="144CF27F">
                <wp:simplePos x="0" y="0"/>
                <wp:positionH relativeFrom="page">
                  <wp:posOffset>3786213</wp:posOffset>
                </wp:positionH>
                <wp:positionV relativeFrom="paragraph">
                  <wp:posOffset>-5631</wp:posOffset>
                </wp:positionV>
                <wp:extent cx="146685" cy="146685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-.443423pt;width:11.55pt;height:11.55pt;mso-position-horizontal-relative:page;mso-position-vertical-relative:paragraph;z-index:15773184" id="docshape71" coordorigin="5963,-9" coordsize="231,231" path="m6193,-9l6182,-9,6182,3,6182,210,5974,210,5974,3,6182,3,6182,-9,5974,-9,5963,-9,5963,3,5963,210,5963,222,5974,222,6182,222,6193,222,6193,210,6193,3,6193,-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66FFC00F" wp14:editId="7C77FC0D">
                <wp:simplePos x="0" y="0"/>
                <wp:positionH relativeFrom="page">
                  <wp:posOffset>3786213</wp:posOffset>
                </wp:positionH>
                <wp:positionV relativeFrom="paragraph">
                  <wp:posOffset>235973</wp:posOffset>
                </wp:positionV>
                <wp:extent cx="146685" cy="146685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15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03" y="7315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03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18.580578pt;width:11.55pt;height:11.55pt;mso-position-horizontal-relative:page;mso-position-vertical-relative:paragraph;z-index:15773696" id="docshape72" coordorigin="5963,372" coordsize="231,231" path="m6193,372l6182,372,6182,383,6182,591,5974,591,5974,383,6182,383,6182,372,5974,372,5963,372,5963,383,5963,591,5963,602,5974,602,6182,602,6193,602,6193,591,6193,383,6193,37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220D818D" wp14:editId="7B2FB73D">
                <wp:simplePos x="0" y="0"/>
                <wp:positionH relativeFrom="page">
                  <wp:posOffset>3786213</wp:posOffset>
                </wp:positionH>
                <wp:positionV relativeFrom="paragraph">
                  <wp:posOffset>477565</wp:posOffset>
                </wp:positionV>
                <wp:extent cx="146685" cy="146685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127014pt;margin-top:37.603577pt;width:11.55pt;height:11.55pt;mso-position-horizontal-relative:page;mso-position-vertical-relative:paragraph;z-index:15774208" id="docshape73" coordorigin="5963,752" coordsize="231,231" path="m6193,752l6182,752,6182,764,6182,971,5974,971,5974,764,6182,764,6182,752,5974,752,5963,752,5963,764,5963,971,5963,983,5974,983,6182,983,6193,983,6193,971,6193,764,6193,75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30"/>
          <w:sz w:val="15"/>
        </w:rPr>
        <w:t xml:space="preserve">Facebook Twitter </w:t>
      </w:r>
      <w:proofErr w:type="spellStart"/>
      <w:r>
        <w:rPr>
          <w:spacing w:val="-2"/>
          <w:w w:val="125"/>
          <w:sz w:val="15"/>
        </w:rPr>
        <w:t>Whatsapp</w:t>
      </w:r>
      <w:proofErr w:type="spellEnd"/>
    </w:p>
    <w:p w14:paraId="7C9EFAD4" w14:textId="77777777" w:rsidR="0014555C" w:rsidRDefault="0014555C">
      <w:pPr>
        <w:spacing w:line="530" w:lineRule="auto"/>
        <w:rPr>
          <w:sz w:val="15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num="2" w:space="720" w:equalWidth="0">
            <w:col w:w="1637" w:space="2781"/>
            <w:col w:w="5062"/>
          </w:cols>
        </w:sectPr>
      </w:pPr>
    </w:p>
    <w:p w14:paraId="7A098D51" w14:textId="77777777" w:rsidR="0014555C" w:rsidRDefault="00000000">
      <w:pPr>
        <w:spacing w:line="172" w:lineRule="exact"/>
        <w:ind w:left="815"/>
        <w:rPr>
          <w:sz w:val="15"/>
        </w:rPr>
      </w:pPr>
      <w:r>
        <w:rPr>
          <w:w w:val="125"/>
          <w:sz w:val="15"/>
        </w:rPr>
        <w:t>Other</w:t>
      </w:r>
      <w:r>
        <w:rPr>
          <w:spacing w:val="7"/>
          <w:w w:val="125"/>
          <w:sz w:val="15"/>
        </w:rPr>
        <w:t xml:space="preserve"> </w:t>
      </w:r>
      <w:r>
        <w:rPr>
          <w:w w:val="125"/>
          <w:sz w:val="15"/>
        </w:rPr>
        <w:t>(please</w:t>
      </w:r>
      <w:r>
        <w:rPr>
          <w:spacing w:val="9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specify)</w:t>
      </w:r>
    </w:p>
    <w:p w14:paraId="5B7F4626" w14:textId="77777777" w:rsidR="0014555C" w:rsidRDefault="00000000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7095A820" wp14:editId="385FD554">
                <wp:simplePos x="0" y="0"/>
                <wp:positionH relativeFrom="page">
                  <wp:posOffset>1121295</wp:posOffset>
                </wp:positionH>
                <wp:positionV relativeFrom="paragraph">
                  <wp:posOffset>103867</wp:posOffset>
                </wp:positionV>
                <wp:extent cx="3192145" cy="241935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2145" h="241935">
                              <a:moveTo>
                                <a:pt x="3192043" y="0"/>
                              </a:moveTo>
                              <a:lnTo>
                                <a:pt x="3184728" y="0"/>
                              </a:lnTo>
                              <a:lnTo>
                                <a:pt x="3184728" y="7315"/>
                              </a:lnTo>
                              <a:lnTo>
                                <a:pt x="3184728" y="234276"/>
                              </a:lnTo>
                              <a:lnTo>
                                <a:pt x="7315" y="234276"/>
                              </a:lnTo>
                              <a:lnTo>
                                <a:pt x="7315" y="7315"/>
                              </a:lnTo>
                              <a:lnTo>
                                <a:pt x="3184728" y="7315"/>
                              </a:lnTo>
                              <a:lnTo>
                                <a:pt x="3184728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592"/>
                              </a:lnTo>
                              <a:lnTo>
                                <a:pt x="7315" y="241592"/>
                              </a:lnTo>
                              <a:lnTo>
                                <a:pt x="3184728" y="241592"/>
                              </a:lnTo>
                              <a:lnTo>
                                <a:pt x="3192043" y="241592"/>
                              </a:lnTo>
                              <a:lnTo>
                                <a:pt x="3192043" y="234276"/>
                              </a:lnTo>
                              <a:lnTo>
                                <a:pt x="3192043" y="7315"/>
                              </a:lnTo>
                              <a:lnTo>
                                <a:pt x="3192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291008pt;margin-top:8.178565pt;width:251.35pt;height:19.05pt;mso-position-horizontal-relative:page;mso-position-vertical-relative:paragraph;z-index:-15688192;mso-wrap-distance-left:0;mso-wrap-distance-right:0" id="docshape74" coordorigin="1766,164" coordsize="5027,381" path="m6793,164l6781,164,6781,175,6781,533,1777,533,1777,175,6781,175,6781,164,1777,164,1766,164,1766,175,1766,533,1766,544,1777,544,6781,544,6793,544,6793,533,6793,175,6793,164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3CB30509" w14:textId="77777777" w:rsidR="0014555C" w:rsidRDefault="0014555C">
      <w:pPr>
        <w:pStyle w:val="BodyText"/>
      </w:pPr>
    </w:p>
    <w:p w14:paraId="3AD4ECF5" w14:textId="77777777" w:rsidR="0014555C" w:rsidRDefault="0014555C">
      <w:pPr>
        <w:pStyle w:val="BodyText"/>
      </w:pPr>
    </w:p>
    <w:p w14:paraId="15933FCF" w14:textId="77777777" w:rsidR="0014555C" w:rsidRDefault="0014555C">
      <w:pPr>
        <w:pStyle w:val="BodyText"/>
      </w:pPr>
    </w:p>
    <w:p w14:paraId="4D03A2A5" w14:textId="77777777" w:rsidR="0014555C" w:rsidRDefault="0014555C">
      <w:pPr>
        <w:pStyle w:val="BodyText"/>
      </w:pPr>
    </w:p>
    <w:p w14:paraId="1F83617F" w14:textId="77777777" w:rsidR="0014555C" w:rsidRDefault="0014555C">
      <w:pPr>
        <w:pStyle w:val="BodyText"/>
        <w:spacing w:before="134"/>
      </w:pPr>
    </w:p>
    <w:p w14:paraId="0E3FF88A" w14:textId="77777777" w:rsidR="0014555C" w:rsidRDefault="00000000">
      <w:pPr>
        <w:pStyle w:val="ListParagraph"/>
        <w:numPr>
          <w:ilvl w:val="0"/>
          <w:numId w:val="2"/>
        </w:numPr>
        <w:tabs>
          <w:tab w:val="left" w:pos="450"/>
        </w:tabs>
        <w:spacing w:line="348" w:lineRule="auto"/>
        <w:ind w:left="101" w:right="1106" w:firstLine="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4F87BB2D" wp14:editId="25248803">
                <wp:simplePos x="0" y="0"/>
                <wp:positionH relativeFrom="page">
                  <wp:posOffset>725944</wp:posOffset>
                </wp:positionH>
                <wp:positionV relativeFrom="paragraph">
                  <wp:posOffset>392537</wp:posOffset>
                </wp:positionV>
                <wp:extent cx="1435100" cy="241935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60" y="0"/>
                              </a:moveTo>
                              <a:lnTo>
                                <a:pt x="1427645" y="0"/>
                              </a:lnTo>
                              <a:lnTo>
                                <a:pt x="1427645" y="7315"/>
                              </a:lnTo>
                              <a:lnTo>
                                <a:pt x="1427645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1427645" y="7315"/>
                              </a:lnTo>
                              <a:lnTo>
                                <a:pt x="142764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592"/>
                              </a:lnTo>
                              <a:lnTo>
                                <a:pt x="7327" y="241592"/>
                              </a:lnTo>
                              <a:lnTo>
                                <a:pt x="1427645" y="241592"/>
                              </a:lnTo>
                              <a:lnTo>
                                <a:pt x="1434960" y="241592"/>
                              </a:lnTo>
                              <a:lnTo>
                                <a:pt x="1434960" y="234276"/>
                              </a:lnTo>
                              <a:lnTo>
                                <a:pt x="1434960" y="7315"/>
                              </a:lnTo>
                              <a:lnTo>
                                <a:pt x="1434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.161003pt;margin-top:30.908432pt;width:113pt;height:19.05pt;mso-position-horizontal-relative:page;mso-position-vertical-relative:paragraph;z-index:-15687680;mso-wrap-distance-left:0;mso-wrap-distance-right:0" id="docshape75" coordorigin="1143,618" coordsize="2260,381" path="m3403,618l3391,618,3391,630,3391,987,1155,987,1155,630,3391,630,3391,618,1155,618,1143,618,1143,630,1143,987,1143,999,1155,999,3391,999,3403,999,3403,987,3403,630,3403,618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w w:val="130"/>
          <w:sz w:val="18"/>
        </w:rPr>
        <w:t>Which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of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the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above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sources—including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family,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friends,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the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internet,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radio,</w:t>
      </w:r>
      <w:r>
        <w:rPr>
          <w:spacing w:val="-13"/>
          <w:w w:val="130"/>
          <w:sz w:val="18"/>
        </w:rPr>
        <w:t xml:space="preserve"> </w:t>
      </w:r>
      <w:r>
        <w:rPr>
          <w:w w:val="130"/>
          <w:sz w:val="18"/>
        </w:rPr>
        <w:t>television, newspaper,</w:t>
      </w:r>
      <w:r>
        <w:rPr>
          <w:spacing w:val="-15"/>
          <w:w w:val="130"/>
          <w:sz w:val="18"/>
        </w:rPr>
        <w:t xml:space="preserve"> </w:t>
      </w:r>
      <w:r>
        <w:rPr>
          <w:w w:val="130"/>
          <w:sz w:val="18"/>
        </w:rPr>
        <w:t>and</w:t>
      </w:r>
      <w:r>
        <w:rPr>
          <w:spacing w:val="-15"/>
          <w:w w:val="130"/>
          <w:sz w:val="18"/>
        </w:rPr>
        <w:t xml:space="preserve"> </w:t>
      </w:r>
      <w:r>
        <w:rPr>
          <w:w w:val="130"/>
          <w:sz w:val="18"/>
        </w:rPr>
        <w:t>social</w:t>
      </w:r>
      <w:r>
        <w:rPr>
          <w:spacing w:val="-14"/>
          <w:w w:val="130"/>
          <w:sz w:val="18"/>
        </w:rPr>
        <w:t xml:space="preserve"> </w:t>
      </w:r>
      <w:r>
        <w:rPr>
          <w:w w:val="130"/>
          <w:sz w:val="18"/>
        </w:rPr>
        <w:t>media—is</w:t>
      </w:r>
      <w:r>
        <w:rPr>
          <w:spacing w:val="-15"/>
          <w:w w:val="130"/>
          <w:sz w:val="18"/>
        </w:rPr>
        <w:t xml:space="preserve"> </w:t>
      </w:r>
      <w:r>
        <w:rPr>
          <w:w w:val="130"/>
          <w:sz w:val="18"/>
        </w:rPr>
        <w:t>your</w:t>
      </w:r>
      <w:r>
        <w:rPr>
          <w:spacing w:val="-15"/>
          <w:w w:val="130"/>
          <w:sz w:val="18"/>
        </w:rPr>
        <w:t xml:space="preserve"> </w:t>
      </w:r>
      <w:r>
        <w:rPr>
          <w:w w:val="130"/>
          <w:sz w:val="18"/>
        </w:rPr>
        <w:t>primary</w:t>
      </w:r>
      <w:r>
        <w:rPr>
          <w:spacing w:val="-14"/>
          <w:w w:val="130"/>
          <w:sz w:val="18"/>
        </w:rPr>
        <w:t xml:space="preserve"> </w:t>
      </w:r>
      <w:r>
        <w:rPr>
          <w:w w:val="130"/>
          <w:sz w:val="18"/>
        </w:rPr>
        <w:t>source</w:t>
      </w:r>
      <w:r>
        <w:rPr>
          <w:spacing w:val="-15"/>
          <w:w w:val="130"/>
          <w:sz w:val="18"/>
        </w:rPr>
        <w:t xml:space="preserve"> </w:t>
      </w:r>
      <w:r>
        <w:rPr>
          <w:w w:val="130"/>
          <w:sz w:val="18"/>
        </w:rPr>
        <w:t>of</w:t>
      </w:r>
      <w:r>
        <w:rPr>
          <w:spacing w:val="-14"/>
          <w:w w:val="130"/>
          <w:sz w:val="18"/>
        </w:rPr>
        <w:t xml:space="preserve"> </w:t>
      </w:r>
      <w:r>
        <w:rPr>
          <w:w w:val="130"/>
          <w:sz w:val="18"/>
        </w:rPr>
        <w:t>COVID-19-related</w:t>
      </w:r>
      <w:r>
        <w:rPr>
          <w:spacing w:val="-15"/>
          <w:w w:val="130"/>
          <w:sz w:val="18"/>
        </w:rPr>
        <w:t xml:space="preserve"> </w:t>
      </w:r>
      <w:r>
        <w:rPr>
          <w:w w:val="130"/>
          <w:sz w:val="18"/>
        </w:rPr>
        <w:t>information?</w:t>
      </w:r>
    </w:p>
    <w:p w14:paraId="472E90D6" w14:textId="77777777" w:rsidR="0014555C" w:rsidRDefault="0014555C">
      <w:pPr>
        <w:pStyle w:val="BodyText"/>
      </w:pPr>
    </w:p>
    <w:p w14:paraId="60773F40" w14:textId="77777777" w:rsidR="0014555C" w:rsidRDefault="0014555C">
      <w:pPr>
        <w:pStyle w:val="BodyText"/>
      </w:pPr>
    </w:p>
    <w:p w14:paraId="59C26E76" w14:textId="77777777" w:rsidR="0014555C" w:rsidRDefault="0014555C">
      <w:pPr>
        <w:pStyle w:val="BodyText"/>
      </w:pPr>
    </w:p>
    <w:p w14:paraId="13149A82" w14:textId="77777777" w:rsidR="0014555C" w:rsidRDefault="0014555C">
      <w:pPr>
        <w:pStyle w:val="BodyText"/>
      </w:pPr>
    </w:p>
    <w:p w14:paraId="18782773" w14:textId="77777777" w:rsidR="0014555C" w:rsidRDefault="0014555C">
      <w:pPr>
        <w:pStyle w:val="BodyText"/>
        <w:spacing w:before="76"/>
      </w:pPr>
    </w:p>
    <w:p w14:paraId="548E1F6C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spacing w:before="1" w:line="348" w:lineRule="auto"/>
        <w:ind w:left="354" w:right="328" w:firstLine="0"/>
        <w:jc w:val="left"/>
        <w:rPr>
          <w:sz w:val="18"/>
        </w:rPr>
      </w:pPr>
      <w:r>
        <w:rPr>
          <w:w w:val="130"/>
          <w:sz w:val="18"/>
        </w:rPr>
        <w:t xml:space="preserve">Does your college provide adequate access to health, medical, and dental information and </w:t>
      </w:r>
      <w:r>
        <w:rPr>
          <w:spacing w:val="-2"/>
          <w:w w:val="130"/>
          <w:sz w:val="18"/>
        </w:rPr>
        <w:t>resources?</w:t>
      </w:r>
    </w:p>
    <w:p w14:paraId="6B58585C" w14:textId="77777777" w:rsidR="0014555C" w:rsidRDefault="00000000">
      <w:pPr>
        <w:spacing w:before="75" w:line="396" w:lineRule="auto"/>
        <w:ind w:left="506" w:right="8405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582ACB1" wp14:editId="0127AE5D">
            <wp:extent cx="146424" cy="146424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w w:val="120"/>
          <w:sz w:val="20"/>
        </w:rPr>
        <w:t xml:space="preserve"> </w:t>
      </w:r>
      <w:r>
        <w:rPr>
          <w:spacing w:val="-4"/>
          <w:w w:val="120"/>
          <w:sz w:val="15"/>
        </w:rPr>
        <w:t xml:space="preserve">Yes </w:t>
      </w:r>
      <w:r>
        <w:rPr>
          <w:noProof/>
          <w:position w:val="-7"/>
          <w:sz w:val="15"/>
        </w:rPr>
        <w:drawing>
          <wp:inline distT="0" distB="0" distL="0" distR="0" wp14:anchorId="6A58D1C4" wp14:editId="6C743DF1">
            <wp:extent cx="146424" cy="146424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w w:val="120"/>
          <w:sz w:val="15"/>
        </w:rPr>
        <w:t xml:space="preserve"> </w:t>
      </w:r>
      <w:r>
        <w:rPr>
          <w:w w:val="120"/>
          <w:sz w:val="15"/>
        </w:rPr>
        <w:t>No</w:t>
      </w:r>
    </w:p>
    <w:p w14:paraId="3742B15E" w14:textId="77777777" w:rsidR="0014555C" w:rsidRDefault="00000000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27947E1" wp14:editId="41C749D8">
            <wp:extent cx="146424" cy="146424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5"/>
          <w:sz w:val="20"/>
        </w:rPr>
        <w:t xml:space="preserve"> </w:t>
      </w:r>
      <w:r>
        <w:rPr>
          <w:w w:val="125"/>
          <w:sz w:val="15"/>
        </w:rPr>
        <w:t xml:space="preserve">Don't </w:t>
      </w:r>
      <w:r>
        <w:rPr>
          <w:w w:val="130"/>
          <w:sz w:val="15"/>
        </w:rPr>
        <w:t>know</w:t>
      </w:r>
    </w:p>
    <w:p w14:paraId="149B24DD" w14:textId="77777777" w:rsidR="0014555C" w:rsidRDefault="00000000">
      <w:pPr>
        <w:spacing w:before="149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568CBC6" wp14:editId="705E1869">
            <wp:extent cx="146424" cy="146424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25"/>
          <w:sz w:val="20"/>
        </w:rPr>
        <w:t xml:space="preserve"> </w:t>
      </w:r>
      <w:r>
        <w:rPr>
          <w:w w:val="125"/>
          <w:sz w:val="15"/>
        </w:rPr>
        <w:t>Other (please specify)</w:t>
      </w:r>
    </w:p>
    <w:p w14:paraId="1EE1F13A" w14:textId="77777777" w:rsidR="0014555C" w:rsidRDefault="00000000">
      <w:pPr>
        <w:pStyle w:val="BodyText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64DB57CC" wp14:editId="4DC41D47">
                <wp:simplePos x="0" y="0"/>
                <wp:positionH relativeFrom="page">
                  <wp:posOffset>1121295</wp:posOffset>
                </wp:positionH>
                <wp:positionV relativeFrom="paragraph">
                  <wp:posOffset>73721</wp:posOffset>
                </wp:positionV>
                <wp:extent cx="3192145" cy="241935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2145" h="241935">
                              <a:moveTo>
                                <a:pt x="3192043" y="0"/>
                              </a:moveTo>
                              <a:lnTo>
                                <a:pt x="3184728" y="0"/>
                              </a:lnTo>
                              <a:lnTo>
                                <a:pt x="3184728" y="7315"/>
                              </a:lnTo>
                              <a:lnTo>
                                <a:pt x="3184728" y="234276"/>
                              </a:lnTo>
                              <a:lnTo>
                                <a:pt x="7315" y="234276"/>
                              </a:lnTo>
                              <a:lnTo>
                                <a:pt x="7315" y="7315"/>
                              </a:lnTo>
                              <a:lnTo>
                                <a:pt x="3184728" y="7315"/>
                              </a:lnTo>
                              <a:lnTo>
                                <a:pt x="3184728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592"/>
                              </a:lnTo>
                              <a:lnTo>
                                <a:pt x="7315" y="241592"/>
                              </a:lnTo>
                              <a:lnTo>
                                <a:pt x="3184728" y="241592"/>
                              </a:lnTo>
                              <a:lnTo>
                                <a:pt x="3192043" y="241592"/>
                              </a:lnTo>
                              <a:lnTo>
                                <a:pt x="3192043" y="234276"/>
                              </a:lnTo>
                              <a:lnTo>
                                <a:pt x="3192043" y="7315"/>
                              </a:lnTo>
                              <a:lnTo>
                                <a:pt x="3192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291008pt;margin-top:5.804877pt;width:251.35pt;height:19.05pt;mso-position-horizontal-relative:page;mso-position-vertical-relative:paragraph;z-index:-15687168;mso-wrap-distance-left:0;mso-wrap-distance-right:0" id="docshape76" coordorigin="1766,116" coordsize="5027,381" path="m6793,116l6781,116,6781,128,6781,485,1777,485,1777,128,6781,128,6781,116,1777,116,1766,116,1766,128,1766,485,1766,497,1777,497,6781,497,6793,497,6793,485,6793,128,6793,116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5CF007B9" w14:textId="77777777" w:rsidR="0014555C" w:rsidRDefault="0014555C">
      <w:pPr>
        <w:pStyle w:val="BodyText"/>
        <w:rPr>
          <w:sz w:val="15"/>
        </w:rPr>
      </w:pPr>
    </w:p>
    <w:p w14:paraId="7F65333F" w14:textId="77777777" w:rsidR="0014555C" w:rsidRDefault="0014555C">
      <w:pPr>
        <w:pStyle w:val="BodyText"/>
        <w:rPr>
          <w:sz w:val="15"/>
        </w:rPr>
      </w:pPr>
    </w:p>
    <w:p w14:paraId="686BFF6E" w14:textId="77777777" w:rsidR="0014555C" w:rsidRDefault="0014555C">
      <w:pPr>
        <w:pStyle w:val="BodyText"/>
        <w:rPr>
          <w:sz w:val="15"/>
        </w:rPr>
      </w:pPr>
    </w:p>
    <w:p w14:paraId="12330F6E" w14:textId="77777777" w:rsidR="0014555C" w:rsidRDefault="0014555C">
      <w:pPr>
        <w:pStyle w:val="BodyText"/>
        <w:rPr>
          <w:sz w:val="15"/>
        </w:rPr>
      </w:pPr>
    </w:p>
    <w:p w14:paraId="4BE3BB16" w14:textId="77777777" w:rsidR="0014555C" w:rsidRDefault="0014555C">
      <w:pPr>
        <w:pStyle w:val="BodyText"/>
        <w:rPr>
          <w:sz w:val="15"/>
        </w:rPr>
      </w:pPr>
    </w:p>
    <w:p w14:paraId="7A8D29CF" w14:textId="77777777" w:rsidR="0014555C" w:rsidRDefault="0014555C">
      <w:pPr>
        <w:pStyle w:val="BodyText"/>
        <w:spacing w:before="157"/>
        <w:rPr>
          <w:sz w:val="15"/>
        </w:rPr>
      </w:pPr>
    </w:p>
    <w:p w14:paraId="1489DCD8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ind w:left="703" w:hanging="349"/>
        <w:jc w:val="left"/>
        <w:rPr>
          <w:sz w:val="18"/>
        </w:rPr>
      </w:pPr>
      <w:r>
        <w:rPr>
          <w:w w:val="130"/>
          <w:sz w:val="18"/>
        </w:rPr>
        <w:t>Who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makes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your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doctor’s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appointments?</w:t>
      </w:r>
      <w:r>
        <w:rPr>
          <w:spacing w:val="-6"/>
          <w:w w:val="130"/>
          <w:sz w:val="18"/>
        </w:rPr>
        <w:t xml:space="preserve"> </w:t>
      </w:r>
      <w:r>
        <w:rPr>
          <w:w w:val="130"/>
          <w:sz w:val="18"/>
        </w:rPr>
        <w:t>Select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all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that</w:t>
      </w:r>
      <w:r>
        <w:rPr>
          <w:spacing w:val="-7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apply.</w:t>
      </w:r>
    </w:p>
    <w:p w14:paraId="07E9FA80" w14:textId="77777777" w:rsidR="0014555C" w:rsidRDefault="00000000">
      <w:pPr>
        <w:spacing w:before="169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7A40368" wp14:editId="6A23AC15">
            <wp:extent cx="146424" cy="146424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0"/>
          <w:sz w:val="20"/>
        </w:rPr>
        <w:t xml:space="preserve"> </w:t>
      </w:r>
      <w:r>
        <w:rPr>
          <w:w w:val="120"/>
          <w:sz w:val="15"/>
        </w:rPr>
        <w:t>Self</w:t>
      </w:r>
    </w:p>
    <w:p w14:paraId="363BC489" w14:textId="77777777" w:rsidR="0014555C" w:rsidRDefault="00000000">
      <w:pPr>
        <w:spacing w:before="150" w:line="396" w:lineRule="auto"/>
        <w:ind w:left="506" w:right="705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758D92D8" wp14:editId="534753EA">
                <wp:simplePos x="0" y="0"/>
                <wp:positionH relativeFrom="page">
                  <wp:posOffset>982192</wp:posOffset>
                </wp:positionH>
                <wp:positionV relativeFrom="paragraph">
                  <wp:posOffset>578445</wp:posOffset>
                </wp:positionV>
                <wp:extent cx="146685" cy="146685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18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03"/>
                              </a:lnTo>
                              <a:lnTo>
                                <a:pt x="7315" y="139103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18" y="146431"/>
                              </a:lnTo>
                              <a:lnTo>
                                <a:pt x="146418" y="139103"/>
                              </a:lnTo>
                              <a:lnTo>
                                <a:pt x="146418" y="7327"/>
                              </a:lnTo>
                              <a:lnTo>
                                <a:pt x="146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7.338005pt;margin-top:45.546909pt;width:11.55pt;height:11.55pt;mso-position-horizontal-relative:page;mso-position-vertical-relative:paragraph;z-index:15775232" id="docshape77" coordorigin="1547,911" coordsize="231,231" path="m1777,911l1766,911,1766,922,1766,1130,1558,1130,1558,922,1766,922,1766,911,1558,911,1547,911,1547,922,1547,1130,1547,1142,1558,1142,1766,1142,1777,1142,1777,1130,1777,922,1777,911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726B23FA" wp14:editId="13502436">
            <wp:extent cx="146424" cy="146424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30"/>
          <w:sz w:val="20"/>
        </w:rPr>
        <w:t xml:space="preserve"> </w:t>
      </w:r>
      <w:r>
        <w:rPr>
          <w:w w:val="130"/>
          <w:sz w:val="15"/>
        </w:rPr>
        <w:t xml:space="preserve">Parent or Guardian </w:t>
      </w:r>
      <w:r>
        <w:rPr>
          <w:noProof/>
          <w:position w:val="-7"/>
          <w:sz w:val="15"/>
        </w:rPr>
        <w:drawing>
          <wp:inline distT="0" distB="0" distL="0" distR="0" wp14:anchorId="0489DECC" wp14:editId="3834EDE9">
            <wp:extent cx="146424" cy="146424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w w:val="130"/>
          <w:sz w:val="15"/>
        </w:rPr>
        <w:t xml:space="preserve"> </w:t>
      </w:r>
      <w:r>
        <w:rPr>
          <w:w w:val="130"/>
          <w:sz w:val="15"/>
        </w:rPr>
        <w:t>Prefer</w:t>
      </w:r>
      <w:r>
        <w:rPr>
          <w:spacing w:val="-11"/>
          <w:w w:val="130"/>
          <w:sz w:val="15"/>
        </w:rPr>
        <w:t xml:space="preserve"> </w:t>
      </w:r>
      <w:r>
        <w:rPr>
          <w:w w:val="130"/>
          <w:sz w:val="15"/>
        </w:rPr>
        <w:t>not</w:t>
      </w:r>
      <w:r>
        <w:rPr>
          <w:spacing w:val="-10"/>
          <w:w w:val="130"/>
          <w:sz w:val="15"/>
        </w:rPr>
        <w:t xml:space="preserve"> </w:t>
      </w:r>
      <w:r>
        <w:rPr>
          <w:w w:val="130"/>
          <w:sz w:val="15"/>
        </w:rPr>
        <w:t>to</w:t>
      </w:r>
      <w:r>
        <w:rPr>
          <w:spacing w:val="-11"/>
          <w:w w:val="130"/>
          <w:sz w:val="15"/>
        </w:rPr>
        <w:t xml:space="preserve"> </w:t>
      </w:r>
      <w:r>
        <w:rPr>
          <w:w w:val="130"/>
          <w:sz w:val="15"/>
        </w:rPr>
        <w:t>answer</w:t>
      </w:r>
    </w:p>
    <w:p w14:paraId="2DEF92EA" w14:textId="77777777" w:rsidR="0014555C" w:rsidRDefault="00000000">
      <w:pPr>
        <w:spacing w:before="10"/>
        <w:ind w:left="815"/>
        <w:rPr>
          <w:sz w:val="15"/>
        </w:rPr>
      </w:pPr>
      <w:r>
        <w:rPr>
          <w:w w:val="125"/>
          <w:sz w:val="15"/>
        </w:rPr>
        <w:t>Other</w:t>
      </w:r>
      <w:r>
        <w:rPr>
          <w:spacing w:val="7"/>
          <w:w w:val="125"/>
          <w:sz w:val="15"/>
        </w:rPr>
        <w:t xml:space="preserve"> </w:t>
      </w:r>
      <w:r>
        <w:rPr>
          <w:w w:val="125"/>
          <w:sz w:val="15"/>
        </w:rPr>
        <w:t>(please</w:t>
      </w:r>
      <w:r>
        <w:rPr>
          <w:spacing w:val="9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specify)</w:t>
      </w:r>
    </w:p>
    <w:p w14:paraId="5AE3D800" w14:textId="77777777" w:rsidR="0014555C" w:rsidRDefault="00000000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6197C727" wp14:editId="16C01643">
                <wp:simplePos x="0" y="0"/>
                <wp:positionH relativeFrom="page">
                  <wp:posOffset>1121295</wp:posOffset>
                </wp:positionH>
                <wp:positionV relativeFrom="paragraph">
                  <wp:posOffset>103506</wp:posOffset>
                </wp:positionV>
                <wp:extent cx="3192145" cy="241935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2145" h="241935">
                              <a:moveTo>
                                <a:pt x="3192043" y="0"/>
                              </a:moveTo>
                              <a:lnTo>
                                <a:pt x="3184728" y="0"/>
                              </a:lnTo>
                              <a:lnTo>
                                <a:pt x="3184728" y="7315"/>
                              </a:lnTo>
                              <a:lnTo>
                                <a:pt x="3184728" y="234276"/>
                              </a:lnTo>
                              <a:lnTo>
                                <a:pt x="7315" y="234276"/>
                              </a:lnTo>
                              <a:lnTo>
                                <a:pt x="7315" y="7315"/>
                              </a:lnTo>
                              <a:lnTo>
                                <a:pt x="3184728" y="7315"/>
                              </a:lnTo>
                              <a:lnTo>
                                <a:pt x="3184728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592"/>
                              </a:lnTo>
                              <a:lnTo>
                                <a:pt x="7315" y="241592"/>
                              </a:lnTo>
                              <a:lnTo>
                                <a:pt x="3184728" y="241592"/>
                              </a:lnTo>
                              <a:lnTo>
                                <a:pt x="3192043" y="241592"/>
                              </a:lnTo>
                              <a:lnTo>
                                <a:pt x="3192043" y="234276"/>
                              </a:lnTo>
                              <a:lnTo>
                                <a:pt x="3192043" y="7315"/>
                              </a:lnTo>
                              <a:lnTo>
                                <a:pt x="3192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291008pt;margin-top:8.150122pt;width:251.35pt;height:19.05pt;mso-position-horizontal-relative:page;mso-position-vertical-relative:paragraph;z-index:-15686656;mso-wrap-distance-left:0;mso-wrap-distance-right:0" id="docshape78" coordorigin="1766,163" coordsize="5027,381" path="m6793,163l6781,163,6781,175,6781,532,1777,532,1777,175,6781,175,6781,163,1777,163,1766,163,1766,175,1766,532,1766,543,1777,543,6781,543,6793,543,6793,532,6793,175,6793,163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71E24C4B" w14:textId="77777777" w:rsidR="0014555C" w:rsidRDefault="0014555C">
      <w:pPr>
        <w:rPr>
          <w:sz w:val="12"/>
        </w:rPr>
        <w:sectPr w:rsidR="0014555C">
          <w:type w:val="continuous"/>
          <w:pgSz w:w="12240" w:h="15840"/>
          <w:pgMar w:top="1360" w:right="1720" w:bottom="280" w:left="1040" w:header="720" w:footer="720" w:gutter="0"/>
          <w:cols w:space="720"/>
        </w:sectPr>
      </w:pPr>
    </w:p>
    <w:p w14:paraId="1195C05A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spacing w:before="86"/>
        <w:ind w:left="703" w:hanging="349"/>
        <w:jc w:val="left"/>
        <w:rPr>
          <w:sz w:val="18"/>
        </w:rPr>
      </w:pPr>
      <w:r>
        <w:rPr>
          <w:w w:val="130"/>
          <w:sz w:val="18"/>
        </w:rPr>
        <w:lastRenderedPageBreak/>
        <w:t>Do</w:t>
      </w:r>
      <w:r>
        <w:rPr>
          <w:spacing w:val="-8"/>
          <w:w w:val="130"/>
          <w:sz w:val="18"/>
        </w:rPr>
        <w:t xml:space="preserve"> </w:t>
      </w:r>
      <w:r>
        <w:rPr>
          <w:w w:val="130"/>
          <w:sz w:val="18"/>
        </w:rPr>
        <w:t>you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have</w:t>
      </w:r>
      <w:r>
        <w:rPr>
          <w:spacing w:val="-8"/>
          <w:w w:val="130"/>
          <w:sz w:val="18"/>
        </w:rPr>
        <w:t xml:space="preserve"> </w:t>
      </w:r>
      <w:r>
        <w:rPr>
          <w:w w:val="130"/>
          <w:sz w:val="18"/>
        </w:rPr>
        <w:t>a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chronic</w:t>
      </w:r>
      <w:r>
        <w:rPr>
          <w:spacing w:val="-8"/>
          <w:w w:val="130"/>
          <w:sz w:val="18"/>
        </w:rPr>
        <w:t xml:space="preserve"> </w:t>
      </w:r>
      <w:r>
        <w:rPr>
          <w:w w:val="130"/>
          <w:sz w:val="18"/>
        </w:rPr>
        <w:t>health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condition</w:t>
      </w:r>
      <w:r>
        <w:rPr>
          <w:spacing w:val="-8"/>
          <w:w w:val="130"/>
          <w:sz w:val="18"/>
        </w:rPr>
        <w:t xml:space="preserve"> </w:t>
      </w:r>
      <w:r>
        <w:rPr>
          <w:w w:val="130"/>
          <w:sz w:val="18"/>
        </w:rPr>
        <w:t>that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requires</w:t>
      </w:r>
      <w:r>
        <w:rPr>
          <w:spacing w:val="-8"/>
          <w:w w:val="130"/>
          <w:sz w:val="18"/>
        </w:rPr>
        <w:t xml:space="preserve"> </w:t>
      </w:r>
      <w:r>
        <w:rPr>
          <w:w w:val="130"/>
          <w:sz w:val="18"/>
        </w:rPr>
        <w:t>regular</w:t>
      </w:r>
      <w:r>
        <w:rPr>
          <w:spacing w:val="-7"/>
          <w:w w:val="130"/>
          <w:sz w:val="18"/>
        </w:rPr>
        <w:t xml:space="preserve"> </w:t>
      </w:r>
      <w:r>
        <w:rPr>
          <w:w w:val="130"/>
          <w:sz w:val="18"/>
        </w:rPr>
        <w:t>medical</w:t>
      </w:r>
      <w:r>
        <w:rPr>
          <w:spacing w:val="-8"/>
          <w:w w:val="130"/>
          <w:sz w:val="18"/>
        </w:rPr>
        <w:t xml:space="preserve"> </w:t>
      </w:r>
      <w:r>
        <w:rPr>
          <w:w w:val="130"/>
          <w:sz w:val="18"/>
        </w:rPr>
        <w:t>follow-</w:t>
      </w:r>
      <w:r>
        <w:rPr>
          <w:spacing w:val="-5"/>
          <w:w w:val="130"/>
          <w:sz w:val="18"/>
        </w:rPr>
        <w:t>up?</w:t>
      </w:r>
    </w:p>
    <w:p w14:paraId="3900EDC6" w14:textId="77777777" w:rsidR="0014555C" w:rsidRDefault="00000000">
      <w:pPr>
        <w:spacing w:before="168" w:line="396" w:lineRule="auto"/>
        <w:ind w:left="506" w:right="8405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222BBD0" wp14:editId="698C1298">
            <wp:extent cx="146424" cy="146424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w w:val="120"/>
          <w:sz w:val="20"/>
        </w:rPr>
        <w:t xml:space="preserve"> </w:t>
      </w:r>
      <w:r>
        <w:rPr>
          <w:spacing w:val="-4"/>
          <w:w w:val="120"/>
          <w:sz w:val="15"/>
        </w:rPr>
        <w:t xml:space="preserve">Yes </w:t>
      </w:r>
      <w:r>
        <w:rPr>
          <w:noProof/>
          <w:position w:val="-7"/>
          <w:sz w:val="15"/>
        </w:rPr>
        <w:drawing>
          <wp:inline distT="0" distB="0" distL="0" distR="0" wp14:anchorId="3DB250F9" wp14:editId="7CD92EAE">
            <wp:extent cx="146424" cy="146424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w w:val="120"/>
          <w:sz w:val="15"/>
        </w:rPr>
        <w:t xml:space="preserve"> </w:t>
      </w:r>
      <w:r>
        <w:rPr>
          <w:w w:val="120"/>
          <w:sz w:val="15"/>
        </w:rPr>
        <w:t>No</w:t>
      </w:r>
    </w:p>
    <w:p w14:paraId="73AE9DCB" w14:textId="77777777" w:rsidR="0014555C" w:rsidRDefault="00000000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2E0BB54" wp14:editId="727F5191">
            <wp:extent cx="146424" cy="146424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30"/>
          <w:sz w:val="20"/>
        </w:rPr>
        <w:t xml:space="preserve"> </w:t>
      </w:r>
      <w:r>
        <w:rPr>
          <w:w w:val="130"/>
          <w:sz w:val="15"/>
        </w:rPr>
        <w:t>Prefer not to answer</w:t>
      </w:r>
    </w:p>
    <w:p w14:paraId="0CE85EEC" w14:textId="77777777" w:rsidR="0014555C" w:rsidRDefault="0014555C">
      <w:pPr>
        <w:pStyle w:val="BodyText"/>
        <w:rPr>
          <w:sz w:val="15"/>
        </w:rPr>
      </w:pPr>
    </w:p>
    <w:p w14:paraId="498E460C" w14:textId="77777777" w:rsidR="0014555C" w:rsidRDefault="0014555C">
      <w:pPr>
        <w:pStyle w:val="BodyText"/>
        <w:rPr>
          <w:sz w:val="15"/>
        </w:rPr>
      </w:pPr>
    </w:p>
    <w:p w14:paraId="72220AAE" w14:textId="77777777" w:rsidR="0014555C" w:rsidRDefault="0014555C">
      <w:pPr>
        <w:pStyle w:val="BodyText"/>
        <w:rPr>
          <w:sz w:val="15"/>
        </w:rPr>
      </w:pPr>
    </w:p>
    <w:p w14:paraId="1F00AAA0" w14:textId="77777777" w:rsidR="0014555C" w:rsidRDefault="0014555C">
      <w:pPr>
        <w:pStyle w:val="BodyText"/>
        <w:rPr>
          <w:sz w:val="15"/>
        </w:rPr>
      </w:pPr>
    </w:p>
    <w:p w14:paraId="779E87E0" w14:textId="77777777" w:rsidR="0014555C" w:rsidRDefault="0014555C">
      <w:pPr>
        <w:pStyle w:val="BodyText"/>
        <w:rPr>
          <w:sz w:val="15"/>
        </w:rPr>
      </w:pPr>
    </w:p>
    <w:p w14:paraId="17CF8EB8" w14:textId="77777777" w:rsidR="0014555C" w:rsidRDefault="0014555C">
      <w:pPr>
        <w:pStyle w:val="BodyText"/>
        <w:spacing w:before="158"/>
        <w:rPr>
          <w:sz w:val="15"/>
        </w:rPr>
      </w:pPr>
    </w:p>
    <w:p w14:paraId="10A2E35E" w14:textId="77777777" w:rsidR="0014555C" w:rsidRDefault="00000000">
      <w:pPr>
        <w:pStyle w:val="ListParagraph"/>
        <w:numPr>
          <w:ilvl w:val="0"/>
          <w:numId w:val="2"/>
        </w:numPr>
        <w:tabs>
          <w:tab w:val="left" w:pos="703"/>
        </w:tabs>
        <w:ind w:left="703" w:hanging="349"/>
        <w:jc w:val="left"/>
        <w:rPr>
          <w:sz w:val="18"/>
        </w:rPr>
      </w:pPr>
      <w:r>
        <w:rPr>
          <w:spacing w:val="-2"/>
          <w:w w:val="130"/>
          <w:sz w:val="18"/>
        </w:rPr>
        <w:t>Would</w:t>
      </w:r>
      <w:r>
        <w:rPr>
          <w:spacing w:val="-7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you</w:t>
      </w:r>
      <w:r>
        <w:rPr>
          <w:spacing w:val="-6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consider</w:t>
      </w:r>
      <w:r>
        <w:rPr>
          <w:spacing w:val="-6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yourself</w:t>
      </w:r>
      <w:r>
        <w:rPr>
          <w:spacing w:val="-6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a</w:t>
      </w:r>
      <w:r>
        <w:rPr>
          <w:spacing w:val="-6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health-conscious</w:t>
      </w:r>
      <w:r>
        <w:rPr>
          <w:spacing w:val="-7"/>
          <w:w w:val="130"/>
          <w:sz w:val="18"/>
        </w:rPr>
        <w:t xml:space="preserve"> </w:t>
      </w:r>
      <w:r>
        <w:rPr>
          <w:spacing w:val="-2"/>
          <w:w w:val="130"/>
          <w:sz w:val="18"/>
        </w:rPr>
        <w:t>person?</w:t>
      </w:r>
    </w:p>
    <w:p w14:paraId="53F93B4E" w14:textId="77777777" w:rsidR="0014555C" w:rsidRDefault="00000000">
      <w:pPr>
        <w:spacing w:before="168" w:line="396" w:lineRule="auto"/>
        <w:ind w:left="506" w:right="8405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9690F87" wp14:editId="6E857E70">
            <wp:extent cx="146424" cy="146424"/>
            <wp:effectExtent l="0" t="0" r="0" b="0"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w w:val="120"/>
          <w:sz w:val="20"/>
        </w:rPr>
        <w:t xml:space="preserve"> </w:t>
      </w:r>
      <w:r>
        <w:rPr>
          <w:spacing w:val="-4"/>
          <w:w w:val="120"/>
          <w:sz w:val="15"/>
        </w:rPr>
        <w:t xml:space="preserve">Yes </w:t>
      </w:r>
      <w:r>
        <w:rPr>
          <w:noProof/>
          <w:position w:val="-7"/>
          <w:sz w:val="15"/>
        </w:rPr>
        <w:drawing>
          <wp:inline distT="0" distB="0" distL="0" distR="0" wp14:anchorId="12508B12" wp14:editId="36F3F919">
            <wp:extent cx="146424" cy="146424"/>
            <wp:effectExtent l="0" t="0" r="0" b="0"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w w:val="120"/>
          <w:sz w:val="15"/>
        </w:rPr>
        <w:t xml:space="preserve"> </w:t>
      </w:r>
      <w:r>
        <w:rPr>
          <w:w w:val="120"/>
          <w:sz w:val="15"/>
        </w:rPr>
        <w:t>No</w:t>
      </w:r>
    </w:p>
    <w:p w14:paraId="1B64F4FB" w14:textId="77777777" w:rsidR="0014555C" w:rsidRDefault="00000000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8A7F977" wp14:editId="6F1A2BB6">
            <wp:extent cx="146424" cy="146424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5"/>
          <w:sz w:val="20"/>
        </w:rPr>
        <w:t xml:space="preserve"> </w:t>
      </w:r>
      <w:r>
        <w:rPr>
          <w:w w:val="125"/>
          <w:sz w:val="15"/>
        </w:rPr>
        <w:t>Maybe</w:t>
      </w:r>
    </w:p>
    <w:p w14:paraId="0B170C44" w14:textId="77777777" w:rsidR="0014555C" w:rsidRDefault="00000000">
      <w:pPr>
        <w:spacing w:before="150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A0BCB05" wp14:editId="117859DC">
            <wp:extent cx="146424" cy="146424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w w:val="125"/>
          <w:sz w:val="20"/>
        </w:rPr>
        <w:t xml:space="preserve"> </w:t>
      </w:r>
      <w:r>
        <w:rPr>
          <w:w w:val="125"/>
          <w:sz w:val="15"/>
        </w:rPr>
        <w:t>Please provide additional comments, if needed.</w:t>
      </w:r>
    </w:p>
    <w:p w14:paraId="0E3E4055" w14:textId="77777777" w:rsidR="0014555C" w:rsidRDefault="00000000">
      <w:pPr>
        <w:pStyle w:val="BodyText"/>
        <w:spacing w:before="11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511BF4A2" wp14:editId="3884CF08">
                <wp:simplePos x="0" y="0"/>
                <wp:positionH relativeFrom="page">
                  <wp:posOffset>1121295</wp:posOffset>
                </wp:positionH>
                <wp:positionV relativeFrom="paragraph">
                  <wp:posOffset>73600</wp:posOffset>
                </wp:positionV>
                <wp:extent cx="5440045" cy="241935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004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0045" h="241935">
                              <a:moveTo>
                                <a:pt x="5439651" y="0"/>
                              </a:moveTo>
                              <a:lnTo>
                                <a:pt x="5432336" y="0"/>
                              </a:lnTo>
                              <a:lnTo>
                                <a:pt x="5432336" y="7327"/>
                              </a:lnTo>
                              <a:lnTo>
                                <a:pt x="5432336" y="234276"/>
                              </a:lnTo>
                              <a:lnTo>
                                <a:pt x="7315" y="234276"/>
                              </a:lnTo>
                              <a:lnTo>
                                <a:pt x="7315" y="7327"/>
                              </a:lnTo>
                              <a:lnTo>
                                <a:pt x="5432336" y="7327"/>
                              </a:lnTo>
                              <a:lnTo>
                                <a:pt x="5432336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15" y="241604"/>
                              </a:lnTo>
                              <a:lnTo>
                                <a:pt x="5432336" y="241604"/>
                              </a:lnTo>
                              <a:lnTo>
                                <a:pt x="5439651" y="241604"/>
                              </a:lnTo>
                              <a:lnTo>
                                <a:pt x="5439651" y="234276"/>
                              </a:lnTo>
                              <a:lnTo>
                                <a:pt x="5439651" y="7327"/>
                              </a:lnTo>
                              <a:lnTo>
                                <a:pt x="54396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291008pt;margin-top:5.79528pt;width:428.35pt;height:19.05pt;mso-position-horizontal-relative:page;mso-position-vertical-relative:paragraph;z-index:-15681536;mso-wrap-distance-left:0;mso-wrap-distance-right:0" id="docshape79" coordorigin="1766,116" coordsize="8567,381" path="m10332,116l10321,116,10321,127,10321,485,1777,485,1777,127,10321,127,10321,116,1777,116,1766,116,1766,127,1766,485,1766,496,1777,496,10321,496,10332,496,10332,485,10332,127,10332,116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0536B621" w14:textId="77777777" w:rsidR="0014555C" w:rsidRDefault="0014555C">
      <w:pPr>
        <w:pStyle w:val="BodyText"/>
        <w:rPr>
          <w:sz w:val="15"/>
        </w:rPr>
      </w:pPr>
    </w:p>
    <w:p w14:paraId="1EF5BAC6" w14:textId="77777777" w:rsidR="0014555C" w:rsidRDefault="0014555C">
      <w:pPr>
        <w:pStyle w:val="BodyText"/>
        <w:rPr>
          <w:sz w:val="15"/>
        </w:rPr>
      </w:pPr>
    </w:p>
    <w:p w14:paraId="540B0CE7" w14:textId="77777777" w:rsidR="0014555C" w:rsidRDefault="0014555C">
      <w:pPr>
        <w:pStyle w:val="BodyText"/>
        <w:rPr>
          <w:sz w:val="15"/>
        </w:rPr>
      </w:pPr>
    </w:p>
    <w:p w14:paraId="46FAE4FE" w14:textId="77777777" w:rsidR="0014555C" w:rsidRDefault="0014555C">
      <w:pPr>
        <w:pStyle w:val="BodyText"/>
        <w:rPr>
          <w:sz w:val="15"/>
        </w:rPr>
      </w:pPr>
    </w:p>
    <w:p w14:paraId="222FAD68" w14:textId="77777777" w:rsidR="0014555C" w:rsidRDefault="0014555C">
      <w:pPr>
        <w:pStyle w:val="BodyText"/>
        <w:spacing w:before="138"/>
        <w:rPr>
          <w:sz w:val="15"/>
        </w:rPr>
      </w:pPr>
    </w:p>
    <w:p w14:paraId="1A1C2D0D" w14:textId="77777777" w:rsidR="0014555C" w:rsidRDefault="00000000">
      <w:pPr>
        <w:tabs>
          <w:tab w:val="left" w:pos="8934"/>
        </w:tabs>
        <w:spacing w:line="324" w:lineRule="auto"/>
        <w:ind w:left="101" w:right="543"/>
        <w:rPr>
          <w:b/>
          <w:sz w:val="18"/>
        </w:rPr>
      </w:pPr>
      <w:r>
        <w:rPr>
          <w:color w:val="000000"/>
          <w:w w:val="135"/>
          <w:sz w:val="20"/>
          <w:shd w:val="clear" w:color="auto" w:fill="D0D0D0"/>
        </w:rPr>
        <w:t>Thank you for taking the survey!</w:t>
      </w:r>
      <w:r>
        <w:rPr>
          <w:color w:val="000000"/>
          <w:sz w:val="20"/>
          <w:shd w:val="clear" w:color="auto" w:fill="D0D0D0"/>
        </w:rPr>
        <w:tab/>
      </w:r>
      <w:r>
        <w:rPr>
          <w:color w:val="000000"/>
          <w:sz w:val="20"/>
        </w:rPr>
        <w:t xml:space="preserve"> </w:t>
      </w:r>
      <w:r>
        <w:rPr>
          <w:b/>
          <w:color w:val="000000"/>
          <w:w w:val="135"/>
          <w:sz w:val="18"/>
        </w:rPr>
        <w:t>Please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head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to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the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link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below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to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ﬁll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out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your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email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address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so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that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a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>$5</w:t>
      </w:r>
      <w:r>
        <w:rPr>
          <w:b/>
          <w:color w:val="000000"/>
          <w:spacing w:val="14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</w:rPr>
        <w:t xml:space="preserve">Starbucks gift card can be emailed to you. The URL is unique to </w:t>
      </w:r>
      <w:proofErr w:type="gramStart"/>
      <w:r>
        <w:rPr>
          <w:b/>
          <w:color w:val="000000"/>
          <w:w w:val="135"/>
          <w:sz w:val="18"/>
        </w:rPr>
        <w:t>each individual</w:t>
      </w:r>
      <w:proofErr w:type="gramEnd"/>
      <w:r>
        <w:rPr>
          <w:b/>
          <w:color w:val="000000"/>
          <w:w w:val="135"/>
          <w:sz w:val="18"/>
        </w:rPr>
        <w:t xml:space="preserve">, so </w:t>
      </w:r>
      <w:r>
        <w:rPr>
          <w:b/>
          <w:color w:val="000000"/>
          <w:w w:val="135"/>
          <w:sz w:val="18"/>
          <w:u w:val="single"/>
        </w:rPr>
        <w:t>please do</w:t>
      </w:r>
      <w:r>
        <w:rPr>
          <w:b/>
          <w:color w:val="000000"/>
          <w:w w:val="135"/>
          <w:sz w:val="18"/>
        </w:rPr>
        <w:t xml:space="preserve"> </w:t>
      </w:r>
      <w:r>
        <w:rPr>
          <w:b/>
          <w:color w:val="000000"/>
          <w:w w:val="135"/>
          <w:sz w:val="18"/>
          <w:u w:val="single"/>
        </w:rPr>
        <w:t>not share</w:t>
      </w:r>
      <w:r>
        <w:rPr>
          <w:b/>
          <w:color w:val="000000"/>
          <w:w w:val="135"/>
          <w:sz w:val="18"/>
        </w:rPr>
        <w:t>.</w:t>
      </w:r>
    </w:p>
    <w:p w14:paraId="45F8FD07" w14:textId="77777777" w:rsidR="0014555C" w:rsidRDefault="0014555C">
      <w:pPr>
        <w:pStyle w:val="BodyText"/>
        <w:spacing w:before="69"/>
        <w:rPr>
          <w:b/>
        </w:rPr>
      </w:pPr>
    </w:p>
    <w:p w14:paraId="7C0FBCF2" w14:textId="77777777" w:rsidR="0014555C" w:rsidRDefault="00000000">
      <w:pPr>
        <w:spacing w:before="1"/>
        <w:ind w:left="101"/>
        <w:rPr>
          <w:b/>
          <w:sz w:val="18"/>
        </w:rPr>
      </w:pPr>
      <w:hyperlink r:id="rId10">
        <w:r>
          <w:rPr>
            <w:b/>
            <w:color w:val="262626"/>
            <w:spacing w:val="-2"/>
            <w:w w:val="130"/>
            <w:sz w:val="18"/>
            <w:u w:val="single" w:color="262626"/>
          </w:rPr>
          <w:t>https://www.surveymonkey.com/r/M2G3PWS</w:t>
        </w:r>
      </w:hyperlink>
    </w:p>
    <w:sectPr w:rsidR="0014555C">
      <w:pgSz w:w="12240" w:h="15840"/>
      <w:pgMar w:top="820" w:right="17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B2D3B"/>
    <w:multiLevelType w:val="hybridMultilevel"/>
    <w:tmpl w:val="C736D6B4"/>
    <w:lvl w:ilvl="0" w:tplc="3FC26274">
      <w:start w:val="9"/>
      <w:numFmt w:val="decimal"/>
      <w:lvlText w:val="%1."/>
      <w:lvlJc w:val="left"/>
      <w:pPr>
        <w:ind w:left="589" w:hanging="2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30"/>
        <w:sz w:val="18"/>
        <w:szCs w:val="18"/>
        <w:lang w:val="en-US" w:eastAsia="en-US" w:bidi="ar-SA"/>
      </w:rPr>
    </w:lvl>
    <w:lvl w:ilvl="1" w:tplc="93E069F6">
      <w:numFmt w:val="bullet"/>
      <w:lvlText w:val="•"/>
      <w:lvlJc w:val="left"/>
      <w:pPr>
        <w:ind w:left="1470" w:hanging="235"/>
      </w:pPr>
      <w:rPr>
        <w:rFonts w:hint="default"/>
        <w:lang w:val="en-US" w:eastAsia="en-US" w:bidi="ar-SA"/>
      </w:rPr>
    </w:lvl>
    <w:lvl w:ilvl="2" w:tplc="7C74E5D6">
      <w:numFmt w:val="bullet"/>
      <w:lvlText w:val="•"/>
      <w:lvlJc w:val="left"/>
      <w:pPr>
        <w:ind w:left="2360" w:hanging="235"/>
      </w:pPr>
      <w:rPr>
        <w:rFonts w:hint="default"/>
        <w:lang w:val="en-US" w:eastAsia="en-US" w:bidi="ar-SA"/>
      </w:rPr>
    </w:lvl>
    <w:lvl w:ilvl="3" w:tplc="F77E4A54">
      <w:numFmt w:val="bullet"/>
      <w:lvlText w:val="•"/>
      <w:lvlJc w:val="left"/>
      <w:pPr>
        <w:ind w:left="3250" w:hanging="235"/>
      </w:pPr>
      <w:rPr>
        <w:rFonts w:hint="default"/>
        <w:lang w:val="en-US" w:eastAsia="en-US" w:bidi="ar-SA"/>
      </w:rPr>
    </w:lvl>
    <w:lvl w:ilvl="4" w:tplc="E398BD6C">
      <w:numFmt w:val="bullet"/>
      <w:lvlText w:val="•"/>
      <w:lvlJc w:val="left"/>
      <w:pPr>
        <w:ind w:left="4140" w:hanging="235"/>
      </w:pPr>
      <w:rPr>
        <w:rFonts w:hint="default"/>
        <w:lang w:val="en-US" w:eastAsia="en-US" w:bidi="ar-SA"/>
      </w:rPr>
    </w:lvl>
    <w:lvl w:ilvl="5" w:tplc="80F49516">
      <w:numFmt w:val="bullet"/>
      <w:lvlText w:val="•"/>
      <w:lvlJc w:val="left"/>
      <w:pPr>
        <w:ind w:left="5030" w:hanging="235"/>
      </w:pPr>
      <w:rPr>
        <w:rFonts w:hint="default"/>
        <w:lang w:val="en-US" w:eastAsia="en-US" w:bidi="ar-SA"/>
      </w:rPr>
    </w:lvl>
    <w:lvl w:ilvl="6" w:tplc="F1945F6E">
      <w:numFmt w:val="bullet"/>
      <w:lvlText w:val="•"/>
      <w:lvlJc w:val="left"/>
      <w:pPr>
        <w:ind w:left="5920" w:hanging="235"/>
      </w:pPr>
      <w:rPr>
        <w:rFonts w:hint="default"/>
        <w:lang w:val="en-US" w:eastAsia="en-US" w:bidi="ar-SA"/>
      </w:rPr>
    </w:lvl>
    <w:lvl w:ilvl="7" w:tplc="70A6F554">
      <w:numFmt w:val="bullet"/>
      <w:lvlText w:val="•"/>
      <w:lvlJc w:val="left"/>
      <w:pPr>
        <w:ind w:left="6810" w:hanging="235"/>
      </w:pPr>
      <w:rPr>
        <w:rFonts w:hint="default"/>
        <w:lang w:val="en-US" w:eastAsia="en-US" w:bidi="ar-SA"/>
      </w:rPr>
    </w:lvl>
    <w:lvl w:ilvl="8" w:tplc="25268DE8">
      <w:numFmt w:val="bullet"/>
      <w:lvlText w:val="•"/>
      <w:lvlJc w:val="left"/>
      <w:pPr>
        <w:ind w:left="7700" w:hanging="235"/>
      </w:pPr>
      <w:rPr>
        <w:rFonts w:hint="default"/>
        <w:lang w:val="en-US" w:eastAsia="en-US" w:bidi="ar-SA"/>
      </w:rPr>
    </w:lvl>
  </w:abstractNum>
  <w:abstractNum w:abstractNumId="1" w15:restartNumberingAfterBreak="0">
    <w:nsid w:val="6E9E66DD"/>
    <w:multiLevelType w:val="hybridMultilevel"/>
    <w:tmpl w:val="EDFA480E"/>
    <w:lvl w:ilvl="0" w:tplc="B224B8D6">
      <w:start w:val="1"/>
      <w:numFmt w:val="decimal"/>
      <w:lvlText w:val="%1."/>
      <w:lvlJc w:val="left"/>
      <w:pPr>
        <w:ind w:left="589" w:hanging="2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30"/>
        <w:sz w:val="18"/>
        <w:szCs w:val="18"/>
        <w:lang w:val="en-US" w:eastAsia="en-US" w:bidi="ar-SA"/>
      </w:rPr>
    </w:lvl>
    <w:lvl w:ilvl="1" w:tplc="64EAFEC8">
      <w:numFmt w:val="bullet"/>
      <w:lvlText w:val="•"/>
      <w:lvlJc w:val="left"/>
      <w:pPr>
        <w:ind w:left="1470" w:hanging="235"/>
      </w:pPr>
      <w:rPr>
        <w:rFonts w:hint="default"/>
        <w:lang w:val="en-US" w:eastAsia="en-US" w:bidi="ar-SA"/>
      </w:rPr>
    </w:lvl>
    <w:lvl w:ilvl="2" w:tplc="026090A4">
      <w:numFmt w:val="bullet"/>
      <w:lvlText w:val="•"/>
      <w:lvlJc w:val="left"/>
      <w:pPr>
        <w:ind w:left="2360" w:hanging="235"/>
      </w:pPr>
      <w:rPr>
        <w:rFonts w:hint="default"/>
        <w:lang w:val="en-US" w:eastAsia="en-US" w:bidi="ar-SA"/>
      </w:rPr>
    </w:lvl>
    <w:lvl w:ilvl="3" w:tplc="5B902DC8">
      <w:numFmt w:val="bullet"/>
      <w:lvlText w:val="•"/>
      <w:lvlJc w:val="left"/>
      <w:pPr>
        <w:ind w:left="3250" w:hanging="235"/>
      </w:pPr>
      <w:rPr>
        <w:rFonts w:hint="default"/>
        <w:lang w:val="en-US" w:eastAsia="en-US" w:bidi="ar-SA"/>
      </w:rPr>
    </w:lvl>
    <w:lvl w:ilvl="4" w:tplc="A0043608">
      <w:numFmt w:val="bullet"/>
      <w:lvlText w:val="•"/>
      <w:lvlJc w:val="left"/>
      <w:pPr>
        <w:ind w:left="4140" w:hanging="235"/>
      </w:pPr>
      <w:rPr>
        <w:rFonts w:hint="default"/>
        <w:lang w:val="en-US" w:eastAsia="en-US" w:bidi="ar-SA"/>
      </w:rPr>
    </w:lvl>
    <w:lvl w:ilvl="5" w:tplc="454CDB42">
      <w:numFmt w:val="bullet"/>
      <w:lvlText w:val="•"/>
      <w:lvlJc w:val="left"/>
      <w:pPr>
        <w:ind w:left="5030" w:hanging="235"/>
      </w:pPr>
      <w:rPr>
        <w:rFonts w:hint="default"/>
        <w:lang w:val="en-US" w:eastAsia="en-US" w:bidi="ar-SA"/>
      </w:rPr>
    </w:lvl>
    <w:lvl w:ilvl="6" w:tplc="EEE429F8">
      <w:numFmt w:val="bullet"/>
      <w:lvlText w:val="•"/>
      <w:lvlJc w:val="left"/>
      <w:pPr>
        <w:ind w:left="5920" w:hanging="235"/>
      </w:pPr>
      <w:rPr>
        <w:rFonts w:hint="default"/>
        <w:lang w:val="en-US" w:eastAsia="en-US" w:bidi="ar-SA"/>
      </w:rPr>
    </w:lvl>
    <w:lvl w:ilvl="7" w:tplc="7ECE11A2">
      <w:numFmt w:val="bullet"/>
      <w:lvlText w:val="•"/>
      <w:lvlJc w:val="left"/>
      <w:pPr>
        <w:ind w:left="6810" w:hanging="235"/>
      </w:pPr>
      <w:rPr>
        <w:rFonts w:hint="default"/>
        <w:lang w:val="en-US" w:eastAsia="en-US" w:bidi="ar-SA"/>
      </w:rPr>
    </w:lvl>
    <w:lvl w:ilvl="8" w:tplc="C818DFA6">
      <w:numFmt w:val="bullet"/>
      <w:lvlText w:val="•"/>
      <w:lvlJc w:val="left"/>
      <w:pPr>
        <w:ind w:left="7700" w:hanging="235"/>
      </w:pPr>
      <w:rPr>
        <w:rFonts w:hint="default"/>
        <w:lang w:val="en-US" w:eastAsia="en-US" w:bidi="ar-SA"/>
      </w:rPr>
    </w:lvl>
  </w:abstractNum>
  <w:num w:numId="1" w16cid:durableId="981883710">
    <w:abstractNumId w:val="1"/>
  </w:num>
  <w:num w:numId="2" w16cid:durableId="1741756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555C"/>
    <w:rsid w:val="000E3E4A"/>
    <w:rsid w:val="0014555C"/>
    <w:rsid w:val="00E7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75970A"/>
  <w15:docId w15:val="{D9C0EBA8-91CA-224A-9639-76F8C2F3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703" w:hanging="349"/>
    </w:pPr>
  </w:style>
  <w:style w:type="paragraph" w:customStyle="1" w:styleId="TableParagraph">
    <w:name w:val="Table Paragraph"/>
    <w:basedOn w:val="Normal"/>
    <w:uiPriority w:val="1"/>
    <w:qFormat/>
    <w:pPr>
      <w:spacing w:before="102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surveymonkey.com/r/M2G3PW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.~WRD0003</Template>
  <TotalTime>0</TotalTime>
  <Pages>7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Cohen, Karthika S</cp:lastModifiedBy>
  <cp:revision>2</cp:revision>
  <dcterms:created xsi:type="dcterms:W3CDTF">2024-09-23T12:00:00Z</dcterms:created>
  <dcterms:modified xsi:type="dcterms:W3CDTF">2024-09-23T12:01:00Z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wkhtmltopdf 0.12.5</vt:lpwstr>
  </property>
  <property fmtid="{D5CDD505-2E9C-101B-9397-08002B2CF9AE}" pid="4" name="Producer">
    <vt:lpwstr>Qt 5.12.8</vt:lpwstr>
  </property>
  <property fmtid="{D5CDD505-2E9C-101B-9397-08002B2CF9AE}" pid="5" name="LastSaved">
    <vt:filetime>2023-05-02T00:00:00Z</vt:filetime>
  </property>
</Properties>
</file>