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2E07F" w14:textId="05EC8D10" w:rsidR="003B5732" w:rsidRPr="00496479" w:rsidRDefault="00151072" w:rsidP="00496479">
      <w:pPr>
        <w:spacing w:after="160" w:line="278" w:lineRule="auto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Supplemental </w:t>
      </w:r>
      <w:r w:rsidR="003B5732" w:rsidRPr="006301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</w:t>
      </w:r>
      <w:r w:rsidR="00A47728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3B5732" w:rsidRPr="006301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Search strategies utilized on PubMed and Scopus databases on March 4</w:t>
      </w:r>
      <w:r w:rsidR="003B5732" w:rsidRPr="0063019B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th</w:t>
      </w:r>
      <w:r w:rsidR="003B5732" w:rsidRPr="0063019B">
        <w:rPr>
          <w:rFonts w:ascii="Times New Roman" w:eastAsia="Times New Roman" w:hAnsi="Times New Roman" w:cs="Times New Roman"/>
          <w:color w:val="000000"/>
          <w:sz w:val="20"/>
          <w:szCs w:val="20"/>
        </w:rPr>
        <w:t>, 2024.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005"/>
        <w:gridCol w:w="8481"/>
        <w:gridCol w:w="643"/>
      </w:tblGrid>
      <w:tr w:rsidR="003B5732" w:rsidRPr="0063019B" w14:paraId="5709FF82" w14:textId="77777777" w:rsidTr="00B979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03BB2236" w14:textId="77777777" w:rsidR="003B5732" w:rsidRPr="0063019B" w:rsidRDefault="003B5732" w:rsidP="00B979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Database</w:t>
            </w:r>
          </w:p>
        </w:tc>
        <w:tc>
          <w:tcPr>
            <w:tcW w:w="8481" w:type="dxa"/>
          </w:tcPr>
          <w:p w14:paraId="3D1C1C54" w14:textId="77777777" w:rsidR="003B5732" w:rsidRPr="0063019B" w:rsidRDefault="003B5732" w:rsidP="00B979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Search </w:t>
            </w:r>
          </w:p>
        </w:tc>
        <w:tc>
          <w:tcPr>
            <w:tcW w:w="643" w:type="dxa"/>
          </w:tcPr>
          <w:p w14:paraId="7A778A85" w14:textId="77777777" w:rsidR="003B5732" w:rsidRPr="0063019B" w:rsidRDefault="003B5732" w:rsidP="00B9797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Hits</w:t>
            </w:r>
          </w:p>
        </w:tc>
      </w:tr>
      <w:tr w:rsidR="003B5732" w:rsidRPr="0063019B" w14:paraId="26B25585" w14:textId="77777777" w:rsidTr="00B97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359C0D59" w14:textId="77777777" w:rsidR="003B5732" w:rsidRPr="0063019B" w:rsidRDefault="003B5732" w:rsidP="00B979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PubMed</w:t>
            </w:r>
          </w:p>
        </w:tc>
        <w:tc>
          <w:tcPr>
            <w:tcW w:w="8481" w:type="dxa"/>
          </w:tcPr>
          <w:p w14:paraId="3EB8D11F" w14:textId="77777777" w:rsidR="003B5732" w:rsidRPr="0063019B" w:rsidRDefault="003B5732" w:rsidP="00B97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(("refugee*"[Title/Abstract] OR "Refugees"[MeSH Terms] OR "migrant*"[Title/Abstract] OR "Transients and Migrants"[Title/Abstract] OR "Transients and Migrants"[MeSH Terms] OR "asylum seeker*"[Title/Abstract] OR "asylum"[Title/Abstract] OR "Emigrants and Immigrants"[Title/Abstract] OR "Emigrants and Immigrants"[MeSH Terms] OR "immigrant*"[Title/Abstract]) AND ("barrier*"[Title/Abstract] OR "perceived barrier*"[Title/Abstract] OR "culture*"[Title/Abstract] OR "Culture"[MeSH Terms] OR "Acculturation"[Title/Abstract] OR "Acculturation"[MeSH Terms] OR "cultural belief*"[Title/Abstract] OR "health belief*"[Title/Abstract] OR "Awareness"[Title/Abstract] OR "Awareness"[MeSH Terms] OR "health knowledge attitudes practice"[Title/Abstract] OR "health knowledge, attitudes, practice"[MeSH Terms] OR "Health Services Accessibility"[Title/Abstract] OR "Health Services Accessibility"[MeSH Terms] OR "health facility environment*"[Title/Abstract] OR "Health Facility Environment"[MeSH Terms] OR "Patient Acceptance of Health Care"[Title/Abstract] OR "Patient Acceptance of Health Care"[MeSH Terms] OR "limited English proficiency"[Title/Abstract] OR "limited English proficiency"[MeSH Terms] OR "communication barrier*"[Title/Abstract] OR "Communication Barriers"[MeSH Terms] OR "socioeconomic factor*"[Title/Abstract] OR "Socioeconomic Factors"[MeSH Terms] OR "Mental Health"[Title/Abstract] OR "Mental Health"[MeSH Terms] OR "trauma and stressor related disorder*"[Title/Abstract] OR "Trauma and Stressor Related Disorders"[MeSH Terms] OR "stress disorders post traumatic"[Title/Abstract] OR "stress disorders, post traumatic"[MeSH Terms] OR "PTSD"[Title/Abstract] OR "psychological trauma*"[Title/Abstract] OR "Psychological Trauma"[MeSH Terms] OR "stigma*"[Title/Abstract]) AND ("cancer screening*"[Title/Abstract] OR "early detection of cancer*"[Title/Abstract] OR "Early Detection of Cancer"[MeSH Terms] OR "breast cancer"[Title/Abstract] OR "breast neoplasm*"[Title/Abstract] OR "Breast Neoplasms"[MeSH Terms] OR "mammogram*"[Title/Abstract] OR "mammography*"[Title/Abstract] OR "Mammography"[MeSH Terms] OR "cervical cancer"[Title/Abstract] OR "uterine cervical neoplasm*"[Title/Abstract] OR "Uterine Cervical Neoplasms"[MeSH Terms] OR "pap test*"[Title/Abstract] OR "Papanicolaou test*"[Title/Abstract] OR "Papanicolaou Test"[MeSH Terms] OR "pap smear*"[Title/Abstract] OR "HPV"[Title/Abstract] OR "colon cancer"[Title/Abstract] OR "colonic neoplasm*"[Title/Abstract] OR "Colonic Neoplasms"[MeSH Terms] OR "colonoscopy*"[Title/Abstract] OR "Colonoscopy"[MeSH Terms])) AND (2010:2024[pdat])</w:t>
            </w:r>
          </w:p>
        </w:tc>
        <w:tc>
          <w:tcPr>
            <w:tcW w:w="643" w:type="dxa"/>
          </w:tcPr>
          <w:p w14:paraId="533B582B" w14:textId="77777777" w:rsidR="003B5732" w:rsidRPr="0063019B" w:rsidRDefault="003B5732" w:rsidP="00B9797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804</w:t>
            </w:r>
          </w:p>
        </w:tc>
      </w:tr>
      <w:tr w:rsidR="003B5732" w:rsidRPr="0063019B" w14:paraId="682C9BF6" w14:textId="77777777" w:rsidTr="00B97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2879860" w14:textId="77777777" w:rsidR="003B5732" w:rsidRPr="0063019B" w:rsidRDefault="003B5732" w:rsidP="00B979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Scopus </w:t>
            </w:r>
          </w:p>
        </w:tc>
        <w:tc>
          <w:tcPr>
            <w:tcW w:w="8481" w:type="dxa"/>
          </w:tcPr>
          <w:p w14:paraId="46ED522C" w14:textId="77777777" w:rsidR="003B5732" w:rsidRPr="0063019B" w:rsidRDefault="003B5732" w:rsidP="00B97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 ( TITLE-ABS-KEY ( "refugee*" ) )  OR  ( TITLE-ABS-KEY ( "migrant*" ) )  OR  ( TITLE-ABS-KEY ( "transients and migrants" ) )  OR  ( TITLE-ABS-KEY ( "asylum seeker*" ) )  OR  ( TITLE-ABS-KEY ( "asylum" ) )  OR  ( TITLE-ABS-KEY ( "emigrants and immigrants" ) )  OR  ( TITLE-ABS-KEY ( "immigrant*" ) ) )  AND  ( ( TITLE-ABS-KEY ( "barrier*" ) )  OR  ( TITLE-ABS-KEY ( "perceived barrier*" ) )  OR  ( TITLE-ABS-KEY ( "culture*" ) )  OR  ( TITLE-ABS-KEY ( "acculturation" ) )  OR  ( TITLE-ABS-KEY ( "cultural belief*" ) )  OR  ( TITLE-ABS-KEY ( "health belief*" ) )  OR  ( TITLE-ABS-KEY ( "awareness" ) )  OR  ( TITLE-ABS-</w:t>
            </w:r>
            <w:r w:rsidRPr="0063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KEY ( "health knowledge” ) )  OR  ( TITLE-ABS-KEY ( "health attitude*” ) )  OR  ( TITLE-ABS-KEY ( "health practice*” ) )  OR  ( TITLE-ABS-KEY ( "health services accessibility" ) )  OR  ( TITLE-ABS-KEY ( "health facility environment*" ) )  OR  ( TITLE-ABS-KEY ( "patient acceptance of health care" ) )  OR  ( TITLE-ABS-KEY ( "limited English proficiency" ) )  OR  ( TITLE-ABS-KEY ( "communication barrier*" ) )  OR  ( TITLE-ABS-KEY ( "socioeconomic factor*" ) )  OR  ( TITLE-ABS-KEY ( "mental health" ) )  OR  ( TITLE-ABS-KEY ( "trauma and stressor related disorder*" ) )  OR  ( TITLE-ABS-KEY ( "stress disorders, post-traumatic" ) )  OR  ( TITLE-ABS-KEY ( "PTSD" ) )  OR  ( TITLE-ABS-KEY ( "psychological trauma*" ) )  OR  ( TITLE-ABS-KEY ( "stigma*" ) ) )  AND  ( ( TITLE-ABS-KEY ( "cancer screening*" ) )  OR  ( TITLE-ABS-KEY ( "early detection of cancer" ) )  OR  ( TITLE-ABS-KEY ( "breast cancer" ) )  OR  ( TITLE-ABS-KEY ( "breast neoplasm*" ) )  OR  ( TITLE-ABS-KEY ( "mammogram*" ) )  OR  ( TITLE-ABS-KEY ( "mammography*" ) )  OR  ( TITLE-ABS-KEY ( "cervical cancer" ) )  OR  ( TITLE-ABS-KEY ( "uterine cervical neoplasm*" ) )  OR  ( TITLE-ABS-KEY ( "pap test*" ) )  OR  ( TITLE-ABS-KEY ( "Papanicolaou test*" ) )  OR  ( TITLE-ABS-KEY ( "pap smear*" ) )  OR  ( TITLE-ABS-KEY ( "HPV" ) )  OR  ( TITLE-ABS-KEY ( "colon cancer" ) )  OR  ( TITLE-ABS-KEY ( "colonic neoplasm*" ) )  OR  ( TITLE-ABS-KEY ( "colonoscopy*" ) ) )  AND  ( LIMIT-TO ( PUBYEAR ,  2024 )  OR  LIMIT-TO ( PUBYEAR ,  2023 )  OR  LIMIT-TO ( PUBYEAR ,  2022 )  OR LIMIT-TO ( PUBYEAR ,  2021 )  OR  LIMIT-TO ( PUBYEAR ,  2020 )  OR  LIMIT-TO ( PUBYEAR ,  2019 )  OR  LIMIT-TO ( PUBYEAR ,  2018 )  OR  LIMIT-TO ( PUBYEAR ,  2017 )  OR  LIMIT-TO ( PUBYEAR ,  2016 )  OR  LIMIT-TO ( PUBYEAR ,  2015 )  OR  LIMIT-TO ( PUBYEAR ,  2014 )  OR  LIMIT-TO ( PUBYEAR ,  2013 )  OR  LIMIT-TO ( PUBYEAR ,  2012 )  OR  LIMIT-TO ( PUBYEAR ,  2011 )  OR  LIMIT-TO ( PUBYEAR ,  2010 )</w:t>
            </w:r>
          </w:p>
        </w:tc>
        <w:tc>
          <w:tcPr>
            <w:tcW w:w="643" w:type="dxa"/>
          </w:tcPr>
          <w:p w14:paraId="19763DC6" w14:textId="77777777" w:rsidR="003B5732" w:rsidRPr="0063019B" w:rsidRDefault="003B5732" w:rsidP="00B9797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865</w:t>
            </w:r>
          </w:p>
        </w:tc>
      </w:tr>
    </w:tbl>
    <w:p w14:paraId="36E0B704" w14:textId="77777777" w:rsidR="00965DC9" w:rsidRDefault="00965DC9"/>
    <w:sectPr w:rsidR="00965DC9" w:rsidSect="007F4D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E9"/>
    <w:rsid w:val="000105D3"/>
    <w:rsid w:val="00010CF7"/>
    <w:rsid w:val="00014288"/>
    <w:rsid w:val="0001472E"/>
    <w:rsid w:val="0002527C"/>
    <w:rsid w:val="000322CB"/>
    <w:rsid w:val="0003303B"/>
    <w:rsid w:val="000544A9"/>
    <w:rsid w:val="00073DBF"/>
    <w:rsid w:val="0007734E"/>
    <w:rsid w:val="00096E5D"/>
    <w:rsid w:val="000A353E"/>
    <w:rsid w:val="000B0176"/>
    <w:rsid w:val="000B0997"/>
    <w:rsid w:val="000B38E9"/>
    <w:rsid w:val="000D3A19"/>
    <w:rsid w:val="000E43DD"/>
    <w:rsid w:val="000E6521"/>
    <w:rsid w:val="000E67F9"/>
    <w:rsid w:val="000F0E44"/>
    <w:rsid w:val="000F148C"/>
    <w:rsid w:val="000F5DAD"/>
    <w:rsid w:val="00101D26"/>
    <w:rsid w:val="001027C4"/>
    <w:rsid w:val="00142367"/>
    <w:rsid w:val="001449DA"/>
    <w:rsid w:val="001469CD"/>
    <w:rsid w:val="00147442"/>
    <w:rsid w:val="00150DC7"/>
    <w:rsid w:val="00151072"/>
    <w:rsid w:val="00163FF9"/>
    <w:rsid w:val="00172E2C"/>
    <w:rsid w:val="00176A48"/>
    <w:rsid w:val="0018279B"/>
    <w:rsid w:val="001942E5"/>
    <w:rsid w:val="001A5022"/>
    <w:rsid w:val="001B5C0B"/>
    <w:rsid w:val="001B64D6"/>
    <w:rsid w:val="001C58E4"/>
    <w:rsid w:val="001C742F"/>
    <w:rsid w:val="001D1E18"/>
    <w:rsid w:val="001D56FF"/>
    <w:rsid w:val="002012AE"/>
    <w:rsid w:val="0020750F"/>
    <w:rsid w:val="002206FD"/>
    <w:rsid w:val="002235DA"/>
    <w:rsid w:val="0023099E"/>
    <w:rsid w:val="0024007C"/>
    <w:rsid w:val="002519CC"/>
    <w:rsid w:val="00253F55"/>
    <w:rsid w:val="002557B2"/>
    <w:rsid w:val="00261774"/>
    <w:rsid w:val="00261D52"/>
    <w:rsid w:val="00266FCD"/>
    <w:rsid w:val="0027346B"/>
    <w:rsid w:val="00275506"/>
    <w:rsid w:val="002775A8"/>
    <w:rsid w:val="002810EB"/>
    <w:rsid w:val="00281190"/>
    <w:rsid w:val="002827FF"/>
    <w:rsid w:val="002865B3"/>
    <w:rsid w:val="00290EFE"/>
    <w:rsid w:val="002923C2"/>
    <w:rsid w:val="002A0EF3"/>
    <w:rsid w:val="002A6A73"/>
    <w:rsid w:val="002A6F3C"/>
    <w:rsid w:val="002B0CFA"/>
    <w:rsid w:val="002B1058"/>
    <w:rsid w:val="002D2378"/>
    <w:rsid w:val="002F7D5D"/>
    <w:rsid w:val="003061EE"/>
    <w:rsid w:val="0032155D"/>
    <w:rsid w:val="00332025"/>
    <w:rsid w:val="00336F01"/>
    <w:rsid w:val="00337CFF"/>
    <w:rsid w:val="003604FD"/>
    <w:rsid w:val="003612A6"/>
    <w:rsid w:val="00370B3A"/>
    <w:rsid w:val="00390174"/>
    <w:rsid w:val="0039449F"/>
    <w:rsid w:val="003B0C48"/>
    <w:rsid w:val="003B440A"/>
    <w:rsid w:val="003B48AF"/>
    <w:rsid w:val="003B5732"/>
    <w:rsid w:val="003C1B82"/>
    <w:rsid w:val="003C2D44"/>
    <w:rsid w:val="003C7B7D"/>
    <w:rsid w:val="003D44E1"/>
    <w:rsid w:val="003D5604"/>
    <w:rsid w:val="003E2352"/>
    <w:rsid w:val="003E5F65"/>
    <w:rsid w:val="003E7681"/>
    <w:rsid w:val="003F4601"/>
    <w:rsid w:val="003F6C78"/>
    <w:rsid w:val="00403D23"/>
    <w:rsid w:val="00411525"/>
    <w:rsid w:val="00417FE6"/>
    <w:rsid w:val="00425CD5"/>
    <w:rsid w:val="004374A2"/>
    <w:rsid w:val="004576FF"/>
    <w:rsid w:val="004832CE"/>
    <w:rsid w:val="0049313C"/>
    <w:rsid w:val="00495F0D"/>
    <w:rsid w:val="00496479"/>
    <w:rsid w:val="004B0784"/>
    <w:rsid w:val="004B1952"/>
    <w:rsid w:val="004E18A9"/>
    <w:rsid w:val="004E5234"/>
    <w:rsid w:val="004F4831"/>
    <w:rsid w:val="00504F2B"/>
    <w:rsid w:val="00515048"/>
    <w:rsid w:val="00516654"/>
    <w:rsid w:val="00527789"/>
    <w:rsid w:val="00527F33"/>
    <w:rsid w:val="00534CEC"/>
    <w:rsid w:val="005355CC"/>
    <w:rsid w:val="00540B9C"/>
    <w:rsid w:val="00563129"/>
    <w:rsid w:val="005928BF"/>
    <w:rsid w:val="005942E3"/>
    <w:rsid w:val="005A0E04"/>
    <w:rsid w:val="005A2C66"/>
    <w:rsid w:val="005A3F89"/>
    <w:rsid w:val="005A49F3"/>
    <w:rsid w:val="005B202A"/>
    <w:rsid w:val="005C6B42"/>
    <w:rsid w:val="005D093A"/>
    <w:rsid w:val="005D3679"/>
    <w:rsid w:val="005D7924"/>
    <w:rsid w:val="005E0F73"/>
    <w:rsid w:val="005E50DB"/>
    <w:rsid w:val="005E714E"/>
    <w:rsid w:val="005F2B0D"/>
    <w:rsid w:val="00612B30"/>
    <w:rsid w:val="006169D8"/>
    <w:rsid w:val="00624E0A"/>
    <w:rsid w:val="00625361"/>
    <w:rsid w:val="006266AC"/>
    <w:rsid w:val="0063416A"/>
    <w:rsid w:val="00653423"/>
    <w:rsid w:val="006555F4"/>
    <w:rsid w:val="00656213"/>
    <w:rsid w:val="006563FD"/>
    <w:rsid w:val="006576D8"/>
    <w:rsid w:val="0066180D"/>
    <w:rsid w:val="00676A62"/>
    <w:rsid w:val="00683AA7"/>
    <w:rsid w:val="006A64C0"/>
    <w:rsid w:val="006D4E7E"/>
    <w:rsid w:val="006E6C90"/>
    <w:rsid w:val="006F01D2"/>
    <w:rsid w:val="00700A45"/>
    <w:rsid w:val="0070345C"/>
    <w:rsid w:val="007049A8"/>
    <w:rsid w:val="00704CA1"/>
    <w:rsid w:val="00710184"/>
    <w:rsid w:val="00716F79"/>
    <w:rsid w:val="007244A1"/>
    <w:rsid w:val="00724CEC"/>
    <w:rsid w:val="00731C20"/>
    <w:rsid w:val="00746548"/>
    <w:rsid w:val="007767EF"/>
    <w:rsid w:val="00777546"/>
    <w:rsid w:val="00781552"/>
    <w:rsid w:val="0078431E"/>
    <w:rsid w:val="00790557"/>
    <w:rsid w:val="007964AD"/>
    <w:rsid w:val="007A1F71"/>
    <w:rsid w:val="007A3CE7"/>
    <w:rsid w:val="007A632D"/>
    <w:rsid w:val="007B13FB"/>
    <w:rsid w:val="007B3F2E"/>
    <w:rsid w:val="007C05CD"/>
    <w:rsid w:val="007C6E3C"/>
    <w:rsid w:val="007D45A7"/>
    <w:rsid w:val="007D4966"/>
    <w:rsid w:val="007D6EA4"/>
    <w:rsid w:val="007F0ED6"/>
    <w:rsid w:val="007F392A"/>
    <w:rsid w:val="007F4D63"/>
    <w:rsid w:val="0080419A"/>
    <w:rsid w:val="0081301C"/>
    <w:rsid w:val="008218E0"/>
    <w:rsid w:val="00822EE0"/>
    <w:rsid w:val="00826325"/>
    <w:rsid w:val="008305C2"/>
    <w:rsid w:val="008308BF"/>
    <w:rsid w:val="00832AA6"/>
    <w:rsid w:val="00832E29"/>
    <w:rsid w:val="00836838"/>
    <w:rsid w:val="00856051"/>
    <w:rsid w:val="00866958"/>
    <w:rsid w:val="008701E5"/>
    <w:rsid w:val="00882C4F"/>
    <w:rsid w:val="00883110"/>
    <w:rsid w:val="00894886"/>
    <w:rsid w:val="00894991"/>
    <w:rsid w:val="008C018C"/>
    <w:rsid w:val="008C1A84"/>
    <w:rsid w:val="008C71B3"/>
    <w:rsid w:val="008C7FD9"/>
    <w:rsid w:val="008D5721"/>
    <w:rsid w:val="008D5B30"/>
    <w:rsid w:val="008E4E80"/>
    <w:rsid w:val="008E6480"/>
    <w:rsid w:val="0092165F"/>
    <w:rsid w:val="0092180C"/>
    <w:rsid w:val="00954912"/>
    <w:rsid w:val="00954FCD"/>
    <w:rsid w:val="00965DC9"/>
    <w:rsid w:val="00966574"/>
    <w:rsid w:val="00971653"/>
    <w:rsid w:val="009827FE"/>
    <w:rsid w:val="009828B3"/>
    <w:rsid w:val="00983844"/>
    <w:rsid w:val="009870AF"/>
    <w:rsid w:val="00990AF9"/>
    <w:rsid w:val="00991758"/>
    <w:rsid w:val="00994F5E"/>
    <w:rsid w:val="009A1E03"/>
    <w:rsid w:val="009A5111"/>
    <w:rsid w:val="009A7025"/>
    <w:rsid w:val="009C5FBF"/>
    <w:rsid w:val="009D4FA5"/>
    <w:rsid w:val="009E54E3"/>
    <w:rsid w:val="009F01D1"/>
    <w:rsid w:val="00A03167"/>
    <w:rsid w:val="00A113F2"/>
    <w:rsid w:val="00A12E97"/>
    <w:rsid w:val="00A14B4D"/>
    <w:rsid w:val="00A31038"/>
    <w:rsid w:val="00A32670"/>
    <w:rsid w:val="00A354A1"/>
    <w:rsid w:val="00A36D2E"/>
    <w:rsid w:val="00A4582D"/>
    <w:rsid w:val="00A47728"/>
    <w:rsid w:val="00A50170"/>
    <w:rsid w:val="00A552FE"/>
    <w:rsid w:val="00A562D8"/>
    <w:rsid w:val="00A56A2A"/>
    <w:rsid w:val="00A70C2B"/>
    <w:rsid w:val="00A72077"/>
    <w:rsid w:val="00A9169B"/>
    <w:rsid w:val="00AA0553"/>
    <w:rsid w:val="00AA3B24"/>
    <w:rsid w:val="00AB3B66"/>
    <w:rsid w:val="00AC15F9"/>
    <w:rsid w:val="00AD50D0"/>
    <w:rsid w:val="00AD5F2A"/>
    <w:rsid w:val="00AE472E"/>
    <w:rsid w:val="00AF0AC4"/>
    <w:rsid w:val="00AF1D46"/>
    <w:rsid w:val="00AF5632"/>
    <w:rsid w:val="00B27102"/>
    <w:rsid w:val="00B27813"/>
    <w:rsid w:val="00B33C95"/>
    <w:rsid w:val="00B34028"/>
    <w:rsid w:val="00B34F61"/>
    <w:rsid w:val="00B37FA9"/>
    <w:rsid w:val="00B50C0B"/>
    <w:rsid w:val="00B536A3"/>
    <w:rsid w:val="00B644C5"/>
    <w:rsid w:val="00B70012"/>
    <w:rsid w:val="00BA0666"/>
    <w:rsid w:val="00BA1189"/>
    <w:rsid w:val="00BB0289"/>
    <w:rsid w:val="00BB445C"/>
    <w:rsid w:val="00BC788B"/>
    <w:rsid w:val="00BC7AB0"/>
    <w:rsid w:val="00BD0858"/>
    <w:rsid w:val="00BD1276"/>
    <w:rsid w:val="00BE1F87"/>
    <w:rsid w:val="00BE52DF"/>
    <w:rsid w:val="00BE52FD"/>
    <w:rsid w:val="00BF2797"/>
    <w:rsid w:val="00BF3FCC"/>
    <w:rsid w:val="00C142A6"/>
    <w:rsid w:val="00C16E9C"/>
    <w:rsid w:val="00C30B18"/>
    <w:rsid w:val="00C30D3B"/>
    <w:rsid w:val="00C3330F"/>
    <w:rsid w:val="00C466C5"/>
    <w:rsid w:val="00C47F85"/>
    <w:rsid w:val="00C53B1A"/>
    <w:rsid w:val="00C555C4"/>
    <w:rsid w:val="00C73F42"/>
    <w:rsid w:val="00C80FB9"/>
    <w:rsid w:val="00C82AA5"/>
    <w:rsid w:val="00CA51BD"/>
    <w:rsid w:val="00CB2F23"/>
    <w:rsid w:val="00CC1B67"/>
    <w:rsid w:val="00CC50E0"/>
    <w:rsid w:val="00CC7BA8"/>
    <w:rsid w:val="00CD3262"/>
    <w:rsid w:val="00CD36EE"/>
    <w:rsid w:val="00CD7A95"/>
    <w:rsid w:val="00CE0CA6"/>
    <w:rsid w:val="00CE24C1"/>
    <w:rsid w:val="00CE4BB9"/>
    <w:rsid w:val="00CE52C7"/>
    <w:rsid w:val="00CF15BA"/>
    <w:rsid w:val="00CF2F22"/>
    <w:rsid w:val="00CF43B1"/>
    <w:rsid w:val="00CF7EFD"/>
    <w:rsid w:val="00D06B2F"/>
    <w:rsid w:val="00D10482"/>
    <w:rsid w:val="00D1373C"/>
    <w:rsid w:val="00D15354"/>
    <w:rsid w:val="00D16260"/>
    <w:rsid w:val="00D17407"/>
    <w:rsid w:val="00D37199"/>
    <w:rsid w:val="00D40A79"/>
    <w:rsid w:val="00D41D12"/>
    <w:rsid w:val="00D420EC"/>
    <w:rsid w:val="00D425C5"/>
    <w:rsid w:val="00D44D5A"/>
    <w:rsid w:val="00D51F1E"/>
    <w:rsid w:val="00D51FD9"/>
    <w:rsid w:val="00D63CC8"/>
    <w:rsid w:val="00D80073"/>
    <w:rsid w:val="00D806FD"/>
    <w:rsid w:val="00D813C4"/>
    <w:rsid w:val="00D841CF"/>
    <w:rsid w:val="00D9060B"/>
    <w:rsid w:val="00D909BD"/>
    <w:rsid w:val="00D97F52"/>
    <w:rsid w:val="00DA1485"/>
    <w:rsid w:val="00DA4B6D"/>
    <w:rsid w:val="00DA795B"/>
    <w:rsid w:val="00DB1BA7"/>
    <w:rsid w:val="00DB6BA2"/>
    <w:rsid w:val="00DB6EB2"/>
    <w:rsid w:val="00DC1E0B"/>
    <w:rsid w:val="00E07155"/>
    <w:rsid w:val="00E23FA4"/>
    <w:rsid w:val="00E244A7"/>
    <w:rsid w:val="00E46400"/>
    <w:rsid w:val="00E60B6E"/>
    <w:rsid w:val="00E74AFA"/>
    <w:rsid w:val="00E757E5"/>
    <w:rsid w:val="00E87470"/>
    <w:rsid w:val="00E90DD3"/>
    <w:rsid w:val="00E916EC"/>
    <w:rsid w:val="00E95E92"/>
    <w:rsid w:val="00EA0525"/>
    <w:rsid w:val="00EA0C62"/>
    <w:rsid w:val="00ED0721"/>
    <w:rsid w:val="00ED0B82"/>
    <w:rsid w:val="00ED2991"/>
    <w:rsid w:val="00EE3BEC"/>
    <w:rsid w:val="00EF263D"/>
    <w:rsid w:val="00F0122E"/>
    <w:rsid w:val="00F056C1"/>
    <w:rsid w:val="00F17C1B"/>
    <w:rsid w:val="00F22808"/>
    <w:rsid w:val="00F31241"/>
    <w:rsid w:val="00F455F0"/>
    <w:rsid w:val="00F53519"/>
    <w:rsid w:val="00F57941"/>
    <w:rsid w:val="00F657D6"/>
    <w:rsid w:val="00F73341"/>
    <w:rsid w:val="00F7684E"/>
    <w:rsid w:val="00F86ED3"/>
    <w:rsid w:val="00F90421"/>
    <w:rsid w:val="00F955FB"/>
    <w:rsid w:val="00FA7498"/>
    <w:rsid w:val="00FB45DB"/>
    <w:rsid w:val="00FB7AF2"/>
    <w:rsid w:val="00FC074E"/>
    <w:rsid w:val="00FC286F"/>
    <w:rsid w:val="00FD2CAE"/>
    <w:rsid w:val="00FD7032"/>
    <w:rsid w:val="00FE1295"/>
    <w:rsid w:val="00FE1618"/>
    <w:rsid w:val="00FE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0BFD8F"/>
  <w15:chartTrackingRefBased/>
  <w15:docId w15:val="{722B22D4-09F5-4547-9BE5-804A5943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8E9"/>
    <w:pPr>
      <w:spacing w:after="0" w:line="240" w:lineRule="auto"/>
    </w:pPr>
    <w:rPr>
      <w:kern w:val="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8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ko-K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8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ko-K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8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ko-K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8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ko-K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8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ko-K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8E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ko-K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8E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ko-K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8E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ko-K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8E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ko-K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3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8E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3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8E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lang w:eastAsia="ko-K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3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8E9"/>
    <w:pPr>
      <w:spacing w:after="160" w:line="278" w:lineRule="auto"/>
      <w:ind w:left="720"/>
      <w:contextualSpacing/>
    </w:pPr>
    <w:rPr>
      <w:kern w:val="2"/>
      <w:lang w:eastAsia="ko-K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3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lang w:eastAsia="ko-K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8E9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0B38E9"/>
    <w:pPr>
      <w:spacing w:after="0" w:line="240" w:lineRule="auto"/>
    </w:pPr>
    <w:rPr>
      <w:rFonts w:eastAsiaTheme="minorHAnsi"/>
      <w:color w:val="000000" w:themeColor="text1"/>
      <w:kern w:val="0"/>
      <w:lang w:eastAsia="en-US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0B38E9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3B5732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9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.~WRD3085</Template>
  <TotalTime>0</TotalTime>
  <Pages>2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Nassur</dc:creator>
  <cp:keywords/>
  <dc:description/>
  <cp:lastModifiedBy>Nassur, Jamie A</cp:lastModifiedBy>
  <cp:revision>5</cp:revision>
  <dcterms:created xsi:type="dcterms:W3CDTF">2024-08-30T02:39:00Z</dcterms:created>
  <dcterms:modified xsi:type="dcterms:W3CDTF">2024-08-30T03:50:00Z</dcterms:modified>
</cp:coreProperties>
</file>