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57F0D" w14:textId="77777777" w:rsidR="005255FD" w:rsidRPr="007D3E44" w:rsidRDefault="005255FD" w:rsidP="005255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D3E44">
        <w:rPr>
          <w:rFonts w:ascii="Times New Roman" w:hAnsi="Times New Roman" w:cs="Times New Roman"/>
          <w:b/>
          <w:sz w:val="24"/>
        </w:rPr>
        <w:t>Supplementary Material</w:t>
      </w:r>
    </w:p>
    <w:p w14:paraId="4598201A" w14:textId="409ED944" w:rsidR="00CB041B" w:rsidRPr="007D3E44" w:rsidRDefault="005255FD" w:rsidP="005255FD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D3E44">
        <w:rPr>
          <w:rFonts w:ascii="Times New Roman" w:hAnsi="Times New Roman" w:cs="Times New Roman"/>
          <w:b/>
          <w:bCs/>
          <w:color w:val="000000" w:themeColor="text1"/>
          <w:sz w:val="24"/>
        </w:rPr>
        <w:t>Unraveling Daily Linkages between Parenting Behaviors and Adolescent Internalizing Symptoms in Chinese Families: The Mediating Role of Adolescent Self-Compassion</w:t>
      </w:r>
    </w:p>
    <w:p w14:paraId="05690C3F" w14:textId="11C4DC5A" w:rsidR="00491525" w:rsidRPr="005F6997" w:rsidRDefault="00491525" w:rsidP="00CB041B">
      <w:pPr>
        <w:pStyle w:val="af"/>
        <w:rPr>
          <w:rFonts w:ascii="TimesNewRomanPSMT" w:hAnsi="TimesNewRomanPSMT" w:hint="eastAsia"/>
          <w:b/>
          <w:bCs/>
        </w:rPr>
      </w:pPr>
      <w:r>
        <w:rPr>
          <w:rFonts w:ascii="TimesNewRomanPSMT" w:hAnsi="TimesNewRomanPSMT"/>
          <w:b/>
          <w:bCs/>
        </w:rPr>
        <w:t>Table S1</w:t>
      </w:r>
    </w:p>
    <w:p w14:paraId="781465F3" w14:textId="77777777" w:rsidR="00CB041B" w:rsidRPr="005F6997" w:rsidRDefault="00CB041B" w:rsidP="00CB041B">
      <w:pPr>
        <w:pStyle w:val="af"/>
      </w:pPr>
      <w:r w:rsidRPr="005F6997">
        <w:rPr>
          <w:rFonts w:ascii="TimesNewRomanPS" w:hAnsi="TimesNewRomanPS"/>
          <w:i/>
          <w:iCs/>
        </w:rPr>
        <w:t>Socio-Demographics of Mothers and Fathers</w:t>
      </w:r>
    </w:p>
    <w:tbl>
      <w:tblPr>
        <w:tblStyle w:val="ae"/>
        <w:tblW w:w="8359" w:type="dxa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552"/>
        <w:gridCol w:w="2700"/>
        <w:gridCol w:w="1418"/>
      </w:tblGrid>
      <w:tr w:rsidR="00CB041B" w:rsidRPr="005F6997" w14:paraId="33B9E1F2" w14:textId="77777777" w:rsidTr="001004ED">
        <w:tc>
          <w:tcPr>
            <w:tcW w:w="4241" w:type="dxa"/>
            <w:gridSpan w:val="2"/>
            <w:tcBorders>
              <w:bottom w:val="nil"/>
            </w:tcBorders>
          </w:tcPr>
          <w:p w14:paraId="419819AE" w14:textId="77777777" w:rsidR="00CB041B" w:rsidRPr="005F6997" w:rsidRDefault="00CB041B" w:rsidP="001004E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i/>
                <w:iCs/>
              </w:rPr>
              <w:t xml:space="preserve">M </w:t>
            </w:r>
            <w:r w:rsidRPr="005F6997">
              <w:rPr>
                <w:rFonts w:ascii="Times New Roman" w:hAnsi="Times New Roman" w:cs="Times New Roman"/>
              </w:rPr>
              <w:t>(</w:t>
            </w:r>
            <w:r w:rsidRPr="005F6997">
              <w:rPr>
                <w:rFonts w:ascii="Times New Roman" w:hAnsi="Times New Roman" w:cs="Times New Roman"/>
                <w:i/>
                <w:iCs/>
              </w:rPr>
              <w:t>SD</w:t>
            </w:r>
            <w:r w:rsidRPr="005F6997">
              <w:rPr>
                <w:rFonts w:ascii="Times New Roman" w:hAnsi="Times New Roman" w:cs="Times New Roman"/>
              </w:rPr>
              <w:t xml:space="preserve">) or </w:t>
            </w:r>
            <w:r w:rsidRPr="005F6997"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 w:rsidRPr="005F6997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4118" w:type="dxa"/>
            <w:gridSpan w:val="2"/>
            <w:tcBorders>
              <w:bottom w:val="nil"/>
            </w:tcBorders>
          </w:tcPr>
          <w:p w14:paraId="031E128A" w14:textId="77777777" w:rsidR="00CB041B" w:rsidRPr="005F6997" w:rsidRDefault="00CB041B" w:rsidP="001004ED">
            <w:pPr>
              <w:pStyle w:val="af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F6997">
              <w:rPr>
                <w:rFonts w:ascii="Times New Roman" w:hAnsi="Times New Roman" w:cs="Times New Roman"/>
                <w:i/>
                <w:iCs/>
              </w:rPr>
              <w:t xml:space="preserve">M </w:t>
            </w:r>
            <w:r w:rsidRPr="005F6997">
              <w:rPr>
                <w:rFonts w:ascii="Times New Roman" w:hAnsi="Times New Roman" w:cs="Times New Roman"/>
              </w:rPr>
              <w:t>(</w:t>
            </w:r>
            <w:r w:rsidRPr="005F6997">
              <w:rPr>
                <w:rFonts w:ascii="Times New Roman" w:hAnsi="Times New Roman" w:cs="Times New Roman"/>
                <w:i/>
                <w:iCs/>
              </w:rPr>
              <w:t>SD</w:t>
            </w:r>
            <w:r w:rsidRPr="005F6997">
              <w:rPr>
                <w:rFonts w:ascii="Times New Roman" w:hAnsi="Times New Roman" w:cs="Times New Roman"/>
              </w:rPr>
              <w:t xml:space="preserve">) or </w:t>
            </w:r>
            <w:r w:rsidRPr="005F6997"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 w:rsidRPr="005F6997">
              <w:rPr>
                <w:rFonts w:ascii="Times New Roman" w:hAnsi="Times New Roman" w:cs="Times New Roman"/>
              </w:rPr>
              <w:t>(%)</w:t>
            </w:r>
          </w:p>
        </w:tc>
      </w:tr>
      <w:tr w:rsidR="00CB041B" w:rsidRPr="005F6997" w14:paraId="7472C3DC" w14:textId="77777777" w:rsidTr="001004ED">
        <w:tc>
          <w:tcPr>
            <w:tcW w:w="4241" w:type="dxa"/>
            <w:gridSpan w:val="2"/>
            <w:tcBorders>
              <w:top w:val="nil"/>
              <w:bottom w:val="single" w:sz="6" w:space="0" w:color="auto"/>
            </w:tcBorders>
          </w:tcPr>
          <w:p w14:paraId="7D1DC207" w14:textId="2CA470CD" w:rsidR="00CB041B" w:rsidRPr="005F6997" w:rsidRDefault="00CB041B" w:rsidP="001004ED">
            <w:pPr>
              <w:jc w:val="center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Mothers</w:t>
            </w:r>
          </w:p>
        </w:tc>
        <w:tc>
          <w:tcPr>
            <w:tcW w:w="4118" w:type="dxa"/>
            <w:gridSpan w:val="2"/>
            <w:tcBorders>
              <w:top w:val="nil"/>
              <w:bottom w:val="single" w:sz="6" w:space="0" w:color="auto"/>
            </w:tcBorders>
          </w:tcPr>
          <w:p w14:paraId="79A97176" w14:textId="11B2D908" w:rsidR="00CB041B" w:rsidRPr="005F6997" w:rsidRDefault="00CB041B" w:rsidP="001004ED">
            <w:pPr>
              <w:jc w:val="center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Fathers</w:t>
            </w:r>
          </w:p>
        </w:tc>
      </w:tr>
      <w:tr w:rsidR="00CB041B" w:rsidRPr="005F6997" w14:paraId="35AEE946" w14:textId="77777777" w:rsidTr="001004ED">
        <w:tc>
          <w:tcPr>
            <w:tcW w:w="2689" w:type="dxa"/>
            <w:tcBorders>
              <w:top w:val="single" w:sz="6" w:space="0" w:color="auto"/>
            </w:tcBorders>
          </w:tcPr>
          <w:p w14:paraId="71D0C2D5" w14:textId="77777777" w:rsidR="00CB041B" w:rsidRPr="005F6997" w:rsidRDefault="00CB041B" w:rsidP="001004ED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Age</w:t>
            </w:r>
          </w:p>
        </w:tc>
        <w:tc>
          <w:tcPr>
            <w:tcW w:w="1552" w:type="dxa"/>
            <w:tcBorders>
              <w:top w:val="single" w:sz="6" w:space="0" w:color="auto"/>
            </w:tcBorders>
          </w:tcPr>
          <w:p w14:paraId="70CF6594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39.48 (3.65)</w:t>
            </w:r>
          </w:p>
        </w:tc>
        <w:tc>
          <w:tcPr>
            <w:tcW w:w="2700" w:type="dxa"/>
            <w:tcBorders>
              <w:top w:val="single" w:sz="6" w:space="0" w:color="auto"/>
            </w:tcBorders>
          </w:tcPr>
          <w:p w14:paraId="5F78D6E0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Age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39D82FCF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42.04 (4.39)</w:t>
            </w:r>
          </w:p>
        </w:tc>
      </w:tr>
      <w:tr w:rsidR="00CB041B" w:rsidRPr="005F6997" w14:paraId="0020CC37" w14:textId="77777777" w:rsidTr="001004ED">
        <w:tc>
          <w:tcPr>
            <w:tcW w:w="2689" w:type="dxa"/>
          </w:tcPr>
          <w:p w14:paraId="1237EA70" w14:textId="77777777" w:rsidR="00CB041B" w:rsidRPr="005F6997" w:rsidRDefault="00CB041B" w:rsidP="001004ED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Educational level</w:t>
            </w:r>
          </w:p>
        </w:tc>
        <w:tc>
          <w:tcPr>
            <w:tcW w:w="1552" w:type="dxa"/>
          </w:tcPr>
          <w:p w14:paraId="06299386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040D1E13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Educational level</w:t>
            </w:r>
          </w:p>
        </w:tc>
        <w:tc>
          <w:tcPr>
            <w:tcW w:w="1418" w:type="dxa"/>
          </w:tcPr>
          <w:p w14:paraId="064780B1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</w:p>
        </w:tc>
      </w:tr>
      <w:tr w:rsidR="00CB041B" w:rsidRPr="005F6997" w14:paraId="02BE6A62" w14:textId="77777777" w:rsidTr="001004ED">
        <w:tc>
          <w:tcPr>
            <w:tcW w:w="2689" w:type="dxa"/>
          </w:tcPr>
          <w:p w14:paraId="0546F928" w14:textId="77777777" w:rsidR="00CB041B" w:rsidRPr="005F6997" w:rsidRDefault="00CB041B" w:rsidP="001004ED">
            <w:pPr>
              <w:pStyle w:val="af"/>
              <w:ind w:firstLineChars="100" w:firstLine="220"/>
              <w:rPr>
                <w:rFonts w:ascii="Times New Roman" w:hAnsi="Times New Roman" w:cs="Times New Roman"/>
                <w:sz w:val="22"/>
                <w:szCs w:val="22"/>
              </w:rPr>
            </w:pPr>
            <w:r w:rsidRPr="005F6997">
              <w:rPr>
                <w:rFonts w:ascii="Times New Roman" w:hAnsi="Times New Roman" w:cs="Times New Roman"/>
                <w:sz w:val="22"/>
                <w:szCs w:val="22"/>
              </w:rPr>
              <w:t xml:space="preserve">Primary school or below </w:t>
            </w:r>
          </w:p>
        </w:tc>
        <w:tc>
          <w:tcPr>
            <w:tcW w:w="1552" w:type="dxa"/>
          </w:tcPr>
          <w:p w14:paraId="0ED1163A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1 (1%)</w:t>
            </w:r>
          </w:p>
        </w:tc>
        <w:tc>
          <w:tcPr>
            <w:tcW w:w="2700" w:type="dxa"/>
          </w:tcPr>
          <w:p w14:paraId="064E74BE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 xml:space="preserve">Primary school or below </w:t>
            </w:r>
          </w:p>
        </w:tc>
        <w:tc>
          <w:tcPr>
            <w:tcW w:w="1418" w:type="dxa"/>
          </w:tcPr>
          <w:p w14:paraId="0AE15D21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0 (0%)</w:t>
            </w:r>
          </w:p>
        </w:tc>
      </w:tr>
      <w:tr w:rsidR="00CB041B" w:rsidRPr="005F6997" w14:paraId="2A322643" w14:textId="77777777" w:rsidTr="001004ED">
        <w:tc>
          <w:tcPr>
            <w:tcW w:w="2689" w:type="dxa"/>
          </w:tcPr>
          <w:p w14:paraId="5E03F3F3" w14:textId="77777777" w:rsidR="00CB041B" w:rsidRPr="005F6997" w:rsidRDefault="00CB041B" w:rsidP="001004ED">
            <w:pPr>
              <w:pStyle w:val="af"/>
              <w:ind w:firstLineChars="100" w:firstLine="220"/>
              <w:rPr>
                <w:rFonts w:ascii="Times New Roman" w:hAnsi="Times New Roman" w:cs="Times New Roman"/>
                <w:sz w:val="22"/>
                <w:szCs w:val="22"/>
              </w:rPr>
            </w:pPr>
            <w:r w:rsidRPr="005F6997">
              <w:rPr>
                <w:rFonts w:ascii="Times New Roman" w:hAnsi="Times New Roman" w:cs="Times New Roman"/>
                <w:sz w:val="22"/>
                <w:szCs w:val="22"/>
              </w:rPr>
              <w:t xml:space="preserve">Middle school </w:t>
            </w:r>
          </w:p>
        </w:tc>
        <w:tc>
          <w:tcPr>
            <w:tcW w:w="1552" w:type="dxa"/>
          </w:tcPr>
          <w:p w14:paraId="58B29844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5 (5%)</w:t>
            </w:r>
          </w:p>
        </w:tc>
        <w:tc>
          <w:tcPr>
            <w:tcW w:w="2700" w:type="dxa"/>
          </w:tcPr>
          <w:p w14:paraId="56885FD7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 xml:space="preserve">Middle school </w:t>
            </w:r>
          </w:p>
        </w:tc>
        <w:tc>
          <w:tcPr>
            <w:tcW w:w="1418" w:type="dxa"/>
          </w:tcPr>
          <w:p w14:paraId="48D18D9A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7 (8.23%)</w:t>
            </w:r>
          </w:p>
        </w:tc>
      </w:tr>
      <w:tr w:rsidR="00CB041B" w:rsidRPr="005F6997" w14:paraId="2D17A4BE" w14:textId="77777777" w:rsidTr="001004ED">
        <w:tc>
          <w:tcPr>
            <w:tcW w:w="2689" w:type="dxa"/>
          </w:tcPr>
          <w:p w14:paraId="60F29F98" w14:textId="7E75F54F" w:rsidR="00CB041B" w:rsidRPr="005F6997" w:rsidRDefault="00CB041B" w:rsidP="00F11B78">
            <w:pPr>
              <w:ind w:leftChars="100" w:left="220"/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Technical</w:t>
            </w:r>
            <w:r w:rsidR="00F11B78" w:rsidRPr="005F699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F6997">
              <w:rPr>
                <w:rFonts w:ascii="Times New Roman" w:hAnsi="Times New Roman" w:cs="Times New Roman"/>
                <w:szCs w:val="22"/>
              </w:rPr>
              <w:t>secondary school</w:t>
            </w:r>
          </w:p>
        </w:tc>
        <w:tc>
          <w:tcPr>
            <w:tcW w:w="1552" w:type="dxa"/>
          </w:tcPr>
          <w:p w14:paraId="56E18074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9 (9%)</w:t>
            </w:r>
          </w:p>
        </w:tc>
        <w:tc>
          <w:tcPr>
            <w:tcW w:w="2700" w:type="dxa"/>
          </w:tcPr>
          <w:p w14:paraId="2409D41C" w14:textId="77777777" w:rsidR="00CB041B" w:rsidRPr="005F6997" w:rsidRDefault="00CB041B" w:rsidP="00F11B78">
            <w:pPr>
              <w:ind w:leftChars="100" w:left="220"/>
              <w:jc w:val="left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Technical secondary school</w:t>
            </w:r>
          </w:p>
        </w:tc>
        <w:tc>
          <w:tcPr>
            <w:tcW w:w="1418" w:type="dxa"/>
          </w:tcPr>
          <w:p w14:paraId="281AF437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7 (8.23%)</w:t>
            </w:r>
          </w:p>
        </w:tc>
      </w:tr>
      <w:tr w:rsidR="00CB041B" w:rsidRPr="005F6997" w14:paraId="583CF920" w14:textId="77777777" w:rsidTr="001004ED">
        <w:tc>
          <w:tcPr>
            <w:tcW w:w="2689" w:type="dxa"/>
          </w:tcPr>
          <w:p w14:paraId="7F17E0CA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 xml:space="preserve">High school </w:t>
            </w:r>
          </w:p>
        </w:tc>
        <w:tc>
          <w:tcPr>
            <w:tcW w:w="1552" w:type="dxa"/>
          </w:tcPr>
          <w:p w14:paraId="5217A86E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10 (10%)</w:t>
            </w:r>
          </w:p>
        </w:tc>
        <w:tc>
          <w:tcPr>
            <w:tcW w:w="2700" w:type="dxa"/>
          </w:tcPr>
          <w:p w14:paraId="70A57852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 xml:space="preserve">High school </w:t>
            </w:r>
          </w:p>
        </w:tc>
        <w:tc>
          <w:tcPr>
            <w:tcW w:w="1418" w:type="dxa"/>
          </w:tcPr>
          <w:p w14:paraId="1705E55E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8 (9.41%)</w:t>
            </w:r>
          </w:p>
        </w:tc>
      </w:tr>
      <w:tr w:rsidR="00CB041B" w:rsidRPr="005F6997" w14:paraId="26A04101" w14:textId="77777777" w:rsidTr="001004ED">
        <w:tc>
          <w:tcPr>
            <w:tcW w:w="2689" w:type="dxa"/>
          </w:tcPr>
          <w:p w14:paraId="362E2062" w14:textId="00F2800E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Associate</w:t>
            </w:r>
            <w:r w:rsidR="00D8340C">
              <w:rPr>
                <w:rFonts w:ascii="Times New Roman" w:hAnsi="Times New Roman" w:cs="Times New Roman"/>
                <w:szCs w:val="22"/>
              </w:rPr>
              <w:t>’</w:t>
            </w:r>
            <w:r w:rsidRPr="005F6997">
              <w:rPr>
                <w:rFonts w:ascii="Times New Roman" w:hAnsi="Times New Roman" w:cs="Times New Roman"/>
                <w:szCs w:val="22"/>
              </w:rPr>
              <w:t xml:space="preserve"> degree </w:t>
            </w:r>
          </w:p>
        </w:tc>
        <w:tc>
          <w:tcPr>
            <w:tcW w:w="1552" w:type="dxa"/>
          </w:tcPr>
          <w:p w14:paraId="229D2EB0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28 (28%)</w:t>
            </w:r>
          </w:p>
        </w:tc>
        <w:tc>
          <w:tcPr>
            <w:tcW w:w="2700" w:type="dxa"/>
          </w:tcPr>
          <w:p w14:paraId="0314DCAD" w14:textId="61E2BABC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Associate</w:t>
            </w:r>
            <w:r w:rsidR="00D8340C">
              <w:rPr>
                <w:rFonts w:ascii="Times New Roman" w:hAnsi="Times New Roman" w:cs="Times New Roman"/>
                <w:szCs w:val="22"/>
              </w:rPr>
              <w:t>’</w:t>
            </w:r>
            <w:r w:rsidRPr="005F6997">
              <w:rPr>
                <w:rFonts w:ascii="Times New Roman" w:hAnsi="Times New Roman" w:cs="Times New Roman"/>
                <w:szCs w:val="22"/>
              </w:rPr>
              <w:t xml:space="preserve">s degree </w:t>
            </w:r>
          </w:p>
        </w:tc>
        <w:tc>
          <w:tcPr>
            <w:tcW w:w="1418" w:type="dxa"/>
          </w:tcPr>
          <w:p w14:paraId="526277F1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21 (24.71%)</w:t>
            </w:r>
          </w:p>
        </w:tc>
      </w:tr>
      <w:tr w:rsidR="00CB041B" w:rsidRPr="005F6997" w14:paraId="6FB49261" w14:textId="77777777" w:rsidTr="001004ED">
        <w:tc>
          <w:tcPr>
            <w:tcW w:w="2689" w:type="dxa"/>
          </w:tcPr>
          <w:p w14:paraId="6CEA95C8" w14:textId="681590BE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Bachelor</w:t>
            </w:r>
            <w:r w:rsidR="00D8340C">
              <w:rPr>
                <w:rFonts w:ascii="Times New Roman" w:hAnsi="Times New Roman" w:cs="Times New Roman"/>
                <w:szCs w:val="22"/>
              </w:rPr>
              <w:t>’</w:t>
            </w:r>
            <w:r w:rsidRPr="005F6997">
              <w:rPr>
                <w:rFonts w:ascii="Times New Roman" w:hAnsi="Times New Roman" w:cs="Times New Roman"/>
                <w:szCs w:val="22"/>
              </w:rPr>
              <w:t xml:space="preserve">s degree </w:t>
            </w:r>
          </w:p>
        </w:tc>
        <w:tc>
          <w:tcPr>
            <w:tcW w:w="1552" w:type="dxa"/>
          </w:tcPr>
          <w:p w14:paraId="7E81125D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43 (43%)</w:t>
            </w:r>
          </w:p>
        </w:tc>
        <w:tc>
          <w:tcPr>
            <w:tcW w:w="2700" w:type="dxa"/>
          </w:tcPr>
          <w:p w14:paraId="38AA6B9A" w14:textId="3BC0F745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Bachelor</w:t>
            </w:r>
            <w:r w:rsidR="00D8340C">
              <w:rPr>
                <w:rFonts w:ascii="Times New Roman" w:hAnsi="Times New Roman" w:cs="Times New Roman"/>
                <w:szCs w:val="22"/>
              </w:rPr>
              <w:t>’</w:t>
            </w:r>
            <w:r w:rsidRPr="005F6997">
              <w:rPr>
                <w:rFonts w:ascii="Times New Roman" w:hAnsi="Times New Roman" w:cs="Times New Roman"/>
                <w:szCs w:val="22"/>
              </w:rPr>
              <w:t xml:space="preserve">s degree </w:t>
            </w:r>
          </w:p>
        </w:tc>
        <w:tc>
          <w:tcPr>
            <w:tcW w:w="1418" w:type="dxa"/>
          </w:tcPr>
          <w:p w14:paraId="7CEEC97C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38 (44.71%)</w:t>
            </w:r>
          </w:p>
        </w:tc>
      </w:tr>
      <w:tr w:rsidR="00CB041B" w:rsidRPr="005F6997" w14:paraId="3FF9EB0B" w14:textId="77777777" w:rsidTr="001004ED">
        <w:tc>
          <w:tcPr>
            <w:tcW w:w="2689" w:type="dxa"/>
          </w:tcPr>
          <w:p w14:paraId="7D60887F" w14:textId="5DFD6F2B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Master</w:t>
            </w:r>
            <w:r w:rsidR="00D8340C">
              <w:rPr>
                <w:rFonts w:ascii="Times New Roman" w:hAnsi="Times New Roman" w:cs="Times New Roman"/>
                <w:szCs w:val="22"/>
              </w:rPr>
              <w:t>’</w:t>
            </w:r>
            <w:r w:rsidRPr="005F6997">
              <w:rPr>
                <w:rFonts w:ascii="Times New Roman" w:hAnsi="Times New Roman" w:cs="Times New Roman"/>
                <w:szCs w:val="22"/>
              </w:rPr>
              <w:t>s degree</w:t>
            </w:r>
          </w:p>
        </w:tc>
        <w:tc>
          <w:tcPr>
            <w:tcW w:w="1552" w:type="dxa"/>
          </w:tcPr>
          <w:p w14:paraId="7B617AAD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4 (4%)</w:t>
            </w:r>
          </w:p>
        </w:tc>
        <w:tc>
          <w:tcPr>
            <w:tcW w:w="2700" w:type="dxa"/>
          </w:tcPr>
          <w:p w14:paraId="65AC3981" w14:textId="1934A8FA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Master</w:t>
            </w:r>
            <w:r w:rsidR="00D8340C">
              <w:rPr>
                <w:rFonts w:ascii="Times New Roman" w:hAnsi="Times New Roman" w:cs="Times New Roman"/>
                <w:szCs w:val="22"/>
              </w:rPr>
              <w:t>’</w:t>
            </w:r>
            <w:r w:rsidRPr="005F6997">
              <w:rPr>
                <w:rFonts w:ascii="Times New Roman" w:hAnsi="Times New Roman" w:cs="Times New Roman"/>
                <w:szCs w:val="22"/>
              </w:rPr>
              <w:t>s degree</w:t>
            </w:r>
          </w:p>
        </w:tc>
        <w:tc>
          <w:tcPr>
            <w:tcW w:w="1418" w:type="dxa"/>
          </w:tcPr>
          <w:p w14:paraId="1B26F10B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4 (4.71%)</w:t>
            </w:r>
          </w:p>
        </w:tc>
      </w:tr>
      <w:tr w:rsidR="00CB041B" w:rsidRPr="005F6997" w14:paraId="3C932051" w14:textId="77777777" w:rsidTr="001004ED">
        <w:tc>
          <w:tcPr>
            <w:tcW w:w="2689" w:type="dxa"/>
          </w:tcPr>
          <w:p w14:paraId="71BAD9BD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Doctoral degree</w:t>
            </w:r>
          </w:p>
        </w:tc>
        <w:tc>
          <w:tcPr>
            <w:tcW w:w="1552" w:type="dxa"/>
          </w:tcPr>
          <w:p w14:paraId="28401236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2700" w:type="dxa"/>
          </w:tcPr>
          <w:p w14:paraId="3D076055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Doctoral degree</w:t>
            </w:r>
          </w:p>
        </w:tc>
        <w:tc>
          <w:tcPr>
            <w:tcW w:w="1418" w:type="dxa"/>
          </w:tcPr>
          <w:p w14:paraId="5F0777FD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0 (0%)</w:t>
            </w:r>
          </w:p>
        </w:tc>
      </w:tr>
      <w:tr w:rsidR="00CB041B" w:rsidRPr="005F6997" w14:paraId="6C424CBA" w14:textId="77777777" w:rsidTr="001004ED">
        <w:tc>
          <w:tcPr>
            <w:tcW w:w="2689" w:type="dxa"/>
          </w:tcPr>
          <w:p w14:paraId="734BA37B" w14:textId="77777777" w:rsidR="00CB041B" w:rsidRPr="005F6997" w:rsidRDefault="00CB041B" w:rsidP="001004ED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Annual income (RMB)</w:t>
            </w:r>
          </w:p>
        </w:tc>
        <w:tc>
          <w:tcPr>
            <w:tcW w:w="1552" w:type="dxa"/>
          </w:tcPr>
          <w:p w14:paraId="37CBA0A4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19DE9044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Annual income (RMB)</w:t>
            </w:r>
          </w:p>
        </w:tc>
        <w:tc>
          <w:tcPr>
            <w:tcW w:w="1418" w:type="dxa"/>
          </w:tcPr>
          <w:p w14:paraId="0A514EA2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</w:p>
        </w:tc>
      </w:tr>
      <w:tr w:rsidR="00CB041B" w:rsidRPr="005F6997" w14:paraId="23A97743" w14:textId="77777777" w:rsidTr="001004ED">
        <w:tc>
          <w:tcPr>
            <w:tcW w:w="2689" w:type="dxa"/>
          </w:tcPr>
          <w:p w14:paraId="46867E65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0-49999</w:t>
            </w:r>
          </w:p>
        </w:tc>
        <w:tc>
          <w:tcPr>
            <w:tcW w:w="1552" w:type="dxa"/>
          </w:tcPr>
          <w:p w14:paraId="30ABC814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22 (22%)</w:t>
            </w:r>
          </w:p>
        </w:tc>
        <w:tc>
          <w:tcPr>
            <w:tcW w:w="2700" w:type="dxa"/>
          </w:tcPr>
          <w:p w14:paraId="49276382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0-49999</w:t>
            </w:r>
          </w:p>
        </w:tc>
        <w:tc>
          <w:tcPr>
            <w:tcW w:w="1418" w:type="dxa"/>
          </w:tcPr>
          <w:p w14:paraId="07214D91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6 (7.06%)</w:t>
            </w:r>
          </w:p>
        </w:tc>
      </w:tr>
      <w:tr w:rsidR="00CB041B" w:rsidRPr="005F6997" w14:paraId="1A5548FF" w14:textId="77777777" w:rsidTr="001004ED">
        <w:tc>
          <w:tcPr>
            <w:tcW w:w="2689" w:type="dxa"/>
          </w:tcPr>
          <w:p w14:paraId="37511909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50000-99999</w:t>
            </w:r>
          </w:p>
        </w:tc>
        <w:tc>
          <w:tcPr>
            <w:tcW w:w="1552" w:type="dxa"/>
          </w:tcPr>
          <w:p w14:paraId="3D3A43FD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30 (30%)</w:t>
            </w:r>
          </w:p>
        </w:tc>
        <w:tc>
          <w:tcPr>
            <w:tcW w:w="2700" w:type="dxa"/>
          </w:tcPr>
          <w:p w14:paraId="7F4F12F4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50000-99999</w:t>
            </w:r>
          </w:p>
        </w:tc>
        <w:tc>
          <w:tcPr>
            <w:tcW w:w="1418" w:type="dxa"/>
          </w:tcPr>
          <w:p w14:paraId="179716E0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14 (16.47%)</w:t>
            </w:r>
          </w:p>
        </w:tc>
      </w:tr>
      <w:tr w:rsidR="00CB041B" w:rsidRPr="005F6997" w14:paraId="56505F27" w14:textId="77777777" w:rsidTr="001004ED">
        <w:tc>
          <w:tcPr>
            <w:tcW w:w="2689" w:type="dxa"/>
          </w:tcPr>
          <w:p w14:paraId="54DE2C43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100000-149999</w:t>
            </w:r>
          </w:p>
        </w:tc>
        <w:tc>
          <w:tcPr>
            <w:tcW w:w="1552" w:type="dxa"/>
          </w:tcPr>
          <w:p w14:paraId="6A54E712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19 (19%)</w:t>
            </w:r>
          </w:p>
        </w:tc>
        <w:tc>
          <w:tcPr>
            <w:tcW w:w="2700" w:type="dxa"/>
          </w:tcPr>
          <w:p w14:paraId="56318A7C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100000-149999</w:t>
            </w:r>
          </w:p>
        </w:tc>
        <w:tc>
          <w:tcPr>
            <w:tcW w:w="1418" w:type="dxa"/>
          </w:tcPr>
          <w:p w14:paraId="459A94EF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24 (28.24%)</w:t>
            </w:r>
          </w:p>
        </w:tc>
      </w:tr>
      <w:tr w:rsidR="00CB041B" w:rsidRPr="005F6997" w14:paraId="2DF326C1" w14:textId="77777777" w:rsidTr="001004ED">
        <w:tc>
          <w:tcPr>
            <w:tcW w:w="2689" w:type="dxa"/>
          </w:tcPr>
          <w:p w14:paraId="645F3C33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150000-199999</w:t>
            </w:r>
          </w:p>
        </w:tc>
        <w:tc>
          <w:tcPr>
            <w:tcW w:w="1552" w:type="dxa"/>
          </w:tcPr>
          <w:p w14:paraId="349552FC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18 (18%)</w:t>
            </w:r>
          </w:p>
        </w:tc>
        <w:tc>
          <w:tcPr>
            <w:tcW w:w="2700" w:type="dxa"/>
          </w:tcPr>
          <w:p w14:paraId="5F9D5AF2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150000-199999</w:t>
            </w:r>
          </w:p>
        </w:tc>
        <w:tc>
          <w:tcPr>
            <w:tcW w:w="1418" w:type="dxa"/>
          </w:tcPr>
          <w:p w14:paraId="32B6E81B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19 (22.35%)</w:t>
            </w:r>
          </w:p>
        </w:tc>
      </w:tr>
      <w:tr w:rsidR="00CB041B" w:rsidRPr="005F6997" w14:paraId="2517145E" w14:textId="77777777" w:rsidTr="001004ED">
        <w:tc>
          <w:tcPr>
            <w:tcW w:w="2689" w:type="dxa"/>
          </w:tcPr>
          <w:p w14:paraId="642296DF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200000-249999</w:t>
            </w:r>
          </w:p>
        </w:tc>
        <w:tc>
          <w:tcPr>
            <w:tcW w:w="1552" w:type="dxa"/>
          </w:tcPr>
          <w:p w14:paraId="1E02E445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5 (5%)</w:t>
            </w:r>
          </w:p>
        </w:tc>
        <w:tc>
          <w:tcPr>
            <w:tcW w:w="2700" w:type="dxa"/>
          </w:tcPr>
          <w:p w14:paraId="6FFBFD2F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200000-249999</w:t>
            </w:r>
          </w:p>
        </w:tc>
        <w:tc>
          <w:tcPr>
            <w:tcW w:w="1418" w:type="dxa"/>
          </w:tcPr>
          <w:p w14:paraId="312CF746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8 (9.41%)</w:t>
            </w:r>
          </w:p>
        </w:tc>
      </w:tr>
      <w:tr w:rsidR="00CB041B" w:rsidRPr="005F6997" w14:paraId="01F11874" w14:textId="77777777" w:rsidTr="001004ED">
        <w:tc>
          <w:tcPr>
            <w:tcW w:w="2689" w:type="dxa"/>
          </w:tcPr>
          <w:p w14:paraId="01752F1F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250000+</w:t>
            </w:r>
          </w:p>
        </w:tc>
        <w:tc>
          <w:tcPr>
            <w:tcW w:w="1552" w:type="dxa"/>
          </w:tcPr>
          <w:p w14:paraId="079D6AFE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6 (6%)</w:t>
            </w:r>
          </w:p>
        </w:tc>
        <w:tc>
          <w:tcPr>
            <w:tcW w:w="2700" w:type="dxa"/>
          </w:tcPr>
          <w:p w14:paraId="3D1E44A0" w14:textId="77777777" w:rsidR="00CB041B" w:rsidRPr="005F6997" w:rsidRDefault="00CB041B" w:rsidP="001004ED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250000+</w:t>
            </w:r>
          </w:p>
        </w:tc>
        <w:tc>
          <w:tcPr>
            <w:tcW w:w="1418" w:type="dxa"/>
          </w:tcPr>
          <w:p w14:paraId="4D3B95DD" w14:textId="77777777" w:rsidR="00CB041B" w:rsidRPr="005F6997" w:rsidRDefault="00CB041B" w:rsidP="001004ED">
            <w:pPr>
              <w:rPr>
                <w:rFonts w:ascii="Times New Roman" w:hAnsi="Times New Roman" w:cs="Times New Roman"/>
              </w:rPr>
            </w:pPr>
            <w:r w:rsidRPr="005F6997">
              <w:rPr>
                <w:rFonts w:ascii="Times New Roman" w:hAnsi="Times New Roman" w:cs="Times New Roman"/>
              </w:rPr>
              <w:t>14 (16.47%)</w:t>
            </w:r>
          </w:p>
        </w:tc>
      </w:tr>
    </w:tbl>
    <w:p w14:paraId="0EF812AA" w14:textId="77777777" w:rsidR="006D6DF6" w:rsidRDefault="00CB041B" w:rsidP="00CB041B">
      <w:pPr>
        <w:pStyle w:val="af"/>
        <w:rPr>
          <w:rFonts w:ascii="TimesNewRomanPSMT" w:hAnsi="TimesNewRomanPSMT" w:hint="eastAsia"/>
        </w:rPr>
        <w:sectPr w:rsidR="006D6DF6" w:rsidSect="006D6DF6"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6997">
        <w:rPr>
          <w:rFonts w:ascii="TimesNewRomanPS" w:hAnsi="TimesNewRomanPS"/>
          <w:i/>
          <w:iCs/>
        </w:rPr>
        <w:t xml:space="preserve">Note. </w:t>
      </w:r>
      <w:r w:rsidRPr="005F6997">
        <w:rPr>
          <w:rFonts w:ascii="TimesNewRomanPSMT" w:hAnsi="TimesNewRomanPSMT"/>
        </w:rPr>
        <w:t xml:space="preserve">Socio-demographic categories did not add up to the total number of participants due to missing values. </w:t>
      </w:r>
    </w:p>
    <w:p w14:paraId="1BF81126" w14:textId="421D3E26" w:rsidR="00EB37FD" w:rsidRPr="005F6997" w:rsidRDefault="00491525" w:rsidP="00B00266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S2</w:t>
      </w:r>
    </w:p>
    <w:p w14:paraId="665A3229" w14:textId="54A2C6FE" w:rsidR="00A22D8C" w:rsidRPr="005F6997" w:rsidRDefault="00B00266" w:rsidP="00B00266">
      <w:pPr>
        <w:spacing w:line="480" w:lineRule="auto"/>
        <w:rPr>
          <w:rFonts w:ascii="Times New Roman" w:hAnsi="Times New Roman" w:cs="Times New Roman"/>
          <w:i/>
          <w:iCs/>
          <w:sz w:val="24"/>
        </w:rPr>
      </w:pPr>
      <w:r w:rsidRPr="005F6997">
        <w:rPr>
          <w:rFonts w:ascii="Times New Roman" w:hAnsi="Times New Roman" w:cs="Times New Roman"/>
          <w:i/>
          <w:iCs/>
          <w:sz w:val="24"/>
        </w:rPr>
        <w:t>Descriptives, ICCs and Correlations</w:t>
      </w:r>
    </w:p>
    <w:tbl>
      <w:tblPr>
        <w:tblStyle w:val="ae"/>
        <w:tblW w:w="16444" w:type="dxa"/>
        <w:tblInd w:w="-12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0"/>
        <w:gridCol w:w="601"/>
        <w:gridCol w:w="682"/>
        <w:gridCol w:w="619"/>
        <w:gridCol w:w="681"/>
        <w:gridCol w:w="632"/>
        <w:gridCol w:w="632"/>
        <w:gridCol w:w="629"/>
        <w:gridCol w:w="675"/>
        <w:gridCol w:w="619"/>
        <w:gridCol w:w="607"/>
        <w:gridCol w:w="675"/>
        <w:gridCol w:w="657"/>
        <w:gridCol w:w="705"/>
        <w:gridCol w:w="709"/>
        <w:gridCol w:w="693"/>
        <w:gridCol w:w="669"/>
        <w:gridCol w:w="629"/>
        <w:gridCol w:w="620"/>
        <w:gridCol w:w="600"/>
        <w:gridCol w:w="681"/>
        <w:gridCol w:w="621"/>
        <w:gridCol w:w="644"/>
        <w:gridCol w:w="644"/>
      </w:tblGrid>
      <w:tr w:rsidR="001A3919" w:rsidRPr="005F6997" w14:paraId="62166CD4" w14:textId="77777777" w:rsidTr="006D6DF6">
        <w:tc>
          <w:tcPr>
            <w:tcW w:w="15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19A39B" w14:textId="77777777" w:rsidR="001A3919" w:rsidRPr="005F6997" w:rsidRDefault="001A3919" w:rsidP="00562C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DA668E5" w14:textId="77777777" w:rsidR="001A3919" w:rsidRPr="005F6997" w:rsidRDefault="001A3919" w:rsidP="00562C2A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Descriptives</w:t>
            </w:r>
          </w:p>
        </w:tc>
        <w:tc>
          <w:tcPr>
            <w:tcW w:w="13022" w:type="dxa"/>
            <w:gridSpan w:val="20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9C47DAE" w14:textId="1A022947" w:rsidR="001A3919" w:rsidRPr="005F6997" w:rsidRDefault="001A3919" w:rsidP="00562C2A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Correlations</w:t>
            </w:r>
          </w:p>
        </w:tc>
      </w:tr>
      <w:tr w:rsidR="00D5657F" w:rsidRPr="005F6997" w14:paraId="6A591F46" w14:textId="77777777" w:rsidTr="006D6DF6">
        <w:tc>
          <w:tcPr>
            <w:tcW w:w="15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59DB15" w14:textId="77777777" w:rsidR="00771BD2" w:rsidRPr="005F6997" w:rsidRDefault="00771BD2" w:rsidP="00771B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F3674D8" w14:textId="77777777" w:rsidR="00771BD2" w:rsidRPr="005F6997" w:rsidRDefault="00771BD2" w:rsidP="00771BD2">
            <w:pPr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F6997">
              <w:rPr>
                <w:rFonts w:ascii="Times New Roman" w:hAnsi="Times New Roman" w:cs="Times New Roman"/>
                <w:i/>
                <w:iCs/>
                <w:szCs w:val="22"/>
              </w:rPr>
              <w:t>M</w:t>
            </w:r>
          </w:p>
        </w:tc>
        <w:tc>
          <w:tcPr>
            <w:tcW w:w="68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2D4F7F" w14:textId="77777777" w:rsidR="00771BD2" w:rsidRPr="005F6997" w:rsidRDefault="00771BD2" w:rsidP="00771BD2">
            <w:pPr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F6997">
              <w:rPr>
                <w:rFonts w:ascii="Times New Roman" w:hAnsi="Times New Roman" w:cs="Times New Roman"/>
                <w:i/>
                <w:iCs/>
                <w:szCs w:val="22"/>
              </w:rPr>
              <w:t>SD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04F8A7D" w14:textId="77777777" w:rsidR="00771BD2" w:rsidRPr="005F6997" w:rsidRDefault="00771BD2" w:rsidP="00771BD2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ICC</w:t>
            </w:r>
          </w:p>
        </w:tc>
        <w:tc>
          <w:tcPr>
            <w:tcW w:w="68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6809E99" w14:textId="16488D7C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3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F512E79" w14:textId="5E996831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3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8709819" w14:textId="13743DCD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87BD23" w14:textId="0831286A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C6FE18D" w14:textId="46570140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2C9F09" w14:textId="7B9CDEF0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0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DDFAAE" w14:textId="4107526B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E6B9F5" w14:textId="64391FBE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78B031" w14:textId="1B0A5A96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20C0684" w14:textId="378FE3DE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262D111" w14:textId="08D9859F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6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FB4E39" w14:textId="2B78CA24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6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F49A67" w14:textId="273194C2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D43604" w14:textId="7A8213A7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C28EDB3" w14:textId="00162C44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6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33D959" w14:textId="1B57DF71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68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2605B2" w14:textId="12C8C6C5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6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EB559C0" w14:textId="7498010A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6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40FDA7" w14:textId="19B70B9D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6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4FE6E1" w14:textId="606E8BC0" w:rsidR="00771BD2" w:rsidRPr="005F6997" w:rsidRDefault="00771BD2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hAnsi="Times New Roman" w:cs="Times New Roman"/>
                <w:szCs w:val="22"/>
              </w:rPr>
              <w:t>20</w:t>
            </w:r>
          </w:p>
        </w:tc>
      </w:tr>
      <w:tr w:rsidR="00D5657F" w:rsidRPr="005F6997" w14:paraId="41FE6243" w14:textId="77777777" w:rsidTr="006D6DF6">
        <w:tc>
          <w:tcPr>
            <w:tcW w:w="1520" w:type="dxa"/>
            <w:tcBorders>
              <w:top w:val="single" w:sz="4" w:space="0" w:color="auto"/>
            </w:tcBorders>
            <w:shd w:val="clear" w:color="auto" w:fill="auto"/>
          </w:tcPr>
          <w:p w14:paraId="7811C2F4" w14:textId="713A1959" w:rsidR="00A22D8C" w:rsidRPr="005F6997" w:rsidRDefault="00A22D8C" w:rsidP="00562C2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Child-report</w:t>
            </w:r>
            <w:r w:rsidR="006D6DF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ed</w:t>
            </w:r>
            <w:r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parenting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</w:tcPr>
          <w:p w14:paraId="5C70F483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auto"/>
          </w:tcPr>
          <w:p w14:paraId="746138C0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  <w:shd w:val="clear" w:color="auto" w:fill="auto"/>
          </w:tcPr>
          <w:p w14:paraId="50CB24EC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</w:tcBorders>
            <w:shd w:val="clear" w:color="auto" w:fill="auto"/>
          </w:tcPr>
          <w:p w14:paraId="1C543F4A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auto"/>
          </w:tcPr>
          <w:p w14:paraId="670CAD48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auto"/>
          </w:tcPr>
          <w:p w14:paraId="6C609438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auto"/>
          </w:tcPr>
          <w:p w14:paraId="50232C38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14:paraId="70642E31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  <w:shd w:val="clear" w:color="auto" w:fill="auto"/>
          </w:tcPr>
          <w:p w14:paraId="4E4D0370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</w:tcBorders>
            <w:shd w:val="clear" w:color="auto" w:fill="auto"/>
          </w:tcPr>
          <w:p w14:paraId="7B89C044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14:paraId="6EA1F613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</w:tcPr>
          <w:p w14:paraId="566A1D07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  <w:shd w:val="clear" w:color="auto" w:fill="auto"/>
          </w:tcPr>
          <w:p w14:paraId="3FE88590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5658ADFE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</w:tcPr>
          <w:p w14:paraId="2317CA75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</w:tcPr>
          <w:p w14:paraId="62BEB488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auto"/>
          </w:tcPr>
          <w:p w14:paraId="4920B0EE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</w:tcBorders>
            <w:shd w:val="clear" w:color="auto" w:fill="auto"/>
          </w:tcPr>
          <w:p w14:paraId="0630670B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  <w:shd w:val="clear" w:color="auto" w:fill="auto"/>
          </w:tcPr>
          <w:p w14:paraId="09EDB68A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</w:tcBorders>
            <w:shd w:val="clear" w:color="auto" w:fill="auto"/>
          </w:tcPr>
          <w:p w14:paraId="7F807FAE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1" w:type="dxa"/>
            <w:tcBorders>
              <w:top w:val="single" w:sz="4" w:space="0" w:color="auto"/>
            </w:tcBorders>
            <w:shd w:val="clear" w:color="auto" w:fill="auto"/>
          </w:tcPr>
          <w:p w14:paraId="7FAF3536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4" w:type="dxa"/>
            <w:tcBorders>
              <w:top w:val="single" w:sz="4" w:space="0" w:color="auto"/>
            </w:tcBorders>
            <w:shd w:val="clear" w:color="auto" w:fill="auto"/>
          </w:tcPr>
          <w:p w14:paraId="7F995452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4" w:type="dxa"/>
            <w:tcBorders>
              <w:top w:val="single" w:sz="4" w:space="0" w:color="auto"/>
            </w:tcBorders>
            <w:shd w:val="clear" w:color="auto" w:fill="auto"/>
          </w:tcPr>
          <w:p w14:paraId="3844C9CC" w14:textId="77777777" w:rsidR="00A22D8C" w:rsidRPr="005F6997" w:rsidRDefault="00A22D8C" w:rsidP="00562C2A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D5657F" w:rsidRPr="005F6997" w14:paraId="1A44C58E" w14:textId="77777777" w:rsidTr="006D6DF6">
        <w:tc>
          <w:tcPr>
            <w:tcW w:w="1520" w:type="dxa"/>
            <w:shd w:val="clear" w:color="auto" w:fill="auto"/>
          </w:tcPr>
          <w:p w14:paraId="570C854C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1.Maternal warmth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1662901A" w14:textId="6962FA55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7.72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5E3EE09A" w14:textId="23331938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2.93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2D3B65C3" w14:textId="5DD1544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.55 </w:t>
            </w:r>
          </w:p>
        </w:tc>
        <w:tc>
          <w:tcPr>
            <w:tcW w:w="681" w:type="dxa"/>
            <w:shd w:val="clear" w:color="auto" w:fill="auto"/>
          </w:tcPr>
          <w:p w14:paraId="5ABBC04E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6FCD61B3" w14:textId="08AD504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.84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52A096A" w14:textId="7BEDC2D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-.31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8B7E4E0" w14:textId="6B5835B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-.08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1D43626" w14:textId="3211097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.74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52E224D" w14:textId="52A3FFC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.71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45E6BD4A" w14:textId="78994DC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-.24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FF88724" w14:textId="2C4B057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-.14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C653FF4" w14:textId="551CBB0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.44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3533F3F" w14:textId="4A3F185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.34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AE11ED" w14:textId="7195888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-.28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5FF29A38" w14:textId="10A4D6A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-.07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913508C" w14:textId="1ECC86F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.21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50614E0" w14:textId="276161B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.13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055BC58C" w14:textId="5DEF13C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-.04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CB63C31" w14:textId="37D6B91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62FDD58" w14:textId="4388AF7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.65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554B65FD" w14:textId="6DBFE32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.001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947FC3" w14:textId="7579821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-.18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3F6486A" w14:textId="517FA39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-.13 </w:t>
            </w:r>
          </w:p>
        </w:tc>
      </w:tr>
      <w:tr w:rsidR="00D5657F" w:rsidRPr="005F6997" w14:paraId="6DCF4DDC" w14:textId="77777777" w:rsidTr="006D6DF6">
        <w:tc>
          <w:tcPr>
            <w:tcW w:w="1520" w:type="dxa"/>
            <w:shd w:val="clear" w:color="auto" w:fill="auto"/>
          </w:tcPr>
          <w:p w14:paraId="5B5B9128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2.Maternal autonomy support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62DC8AB0" w14:textId="152A72FC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7.56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41C17600" w14:textId="7A5B4624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3.23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5D8C5B4" w14:textId="429A3DE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.63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8254CDA" w14:textId="6B183C4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.59 </w:t>
            </w:r>
          </w:p>
        </w:tc>
        <w:tc>
          <w:tcPr>
            <w:tcW w:w="632" w:type="dxa"/>
            <w:shd w:val="clear" w:color="auto" w:fill="auto"/>
          </w:tcPr>
          <w:p w14:paraId="2A022575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2F63C050" w14:textId="4E2EAD8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-.29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0D5897E" w14:textId="6FC4949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-.10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B0864BD" w14:textId="6385890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.67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C0D88D1" w14:textId="14E6841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.84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3E4691D1" w14:textId="6A67640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-.18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454DB3D" w14:textId="1B75B81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-.12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66B849C" w14:textId="0E24FA4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.42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5CB1928" w14:textId="3BA1D25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.36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90EE1E" w14:textId="4A0FA3C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-.25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320BE5E4" w14:textId="550A13E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-.12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D7F3260" w14:textId="7EA986B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.29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3BC387B" w14:textId="48A2DEF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.21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46CFBBF2" w14:textId="2B51AA7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-.08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A6A1705" w14:textId="77064CA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-.06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301E811" w14:textId="47B8B62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.61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3B30B86E" w14:textId="1430FB9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.11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7202F26" w14:textId="3631A32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-.10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8BDA0D2" w14:textId="294C14D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-.07 </w:t>
            </w:r>
          </w:p>
        </w:tc>
      </w:tr>
      <w:tr w:rsidR="00D5657F" w:rsidRPr="005F6997" w14:paraId="591D2BB8" w14:textId="77777777" w:rsidTr="006D6DF6">
        <w:tc>
          <w:tcPr>
            <w:tcW w:w="1520" w:type="dxa"/>
            <w:shd w:val="clear" w:color="auto" w:fill="auto"/>
          </w:tcPr>
          <w:p w14:paraId="44EAEC41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3.Maternal psychological control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037652B5" w14:textId="1889FACD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1.91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6D4F9C1A" w14:textId="1A9EDA40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1.75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2224940C" w14:textId="3246475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.47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0505AE9" w14:textId="1BCD5E7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-.11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5BC9295" w14:textId="30ADB9A6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-.11 </w:t>
            </w:r>
          </w:p>
        </w:tc>
        <w:tc>
          <w:tcPr>
            <w:tcW w:w="632" w:type="dxa"/>
            <w:shd w:val="clear" w:color="auto" w:fill="auto"/>
          </w:tcPr>
          <w:p w14:paraId="3E503439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9" w:type="dxa"/>
            <w:shd w:val="clear" w:color="auto" w:fill="auto"/>
            <w:vAlign w:val="center"/>
          </w:tcPr>
          <w:p w14:paraId="25F03D3C" w14:textId="66C731A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.39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C69E810" w14:textId="02C88F1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-.27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5F8694E" w14:textId="63261A6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-.19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35ECB7B8" w14:textId="47CFD25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.80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550D446" w14:textId="0AC513D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.47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8EC77BF" w14:textId="45962C5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-.31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2BA8698" w14:textId="2D2EEEC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-.25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CA5581" w14:textId="7C8B097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.41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553EF900" w14:textId="7CF78E9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.22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BE3453F" w14:textId="40255D9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-.13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8E47056" w14:textId="7485437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-.19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3EB63CAE" w14:textId="377B5BD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.46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042A3D8" w14:textId="127E445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.23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7947DFE" w14:textId="1111325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-.05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26B2621A" w14:textId="5BC456C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.41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246A3758" w14:textId="16419B6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.49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9D9F1C7" w14:textId="6DF2D3F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.57 </w:t>
            </w:r>
          </w:p>
        </w:tc>
      </w:tr>
      <w:tr w:rsidR="00D5657F" w:rsidRPr="005F6997" w14:paraId="796368F0" w14:textId="77777777" w:rsidTr="006D6DF6">
        <w:tc>
          <w:tcPr>
            <w:tcW w:w="1520" w:type="dxa"/>
            <w:shd w:val="clear" w:color="auto" w:fill="auto"/>
          </w:tcPr>
          <w:p w14:paraId="4F23162C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4.Maternal strictness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10167825" w14:textId="0067485E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3.08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490BD4F8" w14:textId="5B2796CD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2.99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65F60A67" w14:textId="4D2B04A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.55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AFA093B" w14:textId="13B7D48C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-.11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540E0EB" w14:textId="0E61BE0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-.09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50171F6" w14:textId="56C3CABD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.42 </w:t>
            </w:r>
          </w:p>
        </w:tc>
        <w:tc>
          <w:tcPr>
            <w:tcW w:w="629" w:type="dxa"/>
            <w:shd w:val="clear" w:color="auto" w:fill="auto"/>
          </w:tcPr>
          <w:p w14:paraId="137DB500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5895712D" w14:textId="17B9C07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-.10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7823C3AE" w14:textId="4C1A192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-.07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0F16DF7A" w14:textId="2043F1A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.31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B880922" w14:textId="6999FFC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.73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CD357F0" w14:textId="53F7A33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-.14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2E14BF5" w14:textId="5E3DF20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-.16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2BD191" w14:textId="097A464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.24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413802B" w14:textId="32E75F9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.34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B28B8F5" w14:textId="714C2F5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44C3F7D" w14:textId="12C077D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-.04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7C2C3F86" w14:textId="7CC15FB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.26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88E02D2" w14:textId="21820B0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.38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B0F17F8" w14:textId="14EE0F0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.12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5D174B3A" w14:textId="0BC3EA5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.29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1ADCA82" w14:textId="7602FC0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.16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33EC048" w14:textId="6B8B774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.11 </w:t>
            </w:r>
          </w:p>
        </w:tc>
      </w:tr>
      <w:tr w:rsidR="00D5657F" w:rsidRPr="005F6997" w14:paraId="79BAAAC3" w14:textId="77777777" w:rsidTr="006D6DF6">
        <w:tc>
          <w:tcPr>
            <w:tcW w:w="1520" w:type="dxa"/>
            <w:shd w:val="clear" w:color="auto" w:fill="auto"/>
          </w:tcPr>
          <w:p w14:paraId="75BDB6C5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5.Paternal warmth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0A199FE0" w14:textId="154FF2FA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7.74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1417150B" w14:textId="18D1103D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2.98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48EF11B" w14:textId="065E822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.62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AC475CC" w14:textId="30459758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.39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DE7D68C" w14:textId="78CBC6E9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.38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21E7E9E" w14:textId="3C9ABE79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>.06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56EC515C" w14:textId="44C718E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75" w:type="dxa"/>
            <w:shd w:val="clear" w:color="auto" w:fill="auto"/>
          </w:tcPr>
          <w:p w14:paraId="42FA07B8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D06FAC2" w14:textId="606AC2D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.85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5FCEA0F1" w14:textId="7AC298C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-.35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5012DCC" w14:textId="166C449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-.15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946A254" w14:textId="05FD7D1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.32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5CE6BB2" w14:textId="68B3F66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.35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67D2E" w14:textId="5B019A1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-.19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2FD2EAA" w14:textId="67819D8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5F4319B" w14:textId="7284315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.42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41FFF45" w14:textId="5465710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.41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4A90CC90" w14:textId="52AF049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-.10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00489A1" w14:textId="1F4F30C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920ACBF" w14:textId="3C0E1C2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.63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358FEB43" w14:textId="045BCFC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D4134F1" w14:textId="513FC31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-.29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998E5F4" w14:textId="162B239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-.22 </w:t>
            </w:r>
          </w:p>
        </w:tc>
      </w:tr>
      <w:tr w:rsidR="00D5657F" w:rsidRPr="005F6997" w14:paraId="5B01C3DC" w14:textId="77777777" w:rsidTr="006D6DF6">
        <w:tc>
          <w:tcPr>
            <w:tcW w:w="1520" w:type="dxa"/>
            <w:shd w:val="clear" w:color="auto" w:fill="auto"/>
          </w:tcPr>
          <w:p w14:paraId="0935F50D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6.Paternal autonomy support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7606B116" w14:textId="37291679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7.25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9C49020" w14:textId="2768BEDE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3.38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04DA147D" w14:textId="72B3622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.70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D50B270" w14:textId="1789FC1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.29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BDA40E9" w14:textId="23994A9D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.46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EF91CC2" w14:textId="4AD0225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.06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5D130D2" w14:textId="2513C4D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54AA2D0" w14:textId="2DC2D52D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.72 </w:t>
            </w:r>
          </w:p>
        </w:tc>
        <w:tc>
          <w:tcPr>
            <w:tcW w:w="619" w:type="dxa"/>
            <w:shd w:val="clear" w:color="auto" w:fill="auto"/>
          </w:tcPr>
          <w:p w14:paraId="6B54B3B7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14:paraId="2B7F6F7D" w14:textId="10021FF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-.23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2E4D990" w14:textId="3C91301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-.11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07B4A45" w14:textId="28EE57F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.34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4DD148F" w14:textId="5AB088D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.37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6A5D1C" w14:textId="417FC86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-.21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B82C69F" w14:textId="5E38C94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-.07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30ABE97" w14:textId="438E6DC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.38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E3E9839" w14:textId="4A17367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.34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326295BB" w14:textId="7791BA7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-.14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B16E44E" w14:textId="2CAB406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8412EC0" w14:textId="40D2426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.64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47AB27E2" w14:textId="5D4934F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.09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C25E26B" w14:textId="5C82BF2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-.22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246BEA21" w14:textId="1EEB1A1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-.14 </w:t>
            </w:r>
          </w:p>
        </w:tc>
      </w:tr>
      <w:tr w:rsidR="00D5657F" w:rsidRPr="005F6997" w14:paraId="271EC084" w14:textId="77777777" w:rsidTr="006D6DF6">
        <w:tc>
          <w:tcPr>
            <w:tcW w:w="1520" w:type="dxa"/>
            <w:shd w:val="clear" w:color="auto" w:fill="auto"/>
          </w:tcPr>
          <w:p w14:paraId="6DC3C0E3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7.Paternal psychological control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09CBA8DF" w14:textId="3E4FE3E6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1.87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651A35C5" w14:textId="786F01CB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1.90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98DC0B3" w14:textId="66C8C85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.59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E266FB8" w14:textId="2678EA34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.08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3988D67" w14:textId="5BA2081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E75A506" w14:textId="07BD91FA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.34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248B3B7" w14:textId="0E95E96F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.17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A2359D4" w14:textId="2828F0FC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-.11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93A1EDD" w14:textId="45B1CD16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-.10 </w:t>
            </w:r>
          </w:p>
        </w:tc>
        <w:tc>
          <w:tcPr>
            <w:tcW w:w="607" w:type="dxa"/>
            <w:shd w:val="clear" w:color="auto" w:fill="auto"/>
          </w:tcPr>
          <w:p w14:paraId="05BEE014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06A6FFF0" w14:textId="3C54108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.58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FB55528" w14:textId="000A419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-.30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A90B77E" w14:textId="2483FD9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-.28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DC666B" w14:textId="76A3CC9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.43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E51E445" w14:textId="04EBA7D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.22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6AF1D42" w14:textId="5F9218B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-.26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7023FEB" w14:textId="02CA7D1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-.28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2C5B1D7F" w14:textId="2D2CE08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.51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E876608" w14:textId="2DAF3FD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.23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B621306" w14:textId="3731EC6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-.07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2C80D061" w14:textId="11482E6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.41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4C6F52C" w14:textId="1929C5B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.58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FB89451" w14:textId="7293E21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.51 </w:t>
            </w:r>
          </w:p>
        </w:tc>
      </w:tr>
      <w:tr w:rsidR="00D5657F" w:rsidRPr="005F6997" w14:paraId="5D07A737" w14:textId="77777777" w:rsidTr="006D6DF6">
        <w:tc>
          <w:tcPr>
            <w:tcW w:w="1520" w:type="dxa"/>
            <w:shd w:val="clear" w:color="auto" w:fill="auto"/>
          </w:tcPr>
          <w:p w14:paraId="61CC60AB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8.Paternal strictness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78A55C5B" w14:textId="19E6C699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2.85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AD4FFE6" w14:textId="55A4BCF5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3.02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86A0986" w14:textId="3FBB3DA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.62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6FC33F7" w14:textId="65003ED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4628636" w14:textId="721CEAC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2C3ACA6" w14:textId="5115A12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.19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7C30669" w14:textId="1D2F662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.25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FD9ED7F" w14:textId="3E6F49BA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-.15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678E4A6" w14:textId="4E6C30B2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-.13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56E88108" w14:textId="700A268B" w:rsidR="001A3919" w:rsidRPr="005F6997" w:rsidRDefault="001A3919" w:rsidP="00CA69A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.55      </w:t>
            </w:r>
          </w:p>
        </w:tc>
        <w:tc>
          <w:tcPr>
            <w:tcW w:w="675" w:type="dxa"/>
            <w:shd w:val="clear" w:color="auto" w:fill="auto"/>
          </w:tcPr>
          <w:p w14:paraId="30AAE9BF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7D6160F" w14:textId="2E546A1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-.15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1916D6" w14:textId="7775B10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-.10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8E0454" w14:textId="7914D20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.19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F48FCA2" w14:textId="2ECB104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.25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E109EE7" w14:textId="3F3BEEE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-.05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EACEBC4" w14:textId="7949B4F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7ADDB4F6" w14:textId="1BB1454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.34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6743DD3" w14:textId="7ABB4F8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.48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4749640" w14:textId="7EE75B6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.12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17B503D9" w14:textId="0CAADC2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.32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6615335" w14:textId="11CBCA1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.27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2EC1D4A6" w14:textId="5215722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.23 </w:t>
            </w:r>
          </w:p>
        </w:tc>
      </w:tr>
      <w:tr w:rsidR="00D5657F" w:rsidRPr="005F6997" w14:paraId="47F726A6" w14:textId="77777777" w:rsidTr="006D6DF6">
        <w:tc>
          <w:tcPr>
            <w:tcW w:w="1520" w:type="dxa"/>
            <w:shd w:val="clear" w:color="auto" w:fill="auto"/>
          </w:tcPr>
          <w:p w14:paraId="09A6CAB1" w14:textId="34F0749F" w:rsidR="003D0F4F" w:rsidRPr="005F6997" w:rsidRDefault="003D0F4F" w:rsidP="003D0F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Parent-report</w:t>
            </w:r>
            <w:r w:rsidR="006D6DF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ed</w:t>
            </w:r>
            <w:r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parenting</w:t>
            </w:r>
          </w:p>
        </w:tc>
        <w:tc>
          <w:tcPr>
            <w:tcW w:w="601" w:type="dxa"/>
            <w:shd w:val="clear" w:color="auto" w:fill="auto"/>
          </w:tcPr>
          <w:p w14:paraId="5EBA9661" w14:textId="77777777" w:rsidR="003D0F4F" w:rsidRPr="005F6997" w:rsidRDefault="003D0F4F" w:rsidP="003D0F4F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682" w:type="dxa"/>
            <w:shd w:val="clear" w:color="auto" w:fill="auto"/>
          </w:tcPr>
          <w:p w14:paraId="3727FC47" w14:textId="77777777" w:rsidR="003D0F4F" w:rsidRPr="005F6997" w:rsidRDefault="003D0F4F" w:rsidP="003D0F4F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619" w:type="dxa"/>
            <w:shd w:val="clear" w:color="auto" w:fill="auto"/>
          </w:tcPr>
          <w:p w14:paraId="1405FEFF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1" w:type="dxa"/>
            <w:shd w:val="clear" w:color="auto" w:fill="auto"/>
          </w:tcPr>
          <w:p w14:paraId="45142FE3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32" w:type="dxa"/>
            <w:shd w:val="clear" w:color="auto" w:fill="auto"/>
          </w:tcPr>
          <w:p w14:paraId="327DFA99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32" w:type="dxa"/>
            <w:shd w:val="clear" w:color="auto" w:fill="auto"/>
          </w:tcPr>
          <w:p w14:paraId="26037EF9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6F2AE38E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75" w:type="dxa"/>
            <w:shd w:val="clear" w:color="auto" w:fill="auto"/>
          </w:tcPr>
          <w:p w14:paraId="5B68BB44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19" w:type="dxa"/>
            <w:shd w:val="clear" w:color="auto" w:fill="auto"/>
          </w:tcPr>
          <w:p w14:paraId="5BE50322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7" w:type="dxa"/>
            <w:shd w:val="clear" w:color="auto" w:fill="auto"/>
          </w:tcPr>
          <w:p w14:paraId="7BB60A9C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75" w:type="dxa"/>
            <w:shd w:val="clear" w:color="auto" w:fill="auto"/>
          </w:tcPr>
          <w:p w14:paraId="11C20C05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7" w:type="dxa"/>
            <w:shd w:val="clear" w:color="auto" w:fill="auto"/>
          </w:tcPr>
          <w:p w14:paraId="5C53CD58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5" w:type="dxa"/>
            <w:shd w:val="clear" w:color="auto" w:fill="auto"/>
          </w:tcPr>
          <w:p w14:paraId="15F98549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07AEC9B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14:paraId="26D3BACB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9" w:type="dxa"/>
            <w:shd w:val="clear" w:color="auto" w:fill="auto"/>
          </w:tcPr>
          <w:p w14:paraId="23B1D856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78C525DE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0" w:type="dxa"/>
            <w:shd w:val="clear" w:color="auto" w:fill="auto"/>
          </w:tcPr>
          <w:p w14:paraId="3E4AB28E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0" w:type="dxa"/>
            <w:shd w:val="clear" w:color="auto" w:fill="auto"/>
          </w:tcPr>
          <w:p w14:paraId="52B0C3A2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1" w:type="dxa"/>
            <w:shd w:val="clear" w:color="auto" w:fill="auto"/>
          </w:tcPr>
          <w:p w14:paraId="624DF3B8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1" w:type="dxa"/>
            <w:shd w:val="clear" w:color="auto" w:fill="auto"/>
          </w:tcPr>
          <w:p w14:paraId="638BB9D3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4" w:type="dxa"/>
            <w:shd w:val="clear" w:color="auto" w:fill="auto"/>
          </w:tcPr>
          <w:p w14:paraId="0264C7A5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4" w:type="dxa"/>
            <w:shd w:val="clear" w:color="auto" w:fill="auto"/>
          </w:tcPr>
          <w:p w14:paraId="6F4BBF4F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D5657F" w:rsidRPr="005F6997" w14:paraId="67F57323" w14:textId="77777777" w:rsidTr="006D6DF6">
        <w:tc>
          <w:tcPr>
            <w:tcW w:w="1520" w:type="dxa"/>
            <w:shd w:val="clear" w:color="auto" w:fill="auto"/>
          </w:tcPr>
          <w:p w14:paraId="6F927CC1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9.Maternal warmth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61C8D8C5" w14:textId="28866F2D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8.17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130E38B" w14:textId="22AEBC33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2.43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7B962D80" w14:textId="0D37F28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.71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B5C77D1" w14:textId="5578855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-.01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56D718E" w14:textId="5A67329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2AA2C41" w14:textId="1C3FD6E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5708106" w14:textId="54EEE7D4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-.06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8127AA1" w14:textId="07FD1E3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17F735DA" w14:textId="4B26E2C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01D9AAFD" w14:textId="6AFCB32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68167A2" w14:textId="0F45A61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57" w:type="dxa"/>
            <w:shd w:val="clear" w:color="auto" w:fill="auto"/>
          </w:tcPr>
          <w:p w14:paraId="7D715C69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00F31F96" w14:textId="1BC853A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.88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0F5F23" w14:textId="6F3DE43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-.42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0AC18A8D" w14:textId="3468F4D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DECF11E" w14:textId="3984998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.44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5EADC55" w14:textId="2F02418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.38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5E139599" w14:textId="0497E8E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-.18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05EFDED" w14:textId="52CF97A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.07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74043CA" w14:textId="00F8B29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.36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07757C4B" w14:textId="5FE7053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-.12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12E0FE7" w14:textId="3CBF229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-.20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F24F5C6" w14:textId="0B9DB3A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-.18 </w:t>
            </w:r>
          </w:p>
        </w:tc>
      </w:tr>
      <w:tr w:rsidR="00D5657F" w:rsidRPr="005F6997" w14:paraId="7A2D0C47" w14:textId="77777777" w:rsidTr="006D6DF6">
        <w:tc>
          <w:tcPr>
            <w:tcW w:w="1520" w:type="dxa"/>
            <w:shd w:val="clear" w:color="auto" w:fill="auto"/>
          </w:tcPr>
          <w:p w14:paraId="4E4EE71F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10.Maternal autonomy support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44056F32" w14:textId="4863E5CB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8.34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1F87B053" w14:textId="2476A4AE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2.23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3842DDB" w14:textId="3660D36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.66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0DFEBE5" w14:textId="0B9F56E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9699904" w14:textId="440C154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3200CCA" w14:textId="5824C1F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F976F29" w14:textId="4D6C33B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.001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F904034" w14:textId="147E08F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-.004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BFBC93B" w14:textId="2DD5AA2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1563BB12" w14:textId="6C409FB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.07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E0C64D3" w14:textId="063CC279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.07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C84D0D7" w14:textId="63FD40E5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.53 </w:t>
            </w:r>
          </w:p>
        </w:tc>
        <w:tc>
          <w:tcPr>
            <w:tcW w:w="705" w:type="dxa"/>
            <w:shd w:val="clear" w:color="auto" w:fill="auto"/>
          </w:tcPr>
          <w:p w14:paraId="7E4C87F1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081F76" w14:textId="3C00B54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-.36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7ABD5E6" w14:textId="0237287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6399ED7" w14:textId="1917C4C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.45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B8F601D" w14:textId="3FE5E46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.44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766739B5" w14:textId="71795FB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-.20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11DDAA6" w14:textId="585B120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15A02ED" w14:textId="38CF891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.35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152EF1E0" w14:textId="0CCBC69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-.14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501E58F" w14:textId="008EA3B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-.24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4D067DA" w14:textId="7B2C606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-.19 </w:t>
            </w:r>
          </w:p>
        </w:tc>
      </w:tr>
      <w:tr w:rsidR="00D5657F" w:rsidRPr="005F6997" w14:paraId="373A6EFD" w14:textId="77777777" w:rsidTr="006D6DF6">
        <w:tc>
          <w:tcPr>
            <w:tcW w:w="1520" w:type="dxa"/>
            <w:shd w:val="clear" w:color="auto" w:fill="auto"/>
          </w:tcPr>
          <w:p w14:paraId="2D3D0A30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11.Maternal psychological control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19BC99CC" w14:textId="3B736B6C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1.90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364F016" w14:textId="76986ADE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1.43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025B790D" w14:textId="3B9A070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.71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A3FA159" w14:textId="7AD4E98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61D7A99" w14:textId="5CD6B96E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.06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3F510F1" w14:textId="1531532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B97E883" w14:textId="38D19F3D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.05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DBF9FEA" w14:textId="4229C5E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2B66A1EF" w14:textId="78ED822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.06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1B5F2412" w14:textId="56F85AB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BF77CA4" w14:textId="13929FE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.004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0755899" w14:textId="05AF801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-.07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0D4C830" w14:textId="5DD5F6F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709" w:type="dxa"/>
            <w:shd w:val="clear" w:color="auto" w:fill="auto"/>
          </w:tcPr>
          <w:p w14:paraId="3E10B4C7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3" w:type="dxa"/>
            <w:shd w:val="clear" w:color="auto" w:fill="auto"/>
            <w:vAlign w:val="center"/>
          </w:tcPr>
          <w:p w14:paraId="21F3F9E1" w14:textId="707C1C7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.40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7C6006F" w14:textId="645D425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-.14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20B780A" w14:textId="68C6211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-.11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3D09100B" w14:textId="13EFB53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.31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FB94BF1" w14:textId="6E07B44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.06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2A31D24" w14:textId="389B011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-.14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66A1B795" w14:textId="2D84F91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.22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50CB03C" w14:textId="6155A4C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.28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2D1D739" w14:textId="2D9E441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.22 </w:t>
            </w:r>
          </w:p>
        </w:tc>
      </w:tr>
      <w:tr w:rsidR="00D5657F" w:rsidRPr="005F6997" w14:paraId="0D9CC476" w14:textId="77777777" w:rsidTr="006D6DF6">
        <w:tc>
          <w:tcPr>
            <w:tcW w:w="1520" w:type="dxa"/>
            <w:shd w:val="clear" w:color="auto" w:fill="auto"/>
          </w:tcPr>
          <w:p w14:paraId="57C0AC1C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12.Maternal strictness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1597A3F6" w14:textId="55ECDD6F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4.49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579DC85" w14:textId="5048C7AD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3.23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F0DD772" w14:textId="1F0B983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.60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10F174B" w14:textId="550EC5B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AFD5AC9" w14:textId="34949BBC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-.05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4908FE2" w14:textId="44274EE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.06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8ECBA27" w14:textId="330B5C1F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.10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CAE36F8" w14:textId="579A7CF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027FA8E8" w14:textId="4AA789F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67F7377" w14:textId="10BC4AA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27D9C5D" w14:textId="7B0E3CC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7E4570D" w14:textId="4C82B8C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DEC8191" w14:textId="55D9E76E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.09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33441C" w14:textId="23903C75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.16 </w:t>
            </w:r>
          </w:p>
        </w:tc>
        <w:tc>
          <w:tcPr>
            <w:tcW w:w="693" w:type="dxa"/>
            <w:shd w:val="clear" w:color="auto" w:fill="auto"/>
          </w:tcPr>
          <w:p w14:paraId="5AC8B4FF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60D477C5" w14:textId="2BA65D1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5203B84D" w14:textId="284D896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-.01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73C245D9" w14:textId="419C222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.19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EFE9AE7" w14:textId="1DD7432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.37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889808A" w14:textId="4959EEF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1E14E1E9" w14:textId="1A31ACE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.14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222B6ED4" w14:textId="7EC24DF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.08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74783EB" w14:textId="7F34E95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.07 </w:t>
            </w:r>
          </w:p>
        </w:tc>
      </w:tr>
      <w:tr w:rsidR="00D5657F" w:rsidRPr="005F6997" w14:paraId="1743CD6A" w14:textId="77777777" w:rsidTr="006D6DF6">
        <w:tc>
          <w:tcPr>
            <w:tcW w:w="1520" w:type="dxa"/>
            <w:shd w:val="clear" w:color="auto" w:fill="auto"/>
          </w:tcPr>
          <w:p w14:paraId="5229A088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13.Paternal warmth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22006E0E" w14:textId="7AF7C4EF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7.63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058AD11A" w14:textId="13210973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2.55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98486E5" w14:textId="1ADC451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.71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C37DEBA" w14:textId="58EFC01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.06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6684FBF" w14:textId="793DDEF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.06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AC84BD9" w14:textId="5A8603C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-.04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112883F" w14:textId="5CDE156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F018626" w14:textId="6ADDC58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.09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8840831" w14:textId="186449D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.06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0C3B15F9" w14:textId="22881F3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1C6A096" w14:textId="6C3FB8B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C0B7DFF" w14:textId="004B7BEC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.15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FED81DD" w14:textId="1FEDC92D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.11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9C0083" w14:textId="6F6C11A5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-.07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CCC536B" w14:textId="4B250A4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69" w:type="dxa"/>
            <w:shd w:val="clear" w:color="auto" w:fill="auto"/>
          </w:tcPr>
          <w:p w14:paraId="55A901B1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9" w:type="dxa"/>
            <w:shd w:val="clear" w:color="auto" w:fill="auto"/>
            <w:vAlign w:val="center"/>
          </w:tcPr>
          <w:p w14:paraId="4FB2CAA0" w14:textId="2BE8CA3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.83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19144879" w14:textId="1CA31D9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-.26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A2D1676" w14:textId="38B3E44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.07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EC371CC" w14:textId="684871B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.28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5AF1A382" w14:textId="3E4087F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.09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31A8A92" w14:textId="4CAC4DC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-.09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2C42BC70" w14:textId="093045E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-.07 </w:t>
            </w:r>
          </w:p>
        </w:tc>
      </w:tr>
      <w:tr w:rsidR="00D5657F" w:rsidRPr="005F6997" w14:paraId="5059C068" w14:textId="77777777" w:rsidTr="006D6DF6">
        <w:tc>
          <w:tcPr>
            <w:tcW w:w="1520" w:type="dxa"/>
            <w:shd w:val="clear" w:color="auto" w:fill="auto"/>
          </w:tcPr>
          <w:p w14:paraId="1F2C12E2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14.Paternal autonomy support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78DD247E" w14:textId="0E4B0E52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7.73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56CDDF0C" w14:textId="75742CD5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2.60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2F2B124" w14:textId="0F5235A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.73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3828D7E" w14:textId="7AA14FA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27AE553" w14:textId="55A029C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FBC9717" w14:textId="624B4B7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-.03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0FD2373" w14:textId="4EE78CB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A45C14E" w14:textId="4596339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1158E99" w14:textId="5A7225D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430C6570" w14:textId="5B2340B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.06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D9C5C11" w14:textId="639F78A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284E4FA" w14:textId="00A9C1D3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.11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F50F468" w14:textId="0B7D725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.09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BD0C5B" w14:textId="4250DC2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-.004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328FCFFB" w14:textId="67079CB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22AB09E" w14:textId="6698B119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.64 </w:t>
            </w:r>
          </w:p>
        </w:tc>
        <w:tc>
          <w:tcPr>
            <w:tcW w:w="629" w:type="dxa"/>
            <w:shd w:val="clear" w:color="auto" w:fill="auto"/>
          </w:tcPr>
          <w:p w14:paraId="4AC66E78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0" w:type="dxa"/>
            <w:shd w:val="clear" w:color="auto" w:fill="auto"/>
            <w:vAlign w:val="center"/>
          </w:tcPr>
          <w:p w14:paraId="3988DFF7" w14:textId="1BF65F6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-.27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304CF8F" w14:textId="55B6938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.09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A9B9011" w14:textId="5846D38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.22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3CF2C454" w14:textId="302E8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62906C" w14:textId="040F9F6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-.17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84B6B23" w14:textId="6662C44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-.09 </w:t>
            </w:r>
          </w:p>
        </w:tc>
      </w:tr>
      <w:tr w:rsidR="00D5657F" w:rsidRPr="005F6997" w14:paraId="3468EBE2" w14:textId="77777777" w:rsidTr="006D6DF6">
        <w:tc>
          <w:tcPr>
            <w:tcW w:w="1520" w:type="dxa"/>
            <w:shd w:val="clear" w:color="auto" w:fill="auto"/>
          </w:tcPr>
          <w:p w14:paraId="1E373372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15.Paternal psychological control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46BD51D6" w14:textId="70711F40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2.04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67F96C23" w14:textId="04E8E018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1.57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66B65C0B" w14:textId="5FE216E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.73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CF61052" w14:textId="1979683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06DD2370" w14:textId="7C6EEAF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CA526B9" w14:textId="7D9B2F8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6CB7967" w14:textId="240F590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.001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6FD1101" w14:textId="2E46E1E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058209C4" w14:textId="422FE426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.07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68BD52BB" w14:textId="7275EF3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21BC86B" w14:textId="77E3EBC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-.004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EE48DB5" w14:textId="6E42A01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11D349D" w14:textId="7DF79DA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785F66" w14:textId="0ACEFF96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>.10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CF0A943" w14:textId="2A149D7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79A6E0B" w14:textId="76D5FFD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A7C7BD4" w14:textId="0BEF69B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-.03 </w:t>
            </w:r>
          </w:p>
        </w:tc>
        <w:tc>
          <w:tcPr>
            <w:tcW w:w="620" w:type="dxa"/>
            <w:shd w:val="clear" w:color="auto" w:fill="auto"/>
          </w:tcPr>
          <w:p w14:paraId="54A75A11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33372727" w14:textId="760FADE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.44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5E5C900" w14:textId="529065C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.10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3B5CE9EE" w14:textId="089CF60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.41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6871CA2" w14:textId="089764F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.39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8627680" w14:textId="33099D0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.42 </w:t>
            </w:r>
          </w:p>
        </w:tc>
      </w:tr>
      <w:tr w:rsidR="00D5657F" w:rsidRPr="005F6997" w14:paraId="21D1CBD6" w14:textId="77777777" w:rsidTr="006D6DF6">
        <w:tc>
          <w:tcPr>
            <w:tcW w:w="1520" w:type="dxa"/>
            <w:shd w:val="clear" w:color="auto" w:fill="auto"/>
          </w:tcPr>
          <w:p w14:paraId="382E1FB5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16.Paternal strictness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5C833E17" w14:textId="3EC8D4AF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4.43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31F1E24E" w14:textId="74E99DCE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3.05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27839E08" w14:textId="7F95425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.69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F526E9F" w14:textId="619F3EB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86AC22D" w14:textId="4637F5D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2A7E7ED" w14:textId="457C492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E79560D" w14:textId="7BD7FD2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FE6FA3A" w14:textId="7054586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B1A642E" w14:textId="0489886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E81FBC5" w14:textId="3165EE5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BA4A435" w14:textId="42506AA9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.07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63C77D1" w14:textId="0D051A4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-.05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8CD82B6" w14:textId="1F68B8F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1C6EA3" w14:textId="438261E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.001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0CD39FB" w14:textId="22189B9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.10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C363910" w14:textId="2516445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.17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737DD6D" w14:textId="62490FA1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.18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5536646E" w14:textId="5A36CEB9" w:rsidR="001A3919" w:rsidRPr="005F6997" w:rsidRDefault="001A3919" w:rsidP="00CA69A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>.22</w:t>
            </w:r>
          </w:p>
        </w:tc>
        <w:tc>
          <w:tcPr>
            <w:tcW w:w="600" w:type="dxa"/>
            <w:shd w:val="clear" w:color="auto" w:fill="auto"/>
          </w:tcPr>
          <w:p w14:paraId="22B7B4E4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CA35C00" w14:textId="12D98643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-.03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220D6FA7" w14:textId="3E0069B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.14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88112AF" w14:textId="30E4863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.09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AB6CC8C" w14:textId="49FDEC0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.11 </w:t>
            </w:r>
          </w:p>
        </w:tc>
      </w:tr>
      <w:tr w:rsidR="00D5657F" w:rsidRPr="005F6997" w14:paraId="59503FA3" w14:textId="77777777" w:rsidTr="006D6DF6">
        <w:tc>
          <w:tcPr>
            <w:tcW w:w="1520" w:type="dxa"/>
            <w:shd w:val="clear" w:color="auto" w:fill="auto"/>
          </w:tcPr>
          <w:p w14:paraId="08859455" w14:textId="0B679A21" w:rsidR="003D0F4F" w:rsidRPr="005F6997" w:rsidRDefault="003D0F4F" w:rsidP="003D0F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Child-report</w:t>
            </w:r>
            <w:r w:rsidR="006D6D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</w:t>
            </w:r>
            <w:r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self</w:t>
            </w:r>
            <w:r w:rsidR="00942345"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compassion and </w:t>
            </w:r>
            <w:r w:rsidR="00942345" w:rsidRPr="005F69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601" w:type="dxa"/>
            <w:shd w:val="clear" w:color="auto" w:fill="auto"/>
          </w:tcPr>
          <w:p w14:paraId="07982E37" w14:textId="77777777" w:rsidR="003D0F4F" w:rsidRPr="005F6997" w:rsidRDefault="003D0F4F" w:rsidP="003D0F4F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682" w:type="dxa"/>
            <w:shd w:val="clear" w:color="auto" w:fill="auto"/>
          </w:tcPr>
          <w:p w14:paraId="7431A355" w14:textId="77777777" w:rsidR="003D0F4F" w:rsidRPr="005F6997" w:rsidRDefault="003D0F4F" w:rsidP="003D0F4F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619" w:type="dxa"/>
            <w:shd w:val="clear" w:color="auto" w:fill="auto"/>
          </w:tcPr>
          <w:p w14:paraId="2F53EC4A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1" w:type="dxa"/>
            <w:shd w:val="clear" w:color="auto" w:fill="auto"/>
          </w:tcPr>
          <w:p w14:paraId="419CA8D3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32" w:type="dxa"/>
            <w:shd w:val="clear" w:color="auto" w:fill="auto"/>
          </w:tcPr>
          <w:p w14:paraId="32058D9B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32" w:type="dxa"/>
            <w:shd w:val="clear" w:color="auto" w:fill="auto"/>
          </w:tcPr>
          <w:p w14:paraId="1A163CD1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6227D8AB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75" w:type="dxa"/>
            <w:shd w:val="clear" w:color="auto" w:fill="auto"/>
          </w:tcPr>
          <w:p w14:paraId="2DB0018C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19" w:type="dxa"/>
            <w:shd w:val="clear" w:color="auto" w:fill="auto"/>
          </w:tcPr>
          <w:p w14:paraId="54382123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7" w:type="dxa"/>
            <w:shd w:val="clear" w:color="auto" w:fill="auto"/>
          </w:tcPr>
          <w:p w14:paraId="085C2E49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75" w:type="dxa"/>
            <w:shd w:val="clear" w:color="auto" w:fill="auto"/>
          </w:tcPr>
          <w:p w14:paraId="53684F94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7" w:type="dxa"/>
            <w:shd w:val="clear" w:color="auto" w:fill="auto"/>
          </w:tcPr>
          <w:p w14:paraId="63C1CF48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5" w:type="dxa"/>
            <w:shd w:val="clear" w:color="auto" w:fill="auto"/>
          </w:tcPr>
          <w:p w14:paraId="1D39FA4A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443A965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14:paraId="42C67097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9" w:type="dxa"/>
            <w:shd w:val="clear" w:color="auto" w:fill="auto"/>
          </w:tcPr>
          <w:p w14:paraId="51DA3615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3B59ACAE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0" w:type="dxa"/>
            <w:shd w:val="clear" w:color="auto" w:fill="auto"/>
          </w:tcPr>
          <w:p w14:paraId="7A425C02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0" w:type="dxa"/>
            <w:shd w:val="clear" w:color="auto" w:fill="auto"/>
          </w:tcPr>
          <w:p w14:paraId="5ED0BFE5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1" w:type="dxa"/>
            <w:shd w:val="clear" w:color="auto" w:fill="auto"/>
          </w:tcPr>
          <w:p w14:paraId="095EA81C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1" w:type="dxa"/>
            <w:shd w:val="clear" w:color="auto" w:fill="auto"/>
          </w:tcPr>
          <w:p w14:paraId="0F63ED93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4" w:type="dxa"/>
            <w:shd w:val="clear" w:color="auto" w:fill="auto"/>
          </w:tcPr>
          <w:p w14:paraId="079DEB1C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4" w:type="dxa"/>
            <w:shd w:val="clear" w:color="auto" w:fill="auto"/>
          </w:tcPr>
          <w:p w14:paraId="50514852" w14:textId="77777777" w:rsidR="003D0F4F" w:rsidRPr="005F6997" w:rsidRDefault="003D0F4F" w:rsidP="003D0F4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D5657F" w:rsidRPr="005F6997" w14:paraId="27964932" w14:textId="77777777" w:rsidTr="006D6DF6">
        <w:tc>
          <w:tcPr>
            <w:tcW w:w="1520" w:type="dxa"/>
            <w:shd w:val="clear" w:color="auto" w:fill="auto"/>
          </w:tcPr>
          <w:p w14:paraId="76A645D9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17.Self-warmth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63D29CC7" w14:textId="706555A6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3.51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21D55D61" w14:textId="50F2F8AC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1.27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116C18F9" w14:textId="1C1F7DD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.60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B06CDEA" w14:textId="2E97B2E9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.15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F167275" w14:textId="0CB76891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.20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B31D449" w14:textId="733346EF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.08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1A9CFEF" w14:textId="11352AE0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.05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A9ACE60" w14:textId="3FBA8401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.20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7FEC2ECF" w14:textId="7166EFC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.22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22CCB7A8" w14:textId="2E743FD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.004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2AE76A2" w14:textId="1FA0564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A09ED16" w14:textId="17CCFF6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.00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9D91C5E" w14:textId="0F8D3DC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21FE8A" w14:textId="7BF29CA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582EDD68" w14:textId="5ACB1788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8F0C07E" w14:textId="62DB64B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7154FDA" w14:textId="4310D67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37A5533C" w14:textId="45E5285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C76F3FF" w14:textId="0C358C3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-.01 </w:t>
            </w:r>
          </w:p>
        </w:tc>
        <w:tc>
          <w:tcPr>
            <w:tcW w:w="681" w:type="dxa"/>
            <w:shd w:val="clear" w:color="auto" w:fill="auto"/>
          </w:tcPr>
          <w:p w14:paraId="5A7B5740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1" w:type="dxa"/>
            <w:shd w:val="clear" w:color="auto" w:fill="auto"/>
            <w:vAlign w:val="center"/>
          </w:tcPr>
          <w:p w14:paraId="48CF1561" w14:textId="2D54D90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.30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B740FFE" w14:textId="2B15DCF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-.11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E965060" w14:textId="00CBF01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</w:tr>
      <w:tr w:rsidR="00D5657F" w:rsidRPr="005F6997" w14:paraId="1720D8EE" w14:textId="77777777" w:rsidTr="006D6DF6">
        <w:tc>
          <w:tcPr>
            <w:tcW w:w="1520" w:type="dxa"/>
            <w:shd w:val="clear" w:color="auto" w:fill="auto"/>
          </w:tcPr>
          <w:p w14:paraId="4B82C03B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18.Self-coldness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721572B2" w14:textId="7A93BC1C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2.10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3BDDF9A5" w14:textId="143ABF12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1.20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DBF06D5" w14:textId="7F2C7B3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.59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475F5B1" w14:textId="78EA01D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C5F58C0" w14:textId="1509A832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.07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0DC823C" w14:textId="2E86463B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.13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67D1264" w14:textId="70410485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.09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7372A99" w14:textId="387DB2D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6A69DFC2" w14:textId="09576046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.05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ABA0DCF" w14:textId="78151DF1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.17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EB0B376" w14:textId="5D2A8F73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.09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BE19A0B" w14:textId="2E6F4A2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8DF9294" w14:textId="3888489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0717E6" w14:textId="256FB1C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-.01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5F2CAE1E" w14:textId="3C52966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0208D63" w14:textId="15B34B6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BDCFCAA" w14:textId="77FF57AF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37D5B63D" w14:textId="034A9F0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CBD09A5" w14:textId="7D862889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.08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B27BD5C" w14:textId="22C9100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>.24</w:t>
            </w: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621" w:type="dxa"/>
            <w:shd w:val="clear" w:color="auto" w:fill="auto"/>
          </w:tcPr>
          <w:p w14:paraId="5E9831A9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0FB605ED" w14:textId="2AC75B5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.63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50E0D4B" w14:textId="3D079AB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.58 </w:t>
            </w:r>
          </w:p>
        </w:tc>
      </w:tr>
      <w:tr w:rsidR="00D5657F" w:rsidRPr="005F6997" w14:paraId="5930DB09" w14:textId="77777777" w:rsidTr="006D6DF6">
        <w:tc>
          <w:tcPr>
            <w:tcW w:w="1520" w:type="dxa"/>
            <w:shd w:val="clear" w:color="auto" w:fill="auto"/>
          </w:tcPr>
          <w:p w14:paraId="622EDE67" w14:textId="6AF7D562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19.Depressi</w:t>
            </w:r>
            <w:r w:rsidR="00942345" w:rsidRPr="005F6997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 xml:space="preserve"> symptoms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3B16FB3F" w14:textId="10A4734A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2.40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BB173F4" w14:textId="2CC0CE30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2.60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61BA5033" w14:textId="687F2D4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.50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3A39868" w14:textId="445516C1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-.01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61AAC7D" w14:textId="1284810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-.03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8582806" w14:textId="5489B10E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.23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9046EAE" w14:textId="5440C9C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.13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A16F6D4" w14:textId="1C787582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-.06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0E081941" w14:textId="75A6D64E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-.05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67BD9E37" w14:textId="30E2536A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.22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06B8862" w14:textId="44CE1401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.15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85C00B9" w14:textId="7ED58645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-.07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C94B36B" w14:textId="5F55E3B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.00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B3CD29" w14:textId="49048266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.03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0FD28E11" w14:textId="4760804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BA0D26F" w14:textId="1AA315C0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-.07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3B59EE8" w14:textId="19D3BBF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699DCEB2" w14:textId="60C3933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.05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60F6724" w14:textId="7AEFFCEA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7F4C02B" w14:textId="16C77B5B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-.03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037D27A3" w14:textId="1678ECC8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.28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3664EFC" w14:textId="77777777" w:rsidR="001A3919" w:rsidRPr="005F6997" w:rsidRDefault="001A3919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36F11148" w14:textId="67C6D407" w:rsidR="001A3919" w:rsidRPr="005F6997" w:rsidRDefault="001A3919" w:rsidP="006D6DF6">
            <w:pPr>
              <w:jc w:val="left"/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>.85</w:t>
            </w:r>
          </w:p>
        </w:tc>
      </w:tr>
      <w:tr w:rsidR="00D5657F" w:rsidRPr="005F6997" w14:paraId="75E350E0" w14:textId="77777777" w:rsidTr="006D6DF6">
        <w:tc>
          <w:tcPr>
            <w:tcW w:w="1520" w:type="dxa"/>
            <w:shd w:val="clear" w:color="auto" w:fill="auto"/>
          </w:tcPr>
          <w:p w14:paraId="424FC6FB" w14:textId="77777777" w:rsidR="001A3919" w:rsidRPr="005F6997" w:rsidRDefault="001A3919" w:rsidP="001A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997">
              <w:rPr>
                <w:rFonts w:ascii="Times New Roman" w:hAnsi="Times New Roman" w:cs="Times New Roman"/>
                <w:sz w:val="20"/>
                <w:szCs w:val="20"/>
              </w:rPr>
              <w:t>20.Anxiety symptoms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09915571" w14:textId="0FE78DC4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2.58 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278783C1" w14:textId="7BB2C733" w:rsidR="001A3919" w:rsidRPr="005F6997" w:rsidRDefault="001A3919" w:rsidP="001A3919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 w:themeColor="text1"/>
                <w:szCs w:val="22"/>
              </w:rPr>
              <w:t xml:space="preserve">2.67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14D64354" w14:textId="71F960F2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.48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AE1BA8A" w14:textId="0F56C3C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-.01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0BE35D8" w14:textId="00569B00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C248718" w14:textId="415A5727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.23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05F8594" w14:textId="41CE50AE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.14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B943AC8" w14:textId="22F9F110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-.06 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09FF774" w14:textId="6ADCCC6D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-.03 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03E4FB7B" w14:textId="69A1C216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.18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290451A" w14:textId="7D9FA692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.12 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3B79863" w14:textId="70C63469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-.05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55DF2AB" w14:textId="7D0E681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337FAF" w14:textId="4D0B7219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.02 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32B63631" w14:textId="608CF515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.08 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349B292" w14:textId="1E53B264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-.04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D544A6F" w14:textId="6ADF32C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-.02 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75B82B0F" w14:textId="49F30C8E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558DB22" w14:textId="63C68EAC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.04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CDB646B" w14:textId="7DD42035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.01 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77A83821" w14:textId="38208162" w:rsidR="001A3919" w:rsidRPr="005F6997" w:rsidRDefault="001A3919" w:rsidP="001A3919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 xml:space="preserve">.26 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B7E5356" w14:textId="52106671" w:rsidR="001A3919" w:rsidRPr="005F6997" w:rsidRDefault="001A3919" w:rsidP="00C44F0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</w:pPr>
            <w:r w:rsidRPr="005F6997">
              <w:rPr>
                <w:rFonts w:ascii="Times New Roman" w:eastAsia="DengXian" w:hAnsi="Times New Roman" w:cs="Times New Roman"/>
                <w:b/>
                <w:bCs/>
                <w:color w:val="000000"/>
                <w:szCs w:val="22"/>
              </w:rPr>
              <w:t>.63</w:t>
            </w:r>
          </w:p>
        </w:tc>
        <w:tc>
          <w:tcPr>
            <w:tcW w:w="644" w:type="dxa"/>
            <w:shd w:val="clear" w:color="auto" w:fill="auto"/>
          </w:tcPr>
          <w:p w14:paraId="084FBBC6" w14:textId="77777777" w:rsidR="001A3919" w:rsidRPr="005F6997" w:rsidRDefault="001A3919" w:rsidP="001A3919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1C89830" w14:textId="40BC2D26" w:rsidR="00A23745" w:rsidRPr="005F6997" w:rsidRDefault="00A23745" w:rsidP="00A23745">
      <w:pPr>
        <w:pStyle w:val="af"/>
        <w:spacing w:before="0" w:beforeAutospacing="0"/>
        <w:rPr>
          <w:rFonts w:ascii="Times New Roman" w:hAnsi="Times New Roman" w:cs="Times New Roman"/>
          <w:sz w:val="20"/>
          <w:szCs w:val="20"/>
        </w:rPr>
      </w:pPr>
      <w:r w:rsidRPr="005F6997">
        <w:rPr>
          <w:rFonts w:ascii="Times New Roman" w:hAnsi="Times New Roman" w:cs="Times New Roman"/>
          <w:i/>
          <w:iCs/>
          <w:sz w:val="20"/>
          <w:szCs w:val="20"/>
        </w:rPr>
        <w:t>Note.</w:t>
      </w:r>
      <w:r w:rsidRPr="005F6997">
        <w:rPr>
          <w:rFonts w:ascii="Times New Roman" w:hAnsi="Times New Roman" w:cs="Times New Roman"/>
          <w:sz w:val="20"/>
          <w:szCs w:val="20"/>
        </w:rPr>
        <w:t xml:space="preserve"> </w:t>
      </w:r>
      <w:r w:rsidR="000A205C" w:rsidRPr="005F6997">
        <w:rPr>
          <w:rFonts w:ascii="Times New Roman" w:hAnsi="Times New Roman" w:cs="Times New Roman"/>
          <w:sz w:val="20"/>
          <w:szCs w:val="20"/>
        </w:rPr>
        <w:t>ICC</w:t>
      </w:r>
      <w:r w:rsidR="004857BC">
        <w:rPr>
          <w:rFonts w:ascii="Times New Roman" w:hAnsi="Times New Roman" w:cs="Times New Roman"/>
          <w:sz w:val="20"/>
          <w:szCs w:val="20"/>
        </w:rPr>
        <w:t xml:space="preserve"> =</w:t>
      </w:r>
      <w:r w:rsidR="000A205C" w:rsidRPr="005F6997">
        <w:rPr>
          <w:rFonts w:ascii="Times New Roman" w:hAnsi="Times New Roman" w:cs="Times New Roman"/>
          <w:sz w:val="20"/>
          <w:szCs w:val="20"/>
        </w:rPr>
        <w:t xml:space="preserve"> intraclass correlation coefficient. </w:t>
      </w:r>
      <w:r w:rsidR="00D23453">
        <w:rPr>
          <w:rFonts w:ascii="Times New Roman" w:hAnsi="Times New Roman" w:cs="Times New Roman"/>
          <w:sz w:val="20"/>
          <w:szCs w:val="20"/>
        </w:rPr>
        <w:t xml:space="preserve">Correlation coefficients are standardized. </w:t>
      </w:r>
      <w:r w:rsidRPr="005F6997">
        <w:rPr>
          <w:rFonts w:ascii="Times New Roman" w:hAnsi="Times New Roman" w:cs="Times New Roman"/>
          <w:sz w:val="20"/>
          <w:szCs w:val="20"/>
        </w:rPr>
        <w:t xml:space="preserve">Within-family level correlations are below the diagonal; between-family level correlations are above the diagonal. The boldface coefficients were </w:t>
      </w:r>
      <w:bookmarkStart w:id="0" w:name="OLE_LINK1"/>
      <w:bookmarkStart w:id="1" w:name="OLE_LINK2"/>
      <w:r w:rsidRPr="005F6997">
        <w:rPr>
          <w:rFonts w:ascii="Times New Roman" w:hAnsi="Times New Roman" w:cs="Times New Roman"/>
          <w:sz w:val="20"/>
          <w:szCs w:val="20"/>
        </w:rPr>
        <w:t xml:space="preserve">significant </w:t>
      </w:r>
      <w:r w:rsidR="000A205C" w:rsidRPr="005F6997">
        <w:rPr>
          <w:rFonts w:ascii="Times New Roman" w:hAnsi="Times New Roman" w:cs="Times New Roman"/>
          <w:sz w:val="20"/>
          <w:szCs w:val="20"/>
        </w:rPr>
        <w:t xml:space="preserve">because </w:t>
      </w:r>
      <w:r w:rsidR="006D6DF6">
        <w:rPr>
          <w:rFonts w:ascii="Times New Roman" w:hAnsi="Times New Roman" w:cs="Times New Roman"/>
          <w:sz w:val="20"/>
          <w:szCs w:val="20"/>
        </w:rPr>
        <w:t xml:space="preserve">their </w:t>
      </w:r>
      <w:r w:rsidRPr="005F6997">
        <w:rPr>
          <w:rFonts w:ascii="Times New Roman" w:hAnsi="Times New Roman" w:cs="Times New Roman"/>
          <w:sz w:val="20"/>
          <w:szCs w:val="20"/>
        </w:rPr>
        <w:t>95% credible interval</w:t>
      </w:r>
      <w:bookmarkEnd w:id="0"/>
      <w:bookmarkEnd w:id="1"/>
      <w:r w:rsidR="000A205C" w:rsidRPr="005F6997">
        <w:rPr>
          <w:rFonts w:ascii="Times New Roman" w:hAnsi="Times New Roman" w:cs="Times New Roman"/>
          <w:sz w:val="20"/>
          <w:szCs w:val="20"/>
        </w:rPr>
        <w:t>s</w:t>
      </w:r>
      <w:r w:rsidRPr="005F6997">
        <w:rPr>
          <w:rFonts w:ascii="Times New Roman" w:hAnsi="Times New Roman" w:cs="Times New Roman"/>
          <w:sz w:val="20"/>
          <w:szCs w:val="20"/>
        </w:rPr>
        <w:t xml:space="preserve"> did not contain zero. </w:t>
      </w:r>
    </w:p>
    <w:p w14:paraId="7298E2A7" w14:textId="77777777" w:rsidR="00763B93" w:rsidRPr="005F6997" w:rsidRDefault="00763B93"/>
    <w:p w14:paraId="14445712" w14:textId="77777777" w:rsidR="00763B93" w:rsidRPr="005F6997" w:rsidRDefault="00763B93"/>
    <w:p w14:paraId="023C2AA5" w14:textId="77777777" w:rsidR="00763B93" w:rsidRPr="005F6997" w:rsidRDefault="00763B93"/>
    <w:p w14:paraId="053CCEEA" w14:textId="77777777" w:rsidR="00763B93" w:rsidRPr="005F6997" w:rsidRDefault="00763B93"/>
    <w:p w14:paraId="4722E4AC" w14:textId="77777777" w:rsidR="00763B93" w:rsidRPr="005F6997" w:rsidRDefault="00763B93"/>
    <w:p w14:paraId="6E8BAF73" w14:textId="77777777" w:rsidR="00763B93" w:rsidRPr="005F6997" w:rsidRDefault="00763B93"/>
    <w:p w14:paraId="6B628C4C" w14:textId="77777777" w:rsidR="00763B93" w:rsidRPr="005F6997" w:rsidRDefault="00763B93"/>
    <w:p w14:paraId="160BB09B" w14:textId="77777777" w:rsidR="00763B93" w:rsidRPr="005F6997" w:rsidRDefault="00763B93"/>
    <w:p w14:paraId="1090EB02" w14:textId="77777777" w:rsidR="00763B93" w:rsidRPr="005F6997" w:rsidRDefault="00763B93"/>
    <w:p w14:paraId="3248B1BA" w14:textId="77777777" w:rsidR="00763B93" w:rsidRPr="005F6997" w:rsidRDefault="00763B93"/>
    <w:p w14:paraId="36353D50" w14:textId="77777777" w:rsidR="00763B93" w:rsidRPr="005F6997" w:rsidRDefault="00763B93"/>
    <w:p w14:paraId="02B83F23" w14:textId="77777777" w:rsidR="00763B93" w:rsidRPr="005F6997" w:rsidRDefault="00763B93"/>
    <w:p w14:paraId="226DCF13" w14:textId="07AC1E73" w:rsidR="00713976" w:rsidRDefault="00713976"/>
    <w:p w14:paraId="490CD76C" w14:textId="23A9D823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91525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 xml:space="preserve">Table S3 </w:t>
      </w:r>
    </w:p>
    <w:p w14:paraId="0CB1390F" w14:textId="77777777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</w:rPr>
      </w:pPr>
      <w:r w:rsidRPr="00491525">
        <w:rPr>
          <w:rFonts w:ascii="Times New Roman" w:hAnsi="Times New Roman" w:cs="Times New Roman" w:hint="eastAsia"/>
          <w:i/>
          <w:iCs/>
          <w:color w:val="000000" w:themeColor="text1"/>
          <w:sz w:val="24"/>
        </w:rPr>
        <w:t>Concurrent</w:t>
      </w:r>
      <w:r w:rsidRPr="00491525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Within-Level Mediation Results for Adolescent-Reported Parenting with Adolescent Anxiety Symptom as the Outcome</w:t>
      </w:r>
    </w:p>
    <w:tbl>
      <w:tblPr>
        <w:tblStyle w:val="ae"/>
        <w:tblpPr w:leftFromText="180" w:rightFromText="180" w:vertAnchor="text" w:horzAnchor="margin" w:tblpXSpec="center" w:tblpY="81"/>
        <w:tblW w:w="1617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703"/>
        <w:gridCol w:w="1109"/>
        <w:gridCol w:w="607"/>
        <w:gridCol w:w="1088"/>
        <w:gridCol w:w="6"/>
        <w:gridCol w:w="601"/>
        <w:gridCol w:w="6"/>
        <w:gridCol w:w="1094"/>
        <w:gridCol w:w="607"/>
        <w:gridCol w:w="6"/>
        <w:gridCol w:w="1088"/>
        <w:gridCol w:w="592"/>
        <w:gridCol w:w="1134"/>
        <w:gridCol w:w="658"/>
        <w:gridCol w:w="1185"/>
        <w:gridCol w:w="567"/>
        <w:gridCol w:w="1149"/>
      </w:tblGrid>
      <w:tr w:rsidR="00491525" w:rsidRPr="00491525" w14:paraId="1C80DF12" w14:textId="77777777" w:rsidTr="00D11E18">
        <w:trPr>
          <w:trHeight w:val="454"/>
        </w:trPr>
        <w:tc>
          <w:tcPr>
            <w:tcW w:w="3970" w:type="dxa"/>
            <w:tcBorders>
              <w:top w:val="single" w:sz="8" w:space="0" w:color="auto"/>
              <w:bottom w:val="nil"/>
            </w:tcBorders>
          </w:tcPr>
          <w:p w14:paraId="05E69A5E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7ABCB82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a1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34F280B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a2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5641F68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b1 (SW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3B9B7C6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b2 (SC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26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5700295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c’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3C3F226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Indirect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effect 1 (mediator: SW)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5D18D3C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Indirect effect 2 (mediator: SC)</w:t>
            </w:r>
          </w:p>
        </w:tc>
      </w:tr>
      <w:tr w:rsidR="00491525" w:rsidRPr="00491525" w14:paraId="362DF9D3" w14:textId="77777777" w:rsidTr="00D11E18">
        <w:trPr>
          <w:trHeight w:val="454"/>
        </w:trPr>
        <w:tc>
          <w:tcPr>
            <w:tcW w:w="3970" w:type="dxa"/>
            <w:tcBorders>
              <w:top w:val="nil"/>
              <w:bottom w:val="single" w:sz="8" w:space="0" w:color="auto"/>
            </w:tcBorders>
          </w:tcPr>
          <w:p w14:paraId="16FA795A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8" w:space="0" w:color="auto"/>
            </w:tcBorders>
          </w:tcPr>
          <w:p w14:paraId="220E33EF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8" w:space="0" w:color="auto"/>
            </w:tcBorders>
          </w:tcPr>
          <w:p w14:paraId="15EB212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8" w:space="0" w:color="auto"/>
            </w:tcBorders>
          </w:tcPr>
          <w:p w14:paraId="7864B4E1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4A7C0D6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141B1764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8" w:space="0" w:color="auto"/>
            </w:tcBorders>
          </w:tcPr>
          <w:p w14:paraId="6E5D0B2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8" w:space="0" w:color="auto"/>
            </w:tcBorders>
          </w:tcPr>
          <w:p w14:paraId="0282B1DD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6AEE302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92" w:type="dxa"/>
            <w:tcBorders>
              <w:top w:val="single" w:sz="4" w:space="0" w:color="auto"/>
              <w:bottom w:val="single" w:sz="8" w:space="0" w:color="auto"/>
            </w:tcBorders>
          </w:tcPr>
          <w:p w14:paraId="4EB9D283" w14:textId="77777777" w:rsidR="00491525" w:rsidRPr="000F18C8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49CDB88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8" w:space="0" w:color="auto"/>
            </w:tcBorders>
          </w:tcPr>
          <w:p w14:paraId="742D74E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8" w:space="0" w:color="auto"/>
            </w:tcBorders>
          </w:tcPr>
          <w:p w14:paraId="0EE9A10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33D423F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8" w:space="0" w:color="auto"/>
            </w:tcBorders>
          </w:tcPr>
          <w:p w14:paraId="6C73EBE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</w:tr>
      <w:tr w:rsidR="00491525" w:rsidRPr="00491525" w14:paraId="12F3B69A" w14:textId="77777777" w:rsidTr="00D11E18">
        <w:trPr>
          <w:trHeight w:val="454"/>
        </w:trPr>
        <w:tc>
          <w:tcPr>
            <w:tcW w:w="3970" w:type="dxa"/>
            <w:tcBorders>
              <w:top w:val="single" w:sz="8" w:space="0" w:color="auto"/>
            </w:tcBorders>
          </w:tcPr>
          <w:p w14:paraId="1CD5E5B4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Maternal parenting</w:t>
            </w:r>
          </w:p>
        </w:tc>
        <w:tc>
          <w:tcPr>
            <w:tcW w:w="703" w:type="dxa"/>
            <w:tcBorders>
              <w:top w:val="single" w:sz="8" w:space="0" w:color="auto"/>
            </w:tcBorders>
          </w:tcPr>
          <w:p w14:paraId="54D9D9E5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8" w:space="0" w:color="auto"/>
            </w:tcBorders>
          </w:tcPr>
          <w:p w14:paraId="4489062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8" w:space="0" w:color="auto"/>
            </w:tcBorders>
          </w:tcPr>
          <w:p w14:paraId="57BEB9F9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  <w:tcBorders>
              <w:top w:val="single" w:sz="8" w:space="0" w:color="auto"/>
            </w:tcBorders>
          </w:tcPr>
          <w:p w14:paraId="4AF1663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8" w:space="0" w:color="auto"/>
            </w:tcBorders>
          </w:tcPr>
          <w:p w14:paraId="29EA2C63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8" w:space="0" w:color="auto"/>
            </w:tcBorders>
          </w:tcPr>
          <w:p w14:paraId="17B5897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8" w:space="0" w:color="auto"/>
            </w:tcBorders>
          </w:tcPr>
          <w:p w14:paraId="2A684ABE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  <w:tcBorders>
              <w:top w:val="single" w:sz="8" w:space="0" w:color="auto"/>
            </w:tcBorders>
          </w:tcPr>
          <w:p w14:paraId="7E0815B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8" w:space="0" w:color="auto"/>
            </w:tcBorders>
          </w:tcPr>
          <w:p w14:paraId="173509C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8C424E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8" w:space="0" w:color="auto"/>
            </w:tcBorders>
          </w:tcPr>
          <w:p w14:paraId="47C7979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8" w:space="0" w:color="auto"/>
            </w:tcBorders>
          </w:tcPr>
          <w:p w14:paraId="4F0E689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76D0788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8" w:space="0" w:color="auto"/>
            </w:tcBorders>
          </w:tcPr>
          <w:p w14:paraId="36AC819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91525" w:rsidRPr="00491525" w14:paraId="11AAD982" w14:textId="77777777" w:rsidTr="00D11E18">
        <w:trPr>
          <w:trHeight w:val="454"/>
        </w:trPr>
        <w:tc>
          <w:tcPr>
            <w:tcW w:w="3970" w:type="dxa"/>
          </w:tcPr>
          <w:p w14:paraId="2AB0EF63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703" w:type="dxa"/>
          </w:tcPr>
          <w:p w14:paraId="60DC80B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.14</w:t>
            </w:r>
          </w:p>
        </w:tc>
        <w:tc>
          <w:tcPr>
            <w:tcW w:w="1109" w:type="dxa"/>
          </w:tcPr>
          <w:p w14:paraId="06426E2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[.09, .18]</w:t>
            </w:r>
          </w:p>
        </w:tc>
        <w:tc>
          <w:tcPr>
            <w:tcW w:w="607" w:type="dxa"/>
          </w:tcPr>
          <w:p w14:paraId="3D87C1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094" w:type="dxa"/>
            <w:gridSpan w:val="2"/>
          </w:tcPr>
          <w:p w14:paraId="1C1DF3F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[.00, .08]</w:t>
            </w:r>
          </w:p>
        </w:tc>
        <w:tc>
          <w:tcPr>
            <w:tcW w:w="607" w:type="dxa"/>
            <w:gridSpan w:val="2"/>
          </w:tcPr>
          <w:p w14:paraId="44246C8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4465045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07" w:type="dxa"/>
          </w:tcPr>
          <w:p w14:paraId="72642A0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07AD907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592" w:type="dxa"/>
          </w:tcPr>
          <w:p w14:paraId="288BB5A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134" w:type="dxa"/>
          </w:tcPr>
          <w:p w14:paraId="12C425F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[-.07, .02]</w:t>
            </w:r>
          </w:p>
        </w:tc>
        <w:tc>
          <w:tcPr>
            <w:tcW w:w="658" w:type="dxa"/>
          </w:tcPr>
          <w:p w14:paraId="09F0BF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</w:t>
            </w:r>
            <w:r w:rsidRPr="0049152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185" w:type="dxa"/>
          </w:tcPr>
          <w:p w14:paraId="73E2403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[-.01, -.002]</w:t>
            </w:r>
          </w:p>
        </w:tc>
        <w:tc>
          <w:tcPr>
            <w:tcW w:w="567" w:type="dxa"/>
          </w:tcPr>
          <w:p w14:paraId="49C754C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49" w:type="dxa"/>
          </w:tcPr>
          <w:p w14:paraId="7F0C306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[.00, .02]</w:t>
            </w:r>
          </w:p>
        </w:tc>
      </w:tr>
      <w:tr w:rsidR="00491525" w:rsidRPr="00491525" w14:paraId="0E5474F7" w14:textId="77777777" w:rsidTr="00D11E18">
        <w:trPr>
          <w:trHeight w:val="454"/>
        </w:trPr>
        <w:tc>
          <w:tcPr>
            <w:tcW w:w="3970" w:type="dxa"/>
          </w:tcPr>
          <w:p w14:paraId="62671921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703" w:type="dxa"/>
          </w:tcPr>
          <w:p w14:paraId="283BFD1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.17</w:t>
            </w:r>
          </w:p>
        </w:tc>
        <w:tc>
          <w:tcPr>
            <w:tcW w:w="1109" w:type="dxa"/>
          </w:tcPr>
          <w:p w14:paraId="2068A5E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[.13, .22]</w:t>
            </w:r>
          </w:p>
        </w:tc>
        <w:tc>
          <w:tcPr>
            <w:tcW w:w="607" w:type="dxa"/>
          </w:tcPr>
          <w:p w14:paraId="69B2881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1094" w:type="dxa"/>
            <w:gridSpan w:val="2"/>
          </w:tcPr>
          <w:p w14:paraId="011C5C3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.11]</w:t>
            </w:r>
          </w:p>
        </w:tc>
        <w:tc>
          <w:tcPr>
            <w:tcW w:w="607" w:type="dxa"/>
            <w:gridSpan w:val="2"/>
          </w:tcPr>
          <w:p w14:paraId="380951E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5897510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-.01]</w:t>
            </w:r>
          </w:p>
        </w:tc>
        <w:tc>
          <w:tcPr>
            <w:tcW w:w="607" w:type="dxa"/>
          </w:tcPr>
          <w:p w14:paraId="400B42A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0B087F0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592" w:type="dxa"/>
          </w:tcPr>
          <w:p w14:paraId="5FFDBCC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-.03</w:t>
            </w:r>
          </w:p>
        </w:tc>
        <w:tc>
          <w:tcPr>
            <w:tcW w:w="1134" w:type="dxa"/>
          </w:tcPr>
          <w:p w14:paraId="24410A7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[-.07, .02]</w:t>
            </w:r>
          </w:p>
        </w:tc>
        <w:tc>
          <w:tcPr>
            <w:tcW w:w="658" w:type="dxa"/>
          </w:tcPr>
          <w:p w14:paraId="6E3A888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85" w:type="dxa"/>
          </w:tcPr>
          <w:p w14:paraId="5695CB4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[-.02, -.002]</w:t>
            </w:r>
          </w:p>
        </w:tc>
        <w:tc>
          <w:tcPr>
            <w:tcW w:w="567" w:type="dxa"/>
          </w:tcPr>
          <w:p w14:paraId="4BA49A9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49" w:type="dxa"/>
          </w:tcPr>
          <w:p w14:paraId="04CB825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.03]</w:t>
            </w:r>
          </w:p>
        </w:tc>
      </w:tr>
      <w:tr w:rsidR="00491525" w:rsidRPr="00491525" w14:paraId="6124E7D6" w14:textId="77777777" w:rsidTr="00D11E18">
        <w:trPr>
          <w:trHeight w:val="454"/>
        </w:trPr>
        <w:tc>
          <w:tcPr>
            <w:tcW w:w="3970" w:type="dxa"/>
          </w:tcPr>
          <w:p w14:paraId="5917D908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 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703" w:type="dxa"/>
          </w:tcPr>
          <w:p w14:paraId="02EDF5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1109" w:type="dxa"/>
          </w:tcPr>
          <w:p w14:paraId="7DF6CBA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.11]</w:t>
            </w:r>
          </w:p>
        </w:tc>
        <w:tc>
          <w:tcPr>
            <w:tcW w:w="607" w:type="dxa"/>
          </w:tcPr>
          <w:p w14:paraId="7FEFD5C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.13</w:t>
            </w:r>
          </w:p>
        </w:tc>
        <w:tc>
          <w:tcPr>
            <w:tcW w:w="1094" w:type="dxa"/>
            <w:gridSpan w:val="2"/>
          </w:tcPr>
          <w:p w14:paraId="2EE8494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[.09, .17]</w:t>
            </w:r>
          </w:p>
        </w:tc>
        <w:tc>
          <w:tcPr>
            <w:tcW w:w="607" w:type="dxa"/>
            <w:gridSpan w:val="2"/>
          </w:tcPr>
          <w:p w14:paraId="204FB5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-.07</w:t>
            </w:r>
          </w:p>
        </w:tc>
        <w:tc>
          <w:tcPr>
            <w:tcW w:w="1094" w:type="dxa"/>
          </w:tcPr>
          <w:p w14:paraId="2CE5983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[-.11, -.03]</w:t>
            </w:r>
          </w:p>
        </w:tc>
        <w:tc>
          <w:tcPr>
            <w:tcW w:w="607" w:type="dxa"/>
          </w:tcPr>
          <w:p w14:paraId="7F0E85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.23</w:t>
            </w:r>
          </w:p>
        </w:tc>
        <w:tc>
          <w:tcPr>
            <w:tcW w:w="1094" w:type="dxa"/>
            <w:gridSpan w:val="2"/>
          </w:tcPr>
          <w:p w14:paraId="6B15E71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[.19, .27]</w:t>
            </w:r>
          </w:p>
        </w:tc>
        <w:tc>
          <w:tcPr>
            <w:tcW w:w="592" w:type="dxa"/>
          </w:tcPr>
          <w:p w14:paraId="424FBF6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.19</w:t>
            </w:r>
          </w:p>
        </w:tc>
        <w:tc>
          <w:tcPr>
            <w:tcW w:w="1134" w:type="dxa"/>
          </w:tcPr>
          <w:p w14:paraId="086F1FC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[.15, .23]</w:t>
            </w:r>
          </w:p>
        </w:tc>
        <w:tc>
          <w:tcPr>
            <w:tcW w:w="658" w:type="dxa"/>
          </w:tcPr>
          <w:p w14:paraId="2A23AA3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</w:t>
            </w:r>
            <w:r w:rsidRPr="0049152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1185" w:type="dxa"/>
          </w:tcPr>
          <w:p w14:paraId="35465A1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[-.01, -.002]</w:t>
            </w:r>
          </w:p>
        </w:tc>
        <w:tc>
          <w:tcPr>
            <w:tcW w:w="567" w:type="dxa"/>
          </w:tcPr>
          <w:p w14:paraId="66FB418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149" w:type="dxa"/>
          </w:tcPr>
          <w:p w14:paraId="500EC19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[.03, .06]</w:t>
            </w:r>
          </w:p>
        </w:tc>
      </w:tr>
      <w:tr w:rsidR="00491525" w:rsidRPr="00491525" w14:paraId="447AB2C9" w14:textId="77777777" w:rsidTr="00D11E18">
        <w:trPr>
          <w:trHeight w:val="454"/>
        </w:trPr>
        <w:tc>
          <w:tcPr>
            <w:tcW w:w="3970" w:type="dxa"/>
          </w:tcPr>
          <w:p w14:paraId="5FDEE8DD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703" w:type="dxa"/>
          </w:tcPr>
          <w:p w14:paraId="0598444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109" w:type="dxa"/>
          </w:tcPr>
          <w:p w14:paraId="3D7EF62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.08]</w:t>
            </w:r>
          </w:p>
        </w:tc>
        <w:tc>
          <w:tcPr>
            <w:tcW w:w="607" w:type="dxa"/>
          </w:tcPr>
          <w:p w14:paraId="4AB745F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.09</w:t>
            </w:r>
          </w:p>
        </w:tc>
        <w:tc>
          <w:tcPr>
            <w:tcW w:w="1094" w:type="dxa"/>
            <w:gridSpan w:val="2"/>
          </w:tcPr>
          <w:p w14:paraId="7404B76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[.05, .13]</w:t>
            </w:r>
          </w:p>
        </w:tc>
        <w:tc>
          <w:tcPr>
            <w:tcW w:w="607" w:type="dxa"/>
            <w:gridSpan w:val="2"/>
          </w:tcPr>
          <w:p w14:paraId="73FBCE1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1E1F327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07" w:type="dxa"/>
          </w:tcPr>
          <w:p w14:paraId="2DE093F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.25</w:t>
            </w:r>
          </w:p>
        </w:tc>
        <w:tc>
          <w:tcPr>
            <w:tcW w:w="1094" w:type="dxa"/>
            <w:gridSpan w:val="2"/>
          </w:tcPr>
          <w:p w14:paraId="1B9856A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[.21, .29]</w:t>
            </w:r>
          </w:p>
        </w:tc>
        <w:tc>
          <w:tcPr>
            <w:tcW w:w="592" w:type="dxa"/>
          </w:tcPr>
          <w:p w14:paraId="3E41E15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.11</w:t>
            </w:r>
          </w:p>
        </w:tc>
        <w:tc>
          <w:tcPr>
            <w:tcW w:w="1134" w:type="dxa"/>
          </w:tcPr>
          <w:p w14:paraId="006DE2A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[.07, .16]</w:t>
            </w:r>
          </w:p>
        </w:tc>
        <w:tc>
          <w:tcPr>
            <w:tcW w:w="658" w:type="dxa"/>
          </w:tcPr>
          <w:p w14:paraId="129CEEA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-.002</w:t>
            </w:r>
          </w:p>
        </w:tc>
        <w:tc>
          <w:tcPr>
            <w:tcW w:w="1185" w:type="dxa"/>
          </w:tcPr>
          <w:p w14:paraId="297CF35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.00]</w:t>
            </w:r>
          </w:p>
        </w:tc>
        <w:tc>
          <w:tcPr>
            <w:tcW w:w="567" w:type="dxa"/>
          </w:tcPr>
          <w:p w14:paraId="398FE7B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49" w:type="dxa"/>
          </w:tcPr>
          <w:p w14:paraId="60B96C4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.03]</w:t>
            </w:r>
          </w:p>
        </w:tc>
      </w:tr>
      <w:tr w:rsidR="00491525" w:rsidRPr="00491525" w14:paraId="794B4000" w14:textId="77777777" w:rsidTr="00D11E18">
        <w:trPr>
          <w:trHeight w:val="454"/>
        </w:trPr>
        <w:tc>
          <w:tcPr>
            <w:tcW w:w="3970" w:type="dxa"/>
          </w:tcPr>
          <w:p w14:paraId="3229933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Paternal parenting</w:t>
            </w:r>
          </w:p>
        </w:tc>
        <w:tc>
          <w:tcPr>
            <w:tcW w:w="703" w:type="dxa"/>
          </w:tcPr>
          <w:p w14:paraId="0000DEA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C69647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</w:tcPr>
          <w:p w14:paraId="323FCF8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</w:tcPr>
          <w:p w14:paraId="550901F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  <w:gridSpan w:val="2"/>
          </w:tcPr>
          <w:p w14:paraId="559D936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</w:tcPr>
          <w:p w14:paraId="192DEB5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</w:tcPr>
          <w:p w14:paraId="11A9E5D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</w:tcPr>
          <w:p w14:paraId="3DE300E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2" w:type="dxa"/>
          </w:tcPr>
          <w:p w14:paraId="48A7A18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EC5D3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8" w:type="dxa"/>
          </w:tcPr>
          <w:p w14:paraId="43C097B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</w:tcPr>
          <w:p w14:paraId="4E88282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7A667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9" w:type="dxa"/>
          </w:tcPr>
          <w:p w14:paraId="6AB9E9C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91525" w:rsidRPr="00491525" w14:paraId="0CB97B6B" w14:textId="77777777" w:rsidTr="00D11E18">
        <w:trPr>
          <w:trHeight w:val="454"/>
        </w:trPr>
        <w:tc>
          <w:tcPr>
            <w:tcW w:w="3970" w:type="dxa"/>
          </w:tcPr>
          <w:p w14:paraId="56E33ABB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703" w:type="dxa"/>
          </w:tcPr>
          <w:p w14:paraId="6651060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.17</w:t>
            </w:r>
          </w:p>
        </w:tc>
        <w:tc>
          <w:tcPr>
            <w:tcW w:w="1109" w:type="dxa"/>
          </w:tcPr>
          <w:p w14:paraId="4D6027A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[.13, .22]</w:t>
            </w:r>
          </w:p>
        </w:tc>
        <w:tc>
          <w:tcPr>
            <w:tcW w:w="607" w:type="dxa"/>
          </w:tcPr>
          <w:p w14:paraId="7CDF3DC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094" w:type="dxa"/>
            <w:gridSpan w:val="2"/>
          </w:tcPr>
          <w:p w14:paraId="1B533B3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[.004, .10]</w:t>
            </w:r>
          </w:p>
        </w:tc>
        <w:tc>
          <w:tcPr>
            <w:tcW w:w="607" w:type="dxa"/>
            <w:gridSpan w:val="2"/>
          </w:tcPr>
          <w:p w14:paraId="631380F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-.05</w:t>
            </w:r>
          </w:p>
        </w:tc>
        <w:tc>
          <w:tcPr>
            <w:tcW w:w="1094" w:type="dxa"/>
          </w:tcPr>
          <w:p w14:paraId="7E47C20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[-.09, -.01]</w:t>
            </w:r>
          </w:p>
        </w:tc>
        <w:tc>
          <w:tcPr>
            <w:tcW w:w="607" w:type="dxa"/>
          </w:tcPr>
          <w:p w14:paraId="21EC2E4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7CB87DF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592" w:type="dxa"/>
          </w:tcPr>
          <w:p w14:paraId="4CC51F3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-.07</w:t>
            </w:r>
          </w:p>
        </w:tc>
        <w:tc>
          <w:tcPr>
            <w:tcW w:w="1134" w:type="dxa"/>
          </w:tcPr>
          <w:p w14:paraId="414C049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[-.12, -.02]</w:t>
            </w:r>
          </w:p>
        </w:tc>
        <w:tc>
          <w:tcPr>
            <w:tcW w:w="658" w:type="dxa"/>
          </w:tcPr>
          <w:p w14:paraId="1C5996E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85" w:type="dxa"/>
          </w:tcPr>
          <w:p w14:paraId="33FF320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[-.02, -.001]</w:t>
            </w:r>
          </w:p>
        </w:tc>
        <w:tc>
          <w:tcPr>
            <w:tcW w:w="567" w:type="dxa"/>
          </w:tcPr>
          <w:p w14:paraId="602DFD2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49" w:type="dxa"/>
          </w:tcPr>
          <w:p w14:paraId="5F564C4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[.001, .03]</w:t>
            </w:r>
          </w:p>
        </w:tc>
      </w:tr>
      <w:tr w:rsidR="00491525" w:rsidRPr="00491525" w14:paraId="5432AD71" w14:textId="77777777" w:rsidTr="00D11E18">
        <w:trPr>
          <w:trHeight w:val="454"/>
        </w:trPr>
        <w:tc>
          <w:tcPr>
            <w:tcW w:w="3970" w:type="dxa"/>
          </w:tcPr>
          <w:p w14:paraId="42C064C1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703" w:type="dxa"/>
          </w:tcPr>
          <w:p w14:paraId="69E6126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.19</w:t>
            </w:r>
          </w:p>
        </w:tc>
        <w:tc>
          <w:tcPr>
            <w:tcW w:w="1109" w:type="dxa"/>
          </w:tcPr>
          <w:p w14:paraId="3A5C246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[.15, .24]</w:t>
            </w:r>
          </w:p>
        </w:tc>
        <w:tc>
          <w:tcPr>
            <w:tcW w:w="607" w:type="dxa"/>
          </w:tcPr>
          <w:p w14:paraId="7BEC4A7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094" w:type="dxa"/>
            <w:gridSpan w:val="2"/>
          </w:tcPr>
          <w:p w14:paraId="32F2B8E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[.001, .09]</w:t>
            </w:r>
          </w:p>
        </w:tc>
        <w:tc>
          <w:tcPr>
            <w:tcW w:w="607" w:type="dxa"/>
            <w:gridSpan w:val="2"/>
          </w:tcPr>
          <w:p w14:paraId="24ABB2B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-.05</w:t>
            </w:r>
          </w:p>
        </w:tc>
        <w:tc>
          <w:tcPr>
            <w:tcW w:w="1094" w:type="dxa"/>
          </w:tcPr>
          <w:p w14:paraId="69F3A63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[-.09, -.01]</w:t>
            </w:r>
          </w:p>
        </w:tc>
        <w:tc>
          <w:tcPr>
            <w:tcW w:w="607" w:type="dxa"/>
          </w:tcPr>
          <w:p w14:paraId="433C6B5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7FEFB16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592" w:type="dxa"/>
          </w:tcPr>
          <w:p w14:paraId="297524A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-.05</w:t>
            </w:r>
          </w:p>
        </w:tc>
        <w:tc>
          <w:tcPr>
            <w:tcW w:w="1134" w:type="dxa"/>
          </w:tcPr>
          <w:p w14:paraId="0E0C77C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[-.10, -.001]</w:t>
            </w:r>
          </w:p>
        </w:tc>
        <w:tc>
          <w:tcPr>
            <w:tcW w:w="658" w:type="dxa"/>
          </w:tcPr>
          <w:p w14:paraId="0F5C0E5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85" w:type="dxa"/>
          </w:tcPr>
          <w:p w14:paraId="599E316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[-.02, -.001]</w:t>
            </w:r>
          </w:p>
        </w:tc>
        <w:tc>
          <w:tcPr>
            <w:tcW w:w="567" w:type="dxa"/>
          </w:tcPr>
          <w:p w14:paraId="24D9756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49" w:type="dxa"/>
          </w:tcPr>
          <w:p w14:paraId="4579295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[.00, .03]</w:t>
            </w:r>
          </w:p>
        </w:tc>
      </w:tr>
      <w:tr w:rsidR="00491525" w:rsidRPr="00491525" w14:paraId="1903BD20" w14:textId="77777777" w:rsidTr="00D11E18">
        <w:trPr>
          <w:trHeight w:val="454"/>
        </w:trPr>
        <w:tc>
          <w:tcPr>
            <w:tcW w:w="3970" w:type="dxa"/>
          </w:tcPr>
          <w:p w14:paraId="3734978D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703" w:type="dxa"/>
          </w:tcPr>
          <w:p w14:paraId="77A6CB5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09" w:type="dxa"/>
          </w:tcPr>
          <w:p w14:paraId="54D3E7F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607" w:type="dxa"/>
          </w:tcPr>
          <w:p w14:paraId="6077492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.16</w:t>
            </w:r>
          </w:p>
        </w:tc>
        <w:tc>
          <w:tcPr>
            <w:tcW w:w="1088" w:type="dxa"/>
          </w:tcPr>
          <w:p w14:paraId="5B3DFCC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[.11, .20]</w:t>
            </w:r>
          </w:p>
        </w:tc>
        <w:tc>
          <w:tcPr>
            <w:tcW w:w="607" w:type="dxa"/>
            <w:gridSpan w:val="2"/>
          </w:tcPr>
          <w:p w14:paraId="74179DE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100" w:type="dxa"/>
            <w:gridSpan w:val="2"/>
          </w:tcPr>
          <w:p w14:paraId="4910D26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13" w:type="dxa"/>
            <w:gridSpan w:val="2"/>
          </w:tcPr>
          <w:p w14:paraId="2564711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.23</w:t>
            </w:r>
          </w:p>
        </w:tc>
        <w:tc>
          <w:tcPr>
            <w:tcW w:w="1088" w:type="dxa"/>
          </w:tcPr>
          <w:p w14:paraId="195357A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[.19, .28]</w:t>
            </w:r>
          </w:p>
        </w:tc>
        <w:tc>
          <w:tcPr>
            <w:tcW w:w="592" w:type="dxa"/>
          </w:tcPr>
          <w:p w14:paraId="2D55478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.13</w:t>
            </w:r>
          </w:p>
        </w:tc>
        <w:tc>
          <w:tcPr>
            <w:tcW w:w="1134" w:type="dxa"/>
          </w:tcPr>
          <w:p w14:paraId="3BA6CF6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[.08, .17]</w:t>
            </w:r>
          </w:p>
        </w:tc>
        <w:tc>
          <w:tcPr>
            <w:tcW w:w="658" w:type="dxa"/>
          </w:tcPr>
          <w:p w14:paraId="0970755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85" w:type="dxa"/>
          </w:tcPr>
          <w:p w14:paraId="3A5193C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[-.004, .01]</w:t>
            </w:r>
          </w:p>
        </w:tc>
        <w:tc>
          <w:tcPr>
            <w:tcW w:w="567" w:type="dxa"/>
          </w:tcPr>
          <w:p w14:paraId="669EC34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149" w:type="dxa"/>
          </w:tcPr>
          <w:p w14:paraId="73B59AE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[.04, .07]</w:t>
            </w:r>
          </w:p>
        </w:tc>
      </w:tr>
      <w:tr w:rsidR="00491525" w:rsidRPr="00491525" w14:paraId="3DDDE82D" w14:textId="77777777" w:rsidTr="00D11E18">
        <w:trPr>
          <w:trHeight w:val="454"/>
        </w:trPr>
        <w:tc>
          <w:tcPr>
            <w:tcW w:w="3970" w:type="dxa"/>
          </w:tcPr>
          <w:p w14:paraId="3F7B3331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703" w:type="dxa"/>
          </w:tcPr>
          <w:p w14:paraId="7467ABF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09" w:type="dxa"/>
          </w:tcPr>
          <w:p w14:paraId="483D731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607" w:type="dxa"/>
          </w:tcPr>
          <w:p w14:paraId="7875B23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.09</w:t>
            </w:r>
          </w:p>
        </w:tc>
        <w:tc>
          <w:tcPr>
            <w:tcW w:w="1088" w:type="dxa"/>
          </w:tcPr>
          <w:p w14:paraId="5641E46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[.05, .14]</w:t>
            </w:r>
          </w:p>
        </w:tc>
        <w:tc>
          <w:tcPr>
            <w:tcW w:w="607" w:type="dxa"/>
            <w:gridSpan w:val="2"/>
          </w:tcPr>
          <w:p w14:paraId="38E445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100" w:type="dxa"/>
            <w:gridSpan w:val="2"/>
          </w:tcPr>
          <w:p w14:paraId="283C79D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13" w:type="dxa"/>
            <w:gridSpan w:val="2"/>
          </w:tcPr>
          <w:p w14:paraId="331B4D8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.25</w:t>
            </w:r>
          </w:p>
        </w:tc>
        <w:tc>
          <w:tcPr>
            <w:tcW w:w="1088" w:type="dxa"/>
          </w:tcPr>
          <w:p w14:paraId="397A09C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[.21, .29]</w:t>
            </w:r>
          </w:p>
        </w:tc>
        <w:tc>
          <w:tcPr>
            <w:tcW w:w="592" w:type="dxa"/>
          </w:tcPr>
          <w:p w14:paraId="19D54FE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.08</w:t>
            </w:r>
          </w:p>
        </w:tc>
        <w:tc>
          <w:tcPr>
            <w:tcW w:w="1134" w:type="dxa"/>
          </w:tcPr>
          <w:p w14:paraId="27668D5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[.04, .13]</w:t>
            </w:r>
          </w:p>
        </w:tc>
        <w:tc>
          <w:tcPr>
            <w:tcW w:w="658" w:type="dxa"/>
          </w:tcPr>
          <w:p w14:paraId="2448D5D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-.001</w:t>
            </w:r>
          </w:p>
        </w:tc>
        <w:tc>
          <w:tcPr>
            <w:tcW w:w="1185" w:type="dxa"/>
          </w:tcPr>
          <w:p w14:paraId="19414CE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[-.004, .002]</w:t>
            </w:r>
          </w:p>
        </w:tc>
        <w:tc>
          <w:tcPr>
            <w:tcW w:w="567" w:type="dxa"/>
          </w:tcPr>
          <w:p w14:paraId="7930676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49" w:type="dxa"/>
          </w:tcPr>
          <w:p w14:paraId="50FABAD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.04]</w:t>
            </w:r>
          </w:p>
        </w:tc>
      </w:tr>
    </w:tbl>
    <w:p w14:paraId="6EEE1903" w14:textId="77777777" w:rsidR="002E0453" w:rsidRPr="007360DE" w:rsidRDefault="00491525" w:rsidP="002E0453">
      <w:pPr>
        <w:pStyle w:val="af"/>
        <w:spacing w:before="0" w:beforeAutospacing="0"/>
        <w:rPr>
          <w:rFonts w:ascii="Times New Roman" w:hAnsi="Times New Roman" w:cs="Times New Roman"/>
          <w:sz w:val="20"/>
          <w:szCs w:val="20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Note.</w:t>
      </w:r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SW = self-warmth; SC = self-coldness; </w:t>
      </w:r>
      <w:proofErr w:type="spellStart"/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>Anx</w:t>
      </w:r>
      <w:proofErr w:type="spellEnd"/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anxiety. 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β for each path was standardized coefficient; </w:t>
      </w:r>
      <w:r w:rsidR="002E0453" w:rsidRPr="0085483A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 for each indirect effect was unstandardized coefficient. The boldface coefficients were significant according to 95% credible intervals.</w:t>
      </w:r>
    </w:p>
    <w:p w14:paraId="29C48F8A" w14:textId="3F428A8A" w:rsidR="00491525" w:rsidRPr="00491525" w:rsidRDefault="00491525" w:rsidP="002E0453">
      <w:pPr>
        <w:pStyle w:val="af"/>
        <w:spacing w:before="0" w:beforeAutospacing="0"/>
        <w:rPr>
          <w:rFonts w:ascii="Times New Roman" w:hAnsi="Times New Roman" w:cs="Times New Roman"/>
          <w:b/>
          <w:bCs/>
          <w:color w:val="000000" w:themeColor="text1"/>
        </w:rPr>
      </w:pPr>
    </w:p>
    <w:p w14:paraId="56F25DE1" w14:textId="0915425C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91525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 xml:space="preserve">Table S4 </w:t>
      </w:r>
    </w:p>
    <w:p w14:paraId="2B086332" w14:textId="77777777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4"/>
        </w:rPr>
        <w:t>Lagged Within-Level Mediation Results for Adolescent-Reported Parenting with Adolescent Anxiety Symptom as the Outcome</w:t>
      </w:r>
    </w:p>
    <w:tbl>
      <w:tblPr>
        <w:tblStyle w:val="ae"/>
        <w:tblpPr w:leftFromText="180" w:rightFromText="180" w:vertAnchor="text" w:horzAnchor="margin" w:tblpXSpec="center" w:tblpY="81"/>
        <w:tblW w:w="16297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"/>
        <w:gridCol w:w="1134"/>
        <w:gridCol w:w="567"/>
        <w:gridCol w:w="1134"/>
        <w:gridCol w:w="709"/>
        <w:gridCol w:w="1134"/>
        <w:gridCol w:w="567"/>
        <w:gridCol w:w="992"/>
        <w:gridCol w:w="704"/>
        <w:gridCol w:w="1139"/>
        <w:gridCol w:w="567"/>
        <w:gridCol w:w="1134"/>
        <w:gridCol w:w="704"/>
        <w:gridCol w:w="1134"/>
      </w:tblGrid>
      <w:tr w:rsidR="00491525" w:rsidRPr="00491525" w14:paraId="0BCB15D5" w14:textId="77777777" w:rsidTr="00D11E18">
        <w:trPr>
          <w:trHeight w:val="454"/>
        </w:trPr>
        <w:tc>
          <w:tcPr>
            <w:tcW w:w="4111" w:type="dxa"/>
            <w:tcBorders>
              <w:top w:val="single" w:sz="8" w:space="0" w:color="auto"/>
              <w:bottom w:val="nil"/>
            </w:tcBorders>
          </w:tcPr>
          <w:p w14:paraId="7BD24290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C50808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a1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75EA7C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a2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15588CF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b1 (SW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01248E4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b2 (SC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7272727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c’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2B9DF5B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Indirect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effect 1 (mediator: SW)</w:t>
            </w:r>
          </w:p>
        </w:tc>
        <w:tc>
          <w:tcPr>
            <w:tcW w:w="1838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65E7E1B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Indirect effect 2 (mediator: SC)</w:t>
            </w:r>
          </w:p>
        </w:tc>
      </w:tr>
      <w:tr w:rsidR="00491525" w:rsidRPr="00491525" w14:paraId="684A0EAD" w14:textId="77777777" w:rsidTr="00D11E18">
        <w:trPr>
          <w:trHeight w:val="454"/>
        </w:trPr>
        <w:tc>
          <w:tcPr>
            <w:tcW w:w="4111" w:type="dxa"/>
            <w:tcBorders>
              <w:top w:val="nil"/>
              <w:bottom w:val="single" w:sz="8" w:space="0" w:color="auto"/>
            </w:tcBorders>
          </w:tcPr>
          <w:p w14:paraId="09113285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73CBDD3F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6EF3BE4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17D7CEDD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4D27ADC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8" w:space="0" w:color="auto"/>
            </w:tcBorders>
          </w:tcPr>
          <w:p w14:paraId="0641AB2B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2050533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4495EAA1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</w:tcPr>
          <w:p w14:paraId="4657076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8" w:space="0" w:color="auto"/>
            </w:tcBorders>
          </w:tcPr>
          <w:p w14:paraId="13C4610D" w14:textId="77777777" w:rsidR="00491525" w:rsidRPr="000F18C8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8" w:space="0" w:color="auto"/>
            </w:tcBorders>
          </w:tcPr>
          <w:p w14:paraId="6FCBE6A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7C5C273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765A9DE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8" w:space="0" w:color="auto"/>
            </w:tcBorders>
          </w:tcPr>
          <w:p w14:paraId="0D67ED0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66FBE34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</w:tr>
      <w:tr w:rsidR="00491525" w:rsidRPr="00491525" w14:paraId="0C9F4141" w14:textId="77777777" w:rsidTr="00D11E18">
        <w:trPr>
          <w:trHeight w:val="454"/>
        </w:trPr>
        <w:tc>
          <w:tcPr>
            <w:tcW w:w="4111" w:type="dxa"/>
            <w:tcBorders>
              <w:top w:val="single" w:sz="8" w:space="0" w:color="auto"/>
            </w:tcBorders>
          </w:tcPr>
          <w:p w14:paraId="7C21E96C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Maternal parenting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3C04C7A0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E6B147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0CFD4D83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C934F1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6A4EF209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1A82FB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5C3A6CC5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486BA8B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8" w:space="0" w:color="auto"/>
            </w:tcBorders>
          </w:tcPr>
          <w:p w14:paraId="65355F6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8" w:space="0" w:color="auto"/>
            </w:tcBorders>
          </w:tcPr>
          <w:p w14:paraId="4B9AFA1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137848B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88AC64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8" w:space="0" w:color="auto"/>
            </w:tcBorders>
          </w:tcPr>
          <w:p w14:paraId="4EE5B9A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E0F50E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91525" w:rsidRPr="00491525" w14:paraId="4C562DAF" w14:textId="77777777" w:rsidTr="00D11E18">
        <w:trPr>
          <w:trHeight w:val="454"/>
        </w:trPr>
        <w:tc>
          <w:tcPr>
            <w:tcW w:w="4111" w:type="dxa"/>
          </w:tcPr>
          <w:p w14:paraId="549708D8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(t-2)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567" w:type="dxa"/>
          </w:tcPr>
          <w:p w14:paraId="413B231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1134" w:type="dxa"/>
          </w:tcPr>
          <w:p w14:paraId="14BDA39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.08]</w:t>
            </w:r>
          </w:p>
        </w:tc>
        <w:tc>
          <w:tcPr>
            <w:tcW w:w="567" w:type="dxa"/>
          </w:tcPr>
          <w:p w14:paraId="4A398BD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134" w:type="dxa"/>
          </w:tcPr>
          <w:p w14:paraId="1CB72CA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[.004, .09]</w:t>
            </w:r>
          </w:p>
        </w:tc>
        <w:tc>
          <w:tcPr>
            <w:tcW w:w="709" w:type="dxa"/>
          </w:tcPr>
          <w:p w14:paraId="3A3898D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284C8D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1BE425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1A86330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.10]</w:t>
            </w:r>
          </w:p>
        </w:tc>
        <w:tc>
          <w:tcPr>
            <w:tcW w:w="704" w:type="dxa"/>
          </w:tcPr>
          <w:p w14:paraId="2960F4A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1139" w:type="dxa"/>
          </w:tcPr>
          <w:p w14:paraId="079590D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567" w:type="dxa"/>
          </w:tcPr>
          <w:p w14:paraId="0FE2657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7B5B6C8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.001]</w:t>
            </w:r>
          </w:p>
        </w:tc>
        <w:tc>
          <w:tcPr>
            <w:tcW w:w="704" w:type="dxa"/>
          </w:tcPr>
          <w:p w14:paraId="7D5E8EB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2F96EED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[.00, .01]</w:t>
            </w:r>
          </w:p>
        </w:tc>
      </w:tr>
      <w:tr w:rsidR="00491525" w:rsidRPr="00491525" w14:paraId="6F15CCD0" w14:textId="77777777" w:rsidTr="00D11E18">
        <w:trPr>
          <w:trHeight w:val="454"/>
        </w:trPr>
        <w:tc>
          <w:tcPr>
            <w:tcW w:w="4111" w:type="dxa"/>
          </w:tcPr>
          <w:p w14:paraId="21238285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(t-2)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 (t-1)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567" w:type="dxa"/>
          </w:tcPr>
          <w:p w14:paraId="6A52EA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134" w:type="dxa"/>
          </w:tcPr>
          <w:p w14:paraId="09E8F3D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.09]</w:t>
            </w:r>
          </w:p>
        </w:tc>
        <w:tc>
          <w:tcPr>
            <w:tcW w:w="567" w:type="dxa"/>
          </w:tcPr>
          <w:p w14:paraId="48DF957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.08</w:t>
            </w:r>
          </w:p>
        </w:tc>
        <w:tc>
          <w:tcPr>
            <w:tcW w:w="1134" w:type="dxa"/>
          </w:tcPr>
          <w:p w14:paraId="4476A51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[.03, .12]</w:t>
            </w:r>
          </w:p>
        </w:tc>
        <w:tc>
          <w:tcPr>
            <w:tcW w:w="709" w:type="dxa"/>
          </w:tcPr>
          <w:p w14:paraId="16A8448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-.004</w:t>
            </w:r>
          </w:p>
        </w:tc>
        <w:tc>
          <w:tcPr>
            <w:tcW w:w="1134" w:type="dxa"/>
          </w:tcPr>
          <w:p w14:paraId="505A2C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2E5D0C6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42B2317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.10]</w:t>
            </w:r>
          </w:p>
        </w:tc>
        <w:tc>
          <w:tcPr>
            <w:tcW w:w="704" w:type="dxa"/>
          </w:tcPr>
          <w:p w14:paraId="491FD4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9" w:type="dxa"/>
          </w:tcPr>
          <w:p w14:paraId="652EF1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567" w:type="dxa"/>
          </w:tcPr>
          <w:p w14:paraId="54E5314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779FD2F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.002]</w:t>
            </w:r>
          </w:p>
        </w:tc>
        <w:tc>
          <w:tcPr>
            <w:tcW w:w="704" w:type="dxa"/>
          </w:tcPr>
          <w:p w14:paraId="496D690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.004</w:t>
            </w:r>
          </w:p>
        </w:tc>
        <w:tc>
          <w:tcPr>
            <w:tcW w:w="1134" w:type="dxa"/>
          </w:tcPr>
          <w:p w14:paraId="05642CC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[.001, .01]</w:t>
            </w:r>
          </w:p>
        </w:tc>
      </w:tr>
      <w:tr w:rsidR="00491525" w:rsidRPr="00491525" w14:paraId="3C24262C" w14:textId="77777777" w:rsidTr="00D11E18">
        <w:trPr>
          <w:trHeight w:val="454"/>
        </w:trPr>
        <w:tc>
          <w:tcPr>
            <w:tcW w:w="4111" w:type="dxa"/>
          </w:tcPr>
          <w:p w14:paraId="325F4C90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(t-2)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 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567" w:type="dxa"/>
          </w:tcPr>
          <w:p w14:paraId="0D08F3A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2B78F2A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567" w:type="dxa"/>
          </w:tcPr>
          <w:p w14:paraId="5A01394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-.002</w:t>
            </w:r>
          </w:p>
        </w:tc>
        <w:tc>
          <w:tcPr>
            <w:tcW w:w="1134" w:type="dxa"/>
          </w:tcPr>
          <w:p w14:paraId="7BFFE98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.05]</w:t>
            </w:r>
          </w:p>
        </w:tc>
        <w:tc>
          <w:tcPr>
            <w:tcW w:w="709" w:type="dxa"/>
          </w:tcPr>
          <w:p w14:paraId="23AEE6D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07DA974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.03]</w:t>
            </w:r>
          </w:p>
        </w:tc>
        <w:tc>
          <w:tcPr>
            <w:tcW w:w="567" w:type="dxa"/>
          </w:tcPr>
          <w:p w14:paraId="67E9679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0037D09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.10]</w:t>
            </w:r>
          </w:p>
        </w:tc>
        <w:tc>
          <w:tcPr>
            <w:tcW w:w="704" w:type="dxa"/>
          </w:tcPr>
          <w:p w14:paraId="784913C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39" w:type="dxa"/>
          </w:tcPr>
          <w:p w14:paraId="2689AA7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.06]</w:t>
            </w:r>
          </w:p>
        </w:tc>
        <w:tc>
          <w:tcPr>
            <w:tcW w:w="567" w:type="dxa"/>
          </w:tcPr>
          <w:p w14:paraId="0A5D7D3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3F993C4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.002]</w:t>
            </w:r>
          </w:p>
        </w:tc>
        <w:tc>
          <w:tcPr>
            <w:tcW w:w="704" w:type="dxa"/>
          </w:tcPr>
          <w:p w14:paraId="74A9A04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2A7741C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.004]</w:t>
            </w:r>
          </w:p>
        </w:tc>
      </w:tr>
      <w:tr w:rsidR="00491525" w:rsidRPr="00491525" w14:paraId="03EB1CD5" w14:textId="77777777" w:rsidTr="00D11E18">
        <w:trPr>
          <w:trHeight w:val="454"/>
        </w:trPr>
        <w:tc>
          <w:tcPr>
            <w:tcW w:w="4111" w:type="dxa"/>
          </w:tcPr>
          <w:p w14:paraId="51D93183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(t-2)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567" w:type="dxa"/>
          </w:tcPr>
          <w:p w14:paraId="144D4C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746A6F6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.07]</w:t>
            </w:r>
          </w:p>
        </w:tc>
        <w:tc>
          <w:tcPr>
            <w:tcW w:w="567" w:type="dxa"/>
          </w:tcPr>
          <w:p w14:paraId="32417BF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153E9F8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.03]</w:t>
            </w:r>
          </w:p>
        </w:tc>
        <w:tc>
          <w:tcPr>
            <w:tcW w:w="709" w:type="dxa"/>
          </w:tcPr>
          <w:p w14:paraId="1E7BF41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144FC03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.03]</w:t>
            </w:r>
          </w:p>
        </w:tc>
        <w:tc>
          <w:tcPr>
            <w:tcW w:w="567" w:type="dxa"/>
          </w:tcPr>
          <w:p w14:paraId="528ED29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4C32541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.11]</w:t>
            </w:r>
          </w:p>
        </w:tc>
        <w:tc>
          <w:tcPr>
            <w:tcW w:w="704" w:type="dxa"/>
          </w:tcPr>
          <w:p w14:paraId="41D17AC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-.001</w:t>
            </w:r>
          </w:p>
        </w:tc>
        <w:tc>
          <w:tcPr>
            <w:tcW w:w="1139" w:type="dxa"/>
          </w:tcPr>
          <w:p w14:paraId="1C61195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.05]</w:t>
            </w:r>
          </w:p>
        </w:tc>
        <w:tc>
          <w:tcPr>
            <w:tcW w:w="567" w:type="dxa"/>
          </w:tcPr>
          <w:p w14:paraId="5416C72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08E3BA4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.001]</w:t>
            </w:r>
          </w:p>
        </w:tc>
        <w:tc>
          <w:tcPr>
            <w:tcW w:w="704" w:type="dxa"/>
          </w:tcPr>
          <w:p w14:paraId="236E00B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-.001</w:t>
            </w:r>
          </w:p>
        </w:tc>
        <w:tc>
          <w:tcPr>
            <w:tcW w:w="1134" w:type="dxa"/>
          </w:tcPr>
          <w:p w14:paraId="4E1E854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[-.004, .002]</w:t>
            </w:r>
          </w:p>
        </w:tc>
      </w:tr>
      <w:tr w:rsidR="00491525" w:rsidRPr="00491525" w14:paraId="4D859805" w14:textId="77777777" w:rsidTr="00D11E18">
        <w:trPr>
          <w:trHeight w:val="454"/>
        </w:trPr>
        <w:tc>
          <w:tcPr>
            <w:tcW w:w="4111" w:type="dxa"/>
          </w:tcPr>
          <w:p w14:paraId="6DBDC16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Paternal parenting</w:t>
            </w:r>
          </w:p>
        </w:tc>
        <w:tc>
          <w:tcPr>
            <w:tcW w:w="567" w:type="dxa"/>
          </w:tcPr>
          <w:p w14:paraId="23B1D58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59639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184ED05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9B080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308EA78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BE342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7AE44A0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FA05A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4" w:type="dxa"/>
          </w:tcPr>
          <w:p w14:paraId="6CB6C5C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ACE70C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C899E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C5A53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4" w:type="dxa"/>
          </w:tcPr>
          <w:p w14:paraId="7760D8F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708AB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91525" w:rsidRPr="00491525" w14:paraId="622FE9EF" w14:textId="77777777" w:rsidTr="00D11E18">
        <w:trPr>
          <w:trHeight w:val="454"/>
        </w:trPr>
        <w:tc>
          <w:tcPr>
            <w:tcW w:w="4111" w:type="dxa"/>
          </w:tcPr>
          <w:p w14:paraId="1925CAFD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(t-2)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567" w:type="dxa"/>
          </w:tcPr>
          <w:p w14:paraId="59E9173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134" w:type="dxa"/>
          </w:tcPr>
          <w:p w14:paraId="5E2C618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[.00, .10]</w:t>
            </w:r>
          </w:p>
        </w:tc>
        <w:tc>
          <w:tcPr>
            <w:tcW w:w="567" w:type="dxa"/>
          </w:tcPr>
          <w:p w14:paraId="67A5B1D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.08</w:t>
            </w:r>
          </w:p>
        </w:tc>
        <w:tc>
          <w:tcPr>
            <w:tcW w:w="1134" w:type="dxa"/>
          </w:tcPr>
          <w:p w14:paraId="5AA4310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[.03, .13]</w:t>
            </w:r>
          </w:p>
        </w:tc>
        <w:tc>
          <w:tcPr>
            <w:tcW w:w="709" w:type="dxa"/>
          </w:tcPr>
          <w:p w14:paraId="67F92AD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-.002</w:t>
            </w:r>
          </w:p>
        </w:tc>
        <w:tc>
          <w:tcPr>
            <w:tcW w:w="1134" w:type="dxa"/>
          </w:tcPr>
          <w:p w14:paraId="5CEE33E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394A1A0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6AD57B1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.10]</w:t>
            </w:r>
          </w:p>
        </w:tc>
        <w:tc>
          <w:tcPr>
            <w:tcW w:w="704" w:type="dxa"/>
          </w:tcPr>
          <w:p w14:paraId="1ADF5D6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9" w:type="dxa"/>
          </w:tcPr>
          <w:p w14:paraId="060ECF4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567" w:type="dxa"/>
          </w:tcPr>
          <w:p w14:paraId="0132734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077CD27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.003]</w:t>
            </w:r>
          </w:p>
        </w:tc>
        <w:tc>
          <w:tcPr>
            <w:tcW w:w="704" w:type="dxa"/>
          </w:tcPr>
          <w:p w14:paraId="5AA2119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.004</w:t>
            </w:r>
          </w:p>
        </w:tc>
        <w:tc>
          <w:tcPr>
            <w:tcW w:w="1134" w:type="dxa"/>
          </w:tcPr>
          <w:p w14:paraId="168AB43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[.001, .01]</w:t>
            </w:r>
          </w:p>
        </w:tc>
      </w:tr>
      <w:tr w:rsidR="00491525" w:rsidRPr="00491525" w14:paraId="513385C7" w14:textId="77777777" w:rsidTr="00D11E18">
        <w:trPr>
          <w:trHeight w:val="454"/>
        </w:trPr>
        <w:tc>
          <w:tcPr>
            <w:tcW w:w="4111" w:type="dxa"/>
          </w:tcPr>
          <w:p w14:paraId="632E54C2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(t-2)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567" w:type="dxa"/>
          </w:tcPr>
          <w:p w14:paraId="037675A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134" w:type="dxa"/>
          </w:tcPr>
          <w:p w14:paraId="728BBBE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[.001, .11]</w:t>
            </w:r>
          </w:p>
        </w:tc>
        <w:tc>
          <w:tcPr>
            <w:tcW w:w="567" w:type="dxa"/>
          </w:tcPr>
          <w:p w14:paraId="75B4E7B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1134" w:type="dxa"/>
          </w:tcPr>
          <w:p w14:paraId="3829F39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.12]</w:t>
            </w:r>
          </w:p>
        </w:tc>
        <w:tc>
          <w:tcPr>
            <w:tcW w:w="709" w:type="dxa"/>
          </w:tcPr>
          <w:p w14:paraId="3C72531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08EADA3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34C2850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992" w:type="dxa"/>
          </w:tcPr>
          <w:p w14:paraId="2575A8C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.10]</w:t>
            </w:r>
          </w:p>
        </w:tc>
        <w:tc>
          <w:tcPr>
            <w:tcW w:w="704" w:type="dxa"/>
          </w:tcPr>
          <w:p w14:paraId="2DD9526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139" w:type="dxa"/>
          </w:tcPr>
          <w:p w14:paraId="053A3CE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.10]</w:t>
            </w:r>
          </w:p>
        </w:tc>
        <w:tc>
          <w:tcPr>
            <w:tcW w:w="567" w:type="dxa"/>
          </w:tcPr>
          <w:p w14:paraId="263EAEA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4DBEFC8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.002]</w:t>
            </w:r>
          </w:p>
        </w:tc>
        <w:tc>
          <w:tcPr>
            <w:tcW w:w="704" w:type="dxa"/>
          </w:tcPr>
          <w:p w14:paraId="32E9D7C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.004</w:t>
            </w:r>
          </w:p>
        </w:tc>
        <w:tc>
          <w:tcPr>
            <w:tcW w:w="1134" w:type="dxa"/>
          </w:tcPr>
          <w:p w14:paraId="5007AAE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[.00, .01]</w:t>
            </w:r>
          </w:p>
        </w:tc>
      </w:tr>
      <w:tr w:rsidR="00491525" w:rsidRPr="00491525" w14:paraId="79E4E472" w14:textId="77777777" w:rsidTr="00D11E18">
        <w:trPr>
          <w:trHeight w:val="454"/>
        </w:trPr>
        <w:tc>
          <w:tcPr>
            <w:tcW w:w="4111" w:type="dxa"/>
          </w:tcPr>
          <w:p w14:paraId="40A00FCA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(t-2)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567" w:type="dxa"/>
          </w:tcPr>
          <w:p w14:paraId="578A92D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34" w:type="dxa"/>
          </w:tcPr>
          <w:p w14:paraId="7A2F655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.06]</w:t>
            </w:r>
          </w:p>
        </w:tc>
        <w:tc>
          <w:tcPr>
            <w:tcW w:w="567" w:type="dxa"/>
          </w:tcPr>
          <w:p w14:paraId="074FBFC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1134" w:type="dxa"/>
          </w:tcPr>
          <w:p w14:paraId="197C206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.08]</w:t>
            </w:r>
          </w:p>
        </w:tc>
        <w:tc>
          <w:tcPr>
            <w:tcW w:w="709" w:type="dxa"/>
          </w:tcPr>
          <w:p w14:paraId="49F4390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393DB0E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0EB8F14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680C01D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.10]</w:t>
            </w:r>
          </w:p>
        </w:tc>
        <w:tc>
          <w:tcPr>
            <w:tcW w:w="704" w:type="dxa"/>
          </w:tcPr>
          <w:p w14:paraId="2FAF439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139" w:type="dxa"/>
          </w:tcPr>
          <w:p w14:paraId="71BFB67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[.002, .10]</w:t>
            </w:r>
          </w:p>
        </w:tc>
        <w:tc>
          <w:tcPr>
            <w:tcW w:w="567" w:type="dxa"/>
          </w:tcPr>
          <w:p w14:paraId="62C7D43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272410E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.002]</w:t>
            </w:r>
          </w:p>
        </w:tc>
        <w:tc>
          <w:tcPr>
            <w:tcW w:w="704" w:type="dxa"/>
          </w:tcPr>
          <w:p w14:paraId="2DAA259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.002</w:t>
            </w:r>
          </w:p>
        </w:tc>
        <w:tc>
          <w:tcPr>
            <w:tcW w:w="1134" w:type="dxa"/>
          </w:tcPr>
          <w:p w14:paraId="7372103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.01]</w:t>
            </w:r>
          </w:p>
        </w:tc>
      </w:tr>
      <w:tr w:rsidR="00491525" w:rsidRPr="00491525" w14:paraId="392D004F" w14:textId="77777777" w:rsidTr="00D11E18">
        <w:trPr>
          <w:trHeight w:val="454"/>
        </w:trPr>
        <w:tc>
          <w:tcPr>
            <w:tcW w:w="4111" w:type="dxa"/>
          </w:tcPr>
          <w:p w14:paraId="5D1CDAC7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(t-2)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567" w:type="dxa"/>
          </w:tcPr>
          <w:p w14:paraId="3701FDC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6270997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.05]</w:t>
            </w:r>
          </w:p>
        </w:tc>
        <w:tc>
          <w:tcPr>
            <w:tcW w:w="567" w:type="dxa"/>
          </w:tcPr>
          <w:p w14:paraId="14BB9D6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7C9357D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709" w:type="dxa"/>
          </w:tcPr>
          <w:p w14:paraId="3B9D5C2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1EE5DD1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735EFA9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1DC15BA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4" w:type="dxa"/>
          </w:tcPr>
          <w:p w14:paraId="1DE546C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1139" w:type="dxa"/>
          </w:tcPr>
          <w:p w14:paraId="7FD8C32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.08]</w:t>
            </w:r>
          </w:p>
        </w:tc>
        <w:tc>
          <w:tcPr>
            <w:tcW w:w="567" w:type="dxa"/>
          </w:tcPr>
          <w:p w14:paraId="39C3122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0B9CF09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[-.001, .001]</w:t>
            </w:r>
          </w:p>
        </w:tc>
        <w:tc>
          <w:tcPr>
            <w:tcW w:w="704" w:type="dxa"/>
          </w:tcPr>
          <w:p w14:paraId="1EC672B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.001</w:t>
            </w:r>
          </w:p>
        </w:tc>
        <w:tc>
          <w:tcPr>
            <w:tcW w:w="1134" w:type="dxa"/>
          </w:tcPr>
          <w:p w14:paraId="3E2C00F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.01]</w:t>
            </w:r>
          </w:p>
        </w:tc>
      </w:tr>
    </w:tbl>
    <w:p w14:paraId="0B84B78D" w14:textId="77777777" w:rsidR="002E0453" w:rsidRPr="007360DE" w:rsidRDefault="00491525" w:rsidP="002E0453">
      <w:pPr>
        <w:pStyle w:val="af"/>
        <w:spacing w:before="0" w:beforeAutospacing="0"/>
        <w:rPr>
          <w:rFonts w:ascii="Times New Roman" w:hAnsi="Times New Roman" w:cs="Times New Roman"/>
          <w:sz w:val="20"/>
          <w:szCs w:val="20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Note.</w:t>
      </w:r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SW = self-warmth; SC = self-coldness; </w:t>
      </w:r>
      <w:proofErr w:type="spellStart"/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>Anx</w:t>
      </w:r>
      <w:proofErr w:type="spellEnd"/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anxiety. 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β for each path was standardized coefficient; </w:t>
      </w:r>
      <w:r w:rsidR="002E0453" w:rsidRPr="0085483A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 for each indirect effect was unstandardized coefficient. The boldface coefficients were significant according to 95% credible intervals.</w:t>
      </w:r>
    </w:p>
    <w:p w14:paraId="371ED761" w14:textId="7D82456E" w:rsidR="00491525" w:rsidRPr="00491525" w:rsidRDefault="00491525" w:rsidP="002E0453">
      <w:pPr>
        <w:pStyle w:val="af"/>
        <w:spacing w:before="0" w:beforeAutospacing="0"/>
        <w:rPr>
          <w:rFonts w:ascii="Times New Roman" w:hAnsi="Times New Roman" w:cs="Times New Roman"/>
          <w:b/>
          <w:bCs/>
          <w:color w:val="000000" w:themeColor="text1"/>
        </w:rPr>
      </w:pPr>
      <w:r w:rsidRPr="00491525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S5</w:t>
      </w:r>
    </w:p>
    <w:p w14:paraId="353978AF" w14:textId="77777777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</w:rPr>
      </w:pPr>
      <w:r w:rsidRPr="00491525">
        <w:rPr>
          <w:rFonts w:ascii="Times New Roman" w:hAnsi="Times New Roman" w:cs="Times New Roman" w:hint="eastAsia"/>
          <w:i/>
          <w:iCs/>
          <w:color w:val="000000" w:themeColor="text1"/>
          <w:sz w:val="24"/>
        </w:rPr>
        <w:t>Concurrent</w:t>
      </w:r>
      <w:r w:rsidRPr="00491525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Within-Level Mediation Results for Parent-Reported Parenting with Adolescent Depression Symptom as the Outcome</w:t>
      </w:r>
    </w:p>
    <w:tbl>
      <w:tblPr>
        <w:tblStyle w:val="ae"/>
        <w:tblpPr w:leftFromText="180" w:rightFromText="180" w:vertAnchor="text" w:horzAnchor="margin" w:tblpXSpec="center" w:tblpY="81"/>
        <w:tblW w:w="1617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860"/>
        <w:gridCol w:w="952"/>
        <w:gridCol w:w="607"/>
        <w:gridCol w:w="1088"/>
        <w:gridCol w:w="6"/>
        <w:gridCol w:w="601"/>
        <w:gridCol w:w="6"/>
        <w:gridCol w:w="1094"/>
        <w:gridCol w:w="607"/>
        <w:gridCol w:w="6"/>
        <w:gridCol w:w="1088"/>
        <w:gridCol w:w="680"/>
        <w:gridCol w:w="1137"/>
        <w:gridCol w:w="567"/>
        <w:gridCol w:w="1134"/>
        <w:gridCol w:w="607"/>
        <w:gridCol w:w="1160"/>
      </w:tblGrid>
      <w:tr w:rsidR="00491525" w:rsidRPr="00491525" w14:paraId="140E48A7" w14:textId="77777777" w:rsidTr="00D11E18">
        <w:trPr>
          <w:trHeight w:val="454"/>
        </w:trPr>
        <w:tc>
          <w:tcPr>
            <w:tcW w:w="3970" w:type="dxa"/>
            <w:tcBorders>
              <w:top w:val="single" w:sz="8" w:space="0" w:color="auto"/>
              <w:bottom w:val="nil"/>
            </w:tcBorders>
          </w:tcPr>
          <w:p w14:paraId="78D7A03F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032B867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a1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37D1C37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a2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0544965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b1 (SW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Dep)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33480D2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b2 (SC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Dep)</w:t>
            </w:r>
          </w:p>
        </w:tc>
        <w:tc>
          <w:tcPr>
            <w:tcW w:w="1817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6E2D559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c’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Dep)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5C38E26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Indirect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effect 1 (mediator: SW)</w:t>
            </w:r>
          </w:p>
        </w:tc>
        <w:tc>
          <w:tcPr>
            <w:tcW w:w="1767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0D51BEB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Indirect effect 2 (mediator: SC)</w:t>
            </w:r>
          </w:p>
        </w:tc>
      </w:tr>
      <w:tr w:rsidR="00491525" w:rsidRPr="00491525" w14:paraId="086F1E91" w14:textId="77777777" w:rsidTr="00D11E18">
        <w:trPr>
          <w:trHeight w:val="454"/>
        </w:trPr>
        <w:tc>
          <w:tcPr>
            <w:tcW w:w="3970" w:type="dxa"/>
            <w:tcBorders>
              <w:top w:val="nil"/>
              <w:bottom w:val="single" w:sz="8" w:space="0" w:color="auto"/>
            </w:tcBorders>
          </w:tcPr>
          <w:p w14:paraId="0305DDCD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8" w:space="0" w:color="auto"/>
            </w:tcBorders>
          </w:tcPr>
          <w:p w14:paraId="131ABE9E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8" w:space="0" w:color="auto"/>
            </w:tcBorders>
          </w:tcPr>
          <w:p w14:paraId="040F6F4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8" w:space="0" w:color="auto"/>
            </w:tcBorders>
          </w:tcPr>
          <w:p w14:paraId="5F2C7990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48407EC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6D4D511E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8" w:space="0" w:color="auto"/>
            </w:tcBorders>
          </w:tcPr>
          <w:p w14:paraId="4A2DD32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8" w:space="0" w:color="auto"/>
            </w:tcBorders>
          </w:tcPr>
          <w:p w14:paraId="5B0A3E2E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330061B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8" w:space="0" w:color="auto"/>
            </w:tcBorders>
          </w:tcPr>
          <w:p w14:paraId="30B0D497" w14:textId="77777777" w:rsidR="00491525" w:rsidRPr="000F18C8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8" w:space="0" w:color="auto"/>
            </w:tcBorders>
          </w:tcPr>
          <w:p w14:paraId="0AD8600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29E9993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01A8435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8" w:space="0" w:color="auto"/>
            </w:tcBorders>
          </w:tcPr>
          <w:p w14:paraId="2F2CA22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8" w:space="0" w:color="auto"/>
            </w:tcBorders>
          </w:tcPr>
          <w:p w14:paraId="5E55461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</w:tr>
      <w:tr w:rsidR="00491525" w:rsidRPr="00491525" w14:paraId="0F94C03D" w14:textId="77777777" w:rsidTr="00D11E18">
        <w:trPr>
          <w:trHeight w:val="454"/>
        </w:trPr>
        <w:tc>
          <w:tcPr>
            <w:tcW w:w="3970" w:type="dxa"/>
            <w:tcBorders>
              <w:top w:val="single" w:sz="8" w:space="0" w:color="auto"/>
            </w:tcBorders>
          </w:tcPr>
          <w:p w14:paraId="29F444A5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Maternal parenting</w:t>
            </w:r>
          </w:p>
        </w:tc>
        <w:tc>
          <w:tcPr>
            <w:tcW w:w="860" w:type="dxa"/>
            <w:tcBorders>
              <w:top w:val="single" w:sz="8" w:space="0" w:color="auto"/>
            </w:tcBorders>
          </w:tcPr>
          <w:p w14:paraId="1AFA289D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8" w:space="0" w:color="auto"/>
            </w:tcBorders>
          </w:tcPr>
          <w:p w14:paraId="09F4CB2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8" w:space="0" w:color="auto"/>
            </w:tcBorders>
          </w:tcPr>
          <w:p w14:paraId="0F217E64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  <w:tcBorders>
              <w:top w:val="single" w:sz="8" w:space="0" w:color="auto"/>
            </w:tcBorders>
          </w:tcPr>
          <w:p w14:paraId="12FA8E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8" w:space="0" w:color="auto"/>
            </w:tcBorders>
          </w:tcPr>
          <w:p w14:paraId="312C677A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8" w:space="0" w:color="auto"/>
            </w:tcBorders>
          </w:tcPr>
          <w:p w14:paraId="0F8A901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8" w:space="0" w:color="auto"/>
            </w:tcBorders>
          </w:tcPr>
          <w:p w14:paraId="51C64A86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  <w:tcBorders>
              <w:top w:val="single" w:sz="8" w:space="0" w:color="auto"/>
            </w:tcBorders>
          </w:tcPr>
          <w:p w14:paraId="3F25C8C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</w:tcPr>
          <w:p w14:paraId="27953D5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8" w:space="0" w:color="auto"/>
            </w:tcBorders>
          </w:tcPr>
          <w:p w14:paraId="235DDB9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2BCF15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582674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8" w:space="0" w:color="auto"/>
            </w:tcBorders>
          </w:tcPr>
          <w:p w14:paraId="76C0C0C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8" w:space="0" w:color="auto"/>
            </w:tcBorders>
          </w:tcPr>
          <w:p w14:paraId="5BB0255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91525" w:rsidRPr="00491525" w14:paraId="066DA5B7" w14:textId="77777777" w:rsidTr="00D11E18">
        <w:trPr>
          <w:trHeight w:val="454"/>
        </w:trPr>
        <w:tc>
          <w:tcPr>
            <w:tcW w:w="3970" w:type="dxa"/>
          </w:tcPr>
          <w:p w14:paraId="589FAAE4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860" w:type="dxa"/>
          </w:tcPr>
          <w:p w14:paraId="006BD8A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-.001</w:t>
            </w:r>
          </w:p>
        </w:tc>
        <w:tc>
          <w:tcPr>
            <w:tcW w:w="952" w:type="dxa"/>
          </w:tcPr>
          <w:p w14:paraId="446340C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[-.05, .04]</w:t>
            </w:r>
          </w:p>
        </w:tc>
        <w:tc>
          <w:tcPr>
            <w:tcW w:w="607" w:type="dxa"/>
          </w:tcPr>
          <w:p w14:paraId="2EB80DE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094" w:type="dxa"/>
            <w:gridSpan w:val="2"/>
          </w:tcPr>
          <w:p w14:paraId="65F9F11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.03]</w:t>
            </w:r>
          </w:p>
        </w:tc>
        <w:tc>
          <w:tcPr>
            <w:tcW w:w="607" w:type="dxa"/>
            <w:gridSpan w:val="2"/>
          </w:tcPr>
          <w:p w14:paraId="40A2021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-.11</w:t>
            </w:r>
          </w:p>
        </w:tc>
        <w:tc>
          <w:tcPr>
            <w:tcW w:w="1094" w:type="dxa"/>
          </w:tcPr>
          <w:p w14:paraId="2236782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[-.15, -.07]</w:t>
            </w:r>
          </w:p>
        </w:tc>
        <w:tc>
          <w:tcPr>
            <w:tcW w:w="607" w:type="dxa"/>
          </w:tcPr>
          <w:p w14:paraId="1EAB730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.28</w:t>
            </w:r>
          </w:p>
        </w:tc>
        <w:tc>
          <w:tcPr>
            <w:tcW w:w="1094" w:type="dxa"/>
            <w:gridSpan w:val="2"/>
          </w:tcPr>
          <w:p w14:paraId="3269136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[.24, .32]</w:t>
            </w:r>
          </w:p>
        </w:tc>
        <w:tc>
          <w:tcPr>
            <w:tcW w:w="680" w:type="dxa"/>
          </w:tcPr>
          <w:p w14:paraId="041B6A2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137" w:type="dxa"/>
          </w:tcPr>
          <w:p w14:paraId="2AC367E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567" w:type="dxa"/>
          </w:tcPr>
          <w:p w14:paraId="2575E2A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36861E4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  <w:tc>
          <w:tcPr>
            <w:tcW w:w="607" w:type="dxa"/>
          </w:tcPr>
          <w:p w14:paraId="5244674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60" w:type="dxa"/>
          </w:tcPr>
          <w:p w14:paraId="253BE93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.01]</w:t>
            </w:r>
          </w:p>
        </w:tc>
      </w:tr>
      <w:tr w:rsidR="00491525" w:rsidRPr="00491525" w14:paraId="33B37E76" w14:textId="77777777" w:rsidTr="00D11E18">
        <w:trPr>
          <w:trHeight w:val="454"/>
        </w:trPr>
        <w:tc>
          <w:tcPr>
            <w:tcW w:w="3970" w:type="dxa"/>
          </w:tcPr>
          <w:p w14:paraId="377B17B3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860" w:type="dxa"/>
          </w:tcPr>
          <w:p w14:paraId="08490D0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952" w:type="dxa"/>
          </w:tcPr>
          <w:p w14:paraId="7585F86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[-.02, .07]</w:t>
            </w:r>
          </w:p>
        </w:tc>
        <w:tc>
          <w:tcPr>
            <w:tcW w:w="607" w:type="dxa"/>
          </w:tcPr>
          <w:p w14:paraId="2F972AA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094" w:type="dxa"/>
            <w:gridSpan w:val="2"/>
          </w:tcPr>
          <w:p w14:paraId="554B70E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607" w:type="dxa"/>
            <w:gridSpan w:val="2"/>
          </w:tcPr>
          <w:p w14:paraId="4A38196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-.11</w:t>
            </w:r>
          </w:p>
        </w:tc>
        <w:tc>
          <w:tcPr>
            <w:tcW w:w="1094" w:type="dxa"/>
          </w:tcPr>
          <w:p w14:paraId="65334E1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[-.15, -.07]</w:t>
            </w:r>
          </w:p>
        </w:tc>
        <w:tc>
          <w:tcPr>
            <w:tcW w:w="607" w:type="dxa"/>
          </w:tcPr>
          <w:p w14:paraId="7C46F79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.28</w:t>
            </w:r>
          </w:p>
        </w:tc>
        <w:tc>
          <w:tcPr>
            <w:tcW w:w="1094" w:type="dxa"/>
            <w:gridSpan w:val="2"/>
          </w:tcPr>
          <w:p w14:paraId="4994F05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[.25, .32]</w:t>
            </w:r>
          </w:p>
        </w:tc>
        <w:tc>
          <w:tcPr>
            <w:tcW w:w="680" w:type="dxa"/>
          </w:tcPr>
          <w:p w14:paraId="71D3F72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37" w:type="dxa"/>
          </w:tcPr>
          <w:p w14:paraId="6BBDF8B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.05]</w:t>
            </w:r>
          </w:p>
        </w:tc>
        <w:tc>
          <w:tcPr>
            <w:tcW w:w="567" w:type="dxa"/>
          </w:tcPr>
          <w:p w14:paraId="71FCA63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-.004</w:t>
            </w:r>
          </w:p>
        </w:tc>
        <w:tc>
          <w:tcPr>
            <w:tcW w:w="1134" w:type="dxa"/>
          </w:tcPr>
          <w:p w14:paraId="04810B9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.003]</w:t>
            </w:r>
          </w:p>
        </w:tc>
        <w:tc>
          <w:tcPr>
            <w:tcW w:w="607" w:type="dxa"/>
          </w:tcPr>
          <w:p w14:paraId="65A716B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60" w:type="dxa"/>
          </w:tcPr>
          <w:p w14:paraId="5620644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.03]</w:t>
            </w:r>
          </w:p>
        </w:tc>
      </w:tr>
      <w:tr w:rsidR="00491525" w:rsidRPr="00491525" w14:paraId="1996743C" w14:textId="77777777" w:rsidTr="00D11E18">
        <w:trPr>
          <w:trHeight w:val="454"/>
        </w:trPr>
        <w:tc>
          <w:tcPr>
            <w:tcW w:w="3970" w:type="dxa"/>
          </w:tcPr>
          <w:p w14:paraId="08075514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 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860" w:type="dxa"/>
          </w:tcPr>
          <w:p w14:paraId="1C579C7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.003</w:t>
            </w:r>
          </w:p>
        </w:tc>
        <w:tc>
          <w:tcPr>
            <w:tcW w:w="952" w:type="dxa"/>
          </w:tcPr>
          <w:p w14:paraId="681922B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[-.04, .05]</w:t>
            </w:r>
          </w:p>
        </w:tc>
        <w:tc>
          <w:tcPr>
            <w:tcW w:w="607" w:type="dxa"/>
          </w:tcPr>
          <w:p w14:paraId="2754CE5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094" w:type="dxa"/>
            <w:gridSpan w:val="2"/>
          </w:tcPr>
          <w:p w14:paraId="7B7DE5D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607" w:type="dxa"/>
            <w:gridSpan w:val="2"/>
          </w:tcPr>
          <w:p w14:paraId="27E6F59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-.11</w:t>
            </w:r>
          </w:p>
        </w:tc>
        <w:tc>
          <w:tcPr>
            <w:tcW w:w="1094" w:type="dxa"/>
          </w:tcPr>
          <w:p w14:paraId="6269952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[-.15, -.07]</w:t>
            </w:r>
          </w:p>
        </w:tc>
        <w:tc>
          <w:tcPr>
            <w:tcW w:w="607" w:type="dxa"/>
          </w:tcPr>
          <w:p w14:paraId="078AC79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.29</w:t>
            </w:r>
          </w:p>
        </w:tc>
        <w:tc>
          <w:tcPr>
            <w:tcW w:w="1094" w:type="dxa"/>
            <w:gridSpan w:val="2"/>
          </w:tcPr>
          <w:p w14:paraId="7217B2F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[.25, .32]</w:t>
            </w:r>
          </w:p>
        </w:tc>
        <w:tc>
          <w:tcPr>
            <w:tcW w:w="680" w:type="dxa"/>
          </w:tcPr>
          <w:p w14:paraId="12396FA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137" w:type="dxa"/>
          </w:tcPr>
          <w:p w14:paraId="407DC6F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.08]</w:t>
            </w:r>
          </w:p>
        </w:tc>
        <w:tc>
          <w:tcPr>
            <w:tcW w:w="567" w:type="dxa"/>
          </w:tcPr>
          <w:p w14:paraId="3446D56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134" w:type="dxa"/>
          </w:tcPr>
          <w:p w14:paraId="1C7500C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  <w:tc>
          <w:tcPr>
            <w:tcW w:w="607" w:type="dxa"/>
          </w:tcPr>
          <w:p w14:paraId="4FAB5C2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-.003</w:t>
            </w:r>
          </w:p>
        </w:tc>
        <w:tc>
          <w:tcPr>
            <w:tcW w:w="1160" w:type="dxa"/>
          </w:tcPr>
          <w:p w14:paraId="7BFC500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.03]</w:t>
            </w:r>
          </w:p>
        </w:tc>
      </w:tr>
      <w:tr w:rsidR="00491525" w:rsidRPr="00491525" w14:paraId="274ED728" w14:textId="77777777" w:rsidTr="00D11E18">
        <w:trPr>
          <w:trHeight w:val="454"/>
        </w:trPr>
        <w:tc>
          <w:tcPr>
            <w:tcW w:w="3970" w:type="dxa"/>
          </w:tcPr>
          <w:p w14:paraId="3BF5DFEA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860" w:type="dxa"/>
          </w:tcPr>
          <w:p w14:paraId="629BDDB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952" w:type="dxa"/>
          </w:tcPr>
          <w:p w14:paraId="10966B5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[-.02, .07]</w:t>
            </w:r>
          </w:p>
        </w:tc>
        <w:tc>
          <w:tcPr>
            <w:tcW w:w="607" w:type="dxa"/>
          </w:tcPr>
          <w:p w14:paraId="759F92C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094" w:type="dxa"/>
            <w:gridSpan w:val="2"/>
          </w:tcPr>
          <w:p w14:paraId="05CE0D3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607" w:type="dxa"/>
            <w:gridSpan w:val="2"/>
          </w:tcPr>
          <w:p w14:paraId="4CDEEB9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-.11</w:t>
            </w:r>
          </w:p>
        </w:tc>
        <w:tc>
          <w:tcPr>
            <w:tcW w:w="1094" w:type="dxa"/>
          </w:tcPr>
          <w:p w14:paraId="1F0131E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[-.15, -.07]</w:t>
            </w:r>
          </w:p>
        </w:tc>
        <w:tc>
          <w:tcPr>
            <w:tcW w:w="607" w:type="dxa"/>
          </w:tcPr>
          <w:p w14:paraId="0BE39B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.28</w:t>
            </w:r>
          </w:p>
        </w:tc>
        <w:tc>
          <w:tcPr>
            <w:tcW w:w="1094" w:type="dxa"/>
            <w:gridSpan w:val="2"/>
          </w:tcPr>
          <w:p w14:paraId="35C2BCF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[.25, .32]</w:t>
            </w:r>
          </w:p>
        </w:tc>
        <w:tc>
          <w:tcPr>
            <w:tcW w:w="680" w:type="dxa"/>
          </w:tcPr>
          <w:p w14:paraId="0AD74AB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7" w:type="dxa"/>
          </w:tcPr>
          <w:p w14:paraId="005AD85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.06]</w:t>
            </w:r>
          </w:p>
        </w:tc>
        <w:tc>
          <w:tcPr>
            <w:tcW w:w="567" w:type="dxa"/>
          </w:tcPr>
          <w:p w14:paraId="3829D3A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-.002</w:t>
            </w:r>
          </w:p>
        </w:tc>
        <w:tc>
          <w:tcPr>
            <w:tcW w:w="1134" w:type="dxa"/>
          </w:tcPr>
          <w:p w14:paraId="37AA606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.002]</w:t>
            </w:r>
          </w:p>
        </w:tc>
        <w:tc>
          <w:tcPr>
            <w:tcW w:w="607" w:type="dxa"/>
          </w:tcPr>
          <w:p w14:paraId="1E420FE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60" w:type="dxa"/>
          </w:tcPr>
          <w:p w14:paraId="67684C9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.02]</w:t>
            </w:r>
          </w:p>
        </w:tc>
      </w:tr>
      <w:tr w:rsidR="00491525" w:rsidRPr="00491525" w14:paraId="405EAC3C" w14:textId="77777777" w:rsidTr="00D11E18">
        <w:trPr>
          <w:trHeight w:val="454"/>
        </w:trPr>
        <w:tc>
          <w:tcPr>
            <w:tcW w:w="3970" w:type="dxa"/>
          </w:tcPr>
          <w:p w14:paraId="16A0EA0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Paternal parenting</w:t>
            </w:r>
          </w:p>
        </w:tc>
        <w:tc>
          <w:tcPr>
            <w:tcW w:w="860" w:type="dxa"/>
          </w:tcPr>
          <w:p w14:paraId="363E055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2" w:type="dxa"/>
          </w:tcPr>
          <w:p w14:paraId="0460112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</w:tcPr>
          <w:p w14:paraId="747E0B1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</w:tcPr>
          <w:p w14:paraId="227D0F2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  <w:gridSpan w:val="2"/>
          </w:tcPr>
          <w:p w14:paraId="32BA5CA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</w:tcPr>
          <w:p w14:paraId="3281293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</w:tcPr>
          <w:p w14:paraId="201705D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</w:tcPr>
          <w:p w14:paraId="2E46C67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6C37BAA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7" w:type="dxa"/>
          </w:tcPr>
          <w:p w14:paraId="30FFD40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6176286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F9983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</w:tcPr>
          <w:p w14:paraId="5E506B4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0" w:type="dxa"/>
          </w:tcPr>
          <w:p w14:paraId="4E30C76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91525" w:rsidRPr="00491525" w14:paraId="66348A1B" w14:textId="77777777" w:rsidTr="00D11E18">
        <w:trPr>
          <w:trHeight w:val="454"/>
        </w:trPr>
        <w:tc>
          <w:tcPr>
            <w:tcW w:w="3970" w:type="dxa"/>
          </w:tcPr>
          <w:p w14:paraId="0B025045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860" w:type="dxa"/>
          </w:tcPr>
          <w:p w14:paraId="72CE0BB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952" w:type="dxa"/>
          </w:tcPr>
          <w:p w14:paraId="65A3F1C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[-.001, .10]</w:t>
            </w:r>
          </w:p>
        </w:tc>
        <w:tc>
          <w:tcPr>
            <w:tcW w:w="607" w:type="dxa"/>
          </w:tcPr>
          <w:p w14:paraId="5D7F1CA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094" w:type="dxa"/>
            <w:gridSpan w:val="2"/>
          </w:tcPr>
          <w:p w14:paraId="707B502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.09]</w:t>
            </w:r>
          </w:p>
        </w:tc>
        <w:tc>
          <w:tcPr>
            <w:tcW w:w="607" w:type="dxa"/>
            <w:gridSpan w:val="2"/>
          </w:tcPr>
          <w:p w14:paraId="45BF541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-.10</w:t>
            </w:r>
          </w:p>
        </w:tc>
        <w:tc>
          <w:tcPr>
            <w:tcW w:w="1094" w:type="dxa"/>
          </w:tcPr>
          <w:p w14:paraId="580ADC4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[-.14, -.06]</w:t>
            </w:r>
          </w:p>
        </w:tc>
        <w:tc>
          <w:tcPr>
            <w:tcW w:w="607" w:type="dxa"/>
          </w:tcPr>
          <w:p w14:paraId="33B1D11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.29</w:t>
            </w:r>
          </w:p>
        </w:tc>
        <w:tc>
          <w:tcPr>
            <w:tcW w:w="1094" w:type="dxa"/>
            <w:gridSpan w:val="2"/>
          </w:tcPr>
          <w:p w14:paraId="47AFEAE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[.25, .33]</w:t>
            </w:r>
          </w:p>
        </w:tc>
        <w:tc>
          <w:tcPr>
            <w:tcW w:w="680" w:type="dxa"/>
          </w:tcPr>
          <w:p w14:paraId="42D4521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137" w:type="dxa"/>
          </w:tcPr>
          <w:p w14:paraId="665D83C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[-.11, -.01]</w:t>
            </w:r>
          </w:p>
        </w:tc>
        <w:tc>
          <w:tcPr>
            <w:tcW w:w="567" w:type="dxa"/>
          </w:tcPr>
          <w:p w14:paraId="2C958A8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06</w:t>
            </w:r>
          </w:p>
        </w:tc>
        <w:tc>
          <w:tcPr>
            <w:tcW w:w="1134" w:type="dxa"/>
          </w:tcPr>
          <w:p w14:paraId="7FF0A5C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.00]</w:t>
            </w:r>
          </w:p>
        </w:tc>
        <w:tc>
          <w:tcPr>
            <w:tcW w:w="607" w:type="dxa"/>
          </w:tcPr>
          <w:p w14:paraId="4E148E5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60" w:type="dxa"/>
          </w:tcPr>
          <w:p w14:paraId="05A6AC8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[-.004, .03]</w:t>
            </w:r>
          </w:p>
        </w:tc>
      </w:tr>
      <w:tr w:rsidR="00491525" w:rsidRPr="00491525" w14:paraId="4B30C93B" w14:textId="77777777" w:rsidTr="00D11E18">
        <w:trPr>
          <w:trHeight w:val="454"/>
        </w:trPr>
        <w:tc>
          <w:tcPr>
            <w:tcW w:w="3970" w:type="dxa"/>
          </w:tcPr>
          <w:p w14:paraId="08A32553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860" w:type="dxa"/>
          </w:tcPr>
          <w:p w14:paraId="75DB89C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952" w:type="dxa"/>
          </w:tcPr>
          <w:p w14:paraId="0240E8E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[-.04, .06]</w:t>
            </w:r>
          </w:p>
        </w:tc>
        <w:tc>
          <w:tcPr>
            <w:tcW w:w="607" w:type="dxa"/>
          </w:tcPr>
          <w:p w14:paraId="0F34223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094" w:type="dxa"/>
            <w:gridSpan w:val="2"/>
          </w:tcPr>
          <w:p w14:paraId="5E115D3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607" w:type="dxa"/>
            <w:gridSpan w:val="2"/>
          </w:tcPr>
          <w:p w14:paraId="5B31F18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-.11</w:t>
            </w:r>
          </w:p>
        </w:tc>
        <w:tc>
          <w:tcPr>
            <w:tcW w:w="1094" w:type="dxa"/>
          </w:tcPr>
          <w:p w14:paraId="260BAD2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[-.14, -.07]</w:t>
            </w:r>
          </w:p>
        </w:tc>
        <w:tc>
          <w:tcPr>
            <w:tcW w:w="607" w:type="dxa"/>
          </w:tcPr>
          <w:p w14:paraId="28FD596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.28</w:t>
            </w:r>
          </w:p>
        </w:tc>
        <w:tc>
          <w:tcPr>
            <w:tcW w:w="1094" w:type="dxa"/>
            <w:gridSpan w:val="2"/>
          </w:tcPr>
          <w:p w14:paraId="1A5A8CE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[.25, .32]</w:t>
            </w:r>
          </w:p>
        </w:tc>
        <w:tc>
          <w:tcPr>
            <w:tcW w:w="680" w:type="dxa"/>
          </w:tcPr>
          <w:p w14:paraId="1EDCF36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-.03</w:t>
            </w:r>
          </w:p>
        </w:tc>
        <w:tc>
          <w:tcPr>
            <w:tcW w:w="1137" w:type="dxa"/>
          </w:tcPr>
          <w:p w14:paraId="1D73978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[-.07, .02]</w:t>
            </w:r>
          </w:p>
        </w:tc>
        <w:tc>
          <w:tcPr>
            <w:tcW w:w="567" w:type="dxa"/>
          </w:tcPr>
          <w:p w14:paraId="7689FF3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134" w:type="dxa"/>
          </w:tcPr>
          <w:p w14:paraId="27100E7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  <w:tc>
          <w:tcPr>
            <w:tcW w:w="607" w:type="dxa"/>
          </w:tcPr>
          <w:p w14:paraId="2E08857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60" w:type="dxa"/>
          </w:tcPr>
          <w:p w14:paraId="17F5C91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.03]</w:t>
            </w:r>
          </w:p>
        </w:tc>
      </w:tr>
      <w:tr w:rsidR="00491525" w:rsidRPr="00491525" w14:paraId="53068DCA" w14:textId="77777777" w:rsidTr="00D11E18">
        <w:trPr>
          <w:trHeight w:val="454"/>
        </w:trPr>
        <w:tc>
          <w:tcPr>
            <w:tcW w:w="3970" w:type="dxa"/>
          </w:tcPr>
          <w:p w14:paraId="29A4ADA8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860" w:type="dxa"/>
          </w:tcPr>
          <w:p w14:paraId="2DA6DBF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952" w:type="dxa"/>
          </w:tcPr>
          <w:p w14:paraId="7551C66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[-.02, .09]</w:t>
            </w:r>
          </w:p>
        </w:tc>
        <w:tc>
          <w:tcPr>
            <w:tcW w:w="607" w:type="dxa"/>
          </w:tcPr>
          <w:p w14:paraId="5D3573A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088" w:type="dxa"/>
          </w:tcPr>
          <w:p w14:paraId="66A2887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.10]</w:t>
            </w:r>
          </w:p>
        </w:tc>
        <w:tc>
          <w:tcPr>
            <w:tcW w:w="607" w:type="dxa"/>
            <w:gridSpan w:val="2"/>
          </w:tcPr>
          <w:p w14:paraId="045AED7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-.11</w:t>
            </w:r>
          </w:p>
        </w:tc>
        <w:tc>
          <w:tcPr>
            <w:tcW w:w="1100" w:type="dxa"/>
            <w:gridSpan w:val="2"/>
          </w:tcPr>
          <w:p w14:paraId="2F53CD3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[-.15, -.07]</w:t>
            </w:r>
          </w:p>
        </w:tc>
        <w:tc>
          <w:tcPr>
            <w:tcW w:w="613" w:type="dxa"/>
            <w:gridSpan w:val="2"/>
          </w:tcPr>
          <w:p w14:paraId="3CF45D3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.28</w:t>
            </w:r>
          </w:p>
        </w:tc>
        <w:tc>
          <w:tcPr>
            <w:tcW w:w="1088" w:type="dxa"/>
          </w:tcPr>
          <w:p w14:paraId="05A8131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[.24, .32]</w:t>
            </w:r>
          </w:p>
        </w:tc>
        <w:tc>
          <w:tcPr>
            <w:tcW w:w="680" w:type="dxa"/>
          </w:tcPr>
          <w:p w14:paraId="1BF04D1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1137" w:type="dxa"/>
          </w:tcPr>
          <w:p w14:paraId="6CCA43F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.08]</w:t>
            </w:r>
          </w:p>
        </w:tc>
        <w:tc>
          <w:tcPr>
            <w:tcW w:w="567" w:type="dxa"/>
          </w:tcPr>
          <w:p w14:paraId="269F62E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4BA22CE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.004]</w:t>
            </w:r>
          </w:p>
        </w:tc>
        <w:tc>
          <w:tcPr>
            <w:tcW w:w="607" w:type="dxa"/>
          </w:tcPr>
          <w:p w14:paraId="27A0A25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1160" w:type="dxa"/>
          </w:tcPr>
          <w:p w14:paraId="5880749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.06]</w:t>
            </w:r>
          </w:p>
        </w:tc>
      </w:tr>
      <w:tr w:rsidR="00491525" w:rsidRPr="00491525" w14:paraId="0F618E1C" w14:textId="77777777" w:rsidTr="00D11E18">
        <w:trPr>
          <w:trHeight w:val="454"/>
        </w:trPr>
        <w:tc>
          <w:tcPr>
            <w:tcW w:w="3970" w:type="dxa"/>
          </w:tcPr>
          <w:p w14:paraId="3D7A67A8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860" w:type="dxa"/>
          </w:tcPr>
          <w:p w14:paraId="1BE779B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-.001</w:t>
            </w:r>
          </w:p>
        </w:tc>
        <w:tc>
          <w:tcPr>
            <w:tcW w:w="952" w:type="dxa"/>
          </w:tcPr>
          <w:p w14:paraId="1A361C1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[-.05, .05]</w:t>
            </w:r>
          </w:p>
        </w:tc>
        <w:tc>
          <w:tcPr>
            <w:tcW w:w="607" w:type="dxa"/>
          </w:tcPr>
          <w:p w14:paraId="28E1067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1088" w:type="dxa"/>
          </w:tcPr>
          <w:p w14:paraId="5BC2923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.13]</w:t>
            </w:r>
          </w:p>
        </w:tc>
        <w:tc>
          <w:tcPr>
            <w:tcW w:w="607" w:type="dxa"/>
            <w:gridSpan w:val="2"/>
          </w:tcPr>
          <w:p w14:paraId="5271548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-.11</w:t>
            </w:r>
          </w:p>
        </w:tc>
        <w:tc>
          <w:tcPr>
            <w:tcW w:w="1100" w:type="dxa"/>
            <w:gridSpan w:val="2"/>
          </w:tcPr>
          <w:p w14:paraId="60C395A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[-.14, -.07]</w:t>
            </w:r>
          </w:p>
        </w:tc>
        <w:tc>
          <w:tcPr>
            <w:tcW w:w="613" w:type="dxa"/>
            <w:gridSpan w:val="2"/>
          </w:tcPr>
          <w:p w14:paraId="4A50273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.29</w:t>
            </w:r>
          </w:p>
        </w:tc>
        <w:tc>
          <w:tcPr>
            <w:tcW w:w="1088" w:type="dxa"/>
          </w:tcPr>
          <w:p w14:paraId="7FFE429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[.25, .32]</w:t>
            </w:r>
          </w:p>
        </w:tc>
        <w:tc>
          <w:tcPr>
            <w:tcW w:w="680" w:type="dxa"/>
          </w:tcPr>
          <w:p w14:paraId="584ECA7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7" w:type="dxa"/>
          </w:tcPr>
          <w:p w14:paraId="61B9347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.04]</w:t>
            </w:r>
          </w:p>
        </w:tc>
        <w:tc>
          <w:tcPr>
            <w:tcW w:w="567" w:type="dxa"/>
          </w:tcPr>
          <w:p w14:paraId="191F2DF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5C327FE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  <w:tc>
          <w:tcPr>
            <w:tcW w:w="607" w:type="dxa"/>
          </w:tcPr>
          <w:p w14:paraId="18614C0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60" w:type="dxa"/>
          </w:tcPr>
          <w:p w14:paraId="67ADBE1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.04]</w:t>
            </w:r>
          </w:p>
        </w:tc>
      </w:tr>
    </w:tbl>
    <w:p w14:paraId="7E4770B9" w14:textId="77777777" w:rsidR="002E0453" w:rsidRPr="007360DE" w:rsidRDefault="00491525" w:rsidP="002E0453">
      <w:pPr>
        <w:pStyle w:val="af"/>
        <w:spacing w:before="0" w:beforeAutospacing="0"/>
        <w:rPr>
          <w:rFonts w:ascii="Times New Roman" w:hAnsi="Times New Roman" w:cs="Times New Roman"/>
          <w:sz w:val="20"/>
          <w:szCs w:val="20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Note.</w:t>
      </w:r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SW = self-warmth; SC = self-coldness; Dep = depression. 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β for each path was standardized coefficient; </w:t>
      </w:r>
      <w:r w:rsidR="002E0453" w:rsidRPr="0085483A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 for each indirect effect was unstandardized coefficient. The boldface coefficients were significant according to 95% credible intervals.</w:t>
      </w:r>
    </w:p>
    <w:p w14:paraId="00338445" w14:textId="15BC60F2" w:rsidR="00491525" w:rsidRPr="00491525" w:rsidRDefault="00491525" w:rsidP="002E0453">
      <w:pPr>
        <w:pStyle w:val="af"/>
        <w:spacing w:before="0" w:beforeAutospacing="0"/>
        <w:rPr>
          <w:rFonts w:ascii="Times New Roman" w:hAnsi="Times New Roman" w:cs="Times New Roman"/>
          <w:b/>
          <w:bCs/>
          <w:color w:val="000000" w:themeColor="text1"/>
        </w:rPr>
      </w:pPr>
    </w:p>
    <w:p w14:paraId="536603F0" w14:textId="36F0E9E4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91525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Table S6</w:t>
      </w:r>
    </w:p>
    <w:p w14:paraId="0BB1E2DD" w14:textId="77777777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4"/>
        </w:rPr>
        <w:t>Lagged Within-Level Mediation Results for Parent-Reported Parenting with Adolescent Depression Symptom as the Outcome</w:t>
      </w:r>
    </w:p>
    <w:tbl>
      <w:tblPr>
        <w:tblStyle w:val="ae"/>
        <w:tblpPr w:leftFromText="180" w:rightFromText="180" w:vertAnchor="text" w:horzAnchor="margin" w:tblpXSpec="center" w:tblpY="81"/>
        <w:tblW w:w="15958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709"/>
        <w:gridCol w:w="992"/>
        <w:gridCol w:w="567"/>
        <w:gridCol w:w="1134"/>
        <w:gridCol w:w="567"/>
        <w:gridCol w:w="1134"/>
        <w:gridCol w:w="567"/>
        <w:gridCol w:w="992"/>
        <w:gridCol w:w="709"/>
        <w:gridCol w:w="1134"/>
        <w:gridCol w:w="567"/>
        <w:gridCol w:w="1134"/>
        <w:gridCol w:w="567"/>
        <w:gridCol w:w="1074"/>
      </w:tblGrid>
      <w:tr w:rsidR="00491525" w:rsidRPr="00491525" w14:paraId="2DBC047A" w14:textId="77777777" w:rsidTr="00D11E18">
        <w:trPr>
          <w:trHeight w:val="454"/>
        </w:trPr>
        <w:tc>
          <w:tcPr>
            <w:tcW w:w="4111" w:type="dxa"/>
            <w:tcBorders>
              <w:top w:val="single" w:sz="8" w:space="0" w:color="auto"/>
              <w:bottom w:val="nil"/>
            </w:tcBorders>
          </w:tcPr>
          <w:p w14:paraId="4258DD86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6637421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a1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70EF08C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a2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1D2FA7E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b1 (SW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Dep)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84865C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b2 (SC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Dep)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1C75C45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c’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Dep)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6CF8E0F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Indirect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effect 1 (mediator: SW)</w:t>
            </w:r>
          </w:p>
        </w:tc>
        <w:tc>
          <w:tcPr>
            <w:tcW w:w="164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22DA5A0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Indirect effect 2 (mediator: SC)</w:t>
            </w:r>
          </w:p>
        </w:tc>
      </w:tr>
      <w:tr w:rsidR="00491525" w:rsidRPr="00491525" w14:paraId="65FD0ED8" w14:textId="77777777" w:rsidTr="00D11E18">
        <w:trPr>
          <w:trHeight w:val="454"/>
        </w:trPr>
        <w:tc>
          <w:tcPr>
            <w:tcW w:w="4111" w:type="dxa"/>
            <w:tcBorders>
              <w:top w:val="nil"/>
              <w:bottom w:val="single" w:sz="8" w:space="0" w:color="auto"/>
            </w:tcBorders>
          </w:tcPr>
          <w:p w14:paraId="21047891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8" w:space="0" w:color="auto"/>
            </w:tcBorders>
          </w:tcPr>
          <w:p w14:paraId="439207A6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</w:tcPr>
          <w:p w14:paraId="543C554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299F724F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64F1166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0FF5D8EC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658F853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4DF75525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</w:tcPr>
          <w:p w14:paraId="248A3A1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8" w:space="0" w:color="auto"/>
            </w:tcBorders>
          </w:tcPr>
          <w:p w14:paraId="65E27EE8" w14:textId="77777777" w:rsidR="00491525" w:rsidRPr="000F18C8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3D2B773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4789C9F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0C15865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30CF4BE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8" w:space="0" w:color="auto"/>
            </w:tcBorders>
          </w:tcPr>
          <w:p w14:paraId="1BA00C1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</w:tr>
      <w:tr w:rsidR="00491525" w:rsidRPr="00491525" w14:paraId="24FD79D3" w14:textId="77777777" w:rsidTr="00D11E18">
        <w:trPr>
          <w:trHeight w:val="454"/>
        </w:trPr>
        <w:tc>
          <w:tcPr>
            <w:tcW w:w="4111" w:type="dxa"/>
            <w:tcBorders>
              <w:top w:val="single" w:sz="8" w:space="0" w:color="auto"/>
            </w:tcBorders>
          </w:tcPr>
          <w:p w14:paraId="382F66A9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Maternal parenting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0D823458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571ECA5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53464D0B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B06711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512E68BC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C74D02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286282E6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6644687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6968EFA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9BDCF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01BFDE1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38B7B53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7AAF631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8" w:space="0" w:color="auto"/>
            </w:tcBorders>
          </w:tcPr>
          <w:p w14:paraId="357A042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91525" w:rsidRPr="00491525" w14:paraId="25B387FE" w14:textId="77777777" w:rsidTr="00D11E18">
        <w:trPr>
          <w:trHeight w:val="454"/>
        </w:trPr>
        <w:tc>
          <w:tcPr>
            <w:tcW w:w="4111" w:type="dxa"/>
          </w:tcPr>
          <w:p w14:paraId="2B375597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04DB55B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992" w:type="dxa"/>
          </w:tcPr>
          <w:p w14:paraId="6D7397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[-.03, .06]</w:t>
            </w:r>
          </w:p>
        </w:tc>
        <w:tc>
          <w:tcPr>
            <w:tcW w:w="567" w:type="dxa"/>
          </w:tcPr>
          <w:p w14:paraId="068EDE6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-.03</w:t>
            </w:r>
          </w:p>
        </w:tc>
        <w:tc>
          <w:tcPr>
            <w:tcW w:w="1134" w:type="dxa"/>
          </w:tcPr>
          <w:p w14:paraId="31F605E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[-.07, .02]</w:t>
            </w:r>
          </w:p>
        </w:tc>
        <w:tc>
          <w:tcPr>
            <w:tcW w:w="567" w:type="dxa"/>
          </w:tcPr>
          <w:p w14:paraId="464E5B5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4714122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567" w:type="dxa"/>
          </w:tcPr>
          <w:p w14:paraId="6809E07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992" w:type="dxa"/>
          </w:tcPr>
          <w:p w14:paraId="5DF56E8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.11]</w:t>
            </w:r>
          </w:p>
        </w:tc>
        <w:tc>
          <w:tcPr>
            <w:tcW w:w="709" w:type="dxa"/>
          </w:tcPr>
          <w:p w14:paraId="2B9E127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134" w:type="dxa"/>
          </w:tcPr>
          <w:p w14:paraId="6A36A4B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[-.11, -.02]</w:t>
            </w:r>
          </w:p>
        </w:tc>
        <w:tc>
          <w:tcPr>
            <w:tcW w:w="567" w:type="dxa"/>
          </w:tcPr>
          <w:p w14:paraId="4D59B94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0625A67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[-.001, .003]</w:t>
            </w:r>
          </w:p>
        </w:tc>
        <w:tc>
          <w:tcPr>
            <w:tcW w:w="567" w:type="dxa"/>
          </w:tcPr>
          <w:p w14:paraId="6D71177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-.002</w:t>
            </w:r>
          </w:p>
        </w:tc>
        <w:tc>
          <w:tcPr>
            <w:tcW w:w="1074" w:type="dxa"/>
          </w:tcPr>
          <w:p w14:paraId="269E65C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.002]</w:t>
            </w:r>
          </w:p>
        </w:tc>
      </w:tr>
      <w:tr w:rsidR="00491525" w:rsidRPr="00491525" w14:paraId="3392320F" w14:textId="77777777" w:rsidTr="00D11E18">
        <w:trPr>
          <w:trHeight w:val="454"/>
        </w:trPr>
        <w:tc>
          <w:tcPr>
            <w:tcW w:w="4111" w:type="dxa"/>
          </w:tcPr>
          <w:p w14:paraId="7374E90C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671D60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992" w:type="dxa"/>
          </w:tcPr>
          <w:p w14:paraId="6CF9D15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[-.04, .06]</w:t>
            </w:r>
          </w:p>
        </w:tc>
        <w:tc>
          <w:tcPr>
            <w:tcW w:w="567" w:type="dxa"/>
          </w:tcPr>
          <w:p w14:paraId="46E01C6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134" w:type="dxa"/>
          </w:tcPr>
          <w:p w14:paraId="1EAE0DD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.03]</w:t>
            </w:r>
          </w:p>
        </w:tc>
        <w:tc>
          <w:tcPr>
            <w:tcW w:w="567" w:type="dxa"/>
          </w:tcPr>
          <w:p w14:paraId="165669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0C0B869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567" w:type="dxa"/>
          </w:tcPr>
          <w:p w14:paraId="3136BE1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992" w:type="dxa"/>
          </w:tcPr>
          <w:p w14:paraId="1C269E5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.12]</w:t>
            </w:r>
          </w:p>
        </w:tc>
        <w:tc>
          <w:tcPr>
            <w:tcW w:w="709" w:type="dxa"/>
          </w:tcPr>
          <w:p w14:paraId="1096503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7190468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.07]</w:t>
            </w:r>
          </w:p>
        </w:tc>
        <w:tc>
          <w:tcPr>
            <w:tcW w:w="567" w:type="dxa"/>
          </w:tcPr>
          <w:p w14:paraId="46EEFFF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59DD71E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.003]</w:t>
            </w:r>
          </w:p>
        </w:tc>
        <w:tc>
          <w:tcPr>
            <w:tcW w:w="567" w:type="dxa"/>
          </w:tcPr>
          <w:p w14:paraId="1F6885D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-.002</w:t>
            </w:r>
          </w:p>
        </w:tc>
        <w:tc>
          <w:tcPr>
            <w:tcW w:w="1074" w:type="dxa"/>
          </w:tcPr>
          <w:p w14:paraId="07E33C6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.003]</w:t>
            </w:r>
          </w:p>
        </w:tc>
      </w:tr>
      <w:tr w:rsidR="00491525" w:rsidRPr="00491525" w14:paraId="17B75E62" w14:textId="77777777" w:rsidTr="00D11E18">
        <w:trPr>
          <w:trHeight w:val="454"/>
        </w:trPr>
        <w:tc>
          <w:tcPr>
            <w:tcW w:w="4111" w:type="dxa"/>
          </w:tcPr>
          <w:p w14:paraId="0A974B16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 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6928321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992" w:type="dxa"/>
          </w:tcPr>
          <w:p w14:paraId="4617089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[-.04, .06]</w:t>
            </w:r>
          </w:p>
        </w:tc>
        <w:tc>
          <w:tcPr>
            <w:tcW w:w="567" w:type="dxa"/>
          </w:tcPr>
          <w:p w14:paraId="7CB1F12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34" w:type="dxa"/>
          </w:tcPr>
          <w:p w14:paraId="517C827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.05]</w:t>
            </w:r>
          </w:p>
        </w:tc>
        <w:tc>
          <w:tcPr>
            <w:tcW w:w="567" w:type="dxa"/>
          </w:tcPr>
          <w:p w14:paraId="30A6C6D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0927AA6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567" w:type="dxa"/>
          </w:tcPr>
          <w:p w14:paraId="51C1325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992" w:type="dxa"/>
          </w:tcPr>
          <w:p w14:paraId="7BB6312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.12]</w:t>
            </w:r>
          </w:p>
        </w:tc>
        <w:tc>
          <w:tcPr>
            <w:tcW w:w="709" w:type="dxa"/>
          </w:tcPr>
          <w:p w14:paraId="178808A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134" w:type="dxa"/>
          </w:tcPr>
          <w:p w14:paraId="58BF8DC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.08]</w:t>
            </w:r>
          </w:p>
        </w:tc>
        <w:tc>
          <w:tcPr>
            <w:tcW w:w="567" w:type="dxa"/>
          </w:tcPr>
          <w:p w14:paraId="47B0141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48FEB0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.004]</w:t>
            </w:r>
          </w:p>
        </w:tc>
        <w:tc>
          <w:tcPr>
            <w:tcW w:w="567" w:type="dxa"/>
          </w:tcPr>
          <w:p w14:paraId="6DB8E28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.001</w:t>
            </w:r>
          </w:p>
        </w:tc>
        <w:tc>
          <w:tcPr>
            <w:tcW w:w="1074" w:type="dxa"/>
          </w:tcPr>
          <w:p w14:paraId="68D6E90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</w:tr>
      <w:tr w:rsidR="00491525" w:rsidRPr="00491525" w14:paraId="28092102" w14:textId="77777777" w:rsidTr="00D11E18">
        <w:trPr>
          <w:trHeight w:val="454"/>
        </w:trPr>
        <w:tc>
          <w:tcPr>
            <w:tcW w:w="4111" w:type="dxa"/>
          </w:tcPr>
          <w:p w14:paraId="70AC9417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27BA22E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-.03</w:t>
            </w:r>
          </w:p>
        </w:tc>
        <w:tc>
          <w:tcPr>
            <w:tcW w:w="992" w:type="dxa"/>
          </w:tcPr>
          <w:p w14:paraId="2ADABF9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[-.07, .02]</w:t>
            </w:r>
          </w:p>
        </w:tc>
        <w:tc>
          <w:tcPr>
            <w:tcW w:w="567" w:type="dxa"/>
          </w:tcPr>
          <w:p w14:paraId="24F476A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517959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375E47F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36FBD94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.06]</w:t>
            </w:r>
          </w:p>
        </w:tc>
        <w:tc>
          <w:tcPr>
            <w:tcW w:w="567" w:type="dxa"/>
          </w:tcPr>
          <w:p w14:paraId="76CB26A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992" w:type="dxa"/>
          </w:tcPr>
          <w:p w14:paraId="6A968E6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.12]</w:t>
            </w:r>
          </w:p>
        </w:tc>
        <w:tc>
          <w:tcPr>
            <w:tcW w:w="709" w:type="dxa"/>
          </w:tcPr>
          <w:p w14:paraId="2CE33A5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1134" w:type="dxa"/>
          </w:tcPr>
          <w:p w14:paraId="2441619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.10]</w:t>
            </w:r>
          </w:p>
        </w:tc>
        <w:tc>
          <w:tcPr>
            <w:tcW w:w="567" w:type="dxa"/>
          </w:tcPr>
          <w:p w14:paraId="7B4A873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7533531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.001]</w:t>
            </w:r>
          </w:p>
        </w:tc>
        <w:tc>
          <w:tcPr>
            <w:tcW w:w="567" w:type="dxa"/>
          </w:tcPr>
          <w:p w14:paraId="4D07F6C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074" w:type="dxa"/>
          </w:tcPr>
          <w:p w14:paraId="4592B3D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[-.004, .003]</w:t>
            </w:r>
          </w:p>
        </w:tc>
      </w:tr>
      <w:tr w:rsidR="00491525" w:rsidRPr="00491525" w14:paraId="1A8DF7C0" w14:textId="77777777" w:rsidTr="00D11E18">
        <w:trPr>
          <w:trHeight w:val="454"/>
        </w:trPr>
        <w:tc>
          <w:tcPr>
            <w:tcW w:w="4111" w:type="dxa"/>
          </w:tcPr>
          <w:p w14:paraId="0144198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Paternal parenting</w:t>
            </w:r>
          </w:p>
        </w:tc>
        <w:tc>
          <w:tcPr>
            <w:tcW w:w="709" w:type="dxa"/>
          </w:tcPr>
          <w:p w14:paraId="2C9414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EA196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7ADC45C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6D2FD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D0470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40E8B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5C2CE89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E475A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81438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07978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4D3D5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37BD0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6F5C724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8986CA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91525" w:rsidRPr="00491525" w14:paraId="0B7CF301" w14:textId="77777777" w:rsidTr="00D11E18">
        <w:trPr>
          <w:trHeight w:val="454"/>
        </w:trPr>
        <w:tc>
          <w:tcPr>
            <w:tcW w:w="4111" w:type="dxa"/>
          </w:tcPr>
          <w:p w14:paraId="53663E7D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147835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992" w:type="dxa"/>
          </w:tcPr>
          <w:p w14:paraId="62970B6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[-.02, .08]</w:t>
            </w:r>
          </w:p>
        </w:tc>
        <w:tc>
          <w:tcPr>
            <w:tcW w:w="567" w:type="dxa"/>
          </w:tcPr>
          <w:p w14:paraId="579E7C8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-.003</w:t>
            </w:r>
          </w:p>
        </w:tc>
        <w:tc>
          <w:tcPr>
            <w:tcW w:w="1134" w:type="dxa"/>
          </w:tcPr>
          <w:p w14:paraId="761B899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.05]</w:t>
            </w:r>
          </w:p>
        </w:tc>
        <w:tc>
          <w:tcPr>
            <w:tcW w:w="567" w:type="dxa"/>
          </w:tcPr>
          <w:p w14:paraId="197AB4E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137A172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567" w:type="dxa"/>
          </w:tcPr>
          <w:p w14:paraId="4DD6C68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992" w:type="dxa"/>
          </w:tcPr>
          <w:p w14:paraId="4389F11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.12]</w:t>
            </w:r>
          </w:p>
        </w:tc>
        <w:tc>
          <w:tcPr>
            <w:tcW w:w="709" w:type="dxa"/>
          </w:tcPr>
          <w:p w14:paraId="1DF3025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34" w:type="dxa"/>
          </w:tcPr>
          <w:p w14:paraId="0EAD3DD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.05]</w:t>
            </w:r>
          </w:p>
        </w:tc>
        <w:tc>
          <w:tcPr>
            <w:tcW w:w="567" w:type="dxa"/>
          </w:tcPr>
          <w:p w14:paraId="272A151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147888E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[-.001, .004]</w:t>
            </w:r>
          </w:p>
        </w:tc>
        <w:tc>
          <w:tcPr>
            <w:tcW w:w="567" w:type="dxa"/>
          </w:tcPr>
          <w:p w14:paraId="6F289C1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074" w:type="dxa"/>
          </w:tcPr>
          <w:p w14:paraId="03F93BE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</w:tr>
      <w:tr w:rsidR="00491525" w:rsidRPr="00491525" w14:paraId="5A6CDB89" w14:textId="77777777" w:rsidTr="00D11E18">
        <w:trPr>
          <w:trHeight w:val="454"/>
        </w:trPr>
        <w:tc>
          <w:tcPr>
            <w:tcW w:w="4111" w:type="dxa"/>
          </w:tcPr>
          <w:p w14:paraId="53832329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68E8C5C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992" w:type="dxa"/>
          </w:tcPr>
          <w:p w14:paraId="44F7E34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[-.06, .05]</w:t>
            </w:r>
          </w:p>
        </w:tc>
        <w:tc>
          <w:tcPr>
            <w:tcW w:w="567" w:type="dxa"/>
          </w:tcPr>
          <w:p w14:paraId="74D78E1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0C72B3A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.04]</w:t>
            </w:r>
          </w:p>
        </w:tc>
        <w:tc>
          <w:tcPr>
            <w:tcW w:w="567" w:type="dxa"/>
          </w:tcPr>
          <w:p w14:paraId="27635A2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2986320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567" w:type="dxa"/>
          </w:tcPr>
          <w:p w14:paraId="1C3A28A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992" w:type="dxa"/>
          </w:tcPr>
          <w:p w14:paraId="7E36A75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.12]</w:t>
            </w:r>
          </w:p>
        </w:tc>
        <w:tc>
          <w:tcPr>
            <w:tcW w:w="709" w:type="dxa"/>
          </w:tcPr>
          <w:p w14:paraId="11BFC86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05779F4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.04]</w:t>
            </w:r>
          </w:p>
        </w:tc>
        <w:tc>
          <w:tcPr>
            <w:tcW w:w="567" w:type="dxa"/>
          </w:tcPr>
          <w:p w14:paraId="5926902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37742F4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.002]</w:t>
            </w:r>
          </w:p>
        </w:tc>
        <w:tc>
          <w:tcPr>
            <w:tcW w:w="567" w:type="dxa"/>
          </w:tcPr>
          <w:p w14:paraId="7F47C40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074" w:type="dxa"/>
          </w:tcPr>
          <w:p w14:paraId="7F3975E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.004]</w:t>
            </w:r>
          </w:p>
        </w:tc>
      </w:tr>
      <w:tr w:rsidR="00491525" w:rsidRPr="00491525" w14:paraId="285804F9" w14:textId="77777777" w:rsidTr="00D11E18">
        <w:trPr>
          <w:trHeight w:val="454"/>
        </w:trPr>
        <w:tc>
          <w:tcPr>
            <w:tcW w:w="4111" w:type="dxa"/>
          </w:tcPr>
          <w:p w14:paraId="1D2EEEAA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2C86A5B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-.002</w:t>
            </w:r>
          </w:p>
        </w:tc>
        <w:tc>
          <w:tcPr>
            <w:tcW w:w="992" w:type="dxa"/>
          </w:tcPr>
          <w:p w14:paraId="448FE23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[-.06, .05]</w:t>
            </w:r>
          </w:p>
        </w:tc>
        <w:tc>
          <w:tcPr>
            <w:tcW w:w="567" w:type="dxa"/>
          </w:tcPr>
          <w:p w14:paraId="5EE5A96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2B9FA27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567" w:type="dxa"/>
          </w:tcPr>
          <w:p w14:paraId="262879D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79D7C37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567" w:type="dxa"/>
          </w:tcPr>
          <w:p w14:paraId="65727E3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992" w:type="dxa"/>
          </w:tcPr>
          <w:p w14:paraId="74605FC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.12]</w:t>
            </w:r>
          </w:p>
        </w:tc>
        <w:tc>
          <w:tcPr>
            <w:tcW w:w="709" w:type="dxa"/>
          </w:tcPr>
          <w:p w14:paraId="3047AC7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34" w:type="dxa"/>
          </w:tcPr>
          <w:p w14:paraId="48B104A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.06]</w:t>
            </w:r>
          </w:p>
        </w:tc>
        <w:tc>
          <w:tcPr>
            <w:tcW w:w="567" w:type="dxa"/>
          </w:tcPr>
          <w:p w14:paraId="4A0CABA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6321DA7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[-.004, .004]</w:t>
            </w:r>
          </w:p>
        </w:tc>
        <w:tc>
          <w:tcPr>
            <w:tcW w:w="567" w:type="dxa"/>
          </w:tcPr>
          <w:p w14:paraId="24C7EFC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.003</w:t>
            </w:r>
          </w:p>
        </w:tc>
        <w:tc>
          <w:tcPr>
            <w:tcW w:w="1074" w:type="dxa"/>
          </w:tcPr>
          <w:p w14:paraId="2546CDF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</w:tr>
      <w:tr w:rsidR="00491525" w:rsidRPr="00491525" w14:paraId="3878CE23" w14:textId="77777777" w:rsidTr="00D11E18">
        <w:trPr>
          <w:trHeight w:val="454"/>
        </w:trPr>
        <w:tc>
          <w:tcPr>
            <w:tcW w:w="4111" w:type="dxa"/>
          </w:tcPr>
          <w:p w14:paraId="53C39D8C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127FDC9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992" w:type="dxa"/>
          </w:tcPr>
          <w:p w14:paraId="4E3DCFA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[-.08, .03]</w:t>
            </w:r>
          </w:p>
        </w:tc>
        <w:tc>
          <w:tcPr>
            <w:tcW w:w="567" w:type="dxa"/>
          </w:tcPr>
          <w:p w14:paraId="3453910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134" w:type="dxa"/>
          </w:tcPr>
          <w:p w14:paraId="04F0B50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.10]</w:t>
            </w:r>
          </w:p>
        </w:tc>
        <w:tc>
          <w:tcPr>
            <w:tcW w:w="567" w:type="dxa"/>
          </w:tcPr>
          <w:p w14:paraId="215EB44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4937BC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567" w:type="dxa"/>
          </w:tcPr>
          <w:p w14:paraId="7A38DC6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992" w:type="dxa"/>
          </w:tcPr>
          <w:p w14:paraId="726C783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.12]</w:t>
            </w:r>
          </w:p>
        </w:tc>
        <w:tc>
          <w:tcPr>
            <w:tcW w:w="709" w:type="dxa"/>
          </w:tcPr>
          <w:p w14:paraId="464DC31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3042C1E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567" w:type="dxa"/>
          </w:tcPr>
          <w:p w14:paraId="0C1534E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249C2D8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.001]</w:t>
            </w:r>
          </w:p>
        </w:tc>
        <w:tc>
          <w:tcPr>
            <w:tcW w:w="567" w:type="dxa"/>
          </w:tcPr>
          <w:p w14:paraId="168C890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.003</w:t>
            </w:r>
          </w:p>
        </w:tc>
        <w:tc>
          <w:tcPr>
            <w:tcW w:w="1074" w:type="dxa"/>
          </w:tcPr>
          <w:p w14:paraId="2872000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[.00, .01]</w:t>
            </w:r>
          </w:p>
        </w:tc>
      </w:tr>
    </w:tbl>
    <w:p w14:paraId="66B76D00" w14:textId="77777777" w:rsidR="002E0453" w:rsidRPr="007360DE" w:rsidRDefault="00491525" w:rsidP="002E0453">
      <w:pPr>
        <w:pStyle w:val="af"/>
        <w:spacing w:before="0" w:beforeAutospacing="0"/>
        <w:rPr>
          <w:rFonts w:ascii="Times New Roman" w:hAnsi="Times New Roman" w:cs="Times New Roman"/>
          <w:sz w:val="20"/>
          <w:szCs w:val="20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Note.</w:t>
      </w:r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SW = self-warmth; SC = self-coldness; Dep = depression. 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β for each path was standardized coefficient; </w:t>
      </w:r>
      <w:r w:rsidR="002E0453" w:rsidRPr="0085483A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 for each indirect effect was unstandardized coefficient. The boldface coefficients were significant according to 95% credible intervals.</w:t>
      </w:r>
    </w:p>
    <w:p w14:paraId="56EA29A4" w14:textId="25DD7A69" w:rsidR="00491525" w:rsidRPr="00491525" w:rsidRDefault="00491525" w:rsidP="002E0453">
      <w:pPr>
        <w:pStyle w:val="af"/>
        <w:spacing w:before="0" w:beforeAutospacing="0"/>
        <w:rPr>
          <w:rFonts w:ascii="Times New Roman" w:hAnsi="Times New Roman" w:cs="Times New Roman"/>
          <w:b/>
          <w:bCs/>
          <w:color w:val="000000" w:themeColor="text1"/>
        </w:rPr>
      </w:pPr>
      <w:r w:rsidRPr="00491525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S7</w:t>
      </w:r>
    </w:p>
    <w:p w14:paraId="704C4EAB" w14:textId="77777777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</w:rPr>
      </w:pPr>
      <w:r w:rsidRPr="00491525">
        <w:rPr>
          <w:rFonts w:ascii="Times New Roman" w:hAnsi="Times New Roman" w:cs="Times New Roman" w:hint="eastAsia"/>
          <w:i/>
          <w:iCs/>
          <w:color w:val="000000" w:themeColor="text1"/>
          <w:sz w:val="24"/>
        </w:rPr>
        <w:t>Concurrent</w:t>
      </w:r>
      <w:r w:rsidRPr="00491525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Within-Level Mediation Results for Parent-Reported Parenting with Adolescent Anxiety Symptom as Outcome</w:t>
      </w:r>
    </w:p>
    <w:tbl>
      <w:tblPr>
        <w:tblStyle w:val="ae"/>
        <w:tblpPr w:leftFromText="180" w:rightFromText="180" w:vertAnchor="text" w:horzAnchor="margin" w:tblpXSpec="center" w:tblpY="81"/>
        <w:tblW w:w="1617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860"/>
        <w:gridCol w:w="952"/>
        <w:gridCol w:w="607"/>
        <w:gridCol w:w="1088"/>
        <w:gridCol w:w="6"/>
        <w:gridCol w:w="601"/>
        <w:gridCol w:w="6"/>
        <w:gridCol w:w="1094"/>
        <w:gridCol w:w="607"/>
        <w:gridCol w:w="6"/>
        <w:gridCol w:w="1088"/>
        <w:gridCol w:w="680"/>
        <w:gridCol w:w="1137"/>
        <w:gridCol w:w="567"/>
        <w:gridCol w:w="1134"/>
        <w:gridCol w:w="607"/>
        <w:gridCol w:w="1160"/>
      </w:tblGrid>
      <w:tr w:rsidR="00491525" w:rsidRPr="00491525" w14:paraId="07DE0286" w14:textId="77777777" w:rsidTr="00D11E18">
        <w:trPr>
          <w:trHeight w:val="454"/>
        </w:trPr>
        <w:tc>
          <w:tcPr>
            <w:tcW w:w="3970" w:type="dxa"/>
            <w:tcBorders>
              <w:top w:val="single" w:sz="8" w:space="0" w:color="auto"/>
              <w:bottom w:val="nil"/>
            </w:tcBorders>
          </w:tcPr>
          <w:p w14:paraId="3A72EB03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65AE935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a1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7557C58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a2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4342949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b1 (SW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6C4BC4D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b2 (SC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17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31CA5CD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c’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3B5898E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Indirect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effect 1 (mediator: SW)</w:t>
            </w:r>
          </w:p>
        </w:tc>
        <w:tc>
          <w:tcPr>
            <w:tcW w:w="1767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50EF50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Indirect effect 2 (mediator: SC)</w:t>
            </w:r>
          </w:p>
        </w:tc>
      </w:tr>
      <w:tr w:rsidR="00491525" w:rsidRPr="00491525" w14:paraId="602C3A9E" w14:textId="77777777" w:rsidTr="00D11E18">
        <w:trPr>
          <w:trHeight w:val="454"/>
        </w:trPr>
        <w:tc>
          <w:tcPr>
            <w:tcW w:w="3970" w:type="dxa"/>
            <w:tcBorders>
              <w:top w:val="nil"/>
              <w:bottom w:val="single" w:sz="8" w:space="0" w:color="auto"/>
            </w:tcBorders>
          </w:tcPr>
          <w:p w14:paraId="6B138A52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8" w:space="0" w:color="auto"/>
            </w:tcBorders>
          </w:tcPr>
          <w:p w14:paraId="67AE5C1B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8" w:space="0" w:color="auto"/>
            </w:tcBorders>
          </w:tcPr>
          <w:p w14:paraId="27105C7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8" w:space="0" w:color="auto"/>
            </w:tcBorders>
          </w:tcPr>
          <w:p w14:paraId="39B70C5B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3E61C67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4807A10A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8" w:space="0" w:color="auto"/>
            </w:tcBorders>
          </w:tcPr>
          <w:p w14:paraId="67B9E65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8" w:space="0" w:color="auto"/>
            </w:tcBorders>
          </w:tcPr>
          <w:p w14:paraId="61C71636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2DABF7B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8" w:space="0" w:color="auto"/>
            </w:tcBorders>
          </w:tcPr>
          <w:p w14:paraId="394A5EF3" w14:textId="77777777" w:rsidR="00491525" w:rsidRPr="000F18C8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8" w:space="0" w:color="auto"/>
            </w:tcBorders>
          </w:tcPr>
          <w:p w14:paraId="752970B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51D5C73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11476AC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8" w:space="0" w:color="auto"/>
            </w:tcBorders>
          </w:tcPr>
          <w:p w14:paraId="7BD950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8" w:space="0" w:color="auto"/>
            </w:tcBorders>
          </w:tcPr>
          <w:p w14:paraId="5AE00BA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</w:tr>
      <w:tr w:rsidR="00491525" w:rsidRPr="00491525" w14:paraId="4E4B0FD9" w14:textId="77777777" w:rsidTr="00D11E18">
        <w:trPr>
          <w:trHeight w:val="454"/>
        </w:trPr>
        <w:tc>
          <w:tcPr>
            <w:tcW w:w="3970" w:type="dxa"/>
            <w:tcBorders>
              <w:top w:val="single" w:sz="8" w:space="0" w:color="auto"/>
            </w:tcBorders>
          </w:tcPr>
          <w:p w14:paraId="1BD1B2A4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Maternal parenting</w:t>
            </w:r>
          </w:p>
        </w:tc>
        <w:tc>
          <w:tcPr>
            <w:tcW w:w="860" w:type="dxa"/>
            <w:tcBorders>
              <w:top w:val="single" w:sz="8" w:space="0" w:color="auto"/>
            </w:tcBorders>
          </w:tcPr>
          <w:p w14:paraId="56BEFEFD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8" w:space="0" w:color="auto"/>
            </w:tcBorders>
          </w:tcPr>
          <w:p w14:paraId="78491FB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8" w:space="0" w:color="auto"/>
            </w:tcBorders>
          </w:tcPr>
          <w:p w14:paraId="28521688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  <w:tcBorders>
              <w:top w:val="single" w:sz="8" w:space="0" w:color="auto"/>
            </w:tcBorders>
          </w:tcPr>
          <w:p w14:paraId="703726A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8" w:space="0" w:color="auto"/>
            </w:tcBorders>
          </w:tcPr>
          <w:p w14:paraId="0ED317A2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8" w:space="0" w:color="auto"/>
            </w:tcBorders>
          </w:tcPr>
          <w:p w14:paraId="533E6D7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8" w:space="0" w:color="auto"/>
            </w:tcBorders>
          </w:tcPr>
          <w:p w14:paraId="1CF9DF8C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  <w:tcBorders>
              <w:top w:val="single" w:sz="8" w:space="0" w:color="auto"/>
            </w:tcBorders>
          </w:tcPr>
          <w:p w14:paraId="3901C09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</w:tcPr>
          <w:p w14:paraId="1347678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8" w:space="0" w:color="auto"/>
            </w:tcBorders>
          </w:tcPr>
          <w:p w14:paraId="355BA91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1872CBA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6FB4F3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8" w:space="0" w:color="auto"/>
            </w:tcBorders>
          </w:tcPr>
          <w:p w14:paraId="72199A8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8" w:space="0" w:color="auto"/>
            </w:tcBorders>
          </w:tcPr>
          <w:p w14:paraId="5B4A592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91525" w:rsidRPr="00491525" w14:paraId="26B990F7" w14:textId="77777777" w:rsidTr="00D11E18">
        <w:trPr>
          <w:trHeight w:val="454"/>
        </w:trPr>
        <w:tc>
          <w:tcPr>
            <w:tcW w:w="3970" w:type="dxa"/>
          </w:tcPr>
          <w:p w14:paraId="30ABDA24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860" w:type="dxa"/>
          </w:tcPr>
          <w:p w14:paraId="4BDC568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-.001</w:t>
            </w:r>
          </w:p>
        </w:tc>
        <w:tc>
          <w:tcPr>
            <w:tcW w:w="952" w:type="dxa"/>
          </w:tcPr>
          <w:p w14:paraId="5EF0E69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[-.05, .04]</w:t>
            </w:r>
          </w:p>
        </w:tc>
        <w:tc>
          <w:tcPr>
            <w:tcW w:w="607" w:type="dxa"/>
          </w:tcPr>
          <w:p w14:paraId="5ACA1AD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094" w:type="dxa"/>
            <w:gridSpan w:val="2"/>
          </w:tcPr>
          <w:p w14:paraId="1675C0D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[-.07, .03]</w:t>
            </w:r>
          </w:p>
        </w:tc>
        <w:tc>
          <w:tcPr>
            <w:tcW w:w="607" w:type="dxa"/>
            <w:gridSpan w:val="2"/>
          </w:tcPr>
          <w:p w14:paraId="3E72E9A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597B137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07" w:type="dxa"/>
          </w:tcPr>
          <w:p w14:paraId="61A7C8D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7CD030B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.29]</w:t>
            </w:r>
          </w:p>
        </w:tc>
        <w:tc>
          <w:tcPr>
            <w:tcW w:w="680" w:type="dxa"/>
          </w:tcPr>
          <w:p w14:paraId="59EB176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-.05</w:t>
            </w:r>
          </w:p>
        </w:tc>
        <w:tc>
          <w:tcPr>
            <w:tcW w:w="1137" w:type="dxa"/>
          </w:tcPr>
          <w:p w14:paraId="2AECD82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[-.09, -.004]</w:t>
            </w:r>
          </w:p>
        </w:tc>
        <w:tc>
          <w:tcPr>
            <w:tcW w:w="567" w:type="dxa"/>
          </w:tcPr>
          <w:p w14:paraId="5B2D29E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6EAE808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[-.004, .01]</w:t>
            </w:r>
          </w:p>
        </w:tc>
        <w:tc>
          <w:tcPr>
            <w:tcW w:w="607" w:type="dxa"/>
          </w:tcPr>
          <w:p w14:paraId="3785988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60" w:type="dxa"/>
          </w:tcPr>
          <w:p w14:paraId="1B3A4D7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.01]</w:t>
            </w:r>
          </w:p>
        </w:tc>
      </w:tr>
      <w:tr w:rsidR="00491525" w:rsidRPr="00491525" w14:paraId="1B1EFF77" w14:textId="77777777" w:rsidTr="00D11E18">
        <w:trPr>
          <w:trHeight w:val="454"/>
        </w:trPr>
        <w:tc>
          <w:tcPr>
            <w:tcW w:w="3970" w:type="dxa"/>
          </w:tcPr>
          <w:p w14:paraId="37FB0DF3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860" w:type="dxa"/>
          </w:tcPr>
          <w:p w14:paraId="3553024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952" w:type="dxa"/>
          </w:tcPr>
          <w:p w14:paraId="4C8B90A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[-.02, .07]</w:t>
            </w:r>
          </w:p>
        </w:tc>
        <w:tc>
          <w:tcPr>
            <w:tcW w:w="607" w:type="dxa"/>
          </w:tcPr>
          <w:p w14:paraId="2138F9E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094" w:type="dxa"/>
            <w:gridSpan w:val="2"/>
          </w:tcPr>
          <w:p w14:paraId="21D73B2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.06]</w:t>
            </w:r>
          </w:p>
        </w:tc>
        <w:tc>
          <w:tcPr>
            <w:tcW w:w="607" w:type="dxa"/>
            <w:gridSpan w:val="2"/>
          </w:tcPr>
          <w:p w14:paraId="590612A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59065A5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07" w:type="dxa"/>
          </w:tcPr>
          <w:p w14:paraId="63C3EAD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6E14CE8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680" w:type="dxa"/>
          </w:tcPr>
          <w:p w14:paraId="2F45345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7" w:type="dxa"/>
          </w:tcPr>
          <w:p w14:paraId="0CF5D92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.05]</w:t>
            </w:r>
          </w:p>
        </w:tc>
        <w:tc>
          <w:tcPr>
            <w:tcW w:w="567" w:type="dxa"/>
          </w:tcPr>
          <w:p w14:paraId="4E97939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-.002</w:t>
            </w:r>
          </w:p>
        </w:tc>
        <w:tc>
          <w:tcPr>
            <w:tcW w:w="1134" w:type="dxa"/>
          </w:tcPr>
          <w:p w14:paraId="2804ED9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.002]</w:t>
            </w:r>
          </w:p>
        </w:tc>
        <w:tc>
          <w:tcPr>
            <w:tcW w:w="607" w:type="dxa"/>
          </w:tcPr>
          <w:p w14:paraId="601B20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60" w:type="dxa"/>
          </w:tcPr>
          <w:p w14:paraId="0BC18BD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.02]</w:t>
            </w:r>
          </w:p>
        </w:tc>
      </w:tr>
      <w:tr w:rsidR="00491525" w:rsidRPr="00491525" w14:paraId="1D4B8227" w14:textId="77777777" w:rsidTr="00D11E18">
        <w:trPr>
          <w:trHeight w:val="454"/>
        </w:trPr>
        <w:tc>
          <w:tcPr>
            <w:tcW w:w="3970" w:type="dxa"/>
          </w:tcPr>
          <w:p w14:paraId="0F3B46D5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 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860" w:type="dxa"/>
          </w:tcPr>
          <w:p w14:paraId="7019219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.003</w:t>
            </w:r>
          </w:p>
        </w:tc>
        <w:tc>
          <w:tcPr>
            <w:tcW w:w="952" w:type="dxa"/>
          </w:tcPr>
          <w:p w14:paraId="0F2B3B6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[-.04, .05]</w:t>
            </w:r>
          </w:p>
        </w:tc>
        <w:tc>
          <w:tcPr>
            <w:tcW w:w="607" w:type="dxa"/>
          </w:tcPr>
          <w:p w14:paraId="0892E79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094" w:type="dxa"/>
            <w:gridSpan w:val="2"/>
          </w:tcPr>
          <w:p w14:paraId="06CC3BE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607" w:type="dxa"/>
            <w:gridSpan w:val="2"/>
          </w:tcPr>
          <w:p w14:paraId="64235D9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3BCA650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07" w:type="dxa"/>
          </w:tcPr>
          <w:p w14:paraId="5E92FBC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47D22EF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680" w:type="dxa"/>
          </w:tcPr>
          <w:p w14:paraId="6561084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137" w:type="dxa"/>
          </w:tcPr>
          <w:p w14:paraId="5688903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.09]</w:t>
            </w:r>
          </w:p>
        </w:tc>
        <w:tc>
          <w:tcPr>
            <w:tcW w:w="567" w:type="dxa"/>
          </w:tcPr>
          <w:p w14:paraId="5011A6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5020495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  <w:tc>
          <w:tcPr>
            <w:tcW w:w="607" w:type="dxa"/>
          </w:tcPr>
          <w:p w14:paraId="01AB3FC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-.003</w:t>
            </w:r>
          </w:p>
        </w:tc>
        <w:tc>
          <w:tcPr>
            <w:tcW w:w="1160" w:type="dxa"/>
          </w:tcPr>
          <w:p w14:paraId="21BAFB6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.02]</w:t>
            </w:r>
          </w:p>
        </w:tc>
      </w:tr>
      <w:tr w:rsidR="00491525" w:rsidRPr="00491525" w14:paraId="0D654968" w14:textId="77777777" w:rsidTr="00D11E18">
        <w:trPr>
          <w:trHeight w:val="454"/>
        </w:trPr>
        <w:tc>
          <w:tcPr>
            <w:tcW w:w="3970" w:type="dxa"/>
          </w:tcPr>
          <w:p w14:paraId="74CCD394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860" w:type="dxa"/>
          </w:tcPr>
          <w:p w14:paraId="70DDC48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952" w:type="dxa"/>
          </w:tcPr>
          <w:p w14:paraId="06CA7C1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[-.02, .07]</w:t>
            </w:r>
          </w:p>
        </w:tc>
        <w:tc>
          <w:tcPr>
            <w:tcW w:w="607" w:type="dxa"/>
          </w:tcPr>
          <w:p w14:paraId="2107459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094" w:type="dxa"/>
            <w:gridSpan w:val="2"/>
          </w:tcPr>
          <w:p w14:paraId="2F0667E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.06]</w:t>
            </w:r>
          </w:p>
        </w:tc>
        <w:tc>
          <w:tcPr>
            <w:tcW w:w="607" w:type="dxa"/>
            <w:gridSpan w:val="2"/>
          </w:tcPr>
          <w:p w14:paraId="23CD214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0F81524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07" w:type="dxa"/>
          </w:tcPr>
          <w:p w14:paraId="6F3ECA0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56D8827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680" w:type="dxa"/>
          </w:tcPr>
          <w:p w14:paraId="4B131ED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.07</w:t>
            </w:r>
          </w:p>
        </w:tc>
        <w:tc>
          <w:tcPr>
            <w:tcW w:w="1137" w:type="dxa"/>
          </w:tcPr>
          <w:p w14:paraId="3792529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.11]</w:t>
            </w:r>
          </w:p>
        </w:tc>
        <w:tc>
          <w:tcPr>
            <w:tcW w:w="567" w:type="dxa"/>
          </w:tcPr>
          <w:p w14:paraId="0376CE0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134" w:type="dxa"/>
          </w:tcPr>
          <w:p w14:paraId="7FC9FF2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.001]</w:t>
            </w:r>
          </w:p>
        </w:tc>
        <w:tc>
          <w:tcPr>
            <w:tcW w:w="607" w:type="dxa"/>
          </w:tcPr>
          <w:p w14:paraId="034FB3D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60" w:type="dxa"/>
          </w:tcPr>
          <w:p w14:paraId="23B261F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.02]</w:t>
            </w:r>
          </w:p>
        </w:tc>
      </w:tr>
      <w:tr w:rsidR="00491525" w:rsidRPr="00491525" w14:paraId="597622E8" w14:textId="77777777" w:rsidTr="00D11E18">
        <w:trPr>
          <w:trHeight w:val="454"/>
        </w:trPr>
        <w:tc>
          <w:tcPr>
            <w:tcW w:w="3970" w:type="dxa"/>
          </w:tcPr>
          <w:p w14:paraId="01BDCAE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Paternal parenting</w:t>
            </w:r>
          </w:p>
        </w:tc>
        <w:tc>
          <w:tcPr>
            <w:tcW w:w="860" w:type="dxa"/>
          </w:tcPr>
          <w:p w14:paraId="691D317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2" w:type="dxa"/>
          </w:tcPr>
          <w:p w14:paraId="1FFF9B9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</w:tcPr>
          <w:p w14:paraId="2C01D0C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</w:tcPr>
          <w:p w14:paraId="5CB2DD4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  <w:gridSpan w:val="2"/>
          </w:tcPr>
          <w:p w14:paraId="54DF99C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</w:tcPr>
          <w:p w14:paraId="211A33F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</w:tcPr>
          <w:p w14:paraId="0549579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dxa"/>
            <w:gridSpan w:val="2"/>
          </w:tcPr>
          <w:p w14:paraId="69B1034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46D8B8E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7" w:type="dxa"/>
          </w:tcPr>
          <w:p w14:paraId="033B44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AD718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E9D9C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7" w:type="dxa"/>
          </w:tcPr>
          <w:p w14:paraId="4953C66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0" w:type="dxa"/>
          </w:tcPr>
          <w:p w14:paraId="2DEF896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91525" w:rsidRPr="00491525" w14:paraId="6A62F75D" w14:textId="77777777" w:rsidTr="00D11E18">
        <w:trPr>
          <w:trHeight w:val="454"/>
        </w:trPr>
        <w:tc>
          <w:tcPr>
            <w:tcW w:w="3970" w:type="dxa"/>
          </w:tcPr>
          <w:p w14:paraId="242601DD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860" w:type="dxa"/>
          </w:tcPr>
          <w:p w14:paraId="61223E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952" w:type="dxa"/>
          </w:tcPr>
          <w:p w14:paraId="79B605F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[.00, .10]</w:t>
            </w:r>
          </w:p>
        </w:tc>
        <w:tc>
          <w:tcPr>
            <w:tcW w:w="607" w:type="dxa"/>
          </w:tcPr>
          <w:p w14:paraId="5711069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094" w:type="dxa"/>
            <w:gridSpan w:val="2"/>
          </w:tcPr>
          <w:p w14:paraId="4335B6F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.09]</w:t>
            </w:r>
          </w:p>
        </w:tc>
        <w:tc>
          <w:tcPr>
            <w:tcW w:w="607" w:type="dxa"/>
            <w:gridSpan w:val="2"/>
          </w:tcPr>
          <w:p w14:paraId="7EB9678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29C6075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07" w:type="dxa"/>
          </w:tcPr>
          <w:p w14:paraId="2D14E9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163C898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680" w:type="dxa"/>
          </w:tcPr>
          <w:p w14:paraId="2B74238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-.04</w:t>
            </w:r>
          </w:p>
        </w:tc>
        <w:tc>
          <w:tcPr>
            <w:tcW w:w="1137" w:type="dxa"/>
          </w:tcPr>
          <w:p w14:paraId="2182FF8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[-.08, .01]</w:t>
            </w:r>
          </w:p>
        </w:tc>
        <w:tc>
          <w:tcPr>
            <w:tcW w:w="567" w:type="dxa"/>
          </w:tcPr>
          <w:p w14:paraId="3992AF7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-.004</w:t>
            </w:r>
          </w:p>
        </w:tc>
        <w:tc>
          <w:tcPr>
            <w:tcW w:w="1134" w:type="dxa"/>
          </w:tcPr>
          <w:p w14:paraId="4B617F7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.00]</w:t>
            </w:r>
          </w:p>
        </w:tc>
        <w:tc>
          <w:tcPr>
            <w:tcW w:w="607" w:type="dxa"/>
          </w:tcPr>
          <w:p w14:paraId="76646E1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60" w:type="dxa"/>
          </w:tcPr>
          <w:p w14:paraId="05DF80F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[-.004, .03]</w:t>
            </w:r>
          </w:p>
        </w:tc>
      </w:tr>
      <w:tr w:rsidR="00491525" w:rsidRPr="00491525" w14:paraId="1D6C92A7" w14:textId="77777777" w:rsidTr="00D11E18">
        <w:trPr>
          <w:trHeight w:val="454"/>
        </w:trPr>
        <w:tc>
          <w:tcPr>
            <w:tcW w:w="3970" w:type="dxa"/>
          </w:tcPr>
          <w:p w14:paraId="71B8AC1C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860" w:type="dxa"/>
          </w:tcPr>
          <w:p w14:paraId="54AF9BA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952" w:type="dxa"/>
          </w:tcPr>
          <w:p w14:paraId="6FF2CAF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[-.04, .06]</w:t>
            </w:r>
          </w:p>
        </w:tc>
        <w:tc>
          <w:tcPr>
            <w:tcW w:w="607" w:type="dxa"/>
          </w:tcPr>
          <w:p w14:paraId="5060CD7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094" w:type="dxa"/>
            <w:gridSpan w:val="2"/>
          </w:tcPr>
          <w:p w14:paraId="2CB6BAA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607" w:type="dxa"/>
            <w:gridSpan w:val="2"/>
          </w:tcPr>
          <w:p w14:paraId="7924490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094" w:type="dxa"/>
          </w:tcPr>
          <w:p w14:paraId="001264A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07" w:type="dxa"/>
          </w:tcPr>
          <w:p w14:paraId="5CABABF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94" w:type="dxa"/>
            <w:gridSpan w:val="2"/>
          </w:tcPr>
          <w:p w14:paraId="40F1DC8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680" w:type="dxa"/>
          </w:tcPr>
          <w:p w14:paraId="19A629C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-.03</w:t>
            </w:r>
          </w:p>
        </w:tc>
        <w:tc>
          <w:tcPr>
            <w:tcW w:w="1137" w:type="dxa"/>
          </w:tcPr>
          <w:p w14:paraId="169E292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[-.08, .02]</w:t>
            </w:r>
          </w:p>
        </w:tc>
        <w:tc>
          <w:tcPr>
            <w:tcW w:w="567" w:type="dxa"/>
          </w:tcPr>
          <w:p w14:paraId="4C9DF09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134" w:type="dxa"/>
          </w:tcPr>
          <w:p w14:paraId="6224DEB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.004]</w:t>
            </w:r>
          </w:p>
        </w:tc>
        <w:tc>
          <w:tcPr>
            <w:tcW w:w="607" w:type="dxa"/>
          </w:tcPr>
          <w:p w14:paraId="3B814C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60" w:type="dxa"/>
          </w:tcPr>
          <w:p w14:paraId="6A67712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.03]</w:t>
            </w:r>
          </w:p>
        </w:tc>
      </w:tr>
      <w:tr w:rsidR="00491525" w:rsidRPr="00491525" w14:paraId="0569A7DB" w14:textId="77777777" w:rsidTr="00D11E18">
        <w:trPr>
          <w:trHeight w:val="454"/>
        </w:trPr>
        <w:tc>
          <w:tcPr>
            <w:tcW w:w="3970" w:type="dxa"/>
          </w:tcPr>
          <w:p w14:paraId="6942CDF5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860" w:type="dxa"/>
          </w:tcPr>
          <w:p w14:paraId="42E4202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952" w:type="dxa"/>
          </w:tcPr>
          <w:p w14:paraId="44B30E9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[-.02, .08]</w:t>
            </w:r>
          </w:p>
        </w:tc>
        <w:tc>
          <w:tcPr>
            <w:tcW w:w="607" w:type="dxa"/>
          </w:tcPr>
          <w:p w14:paraId="244402E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088" w:type="dxa"/>
          </w:tcPr>
          <w:p w14:paraId="602F893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.10]</w:t>
            </w:r>
          </w:p>
        </w:tc>
        <w:tc>
          <w:tcPr>
            <w:tcW w:w="607" w:type="dxa"/>
            <w:gridSpan w:val="2"/>
          </w:tcPr>
          <w:p w14:paraId="1AB0F40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100" w:type="dxa"/>
            <w:gridSpan w:val="2"/>
          </w:tcPr>
          <w:p w14:paraId="118D941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13" w:type="dxa"/>
            <w:gridSpan w:val="2"/>
          </w:tcPr>
          <w:p w14:paraId="7F772C5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88" w:type="dxa"/>
          </w:tcPr>
          <w:p w14:paraId="19EDEF3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.30]</w:t>
            </w:r>
          </w:p>
        </w:tc>
        <w:tc>
          <w:tcPr>
            <w:tcW w:w="680" w:type="dxa"/>
          </w:tcPr>
          <w:p w14:paraId="57FEB50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7" w:type="dxa"/>
          </w:tcPr>
          <w:p w14:paraId="617368D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.07]</w:t>
            </w:r>
          </w:p>
        </w:tc>
        <w:tc>
          <w:tcPr>
            <w:tcW w:w="567" w:type="dxa"/>
          </w:tcPr>
          <w:p w14:paraId="2388F84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-.004</w:t>
            </w:r>
          </w:p>
        </w:tc>
        <w:tc>
          <w:tcPr>
            <w:tcW w:w="1134" w:type="dxa"/>
          </w:tcPr>
          <w:p w14:paraId="58A8F01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.003]</w:t>
            </w:r>
          </w:p>
        </w:tc>
        <w:tc>
          <w:tcPr>
            <w:tcW w:w="607" w:type="dxa"/>
          </w:tcPr>
          <w:p w14:paraId="6410773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60" w:type="dxa"/>
          </w:tcPr>
          <w:p w14:paraId="66B9EA9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.06]</w:t>
            </w:r>
          </w:p>
        </w:tc>
      </w:tr>
      <w:tr w:rsidR="00491525" w:rsidRPr="00491525" w14:paraId="3023A161" w14:textId="77777777" w:rsidTr="00D11E18">
        <w:trPr>
          <w:trHeight w:val="454"/>
        </w:trPr>
        <w:tc>
          <w:tcPr>
            <w:tcW w:w="3970" w:type="dxa"/>
          </w:tcPr>
          <w:p w14:paraId="41593FD8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860" w:type="dxa"/>
          </w:tcPr>
          <w:p w14:paraId="17F31FA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-.001</w:t>
            </w:r>
          </w:p>
        </w:tc>
        <w:tc>
          <w:tcPr>
            <w:tcW w:w="952" w:type="dxa"/>
          </w:tcPr>
          <w:p w14:paraId="65122FD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[-.05, .05]</w:t>
            </w:r>
          </w:p>
        </w:tc>
        <w:tc>
          <w:tcPr>
            <w:tcW w:w="607" w:type="dxa"/>
          </w:tcPr>
          <w:p w14:paraId="05C34E9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.08</w:t>
            </w:r>
          </w:p>
        </w:tc>
        <w:tc>
          <w:tcPr>
            <w:tcW w:w="1088" w:type="dxa"/>
          </w:tcPr>
          <w:p w14:paraId="30A9A7E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[.02, .13]</w:t>
            </w:r>
          </w:p>
        </w:tc>
        <w:tc>
          <w:tcPr>
            <w:tcW w:w="607" w:type="dxa"/>
            <w:gridSpan w:val="2"/>
          </w:tcPr>
          <w:p w14:paraId="779B2E9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-.06</w:t>
            </w:r>
          </w:p>
        </w:tc>
        <w:tc>
          <w:tcPr>
            <w:tcW w:w="1100" w:type="dxa"/>
            <w:gridSpan w:val="2"/>
          </w:tcPr>
          <w:p w14:paraId="175769B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[-.10, -.02]</w:t>
            </w:r>
          </w:p>
        </w:tc>
        <w:tc>
          <w:tcPr>
            <w:tcW w:w="613" w:type="dxa"/>
            <w:gridSpan w:val="2"/>
          </w:tcPr>
          <w:p w14:paraId="0F7F6BE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088" w:type="dxa"/>
          </w:tcPr>
          <w:p w14:paraId="265BF96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[.22, .90]</w:t>
            </w:r>
          </w:p>
        </w:tc>
        <w:tc>
          <w:tcPr>
            <w:tcW w:w="680" w:type="dxa"/>
          </w:tcPr>
          <w:p w14:paraId="317CA96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1137" w:type="dxa"/>
          </w:tcPr>
          <w:p w14:paraId="167AE5D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.06]</w:t>
            </w:r>
          </w:p>
        </w:tc>
        <w:tc>
          <w:tcPr>
            <w:tcW w:w="567" w:type="dxa"/>
          </w:tcPr>
          <w:p w14:paraId="03CFA59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50109F2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[-.004, .004]</w:t>
            </w:r>
          </w:p>
        </w:tc>
        <w:tc>
          <w:tcPr>
            <w:tcW w:w="607" w:type="dxa"/>
          </w:tcPr>
          <w:p w14:paraId="28B7247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60" w:type="dxa"/>
          </w:tcPr>
          <w:p w14:paraId="14FFB08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.04]</w:t>
            </w:r>
          </w:p>
        </w:tc>
      </w:tr>
    </w:tbl>
    <w:p w14:paraId="3B0FED85" w14:textId="3F72BC33" w:rsidR="00491525" w:rsidRPr="002E0453" w:rsidRDefault="00491525" w:rsidP="002E0453">
      <w:pPr>
        <w:pStyle w:val="af"/>
        <w:spacing w:before="0" w:beforeAutospacing="0"/>
        <w:rPr>
          <w:rFonts w:ascii="Times New Roman" w:hAnsi="Times New Roman" w:cs="Times New Roman"/>
          <w:sz w:val="20"/>
          <w:szCs w:val="20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Note.</w:t>
      </w:r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SW = self-warmth; SC = self-coldness; </w:t>
      </w:r>
      <w:proofErr w:type="spellStart"/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>Anx</w:t>
      </w:r>
      <w:proofErr w:type="spellEnd"/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anxiety. 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β for each path was standardized coefficient; </w:t>
      </w:r>
      <w:r w:rsidR="002E0453" w:rsidRPr="0085483A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 for each indirect effect was unstandardized coefficient. The boldface coefficients were significant according to 95% credible intervals.</w:t>
      </w:r>
    </w:p>
    <w:p w14:paraId="6D17D6BD" w14:textId="58838389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91525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 xml:space="preserve">Table S8 </w:t>
      </w:r>
    </w:p>
    <w:p w14:paraId="4695FF2E" w14:textId="77777777" w:rsidR="00491525" w:rsidRPr="00491525" w:rsidRDefault="00491525" w:rsidP="00491525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4"/>
        </w:rPr>
        <w:t>Lagged Within-Level Mediation Results for Parent-Reported Parenting with Adolescent Anxiety Symptom as Outcome</w:t>
      </w:r>
    </w:p>
    <w:tbl>
      <w:tblPr>
        <w:tblStyle w:val="ae"/>
        <w:tblpPr w:leftFromText="180" w:rightFromText="180" w:vertAnchor="text" w:horzAnchor="margin" w:tblpXSpec="center" w:tblpY="81"/>
        <w:tblW w:w="15958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709"/>
        <w:gridCol w:w="992"/>
        <w:gridCol w:w="567"/>
        <w:gridCol w:w="1134"/>
        <w:gridCol w:w="567"/>
        <w:gridCol w:w="1134"/>
        <w:gridCol w:w="567"/>
        <w:gridCol w:w="992"/>
        <w:gridCol w:w="709"/>
        <w:gridCol w:w="1134"/>
        <w:gridCol w:w="567"/>
        <w:gridCol w:w="1134"/>
        <w:gridCol w:w="567"/>
        <w:gridCol w:w="1074"/>
      </w:tblGrid>
      <w:tr w:rsidR="00491525" w:rsidRPr="00491525" w14:paraId="5D632E2F" w14:textId="77777777" w:rsidTr="00D11E18">
        <w:trPr>
          <w:trHeight w:val="454"/>
        </w:trPr>
        <w:tc>
          <w:tcPr>
            <w:tcW w:w="4111" w:type="dxa"/>
            <w:tcBorders>
              <w:top w:val="single" w:sz="8" w:space="0" w:color="auto"/>
              <w:bottom w:val="nil"/>
            </w:tcBorders>
          </w:tcPr>
          <w:p w14:paraId="036B5E8F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917351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a1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1A5BB1F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a2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AC6C33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b1 (SW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63D070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b2 (SC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2E445C4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Path c’ (parenting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0F9518D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Indirect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effect 1 (mediator: SW)</w:t>
            </w:r>
          </w:p>
        </w:tc>
        <w:tc>
          <w:tcPr>
            <w:tcW w:w="164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65E6AC0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Indirect effect 2 (mediator: SC)</w:t>
            </w:r>
          </w:p>
        </w:tc>
      </w:tr>
      <w:tr w:rsidR="00491525" w:rsidRPr="00491525" w14:paraId="4EBD7F21" w14:textId="77777777" w:rsidTr="00D11E18">
        <w:trPr>
          <w:trHeight w:val="454"/>
        </w:trPr>
        <w:tc>
          <w:tcPr>
            <w:tcW w:w="4111" w:type="dxa"/>
            <w:tcBorders>
              <w:top w:val="nil"/>
              <w:bottom w:val="single" w:sz="8" w:space="0" w:color="auto"/>
            </w:tcBorders>
          </w:tcPr>
          <w:p w14:paraId="40EFBB82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8" w:space="0" w:color="auto"/>
            </w:tcBorders>
          </w:tcPr>
          <w:p w14:paraId="47F93C6C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</w:tcPr>
          <w:p w14:paraId="3F8FDF0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0D6C5A61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10D3E34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2BC1E7F1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48EBCC4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1908EE27" w14:textId="77777777" w:rsidR="00491525" w:rsidRPr="000F18C8" w:rsidRDefault="00491525" w:rsidP="00D11E1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β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</w:tcPr>
          <w:p w14:paraId="06A51BA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8" w:space="0" w:color="auto"/>
            </w:tcBorders>
          </w:tcPr>
          <w:p w14:paraId="07225BBE" w14:textId="77777777" w:rsidR="00491525" w:rsidRPr="000F18C8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4C26307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701EE22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6BD7F67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5716574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8" w:space="0" w:color="auto"/>
            </w:tcBorders>
          </w:tcPr>
          <w:p w14:paraId="0F1FB70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</w:tr>
      <w:tr w:rsidR="00491525" w:rsidRPr="00491525" w14:paraId="674C047E" w14:textId="77777777" w:rsidTr="00D11E18">
        <w:trPr>
          <w:trHeight w:val="454"/>
        </w:trPr>
        <w:tc>
          <w:tcPr>
            <w:tcW w:w="4111" w:type="dxa"/>
            <w:tcBorders>
              <w:top w:val="single" w:sz="8" w:space="0" w:color="auto"/>
            </w:tcBorders>
          </w:tcPr>
          <w:p w14:paraId="56C2EAEE" w14:textId="77777777" w:rsidR="00491525" w:rsidRPr="00491525" w:rsidRDefault="00491525" w:rsidP="00D11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Maternal parenting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0EBB936A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4D13130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FCD3B32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F64D69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4A892836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AD872C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2CB87AB0" w14:textId="77777777" w:rsidR="00491525" w:rsidRPr="00491525" w:rsidRDefault="00491525" w:rsidP="00D11E18">
            <w:pPr>
              <w:pStyle w:val="af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3C477A7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1D3220D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722AA6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77EF0FA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93826E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A3A20D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8" w:space="0" w:color="auto"/>
            </w:tcBorders>
          </w:tcPr>
          <w:p w14:paraId="530AFB0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91525" w:rsidRPr="00491525" w14:paraId="01D7059E" w14:textId="77777777" w:rsidTr="00D11E18">
        <w:trPr>
          <w:trHeight w:val="454"/>
        </w:trPr>
        <w:tc>
          <w:tcPr>
            <w:tcW w:w="4111" w:type="dxa"/>
          </w:tcPr>
          <w:p w14:paraId="6A553947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62833B0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992" w:type="dxa"/>
          </w:tcPr>
          <w:p w14:paraId="5F7C340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[-.03, .06]</w:t>
            </w:r>
          </w:p>
        </w:tc>
        <w:tc>
          <w:tcPr>
            <w:tcW w:w="567" w:type="dxa"/>
          </w:tcPr>
          <w:p w14:paraId="3AE53BD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134" w:type="dxa"/>
          </w:tcPr>
          <w:p w14:paraId="0734DF7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[-.07, .02]</w:t>
            </w:r>
          </w:p>
        </w:tc>
        <w:tc>
          <w:tcPr>
            <w:tcW w:w="567" w:type="dxa"/>
          </w:tcPr>
          <w:p w14:paraId="126E0C4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22DA128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2304AB5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052EFA1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9" w:type="dxa"/>
          </w:tcPr>
          <w:p w14:paraId="763CD5A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-.04</w:t>
            </w:r>
          </w:p>
        </w:tc>
        <w:tc>
          <w:tcPr>
            <w:tcW w:w="1134" w:type="dxa"/>
          </w:tcPr>
          <w:p w14:paraId="16DDB30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[-.09, .01]</w:t>
            </w:r>
          </w:p>
        </w:tc>
        <w:tc>
          <w:tcPr>
            <w:tcW w:w="567" w:type="dxa"/>
          </w:tcPr>
          <w:p w14:paraId="5229C5F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279C9E4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.002]</w:t>
            </w:r>
          </w:p>
        </w:tc>
        <w:tc>
          <w:tcPr>
            <w:tcW w:w="567" w:type="dxa"/>
          </w:tcPr>
          <w:p w14:paraId="3E71B65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-.002</w:t>
            </w:r>
          </w:p>
        </w:tc>
        <w:tc>
          <w:tcPr>
            <w:tcW w:w="1074" w:type="dxa"/>
          </w:tcPr>
          <w:p w14:paraId="2B6CA3D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.002]</w:t>
            </w:r>
          </w:p>
        </w:tc>
      </w:tr>
      <w:tr w:rsidR="00491525" w:rsidRPr="00491525" w14:paraId="6F2053CE" w14:textId="77777777" w:rsidTr="00D11E18">
        <w:trPr>
          <w:trHeight w:val="454"/>
        </w:trPr>
        <w:tc>
          <w:tcPr>
            <w:tcW w:w="4111" w:type="dxa"/>
          </w:tcPr>
          <w:p w14:paraId="30FF37F2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4A12059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992" w:type="dxa"/>
          </w:tcPr>
          <w:p w14:paraId="306CADE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[-.04, .06]</w:t>
            </w:r>
          </w:p>
        </w:tc>
        <w:tc>
          <w:tcPr>
            <w:tcW w:w="567" w:type="dxa"/>
          </w:tcPr>
          <w:p w14:paraId="54580DB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134" w:type="dxa"/>
          </w:tcPr>
          <w:p w14:paraId="511247E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.04]</w:t>
            </w:r>
          </w:p>
        </w:tc>
        <w:tc>
          <w:tcPr>
            <w:tcW w:w="567" w:type="dxa"/>
          </w:tcPr>
          <w:p w14:paraId="455CFB0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1B17F9E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01DB57D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56C5475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9" w:type="dxa"/>
          </w:tcPr>
          <w:p w14:paraId="694EC0F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0D4D342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.05]</w:t>
            </w:r>
          </w:p>
        </w:tc>
        <w:tc>
          <w:tcPr>
            <w:tcW w:w="567" w:type="dxa"/>
          </w:tcPr>
          <w:p w14:paraId="65D651A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6A08125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.002]</w:t>
            </w:r>
          </w:p>
        </w:tc>
        <w:tc>
          <w:tcPr>
            <w:tcW w:w="567" w:type="dxa"/>
          </w:tcPr>
          <w:p w14:paraId="52B492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074" w:type="dxa"/>
          </w:tcPr>
          <w:p w14:paraId="745800B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.003]</w:t>
            </w:r>
          </w:p>
        </w:tc>
      </w:tr>
      <w:tr w:rsidR="00491525" w:rsidRPr="00491525" w14:paraId="0EC6ADF6" w14:textId="77777777" w:rsidTr="00D11E18">
        <w:trPr>
          <w:trHeight w:val="454"/>
        </w:trPr>
        <w:tc>
          <w:tcPr>
            <w:tcW w:w="4111" w:type="dxa"/>
          </w:tcPr>
          <w:p w14:paraId="463BF242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 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04C9A18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.01</w:t>
            </w:r>
          </w:p>
        </w:tc>
        <w:tc>
          <w:tcPr>
            <w:tcW w:w="992" w:type="dxa"/>
          </w:tcPr>
          <w:p w14:paraId="4646597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[-.04, .06]</w:t>
            </w:r>
          </w:p>
        </w:tc>
        <w:tc>
          <w:tcPr>
            <w:tcW w:w="567" w:type="dxa"/>
          </w:tcPr>
          <w:p w14:paraId="13E2DE2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.004</w:t>
            </w:r>
          </w:p>
        </w:tc>
        <w:tc>
          <w:tcPr>
            <w:tcW w:w="1134" w:type="dxa"/>
          </w:tcPr>
          <w:p w14:paraId="017179A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.05]</w:t>
            </w:r>
          </w:p>
        </w:tc>
        <w:tc>
          <w:tcPr>
            <w:tcW w:w="567" w:type="dxa"/>
          </w:tcPr>
          <w:p w14:paraId="7954BC5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42C9D95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54A43A3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3B5A5F1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9" w:type="dxa"/>
          </w:tcPr>
          <w:p w14:paraId="14FEF30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1134" w:type="dxa"/>
          </w:tcPr>
          <w:p w14:paraId="13BD850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.08]</w:t>
            </w:r>
          </w:p>
        </w:tc>
        <w:tc>
          <w:tcPr>
            <w:tcW w:w="567" w:type="dxa"/>
          </w:tcPr>
          <w:p w14:paraId="68A4DCD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17BA188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.003]</w:t>
            </w:r>
          </w:p>
        </w:tc>
        <w:tc>
          <w:tcPr>
            <w:tcW w:w="567" w:type="dxa"/>
          </w:tcPr>
          <w:p w14:paraId="594AB6E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074" w:type="dxa"/>
          </w:tcPr>
          <w:p w14:paraId="22576B9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.01]</w:t>
            </w:r>
          </w:p>
        </w:tc>
      </w:tr>
      <w:tr w:rsidR="00491525" w:rsidRPr="00491525" w14:paraId="217970B2" w14:textId="77777777" w:rsidTr="00D11E18">
        <w:trPr>
          <w:trHeight w:val="454"/>
        </w:trPr>
        <w:tc>
          <w:tcPr>
            <w:tcW w:w="4111" w:type="dxa"/>
          </w:tcPr>
          <w:p w14:paraId="770C7BBF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34F4563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-.03</w:t>
            </w:r>
          </w:p>
        </w:tc>
        <w:tc>
          <w:tcPr>
            <w:tcW w:w="992" w:type="dxa"/>
          </w:tcPr>
          <w:p w14:paraId="1C9CFB6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[-.08, .02]</w:t>
            </w:r>
          </w:p>
        </w:tc>
        <w:tc>
          <w:tcPr>
            <w:tcW w:w="567" w:type="dxa"/>
          </w:tcPr>
          <w:p w14:paraId="4D65CD2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134" w:type="dxa"/>
          </w:tcPr>
          <w:p w14:paraId="557C1B1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[-.07, .03]</w:t>
            </w:r>
          </w:p>
        </w:tc>
        <w:tc>
          <w:tcPr>
            <w:tcW w:w="567" w:type="dxa"/>
          </w:tcPr>
          <w:p w14:paraId="152958D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6E411A9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52A737A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740EDF1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9" w:type="dxa"/>
          </w:tcPr>
          <w:p w14:paraId="7991D5B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1134" w:type="dxa"/>
          </w:tcPr>
          <w:p w14:paraId="6ABFBAB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.10]</w:t>
            </w:r>
          </w:p>
        </w:tc>
        <w:tc>
          <w:tcPr>
            <w:tcW w:w="567" w:type="dxa"/>
          </w:tcPr>
          <w:p w14:paraId="586A1EF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7A32136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.002]</w:t>
            </w:r>
          </w:p>
        </w:tc>
        <w:tc>
          <w:tcPr>
            <w:tcW w:w="567" w:type="dxa"/>
          </w:tcPr>
          <w:p w14:paraId="6E1F99C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074" w:type="dxa"/>
          </w:tcPr>
          <w:p w14:paraId="4D5A6FA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.001]</w:t>
            </w:r>
          </w:p>
        </w:tc>
      </w:tr>
      <w:tr w:rsidR="00491525" w:rsidRPr="00491525" w14:paraId="0C95118D" w14:textId="77777777" w:rsidTr="00D11E18">
        <w:trPr>
          <w:trHeight w:val="454"/>
        </w:trPr>
        <w:tc>
          <w:tcPr>
            <w:tcW w:w="4111" w:type="dxa"/>
          </w:tcPr>
          <w:p w14:paraId="4AE5242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Paternal parenting</w:t>
            </w:r>
          </w:p>
        </w:tc>
        <w:tc>
          <w:tcPr>
            <w:tcW w:w="709" w:type="dxa"/>
          </w:tcPr>
          <w:p w14:paraId="53A8843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E53DF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86527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15979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0A66355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19BD4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0C7FF34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A4255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391F7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79268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07C793C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7C525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526FBDC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D063E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91525" w:rsidRPr="00491525" w14:paraId="2BA02599" w14:textId="77777777" w:rsidTr="00D11E18">
        <w:trPr>
          <w:trHeight w:val="454"/>
        </w:trPr>
        <w:tc>
          <w:tcPr>
            <w:tcW w:w="4111" w:type="dxa"/>
          </w:tcPr>
          <w:p w14:paraId="4DCEFB07" w14:textId="77777777" w:rsidR="00491525" w:rsidRPr="00491525" w:rsidRDefault="00491525" w:rsidP="00D11E18">
            <w:pPr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Warmth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18812D3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.03</w:t>
            </w:r>
          </w:p>
        </w:tc>
        <w:tc>
          <w:tcPr>
            <w:tcW w:w="992" w:type="dxa"/>
          </w:tcPr>
          <w:p w14:paraId="2EB0392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[-.02, .08]</w:t>
            </w:r>
          </w:p>
        </w:tc>
        <w:tc>
          <w:tcPr>
            <w:tcW w:w="567" w:type="dxa"/>
          </w:tcPr>
          <w:p w14:paraId="398D3A0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134" w:type="dxa"/>
          </w:tcPr>
          <w:p w14:paraId="79F8D6F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[-.06, .04]</w:t>
            </w:r>
          </w:p>
        </w:tc>
        <w:tc>
          <w:tcPr>
            <w:tcW w:w="567" w:type="dxa"/>
          </w:tcPr>
          <w:p w14:paraId="5A5CB90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3233D50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09814FC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40DF63E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9" w:type="dxa"/>
          </w:tcPr>
          <w:p w14:paraId="5507AAF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-.001</w:t>
            </w:r>
          </w:p>
        </w:tc>
        <w:tc>
          <w:tcPr>
            <w:tcW w:w="1134" w:type="dxa"/>
          </w:tcPr>
          <w:p w14:paraId="2236CC1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.05]</w:t>
            </w:r>
          </w:p>
        </w:tc>
        <w:tc>
          <w:tcPr>
            <w:tcW w:w="567" w:type="dxa"/>
          </w:tcPr>
          <w:p w14:paraId="2B3FE8E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4DD6538F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.002]</w:t>
            </w:r>
          </w:p>
        </w:tc>
        <w:tc>
          <w:tcPr>
            <w:tcW w:w="567" w:type="dxa"/>
          </w:tcPr>
          <w:p w14:paraId="325081E5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074" w:type="dxa"/>
          </w:tcPr>
          <w:p w14:paraId="55940C1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.003]</w:t>
            </w:r>
          </w:p>
        </w:tc>
      </w:tr>
      <w:tr w:rsidR="00491525" w:rsidRPr="00491525" w14:paraId="6840A436" w14:textId="77777777" w:rsidTr="00D11E18">
        <w:trPr>
          <w:trHeight w:val="454"/>
        </w:trPr>
        <w:tc>
          <w:tcPr>
            <w:tcW w:w="4111" w:type="dxa"/>
          </w:tcPr>
          <w:p w14:paraId="39CF1940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Autonomy support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59088EB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-.003</w:t>
            </w:r>
          </w:p>
        </w:tc>
        <w:tc>
          <w:tcPr>
            <w:tcW w:w="992" w:type="dxa"/>
          </w:tcPr>
          <w:p w14:paraId="3857832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[-.06, .05]</w:t>
            </w:r>
          </w:p>
        </w:tc>
        <w:tc>
          <w:tcPr>
            <w:tcW w:w="567" w:type="dxa"/>
          </w:tcPr>
          <w:p w14:paraId="104F615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134" w:type="dxa"/>
          </w:tcPr>
          <w:p w14:paraId="5056D95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[-.07, .03]</w:t>
            </w:r>
          </w:p>
        </w:tc>
        <w:tc>
          <w:tcPr>
            <w:tcW w:w="567" w:type="dxa"/>
          </w:tcPr>
          <w:p w14:paraId="2EDDC7E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0D4B0A8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12E0224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3B8EF47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9" w:type="dxa"/>
          </w:tcPr>
          <w:p w14:paraId="7644BBA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1134" w:type="dxa"/>
          </w:tcPr>
          <w:p w14:paraId="45DF509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[-.08, .03]</w:t>
            </w:r>
          </w:p>
        </w:tc>
        <w:tc>
          <w:tcPr>
            <w:tcW w:w="567" w:type="dxa"/>
          </w:tcPr>
          <w:p w14:paraId="23231B0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14D1A10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.002]</w:t>
            </w:r>
          </w:p>
        </w:tc>
        <w:tc>
          <w:tcPr>
            <w:tcW w:w="567" w:type="dxa"/>
          </w:tcPr>
          <w:p w14:paraId="491B8B8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-.001</w:t>
            </w:r>
          </w:p>
        </w:tc>
        <w:tc>
          <w:tcPr>
            <w:tcW w:w="1074" w:type="dxa"/>
          </w:tcPr>
          <w:p w14:paraId="40C532F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[-.01, .003]</w:t>
            </w:r>
          </w:p>
        </w:tc>
      </w:tr>
      <w:tr w:rsidR="00491525" w:rsidRPr="00491525" w14:paraId="57BF8D16" w14:textId="77777777" w:rsidTr="00D11E18">
        <w:trPr>
          <w:trHeight w:val="454"/>
        </w:trPr>
        <w:tc>
          <w:tcPr>
            <w:tcW w:w="4111" w:type="dxa"/>
          </w:tcPr>
          <w:p w14:paraId="12E8A933" w14:textId="77777777" w:rsidR="00491525" w:rsidRPr="00491525" w:rsidRDefault="00491525" w:rsidP="00D11E18">
            <w:pPr>
              <w:ind w:leftChars="50" w:left="11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Psychological control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02AFCD7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-.001</w:t>
            </w:r>
          </w:p>
        </w:tc>
        <w:tc>
          <w:tcPr>
            <w:tcW w:w="992" w:type="dxa"/>
          </w:tcPr>
          <w:p w14:paraId="2D6B049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[-.06, .05]</w:t>
            </w:r>
          </w:p>
        </w:tc>
        <w:tc>
          <w:tcPr>
            <w:tcW w:w="567" w:type="dxa"/>
          </w:tcPr>
          <w:p w14:paraId="7D9BAF9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58ACB83B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[-.03, .07]</w:t>
            </w:r>
          </w:p>
        </w:tc>
        <w:tc>
          <w:tcPr>
            <w:tcW w:w="567" w:type="dxa"/>
          </w:tcPr>
          <w:p w14:paraId="75249110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16DE06A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5EB2077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6ED52F0D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9" w:type="dxa"/>
          </w:tcPr>
          <w:p w14:paraId="037B093A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.05</w:t>
            </w:r>
          </w:p>
        </w:tc>
        <w:tc>
          <w:tcPr>
            <w:tcW w:w="1134" w:type="dxa"/>
          </w:tcPr>
          <w:p w14:paraId="221DA12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[-.01, .10]</w:t>
            </w:r>
          </w:p>
        </w:tc>
        <w:tc>
          <w:tcPr>
            <w:tcW w:w="567" w:type="dxa"/>
          </w:tcPr>
          <w:p w14:paraId="65BC400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01F0B40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[-.003, .003]</w:t>
            </w:r>
          </w:p>
        </w:tc>
        <w:tc>
          <w:tcPr>
            <w:tcW w:w="567" w:type="dxa"/>
          </w:tcPr>
          <w:p w14:paraId="0A37D4A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.002</w:t>
            </w:r>
          </w:p>
        </w:tc>
        <w:tc>
          <w:tcPr>
            <w:tcW w:w="1074" w:type="dxa"/>
          </w:tcPr>
          <w:p w14:paraId="1AE4D4AC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 .01]</w:t>
            </w:r>
          </w:p>
        </w:tc>
      </w:tr>
      <w:tr w:rsidR="00491525" w:rsidRPr="00491525" w14:paraId="2F983879" w14:textId="77777777" w:rsidTr="00D11E18">
        <w:trPr>
          <w:trHeight w:val="454"/>
        </w:trPr>
        <w:tc>
          <w:tcPr>
            <w:tcW w:w="4111" w:type="dxa"/>
          </w:tcPr>
          <w:p w14:paraId="6A9461F0" w14:textId="77777777" w:rsidR="00491525" w:rsidRPr="00491525" w:rsidRDefault="00491525" w:rsidP="00D11E18">
            <w:pPr>
              <w:ind w:firstLineChars="50" w:firstLine="1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Strictness (t-2)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SW</w:t>
            </w: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and </w:t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SC (t-1) </w:t>
            </w:r>
            <w:r w:rsidRPr="00491525">
              <w:rPr>
                <w:color w:val="000000" w:themeColor="text1"/>
              </w:rPr>
              <w:sym w:font="Wingdings" w:char="F0E0"/>
            </w:r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</w:t>
            </w:r>
            <w:proofErr w:type="spellEnd"/>
            <w:r w:rsidRPr="004915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(t)</w:t>
            </w:r>
          </w:p>
        </w:tc>
        <w:tc>
          <w:tcPr>
            <w:tcW w:w="709" w:type="dxa"/>
          </w:tcPr>
          <w:p w14:paraId="597E2DB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-.02</w:t>
            </w:r>
          </w:p>
        </w:tc>
        <w:tc>
          <w:tcPr>
            <w:tcW w:w="992" w:type="dxa"/>
          </w:tcPr>
          <w:p w14:paraId="58ACDD82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[-.08, .03]</w:t>
            </w:r>
          </w:p>
        </w:tc>
        <w:tc>
          <w:tcPr>
            <w:tcW w:w="567" w:type="dxa"/>
          </w:tcPr>
          <w:p w14:paraId="7ABAB31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.04</w:t>
            </w:r>
          </w:p>
        </w:tc>
        <w:tc>
          <w:tcPr>
            <w:tcW w:w="1134" w:type="dxa"/>
          </w:tcPr>
          <w:p w14:paraId="67767F8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[-.02, .09]</w:t>
            </w:r>
          </w:p>
        </w:tc>
        <w:tc>
          <w:tcPr>
            <w:tcW w:w="567" w:type="dxa"/>
          </w:tcPr>
          <w:p w14:paraId="4806709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-.01</w:t>
            </w:r>
          </w:p>
        </w:tc>
        <w:tc>
          <w:tcPr>
            <w:tcW w:w="1134" w:type="dxa"/>
          </w:tcPr>
          <w:p w14:paraId="3A1982C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[-.05, .04]</w:t>
            </w:r>
          </w:p>
        </w:tc>
        <w:tc>
          <w:tcPr>
            <w:tcW w:w="567" w:type="dxa"/>
          </w:tcPr>
          <w:p w14:paraId="7FBB0227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992" w:type="dxa"/>
          </w:tcPr>
          <w:p w14:paraId="444E87A8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[.01, .11]</w:t>
            </w:r>
          </w:p>
        </w:tc>
        <w:tc>
          <w:tcPr>
            <w:tcW w:w="709" w:type="dxa"/>
          </w:tcPr>
          <w:p w14:paraId="13B70AAE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134" w:type="dxa"/>
          </w:tcPr>
          <w:p w14:paraId="70217619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[-.04, .07]</w:t>
            </w:r>
          </w:p>
        </w:tc>
        <w:tc>
          <w:tcPr>
            <w:tcW w:w="567" w:type="dxa"/>
          </w:tcPr>
          <w:p w14:paraId="4EBC8276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34" w:type="dxa"/>
          </w:tcPr>
          <w:p w14:paraId="30E5B991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[-.002, .002]</w:t>
            </w:r>
          </w:p>
        </w:tc>
        <w:tc>
          <w:tcPr>
            <w:tcW w:w="567" w:type="dxa"/>
          </w:tcPr>
          <w:p w14:paraId="780CBB33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.002</w:t>
            </w:r>
          </w:p>
        </w:tc>
        <w:tc>
          <w:tcPr>
            <w:tcW w:w="1074" w:type="dxa"/>
          </w:tcPr>
          <w:p w14:paraId="1B769754" w14:textId="77777777" w:rsidR="00491525" w:rsidRPr="00491525" w:rsidRDefault="00491525" w:rsidP="00D11E1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1525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[-.001, .01]</w:t>
            </w:r>
          </w:p>
        </w:tc>
      </w:tr>
    </w:tbl>
    <w:p w14:paraId="21976BBC" w14:textId="7505FCE0" w:rsidR="00491525" w:rsidRPr="002E0453" w:rsidRDefault="00491525" w:rsidP="00491525">
      <w:pPr>
        <w:pStyle w:val="af"/>
        <w:spacing w:before="0" w:beforeAutospacing="0"/>
        <w:rPr>
          <w:rFonts w:ascii="Times New Roman" w:hAnsi="Times New Roman" w:cs="Times New Roman"/>
          <w:sz w:val="20"/>
          <w:szCs w:val="20"/>
        </w:rPr>
      </w:pPr>
      <w:r w:rsidRPr="0049152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Note.</w:t>
      </w:r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SW = self-warmth; SC = self-coldness; </w:t>
      </w:r>
      <w:proofErr w:type="spellStart"/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>Anx</w:t>
      </w:r>
      <w:proofErr w:type="spellEnd"/>
      <w:r w:rsidRPr="004915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anxiety. 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β for each path was standardized coefficient; </w:t>
      </w:r>
      <w:r w:rsidR="002E0453" w:rsidRPr="0085483A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2E0453" w:rsidRPr="0085483A">
        <w:rPr>
          <w:rFonts w:ascii="Times New Roman" w:hAnsi="Times New Roman" w:cs="Times New Roman"/>
          <w:sz w:val="20"/>
          <w:szCs w:val="20"/>
        </w:rPr>
        <w:t xml:space="preserve"> for each indirect effect was unstandardized coefficient. The boldface coefficients were significant according to 95% credible intervals.</w:t>
      </w:r>
    </w:p>
    <w:sectPr w:rsidR="00491525" w:rsidRPr="002E0453" w:rsidSect="00DA2B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9BDC8" w14:textId="77777777" w:rsidR="00CD279A" w:rsidRDefault="00CD279A" w:rsidP="001D64BB">
      <w:r>
        <w:separator/>
      </w:r>
    </w:p>
  </w:endnote>
  <w:endnote w:type="continuationSeparator" w:id="0">
    <w:p w14:paraId="7185F3A7" w14:textId="77777777" w:rsidR="00CD279A" w:rsidRDefault="00CD279A" w:rsidP="001D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20B0604020202020204"/>
    <w:charset w:val="00"/>
    <w:family w:val="roman"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02D398" w14:textId="77777777" w:rsidR="00CD279A" w:rsidRDefault="00CD279A" w:rsidP="001D64BB">
      <w:r>
        <w:separator/>
      </w:r>
    </w:p>
  </w:footnote>
  <w:footnote w:type="continuationSeparator" w:id="0">
    <w:p w14:paraId="5EC4C111" w14:textId="77777777" w:rsidR="00CD279A" w:rsidRDefault="00CD279A" w:rsidP="001D6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D45C5" w14:textId="6D5030D7" w:rsidR="001D64BB" w:rsidRDefault="001D64BB" w:rsidP="001D64BB">
    <w:pPr>
      <w:pStyle w:val="af5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A301F8"/>
    <w:multiLevelType w:val="hybridMultilevel"/>
    <w:tmpl w:val="0014703A"/>
    <w:lvl w:ilvl="0" w:tplc="780AA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F5A6AF6"/>
    <w:multiLevelType w:val="hybridMultilevel"/>
    <w:tmpl w:val="3CC84F00"/>
    <w:lvl w:ilvl="0" w:tplc="F7DC386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6B5786C"/>
    <w:multiLevelType w:val="hybridMultilevel"/>
    <w:tmpl w:val="1FD4679A"/>
    <w:lvl w:ilvl="0" w:tplc="E4621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6EB49E1"/>
    <w:multiLevelType w:val="hybridMultilevel"/>
    <w:tmpl w:val="F092B376"/>
    <w:lvl w:ilvl="0" w:tplc="1D34A2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56391535">
    <w:abstractNumId w:val="0"/>
  </w:num>
  <w:num w:numId="2" w16cid:durableId="2032339427">
    <w:abstractNumId w:val="2"/>
  </w:num>
  <w:num w:numId="3" w16cid:durableId="2086219514">
    <w:abstractNumId w:val="1"/>
  </w:num>
  <w:num w:numId="4" w16cid:durableId="323974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68"/>
  <w:removePersonalInformation/>
  <w:removeDateAndTime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5A"/>
    <w:rsid w:val="00011BD2"/>
    <w:rsid w:val="0001305D"/>
    <w:rsid w:val="0001595F"/>
    <w:rsid w:val="0005571B"/>
    <w:rsid w:val="00063767"/>
    <w:rsid w:val="00082847"/>
    <w:rsid w:val="00083A29"/>
    <w:rsid w:val="00090F70"/>
    <w:rsid w:val="000A205C"/>
    <w:rsid w:val="000C026F"/>
    <w:rsid w:val="000C0979"/>
    <w:rsid w:val="000D0834"/>
    <w:rsid w:val="000E4330"/>
    <w:rsid w:val="000F18C8"/>
    <w:rsid w:val="000F4149"/>
    <w:rsid w:val="00101B25"/>
    <w:rsid w:val="00107C29"/>
    <w:rsid w:val="00112915"/>
    <w:rsid w:val="00130857"/>
    <w:rsid w:val="0017765D"/>
    <w:rsid w:val="00190400"/>
    <w:rsid w:val="001A3919"/>
    <w:rsid w:val="001A3F3B"/>
    <w:rsid w:val="001C45E3"/>
    <w:rsid w:val="001C79C0"/>
    <w:rsid w:val="001C7E1F"/>
    <w:rsid w:val="001D64BB"/>
    <w:rsid w:val="001E1700"/>
    <w:rsid w:val="001E25A4"/>
    <w:rsid w:val="00211241"/>
    <w:rsid w:val="00244407"/>
    <w:rsid w:val="00246220"/>
    <w:rsid w:val="00275DE0"/>
    <w:rsid w:val="00276254"/>
    <w:rsid w:val="002864EB"/>
    <w:rsid w:val="00290CA7"/>
    <w:rsid w:val="002B00F2"/>
    <w:rsid w:val="002B54BB"/>
    <w:rsid w:val="002D6BE5"/>
    <w:rsid w:val="002E0453"/>
    <w:rsid w:val="002E6A6F"/>
    <w:rsid w:val="002F5930"/>
    <w:rsid w:val="003303E2"/>
    <w:rsid w:val="003351E5"/>
    <w:rsid w:val="00340B6E"/>
    <w:rsid w:val="00360A61"/>
    <w:rsid w:val="00363881"/>
    <w:rsid w:val="003B184D"/>
    <w:rsid w:val="003B1883"/>
    <w:rsid w:val="003B3803"/>
    <w:rsid w:val="003C32DC"/>
    <w:rsid w:val="003D0F4F"/>
    <w:rsid w:val="00415BCF"/>
    <w:rsid w:val="00427D25"/>
    <w:rsid w:val="00434903"/>
    <w:rsid w:val="004364D2"/>
    <w:rsid w:val="00443C1F"/>
    <w:rsid w:val="0045674D"/>
    <w:rsid w:val="00460905"/>
    <w:rsid w:val="004772AA"/>
    <w:rsid w:val="004857BC"/>
    <w:rsid w:val="00490F09"/>
    <w:rsid w:val="00491525"/>
    <w:rsid w:val="004C6E68"/>
    <w:rsid w:val="0052046D"/>
    <w:rsid w:val="005255FD"/>
    <w:rsid w:val="00527182"/>
    <w:rsid w:val="0052750C"/>
    <w:rsid w:val="00527D75"/>
    <w:rsid w:val="00575E3D"/>
    <w:rsid w:val="0059167D"/>
    <w:rsid w:val="00593C10"/>
    <w:rsid w:val="005B5E63"/>
    <w:rsid w:val="005B7219"/>
    <w:rsid w:val="005D0EBA"/>
    <w:rsid w:val="005F2078"/>
    <w:rsid w:val="005F6997"/>
    <w:rsid w:val="00601CB3"/>
    <w:rsid w:val="00627E3F"/>
    <w:rsid w:val="0063718D"/>
    <w:rsid w:val="006531E9"/>
    <w:rsid w:val="00654991"/>
    <w:rsid w:val="00663BAE"/>
    <w:rsid w:val="006873BA"/>
    <w:rsid w:val="00693B59"/>
    <w:rsid w:val="006B5FDD"/>
    <w:rsid w:val="006D586D"/>
    <w:rsid w:val="006D6DF6"/>
    <w:rsid w:val="00713976"/>
    <w:rsid w:val="007265D8"/>
    <w:rsid w:val="00734BC2"/>
    <w:rsid w:val="00740FE0"/>
    <w:rsid w:val="007427CF"/>
    <w:rsid w:val="007451D3"/>
    <w:rsid w:val="0075768D"/>
    <w:rsid w:val="007614C5"/>
    <w:rsid w:val="00763B93"/>
    <w:rsid w:val="00771BD2"/>
    <w:rsid w:val="00777476"/>
    <w:rsid w:val="00777779"/>
    <w:rsid w:val="0078267F"/>
    <w:rsid w:val="0079515F"/>
    <w:rsid w:val="0079543D"/>
    <w:rsid w:val="007A04B8"/>
    <w:rsid w:val="007A099C"/>
    <w:rsid w:val="007A3463"/>
    <w:rsid w:val="007B1ED9"/>
    <w:rsid w:val="007C5F9D"/>
    <w:rsid w:val="007D3E44"/>
    <w:rsid w:val="008340C8"/>
    <w:rsid w:val="00846EF4"/>
    <w:rsid w:val="00876982"/>
    <w:rsid w:val="0088526C"/>
    <w:rsid w:val="00885F57"/>
    <w:rsid w:val="00896E47"/>
    <w:rsid w:val="008B5C22"/>
    <w:rsid w:val="008D5D50"/>
    <w:rsid w:val="008E3A45"/>
    <w:rsid w:val="008F1167"/>
    <w:rsid w:val="009073EF"/>
    <w:rsid w:val="00941546"/>
    <w:rsid w:val="00942345"/>
    <w:rsid w:val="00942D1E"/>
    <w:rsid w:val="00997E0A"/>
    <w:rsid w:val="009A701C"/>
    <w:rsid w:val="009B57A7"/>
    <w:rsid w:val="009B6505"/>
    <w:rsid w:val="009D334E"/>
    <w:rsid w:val="009D342E"/>
    <w:rsid w:val="009E6712"/>
    <w:rsid w:val="009F0E30"/>
    <w:rsid w:val="00A10B28"/>
    <w:rsid w:val="00A22D8C"/>
    <w:rsid w:val="00A23745"/>
    <w:rsid w:val="00A3647E"/>
    <w:rsid w:val="00A46B7F"/>
    <w:rsid w:val="00A61D0E"/>
    <w:rsid w:val="00A71DA4"/>
    <w:rsid w:val="00A72D61"/>
    <w:rsid w:val="00A755C6"/>
    <w:rsid w:val="00A8246B"/>
    <w:rsid w:val="00AB3AB6"/>
    <w:rsid w:val="00AC049F"/>
    <w:rsid w:val="00AE1A20"/>
    <w:rsid w:val="00B00266"/>
    <w:rsid w:val="00B00B8C"/>
    <w:rsid w:val="00B06748"/>
    <w:rsid w:val="00B06F9E"/>
    <w:rsid w:val="00B24ABF"/>
    <w:rsid w:val="00B32F18"/>
    <w:rsid w:val="00B368BB"/>
    <w:rsid w:val="00B4142B"/>
    <w:rsid w:val="00B473CC"/>
    <w:rsid w:val="00B61821"/>
    <w:rsid w:val="00B73B77"/>
    <w:rsid w:val="00B80C53"/>
    <w:rsid w:val="00B8623C"/>
    <w:rsid w:val="00BE1BC6"/>
    <w:rsid w:val="00BF1DEB"/>
    <w:rsid w:val="00C10ECB"/>
    <w:rsid w:val="00C271BA"/>
    <w:rsid w:val="00C334FF"/>
    <w:rsid w:val="00C41552"/>
    <w:rsid w:val="00C44F01"/>
    <w:rsid w:val="00C50026"/>
    <w:rsid w:val="00C95D87"/>
    <w:rsid w:val="00CA69A0"/>
    <w:rsid w:val="00CB041B"/>
    <w:rsid w:val="00CC3026"/>
    <w:rsid w:val="00CD279A"/>
    <w:rsid w:val="00CD60FF"/>
    <w:rsid w:val="00CE6C88"/>
    <w:rsid w:val="00CE72CC"/>
    <w:rsid w:val="00CF25A3"/>
    <w:rsid w:val="00CF461E"/>
    <w:rsid w:val="00CF7A67"/>
    <w:rsid w:val="00D23453"/>
    <w:rsid w:val="00D5657F"/>
    <w:rsid w:val="00D64781"/>
    <w:rsid w:val="00D761DE"/>
    <w:rsid w:val="00D762D3"/>
    <w:rsid w:val="00D8340C"/>
    <w:rsid w:val="00DA2B5A"/>
    <w:rsid w:val="00DC4055"/>
    <w:rsid w:val="00E3516F"/>
    <w:rsid w:val="00E36FB9"/>
    <w:rsid w:val="00E41995"/>
    <w:rsid w:val="00E42C33"/>
    <w:rsid w:val="00E610BD"/>
    <w:rsid w:val="00E82D37"/>
    <w:rsid w:val="00E950D0"/>
    <w:rsid w:val="00E95AAD"/>
    <w:rsid w:val="00EB37FD"/>
    <w:rsid w:val="00EC38E1"/>
    <w:rsid w:val="00F10A29"/>
    <w:rsid w:val="00F11B78"/>
    <w:rsid w:val="00F13E6F"/>
    <w:rsid w:val="00F22F6D"/>
    <w:rsid w:val="00F4434E"/>
    <w:rsid w:val="00F46091"/>
    <w:rsid w:val="00F7486A"/>
    <w:rsid w:val="00F82C05"/>
    <w:rsid w:val="00FE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20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2B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B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B5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B5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B5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B5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B5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B5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2B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A2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A2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A2B5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A2B5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A2B5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A2B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A2B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A2B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A2B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A2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B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A2B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2B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A2B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2B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2B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2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A2B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2B5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A2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qFormat/>
    <w:rsid w:val="000159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14:ligatures w14:val="none"/>
    </w:rPr>
  </w:style>
  <w:style w:type="character" w:styleId="af0">
    <w:name w:val="annotation reference"/>
    <w:basedOn w:val="a0"/>
    <w:uiPriority w:val="99"/>
    <w:semiHidden/>
    <w:unhideWhenUsed/>
    <w:rsid w:val="00CD60FF"/>
    <w:rPr>
      <w:sz w:val="21"/>
      <w:szCs w:val="21"/>
    </w:rPr>
  </w:style>
  <w:style w:type="paragraph" w:styleId="af1">
    <w:name w:val="annotation text"/>
    <w:basedOn w:val="a"/>
    <w:link w:val="af2"/>
    <w:uiPriority w:val="99"/>
    <w:unhideWhenUsed/>
    <w:rsid w:val="00CD60FF"/>
    <w:pPr>
      <w:jc w:val="left"/>
    </w:pPr>
  </w:style>
  <w:style w:type="character" w:customStyle="1" w:styleId="af2">
    <w:name w:val="批注文字 字符"/>
    <w:basedOn w:val="a0"/>
    <w:link w:val="af1"/>
    <w:uiPriority w:val="99"/>
    <w:rsid w:val="00CD60FF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60FF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CD60FF"/>
    <w:rPr>
      <w:b/>
      <w:bCs/>
    </w:rPr>
  </w:style>
  <w:style w:type="paragraph" w:styleId="af5">
    <w:name w:val="header"/>
    <w:basedOn w:val="a"/>
    <w:link w:val="af6"/>
    <w:uiPriority w:val="99"/>
    <w:unhideWhenUsed/>
    <w:rsid w:val="001D64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6">
    <w:name w:val="页眉 字符"/>
    <w:basedOn w:val="a0"/>
    <w:link w:val="af5"/>
    <w:uiPriority w:val="99"/>
    <w:rsid w:val="001D64BB"/>
    <w:rPr>
      <w:sz w:val="18"/>
      <w:szCs w:val="18"/>
    </w:rPr>
  </w:style>
  <w:style w:type="paragraph" w:styleId="af7">
    <w:name w:val="footer"/>
    <w:basedOn w:val="a"/>
    <w:link w:val="af8"/>
    <w:uiPriority w:val="99"/>
    <w:unhideWhenUsed/>
    <w:rsid w:val="001D6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8">
    <w:name w:val="页脚 字符"/>
    <w:basedOn w:val="a0"/>
    <w:link w:val="af7"/>
    <w:uiPriority w:val="99"/>
    <w:rsid w:val="001D64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3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22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1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4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7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6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3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34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1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463C57-EC4F-FB4B-87AC-93C4F3DD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861</TotalTime>
  <Pages>10</Pages>
  <Words>2461</Words>
  <Characters>14032</Characters>
  <Application>Microsoft Office Word</Application>
  <DocSecurity>0</DocSecurity>
  <Lines>116</Lines>
  <Paragraphs>32</Paragraphs>
  <ScaleCrop>false</ScaleCrop>
  <Company/>
  <LinksUpToDate>false</LinksUpToDate>
  <CharactersWithSpaces>16461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167</cp:revision>
  <dcterms:created xsi:type="dcterms:W3CDTF">2024-11-28T09:24:00Z</dcterms:created>
  <dcterms:modified xsi:type="dcterms:W3CDTF">2025-11-25T05:21:00Z</dcterms:modified>
</cp:coreProperties>
</file>