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7DC3C" w14:textId="49FB6650" w:rsidR="002274AE" w:rsidRDefault="008E47FD" w:rsidP="00E11557">
      <w:pPr>
        <w:spacing w:after="0"/>
      </w:pPr>
      <w:r>
        <w:t>Supplement 3</w:t>
      </w:r>
    </w:p>
    <w:p w14:paraId="679CE3C8" w14:textId="1B2EDFFC" w:rsidR="00BA0679" w:rsidRDefault="002274AE" w:rsidP="00E11557">
      <w:pPr>
        <w:spacing w:after="0"/>
      </w:pPr>
      <w:r w:rsidRPr="0051095E">
        <w:rPr>
          <w:i/>
          <w:snapToGrid w:val="0"/>
          <w:szCs w:val="24"/>
          <w:lang w:val="en-US"/>
        </w:rPr>
        <w:t xml:space="preserve">Differences </w:t>
      </w:r>
      <w:r>
        <w:rPr>
          <w:i/>
          <w:snapToGrid w:val="0"/>
          <w:szCs w:val="24"/>
          <w:lang w:val="en-US"/>
        </w:rPr>
        <w:t>(</w:t>
      </w:r>
      <w:r w:rsidR="00905FEA">
        <w:rPr>
          <w:i/>
          <w:snapToGrid w:val="0"/>
          <w:szCs w:val="24"/>
          <w:lang w:val="en-US"/>
        </w:rPr>
        <w:t xml:space="preserve">Hedges g </w:t>
      </w:r>
      <w:r w:rsidR="0089106D">
        <w:rPr>
          <w:i/>
          <w:snapToGrid w:val="0"/>
          <w:szCs w:val="24"/>
          <w:lang w:val="en-US"/>
        </w:rPr>
        <w:t>effect sizes) Across L</w:t>
      </w:r>
      <w:r>
        <w:rPr>
          <w:i/>
          <w:snapToGrid w:val="0"/>
          <w:szCs w:val="24"/>
          <w:lang w:val="en-US"/>
        </w:rPr>
        <w:t xml:space="preserve">atent </w:t>
      </w:r>
      <w:r w:rsidR="0089106D">
        <w:rPr>
          <w:i/>
          <w:snapToGrid w:val="0"/>
          <w:szCs w:val="24"/>
          <w:lang w:val="en-US"/>
        </w:rPr>
        <w:t>P</w:t>
      </w:r>
      <w:r>
        <w:rPr>
          <w:i/>
          <w:snapToGrid w:val="0"/>
          <w:szCs w:val="24"/>
          <w:lang w:val="en-US"/>
        </w:rPr>
        <w:t xml:space="preserve">rofiles for </w:t>
      </w:r>
      <w:r w:rsidR="0089106D">
        <w:rPr>
          <w:i/>
          <w:snapToGrid w:val="0"/>
          <w:szCs w:val="24"/>
          <w:lang w:val="en-US"/>
        </w:rPr>
        <w:t>A</w:t>
      </w:r>
      <w:r>
        <w:rPr>
          <w:i/>
          <w:snapToGrid w:val="0"/>
          <w:szCs w:val="24"/>
          <w:lang w:val="en-US"/>
        </w:rPr>
        <w:t xml:space="preserve">nxiety, </w:t>
      </w:r>
      <w:r w:rsidR="0089106D">
        <w:rPr>
          <w:i/>
          <w:snapToGrid w:val="0"/>
          <w:szCs w:val="24"/>
          <w:lang w:val="en-US"/>
        </w:rPr>
        <w:t>S</w:t>
      </w:r>
      <w:r>
        <w:rPr>
          <w:i/>
          <w:snapToGrid w:val="0"/>
          <w:szCs w:val="24"/>
          <w:lang w:val="en-US"/>
        </w:rPr>
        <w:t>tress</w:t>
      </w:r>
      <w:r w:rsidR="00F417C7">
        <w:rPr>
          <w:i/>
          <w:snapToGrid w:val="0"/>
          <w:szCs w:val="24"/>
          <w:lang w:val="en-US"/>
        </w:rPr>
        <w:t>,</w:t>
      </w:r>
      <w:r>
        <w:rPr>
          <w:i/>
          <w:snapToGrid w:val="0"/>
          <w:szCs w:val="24"/>
          <w:lang w:val="en-US"/>
        </w:rPr>
        <w:t xml:space="preserve"> </w:t>
      </w:r>
      <w:r w:rsidR="0089106D">
        <w:rPr>
          <w:i/>
          <w:snapToGrid w:val="0"/>
          <w:szCs w:val="24"/>
          <w:lang w:val="en-US"/>
        </w:rPr>
        <w:t>D</w:t>
      </w:r>
      <w:r>
        <w:rPr>
          <w:i/>
          <w:snapToGrid w:val="0"/>
          <w:szCs w:val="24"/>
          <w:lang w:val="en-US"/>
        </w:rPr>
        <w:t>epression</w:t>
      </w:r>
      <w:r w:rsidR="00F417C7">
        <w:rPr>
          <w:i/>
          <w:snapToGrid w:val="0"/>
          <w:szCs w:val="24"/>
          <w:lang w:val="en-US"/>
        </w:rPr>
        <w:t xml:space="preserve"> and </w:t>
      </w:r>
      <w:r w:rsidR="0089106D">
        <w:rPr>
          <w:i/>
          <w:snapToGrid w:val="0"/>
          <w:szCs w:val="24"/>
          <w:lang w:val="en-US"/>
        </w:rPr>
        <w:t>Life S</w:t>
      </w:r>
      <w:r w:rsidR="00F417C7">
        <w:rPr>
          <w:i/>
          <w:snapToGrid w:val="0"/>
          <w:szCs w:val="24"/>
          <w:lang w:val="en-US"/>
        </w:rPr>
        <w:t>atisfaction</w:t>
      </w:r>
    </w:p>
    <w:tbl>
      <w:tblPr>
        <w:tblW w:w="907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5"/>
        <w:gridCol w:w="1417"/>
        <w:gridCol w:w="142"/>
        <w:gridCol w:w="1134"/>
        <w:gridCol w:w="1418"/>
        <w:gridCol w:w="1417"/>
        <w:gridCol w:w="1559"/>
      </w:tblGrid>
      <w:tr w:rsidR="00EF5ADC" w:rsidRPr="00A17FA8" w14:paraId="4BCAC8A5" w14:textId="77777777" w:rsidTr="000579A7">
        <w:trPr>
          <w:trHeight w:val="67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4E43F" w14:textId="77777777" w:rsidR="00EF5ADC" w:rsidRPr="005C1946" w:rsidRDefault="00EF5ADC" w:rsidP="002102A2">
            <w:pPr>
              <w:widowControl w:val="0"/>
              <w:spacing w:after="0" w:line="240" w:lineRule="auto"/>
              <w:jc w:val="center"/>
              <w:rPr>
                <w:i/>
                <w:snapToGrid w:val="0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24F046" w14:textId="77777777" w:rsidR="00EF5ADC" w:rsidRPr="005C1946" w:rsidRDefault="00EF5ADC" w:rsidP="002102A2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22418F" w14:textId="77777777" w:rsidR="00EF5ADC" w:rsidRPr="005C1946" w:rsidRDefault="00EF5ADC" w:rsidP="002102A2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Profile 1</w:t>
            </w:r>
          </w:p>
          <w:p w14:paraId="0B22676E" w14:textId="24C78373" w:rsidR="00EF5ADC" w:rsidRPr="005C1946" w:rsidRDefault="000579A7" w:rsidP="00FF6D95">
            <w:pPr>
              <w:widowControl w:val="0"/>
              <w:spacing w:after="0" w:line="240" w:lineRule="auto"/>
              <w:jc w:val="center"/>
              <w:rPr>
                <w:i/>
                <w:snapToGrid w:val="0"/>
                <w:szCs w:val="24"/>
                <w:lang w:val="en-US"/>
              </w:rPr>
            </w:pPr>
            <w:r w:rsidRPr="005C1946">
              <w:rPr>
                <w:i/>
                <w:snapToGrid w:val="0"/>
                <w:szCs w:val="24"/>
                <w:lang w:val="en-US"/>
              </w:rPr>
              <w:t xml:space="preserve">High Satisfaction, Low Frustration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5B199AA" w14:textId="77777777" w:rsidR="00EF5ADC" w:rsidRPr="005C1946" w:rsidRDefault="00EF5ADC" w:rsidP="002102A2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Profile 2</w:t>
            </w:r>
          </w:p>
          <w:p w14:paraId="41E68AB4" w14:textId="1A6368A0" w:rsidR="00EF5ADC" w:rsidRPr="005C1946" w:rsidRDefault="000579A7" w:rsidP="00F417C7">
            <w:pPr>
              <w:widowControl w:val="0"/>
              <w:spacing w:after="0" w:line="240" w:lineRule="auto"/>
              <w:jc w:val="center"/>
              <w:rPr>
                <w:i/>
                <w:snapToGrid w:val="0"/>
                <w:szCs w:val="24"/>
                <w:lang w:val="en-US"/>
              </w:rPr>
            </w:pPr>
            <w:r w:rsidRPr="005C1946">
              <w:rPr>
                <w:i/>
                <w:snapToGrid w:val="0"/>
                <w:szCs w:val="24"/>
                <w:lang w:val="en-US"/>
              </w:rPr>
              <w:t>Slightly  Above Average Satisfaction, Slightly Below Average Frustration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E9C1A6" w14:textId="77777777" w:rsidR="00EF5ADC" w:rsidRPr="005C1946" w:rsidRDefault="00EF5ADC" w:rsidP="002102A2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Profile 3</w:t>
            </w:r>
          </w:p>
          <w:p w14:paraId="4463E785" w14:textId="39D15D07" w:rsidR="00EF5ADC" w:rsidRPr="005C1946" w:rsidRDefault="000579A7" w:rsidP="002102A2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i/>
                <w:snapToGrid w:val="0"/>
                <w:szCs w:val="24"/>
                <w:lang w:val="en-US"/>
              </w:rPr>
              <w:t>Very High Competence Satisfaction, High Frustration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EBF7BA" w14:textId="77777777" w:rsidR="00EF5ADC" w:rsidRPr="005C1946" w:rsidRDefault="00EF5ADC" w:rsidP="002102A2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Profile 4</w:t>
            </w:r>
          </w:p>
          <w:p w14:paraId="47B5A1C6" w14:textId="434CC8B3" w:rsidR="00EF5ADC" w:rsidRPr="005C1946" w:rsidRDefault="000579A7" w:rsidP="002102A2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i/>
                <w:snapToGrid w:val="0"/>
                <w:szCs w:val="24"/>
                <w:lang w:val="en-US"/>
              </w:rPr>
              <w:t>Slightly Below Average Satisfaction, High Frustration</w:t>
            </w:r>
          </w:p>
        </w:tc>
        <w:bookmarkStart w:id="0" w:name="_GoBack"/>
        <w:bookmarkEnd w:id="0"/>
      </w:tr>
      <w:tr w:rsidR="0002530A" w:rsidRPr="00EB4C93" w14:paraId="29DC022A" w14:textId="77777777" w:rsidTr="000579A7">
        <w:trPr>
          <w:trHeight w:val="270"/>
        </w:trPr>
        <w:tc>
          <w:tcPr>
            <w:tcW w:w="1985" w:type="dxa"/>
            <w:vMerge w:val="restart"/>
            <w:vAlign w:val="center"/>
          </w:tcPr>
          <w:p w14:paraId="18CAFD4C" w14:textId="77777777" w:rsidR="0002530A" w:rsidRPr="005C1946" w:rsidRDefault="0002530A" w:rsidP="0002530A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  <w:p w14:paraId="0F4A3943" w14:textId="77777777" w:rsidR="0002530A" w:rsidRPr="005C1946" w:rsidRDefault="0002530A" w:rsidP="00A44A2C">
            <w:pPr>
              <w:widowControl w:val="0"/>
              <w:spacing w:after="0" w:line="240" w:lineRule="auto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 xml:space="preserve">Profile 2 </w:t>
            </w:r>
          </w:p>
          <w:p w14:paraId="3D804C57" w14:textId="38891E72" w:rsidR="0002530A" w:rsidRPr="005C1946" w:rsidRDefault="000579A7" w:rsidP="0002530A">
            <w:pPr>
              <w:widowControl w:val="0"/>
              <w:spacing w:after="0" w:line="240" w:lineRule="auto"/>
              <w:rPr>
                <w:i/>
                <w:snapToGrid w:val="0"/>
                <w:szCs w:val="24"/>
                <w:lang w:val="en-US"/>
              </w:rPr>
            </w:pPr>
            <w:r w:rsidRPr="005C1946">
              <w:rPr>
                <w:i/>
                <w:snapToGrid w:val="0"/>
                <w:szCs w:val="24"/>
                <w:lang w:val="en-US"/>
              </w:rPr>
              <w:t>Slightly  Above Average Satisfaction, Slightly Below Average Frustration</w:t>
            </w:r>
          </w:p>
        </w:tc>
        <w:tc>
          <w:tcPr>
            <w:tcW w:w="1559" w:type="dxa"/>
            <w:gridSpan w:val="2"/>
          </w:tcPr>
          <w:p w14:paraId="3E63F97E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  <w:p w14:paraId="7DFD7CBE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 xml:space="preserve">Anxiety </w:t>
            </w:r>
          </w:p>
        </w:tc>
        <w:tc>
          <w:tcPr>
            <w:tcW w:w="1134" w:type="dxa"/>
            <w:vMerge w:val="restart"/>
            <w:vAlign w:val="center"/>
          </w:tcPr>
          <w:p w14:paraId="3FE58D75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  <w:p w14:paraId="514D9B23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0.07</w:t>
            </w:r>
          </w:p>
          <w:p w14:paraId="29455ECA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0.08</w:t>
            </w:r>
          </w:p>
          <w:p w14:paraId="43F24145" w14:textId="65523363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0.10*</w:t>
            </w:r>
          </w:p>
        </w:tc>
        <w:tc>
          <w:tcPr>
            <w:tcW w:w="1418" w:type="dxa"/>
            <w:vMerge w:val="restart"/>
            <w:vAlign w:val="center"/>
          </w:tcPr>
          <w:p w14:paraId="3FBECEBB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60DAD89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5C70CD4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</w:tr>
      <w:tr w:rsidR="0002530A" w:rsidRPr="00EB4C93" w14:paraId="390EFA12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784BD4C1" w14:textId="77777777" w:rsidR="0002530A" w:rsidRPr="005C1946" w:rsidRDefault="0002530A" w:rsidP="0002530A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102DE59B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Stress</w:t>
            </w:r>
          </w:p>
        </w:tc>
        <w:tc>
          <w:tcPr>
            <w:tcW w:w="1134" w:type="dxa"/>
            <w:vMerge/>
            <w:vAlign w:val="center"/>
          </w:tcPr>
          <w:p w14:paraId="4BCE1797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14:paraId="3C6BE31B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11F46831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84DCA0F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</w:tr>
      <w:tr w:rsidR="0002530A" w:rsidRPr="00EB4C93" w14:paraId="6830349B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0E9C4B0D" w14:textId="77777777" w:rsidR="0002530A" w:rsidRPr="005C1946" w:rsidRDefault="0002530A" w:rsidP="0002530A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1CF7E247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Depression</w:t>
            </w:r>
          </w:p>
        </w:tc>
        <w:tc>
          <w:tcPr>
            <w:tcW w:w="1134" w:type="dxa"/>
            <w:vMerge/>
            <w:vAlign w:val="center"/>
          </w:tcPr>
          <w:p w14:paraId="6CB08C3E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14:paraId="4C01072E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5E7D55D6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952E2B0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</w:tr>
      <w:tr w:rsidR="0002530A" w:rsidRPr="00EB4C93" w14:paraId="6096602B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59382A7D" w14:textId="77777777" w:rsidR="0002530A" w:rsidRPr="005C1946" w:rsidRDefault="0002530A" w:rsidP="0002530A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5AC2D872" w14:textId="2F309766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Life Satisfaction</w:t>
            </w:r>
          </w:p>
        </w:tc>
        <w:tc>
          <w:tcPr>
            <w:tcW w:w="1134" w:type="dxa"/>
            <w:vAlign w:val="center"/>
          </w:tcPr>
          <w:p w14:paraId="7FF681D9" w14:textId="5D9889A6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-0.23*</w:t>
            </w:r>
          </w:p>
        </w:tc>
        <w:tc>
          <w:tcPr>
            <w:tcW w:w="1418" w:type="dxa"/>
            <w:vAlign w:val="center"/>
          </w:tcPr>
          <w:p w14:paraId="2EE06C60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2AA732B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0111FBA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</w:tr>
      <w:tr w:rsidR="00FF6D95" w:rsidRPr="00EB4C93" w14:paraId="444892B2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47B10594" w14:textId="77777777" w:rsidR="00FF6D95" w:rsidRPr="005C1946" w:rsidRDefault="00FF6D95" w:rsidP="00BA0679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6D2FC964" w14:textId="77777777" w:rsidR="00FF6D95" w:rsidRPr="005C1946" w:rsidRDefault="00FF6D95" w:rsidP="00BA0679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D4DFE3B" w14:textId="77777777" w:rsidR="00FF6D95" w:rsidRPr="005C1946" w:rsidRDefault="00FF6D95" w:rsidP="00BA0679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41F15D9" w14:textId="77777777" w:rsidR="00FF6D95" w:rsidRPr="005C1946" w:rsidRDefault="00FF6D95" w:rsidP="00BA0679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795D557" w14:textId="77777777" w:rsidR="00FF6D95" w:rsidRPr="005C1946" w:rsidRDefault="00FF6D95" w:rsidP="00BA0679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A26243A" w14:textId="77777777" w:rsidR="00FF6D95" w:rsidRPr="005C1946" w:rsidRDefault="00FF6D95" w:rsidP="00BA0679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</w:tr>
      <w:tr w:rsidR="0002530A" w:rsidRPr="00EB4C93" w14:paraId="33027284" w14:textId="77777777" w:rsidTr="000579A7">
        <w:trPr>
          <w:trHeight w:val="270"/>
        </w:trPr>
        <w:tc>
          <w:tcPr>
            <w:tcW w:w="1985" w:type="dxa"/>
            <w:vMerge w:val="restart"/>
            <w:vAlign w:val="center"/>
          </w:tcPr>
          <w:p w14:paraId="2B1869E0" w14:textId="77777777" w:rsidR="0002530A" w:rsidRPr="005C1946" w:rsidRDefault="0002530A" w:rsidP="0002530A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 xml:space="preserve">Profile 3 </w:t>
            </w:r>
          </w:p>
          <w:p w14:paraId="1C5F0E54" w14:textId="5F160BC4" w:rsidR="0002530A" w:rsidRPr="005C1946" w:rsidRDefault="000579A7" w:rsidP="0002530A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  <w:r w:rsidRPr="005C1946">
              <w:rPr>
                <w:i/>
                <w:snapToGrid w:val="0"/>
                <w:szCs w:val="24"/>
                <w:lang w:val="en-US"/>
              </w:rPr>
              <w:t>Very High Competence Satisfaction, High Frustration</w:t>
            </w:r>
          </w:p>
        </w:tc>
        <w:tc>
          <w:tcPr>
            <w:tcW w:w="1559" w:type="dxa"/>
            <w:gridSpan w:val="2"/>
          </w:tcPr>
          <w:p w14:paraId="786B863D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  <w:p w14:paraId="05B57533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 xml:space="preserve">Anxiety </w:t>
            </w:r>
          </w:p>
        </w:tc>
        <w:tc>
          <w:tcPr>
            <w:tcW w:w="1134" w:type="dxa"/>
            <w:vMerge w:val="restart"/>
            <w:vAlign w:val="center"/>
          </w:tcPr>
          <w:p w14:paraId="13C3B1E7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  <w:p w14:paraId="49AAC42C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0.53*</w:t>
            </w:r>
          </w:p>
          <w:p w14:paraId="3734A812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0.73*</w:t>
            </w:r>
          </w:p>
          <w:p w14:paraId="516D34F1" w14:textId="7A209D71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0.94*</w:t>
            </w:r>
          </w:p>
        </w:tc>
        <w:tc>
          <w:tcPr>
            <w:tcW w:w="1418" w:type="dxa"/>
            <w:vMerge w:val="restart"/>
            <w:vAlign w:val="center"/>
          </w:tcPr>
          <w:p w14:paraId="1D130A39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  <w:p w14:paraId="7E7BE2F4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0.28*</w:t>
            </w:r>
          </w:p>
          <w:p w14:paraId="71BE97F5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0.66*</w:t>
            </w:r>
          </w:p>
          <w:p w14:paraId="6F6E33C2" w14:textId="37D892CE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0.84*</w:t>
            </w:r>
          </w:p>
        </w:tc>
        <w:tc>
          <w:tcPr>
            <w:tcW w:w="1417" w:type="dxa"/>
            <w:vMerge w:val="restart"/>
            <w:vAlign w:val="center"/>
          </w:tcPr>
          <w:p w14:paraId="71C4987A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E1A7C08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</w:tr>
      <w:tr w:rsidR="0002530A" w:rsidRPr="00EB4C93" w14:paraId="1868A3F9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7FF00C17" w14:textId="77777777" w:rsidR="0002530A" w:rsidRPr="005C1946" w:rsidRDefault="0002530A" w:rsidP="0002530A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370CBBE7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Stress</w:t>
            </w:r>
          </w:p>
        </w:tc>
        <w:tc>
          <w:tcPr>
            <w:tcW w:w="1134" w:type="dxa"/>
            <w:vMerge/>
            <w:vAlign w:val="center"/>
          </w:tcPr>
          <w:p w14:paraId="7E9155F8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14:paraId="289C0F1F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05FCCDD7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E715FB6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</w:tr>
      <w:tr w:rsidR="0002530A" w:rsidRPr="00EB4C93" w14:paraId="766FC7BE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01673D56" w14:textId="77777777" w:rsidR="0002530A" w:rsidRPr="005C1946" w:rsidRDefault="0002530A" w:rsidP="0002530A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70A8B05B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Depression</w:t>
            </w:r>
          </w:p>
        </w:tc>
        <w:tc>
          <w:tcPr>
            <w:tcW w:w="1134" w:type="dxa"/>
            <w:vMerge/>
            <w:vAlign w:val="center"/>
          </w:tcPr>
          <w:p w14:paraId="12828208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14:paraId="33C32C5F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618A0C94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8118254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</w:tr>
      <w:tr w:rsidR="0002530A" w:rsidRPr="00EB4C93" w14:paraId="164B2B47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28D9C32C" w14:textId="77777777" w:rsidR="0002530A" w:rsidRPr="005C1946" w:rsidRDefault="0002530A" w:rsidP="0002530A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45212528" w14:textId="3B73EBB0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Life Satisfaction</w:t>
            </w:r>
          </w:p>
        </w:tc>
        <w:tc>
          <w:tcPr>
            <w:tcW w:w="1134" w:type="dxa"/>
            <w:vAlign w:val="center"/>
          </w:tcPr>
          <w:p w14:paraId="239B55E3" w14:textId="7F9BB6E0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</w:rPr>
              <w:t>-0.73*</w:t>
            </w:r>
          </w:p>
        </w:tc>
        <w:tc>
          <w:tcPr>
            <w:tcW w:w="1418" w:type="dxa"/>
            <w:vAlign w:val="center"/>
          </w:tcPr>
          <w:p w14:paraId="193A9D97" w14:textId="2391A87C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-1.11*</w:t>
            </w:r>
          </w:p>
        </w:tc>
        <w:tc>
          <w:tcPr>
            <w:tcW w:w="1417" w:type="dxa"/>
            <w:vAlign w:val="center"/>
          </w:tcPr>
          <w:p w14:paraId="78BC5F34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D9D3451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</w:tr>
      <w:tr w:rsidR="00FF6D95" w:rsidRPr="00EB4C93" w14:paraId="0A563971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1F49B328" w14:textId="77777777" w:rsidR="00FF6D95" w:rsidRPr="005C1946" w:rsidRDefault="00FF6D95" w:rsidP="00BA0679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696ABFC0" w14:textId="77777777" w:rsidR="00FF6D95" w:rsidRPr="005C1946" w:rsidRDefault="00FF6D95" w:rsidP="00BA0679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F4B07C2" w14:textId="77777777" w:rsidR="00FF6D95" w:rsidRPr="005C1946" w:rsidRDefault="00FF6D95" w:rsidP="00BA0679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C75839B" w14:textId="77777777" w:rsidR="00FF6D95" w:rsidRPr="005C1946" w:rsidRDefault="00FF6D95" w:rsidP="00BA0679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3469AE4" w14:textId="77777777" w:rsidR="00FF6D95" w:rsidRPr="005C1946" w:rsidRDefault="00FF6D95" w:rsidP="00BA0679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6B0DE8A" w14:textId="77777777" w:rsidR="00FF6D95" w:rsidRPr="005C1946" w:rsidRDefault="00FF6D95" w:rsidP="00BA0679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</w:tr>
      <w:tr w:rsidR="0002530A" w:rsidRPr="00EB4C93" w14:paraId="1068EA8F" w14:textId="77777777" w:rsidTr="000579A7">
        <w:trPr>
          <w:trHeight w:val="270"/>
        </w:trPr>
        <w:tc>
          <w:tcPr>
            <w:tcW w:w="1985" w:type="dxa"/>
            <w:vMerge w:val="restart"/>
            <w:vAlign w:val="center"/>
          </w:tcPr>
          <w:p w14:paraId="2853FC87" w14:textId="77777777" w:rsidR="0002530A" w:rsidRPr="005C1946" w:rsidRDefault="0002530A" w:rsidP="00A44A2C">
            <w:pPr>
              <w:widowControl w:val="0"/>
              <w:spacing w:after="0" w:line="240" w:lineRule="auto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 xml:space="preserve">Profile 4 </w:t>
            </w:r>
          </w:p>
          <w:p w14:paraId="394EB8C3" w14:textId="714F85CE" w:rsidR="0002530A" w:rsidRPr="005C1946" w:rsidRDefault="000579A7" w:rsidP="0002530A">
            <w:pPr>
              <w:widowControl w:val="0"/>
              <w:spacing w:after="0" w:line="240" w:lineRule="auto"/>
              <w:rPr>
                <w:i/>
                <w:snapToGrid w:val="0"/>
                <w:szCs w:val="24"/>
                <w:lang w:val="en-US"/>
              </w:rPr>
            </w:pPr>
            <w:r w:rsidRPr="005C1946">
              <w:rPr>
                <w:i/>
                <w:snapToGrid w:val="0"/>
                <w:szCs w:val="24"/>
                <w:lang w:val="en-US"/>
              </w:rPr>
              <w:t>Slightly Below Average Satisfaction, High Frustration</w:t>
            </w:r>
          </w:p>
        </w:tc>
        <w:tc>
          <w:tcPr>
            <w:tcW w:w="1559" w:type="dxa"/>
            <w:gridSpan w:val="2"/>
          </w:tcPr>
          <w:p w14:paraId="49AD5484" w14:textId="77777777" w:rsidR="000579A7" w:rsidRPr="005C1946" w:rsidRDefault="000579A7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  <w:p w14:paraId="1C12EAAE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 xml:space="preserve">Anxiety </w:t>
            </w:r>
          </w:p>
        </w:tc>
        <w:tc>
          <w:tcPr>
            <w:tcW w:w="1134" w:type="dxa"/>
            <w:vMerge w:val="restart"/>
            <w:vAlign w:val="center"/>
          </w:tcPr>
          <w:p w14:paraId="3869B0B8" w14:textId="77777777" w:rsidR="000579A7" w:rsidRPr="005C1946" w:rsidRDefault="000579A7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</w:p>
          <w:p w14:paraId="0CCE5717" w14:textId="30E70CEB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</w:rPr>
              <w:t>0.72*</w:t>
            </w:r>
          </w:p>
          <w:p w14:paraId="62EFCC4B" w14:textId="62429F53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</w:rPr>
              <w:t>0.77*</w:t>
            </w:r>
          </w:p>
          <w:p w14:paraId="3F4DC100" w14:textId="2D9FB07E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</w:rPr>
              <w:t>0.79*</w:t>
            </w:r>
          </w:p>
        </w:tc>
        <w:tc>
          <w:tcPr>
            <w:tcW w:w="1418" w:type="dxa"/>
            <w:vMerge w:val="restart"/>
            <w:vAlign w:val="center"/>
          </w:tcPr>
          <w:p w14:paraId="19902558" w14:textId="77777777" w:rsidR="000579A7" w:rsidRPr="005C1946" w:rsidRDefault="000579A7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  <w:p w14:paraId="59469E46" w14:textId="6B4F44B2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0.38*</w:t>
            </w:r>
          </w:p>
          <w:p w14:paraId="0532DB2B" w14:textId="66E49C5B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0.91*</w:t>
            </w:r>
          </w:p>
          <w:p w14:paraId="5CBF533D" w14:textId="0910DC6B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0.94*</w:t>
            </w:r>
          </w:p>
        </w:tc>
        <w:tc>
          <w:tcPr>
            <w:tcW w:w="1417" w:type="dxa"/>
            <w:vMerge w:val="restart"/>
            <w:vAlign w:val="center"/>
          </w:tcPr>
          <w:p w14:paraId="49F56F32" w14:textId="77777777" w:rsidR="000579A7" w:rsidRPr="005C1946" w:rsidRDefault="000579A7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</w:p>
          <w:p w14:paraId="30719364" w14:textId="3E87C442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</w:rPr>
              <w:t>0.16</w:t>
            </w:r>
          </w:p>
          <w:p w14:paraId="1030202C" w14:textId="0BD9D331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</w:rPr>
              <w:t>0.25</w:t>
            </w:r>
          </w:p>
          <w:p w14:paraId="62F2A587" w14:textId="59D2ECF8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</w:rPr>
              <w:t>0.09</w:t>
            </w:r>
          </w:p>
        </w:tc>
        <w:tc>
          <w:tcPr>
            <w:tcW w:w="1559" w:type="dxa"/>
            <w:vMerge w:val="restart"/>
            <w:vAlign w:val="center"/>
          </w:tcPr>
          <w:p w14:paraId="11C50669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</w:tr>
      <w:tr w:rsidR="0002530A" w:rsidRPr="00EB4C93" w14:paraId="51F84D28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23FB1A70" w14:textId="77777777" w:rsidR="0002530A" w:rsidRPr="005C1946" w:rsidRDefault="0002530A" w:rsidP="0002530A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7331EDC9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Stress</w:t>
            </w:r>
          </w:p>
        </w:tc>
        <w:tc>
          <w:tcPr>
            <w:tcW w:w="1134" w:type="dxa"/>
            <w:vMerge/>
            <w:vAlign w:val="center"/>
          </w:tcPr>
          <w:p w14:paraId="5D7C3393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14:paraId="00D37C7A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4C5B0147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A4CDA08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</w:tr>
      <w:tr w:rsidR="0002530A" w:rsidRPr="00EB4C93" w14:paraId="2CA329F9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3DB4D86A" w14:textId="77777777" w:rsidR="0002530A" w:rsidRPr="005C1946" w:rsidRDefault="0002530A" w:rsidP="0002530A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5DDF2F07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Depression</w:t>
            </w:r>
          </w:p>
        </w:tc>
        <w:tc>
          <w:tcPr>
            <w:tcW w:w="1134" w:type="dxa"/>
            <w:vMerge/>
            <w:vAlign w:val="center"/>
          </w:tcPr>
          <w:p w14:paraId="561BF52F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14:paraId="0999FD85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739F8AF0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AA21F29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</w:tr>
      <w:tr w:rsidR="0002530A" w:rsidRPr="00E6140C" w14:paraId="65AE3A7D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309AF9D8" w14:textId="77777777" w:rsidR="0002530A" w:rsidRPr="005C1946" w:rsidRDefault="0002530A" w:rsidP="0002530A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446F969B" w14:textId="64871A2F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Life Satisfaction</w:t>
            </w:r>
          </w:p>
        </w:tc>
        <w:tc>
          <w:tcPr>
            <w:tcW w:w="1134" w:type="dxa"/>
          </w:tcPr>
          <w:p w14:paraId="07F1888F" w14:textId="4999D57B" w:rsidR="0002530A" w:rsidRPr="005C1946" w:rsidRDefault="00325864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</w:rPr>
              <w:t>-</w:t>
            </w:r>
            <w:r w:rsidR="0002530A" w:rsidRPr="005C1946">
              <w:rPr>
                <w:snapToGrid w:val="0"/>
                <w:szCs w:val="24"/>
              </w:rPr>
              <w:t>1.09*</w:t>
            </w:r>
          </w:p>
        </w:tc>
        <w:tc>
          <w:tcPr>
            <w:tcW w:w="1418" w:type="dxa"/>
          </w:tcPr>
          <w:p w14:paraId="58109E07" w14:textId="2AE75E14" w:rsidR="0002530A" w:rsidRPr="005C1946" w:rsidRDefault="00325864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  <w:lang w:val="en-US"/>
              </w:rPr>
              <w:t>-</w:t>
            </w:r>
            <w:r w:rsidR="0002530A" w:rsidRPr="005C1946">
              <w:rPr>
                <w:snapToGrid w:val="0"/>
                <w:szCs w:val="24"/>
                <w:lang w:val="en-US"/>
              </w:rPr>
              <w:t>0.83*</w:t>
            </w:r>
          </w:p>
        </w:tc>
        <w:tc>
          <w:tcPr>
            <w:tcW w:w="1417" w:type="dxa"/>
          </w:tcPr>
          <w:p w14:paraId="108B68B5" w14:textId="5B0B413F" w:rsidR="0002530A" w:rsidRPr="005C1946" w:rsidRDefault="00325864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</w:rPr>
              <w:t>-</w:t>
            </w:r>
            <w:r w:rsidR="0002530A" w:rsidRPr="005C1946">
              <w:rPr>
                <w:snapToGrid w:val="0"/>
                <w:szCs w:val="24"/>
              </w:rPr>
              <w:t>0.34*</w:t>
            </w:r>
          </w:p>
        </w:tc>
        <w:tc>
          <w:tcPr>
            <w:tcW w:w="1559" w:type="dxa"/>
            <w:vAlign w:val="center"/>
          </w:tcPr>
          <w:p w14:paraId="4F3CAC63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</w:p>
        </w:tc>
      </w:tr>
      <w:tr w:rsidR="0002530A" w:rsidRPr="00E6140C" w14:paraId="37113611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315E21DE" w14:textId="77777777" w:rsidR="0002530A" w:rsidRPr="005C1946" w:rsidRDefault="0002530A" w:rsidP="0002530A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0345FC9F" w14:textId="77777777" w:rsidR="0002530A" w:rsidRPr="005C1946" w:rsidRDefault="0002530A" w:rsidP="000579A7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EF9115E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241C0012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13B7081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057E705" w14:textId="77777777" w:rsidR="0002530A" w:rsidRPr="005C1946" w:rsidRDefault="0002530A" w:rsidP="0002530A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</w:p>
        </w:tc>
      </w:tr>
      <w:tr w:rsidR="00D42E20" w:rsidRPr="00E6140C" w14:paraId="748B376A" w14:textId="77777777" w:rsidTr="000579A7">
        <w:trPr>
          <w:trHeight w:val="270"/>
        </w:trPr>
        <w:tc>
          <w:tcPr>
            <w:tcW w:w="1985" w:type="dxa"/>
            <w:vMerge w:val="restart"/>
            <w:vAlign w:val="center"/>
          </w:tcPr>
          <w:p w14:paraId="4AED250D" w14:textId="42BC11FE" w:rsidR="00D42E20" w:rsidRPr="005C1946" w:rsidRDefault="00D42E20" w:rsidP="00A44A2C">
            <w:pPr>
              <w:widowControl w:val="0"/>
              <w:spacing w:after="0" w:line="240" w:lineRule="auto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 xml:space="preserve">Profile 5 </w:t>
            </w:r>
          </w:p>
          <w:p w14:paraId="6E08659C" w14:textId="77777777" w:rsidR="000579A7" w:rsidRPr="005C1946" w:rsidRDefault="000579A7" w:rsidP="000579A7">
            <w:pPr>
              <w:widowControl w:val="0"/>
              <w:spacing w:after="0" w:line="240" w:lineRule="auto"/>
              <w:rPr>
                <w:i/>
                <w:snapToGrid w:val="0"/>
                <w:szCs w:val="24"/>
                <w:lang w:val="en-US"/>
              </w:rPr>
            </w:pPr>
            <w:r w:rsidRPr="005C1946">
              <w:rPr>
                <w:i/>
                <w:snapToGrid w:val="0"/>
                <w:szCs w:val="24"/>
                <w:lang w:val="en-US"/>
              </w:rPr>
              <w:t>Low Satisfaction, Very High Frustration</w:t>
            </w:r>
          </w:p>
          <w:p w14:paraId="0A8DFA2B" w14:textId="7FF4D125" w:rsidR="00D42E20" w:rsidRPr="005C1946" w:rsidRDefault="00D42E20" w:rsidP="00D42E20">
            <w:pPr>
              <w:widowControl w:val="0"/>
              <w:spacing w:after="0" w:line="240" w:lineRule="auto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4F8720B4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  <w:p w14:paraId="03C30CC1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 xml:space="preserve">Anxiety </w:t>
            </w:r>
          </w:p>
        </w:tc>
        <w:tc>
          <w:tcPr>
            <w:tcW w:w="1134" w:type="dxa"/>
            <w:vMerge w:val="restart"/>
            <w:vAlign w:val="center"/>
          </w:tcPr>
          <w:p w14:paraId="38444AC2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  <w:p w14:paraId="07CA14B8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1.45*</w:t>
            </w:r>
          </w:p>
          <w:p w14:paraId="6E898526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1.25*</w:t>
            </w:r>
          </w:p>
          <w:p w14:paraId="48C921D6" w14:textId="2CC5E663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1.52*</w:t>
            </w:r>
          </w:p>
        </w:tc>
        <w:tc>
          <w:tcPr>
            <w:tcW w:w="1418" w:type="dxa"/>
            <w:vMerge w:val="restart"/>
            <w:vAlign w:val="center"/>
          </w:tcPr>
          <w:p w14:paraId="55BE9F6A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  <w:p w14:paraId="0CF67E87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1.38*</w:t>
            </w:r>
          </w:p>
          <w:p w14:paraId="6760AC6D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1.18*</w:t>
            </w:r>
          </w:p>
          <w:p w14:paraId="37A406BB" w14:textId="02C3B1F6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  <w:lang w:val="en-US"/>
              </w:rPr>
              <w:t>1.42*</w:t>
            </w:r>
          </w:p>
        </w:tc>
        <w:tc>
          <w:tcPr>
            <w:tcW w:w="1417" w:type="dxa"/>
            <w:vMerge w:val="restart"/>
            <w:vAlign w:val="center"/>
          </w:tcPr>
          <w:p w14:paraId="6ACA858C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  <w:p w14:paraId="76724C0F" w14:textId="7981006C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0.92*</w:t>
            </w:r>
          </w:p>
          <w:p w14:paraId="19DCD390" w14:textId="64FA3761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0.52*</w:t>
            </w:r>
          </w:p>
          <w:p w14:paraId="3A262996" w14:textId="6E2B5FB9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  <w:lang w:val="en-US"/>
              </w:rPr>
              <w:t>0.57*</w:t>
            </w:r>
          </w:p>
        </w:tc>
        <w:tc>
          <w:tcPr>
            <w:tcW w:w="1559" w:type="dxa"/>
            <w:vMerge w:val="restart"/>
            <w:vAlign w:val="center"/>
          </w:tcPr>
          <w:p w14:paraId="784FC50E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</w:p>
          <w:p w14:paraId="2747ADA9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</w:rPr>
              <w:t>0.46*</w:t>
            </w:r>
          </w:p>
          <w:p w14:paraId="03DE04BD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</w:rPr>
              <w:t>0.27</w:t>
            </w:r>
          </w:p>
          <w:p w14:paraId="3D654BD0" w14:textId="7768800D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</w:rPr>
              <w:t>0.48*</w:t>
            </w:r>
          </w:p>
        </w:tc>
      </w:tr>
      <w:tr w:rsidR="00D42E20" w:rsidRPr="00E6140C" w14:paraId="1FDC4291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1BD9DAB7" w14:textId="42DA3FB6" w:rsidR="00D42E20" w:rsidRPr="005C1946" w:rsidRDefault="00D42E20" w:rsidP="00D42E20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0FA8660A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Stress</w:t>
            </w:r>
          </w:p>
        </w:tc>
        <w:tc>
          <w:tcPr>
            <w:tcW w:w="1134" w:type="dxa"/>
            <w:vMerge/>
            <w:vAlign w:val="center"/>
          </w:tcPr>
          <w:p w14:paraId="4A5F5304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14:paraId="4600A1EF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215133BB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33A419C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</w:p>
        </w:tc>
      </w:tr>
      <w:tr w:rsidR="00D42E20" w:rsidRPr="00E6140C" w14:paraId="087A9FBE" w14:textId="77777777" w:rsidTr="000579A7">
        <w:trPr>
          <w:trHeight w:val="270"/>
        </w:trPr>
        <w:tc>
          <w:tcPr>
            <w:tcW w:w="1985" w:type="dxa"/>
            <w:vMerge/>
            <w:vAlign w:val="center"/>
          </w:tcPr>
          <w:p w14:paraId="5FF288E5" w14:textId="77777777" w:rsidR="00D42E20" w:rsidRPr="005C1946" w:rsidRDefault="00D42E20" w:rsidP="00D42E20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767A9952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Depression</w:t>
            </w:r>
          </w:p>
        </w:tc>
        <w:tc>
          <w:tcPr>
            <w:tcW w:w="1134" w:type="dxa"/>
            <w:vMerge/>
            <w:vAlign w:val="center"/>
          </w:tcPr>
          <w:p w14:paraId="5858E0B7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14:paraId="64B1A51E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0E186B89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9E20F01" w14:textId="77777777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</w:p>
        </w:tc>
      </w:tr>
      <w:tr w:rsidR="00D42E20" w:rsidRPr="00E6140C" w14:paraId="17679862" w14:textId="77777777" w:rsidTr="000579A7">
        <w:trPr>
          <w:trHeight w:val="270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536735D9" w14:textId="77777777" w:rsidR="00D42E20" w:rsidRPr="005C1946" w:rsidRDefault="00D42E20" w:rsidP="00D42E20">
            <w:pPr>
              <w:widowControl w:val="0"/>
              <w:spacing w:after="0" w:line="240" w:lineRule="auto"/>
              <w:ind w:left="57"/>
              <w:rPr>
                <w:snapToGrid w:val="0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3989A045" w14:textId="7C4DB17A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  <w:lang w:val="en-US"/>
              </w:rPr>
              <w:t>Life Satisfaction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D65A1E" w14:textId="68F44114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  <w:lang w:val="en-US"/>
              </w:rPr>
            </w:pPr>
            <w:r w:rsidRPr="005C1946">
              <w:rPr>
                <w:snapToGrid w:val="0"/>
                <w:szCs w:val="24"/>
              </w:rPr>
              <w:t>-1.34*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D4C360D" w14:textId="0985D44E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  <w:lang w:val="en-US"/>
              </w:rPr>
              <w:t>-1.11*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FC23BA8" w14:textId="11043418" w:rsidR="00D42E20" w:rsidRPr="005C1946" w:rsidRDefault="00325864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  <w:lang w:val="en-US"/>
              </w:rPr>
              <w:t>-</w:t>
            </w:r>
            <w:r w:rsidR="00D42E20" w:rsidRPr="005C1946">
              <w:rPr>
                <w:snapToGrid w:val="0"/>
                <w:szCs w:val="24"/>
                <w:lang w:val="en-US"/>
              </w:rPr>
              <w:t>0.60*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7778F2" w14:textId="0FDFF6CB" w:rsidR="00D42E20" w:rsidRPr="005C1946" w:rsidRDefault="00D42E20" w:rsidP="00D42E20">
            <w:pPr>
              <w:widowControl w:val="0"/>
              <w:spacing w:after="0" w:line="240" w:lineRule="auto"/>
              <w:jc w:val="center"/>
              <w:rPr>
                <w:snapToGrid w:val="0"/>
                <w:szCs w:val="24"/>
              </w:rPr>
            </w:pPr>
            <w:r w:rsidRPr="005C1946">
              <w:rPr>
                <w:snapToGrid w:val="0"/>
                <w:szCs w:val="24"/>
              </w:rPr>
              <w:t>-0.27*</w:t>
            </w:r>
          </w:p>
        </w:tc>
      </w:tr>
    </w:tbl>
    <w:p w14:paraId="3FFDD082" w14:textId="3DE28C32" w:rsidR="00BA0679" w:rsidRPr="002274AE" w:rsidRDefault="00CD0A46" w:rsidP="00CD0A46">
      <w:r>
        <w:t xml:space="preserve"> </w:t>
      </w:r>
      <w:r w:rsidR="00FB5ACA">
        <w:t xml:space="preserve">Note. </w:t>
      </w:r>
      <w:r>
        <w:t>*</w:t>
      </w:r>
      <w:r w:rsidRPr="00CD0A46">
        <w:rPr>
          <w:i/>
        </w:rPr>
        <w:t>P</w:t>
      </w:r>
      <w:r>
        <w:t xml:space="preserve"> &lt; .01 </w:t>
      </w:r>
    </w:p>
    <w:sectPr w:rsidR="00BA0679" w:rsidRPr="002274AE" w:rsidSect="008330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57391"/>
    <w:multiLevelType w:val="hybridMultilevel"/>
    <w:tmpl w:val="260AC870"/>
    <w:lvl w:ilvl="0" w:tplc="CB645E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C7C52"/>
    <w:multiLevelType w:val="hybridMultilevel"/>
    <w:tmpl w:val="75AE0EA8"/>
    <w:lvl w:ilvl="0" w:tplc="D31EC5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2918C5"/>
    <w:multiLevelType w:val="hybridMultilevel"/>
    <w:tmpl w:val="FA808FB6"/>
    <w:lvl w:ilvl="0" w:tplc="931281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075"/>
    <w:rsid w:val="0002530A"/>
    <w:rsid w:val="0004507D"/>
    <w:rsid w:val="000579A7"/>
    <w:rsid w:val="0012642C"/>
    <w:rsid w:val="002102A2"/>
    <w:rsid w:val="002274AE"/>
    <w:rsid w:val="002F50DD"/>
    <w:rsid w:val="00325864"/>
    <w:rsid w:val="004443CA"/>
    <w:rsid w:val="004807DF"/>
    <w:rsid w:val="004A5A1A"/>
    <w:rsid w:val="005C1946"/>
    <w:rsid w:val="00600879"/>
    <w:rsid w:val="0073563D"/>
    <w:rsid w:val="007651CC"/>
    <w:rsid w:val="007A46FF"/>
    <w:rsid w:val="00833075"/>
    <w:rsid w:val="0089106D"/>
    <w:rsid w:val="008B3270"/>
    <w:rsid w:val="008D1ACD"/>
    <w:rsid w:val="008E47FD"/>
    <w:rsid w:val="0090291D"/>
    <w:rsid w:val="00905FEA"/>
    <w:rsid w:val="00906AED"/>
    <w:rsid w:val="009948D8"/>
    <w:rsid w:val="009F6630"/>
    <w:rsid w:val="00A420A7"/>
    <w:rsid w:val="00A44A2C"/>
    <w:rsid w:val="00AA6824"/>
    <w:rsid w:val="00B115C6"/>
    <w:rsid w:val="00BA0679"/>
    <w:rsid w:val="00BF7175"/>
    <w:rsid w:val="00CC5969"/>
    <w:rsid w:val="00CD0A46"/>
    <w:rsid w:val="00D42E20"/>
    <w:rsid w:val="00E11557"/>
    <w:rsid w:val="00E32289"/>
    <w:rsid w:val="00EF5ADC"/>
    <w:rsid w:val="00F417C7"/>
    <w:rsid w:val="00F86E84"/>
    <w:rsid w:val="00FB5ACA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EBB75"/>
  <w15:chartTrackingRefBased/>
  <w15:docId w15:val="{165A8E38-F5DB-451F-AE05-16C5595F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27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4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4A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6F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0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B75C0A0.dotm</Template>
  <TotalTime>16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Rouse</dc:creator>
  <cp:keywords/>
  <dc:description/>
  <cp:lastModifiedBy>Peter Rouse</cp:lastModifiedBy>
  <cp:revision>8</cp:revision>
  <dcterms:created xsi:type="dcterms:W3CDTF">2019-08-08T09:22:00Z</dcterms:created>
  <dcterms:modified xsi:type="dcterms:W3CDTF">2019-10-11T15:36:00Z</dcterms:modified>
</cp:coreProperties>
</file>