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61EC5" w14:textId="69BEEA6D" w:rsidR="00F816C5" w:rsidRDefault="00F816C5" w:rsidP="000202F1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3454BA" wp14:editId="396BE050">
            <wp:extent cx="8892540" cy="362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6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DBDB4" w14:textId="36E35330" w:rsidR="00567DDF" w:rsidRPr="00621492" w:rsidRDefault="005C1862" w:rsidP="000202F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C60C0">
        <w:rPr>
          <w:rFonts w:ascii="Times New Roman" w:hAnsi="Times New Roman" w:cs="Times New Roman"/>
          <w:b/>
          <w:sz w:val="20"/>
          <w:szCs w:val="20"/>
        </w:rPr>
        <w:t>Fig.</w:t>
      </w:r>
      <w:r w:rsidR="002205A6" w:rsidRPr="00EC60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3EA7" w:rsidRPr="00EC60C0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2D6D54">
        <w:rPr>
          <w:rFonts w:ascii="Times New Roman" w:hAnsi="Times New Roman" w:cs="Times New Roman"/>
          <w:b/>
          <w:sz w:val="20"/>
          <w:szCs w:val="20"/>
        </w:rPr>
        <w:t>2</w:t>
      </w:r>
      <w:r w:rsidR="002D5284" w:rsidRPr="00EC60C0">
        <w:rPr>
          <w:rFonts w:ascii="Times New Roman" w:hAnsi="Times New Roman" w:cs="Times New Roman"/>
          <w:b/>
          <w:sz w:val="20"/>
          <w:szCs w:val="20"/>
        </w:rPr>
        <w:t>.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 </w:t>
      </w:r>
      <w:r w:rsidR="00621492">
        <w:rPr>
          <w:rFonts w:ascii="Times New Roman" w:hAnsi="Times New Roman" w:cs="Times New Roman" w:hint="eastAsia"/>
          <w:sz w:val="20"/>
          <w:szCs w:val="20"/>
        </w:rPr>
        <w:t>a</w:t>
      </w:r>
      <w:r w:rsidR="00621492">
        <w:rPr>
          <w:rFonts w:ascii="Times New Roman" w:hAnsi="Times New Roman" w:cs="Times New Roman"/>
          <w:sz w:val="20"/>
          <w:szCs w:val="20"/>
          <w:lang w:val="en-US"/>
        </w:rPr>
        <w:t xml:space="preserve">: Parental and </w:t>
      </w:r>
      <w:r w:rsidR="00621492">
        <w:rPr>
          <w:rFonts w:ascii="Times New Roman" w:hAnsi="Times New Roman" w:cs="Times New Roman"/>
          <w:sz w:val="20"/>
          <w:szCs w:val="20"/>
        </w:rPr>
        <w:t>i</w:t>
      </w:r>
      <w:r w:rsidR="0028270A" w:rsidRPr="002205A6">
        <w:rPr>
          <w:rFonts w:ascii="Times New Roman" w:hAnsi="Times New Roman" w:cs="Times New Roman"/>
          <w:sz w:val="20"/>
          <w:szCs w:val="20"/>
        </w:rPr>
        <w:t>ntegrat</w:t>
      </w:r>
      <w:r w:rsidR="00902DA5" w:rsidRPr="002205A6">
        <w:rPr>
          <w:rFonts w:ascii="Times New Roman" w:hAnsi="Times New Roman" w:cs="Times New Roman"/>
          <w:sz w:val="20"/>
          <w:szCs w:val="20"/>
        </w:rPr>
        <w:t>ed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 map of </w:t>
      </w:r>
      <w:r w:rsidR="00972EDD" w:rsidRPr="002205A6">
        <w:rPr>
          <w:rFonts w:ascii="Times New Roman" w:hAnsi="Times New Roman" w:cs="Times New Roman"/>
          <w:sz w:val="20"/>
          <w:szCs w:val="20"/>
        </w:rPr>
        <w:t xml:space="preserve">LG08 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from </w:t>
      </w:r>
      <w:r w:rsidR="00972EDD" w:rsidRPr="002205A6">
        <w:rPr>
          <w:rFonts w:ascii="Times New Roman" w:hAnsi="Times New Roman" w:cs="Times New Roman"/>
          <w:sz w:val="20"/>
          <w:szCs w:val="20"/>
        </w:rPr>
        <w:t xml:space="preserve">F 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population. </w:t>
      </w:r>
      <w:r w:rsidR="00621492">
        <w:rPr>
          <w:rFonts w:ascii="Times New Roman" w:hAnsi="Times New Roman" w:cs="Times New Roman"/>
          <w:sz w:val="20"/>
          <w:szCs w:val="20"/>
        </w:rPr>
        <w:t>Identical markers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 </w:t>
      </w:r>
      <w:r w:rsidR="002E3659" w:rsidRPr="002205A6">
        <w:rPr>
          <w:rFonts w:ascii="Times New Roman" w:hAnsi="Times New Roman" w:cs="Times New Roman"/>
          <w:sz w:val="20"/>
          <w:szCs w:val="20"/>
        </w:rPr>
        <w:t xml:space="preserve">are </w:t>
      </w:r>
      <w:r w:rsidR="00621492">
        <w:rPr>
          <w:rFonts w:ascii="Times New Roman" w:hAnsi="Times New Roman" w:cs="Times New Roman"/>
          <w:sz w:val="20"/>
          <w:szCs w:val="20"/>
        </w:rPr>
        <w:t>linked</w:t>
      </w:r>
      <w:r w:rsidR="0028270A" w:rsidRPr="002205A6">
        <w:rPr>
          <w:rFonts w:ascii="Times New Roman" w:hAnsi="Times New Roman" w:cs="Times New Roman"/>
          <w:sz w:val="20"/>
          <w:szCs w:val="20"/>
          <w:lang w:val="en-US"/>
        </w:rPr>
        <w:t>. The anchor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 </w:t>
      </w:r>
      <w:r w:rsidR="0031677A" w:rsidRPr="002205A6">
        <w:rPr>
          <w:rFonts w:ascii="Times New Roman" w:hAnsi="Times New Roman" w:cs="Times New Roman"/>
          <w:sz w:val="20"/>
          <w:szCs w:val="20"/>
        </w:rPr>
        <w:t>markers (</w:t>
      </w:r>
      <w:r w:rsidR="0028270A" w:rsidRPr="002205A6">
        <w:rPr>
          <w:rFonts w:ascii="Times New Roman" w:hAnsi="Times New Roman" w:cs="Times New Roman"/>
          <w:sz w:val="20"/>
          <w:szCs w:val="20"/>
        </w:rPr>
        <w:t>&lt;</w:t>
      </w:r>
      <w:proofErr w:type="spellStart"/>
      <w:r w:rsidR="0028270A" w:rsidRPr="002205A6">
        <w:rPr>
          <w:rFonts w:ascii="Times New Roman" w:hAnsi="Times New Roman" w:cs="Times New Roman"/>
          <w:sz w:val="20"/>
          <w:szCs w:val="20"/>
        </w:rPr>
        <w:t>hkxhk</w:t>
      </w:r>
      <w:proofErr w:type="spellEnd"/>
      <w:r w:rsidR="0028270A" w:rsidRPr="002205A6">
        <w:rPr>
          <w:rFonts w:ascii="Times New Roman" w:hAnsi="Times New Roman" w:cs="Times New Roman"/>
          <w:sz w:val="20"/>
          <w:szCs w:val="20"/>
        </w:rPr>
        <w:t>&gt; type loci</w:t>
      </w:r>
      <w:r w:rsidR="0031677A" w:rsidRPr="002205A6">
        <w:rPr>
          <w:rFonts w:ascii="Times New Roman" w:hAnsi="Times New Roman" w:cs="Times New Roman"/>
          <w:sz w:val="20"/>
          <w:szCs w:val="20"/>
        </w:rPr>
        <w:t>)</w:t>
      </w:r>
      <w:r w:rsidR="0028270A" w:rsidRPr="002205A6">
        <w:rPr>
          <w:rFonts w:ascii="Times New Roman" w:hAnsi="Times New Roman" w:cs="Times New Roman"/>
          <w:sz w:val="20"/>
          <w:szCs w:val="20"/>
        </w:rPr>
        <w:t xml:space="preserve"> are highlighted in red.</w:t>
      </w:r>
      <w:r w:rsidR="00621492">
        <w:rPr>
          <w:rFonts w:ascii="Times New Roman" w:hAnsi="Times New Roman" w:cs="Times New Roman"/>
          <w:sz w:val="20"/>
          <w:szCs w:val="20"/>
        </w:rPr>
        <w:t xml:space="preserve"> b: </w:t>
      </w:r>
      <w:r w:rsidR="00027128">
        <w:rPr>
          <w:rFonts w:ascii="Times New Roman" w:hAnsi="Times New Roman" w:cs="Times New Roman"/>
          <w:sz w:val="20"/>
          <w:szCs w:val="20"/>
        </w:rPr>
        <w:t>Integrated and c</w:t>
      </w:r>
      <w:r w:rsidR="00027128" w:rsidRPr="002205A6">
        <w:rPr>
          <w:rFonts w:ascii="Times New Roman" w:hAnsi="Times New Roman" w:cs="Times New Roman"/>
          <w:sz w:val="20"/>
          <w:szCs w:val="20"/>
        </w:rPr>
        <w:t xml:space="preserve">onsensus </w:t>
      </w:r>
      <w:r w:rsidR="00621492" w:rsidRPr="002205A6">
        <w:rPr>
          <w:rFonts w:ascii="Times New Roman" w:hAnsi="Times New Roman" w:cs="Times New Roman"/>
          <w:sz w:val="20"/>
          <w:szCs w:val="20"/>
        </w:rPr>
        <w:t>map</w:t>
      </w:r>
      <w:r w:rsidR="00027128">
        <w:rPr>
          <w:rFonts w:ascii="Times New Roman" w:hAnsi="Times New Roman" w:cs="Times New Roman"/>
          <w:sz w:val="20"/>
          <w:szCs w:val="20"/>
        </w:rPr>
        <w:t xml:space="preserve"> </w:t>
      </w:r>
      <w:r w:rsidR="00027128" w:rsidRPr="002205A6">
        <w:rPr>
          <w:rFonts w:ascii="Times New Roman" w:hAnsi="Times New Roman" w:cs="Times New Roman"/>
          <w:sz w:val="20"/>
          <w:szCs w:val="20"/>
        </w:rPr>
        <w:t>(in the middle)</w:t>
      </w:r>
      <w:r w:rsidR="00027128">
        <w:rPr>
          <w:rFonts w:ascii="Times New Roman" w:hAnsi="Times New Roman" w:cs="Times New Roman"/>
          <w:sz w:val="20"/>
          <w:szCs w:val="20"/>
        </w:rPr>
        <w:t xml:space="preserve"> of </w:t>
      </w:r>
      <w:r w:rsidR="00621492" w:rsidRPr="002205A6">
        <w:rPr>
          <w:rFonts w:ascii="Times New Roman" w:hAnsi="Times New Roman" w:cs="Times New Roman"/>
          <w:sz w:val="20"/>
          <w:szCs w:val="20"/>
        </w:rPr>
        <w:t xml:space="preserve">LG08 </w:t>
      </w:r>
      <w:r w:rsidR="00621492">
        <w:rPr>
          <w:rFonts w:ascii="Times New Roman" w:hAnsi="Times New Roman" w:cs="Times New Roman"/>
          <w:sz w:val="20"/>
          <w:szCs w:val="20"/>
        </w:rPr>
        <w:t>of the two populations</w:t>
      </w:r>
      <w:r w:rsidR="00621492" w:rsidRPr="002205A6">
        <w:rPr>
          <w:rFonts w:ascii="Times New Roman" w:hAnsi="Times New Roman" w:cs="Times New Roman"/>
          <w:sz w:val="20"/>
          <w:szCs w:val="20"/>
        </w:rPr>
        <w:t xml:space="preserve">. </w:t>
      </w:r>
      <w:r w:rsidR="00027128" w:rsidRPr="002205A6">
        <w:rPr>
          <w:rFonts w:ascii="Times New Roman" w:hAnsi="Times New Roman" w:cs="Times New Roman"/>
          <w:sz w:val="20"/>
          <w:szCs w:val="20"/>
        </w:rPr>
        <w:t>Bridge</w:t>
      </w:r>
      <w:r w:rsidR="0002712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7128">
        <w:rPr>
          <w:rFonts w:ascii="Times New Roman" w:hAnsi="Times New Roman" w:cs="Times New Roman"/>
          <w:sz w:val="20"/>
          <w:szCs w:val="20"/>
          <w:lang w:val="en-US"/>
        </w:rPr>
        <w:t>(common)</w:t>
      </w:r>
      <w:r w:rsidR="00621492" w:rsidRPr="002205A6">
        <w:rPr>
          <w:rFonts w:ascii="Times New Roman" w:hAnsi="Times New Roman" w:cs="Times New Roman"/>
          <w:sz w:val="20"/>
          <w:szCs w:val="20"/>
        </w:rPr>
        <w:t xml:space="preserve"> ma</w:t>
      </w:r>
      <w:r w:rsidR="00027128">
        <w:rPr>
          <w:rFonts w:ascii="Times New Roman" w:hAnsi="Times New Roman" w:cs="Times New Roman" w:hint="eastAsia"/>
          <w:sz w:val="20"/>
          <w:szCs w:val="20"/>
        </w:rPr>
        <w:t>r</w:t>
      </w:r>
      <w:r w:rsidR="00621492" w:rsidRPr="002205A6">
        <w:rPr>
          <w:rFonts w:ascii="Times New Roman" w:hAnsi="Times New Roman" w:cs="Times New Roman"/>
          <w:sz w:val="20"/>
          <w:szCs w:val="20"/>
        </w:rPr>
        <w:t xml:space="preserve">kers </w:t>
      </w:r>
      <w:r w:rsidR="00027128">
        <w:rPr>
          <w:rFonts w:ascii="Times New Roman" w:hAnsi="Times New Roman" w:cs="Times New Roman"/>
          <w:sz w:val="20"/>
          <w:szCs w:val="20"/>
        </w:rPr>
        <w:t xml:space="preserve">of </w:t>
      </w:r>
      <w:r w:rsidR="00621492" w:rsidRPr="002205A6">
        <w:rPr>
          <w:rFonts w:ascii="Times New Roman" w:hAnsi="Times New Roman" w:cs="Times New Roman"/>
          <w:sz w:val="20"/>
          <w:szCs w:val="20"/>
        </w:rPr>
        <w:t>S</w:t>
      </w:r>
      <w:r w:rsidR="00621492">
        <w:rPr>
          <w:rFonts w:ascii="Times New Roman" w:hAnsi="Times New Roman" w:cs="Times New Roman"/>
          <w:sz w:val="20"/>
          <w:szCs w:val="20"/>
        </w:rPr>
        <w:t xml:space="preserve"> </w:t>
      </w:r>
      <w:r w:rsidR="00621492" w:rsidRPr="002205A6">
        <w:rPr>
          <w:rFonts w:ascii="Times New Roman" w:hAnsi="Times New Roman" w:cs="Times New Roman"/>
          <w:sz w:val="20"/>
          <w:szCs w:val="20"/>
        </w:rPr>
        <w:t>and F</w:t>
      </w:r>
      <w:r w:rsidR="00621492">
        <w:rPr>
          <w:rFonts w:ascii="Times New Roman" w:hAnsi="Times New Roman" w:cs="Times New Roman"/>
          <w:sz w:val="20"/>
          <w:szCs w:val="20"/>
        </w:rPr>
        <w:t xml:space="preserve"> </w:t>
      </w:r>
      <w:r w:rsidR="00621492" w:rsidRPr="002205A6">
        <w:rPr>
          <w:rFonts w:ascii="Times New Roman" w:hAnsi="Times New Roman" w:cs="Times New Roman"/>
          <w:sz w:val="20"/>
          <w:szCs w:val="20"/>
        </w:rPr>
        <w:t>pop</w:t>
      </w:r>
      <w:r w:rsidR="00621492">
        <w:rPr>
          <w:rFonts w:ascii="Times New Roman" w:hAnsi="Times New Roman" w:cs="Times New Roman"/>
          <w:sz w:val="20"/>
          <w:szCs w:val="20"/>
        </w:rPr>
        <w:t>ulation</w:t>
      </w:r>
      <w:r w:rsidR="00621492" w:rsidRPr="002205A6">
        <w:rPr>
          <w:rFonts w:ascii="Times New Roman" w:hAnsi="Times New Roman" w:cs="Times New Roman"/>
          <w:sz w:val="20"/>
          <w:szCs w:val="20"/>
        </w:rPr>
        <w:t xml:space="preserve"> </w:t>
      </w:r>
      <w:r w:rsidR="00027128" w:rsidRPr="002205A6">
        <w:rPr>
          <w:rFonts w:ascii="Times New Roman" w:hAnsi="Times New Roman" w:cs="Times New Roman"/>
          <w:sz w:val="20"/>
          <w:szCs w:val="20"/>
        </w:rPr>
        <w:t>are indicated in red</w:t>
      </w:r>
      <w:r w:rsidR="00621492" w:rsidRPr="002205A6">
        <w:rPr>
          <w:rFonts w:ascii="Times New Roman" w:hAnsi="Times New Roman" w:cs="Times New Roman"/>
          <w:sz w:val="20"/>
          <w:szCs w:val="20"/>
        </w:rPr>
        <w:t>.</w:t>
      </w:r>
    </w:p>
    <w:sectPr w:rsidR="00567DDF" w:rsidRPr="00621492" w:rsidSect="00621492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6DD8C" w14:textId="77777777" w:rsidR="00533400" w:rsidRDefault="00533400" w:rsidP="00764FF4">
      <w:pPr>
        <w:spacing w:after="0" w:line="240" w:lineRule="auto"/>
      </w:pPr>
      <w:r>
        <w:separator/>
      </w:r>
    </w:p>
  </w:endnote>
  <w:endnote w:type="continuationSeparator" w:id="0">
    <w:p w14:paraId="44972AB5" w14:textId="77777777" w:rsidR="00533400" w:rsidRDefault="00533400" w:rsidP="0076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B810E" w14:textId="77777777" w:rsidR="00533400" w:rsidRDefault="00533400" w:rsidP="00764FF4">
      <w:pPr>
        <w:spacing w:after="0" w:line="240" w:lineRule="auto"/>
      </w:pPr>
      <w:r>
        <w:separator/>
      </w:r>
    </w:p>
  </w:footnote>
  <w:footnote w:type="continuationSeparator" w:id="0">
    <w:p w14:paraId="2FA59521" w14:textId="77777777" w:rsidR="00533400" w:rsidRDefault="00533400" w:rsidP="00764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4001"/>
    <w:multiLevelType w:val="hybridMultilevel"/>
    <w:tmpl w:val="6350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1653C"/>
    <w:multiLevelType w:val="hybridMultilevel"/>
    <w:tmpl w:val="135AA9E2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3304C"/>
    <w:multiLevelType w:val="hybridMultilevel"/>
    <w:tmpl w:val="4626A61E"/>
    <w:lvl w:ilvl="0" w:tplc="B046DF3C">
      <w:start w:val="1"/>
      <w:numFmt w:val="bullet"/>
      <w:lvlText w:val="∙"/>
      <w:lvlJc w:val="left"/>
      <w:pPr>
        <w:ind w:left="720" w:hanging="360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A0F39"/>
    <w:multiLevelType w:val="hybridMultilevel"/>
    <w:tmpl w:val="EBE4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64BD5"/>
    <w:multiLevelType w:val="hybridMultilevel"/>
    <w:tmpl w:val="FB64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B55231"/>
    <w:multiLevelType w:val="hybridMultilevel"/>
    <w:tmpl w:val="542EB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6F39C9"/>
    <w:multiLevelType w:val="hybridMultilevel"/>
    <w:tmpl w:val="B840E0C8"/>
    <w:lvl w:ilvl="0" w:tplc="10AE27E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0762D3"/>
    <w:multiLevelType w:val="hybridMultilevel"/>
    <w:tmpl w:val="ECD0AE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cientia Horticulturae&lt;/Style&gt;&lt;LeftDelim&gt;{&lt;/LeftDelim&gt;&lt;RightDelim&gt;}&lt;/RightDelim&gt;&lt;FontName&gt;Garamond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xtd2sxwpvedp8eaw2dx2txw0txxe50t0005&quot;&gt;EPS proposal&lt;record-ids&gt;&lt;item&gt;272&lt;/item&gt;&lt;item&gt;273&lt;/item&gt;&lt;item&gt;274&lt;/item&gt;&lt;item&gt;275&lt;/item&gt;&lt;item&gt;277&lt;/item&gt;&lt;item&gt;287&lt;/item&gt;&lt;item&gt;413&lt;/item&gt;&lt;item&gt;591&lt;/item&gt;&lt;item&gt;593&lt;/item&gt;&lt;item&gt;598&lt;/item&gt;&lt;item&gt;843&lt;/item&gt;&lt;item&gt;873&lt;/item&gt;&lt;item&gt;891&lt;/item&gt;&lt;item&gt;900&lt;/item&gt;&lt;item&gt;901&lt;/item&gt;&lt;item&gt;937&lt;/item&gt;&lt;item&gt;940&lt;/item&gt;&lt;item&gt;945&lt;/item&gt;&lt;item&gt;946&lt;/item&gt;&lt;item&gt;947&lt;/item&gt;&lt;item&gt;948&lt;/item&gt;&lt;item&gt;949&lt;/item&gt;&lt;item&gt;950&lt;/item&gt;&lt;item&gt;960&lt;/item&gt;&lt;item&gt;1224&lt;/item&gt;&lt;item&gt;1225&lt;/item&gt;&lt;item&gt;1226&lt;/item&gt;&lt;item&gt;1227&lt;/item&gt;&lt;item&gt;1228&lt;/item&gt;&lt;item&gt;1229&lt;/item&gt;&lt;item&gt;1230&lt;/item&gt;&lt;item&gt;1271&lt;/item&gt;&lt;item&gt;1315&lt;/item&gt;&lt;item&gt;1435&lt;/item&gt;&lt;item&gt;1436&lt;/item&gt;&lt;item&gt;1439&lt;/item&gt;&lt;/record-ids&gt;&lt;/item&gt;&lt;/Libraries&gt;"/>
  </w:docVars>
  <w:rsids>
    <w:rsidRoot w:val="00764F7D"/>
    <w:rsid w:val="00001D41"/>
    <w:rsid w:val="00002930"/>
    <w:rsid w:val="0000328E"/>
    <w:rsid w:val="00003FAB"/>
    <w:rsid w:val="00005814"/>
    <w:rsid w:val="000112D2"/>
    <w:rsid w:val="0001167C"/>
    <w:rsid w:val="00011FEE"/>
    <w:rsid w:val="0001287D"/>
    <w:rsid w:val="00012E9F"/>
    <w:rsid w:val="00013B12"/>
    <w:rsid w:val="00014F8B"/>
    <w:rsid w:val="000161E1"/>
    <w:rsid w:val="00020255"/>
    <w:rsid w:val="000202F1"/>
    <w:rsid w:val="00020975"/>
    <w:rsid w:val="000216F9"/>
    <w:rsid w:val="000243A4"/>
    <w:rsid w:val="0002483C"/>
    <w:rsid w:val="00027128"/>
    <w:rsid w:val="00030BA1"/>
    <w:rsid w:val="00031255"/>
    <w:rsid w:val="00032112"/>
    <w:rsid w:val="0003363C"/>
    <w:rsid w:val="00035867"/>
    <w:rsid w:val="00035BD8"/>
    <w:rsid w:val="00035EB8"/>
    <w:rsid w:val="00037611"/>
    <w:rsid w:val="00040670"/>
    <w:rsid w:val="00040F9C"/>
    <w:rsid w:val="000412C9"/>
    <w:rsid w:val="00043FF7"/>
    <w:rsid w:val="00045CBD"/>
    <w:rsid w:val="00046808"/>
    <w:rsid w:val="00051DBA"/>
    <w:rsid w:val="00052468"/>
    <w:rsid w:val="00055161"/>
    <w:rsid w:val="0005628F"/>
    <w:rsid w:val="000564CC"/>
    <w:rsid w:val="00056D4E"/>
    <w:rsid w:val="00060105"/>
    <w:rsid w:val="00061ADA"/>
    <w:rsid w:val="00063193"/>
    <w:rsid w:val="00063208"/>
    <w:rsid w:val="000639DC"/>
    <w:rsid w:val="0006498F"/>
    <w:rsid w:val="00067FB1"/>
    <w:rsid w:val="00070254"/>
    <w:rsid w:val="00070ECF"/>
    <w:rsid w:val="0007528F"/>
    <w:rsid w:val="00077A1D"/>
    <w:rsid w:val="000803CF"/>
    <w:rsid w:val="000821D0"/>
    <w:rsid w:val="00082636"/>
    <w:rsid w:val="000836C3"/>
    <w:rsid w:val="00083B6B"/>
    <w:rsid w:val="00083E3E"/>
    <w:rsid w:val="000846C7"/>
    <w:rsid w:val="00091A37"/>
    <w:rsid w:val="000939A0"/>
    <w:rsid w:val="00093D45"/>
    <w:rsid w:val="00094060"/>
    <w:rsid w:val="0009455B"/>
    <w:rsid w:val="00096F81"/>
    <w:rsid w:val="000A10DA"/>
    <w:rsid w:val="000A5806"/>
    <w:rsid w:val="000A76B6"/>
    <w:rsid w:val="000B1E4A"/>
    <w:rsid w:val="000B5C76"/>
    <w:rsid w:val="000B7784"/>
    <w:rsid w:val="000C5785"/>
    <w:rsid w:val="000D05F9"/>
    <w:rsid w:val="000D0A77"/>
    <w:rsid w:val="000D1832"/>
    <w:rsid w:val="000D1C36"/>
    <w:rsid w:val="000D4232"/>
    <w:rsid w:val="000E1F96"/>
    <w:rsid w:val="000E2053"/>
    <w:rsid w:val="000E29D4"/>
    <w:rsid w:val="000E430E"/>
    <w:rsid w:val="000E79CB"/>
    <w:rsid w:val="000F00F1"/>
    <w:rsid w:val="000F17E1"/>
    <w:rsid w:val="000F78B0"/>
    <w:rsid w:val="0010364D"/>
    <w:rsid w:val="0011079B"/>
    <w:rsid w:val="0011509E"/>
    <w:rsid w:val="00116197"/>
    <w:rsid w:val="001174BD"/>
    <w:rsid w:val="0011797E"/>
    <w:rsid w:val="00120096"/>
    <w:rsid w:val="0012037F"/>
    <w:rsid w:val="00121DAA"/>
    <w:rsid w:val="00125971"/>
    <w:rsid w:val="00126C9F"/>
    <w:rsid w:val="00130F43"/>
    <w:rsid w:val="001316D2"/>
    <w:rsid w:val="00131D56"/>
    <w:rsid w:val="00132E5B"/>
    <w:rsid w:val="001350DC"/>
    <w:rsid w:val="0013614A"/>
    <w:rsid w:val="00136DCA"/>
    <w:rsid w:val="0013725C"/>
    <w:rsid w:val="001373DC"/>
    <w:rsid w:val="00137681"/>
    <w:rsid w:val="001414F2"/>
    <w:rsid w:val="00142895"/>
    <w:rsid w:val="001448F9"/>
    <w:rsid w:val="00146270"/>
    <w:rsid w:val="001518AD"/>
    <w:rsid w:val="00151FE7"/>
    <w:rsid w:val="00152A57"/>
    <w:rsid w:val="00152C70"/>
    <w:rsid w:val="00154A28"/>
    <w:rsid w:val="001568D3"/>
    <w:rsid w:val="00156DDC"/>
    <w:rsid w:val="0016449B"/>
    <w:rsid w:val="00166A5F"/>
    <w:rsid w:val="00167417"/>
    <w:rsid w:val="00170E4C"/>
    <w:rsid w:val="00171ACD"/>
    <w:rsid w:val="00173094"/>
    <w:rsid w:val="00174BFA"/>
    <w:rsid w:val="00175BD8"/>
    <w:rsid w:val="00180CF5"/>
    <w:rsid w:val="00181A58"/>
    <w:rsid w:val="00182BAC"/>
    <w:rsid w:val="001849CC"/>
    <w:rsid w:val="00184CA8"/>
    <w:rsid w:val="00185849"/>
    <w:rsid w:val="00190207"/>
    <w:rsid w:val="001928DC"/>
    <w:rsid w:val="00192CBA"/>
    <w:rsid w:val="00194D6E"/>
    <w:rsid w:val="001A002A"/>
    <w:rsid w:val="001A06B5"/>
    <w:rsid w:val="001A3DA6"/>
    <w:rsid w:val="001A430F"/>
    <w:rsid w:val="001A5CED"/>
    <w:rsid w:val="001B144C"/>
    <w:rsid w:val="001B2A9E"/>
    <w:rsid w:val="001B2BCB"/>
    <w:rsid w:val="001B4DDE"/>
    <w:rsid w:val="001B7617"/>
    <w:rsid w:val="001C0C91"/>
    <w:rsid w:val="001C366D"/>
    <w:rsid w:val="001C36E5"/>
    <w:rsid w:val="001C5DE6"/>
    <w:rsid w:val="001C621C"/>
    <w:rsid w:val="001D383E"/>
    <w:rsid w:val="001D43EC"/>
    <w:rsid w:val="001D7CF0"/>
    <w:rsid w:val="001E0F0B"/>
    <w:rsid w:val="001E3A6B"/>
    <w:rsid w:val="001E5414"/>
    <w:rsid w:val="001E612C"/>
    <w:rsid w:val="001E6C6A"/>
    <w:rsid w:val="001F0388"/>
    <w:rsid w:val="001F0F72"/>
    <w:rsid w:val="001F4088"/>
    <w:rsid w:val="001F5344"/>
    <w:rsid w:val="001F6BD3"/>
    <w:rsid w:val="001F7C10"/>
    <w:rsid w:val="002006E8"/>
    <w:rsid w:val="002022F3"/>
    <w:rsid w:val="002041A2"/>
    <w:rsid w:val="00204FE3"/>
    <w:rsid w:val="002121A8"/>
    <w:rsid w:val="0021484D"/>
    <w:rsid w:val="002154FD"/>
    <w:rsid w:val="00215E08"/>
    <w:rsid w:val="002171D9"/>
    <w:rsid w:val="002205A6"/>
    <w:rsid w:val="002219A9"/>
    <w:rsid w:val="002259CD"/>
    <w:rsid w:val="00226C57"/>
    <w:rsid w:val="00227F9D"/>
    <w:rsid w:val="0023030B"/>
    <w:rsid w:val="00230D81"/>
    <w:rsid w:val="00231470"/>
    <w:rsid w:val="002314F7"/>
    <w:rsid w:val="00231D70"/>
    <w:rsid w:val="002323B9"/>
    <w:rsid w:val="00235147"/>
    <w:rsid w:val="002369D5"/>
    <w:rsid w:val="002402CE"/>
    <w:rsid w:val="0024185D"/>
    <w:rsid w:val="0025376A"/>
    <w:rsid w:val="002613BC"/>
    <w:rsid w:val="00264B2A"/>
    <w:rsid w:val="00265F5A"/>
    <w:rsid w:val="002660E8"/>
    <w:rsid w:val="002728D5"/>
    <w:rsid w:val="00273D78"/>
    <w:rsid w:val="00275D6C"/>
    <w:rsid w:val="00277CFF"/>
    <w:rsid w:val="00281234"/>
    <w:rsid w:val="0028270A"/>
    <w:rsid w:val="002849E4"/>
    <w:rsid w:val="002850DF"/>
    <w:rsid w:val="00285232"/>
    <w:rsid w:val="00285C4E"/>
    <w:rsid w:val="00290FA9"/>
    <w:rsid w:val="00292918"/>
    <w:rsid w:val="0029321B"/>
    <w:rsid w:val="002938B5"/>
    <w:rsid w:val="00295E2C"/>
    <w:rsid w:val="00296678"/>
    <w:rsid w:val="002967C5"/>
    <w:rsid w:val="002A2008"/>
    <w:rsid w:val="002A506E"/>
    <w:rsid w:val="002A5ACC"/>
    <w:rsid w:val="002A72D2"/>
    <w:rsid w:val="002A7AC9"/>
    <w:rsid w:val="002B0426"/>
    <w:rsid w:val="002B04C5"/>
    <w:rsid w:val="002B14F1"/>
    <w:rsid w:val="002B1F24"/>
    <w:rsid w:val="002B2709"/>
    <w:rsid w:val="002B54F5"/>
    <w:rsid w:val="002B5531"/>
    <w:rsid w:val="002B5F2F"/>
    <w:rsid w:val="002C0DC1"/>
    <w:rsid w:val="002C21BF"/>
    <w:rsid w:val="002C2FA6"/>
    <w:rsid w:val="002C305B"/>
    <w:rsid w:val="002C3098"/>
    <w:rsid w:val="002C4017"/>
    <w:rsid w:val="002C4464"/>
    <w:rsid w:val="002C4B2B"/>
    <w:rsid w:val="002C5610"/>
    <w:rsid w:val="002C5FE3"/>
    <w:rsid w:val="002D1E05"/>
    <w:rsid w:val="002D3E69"/>
    <w:rsid w:val="002D4242"/>
    <w:rsid w:val="002D43F3"/>
    <w:rsid w:val="002D4D6C"/>
    <w:rsid w:val="002D5284"/>
    <w:rsid w:val="002D5460"/>
    <w:rsid w:val="002D6D54"/>
    <w:rsid w:val="002D750B"/>
    <w:rsid w:val="002E1F46"/>
    <w:rsid w:val="002E2ABE"/>
    <w:rsid w:val="002E3659"/>
    <w:rsid w:val="002E4DF6"/>
    <w:rsid w:val="002E4FB5"/>
    <w:rsid w:val="002F05AD"/>
    <w:rsid w:val="002F05FC"/>
    <w:rsid w:val="002F0E63"/>
    <w:rsid w:val="002F60DC"/>
    <w:rsid w:val="00303A23"/>
    <w:rsid w:val="00303D30"/>
    <w:rsid w:val="00304258"/>
    <w:rsid w:val="00304821"/>
    <w:rsid w:val="00305544"/>
    <w:rsid w:val="0030713E"/>
    <w:rsid w:val="00307932"/>
    <w:rsid w:val="00307E8F"/>
    <w:rsid w:val="003124D4"/>
    <w:rsid w:val="00312B75"/>
    <w:rsid w:val="0031312A"/>
    <w:rsid w:val="003158AE"/>
    <w:rsid w:val="0031677A"/>
    <w:rsid w:val="003210E3"/>
    <w:rsid w:val="0032799E"/>
    <w:rsid w:val="00327A9C"/>
    <w:rsid w:val="00330FBB"/>
    <w:rsid w:val="0033110B"/>
    <w:rsid w:val="00332730"/>
    <w:rsid w:val="00335753"/>
    <w:rsid w:val="00335B41"/>
    <w:rsid w:val="00337A19"/>
    <w:rsid w:val="00344545"/>
    <w:rsid w:val="00344F06"/>
    <w:rsid w:val="00345ECF"/>
    <w:rsid w:val="00347CEE"/>
    <w:rsid w:val="0035278D"/>
    <w:rsid w:val="003623CD"/>
    <w:rsid w:val="0036745F"/>
    <w:rsid w:val="00371EA4"/>
    <w:rsid w:val="00382416"/>
    <w:rsid w:val="00383E64"/>
    <w:rsid w:val="00387796"/>
    <w:rsid w:val="00387AC9"/>
    <w:rsid w:val="00391169"/>
    <w:rsid w:val="00391C4A"/>
    <w:rsid w:val="00392930"/>
    <w:rsid w:val="00394ABA"/>
    <w:rsid w:val="00395036"/>
    <w:rsid w:val="00395617"/>
    <w:rsid w:val="00396D5D"/>
    <w:rsid w:val="00397313"/>
    <w:rsid w:val="00397C77"/>
    <w:rsid w:val="003A0D88"/>
    <w:rsid w:val="003A2B23"/>
    <w:rsid w:val="003A37DD"/>
    <w:rsid w:val="003A4BB2"/>
    <w:rsid w:val="003B2D43"/>
    <w:rsid w:val="003B3152"/>
    <w:rsid w:val="003B4691"/>
    <w:rsid w:val="003B5CE4"/>
    <w:rsid w:val="003B6440"/>
    <w:rsid w:val="003B6E14"/>
    <w:rsid w:val="003B784E"/>
    <w:rsid w:val="003C21B0"/>
    <w:rsid w:val="003C5353"/>
    <w:rsid w:val="003C7459"/>
    <w:rsid w:val="003D0F10"/>
    <w:rsid w:val="003D1885"/>
    <w:rsid w:val="003D248F"/>
    <w:rsid w:val="003D33F1"/>
    <w:rsid w:val="003D3ADC"/>
    <w:rsid w:val="003D4B3C"/>
    <w:rsid w:val="003D4BE7"/>
    <w:rsid w:val="003D5401"/>
    <w:rsid w:val="003D562C"/>
    <w:rsid w:val="003D6076"/>
    <w:rsid w:val="003D666B"/>
    <w:rsid w:val="003E307E"/>
    <w:rsid w:val="003E40AA"/>
    <w:rsid w:val="003E76CC"/>
    <w:rsid w:val="003F353C"/>
    <w:rsid w:val="003F4AF4"/>
    <w:rsid w:val="003F54F6"/>
    <w:rsid w:val="003F5CE9"/>
    <w:rsid w:val="003F6A3C"/>
    <w:rsid w:val="003F7605"/>
    <w:rsid w:val="00400D15"/>
    <w:rsid w:val="00407CF7"/>
    <w:rsid w:val="004111C6"/>
    <w:rsid w:val="00416729"/>
    <w:rsid w:val="00416BAE"/>
    <w:rsid w:val="0042124E"/>
    <w:rsid w:val="00421973"/>
    <w:rsid w:val="0042310F"/>
    <w:rsid w:val="004246E7"/>
    <w:rsid w:val="004248A1"/>
    <w:rsid w:val="00431630"/>
    <w:rsid w:val="00431B26"/>
    <w:rsid w:val="004348F7"/>
    <w:rsid w:val="00435D2A"/>
    <w:rsid w:val="00436A4F"/>
    <w:rsid w:val="00441062"/>
    <w:rsid w:val="004418EC"/>
    <w:rsid w:val="00442059"/>
    <w:rsid w:val="00443AEF"/>
    <w:rsid w:val="00445067"/>
    <w:rsid w:val="0044525B"/>
    <w:rsid w:val="0044651F"/>
    <w:rsid w:val="004470CB"/>
    <w:rsid w:val="00455AC7"/>
    <w:rsid w:val="0045716D"/>
    <w:rsid w:val="0046157F"/>
    <w:rsid w:val="00461A59"/>
    <w:rsid w:val="004627D2"/>
    <w:rsid w:val="00465535"/>
    <w:rsid w:val="004663C3"/>
    <w:rsid w:val="00466838"/>
    <w:rsid w:val="00471E4C"/>
    <w:rsid w:val="004723AD"/>
    <w:rsid w:val="00473844"/>
    <w:rsid w:val="004739FA"/>
    <w:rsid w:val="00474ECF"/>
    <w:rsid w:val="00474F28"/>
    <w:rsid w:val="0047759E"/>
    <w:rsid w:val="00480F3A"/>
    <w:rsid w:val="00481083"/>
    <w:rsid w:val="0048445A"/>
    <w:rsid w:val="00487C6E"/>
    <w:rsid w:val="00492588"/>
    <w:rsid w:val="004954F4"/>
    <w:rsid w:val="004957C6"/>
    <w:rsid w:val="00496BA5"/>
    <w:rsid w:val="0049726C"/>
    <w:rsid w:val="00497633"/>
    <w:rsid w:val="004A0384"/>
    <w:rsid w:val="004A1095"/>
    <w:rsid w:val="004A39B7"/>
    <w:rsid w:val="004A3E93"/>
    <w:rsid w:val="004A53CC"/>
    <w:rsid w:val="004A5A0D"/>
    <w:rsid w:val="004A77A3"/>
    <w:rsid w:val="004B31B5"/>
    <w:rsid w:val="004B40DA"/>
    <w:rsid w:val="004B5C3D"/>
    <w:rsid w:val="004B6915"/>
    <w:rsid w:val="004B78C4"/>
    <w:rsid w:val="004C1095"/>
    <w:rsid w:val="004C129E"/>
    <w:rsid w:val="004C1D08"/>
    <w:rsid w:val="004C3C8F"/>
    <w:rsid w:val="004C60BB"/>
    <w:rsid w:val="004C731D"/>
    <w:rsid w:val="004D4208"/>
    <w:rsid w:val="004E2F7C"/>
    <w:rsid w:val="004E30F5"/>
    <w:rsid w:val="004F062D"/>
    <w:rsid w:val="004F138C"/>
    <w:rsid w:val="004F2798"/>
    <w:rsid w:val="004F3DD8"/>
    <w:rsid w:val="004F4ACD"/>
    <w:rsid w:val="004F6266"/>
    <w:rsid w:val="005008FE"/>
    <w:rsid w:val="0051256D"/>
    <w:rsid w:val="005143B2"/>
    <w:rsid w:val="00514DE1"/>
    <w:rsid w:val="0051729F"/>
    <w:rsid w:val="005201B6"/>
    <w:rsid w:val="00521884"/>
    <w:rsid w:val="005225D8"/>
    <w:rsid w:val="00533400"/>
    <w:rsid w:val="00536AEE"/>
    <w:rsid w:val="005401AB"/>
    <w:rsid w:val="005444CC"/>
    <w:rsid w:val="0054657D"/>
    <w:rsid w:val="00550CC9"/>
    <w:rsid w:val="00555CAB"/>
    <w:rsid w:val="00555D36"/>
    <w:rsid w:val="00562FF5"/>
    <w:rsid w:val="005646A0"/>
    <w:rsid w:val="0056510C"/>
    <w:rsid w:val="00566787"/>
    <w:rsid w:val="005673D0"/>
    <w:rsid w:val="00567DDF"/>
    <w:rsid w:val="00577E38"/>
    <w:rsid w:val="0058259D"/>
    <w:rsid w:val="005838EB"/>
    <w:rsid w:val="00583DE1"/>
    <w:rsid w:val="00584836"/>
    <w:rsid w:val="005850F4"/>
    <w:rsid w:val="00585496"/>
    <w:rsid w:val="00586AE0"/>
    <w:rsid w:val="00590171"/>
    <w:rsid w:val="00591F3E"/>
    <w:rsid w:val="00592A0B"/>
    <w:rsid w:val="005955C1"/>
    <w:rsid w:val="005965CD"/>
    <w:rsid w:val="00596BAE"/>
    <w:rsid w:val="005A07C9"/>
    <w:rsid w:val="005A21A1"/>
    <w:rsid w:val="005A23BB"/>
    <w:rsid w:val="005A2C4D"/>
    <w:rsid w:val="005A512D"/>
    <w:rsid w:val="005A538D"/>
    <w:rsid w:val="005A6EDE"/>
    <w:rsid w:val="005B1A58"/>
    <w:rsid w:val="005B502B"/>
    <w:rsid w:val="005B788C"/>
    <w:rsid w:val="005C112F"/>
    <w:rsid w:val="005C1846"/>
    <w:rsid w:val="005C1862"/>
    <w:rsid w:val="005C1CC1"/>
    <w:rsid w:val="005C2647"/>
    <w:rsid w:val="005C29F8"/>
    <w:rsid w:val="005C5453"/>
    <w:rsid w:val="005C6453"/>
    <w:rsid w:val="005D1F10"/>
    <w:rsid w:val="005D411B"/>
    <w:rsid w:val="005D7610"/>
    <w:rsid w:val="005D7ED2"/>
    <w:rsid w:val="005E17B3"/>
    <w:rsid w:val="005E1A5A"/>
    <w:rsid w:val="005E1ED7"/>
    <w:rsid w:val="005E378F"/>
    <w:rsid w:val="005E38AD"/>
    <w:rsid w:val="005E5D5A"/>
    <w:rsid w:val="005E7065"/>
    <w:rsid w:val="005E72A9"/>
    <w:rsid w:val="005E79B0"/>
    <w:rsid w:val="005E7A5C"/>
    <w:rsid w:val="005F0DAA"/>
    <w:rsid w:val="005F1386"/>
    <w:rsid w:val="005F1CE0"/>
    <w:rsid w:val="00600404"/>
    <w:rsid w:val="00602419"/>
    <w:rsid w:val="00604881"/>
    <w:rsid w:val="00607CDD"/>
    <w:rsid w:val="0061141A"/>
    <w:rsid w:val="006142C9"/>
    <w:rsid w:val="006172CF"/>
    <w:rsid w:val="00617453"/>
    <w:rsid w:val="006203E2"/>
    <w:rsid w:val="00620960"/>
    <w:rsid w:val="00621492"/>
    <w:rsid w:val="00621DC3"/>
    <w:rsid w:val="006262F9"/>
    <w:rsid w:val="006263EB"/>
    <w:rsid w:val="00626B0E"/>
    <w:rsid w:val="006302F3"/>
    <w:rsid w:val="006324FB"/>
    <w:rsid w:val="0063260A"/>
    <w:rsid w:val="00632943"/>
    <w:rsid w:val="00632B43"/>
    <w:rsid w:val="00634002"/>
    <w:rsid w:val="00634123"/>
    <w:rsid w:val="00636D4F"/>
    <w:rsid w:val="006406D7"/>
    <w:rsid w:val="0064262D"/>
    <w:rsid w:val="00643F6A"/>
    <w:rsid w:val="00644EC6"/>
    <w:rsid w:val="006473FD"/>
    <w:rsid w:val="00651F15"/>
    <w:rsid w:val="006543CA"/>
    <w:rsid w:val="0065661D"/>
    <w:rsid w:val="006603FF"/>
    <w:rsid w:val="006612B5"/>
    <w:rsid w:val="006614A6"/>
    <w:rsid w:val="00661538"/>
    <w:rsid w:val="0066160B"/>
    <w:rsid w:val="00663349"/>
    <w:rsid w:val="00665AFE"/>
    <w:rsid w:val="00667DDA"/>
    <w:rsid w:val="006715CB"/>
    <w:rsid w:val="006717FA"/>
    <w:rsid w:val="0067352F"/>
    <w:rsid w:val="00680A90"/>
    <w:rsid w:val="0068259D"/>
    <w:rsid w:val="00682E3C"/>
    <w:rsid w:val="0068360B"/>
    <w:rsid w:val="00685E9F"/>
    <w:rsid w:val="00686025"/>
    <w:rsid w:val="00691312"/>
    <w:rsid w:val="006918E8"/>
    <w:rsid w:val="00691DC5"/>
    <w:rsid w:val="00691E3C"/>
    <w:rsid w:val="00696A98"/>
    <w:rsid w:val="006A1641"/>
    <w:rsid w:val="006A6C55"/>
    <w:rsid w:val="006A76FA"/>
    <w:rsid w:val="006B0727"/>
    <w:rsid w:val="006B2368"/>
    <w:rsid w:val="006B24E3"/>
    <w:rsid w:val="006B4743"/>
    <w:rsid w:val="006B4E46"/>
    <w:rsid w:val="006B50CA"/>
    <w:rsid w:val="006B6578"/>
    <w:rsid w:val="006B6B55"/>
    <w:rsid w:val="006B6CA6"/>
    <w:rsid w:val="006C1FF2"/>
    <w:rsid w:val="006C3BE4"/>
    <w:rsid w:val="006C568A"/>
    <w:rsid w:val="006D0BF3"/>
    <w:rsid w:val="006D3257"/>
    <w:rsid w:val="006D78CA"/>
    <w:rsid w:val="006E35AC"/>
    <w:rsid w:val="006E3B02"/>
    <w:rsid w:val="006E5740"/>
    <w:rsid w:val="006E585F"/>
    <w:rsid w:val="006F1884"/>
    <w:rsid w:val="006F2DB2"/>
    <w:rsid w:val="006F376E"/>
    <w:rsid w:val="006F5C3B"/>
    <w:rsid w:val="006F61FD"/>
    <w:rsid w:val="006F6549"/>
    <w:rsid w:val="006F7D76"/>
    <w:rsid w:val="007003EC"/>
    <w:rsid w:val="00701F63"/>
    <w:rsid w:val="007026B9"/>
    <w:rsid w:val="00703C91"/>
    <w:rsid w:val="0070723E"/>
    <w:rsid w:val="00710424"/>
    <w:rsid w:val="00711016"/>
    <w:rsid w:val="007116CC"/>
    <w:rsid w:val="007132EF"/>
    <w:rsid w:val="00715F0D"/>
    <w:rsid w:val="007271E8"/>
    <w:rsid w:val="00732FFA"/>
    <w:rsid w:val="0073739F"/>
    <w:rsid w:val="0073755D"/>
    <w:rsid w:val="00742F52"/>
    <w:rsid w:val="007430E9"/>
    <w:rsid w:val="00744DEC"/>
    <w:rsid w:val="007451BC"/>
    <w:rsid w:val="0074594D"/>
    <w:rsid w:val="00746F77"/>
    <w:rsid w:val="00747CC8"/>
    <w:rsid w:val="007509E4"/>
    <w:rsid w:val="00753C52"/>
    <w:rsid w:val="00753ED1"/>
    <w:rsid w:val="00756722"/>
    <w:rsid w:val="00756E63"/>
    <w:rsid w:val="00757F24"/>
    <w:rsid w:val="00761574"/>
    <w:rsid w:val="0076432F"/>
    <w:rsid w:val="00764F7D"/>
    <w:rsid w:val="00764FF4"/>
    <w:rsid w:val="00766376"/>
    <w:rsid w:val="00766BBA"/>
    <w:rsid w:val="007675C1"/>
    <w:rsid w:val="00772D68"/>
    <w:rsid w:val="00773088"/>
    <w:rsid w:val="00774F45"/>
    <w:rsid w:val="00781FBE"/>
    <w:rsid w:val="007825A7"/>
    <w:rsid w:val="00782E03"/>
    <w:rsid w:val="00783577"/>
    <w:rsid w:val="00784479"/>
    <w:rsid w:val="00784995"/>
    <w:rsid w:val="00786F06"/>
    <w:rsid w:val="00793175"/>
    <w:rsid w:val="00793B52"/>
    <w:rsid w:val="00793DDB"/>
    <w:rsid w:val="00796E19"/>
    <w:rsid w:val="007A0020"/>
    <w:rsid w:val="007A07B5"/>
    <w:rsid w:val="007A0F4D"/>
    <w:rsid w:val="007A339E"/>
    <w:rsid w:val="007A5D01"/>
    <w:rsid w:val="007A6EAD"/>
    <w:rsid w:val="007B131A"/>
    <w:rsid w:val="007B4FD2"/>
    <w:rsid w:val="007C05BD"/>
    <w:rsid w:val="007C181F"/>
    <w:rsid w:val="007C22FF"/>
    <w:rsid w:val="007C6F74"/>
    <w:rsid w:val="007D080F"/>
    <w:rsid w:val="007D1F33"/>
    <w:rsid w:val="007D4AC3"/>
    <w:rsid w:val="007D53E2"/>
    <w:rsid w:val="007D75E4"/>
    <w:rsid w:val="007E54C6"/>
    <w:rsid w:val="007E71AF"/>
    <w:rsid w:val="007F15AE"/>
    <w:rsid w:val="007F2219"/>
    <w:rsid w:val="007F5308"/>
    <w:rsid w:val="007F6AF0"/>
    <w:rsid w:val="007F72CB"/>
    <w:rsid w:val="007F745F"/>
    <w:rsid w:val="007F7E96"/>
    <w:rsid w:val="00800DDD"/>
    <w:rsid w:val="008013F3"/>
    <w:rsid w:val="00804F78"/>
    <w:rsid w:val="00805F51"/>
    <w:rsid w:val="00807013"/>
    <w:rsid w:val="00807704"/>
    <w:rsid w:val="00810F62"/>
    <w:rsid w:val="00814D15"/>
    <w:rsid w:val="008204B6"/>
    <w:rsid w:val="008205B1"/>
    <w:rsid w:val="00820E72"/>
    <w:rsid w:val="0082377F"/>
    <w:rsid w:val="00823DE4"/>
    <w:rsid w:val="008270F4"/>
    <w:rsid w:val="00830AB4"/>
    <w:rsid w:val="008319AB"/>
    <w:rsid w:val="00833193"/>
    <w:rsid w:val="00833532"/>
    <w:rsid w:val="00834A22"/>
    <w:rsid w:val="0083723D"/>
    <w:rsid w:val="0083731E"/>
    <w:rsid w:val="00840831"/>
    <w:rsid w:val="008479F3"/>
    <w:rsid w:val="008516C9"/>
    <w:rsid w:val="0085271E"/>
    <w:rsid w:val="0085575A"/>
    <w:rsid w:val="00857F79"/>
    <w:rsid w:val="0086026A"/>
    <w:rsid w:val="0086047A"/>
    <w:rsid w:val="00863322"/>
    <w:rsid w:val="00864607"/>
    <w:rsid w:val="00875E07"/>
    <w:rsid w:val="00876329"/>
    <w:rsid w:val="008763CB"/>
    <w:rsid w:val="00881ECF"/>
    <w:rsid w:val="0088246A"/>
    <w:rsid w:val="00883887"/>
    <w:rsid w:val="008844B9"/>
    <w:rsid w:val="008859AE"/>
    <w:rsid w:val="00886D6E"/>
    <w:rsid w:val="00891644"/>
    <w:rsid w:val="008935D8"/>
    <w:rsid w:val="00894667"/>
    <w:rsid w:val="008951FB"/>
    <w:rsid w:val="00896524"/>
    <w:rsid w:val="008A0F9D"/>
    <w:rsid w:val="008A29DF"/>
    <w:rsid w:val="008A7EDD"/>
    <w:rsid w:val="008B20A8"/>
    <w:rsid w:val="008B2157"/>
    <w:rsid w:val="008B4525"/>
    <w:rsid w:val="008B6C46"/>
    <w:rsid w:val="008C0CFC"/>
    <w:rsid w:val="008C278A"/>
    <w:rsid w:val="008C4FFE"/>
    <w:rsid w:val="008C50CD"/>
    <w:rsid w:val="008C6309"/>
    <w:rsid w:val="008D39D1"/>
    <w:rsid w:val="008D5F3D"/>
    <w:rsid w:val="008D71D8"/>
    <w:rsid w:val="008E04CC"/>
    <w:rsid w:val="008E12C6"/>
    <w:rsid w:val="008E19E4"/>
    <w:rsid w:val="008E51A1"/>
    <w:rsid w:val="008E560A"/>
    <w:rsid w:val="008E56B9"/>
    <w:rsid w:val="008E5F80"/>
    <w:rsid w:val="008E67F5"/>
    <w:rsid w:val="008E6C87"/>
    <w:rsid w:val="008F030B"/>
    <w:rsid w:val="008F150D"/>
    <w:rsid w:val="008F2CD5"/>
    <w:rsid w:val="008F3AAE"/>
    <w:rsid w:val="008F5135"/>
    <w:rsid w:val="00902DA5"/>
    <w:rsid w:val="009033F6"/>
    <w:rsid w:val="009037CB"/>
    <w:rsid w:val="0090588B"/>
    <w:rsid w:val="0091579C"/>
    <w:rsid w:val="00915A69"/>
    <w:rsid w:val="00921306"/>
    <w:rsid w:val="009216D4"/>
    <w:rsid w:val="009233D5"/>
    <w:rsid w:val="00925061"/>
    <w:rsid w:val="00930412"/>
    <w:rsid w:val="00930682"/>
    <w:rsid w:val="0093146E"/>
    <w:rsid w:val="009318CB"/>
    <w:rsid w:val="009346A2"/>
    <w:rsid w:val="009349C0"/>
    <w:rsid w:val="00937943"/>
    <w:rsid w:val="00945364"/>
    <w:rsid w:val="009464EF"/>
    <w:rsid w:val="00946E2B"/>
    <w:rsid w:val="00953433"/>
    <w:rsid w:val="009535BC"/>
    <w:rsid w:val="0095420E"/>
    <w:rsid w:val="009558AF"/>
    <w:rsid w:val="00955E71"/>
    <w:rsid w:val="00960904"/>
    <w:rsid w:val="00962827"/>
    <w:rsid w:val="00964676"/>
    <w:rsid w:val="009718F6"/>
    <w:rsid w:val="00972EDD"/>
    <w:rsid w:val="00974BAD"/>
    <w:rsid w:val="00977028"/>
    <w:rsid w:val="0098093C"/>
    <w:rsid w:val="009809F2"/>
    <w:rsid w:val="00983732"/>
    <w:rsid w:val="00985AF3"/>
    <w:rsid w:val="009869EA"/>
    <w:rsid w:val="00992E6D"/>
    <w:rsid w:val="00995217"/>
    <w:rsid w:val="009A4AD6"/>
    <w:rsid w:val="009A6613"/>
    <w:rsid w:val="009A6AAA"/>
    <w:rsid w:val="009A6ED0"/>
    <w:rsid w:val="009B1F66"/>
    <w:rsid w:val="009B4ED9"/>
    <w:rsid w:val="009B772B"/>
    <w:rsid w:val="009C069B"/>
    <w:rsid w:val="009C6962"/>
    <w:rsid w:val="009C7E75"/>
    <w:rsid w:val="009D03DB"/>
    <w:rsid w:val="009D3A91"/>
    <w:rsid w:val="009D5C75"/>
    <w:rsid w:val="009D7EE3"/>
    <w:rsid w:val="009E3193"/>
    <w:rsid w:val="009E4956"/>
    <w:rsid w:val="009E5E47"/>
    <w:rsid w:val="009E609B"/>
    <w:rsid w:val="009E72C2"/>
    <w:rsid w:val="009F2BF9"/>
    <w:rsid w:val="009F4C0E"/>
    <w:rsid w:val="009F4D23"/>
    <w:rsid w:val="009F5956"/>
    <w:rsid w:val="009F74F5"/>
    <w:rsid w:val="00A017A1"/>
    <w:rsid w:val="00A0198E"/>
    <w:rsid w:val="00A019CA"/>
    <w:rsid w:val="00A063E8"/>
    <w:rsid w:val="00A07CFF"/>
    <w:rsid w:val="00A10C54"/>
    <w:rsid w:val="00A13EB8"/>
    <w:rsid w:val="00A1444D"/>
    <w:rsid w:val="00A2019F"/>
    <w:rsid w:val="00A21F56"/>
    <w:rsid w:val="00A22583"/>
    <w:rsid w:val="00A24EB4"/>
    <w:rsid w:val="00A260F0"/>
    <w:rsid w:val="00A26DC0"/>
    <w:rsid w:val="00A30E2C"/>
    <w:rsid w:val="00A311B0"/>
    <w:rsid w:val="00A31368"/>
    <w:rsid w:val="00A341B9"/>
    <w:rsid w:val="00A35AB8"/>
    <w:rsid w:val="00A36011"/>
    <w:rsid w:val="00A37C35"/>
    <w:rsid w:val="00A37D20"/>
    <w:rsid w:val="00A40BD8"/>
    <w:rsid w:val="00A45B1A"/>
    <w:rsid w:val="00A45F06"/>
    <w:rsid w:val="00A50105"/>
    <w:rsid w:val="00A5187F"/>
    <w:rsid w:val="00A57D6C"/>
    <w:rsid w:val="00A63381"/>
    <w:rsid w:val="00A644DB"/>
    <w:rsid w:val="00A64B60"/>
    <w:rsid w:val="00A64D97"/>
    <w:rsid w:val="00A66260"/>
    <w:rsid w:val="00A74D86"/>
    <w:rsid w:val="00A753C1"/>
    <w:rsid w:val="00A76C8E"/>
    <w:rsid w:val="00A802F5"/>
    <w:rsid w:val="00A8036F"/>
    <w:rsid w:val="00A8041A"/>
    <w:rsid w:val="00A804EC"/>
    <w:rsid w:val="00A827AB"/>
    <w:rsid w:val="00A84B19"/>
    <w:rsid w:val="00A85591"/>
    <w:rsid w:val="00A871F1"/>
    <w:rsid w:val="00A91146"/>
    <w:rsid w:val="00A92075"/>
    <w:rsid w:val="00A95EF9"/>
    <w:rsid w:val="00AA145C"/>
    <w:rsid w:val="00AA18E3"/>
    <w:rsid w:val="00AA1F17"/>
    <w:rsid w:val="00AA4EF7"/>
    <w:rsid w:val="00AA6E62"/>
    <w:rsid w:val="00AA7695"/>
    <w:rsid w:val="00AA7F38"/>
    <w:rsid w:val="00AB0794"/>
    <w:rsid w:val="00AB283B"/>
    <w:rsid w:val="00AB6CB6"/>
    <w:rsid w:val="00AC0BED"/>
    <w:rsid w:val="00AC11B0"/>
    <w:rsid w:val="00AC1ED1"/>
    <w:rsid w:val="00AC2BE8"/>
    <w:rsid w:val="00AC32B4"/>
    <w:rsid w:val="00AC399A"/>
    <w:rsid w:val="00AC3BC2"/>
    <w:rsid w:val="00AC60B6"/>
    <w:rsid w:val="00AD7D90"/>
    <w:rsid w:val="00AE0016"/>
    <w:rsid w:val="00AE033F"/>
    <w:rsid w:val="00AE03D2"/>
    <w:rsid w:val="00AE1467"/>
    <w:rsid w:val="00AE2723"/>
    <w:rsid w:val="00AE2C99"/>
    <w:rsid w:val="00AE343C"/>
    <w:rsid w:val="00AE39A0"/>
    <w:rsid w:val="00AF06CC"/>
    <w:rsid w:val="00AF5549"/>
    <w:rsid w:val="00AF601E"/>
    <w:rsid w:val="00AF63E1"/>
    <w:rsid w:val="00AF7EEE"/>
    <w:rsid w:val="00B00841"/>
    <w:rsid w:val="00B012E2"/>
    <w:rsid w:val="00B01639"/>
    <w:rsid w:val="00B01AB9"/>
    <w:rsid w:val="00B02EC2"/>
    <w:rsid w:val="00B03182"/>
    <w:rsid w:val="00B057AD"/>
    <w:rsid w:val="00B15BE9"/>
    <w:rsid w:val="00B234A8"/>
    <w:rsid w:val="00B25545"/>
    <w:rsid w:val="00B2627A"/>
    <w:rsid w:val="00B27914"/>
    <w:rsid w:val="00B30716"/>
    <w:rsid w:val="00B31CFC"/>
    <w:rsid w:val="00B33571"/>
    <w:rsid w:val="00B34480"/>
    <w:rsid w:val="00B35410"/>
    <w:rsid w:val="00B408FF"/>
    <w:rsid w:val="00B431D8"/>
    <w:rsid w:val="00B43219"/>
    <w:rsid w:val="00B462E1"/>
    <w:rsid w:val="00B470C3"/>
    <w:rsid w:val="00B472F8"/>
    <w:rsid w:val="00B511B6"/>
    <w:rsid w:val="00B60CEF"/>
    <w:rsid w:val="00B61464"/>
    <w:rsid w:val="00B61D42"/>
    <w:rsid w:val="00B62058"/>
    <w:rsid w:val="00B63B19"/>
    <w:rsid w:val="00B64620"/>
    <w:rsid w:val="00B657D0"/>
    <w:rsid w:val="00B70F71"/>
    <w:rsid w:val="00B73A94"/>
    <w:rsid w:val="00B77ECF"/>
    <w:rsid w:val="00B828BD"/>
    <w:rsid w:val="00B83C74"/>
    <w:rsid w:val="00B8459E"/>
    <w:rsid w:val="00B911CB"/>
    <w:rsid w:val="00B9175A"/>
    <w:rsid w:val="00B91D96"/>
    <w:rsid w:val="00B93D05"/>
    <w:rsid w:val="00B96BB1"/>
    <w:rsid w:val="00B973ED"/>
    <w:rsid w:val="00BA0025"/>
    <w:rsid w:val="00BA0482"/>
    <w:rsid w:val="00BA0673"/>
    <w:rsid w:val="00BA6958"/>
    <w:rsid w:val="00BA6C92"/>
    <w:rsid w:val="00BB693E"/>
    <w:rsid w:val="00BC132E"/>
    <w:rsid w:val="00BC359B"/>
    <w:rsid w:val="00BC388D"/>
    <w:rsid w:val="00BC42A7"/>
    <w:rsid w:val="00BC59A1"/>
    <w:rsid w:val="00BC5EA5"/>
    <w:rsid w:val="00BC7184"/>
    <w:rsid w:val="00BD0DFF"/>
    <w:rsid w:val="00BD64EF"/>
    <w:rsid w:val="00BE296E"/>
    <w:rsid w:val="00BE3F01"/>
    <w:rsid w:val="00BE42C1"/>
    <w:rsid w:val="00BE58C4"/>
    <w:rsid w:val="00BE59E3"/>
    <w:rsid w:val="00BE6B68"/>
    <w:rsid w:val="00BF05AB"/>
    <w:rsid w:val="00BF0FA3"/>
    <w:rsid w:val="00BF21A7"/>
    <w:rsid w:val="00BF78E0"/>
    <w:rsid w:val="00C02AAE"/>
    <w:rsid w:val="00C11E2B"/>
    <w:rsid w:val="00C160A6"/>
    <w:rsid w:val="00C20DFB"/>
    <w:rsid w:val="00C21505"/>
    <w:rsid w:val="00C24A80"/>
    <w:rsid w:val="00C303F5"/>
    <w:rsid w:val="00C3175A"/>
    <w:rsid w:val="00C334FD"/>
    <w:rsid w:val="00C36096"/>
    <w:rsid w:val="00C40747"/>
    <w:rsid w:val="00C411B8"/>
    <w:rsid w:val="00C43DD0"/>
    <w:rsid w:val="00C50441"/>
    <w:rsid w:val="00C52B42"/>
    <w:rsid w:val="00C53D2F"/>
    <w:rsid w:val="00C549CA"/>
    <w:rsid w:val="00C577EE"/>
    <w:rsid w:val="00C6147C"/>
    <w:rsid w:val="00C66AC7"/>
    <w:rsid w:val="00C67566"/>
    <w:rsid w:val="00C67665"/>
    <w:rsid w:val="00C67C34"/>
    <w:rsid w:val="00C67E68"/>
    <w:rsid w:val="00C70B3F"/>
    <w:rsid w:val="00C74F56"/>
    <w:rsid w:val="00C758EE"/>
    <w:rsid w:val="00C75941"/>
    <w:rsid w:val="00C77F6E"/>
    <w:rsid w:val="00C801C6"/>
    <w:rsid w:val="00C814F6"/>
    <w:rsid w:val="00C849EF"/>
    <w:rsid w:val="00C8551A"/>
    <w:rsid w:val="00C85B24"/>
    <w:rsid w:val="00C8702E"/>
    <w:rsid w:val="00C90BD3"/>
    <w:rsid w:val="00C91F65"/>
    <w:rsid w:val="00C95AE5"/>
    <w:rsid w:val="00C97A26"/>
    <w:rsid w:val="00CA226C"/>
    <w:rsid w:val="00CA3259"/>
    <w:rsid w:val="00CB0AE2"/>
    <w:rsid w:val="00CB3DFA"/>
    <w:rsid w:val="00CB67DD"/>
    <w:rsid w:val="00CB7430"/>
    <w:rsid w:val="00CC00F1"/>
    <w:rsid w:val="00CC0E91"/>
    <w:rsid w:val="00CC2491"/>
    <w:rsid w:val="00CC2A02"/>
    <w:rsid w:val="00CC5037"/>
    <w:rsid w:val="00CC7768"/>
    <w:rsid w:val="00CD1ADB"/>
    <w:rsid w:val="00CD26CF"/>
    <w:rsid w:val="00CD2E54"/>
    <w:rsid w:val="00CD4A77"/>
    <w:rsid w:val="00CD5F67"/>
    <w:rsid w:val="00CD6D5F"/>
    <w:rsid w:val="00CE02CA"/>
    <w:rsid w:val="00CE16B1"/>
    <w:rsid w:val="00CE314D"/>
    <w:rsid w:val="00CE5D13"/>
    <w:rsid w:val="00CE7FCD"/>
    <w:rsid w:val="00CF5D2B"/>
    <w:rsid w:val="00CF7676"/>
    <w:rsid w:val="00D002BA"/>
    <w:rsid w:val="00D02991"/>
    <w:rsid w:val="00D04AE7"/>
    <w:rsid w:val="00D059EB"/>
    <w:rsid w:val="00D1132E"/>
    <w:rsid w:val="00D127C4"/>
    <w:rsid w:val="00D251C3"/>
    <w:rsid w:val="00D27365"/>
    <w:rsid w:val="00D303A2"/>
    <w:rsid w:val="00D31CAD"/>
    <w:rsid w:val="00D328A0"/>
    <w:rsid w:val="00D33292"/>
    <w:rsid w:val="00D3719C"/>
    <w:rsid w:val="00D37622"/>
    <w:rsid w:val="00D376DE"/>
    <w:rsid w:val="00D41DA4"/>
    <w:rsid w:val="00D41F77"/>
    <w:rsid w:val="00D47F43"/>
    <w:rsid w:val="00D5255D"/>
    <w:rsid w:val="00D55282"/>
    <w:rsid w:val="00D56A08"/>
    <w:rsid w:val="00D649B8"/>
    <w:rsid w:val="00D6553B"/>
    <w:rsid w:val="00D65955"/>
    <w:rsid w:val="00D66E4B"/>
    <w:rsid w:val="00D70C44"/>
    <w:rsid w:val="00D71234"/>
    <w:rsid w:val="00D71E1D"/>
    <w:rsid w:val="00D73C9C"/>
    <w:rsid w:val="00D748F9"/>
    <w:rsid w:val="00D76CBE"/>
    <w:rsid w:val="00D77603"/>
    <w:rsid w:val="00D77B2A"/>
    <w:rsid w:val="00D82135"/>
    <w:rsid w:val="00D87772"/>
    <w:rsid w:val="00D8782D"/>
    <w:rsid w:val="00D90B62"/>
    <w:rsid w:val="00D93AE2"/>
    <w:rsid w:val="00D947E7"/>
    <w:rsid w:val="00D96F63"/>
    <w:rsid w:val="00DA16AF"/>
    <w:rsid w:val="00DA7A85"/>
    <w:rsid w:val="00DB0C64"/>
    <w:rsid w:val="00DB6069"/>
    <w:rsid w:val="00DB7827"/>
    <w:rsid w:val="00DB7ECE"/>
    <w:rsid w:val="00DC12A2"/>
    <w:rsid w:val="00DC3C0F"/>
    <w:rsid w:val="00DC7498"/>
    <w:rsid w:val="00DC7AB5"/>
    <w:rsid w:val="00DD0D05"/>
    <w:rsid w:val="00DD1E1D"/>
    <w:rsid w:val="00DD6F3D"/>
    <w:rsid w:val="00DE1108"/>
    <w:rsid w:val="00DE236B"/>
    <w:rsid w:val="00DE4B35"/>
    <w:rsid w:val="00DE60CF"/>
    <w:rsid w:val="00DF29E7"/>
    <w:rsid w:val="00DF2AA2"/>
    <w:rsid w:val="00DF397C"/>
    <w:rsid w:val="00DF4A15"/>
    <w:rsid w:val="00DF4FED"/>
    <w:rsid w:val="00DF6320"/>
    <w:rsid w:val="00DF7698"/>
    <w:rsid w:val="00E050A6"/>
    <w:rsid w:val="00E05FD6"/>
    <w:rsid w:val="00E06278"/>
    <w:rsid w:val="00E0679C"/>
    <w:rsid w:val="00E078BF"/>
    <w:rsid w:val="00E13746"/>
    <w:rsid w:val="00E1705A"/>
    <w:rsid w:val="00E27D75"/>
    <w:rsid w:val="00E30090"/>
    <w:rsid w:val="00E307D1"/>
    <w:rsid w:val="00E31C88"/>
    <w:rsid w:val="00E327A0"/>
    <w:rsid w:val="00E42711"/>
    <w:rsid w:val="00E43EA7"/>
    <w:rsid w:val="00E46938"/>
    <w:rsid w:val="00E47327"/>
    <w:rsid w:val="00E50574"/>
    <w:rsid w:val="00E50C97"/>
    <w:rsid w:val="00E50EBF"/>
    <w:rsid w:val="00E6041F"/>
    <w:rsid w:val="00E6094A"/>
    <w:rsid w:val="00E61DF4"/>
    <w:rsid w:val="00E640B8"/>
    <w:rsid w:val="00E708AB"/>
    <w:rsid w:val="00E70BBF"/>
    <w:rsid w:val="00E717F3"/>
    <w:rsid w:val="00E719BB"/>
    <w:rsid w:val="00E72C90"/>
    <w:rsid w:val="00E73C21"/>
    <w:rsid w:val="00E74987"/>
    <w:rsid w:val="00E765C8"/>
    <w:rsid w:val="00E76B3D"/>
    <w:rsid w:val="00E778D1"/>
    <w:rsid w:val="00E81AF8"/>
    <w:rsid w:val="00E84676"/>
    <w:rsid w:val="00E847C4"/>
    <w:rsid w:val="00E86700"/>
    <w:rsid w:val="00E90642"/>
    <w:rsid w:val="00E907C3"/>
    <w:rsid w:val="00E9234B"/>
    <w:rsid w:val="00E93224"/>
    <w:rsid w:val="00E95B9D"/>
    <w:rsid w:val="00E96ECF"/>
    <w:rsid w:val="00E971ED"/>
    <w:rsid w:val="00EA184D"/>
    <w:rsid w:val="00EA62E5"/>
    <w:rsid w:val="00EA725F"/>
    <w:rsid w:val="00EA7BCB"/>
    <w:rsid w:val="00EB1826"/>
    <w:rsid w:val="00EB25B2"/>
    <w:rsid w:val="00EB527E"/>
    <w:rsid w:val="00EB56DC"/>
    <w:rsid w:val="00EB5D01"/>
    <w:rsid w:val="00EC1E29"/>
    <w:rsid w:val="00EC256E"/>
    <w:rsid w:val="00EC489C"/>
    <w:rsid w:val="00EC4A21"/>
    <w:rsid w:val="00EC60C0"/>
    <w:rsid w:val="00ED09A5"/>
    <w:rsid w:val="00ED50F7"/>
    <w:rsid w:val="00ED5865"/>
    <w:rsid w:val="00EE6144"/>
    <w:rsid w:val="00EE62F6"/>
    <w:rsid w:val="00EE7E55"/>
    <w:rsid w:val="00EF1C60"/>
    <w:rsid w:val="00EF2B5E"/>
    <w:rsid w:val="00EF5AFC"/>
    <w:rsid w:val="00EF7324"/>
    <w:rsid w:val="00EF75D0"/>
    <w:rsid w:val="00EF7C71"/>
    <w:rsid w:val="00F00209"/>
    <w:rsid w:val="00F04BAD"/>
    <w:rsid w:val="00F05EA1"/>
    <w:rsid w:val="00F06497"/>
    <w:rsid w:val="00F06A2A"/>
    <w:rsid w:val="00F1000E"/>
    <w:rsid w:val="00F13337"/>
    <w:rsid w:val="00F14381"/>
    <w:rsid w:val="00F154C1"/>
    <w:rsid w:val="00F209AE"/>
    <w:rsid w:val="00F212BE"/>
    <w:rsid w:val="00F23286"/>
    <w:rsid w:val="00F24A6C"/>
    <w:rsid w:val="00F25A28"/>
    <w:rsid w:val="00F2626A"/>
    <w:rsid w:val="00F317B3"/>
    <w:rsid w:val="00F31B51"/>
    <w:rsid w:val="00F31F58"/>
    <w:rsid w:val="00F320D6"/>
    <w:rsid w:val="00F33B55"/>
    <w:rsid w:val="00F33E90"/>
    <w:rsid w:val="00F354CD"/>
    <w:rsid w:val="00F367C0"/>
    <w:rsid w:val="00F37C06"/>
    <w:rsid w:val="00F4000E"/>
    <w:rsid w:val="00F40E7F"/>
    <w:rsid w:val="00F40F4C"/>
    <w:rsid w:val="00F417B5"/>
    <w:rsid w:val="00F4249B"/>
    <w:rsid w:val="00F430F0"/>
    <w:rsid w:val="00F438A1"/>
    <w:rsid w:val="00F438C1"/>
    <w:rsid w:val="00F4597C"/>
    <w:rsid w:val="00F465CF"/>
    <w:rsid w:val="00F505D1"/>
    <w:rsid w:val="00F562DD"/>
    <w:rsid w:val="00F60827"/>
    <w:rsid w:val="00F6216D"/>
    <w:rsid w:val="00F714C6"/>
    <w:rsid w:val="00F71CF0"/>
    <w:rsid w:val="00F71D36"/>
    <w:rsid w:val="00F71E3A"/>
    <w:rsid w:val="00F74573"/>
    <w:rsid w:val="00F755B1"/>
    <w:rsid w:val="00F769D0"/>
    <w:rsid w:val="00F7787B"/>
    <w:rsid w:val="00F8099D"/>
    <w:rsid w:val="00F816C5"/>
    <w:rsid w:val="00F846FC"/>
    <w:rsid w:val="00F8548D"/>
    <w:rsid w:val="00F90B78"/>
    <w:rsid w:val="00F90F36"/>
    <w:rsid w:val="00F919B6"/>
    <w:rsid w:val="00F92E76"/>
    <w:rsid w:val="00FA0F77"/>
    <w:rsid w:val="00FA24FC"/>
    <w:rsid w:val="00FA36E1"/>
    <w:rsid w:val="00FA6033"/>
    <w:rsid w:val="00FB0E9F"/>
    <w:rsid w:val="00FB1A3E"/>
    <w:rsid w:val="00FB2234"/>
    <w:rsid w:val="00FB4AB8"/>
    <w:rsid w:val="00FB6889"/>
    <w:rsid w:val="00FB69B7"/>
    <w:rsid w:val="00FB6BCA"/>
    <w:rsid w:val="00FB6DDF"/>
    <w:rsid w:val="00FB7AAF"/>
    <w:rsid w:val="00FC17B2"/>
    <w:rsid w:val="00FC5E40"/>
    <w:rsid w:val="00FD49AA"/>
    <w:rsid w:val="00FD508A"/>
    <w:rsid w:val="00FD6884"/>
    <w:rsid w:val="00FD7A6E"/>
    <w:rsid w:val="00FE1B98"/>
    <w:rsid w:val="00FE2347"/>
    <w:rsid w:val="00FE45AE"/>
    <w:rsid w:val="00FE4E50"/>
    <w:rsid w:val="00FE6B55"/>
    <w:rsid w:val="00FE7EE7"/>
    <w:rsid w:val="00FF1571"/>
    <w:rsid w:val="00FF2355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293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Garamond 12"/>
    <w:qFormat/>
    <w:rsid w:val="00CC7768"/>
    <w:pPr>
      <w:spacing w:line="312" w:lineRule="auto"/>
    </w:pPr>
    <w:rPr>
      <w:rFonts w:ascii="Garamond" w:hAnsi="Garamond"/>
      <w:sz w:val="22"/>
    </w:rPr>
  </w:style>
  <w:style w:type="paragraph" w:styleId="Heading1">
    <w:name w:val="heading 1"/>
    <w:aliases w:val="1: Garamond 12 B"/>
    <w:basedOn w:val="Normal"/>
    <w:next w:val="Normal"/>
    <w:link w:val="Heading1Char"/>
    <w:uiPriority w:val="9"/>
    <w:qFormat/>
    <w:rsid w:val="00CC7768"/>
    <w:pPr>
      <w:keepNext/>
      <w:keepLines/>
      <w:spacing w:before="160" w:after="160" w:line="36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aliases w:val="2: Garamond 11B"/>
    <w:basedOn w:val="Normal"/>
    <w:next w:val="Heading3"/>
    <w:link w:val="Heading2Char"/>
    <w:uiPriority w:val="9"/>
    <w:unhideWhenUsed/>
    <w:qFormat/>
    <w:rsid w:val="00CC7768"/>
    <w:pPr>
      <w:keepNext/>
      <w:keepLines/>
      <w:spacing w:before="100" w:after="10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3: Garamond 11"/>
    <w:basedOn w:val="Normal"/>
    <w:next w:val="Normal"/>
    <w:link w:val="Heading3Char"/>
    <w:uiPriority w:val="9"/>
    <w:unhideWhenUsed/>
    <w:qFormat/>
    <w:rsid w:val="00764F7D"/>
    <w:pPr>
      <w:keepNext/>
      <w:keepLines/>
      <w:spacing w:before="200" w:after="0"/>
      <w:outlineLvl w:val="2"/>
    </w:pPr>
    <w:rPr>
      <w:rFonts w:eastAsiaTheme="majorEastAsia" w:cstheme="majorBidi"/>
      <w:bCs/>
      <w:sz w:val="24"/>
    </w:rPr>
  </w:style>
  <w:style w:type="paragraph" w:styleId="Heading4">
    <w:name w:val="heading 4"/>
    <w:aliases w:val="EX:"/>
    <w:basedOn w:val="Normal"/>
    <w:next w:val="Normal"/>
    <w:link w:val="Heading4Char"/>
    <w:uiPriority w:val="9"/>
    <w:unhideWhenUsed/>
    <w:rsid w:val="00D77B2A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Cs/>
      <w:sz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72C9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7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72C90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7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72C90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: Garamond 12 B Char"/>
    <w:basedOn w:val="DefaultParagraphFont"/>
    <w:link w:val="Heading1"/>
    <w:uiPriority w:val="9"/>
    <w:rsid w:val="00CC7768"/>
    <w:rPr>
      <w:rFonts w:ascii="Garamond" w:eastAsiaTheme="majorEastAsia" w:hAnsi="Garamond" w:cstheme="majorBidi"/>
      <w:b/>
      <w:bCs/>
      <w:sz w:val="24"/>
      <w:szCs w:val="28"/>
    </w:rPr>
  </w:style>
  <w:style w:type="character" w:customStyle="1" w:styleId="Heading2Char">
    <w:name w:val="Heading 2 Char"/>
    <w:aliases w:val="2: Garamond 11B Char"/>
    <w:basedOn w:val="DefaultParagraphFont"/>
    <w:link w:val="Heading2"/>
    <w:uiPriority w:val="9"/>
    <w:rsid w:val="00CC7768"/>
    <w:rPr>
      <w:rFonts w:ascii="Garamond" w:eastAsiaTheme="majorEastAsia" w:hAnsi="Garamond" w:cstheme="majorBidi"/>
      <w:b/>
      <w:bC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rsid w:val="00764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4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aliases w:val="3: Garamond 11 Char"/>
    <w:basedOn w:val="DefaultParagraphFont"/>
    <w:link w:val="Heading3"/>
    <w:uiPriority w:val="9"/>
    <w:rsid w:val="00764F7D"/>
    <w:rPr>
      <w:rFonts w:ascii="Garamond" w:eastAsiaTheme="majorEastAsia" w:hAnsi="Garamond" w:cstheme="majorBidi"/>
      <w:bCs/>
      <w:sz w:val="24"/>
    </w:rPr>
  </w:style>
  <w:style w:type="character" w:customStyle="1" w:styleId="Heading4Char">
    <w:name w:val="Heading 4 Char"/>
    <w:aliases w:val="EX: Char"/>
    <w:basedOn w:val="DefaultParagraphFont"/>
    <w:link w:val="Heading4"/>
    <w:uiPriority w:val="9"/>
    <w:rsid w:val="00D77B2A"/>
    <w:rPr>
      <w:rFonts w:ascii="Garamond" w:eastAsiaTheme="majorEastAsia" w:hAnsi="Garamond" w:cstheme="majorBidi"/>
      <w:bCs/>
      <w:iCs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2C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72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72C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aliases w:val="EXPLAIN:"/>
    <w:basedOn w:val="Normal"/>
    <w:next w:val="Normal"/>
    <w:uiPriority w:val="34"/>
    <w:qFormat/>
    <w:rsid w:val="005646A0"/>
    <w:pPr>
      <w:spacing w:line="240" w:lineRule="auto"/>
      <w:contextualSpacing/>
    </w:pPr>
    <w:rPr>
      <w:sz w:val="18"/>
    </w:rPr>
  </w:style>
  <w:style w:type="paragraph" w:styleId="NoSpacing">
    <w:name w:val="No Spacing"/>
    <w:aliases w:val="TITLE"/>
    <w:uiPriority w:val="1"/>
    <w:qFormat/>
    <w:rsid w:val="00D77B2A"/>
    <w:pPr>
      <w:spacing w:after="0" w:line="480" w:lineRule="auto"/>
    </w:pPr>
    <w:rPr>
      <w:rFonts w:ascii="Garamond" w:hAnsi="Garamond"/>
      <w:b/>
      <w:sz w:val="24"/>
    </w:rPr>
  </w:style>
  <w:style w:type="character" w:styleId="Hyperlink">
    <w:name w:val="Hyperlink"/>
    <w:basedOn w:val="DefaultParagraphFont"/>
    <w:uiPriority w:val="99"/>
    <w:unhideWhenUsed/>
    <w:rsid w:val="00E72C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90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rsid w:val="00A017A1"/>
    <w:pPr>
      <w:widowControl w:val="0"/>
      <w:pBdr>
        <w:bottom w:val="single" w:sz="12" w:space="1" w:color="auto"/>
      </w:pBdr>
      <w:tabs>
        <w:tab w:val="left" w:pos="0"/>
        <w:tab w:val="left" w:pos="379"/>
        <w:tab w:val="left" w:pos="739"/>
        <w:tab w:val="left" w:pos="1459"/>
        <w:tab w:val="left" w:pos="2179"/>
        <w:tab w:val="left" w:pos="2899"/>
        <w:tab w:val="left" w:pos="3619"/>
        <w:tab w:val="left" w:pos="4339"/>
        <w:tab w:val="left" w:pos="5059"/>
        <w:tab w:val="left" w:pos="5779"/>
        <w:tab w:val="left" w:pos="6499"/>
        <w:tab w:val="left" w:pos="7219"/>
        <w:tab w:val="left" w:pos="7939"/>
        <w:tab w:val="left" w:pos="8659"/>
        <w:tab w:val="left" w:pos="9379"/>
        <w:tab w:val="left" w:pos="10099"/>
        <w:tab w:val="left" w:pos="10819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SimSun" w:hAnsi="Verdana" w:cs="Times New Roman"/>
      <w:sz w:val="17"/>
      <w:szCs w:val="17"/>
    </w:rPr>
  </w:style>
  <w:style w:type="character" w:styleId="Strong">
    <w:name w:val="Strong"/>
    <w:basedOn w:val="DefaultParagraphFont"/>
    <w:uiPriority w:val="22"/>
    <w:qFormat/>
    <w:rsid w:val="00A017A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2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F4"/>
    <w:rPr>
      <w:rFonts w:ascii="Garamond" w:hAnsi="Garamond"/>
      <w:sz w:val="22"/>
    </w:rPr>
  </w:style>
  <w:style w:type="paragraph" w:styleId="Footer">
    <w:name w:val="footer"/>
    <w:basedOn w:val="Normal"/>
    <w:link w:val="Foot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F4"/>
    <w:rPr>
      <w:rFonts w:ascii="Garamond" w:hAnsi="Garamond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28270A"/>
  </w:style>
  <w:style w:type="table" w:styleId="TableGrid">
    <w:name w:val="Table Grid"/>
    <w:basedOn w:val="TableNormal"/>
    <w:uiPriority w:val="59"/>
    <w:rsid w:val="00282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3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60B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60B"/>
    <w:rPr>
      <w:rFonts w:ascii="Garamond" w:hAnsi="Garamond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E3F0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3F01"/>
    <w:rPr>
      <w:rFonts w:ascii="Garamond" w:hAnsi="Garamond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BE3F0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E3F01"/>
    <w:rPr>
      <w:rFonts w:ascii="Garamond" w:hAnsi="Garamond"/>
      <w:noProof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FD6884"/>
  </w:style>
  <w:style w:type="character" w:customStyle="1" w:styleId="tgc">
    <w:name w:val="_tgc"/>
    <w:basedOn w:val="DefaultParagraphFont"/>
    <w:rsid w:val="00156DDC"/>
  </w:style>
  <w:style w:type="character" w:customStyle="1" w:styleId="st">
    <w:name w:val="st"/>
    <w:basedOn w:val="DefaultParagraphFont"/>
    <w:rsid w:val="002C4464"/>
  </w:style>
  <w:style w:type="character" w:styleId="Emphasis">
    <w:name w:val="Emphasis"/>
    <w:basedOn w:val="DefaultParagraphFont"/>
    <w:uiPriority w:val="20"/>
    <w:qFormat/>
    <w:rsid w:val="00345ECF"/>
    <w:rPr>
      <w:i/>
      <w:iCs/>
    </w:rPr>
  </w:style>
  <w:style w:type="paragraph" w:styleId="Revision">
    <w:name w:val="Revision"/>
    <w:hidden/>
    <w:uiPriority w:val="99"/>
    <w:semiHidden/>
    <w:rsid w:val="00B73A94"/>
    <w:pPr>
      <w:spacing w:after="0" w:line="240" w:lineRule="auto"/>
    </w:pPr>
    <w:rPr>
      <w:rFonts w:ascii="Garamond" w:hAnsi="Garamon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Garamond 12"/>
    <w:qFormat/>
    <w:rsid w:val="00CC7768"/>
    <w:pPr>
      <w:spacing w:line="312" w:lineRule="auto"/>
    </w:pPr>
    <w:rPr>
      <w:rFonts w:ascii="Garamond" w:hAnsi="Garamond"/>
      <w:sz w:val="22"/>
    </w:rPr>
  </w:style>
  <w:style w:type="paragraph" w:styleId="Heading1">
    <w:name w:val="heading 1"/>
    <w:aliases w:val="1: Garamond 12 B"/>
    <w:basedOn w:val="Normal"/>
    <w:next w:val="Normal"/>
    <w:link w:val="Heading1Char"/>
    <w:uiPriority w:val="9"/>
    <w:qFormat/>
    <w:rsid w:val="00CC7768"/>
    <w:pPr>
      <w:keepNext/>
      <w:keepLines/>
      <w:spacing w:before="160" w:after="160" w:line="36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aliases w:val="2: Garamond 11B"/>
    <w:basedOn w:val="Normal"/>
    <w:next w:val="Heading3"/>
    <w:link w:val="Heading2Char"/>
    <w:uiPriority w:val="9"/>
    <w:unhideWhenUsed/>
    <w:qFormat/>
    <w:rsid w:val="00CC7768"/>
    <w:pPr>
      <w:keepNext/>
      <w:keepLines/>
      <w:spacing w:before="100" w:after="10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3: Garamond 11"/>
    <w:basedOn w:val="Normal"/>
    <w:next w:val="Normal"/>
    <w:link w:val="Heading3Char"/>
    <w:uiPriority w:val="9"/>
    <w:unhideWhenUsed/>
    <w:qFormat/>
    <w:rsid w:val="00764F7D"/>
    <w:pPr>
      <w:keepNext/>
      <w:keepLines/>
      <w:spacing w:before="200" w:after="0"/>
      <w:outlineLvl w:val="2"/>
    </w:pPr>
    <w:rPr>
      <w:rFonts w:eastAsiaTheme="majorEastAsia" w:cstheme="majorBidi"/>
      <w:bCs/>
      <w:sz w:val="24"/>
    </w:rPr>
  </w:style>
  <w:style w:type="paragraph" w:styleId="Heading4">
    <w:name w:val="heading 4"/>
    <w:aliases w:val="EX:"/>
    <w:basedOn w:val="Normal"/>
    <w:next w:val="Normal"/>
    <w:link w:val="Heading4Char"/>
    <w:uiPriority w:val="9"/>
    <w:unhideWhenUsed/>
    <w:rsid w:val="00D77B2A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Cs/>
      <w:sz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72C9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7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72C90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7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72C90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: Garamond 12 B Char"/>
    <w:basedOn w:val="DefaultParagraphFont"/>
    <w:link w:val="Heading1"/>
    <w:uiPriority w:val="9"/>
    <w:rsid w:val="00CC7768"/>
    <w:rPr>
      <w:rFonts w:ascii="Garamond" w:eastAsiaTheme="majorEastAsia" w:hAnsi="Garamond" w:cstheme="majorBidi"/>
      <w:b/>
      <w:bCs/>
      <w:sz w:val="24"/>
      <w:szCs w:val="28"/>
    </w:rPr>
  </w:style>
  <w:style w:type="character" w:customStyle="1" w:styleId="Heading2Char">
    <w:name w:val="Heading 2 Char"/>
    <w:aliases w:val="2: Garamond 11B Char"/>
    <w:basedOn w:val="DefaultParagraphFont"/>
    <w:link w:val="Heading2"/>
    <w:uiPriority w:val="9"/>
    <w:rsid w:val="00CC7768"/>
    <w:rPr>
      <w:rFonts w:ascii="Garamond" w:eastAsiaTheme="majorEastAsia" w:hAnsi="Garamond" w:cstheme="majorBidi"/>
      <w:b/>
      <w:bC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rsid w:val="00764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4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aliases w:val="3: Garamond 11 Char"/>
    <w:basedOn w:val="DefaultParagraphFont"/>
    <w:link w:val="Heading3"/>
    <w:uiPriority w:val="9"/>
    <w:rsid w:val="00764F7D"/>
    <w:rPr>
      <w:rFonts w:ascii="Garamond" w:eastAsiaTheme="majorEastAsia" w:hAnsi="Garamond" w:cstheme="majorBidi"/>
      <w:bCs/>
      <w:sz w:val="24"/>
    </w:rPr>
  </w:style>
  <w:style w:type="character" w:customStyle="1" w:styleId="Heading4Char">
    <w:name w:val="Heading 4 Char"/>
    <w:aliases w:val="EX: Char"/>
    <w:basedOn w:val="DefaultParagraphFont"/>
    <w:link w:val="Heading4"/>
    <w:uiPriority w:val="9"/>
    <w:rsid w:val="00D77B2A"/>
    <w:rPr>
      <w:rFonts w:ascii="Garamond" w:eastAsiaTheme="majorEastAsia" w:hAnsi="Garamond" w:cstheme="majorBidi"/>
      <w:bCs/>
      <w:iCs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2C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72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72C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aliases w:val="EXPLAIN:"/>
    <w:basedOn w:val="Normal"/>
    <w:next w:val="Normal"/>
    <w:uiPriority w:val="34"/>
    <w:qFormat/>
    <w:rsid w:val="005646A0"/>
    <w:pPr>
      <w:spacing w:line="240" w:lineRule="auto"/>
      <w:contextualSpacing/>
    </w:pPr>
    <w:rPr>
      <w:sz w:val="18"/>
    </w:rPr>
  </w:style>
  <w:style w:type="paragraph" w:styleId="NoSpacing">
    <w:name w:val="No Spacing"/>
    <w:aliases w:val="TITLE"/>
    <w:uiPriority w:val="1"/>
    <w:qFormat/>
    <w:rsid w:val="00D77B2A"/>
    <w:pPr>
      <w:spacing w:after="0" w:line="480" w:lineRule="auto"/>
    </w:pPr>
    <w:rPr>
      <w:rFonts w:ascii="Garamond" w:hAnsi="Garamond"/>
      <w:b/>
      <w:sz w:val="24"/>
    </w:rPr>
  </w:style>
  <w:style w:type="character" w:styleId="Hyperlink">
    <w:name w:val="Hyperlink"/>
    <w:basedOn w:val="DefaultParagraphFont"/>
    <w:uiPriority w:val="99"/>
    <w:unhideWhenUsed/>
    <w:rsid w:val="00E72C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90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rsid w:val="00A017A1"/>
    <w:pPr>
      <w:widowControl w:val="0"/>
      <w:pBdr>
        <w:bottom w:val="single" w:sz="12" w:space="1" w:color="auto"/>
      </w:pBdr>
      <w:tabs>
        <w:tab w:val="left" w:pos="0"/>
        <w:tab w:val="left" w:pos="379"/>
        <w:tab w:val="left" w:pos="739"/>
        <w:tab w:val="left" w:pos="1459"/>
        <w:tab w:val="left" w:pos="2179"/>
        <w:tab w:val="left" w:pos="2899"/>
        <w:tab w:val="left" w:pos="3619"/>
        <w:tab w:val="left" w:pos="4339"/>
        <w:tab w:val="left" w:pos="5059"/>
        <w:tab w:val="left" w:pos="5779"/>
        <w:tab w:val="left" w:pos="6499"/>
        <w:tab w:val="left" w:pos="7219"/>
        <w:tab w:val="left" w:pos="7939"/>
        <w:tab w:val="left" w:pos="8659"/>
        <w:tab w:val="left" w:pos="9379"/>
        <w:tab w:val="left" w:pos="10099"/>
        <w:tab w:val="left" w:pos="10819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SimSun" w:hAnsi="Verdana" w:cs="Times New Roman"/>
      <w:sz w:val="17"/>
      <w:szCs w:val="17"/>
    </w:rPr>
  </w:style>
  <w:style w:type="character" w:styleId="Strong">
    <w:name w:val="Strong"/>
    <w:basedOn w:val="DefaultParagraphFont"/>
    <w:uiPriority w:val="22"/>
    <w:qFormat/>
    <w:rsid w:val="00A017A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2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F4"/>
    <w:rPr>
      <w:rFonts w:ascii="Garamond" w:hAnsi="Garamond"/>
      <w:sz w:val="22"/>
    </w:rPr>
  </w:style>
  <w:style w:type="paragraph" w:styleId="Footer">
    <w:name w:val="footer"/>
    <w:basedOn w:val="Normal"/>
    <w:link w:val="Foot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F4"/>
    <w:rPr>
      <w:rFonts w:ascii="Garamond" w:hAnsi="Garamond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28270A"/>
  </w:style>
  <w:style w:type="table" w:styleId="TableGrid">
    <w:name w:val="Table Grid"/>
    <w:basedOn w:val="TableNormal"/>
    <w:uiPriority w:val="59"/>
    <w:rsid w:val="00282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3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60B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60B"/>
    <w:rPr>
      <w:rFonts w:ascii="Garamond" w:hAnsi="Garamond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E3F0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3F01"/>
    <w:rPr>
      <w:rFonts w:ascii="Garamond" w:hAnsi="Garamond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BE3F0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E3F01"/>
    <w:rPr>
      <w:rFonts w:ascii="Garamond" w:hAnsi="Garamond"/>
      <w:noProof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FD6884"/>
  </w:style>
  <w:style w:type="character" w:customStyle="1" w:styleId="tgc">
    <w:name w:val="_tgc"/>
    <w:basedOn w:val="DefaultParagraphFont"/>
    <w:rsid w:val="00156DDC"/>
  </w:style>
  <w:style w:type="character" w:customStyle="1" w:styleId="st">
    <w:name w:val="st"/>
    <w:basedOn w:val="DefaultParagraphFont"/>
    <w:rsid w:val="002C4464"/>
  </w:style>
  <w:style w:type="character" w:styleId="Emphasis">
    <w:name w:val="Emphasis"/>
    <w:basedOn w:val="DefaultParagraphFont"/>
    <w:uiPriority w:val="20"/>
    <w:qFormat/>
    <w:rsid w:val="00345ECF"/>
    <w:rPr>
      <w:i/>
      <w:iCs/>
    </w:rPr>
  </w:style>
  <w:style w:type="paragraph" w:styleId="Revision">
    <w:name w:val="Revision"/>
    <w:hidden/>
    <w:uiPriority w:val="99"/>
    <w:semiHidden/>
    <w:rsid w:val="00B73A94"/>
    <w:pPr>
      <w:spacing w:after="0" w:line="240" w:lineRule="auto"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D314DC-D664-4BA9-8C15-D79BA6FC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3F8380FD.dotm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 Yiqian</dc:creator>
  <cp:lastModifiedBy>Yiqian Fu</cp:lastModifiedBy>
  <cp:revision>2</cp:revision>
  <cp:lastPrinted>2016-07-11T11:19:00Z</cp:lastPrinted>
  <dcterms:created xsi:type="dcterms:W3CDTF">2016-12-14T13:50:00Z</dcterms:created>
  <dcterms:modified xsi:type="dcterms:W3CDTF">2016-12-14T13:50:00Z</dcterms:modified>
</cp:coreProperties>
</file>