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7A1E3" w14:textId="2EAB8BA9" w:rsidR="0028270A" w:rsidRPr="007D1CBD" w:rsidRDefault="006B1606" w:rsidP="005C186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7D1CBD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 wp14:anchorId="0619AB7D" wp14:editId="72CDA5FD">
            <wp:extent cx="5760720" cy="41922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9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A601A" w14:textId="315B8D81" w:rsidR="00567DDF" w:rsidRPr="007D1CBD" w:rsidRDefault="005C1862" w:rsidP="005C1862">
      <w:pPr>
        <w:spacing w:line="48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D1CBD">
        <w:rPr>
          <w:rFonts w:ascii="Times New Roman" w:hAnsi="Times New Roman" w:cs="Times New Roman"/>
          <w:b/>
          <w:sz w:val="20"/>
          <w:szCs w:val="20"/>
        </w:rPr>
        <w:t>Fig.</w:t>
      </w:r>
      <w:r w:rsidR="002205A6" w:rsidRPr="007D1CB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B7F65" w:rsidRPr="007D1CBD">
        <w:rPr>
          <w:rFonts w:ascii="Times New Roman" w:hAnsi="Times New Roman" w:cs="Times New Roman" w:hint="eastAsia"/>
          <w:b/>
          <w:sz w:val="20"/>
          <w:szCs w:val="20"/>
        </w:rPr>
        <w:t>S</w:t>
      </w:r>
      <w:r w:rsidR="007E18EB" w:rsidRPr="007D1CBD">
        <w:rPr>
          <w:rFonts w:ascii="Times New Roman" w:hAnsi="Times New Roman" w:cs="Times New Roman"/>
          <w:b/>
          <w:sz w:val="20"/>
          <w:szCs w:val="20"/>
        </w:rPr>
        <w:t>4</w:t>
      </w:r>
      <w:r w:rsidR="002D5284" w:rsidRPr="007D1CBD">
        <w:rPr>
          <w:rFonts w:ascii="Times New Roman" w:hAnsi="Times New Roman" w:cs="Times New Roman"/>
          <w:b/>
          <w:sz w:val="20"/>
          <w:szCs w:val="20"/>
        </w:rPr>
        <w:t>.</w:t>
      </w:r>
      <w:r w:rsidR="00EB25B2" w:rsidRPr="007D1CBD">
        <w:rPr>
          <w:rFonts w:ascii="Times New Roman" w:hAnsi="Times New Roman" w:cs="Times New Roman"/>
          <w:sz w:val="20"/>
          <w:szCs w:val="20"/>
        </w:rPr>
        <w:t xml:space="preserve"> </w:t>
      </w:r>
      <w:r w:rsidR="009E5C0F" w:rsidRPr="007D1CBD">
        <w:rPr>
          <w:rFonts w:ascii="Times New Roman" w:hAnsi="Times New Roman" w:cs="Times New Roman"/>
          <w:sz w:val="20"/>
          <w:szCs w:val="20"/>
        </w:rPr>
        <w:t>The location of QTLs</w:t>
      </w:r>
      <w:r w:rsidR="009E5C0F" w:rsidRPr="007D1CB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9E5C0F" w:rsidRPr="007D1CBD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6B1606" w:rsidRPr="007D1CBD">
        <w:rPr>
          <w:rFonts w:ascii="Times New Roman" w:eastAsia="Times New Roman" w:hAnsi="Times New Roman" w:cs="Times New Roman"/>
          <w:color w:val="000000"/>
          <w:sz w:val="20"/>
          <w:szCs w:val="20"/>
        </w:rPr>
        <w:t>RBQ</w:t>
      </w:r>
      <w:r w:rsidR="006B1606" w:rsidRPr="007D1CBD">
        <w:rPr>
          <w:rFonts w:ascii="Times New Roman" w:eastAsia="Times New Roman" w:hAnsi="Times New Roman" w:cs="Times New Roman" w:hint="eastAsia"/>
          <w:color w:val="000000"/>
          <w:sz w:val="20"/>
          <w:szCs w:val="20"/>
        </w:rPr>
        <w:t>W</w:t>
      </w:r>
      <w:r w:rsidR="006B160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="006B1606" w:rsidRPr="007D1CBD"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="009E5C0F" w:rsidRPr="007D1CB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="006B1606" w:rsidRPr="007D1CBD">
        <w:rPr>
          <w:rFonts w:ascii="Times New Roman" w:eastAsia="Times New Roman" w:hAnsi="Times New Roman" w:cs="Times New Roman"/>
          <w:color w:val="000000"/>
          <w:sz w:val="20"/>
          <w:szCs w:val="20"/>
        </w:rPr>
        <w:t>RBQ</w:t>
      </w:r>
      <w:r w:rsidR="006B1606" w:rsidRPr="007D1CBD">
        <w:rPr>
          <w:rFonts w:ascii="Times New Roman" w:eastAsia="Times New Roman" w:hAnsi="Times New Roman" w:cs="Times New Roman" w:hint="eastAsia"/>
          <w:color w:val="000000"/>
          <w:sz w:val="20"/>
          <w:szCs w:val="20"/>
        </w:rPr>
        <w:t>W</w:t>
      </w:r>
      <w:r w:rsidR="006B160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="009E5C0F" w:rsidRPr="007D1CB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 and </w:t>
      </w:r>
      <w:r w:rsidR="006B1606" w:rsidRPr="007D1CBD">
        <w:rPr>
          <w:rFonts w:ascii="Times New Roman" w:eastAsia="Times New Roman" w:hAnsi="Times New Roman" w:cs="Times New Roman"/>
          <w:color w:val="000000"/>
          <w:sz w:val="20"/>
          <w:szCs w:val="20"/>
        </w:rPr>
        <w:t>RBQ</w:t>
      </w:r>
      <w:r w:rsidR="006B1606" w:rsidRPr="007D1CBD">
        <w:rPr>
          <w:rFonts w:ascii="Times New Roman" w:eastAsia="Times New Roman" w:hAnsi="Times New Roman" w:cs="Times New Roman" w:hint="eastAsia"/>
          <w:color w:val="000000"/>
          <w:sz w:val="20"/>
          <w:szCs w:val="20"/>
        </w:rPr>
        <w:t>W</w:t>
      </w:r>
      <w:r w:rsidR="006B160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="009E5C0F" w:rsidRPr="007D1CBD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="009E5C0F" w:rsidRPr="007D1CBD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="009E5C0F" w:rsidRPr="007D1CBD">
        <w:rPr>
          <w:rFonts w:ascii="Times New Roman" w:hAnsi="Times New Roman" w:cs="Times New Roman"/>
          <w:sz w:val="20"/>
          <w:szCs w:val="20"/>
        </w:rPr>
        <w:t>on</w:t>
      </w:r>
      <w:r w:rsidR="0028270A" w:rsidRPr="007D1CBD">
        <w:rPr>
          <w:rFonts w:ascii="Times New Roman" w:hAnsi="Times New Roman" w:cs="Times New Roman"/>
          <w:sz w:val="20"/>
          <w:szCs w:val="20"/>
        </w:rPr>
        <w:t xml:space="preserve"> parental linkage maps. The </w:t>
      </w:r>
      <w:r w:rsidR="007C6F74" w:rsidRPr="007D1CBD">
        <w:rPr>
          <w:rFonts w:ascii="Times New Roman" w:hAnsi="Times New Roman" w:cs="Times New Roman"/>
          <w:sz w:val="20"/>
          <w:szCs w:val="20"/>
        </w:rPr>
        <w:t>bars</w:t>
      </w:r>
      <w:r w:rsidR="00082636" w:rsidRPr="007D1CBD">
        <w:rPr>
          <w:rFonts w:ascii="Times New Roman" w:hAnsi="Times New Roman" w:cs="Times New Roman"/>
          <w:sz w:val="20"/>
          <w:szCs w:val="20"/>
        </w:rPr>
        <w:t xml:space="preserve"> </w:t>
      </w:r>
      <w:r w:rsidR="00F714C6" w:rsidRPr="007D1CBD">
        <w:rPr>
          <w:rFonts w:ascii="Times New Roman" w:hAnsi="Times New Roman" w:cs="Times New Roman"/>
          <w:sz w:val="20"/>
          <w:szCs w:val="20"/>
        </w:rPr>
        <w:t>in red</w:t>
      </w:r>
      <w:r w:rsidR="007C6F74" w:rsidRPr="007D1CBD">
        <w:rPr>
          <w:rFonts w:ascii="Times New Roman" w:hAnsi="Times New Roman" w:cs="Times New Roman"/>
          <w:sz w:val="20"/>
          <w:szCs w:val="20"/>
        </w:rPr>
        <w:t xml:space="preserve"> colour show</w:t>
      </w:r>
      <w:r w:rsidR="0028270A" w:rsidRPr="007D1CBD">
        <w:rPr>
          <w:rFonts w:ascii="Times New Roman" w:hAnsi="Times New Roman" w:cs="Times New Roman"/>
          <w:sz w:val="20"/>
          <w:szCs w:val="20"/>
        </w:rPr>
        <w:t xml:space="preserve"> the position of </w:t>
      </w:r>
      <w:r w:rsidR="002E4DF6" w:rsidRPr="007D1CBD">
        <w:rPr>
          <w:rFonts w:ascii="Times New Roman" w:hAnsi="Times New Roman" w:cs="Times New Roman"/>
          <w:sz w:val="20"/>
          <w:szCs w:val="20"/>
        </w:rPr>
        <w:t>the</w:t>
      </w:r>
      <w:r w:rsidR="0028270A" w:rsidRPr="007D1CBD">
        <w:rPr>
          <w:rFonts w:ascii="Times New Roman" w:hAnsi="Times New Roman" w:cs="Times New Roman"/>
          <w:sz w:val="20"/>
          <w:szCs w:val="20"/>
        </w:rPr>
        <w:t xml:space="preserve"> QTL for </w:t>
      </w:r>
      <w:r w:rsidR="00F354CD" w:rsidRPr="007D1CBD">
        <w:rPr>
          <w:rFonts w:ascii="Times New Roman" w:hAnsi="Times New Roman" w:cs="Times New Roman"/>
          <w:i/>
          <w:sz w:val="20"/>
          <w:szCs w:val="20"/>
        </w:rPr>
        <w:t xml:space="preserve">whole </w:t>
      </w:r>
      <w:r w:rsidR="006B1606" w:rsidRPr="006B1606">
        <w:rPr>
          <w:rFonts w:ascii="Times New Roman" w:hAnsi="Times New Roman" w:cs="Times New Roman"/>
          <w:i/>
          <w:sz w:val="20"/>
          <w:szCs w:val="20"/>
        </w:rPr>
        <w:t>inflorescence in</w:t>
      </w:r>
      <w:r w:rsidR="0028270A" w:rsidRPr="007D1CBD">
        <w:rPr>
          <w:rFonts w:ascii="Times New Roman" w:hAnsi="Times New Roman" w:cs="Times New Roman"/>
          <w:sz w:val="20"/>
          <w:szCs w:val="20"/>
        </w:rPr>
        <w:t xml:space="preserve"> three different parental linkage maps </w:t>
      </w:r>
      <w:r w:rsidR="00F714C6" w:rsidRPr="007D1CBD">
        <w:rPr>
          <w:rFonts w:ascii="Times New Roman" w:hAnsi="Times New Roman" w:cs="Times New Roman"/>
          <w:sz w:val="20"/>
          <w:szCs w:val="20"/>
        </w:rPr>
        <w:t xml:space="preserve">and **, ****, ****** </w:t>
      </w:r>
      <w:r w:rsidR="00082636" w:rsidRPr="007D1CBD">
        <w:rPr>
          <w:rFonts w:ascii="Times New Roman" w:hAnsi="Times New Roman" w:cs="Times New Roman"/>
          <w:sz w:val="20"/>
          <w:szCs w:val="20"/>
        </w:rPr>
        <w:t xml:space="preserve">indicated </w:t>
      </w:r>
      <w:r w:rsidR="00F714C6" w:rsidRPr="007D1CBD">
        <w:rPr>
          <w:rFonts w:ascii="Times New Roman" w:hAnsi="Times New Roman" w:cs="Times New Roman"/>
          <w:sz w:val="20"/>
          <w:szCs w:val="20"/>
        </w:rPr>
        <w:t xml:space="preserve">significant at P=0.05, 0.005, 0.0005 </w:t>
      </w:r>
      <w:r w:rsidR="00082636" w:rsidRPr="007D1CBD">
        <w:rPr>
          <w:rFonts w:ascii="Times New Roman" w:hAnsi="Times New Roman" w:cs="Times New Roman"/>
          <w:sz w:val="20"/>
          <w:szCs w:val="20"/>
        </w:rPr>
        <w:t xml:space="preserve">of </w:t>
      </w:r>
      <w:proofErr w:type="spellStart"/>
      <w:r w:rsidR="00F714C6" w:rsidRPr="007D1CBD">
        <w:rPr>
          <w:rFonts w:ascii="Times New Roman" w:hAnsi="Times New Roman" w:cs="Times New Roman"/>
          <w:sz w:val="20"/>
          <w:szCs w:val="20"/>
        </w:rPr>
        <w:t>Kruskal</w:t>
      </w:r>
      <w:proofErr w:type="spellEnd"/>
      <w:r w:rsidR="00F714C6" w:rsidRPr="007D1CBD">
        <w:rPr>
          <w:rFonts w:ascii="Times New Roman" w:hAnsi="Times New Roman" w:cs="Times New Roman"/>
          <w:sz w:val="20"/>
          <w:szCs w:val="20"/>
        </w:rPr>
        <w:t>–Wallis test</w:t>
      </w:r>
      <w:r w:rsidR="0028270A" w:rsidRPr="007D1CBD">
        <w:rPr>
          <w:rFonts w:ascii="Times New Roman" w:hAnsi="Times New Roman" w:cs="Times New Roman"/>
          <w:sz w:val="20"/>
          <w:szCs w:val="20"/>
        </w:rPr>
        <w:t xml:space="preserve">. </w:t>
      </w:r>
      <w:r w:rsidR="009E5C0F" w:rsidRPr="007D1CBD">
        <w:rPr>
          <w:rFonts w:ascii="Times New Roman" w:hAnsi="Times New Roman" w:cs="Times New Roman"/>
          <w:sz w:val="20"/>
          <w:szCs w:val="20"/>
        </w:rPr>
        <w:t>The highest marker QTL is i</w:t>
      </w:r>
      <w:r w:rsidR="002E4DF6" w:rsidRPr="007D1CBD">
        <w:rPr>
          <w:rFonts w:ascii="Times New Roman" w:hAnsi="Times New Roman" w:cs="Times New Roman"/>
          <w:sz w:val="20"/>
          <w:szCs w:val="20"/>
        </w:rPr>
        <w:t xml:space="preserve">n red marker </w:t>
      </w:r>
      <w:r w:rsidR="009E5C0F" w:rsidRPr="007D1CBD">
        <w:rPr>
          <w:rFonts w:ascii="Times New Roman" w:hAnsi="Times New Roman" w:cs="Times New Roman"/>
          <w:sz w:val="20"/>
          <w:szCs w:val="20"/>
        </w:rPr>
        <w:t>and c</w:t>
      </w:r>
      <w:r w:rsidR="00204FE3" w:rsidRPr="007D1CBD">
        <w:rPr>
          <w:rFonts w:ascii="Times New Roman" w:hAnsi="Times New Roman" w:cs="Times New Roman"/>
          <w:sz w:val="20"/>
          <w:szCs w:val="20"/>
        </w:rPr>
        <w:t>ommon markers are underlined.</w:t>
      </w:r>
    </w:p>
    <w:sectPr w:rsidR="00567DDF" w:rsidRPr="007D1CBD" w:rsidSect="0013725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3C464A" w14:textId="77777777" w:rsidR="004F03DA" w:rsidRDefault="004F03DA" w:rsidP="00764FF4">
      <w:pPr>
        <w:spacing w:after="0" w:line="240" w:lineRule="auto"/>
      </w:pPr>
      <w:r>
        <w:separator/>
      </w:r>
    </w:p>
  </w:endnote>
  <w:endnote w:type="continuationSeparator" w:id="0">
    <w:p w14:paraId="194B811F" w14:textId="77777777" w:rsidR="004F03DA" w:rsidRDefault="004F03DA" w:rsidP="00764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22F316" w14:textId="77777777" w:rsidR="004F03DA" w:rsidRDefault="004F03DA" w:rsidP="00764FF4">
      <w:pPr>
        <w:spacing w:after="0" w:line="240" w:lineRule="auto"/>
      </w:pPr>
      <w:r>
        <w:separator/>
      </w:r>
    </w:p>
  </w:footnote>
  <w:footnote w:type="continuationSeparator" w:id="0">
    <w:p w14:paraId="13F1E46B" w14:textId="77777777" w:rsidR="004F03DA" w:rsidRDefault="004F03DA" w:rsidP="00764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E4001"/>
    <w:multiLevelType w:val="hybridMultilevel"/>
    <w:tmpl w:val="63507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1653C"/>
    <w:multiLevelType w:val="hybridMultilevel"/>
    <w:tmpl w:val="135AA9E2"/>
    <w:lvl w:ilvl="0" w:tplc="08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3304C"/>
    <w:multiLevelType w:val="hybridMultilevel"/>
    <w:tmpl w:val="4626A61E"/>
    <w:lvl w:ilvl="0" w:tplc="B046DF3C">
      <w:start w:val="1"/>
      <w:numFmt w:val="bullet"/>
      <w:lvlText w:val="∙"/>
      <w:lvlJc w:val="left"/>
      <w:pPr>
        <w:ind w:left="720" w:hanging="360"/>
      </w:pPr>
      <w:rPr>
        <w:rFonts w:ascii="Verdana" w:hAnsi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DA0F39"/>
    <w:multiLevelType w:val="hybridMultilevel"/>
    <w:tmpl w:val="EBE41A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364BD5"/>
    <w:multiLevelType w:val="hybridMultilevel"/>
    <w:tmpl w:val="FB64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B55231"/>
    <w:multiLevelType w:val="hybridMultilevel"/>
    <w:tmpl w:val="542EBB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6F39C9"/>
    <w:multiLevelType w:val="hybridMultilevel"/>
    <w:tmpl w:val="B840E0C8"/>
    <w:lvl w:ilvl="0" w:tplc="10AE27EA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50762D3"/>
    <w:multiLevelType w:val="hybridMultilevel"/>
    <w:tmpl w:val="ECD0AE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cientia Horticulturae&lt;/Style&gt;&lt;LeftDelim&gt;{&lt;/LeftDelim&gt;&lt;RightDelim&gt;}&lt;/RightDelim&gt;&lt;FontName&gt;Garamond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xtd2sxwpvedp8eaw2dx2txw0txxe50t0005&quot;&gt;EPS proposal&lt;record-ids&gt;&lt;item&gt;272&lt;/item&gt;&lt;item&gt;273&lt;/item&gt;&lt;item&gt;274&lt;/item&gt;&lt;item&gt;275&lt;/item&gt;&lt;item&gt;277&lt;/item&gt;&lt;item&gt;287&lt;/item&gt;&lt;item&gt;413&lt;/item&gt;&lt;item&gt;591&lt;/item&gt;&lt;item&gt;593&lt;/item&gt;&lt;item&gt;598&lt;/item&gt;&lt;item&gt;843&lt;/item&gt;&lt;item&gt;873&lt;/item&gt;&lt;item&gt;891&lt;/item&gt;&lt;item&gt;900&lt;/item&gt;&lt;item&gt;901&lt;/item&gt;&lt;item&gt;937&lt;/item&gt;&lt;item&gt;940&lt;/item&gt;&lt;item&gt;945&lt;/item&gt;&lt;item&gt;946&lt;/item&gt;&lt;item&gt;947&lt;/item&gt;&lt;item&gt;948&lt;/item&gt;&lt;item&gt;949&lt;/item&gt;&lt;item&gt;950&lt;/item&gt;&lt;item&gt;960&lt;/item&gt;&lt;item&gt;1224&lt;/item&gt;&lt;item&gt;1225&lt;/item&gt;&lt;item&gt;1226&lt;/item&gt;&lt;item&gt;1227&lt;/item&gt;&lt;item&gt;1228&lt;/item&gt;&lt;item&gt;1229&lt;/item&gt;&lt;item&gt;1230&lt;/item&gt;&lt;item&gt;1271&lt;/item&gt;&lt;item&gt;1315&lt;/item&gt;&lt;item&gt;1435&lt;/item&gt;&lt;item&gt;1436&lt;/item&gt;&lt;item&gt;1439&lt;/item&gt;&lt;/record-ids&gt;&lt;/item&gt;&lt;/Libraries&gt;"/>
  </w:docVars>
  <w:rsids>
    <w:rsidRoot w:val="00764F7D"/>
    <w:rsid w:val="00001D41"/>
    <w:rsid w:val="00002930"/>
    <w:rsid w:val="0000328E"/>
    <w:rsid w:val="00003FAB"/>
    <w:rsid w:val="00005814"/>
    <w:rsid w:val="000112D2"/>
    <w:rsid w:val="0001167C"/>
    <w:rsid w:val="00011FEE"/>
    <w:rsid w:val="0001287D"/>
    <w:rsid w:val="00012E9F"/>
    <w:rsid w:val="00013B12"/>
    <w:rsid w:val="00014F8B"/>
    <w:rsid w:val="000161E1"/>
    <w:rsid w:val="00020255"/>
    <w:rsid w:val="00020975"/>
    <w:rsid w:val="000216F9"/>
    <w:rsid w:val="000243A4"/>
    <w:rsid w:val="0002483C"/>
    <w:rsid w:val="00030BA1"/>
    <w:rsid w:val="00031255"/>
    <w:rsid w:val="00032112"/>
    <w:rsid w:val="0003363C"/>
    <w:rsid w:val="00035867"/>
    <w:rsid w:val="00035BD8"/>
    <w:rsid w:val="00035EB8"/>
    <w:rsid w:val="00037611"/>
    <w:rsid w:val="00040670"/>
    <w:rsid w:val="00040F9C"/>
    <w:rsid w:val="000412C9"/>
    <w:rsid w:val="00043FF7"/>
    <w:rsid w:val="00045CBD"/>
    <w:rsid w:val="00046808"/>
    <w:rsid w:val="00051DBA"/>
    <w:rsid w:val="00052468"/>
    <w:rsid w:val="00055161"/>
    <w:rsid w:val="0005628F"/>
    <w:rsid w:val="000564CC"/>
    <w:rsid w:val="00056D4E"/>
    <w:rsid w:val="00060105"/>
    <w:rsid w:val="00061ADA"/>
    <w:rsid w:val="00063193"/>
    <w:rsid w:val="00063208"/>
    <w:rsid w:val="000639DC"/>
    <w:rsid w:val="0006498F"/>
    <w:rsid w:val="00067FB1"/>
    <w:rsid w:val="00070254"/>
    <w:rsid w:val="0007528F"/>
    <w:rsid w:val="00077A1D"/>
    <w:rsid w:val="000803CF"/>
    <w:rsid w:val="000821D0"/>
    <w:rsid w:val="00082636"/>
    <w:rsid w:val="000836C3"/>
    <w:rsid w:val="00083B6B"/>
    <w:rsid w:val="00083E3E"/>
    <w:rsid w:val="00091A37"/>
    <w:rsid w:val="000939A0"/>
    <w:rsid w:val="00093D45"/>
    <w:rsid w:val="00094060"/>
    <w:rsid w:val="0009455B"/>
    <w:rsid w:val="00096F81"/>
    <w:rsid w:val="000A10DA"/>
    <w:rsid w:val="000A5806"/>
    <w:rsid w:val="000A76B6"/>
    <w:rsid w:val="000B1E4A"/>
    <w:rsid w:val="000B5C76"/>
    <w:rsid w:val="000B7784"/>
    <w:rsid w:val="000C5785"/>
    <w:rsid w:val="000D05F9"/>
    <w:rsid w:val="000D0A77"/>
    <w:rsid w:val="000D1832"/>
    <w:rsid w:val="000D1C36"/>
    <w:rsid w:val="000D4232"/>
    <w:rsid w:val="000E1F96"/>
    <w:rsid w:val="000E2053"/>
    <w:rsid w:val="000E29D4"/>
    <w:rsid w:val="000E430E"/>
    <w:rsid w:val="000E79CB"/>
    <w:rsid w:val="000F00F1"/>
    <w:rsid w:val="000F17E1"/>
    <w:rsid w:val="000F78B0"/>
    <w:rsid w:val="0010364D"/>
    <w:rsid w:val="0011079B"/>
    <w:rsid w:val="0011509E"/>
    <w:rsid w:val="00116197"/>
    <w:rsid w:val="001174BD"/>
    <w:rsid w:val="00120096"/>
    <w:rsid w:val="0012037F"/>
    <w:rsid w:val="00121DAA"/>
    <w:rsid w:val="00125971"/>
    <w:rsid w:val="00126C9F"/>
    <w:rsid w:val="00130F43"/>
    <w:rsid w:val="001316D2"/>
    <w:rsid w:val="00131D56"/>
    <w:rsid w:val="00132E5B"/>
    <w:rsid w:val="001350DC"/>
    <w:rsid w:val="0013614A"/>
    <w:rsid w:val="00136DCA"/>
    <w:rsid w:val="0013725C"/>
    <w:rsid w:val="001373DC"/>
    <w:rsid w:val="00137681"/>
    <w:rsid w:val="001414F2"/>
    <w:rsid w:val="00142895"/>
    <w:rsid w:val="001448F9"/>
    <w:rsid w:val="00146270"/>
    <w:rsid w:val="001518AD"/>
    <w:rsid w:val="00151FE7"/>
    <w:rsid w:val="00152A57"/>
    <w:rsid w:val="00152C70"/>
    <w:rsid w:val="00154A28"/>
    <w:rsid w:val="001568D3"/>
    <w:rsid w:val="00156DDC"/>
    <w:rsid w:val="0016449B"/>
    <w:rsid w:val="00166A5F"/>
    <w:rsid w:val="00167417"/>
    <w:rsid w:val="00170E4C"/>
    <w:rsid w:val="00171ACD"/>
    <w:rsid w:val="00173094"/>
    <w:rsid w:val="00174BFA"/>
    <w:rsid w:val="00175BD8"/>
    <w:rsid w:val="00180CF5"/>
    <w:rsid w:val="00181A58"/>
    <w:rsid w:val="00182BAC"/>
    <w:rsid w:val="001849CC"/>
    <w:rsid w:val="00184CA8"/>
    <w:rsid w:val="00185849"/>
    <w:rsid w:val="00190207"/>
    <w:rsid w:val="001928DC"/>
    <w:rsid w:val="00192CBA"/>
    <w:rsid w:val="00194D6E"/>
    <w:rsid w:val="001A002A"/>
    <w:rsid w:val="001A06B5"/>
    <w:rsid w:val="001A3DA6"/>
    <w:rsid w:val="001A430F"/>
    <w:rsid w:val="001A5CED"/>
    <w:rsid w:val="001B144C"/>
    <w:rsid w:val="001B2A9E"/>
    <w:rsid w:val="001B2BCB"/>
    <w:rsid w:val="001B4DDE"/>
    <w:rsid w:val="001B7617"/>
    <w:rsid w:val="001C0C91"/>
    <w:rsid w:val="001C366D"/>
    <w:rsid w:val="001C36E5"/>
    <w:rsid w:val="001C5DE6"/>
    <w:rsid w:val="001C621C"/>
    <w:rsid w:val="001D383E"/>
    <w:rsid w:val="001D43EC"/>
    <w:rsid w:val="001D7CF0"/>
    <w:rsid w:val="001E0F0B"/>
    <w:rsid w:val="001E3A6B"/>
    <w:rsid w:val="001E5414"/>
    <w:rsid w:val="001E612C"/>
    <w:rsid w:val="001E6C6A"/>
    <w:rsid w:val="001F0388"/>
    <w:rsid w:val="001F0F72"/>
    <w:rsid w:val="001F4088"/>
    <w:rsid w:val="001F5344"/>
    <w:rsid w:val="001F6BD3"/>
    <w:rsid w:val="001F7C10"/>
    <w:rsid w:val="002006E8"/>
    <w:rsid w:val="002022F3"/>
    <w:rsid w:val="002041A2"/>
    <w:rsid w:val="00204FE3"/>
    <w:rsid w:val="002121A8"/>
    <w:rsid w:val="0021484D"/>
    <w:rsid w:val="002154FD"/>
    <w:rsid w:val="00215E08"/>
    <w:rsid w:val="002171D9"/>
    <w:rsid w:val="002205A6"/>
    <w:rsid w:val="002219A9"/>
    <w:rsid w:val="002259CD"/>
    <w:rsid w:val="00226C57"/>
    <w:rsid w:val="00227F9D"/>
    <w:rsid w:val="0023030B"/>
    <w:rsid w:val="00230D81"/>
    <w:rsid w:val="00231470"/>
    <w:rsid w:val="002314F7"/>
    <w:rsid w:val="00231D70"/>
    <w:rsid w:val="002323B9"/>
    <w:rsid w:val="00235147"/>
    <w:rsid w:val="002369D5"/>
    <w:rsid w:val="002402CE"/>
    <w:rsid w:val="0024185D"/>
    <w:rsid w:val="0025376A"/>
    <w:rsid w:val="002613BC"/>
    <w:rsid w:val="00264B2A"/>
    <w:rsid w:val="00265F5A"/>
    <w:rsid w:val="002660E8"/>
    <w:rsid w:val="002728D5"/>
    <w:rsid w:val="00273D78"/>
    <w:rsid w:val="00275D6C"/>
    <w:rsid w:val="00277CFF"/>
    <w:rsid w:val="00281234"/>
    <w:rsid w:val="0028270A"/>
    <w:rsid w:val="002849E4"/>
    <w:rsid w:val="002850DF"/>
    <w:rsid w:val="00285232"/>
    <w:rsid w:val="00285C4E"/>
    <w:rsid w:val="00290FA9"/>
    <w:rsid w:val="00292918"/>
    <w:rsid w:val="0029321B"/>
    <w:rsid w:val="002938B5"/>
    <w:rsid w:val="00295E2C"/>
    <w:rsid w:val="00296678"/>
    <w:rsid w:val="002967C5"/>
    <w:rsid w:val="002A2008"/>
    <w:rsid w:val="002A506E"/>
    <w:rsid w:val="002A5ACC"/>
    <w:rsid w:val="002A72D2"/>
    <w:rsid w:val="002A7AC9"/>
    <w:rsid w:val="002B0426"/>
    <w:rsid w:val="002B04C5"/>
    <w:rsid w:val="002B14F1"/>
    <w:rsid w:val="002B1F24"/>
    <w:rsid w:val="002B2709"/>
    <w:rsid w:val="002B54F5"/>
    <w:rsid w:val="002B5531"/>
    <w:rsid w:val="002B5F2F"/>
    <w:rsid w:val="002C0DC1"/>
    <w:rsid w:val="002C21BF"/>
    <w:rsid w:val="002C2FA6"/>
    <w:rsid w:val="002C305B"/>
    <w:rsid w:val="002C3098"/>
    <w:rsid w:val="002C4017"/>
    <w:rsid w:val="002C4464"/>
    <w:rsid w:val="002C4B2B"/>
    <w:rsid w:val="002C5610"/>
    <w:rsid w:val="002C5FE3"/>
    <w:rsid w:val="002D1E05"/>
    <w:rsid w:val="002D3E69"/>
    <w:rsid w:val="002D4242"/>
    <w:rsid w:val="002D43F3"/>
    <w:rsid w:val="002D4D6C"/>
    <w:rsid w:val="002D5284"/>
    <w:rsid w:val="002D5460"/>
    <w:rsid w:val="002D750B"/>
    <w:rsid w:val="002E1F46"/>
    <w:rsid w:val="002E2ABE"/>
    <w:rsid w:val="002E3659"/>
    <w:rsid w:val="002E4DF6"/>
    <w:rsid w:val="002E4FB5"/>
    <w:rsid w:val="002F05AD"/>
    <w:rsid w:val="002F05FC"/>
    <w:rsid w:val="002F0E63"/>
    <w:rsid w:val="002F60DC"/>
    <w:rsid w:val="00303A23"/>
    <w:rsid w:val="00303D30"/>
    <w:rsid w:val="00304258"/>
    <w:rsid w:val="00304821"/>
    <w:rsid w:val="00305544"/>
    <w:rsid w:val="0030713E"/>
    <w:rsid w:val="00307932"/>
    <w:rsid w:val="00307E8F"/>
    <w:rsid w:val="003124D4"/>
    <w:rsid w:val="00312B75"/>
    <w:rsid w:val="0031312A"/>
    <w:rsid w:val="003158AE"/>
    <w:rsid w:val="0031677A"/>
    <w:rsid w:val="003210E3"/>
    <w:rsid w:val="0032799E"/>
    <w:rsid w:val="00327A9C"/>
    <w:rsid w:val="00330FBB"/>
    <w:rsid w:val="0033110B"/>
    <w:rsid w:val="00332730"/>
    <w:rsid w:val="00335753"/>
    <w:rsid w:val="00335B41"/>
    <w:rsid w:val="00337A19"/>
    <w:rsid w:val="00344545"/>
    <w:rsid w:val="00344F06"/>
    <w:rsid w:val="00345ECF"/>
    <w:rsid w:val="00347CEE"/>
    <w:rsid w:val="0035278D"/>
    <w:rsid w:val="003623CD"/>
    <w:rsid w:val="0036745F"/>
    <w:rsid w:val="00371EA4"/>
    <w:rsid w:val="00382416"/>
    <w:rsid w:val="00383E64"/>
    <w:rsid w:val="00387796"/>
    <w:rsid w:val="00387AC9"/>
    <w:rsid w:val="00391169"/>
    <w:rsid w:val="00391C4A"/>
    <w:rsid w:val="00392930"/>
    <w:rsid w:val="00394ABA"/>
    <w:rsid w:val="00395036"/>
    <w:rsid w:val="00395617"/>
    <w:rsid w:val="00396D5D"/>
    <w:rsid w:val="00397313"/>
    <w:rsid w:val="00397C77"/>
    <w:rsid w:val="003A0D88"/>
    <w:rsid w:val="003A2B23"/>
    <w:rsid w:val="003A37DD"/>
    <w:rsid w:val="003A4BB2"/>
    <w:rsid w:val="003B2D43"/>
    <w:rsid w:val="003B3152"/>
    <w:rsid w:val="003B4691"/>
    <w:rsid w:val="003B5CE4"/>
    <w:rsid w:val="003B6440"/>
    <w:rsid w:val="003B6E14"/>
    <w:rsid w:val="003B784E"/>
    <w:rsid w:val="003C21B0"/>
    <w:rsid w:val="003C5353"/>
    <w:rsid w:val="003C7459"/>
    <w:rsid w:val="003D0F10"/>
    <w:rsid w:val="003D1885"/>
    <w:rsid w:val="003D248F"/>
    <w:rsid w:val="003D33F1"/>
    <w:rsid w:val="003D3ADC"/>
    <w:rsid w:val="003D4B3C"/>
    <w:rsid w:val="003D4BE7"/>
    <w:rsid w:val="003D5401"/>
    <w:rsid w:val="003D562C"/>
    <w:rsid w:val="003D6076"/>
    <w:rsid w:val="003D666B"/>
    <w:rsid w:val="003E307E"/>
    <w:rsid w:val="003E40AA"/>
    <w:rsid w:val="003E76CC"/>
    <w:rsid w:val="003F353C"/>
    <w:rsid w:val="003F4AF4"/>
    <w:rsid w:val="003F54F6"/>
    <w:rsid w:val="003F5CE9"/>
    <w:rsid w:val="003F6A3C"/>
    <w:rsid w:val="003F7605"/>
    <w:rsid w:val="00400D15"/>
    <w:rsid w:val="00407CF7"/>
    <w:rsid w:val="004111C6"/>
    <w:rsid w:val="00416729"/>
    <w:rsid w:val="00416BAE"/>
    <w:rsid w:val="0042124E"/>
    <w:rsid w:val="00421973"/>
    <w:rsid w:val="0042310F"/>
    <w:rsid w:val="004246E7"/>
    <w:rsid w:val="004248A1"/>
    <w:rsid w:val="00431630"/>
    <w:rsid w:val="00431B26"/>
    <w:rsid w:val="004348F7"/>
    <w:rsid w:val="00435D2A"/>
    <w:rsid w:val="00436A4F"/>
    <w:rsid w:val="00441062"/>
    <w:rsid w:val="004418EC"/>
    <w:rsid w:val="00442059"/>
    <w:rsid w:val="00443AEF"/>
    <w:rsid w:val="00445067"/>
    <w:rsid w:val="0044525B"/>
    <w:rsid w:val="0044651F"/>
    <w:rsid w:val="004470CB"/>
    <w:rsid w:val="00455AC7"/>
    <w:rsid w:val="0045716D"/>
    <w:rsid w:val="0046157F"/>
    <w:rsid w:val="00461A59"/>
    <w:rsid w:val="004627D2"/>
    <w:rsid w:val="00465535"/>
    <w:rsid w:val="004663C3"/>
    <w:rsid w:val="00466838"/>
    <w:rsid w:val="00471E4C"/>
    <w:rsid w:val="004723AD"/>
    <w:rsid w:val="00473844"/>
    <w:rsid w:val="004739FA"/>
    <w:rsid w:val="00474ECF"/>
    <w:rsid w:val="00474F28"/>
    <w:rsid w:val="0047759E"/>
    <w:rsid w:val="00480F3A"/>
    <w:rsid w:val="00481083"/>
    <w:rsid w:val="0048445A"/>
    <w:rsid w:val="00487C6E"/>
    <w:rsid w:val="00491B89"/>
    <w:rsid w:val="00492588"/>
    <w:rsid w:val="004954F4"/>
    <w:rsid w:val="004957C6"/>
    <w:rsid w:val="0049726C"/>
    <w:rsid w:val="00497633"/>
    <w:rsid w:val="004A0384"/>
    <w:rsid w:val="004A1095"/>
    <w:rsid w:val="004A39B7"/>
    <w:rsid w:val="004A3E93"/>
    <w:rsid w:val="004A53CC"/>
    <w:rsid w:val="004A5A0D"/>
    <w:rsid w:val="004A77A3"/>
    <w:rsid w:val="004B31B5"/>
    <w:rsid w:val="004B40DA"/>
    <w:rsid w:val="004B5C3D"/>
    <w:rsid w:val="004B6915"/>
    <w:rsid w:val="004B78C4"/>
    <w:rsid w:val="004C1095"/>
    <w:rsid w:val="004C129E"/>
    <w:rsid w:val="004C1D08"/>
    <w:rsid w:val="004C3C8F"/>
    <w:rsid w:val="004C60BB"/>
    <w:rsid w:val="004C731D"/>
    <w:rsid w:val="004D4208"/>
    <w:rsid w:val="004E2F7C"/>
    <w:rsid w:val="004E30F5"/>
    <w:rsid w:val="004F03DA"/>
    <w:rsid w:val="004F062D"/>
    <w:rsid w:val="004F138C"/>
    <w:rsid w:val="004F2798"/>
    <w:rsid w:val="004F3DD8"/>
    <w:rsid w:val="004F4ACD"/>
    <w:rsid w:val="004F6266"/>
    <w:rsid w:val="005008FE"/>
    <w:rsid w:val="0051256D"/>
    <w:rsid w:val="005143B2"/>
    <w:rsid w:val="00514DE1"/>
    <w:rsid w:val="0051729F"/>
    <w:rsid w:val="005201B6"/>
    <w:rsid w:val="00521884"/>
    <w:rsid w:val="005225D8"/>
    <w:rsid w:val="00536AEE"/>
    <w:rsid w:val="005401AB"/>
    <w:rsid w:val="005444CC"/>
    <w:rsid w:val="0054657D"/>
    <w:rsid w:val="00550CC9"/>
    <w:rsid w:val="00555CAB"/>
    <w:rsid w:val="00555D36"/>
    <w:rsid w:val="00562FF5"/>
    <w:rsid w:val="005646A0"/>
    <w:rsid w:val="0056510C"/>
    <w:rsid w:val="00566787"/>
    <w:rsid w:val="005673D0"/>
    <w:rsid w:val="00567DDF"/>
    <w:rsid w:val="00577E38"/>
    <w:rsid w:val="0058259D"/>
    <w:rsid w:val="005838EB"/>
    <w:rsid w:val="00583DE1"/>
    <w:rsid w:val="00584836"/>
    <w:rsid w:val="005850F4"/>
    <w:rsid w:val="00585496"/>
    <w:rsid w:val="00586AE0"/>
    <w:rsid w:val="005877EA"/>
    <w:rsid w:val="00590171"/>
    <w:rsid w:val="00591F3E"/>
    <w:rsid w:val="00592A0B"/>
    <w:rsid w:val="005955C1"/>
    <w:rsid w:val="005965CD"/>
    <w:rsid w:val="00596BAE"/>
    <w:rsid w:val="005A07C9"/>
    <w:rsid w:val="005A21A1"/>
    <w:rsid w:val="005A23BB"/>
    <w:rsid w:val="005A2C4D"/>
    <w:rsid w:val="005A512D"/>
    <w:rsid w:val="005A538D"/>
    <w:rsid w:val="005A6EDE"/>
    <w:rsid w:val="005B1A58"/>
    <w:rsid w:val="005B502B"/>
    <w:rsid w:val="005B788C"/>
    <w:rsid w:val="005C112F"/>
    <w:rsid w:val="005C1846"/>
    <w:rsid w:val="005C1862"/>
    <w:rsid w:val="005C1CC1"/>
    <w:rsid w:val="005C2647"/>
    <w:rsid w:val="005C29F8"/>
    <w:rsid w:val="005C5A60"/>
    <w:rsid w:val="005C6453"/>
    <w:rsid w:val="005D411B"/>
    <w:rsid w:val="005D7610"/>
    <w:rsid w:val="005D7ED2"/>
    <w:rsid w:val="005E17B3"/>
    <w:rsid w:val="005E1A5A"/>
    <w:rsid w:val="005E1ED7"/>
    <w:rsid w:val="005E378F"/>
    <w:rsid w:val="005E38AD"/>
    <w:rsid w:val="005E5D5A"/>
    <w:rsid w:val="005E7065"/>
    <w:rsid w:val="005E72A9"/>
    <w:rsid w:val="005E79B0"/>
    <w:rsid w:val="005E7A5C"/>
    <w:rsid w:val="005F0DAA"/>
    <w:rsid w:val="005F1386"/>
    <w:rsid w:val="005F1CE0"/>
    <w:rsid w:val="00600404"/>
    <w:rsid w:val="00602419"/>
    <w:rsid w:val="00604881"/>
    <w:rsid w:val="00607CDD"/>
    <w:rsid w:val="0061141A"/>
    <w:rsid w:val="006142C9"/>
    <w:rsid w:val="006172CF"/>
    <w:rsid w:val="00617453"/>
    <w:rsid w:val="006203E2"/>
    <w:rsid w:val="00620960"/>
    <w:rsid w:val="00621DC3"/>
    <w:rsid w:val="006262F9"/>
    <w:rsid w:val="006263EB"/>
    <w:rsid w:val="00626B0E"/>
    <w:rsid w:val="006302F3"/>
    <w:rsid w:val="006324FB"/>
    <w:rsid w:val="0063260A"/>
    <w:rsid w:val="00632943"/>
    <w:rsid w:val="00632B43"/>
    <w:rsid w:val="00634002"/>
    <w:rsid w:val="00634123"/>
    <w:rsid w:val="00636D4F"/>
    <w:rsid w:val="006406D7"/>
    <w:rsid w:val="0064262D"/>
    <w:rsid w:val="00643F6A"/>
    <w:rsid w:val="00644EC6"/>
    <w:rsid w:val="006473FD"/>
    <w:rsid w:val="00651F15"/>
    <w:rsid w:val="006543CA"/>
    <w:rsid w:val="0065661D"/>
    <w:rsid w:val="006603FF"/>
    <w:rsid w:val="006612B5"/>
    <w:rsid w:val="006614A6"/>
    <w:rsid w:val="00661538"/>
    <w:rsid w:val="0066160B"/>
    <w:rsid w:val="00663349"/>
    <w:rsid w:val="00665AFE"/>
    <w:rsid w:val="00667DDA"/>
    <w:rsid w:val="006715CB"/>
    <w:rsid w:val="006717FA"/>
    <w:rsid w:val="0067352F"/>
    <w:rsid w:val="00680A90"/>
    <w:rsid w:val="0068259D"/>
    <w:rsid w:val="00682E3C"/>
    <w:rsid w:val="0068360B"/>
    <w:rsid w:val="00685E9F"/>
    <w:rsid w:val="00686025"/>
    <w:rsid w:val="00691312"/>
    <w:rsid w:val="006918E8"/>
    <w:rsid w:val="00691DC5"/>
    <w:rsid w:val="00691E3C"/>
    <w:rsid w:val="00696A98"/>
    <w:rsid w:val="006A1641"/>
    <w:rsid w:val="006A6C55"/>
    <w:rsid w:val="006A76FA"/>
    <w:rsid w:val="006B0727"/>
    <w:rsid w:val="006B1606"/>
    <w:rsid w:val="006B2368"/>
    <w:rsid w:val="006B24E3"/>
    <w:rsid w:val="006B4743"/>
    <w:rsid w:val="006B4E46"/>
    <w:rsid w:val="006B50CA"/>
    <w:rsid w:val="006B6578"/>
    <w:rsid w:val="006B6B55"/>
    <w:rsid w:val="006B6CA6"/>
    <w:rsid w:val="006C1FF2"/>
    <w:rsid w:val="006C3BE4"/>
    <w:rsid w:val="006C568A"/>
    <w:rsid w:val="006D0BF3"/>
    <w:rsid w:val="006D3257"/>
    <w:rsid w:val="006D78CA"/>
    <w:rsid w:val="006E35AC"/>
    <w:rsid w:val="006E3B02"/>
    <w:rsid w:val="006E5740"/>
    <w:rsid w:val="006E585F"/>
    <w:rsid w:val="006F1884"/>
    <w:rsid w:val="006F2DB2"/>
    <w:rsid w:val="006F376E"/>
    <w:rsid w:val="006F5C3B"/>
    <w:rsid w:val="006F61FD"/>
    <w:rsid w:val="006F6549"/>
    <w:rsid w:val="006F7D76"/>
    <w:rsid w:val="007003EC"/>
    <w:rsid w:val="00701F63"/>
    <w:rsid w:val="007026B9"/>
    <w:rsid w:val="00703C91"/>
    <w:rsid w:val="0070723E"/>
    <w:rsid w:val="00710424"/>
    <w:rsid w:val="00711016"/>
    <w:rsid w:val="007116CC"/>
    <w:rsid w:val="007132EF"/>
    <w:rsid w:val="00715F0D"/>
    <w:rsid w:val="00732FFA"/>
    <w:rsid w:val="0073739F"/>
    <w:rsid w:val="0073755D"/>
    <w:rsid w:val="00742F52"/>
    <w:rsid w:val="007430E9"/>
    <w:rsid w:val="00744DEC"/>
    <w:rsid w:val="007451BC"/>
    <w:rsid w:val="0074594D"/>
    <w:rsid w:val="00746F77"/>
    <w:rsid w:val="00747CC8"/>
    <w:rsid w:val="007509E4"/>
    <w:rsid w:val="00753C52"/>
    <w:rsid w:val="00753ED1"/>
    <w:rsid w:val="00756722"/>
    <w:rsid w:val="00756E63"/>
    <w:rsid w:val="00757F24"/>
    <w:rsid w:val="00761574"/>
    <w:rsid w:val="0076432F"/>
    <w:rsid w:val="00764F7D"/>
    <w:rsid w:val="00764FF4"/>
    <w:rsid w:val="00766376"/>
    <w:rsid w:val="00766BBA"/>
    <w:rsid w:val="007675C1"/>
    <w:rsid w:val="00772D68"/>
    <w:rsid w:val="00773088"/>
    <w:rsid w:val="00774F45"/>
    <w:rsid w:val="00781FBE"/>
    <w:rsid w:val="007825A7"/>
    <w:rsid w:val="00782E03"/>
    <w:rsid w:val="00783577"/>
    <w:rsid w:val="00784479"/>
    <w:rsid w:val="00784995"/>
    <w:rsid w:val="00786F06"/>
    <w:rsid w:val="00793175"/>
    <w:rsid w:val="00793B52"/>
    <w:rsid w:val="00793DDB"/>
    <w:rsid w:val="00796E19"/>
    <w:rsid w:val="007A0020"/>
    <w:rsid w:val="007A07B5"/>
    <w:rsid w:val="007A0F4D"/>
    <w:rsid w:val="007A339E"/>
    <w:rsid w:val="007A5D01"/>
    <w:rsid w:val="007A6EAD"/>
    <w:rsid w:val="007B131A"/>
    <w:rsid w:val="007B4FD2"/>
    <w:rsid w:val="007C05BD"/>
    <w:rsid w:val="007C181F"/>
    <w:rsid w:val="007C22FF"/>
    <w:rsid w:val="007C6F74"/>
    <w:rsid w:val="007D080F"/>
    <w:rsid w:val="007D1CBD"/>
    <w:rsid w:val="007D1F33"/>
    <w:rsid w:val="007D4AC3"/>
    <w:rsid w:val="007D53E2"/>
    <w:rsid w:val="007D75E4"/>
    <w:rsid w:val="007E18EB"/>
    <w:rsid w:val="007E54C6"/>
    <w:rsid w:val="007E71AF"/>
    <w:rsid w:val="007F15AE"/>
    <w:rsid w:val="007F2219"/>
    <w:rsid w:val="007F5308"/>
    <w:rsid w:val="007F6AF0"/>
    <w:rsid w:val="007F72CB"/>
    <w:rsid w:val="007F745F"/>
    <w:rsid w:val="007F7E96"/>
    <w:rsid w:val="00800DDD"/>
    <w:rsid w:val="008013F3"/>
    <w:rsid w:val="00804F78"/>
    <w:rsid w:val="00805F51"/>
    <w:rsid w:val="00807013"/>
    <w:rsid w:val="00807704"/>
    <w:rsid w:val="00810F62"/>
    <w:rsid w:val="00814D15"/>
    <w:rsid w:val="008204B6"/>
    <w:rsid w:val="008205B1"/>
    <w:rsid w:val="00820E72"/>
    <w:rsid w:val="0082377F"/>
    <w:rsid w:val="00823DE4"/>
    <w:rsid w:val="008270F4"/>
    <w:rsid w:val="00830AB4"/>
    <w:rsid w:val="008319AB"/>
    <w:rsid w:val="00833193"/>
    <w:rsid w:val="00833532"/>
    <w:rsid w:val="00834A22"/>
    <w:rsid w:val="0083723D"/>
    <w:rsid w:val="0083731E"/>
    <w:rsid w:val="00840831"/>
    <w:rsid w:val="008479F3"/>
    <w:rsid w:val="008516C9"/>
    <w:rsid w:val="0085271E"/>
    <w:rsid w:val="0085575A"/>
    <w:rsid w:val="00857F79"/>
    <w:rsid w:val="0086026A"/>
    <w:rsid w:val="0086047A"/>
    <w:rsid w:val="00863322"/>
    <w:rsid w:val="00864607"/>
    <w:rsid w:val="00875E07"/>
    <w:rsid w:val="00876329"/>
    <w:rsid w:val="008763CB"/>
    <w:rsid w:val="00881ECF"/>
    <w:rsid w:val="0088246A"/>
    <w:rsid w:val="00883887"/>
    <w:rsid w:val="008844B9"/>
    <w:rsid w:val="008859AE"/>
    <w:rsid w:val="00886D6E"/>
    <w:rsid w:val="00891644"/>
    <w:rsid w:val="008935D8"/>
    <w:rsid w:val="00894667"/>
    <w:rsid w:val="008951FB"/>
    <w:rsid w:val="00896524"/>
    <w:rsid w:val="008A0F9D"/>
    <w:rsid w:val="008A29DF"/>
    <w:rsid w:val="008A7EDD"/>
    <w:rsid w:val="008B20A8"/>
    <w:rsid w:val="008B2157"/>
    <w:rsid w:val="008B4525"/>
    <w:rsid w:val="008B6C46"/>
    <w:rsid w:val="008C0CFC"/>
    <w:rsid w:val="008C278A"/>
    <w:rsid w:val="008C4FFE"/>
    <w:rsid w:val="008C50CD"/>
    <w:rsid w:val="008C6309"/>
    <w:rsid w:val="008D39B6"/>
    <w:rsid w:val="008D39D1"/>
    <w:rsid w:val="008D5F3D"/>
    <w:rsid w:val="008D71D8"/>
    <w:rsid w:val="008E04CC"/>
    <w:rsid w:val="008E12C6"/>
    <w:rsid w:val="008E19E4"/>
    <w:rsid w:val="008E51A1"/>
    <w:rsid w:val="008E560A"/>
    <w:rsid w:val="008E56B9"/>
    <w:rsid w:val="008E5F80"/>
    <w:rsid w:val="008E67F5"/>
    <w:rsid w:val="008E6C87"/>
    <w:rsid w:val="008F030B"/>
    <w:rsid w:val="008F150D"/>
    <w:rsid w:val="008F2CD5"/>
    <w:rsid w:val="008F3AAE"/>
    <w:rsid w:val="008F5135"/>
    <w:rsid w:val="00902DA5"/>
    <w:rsid w:val="009033F6"/>
    <w:rsid w:val="009037CB"/>
    <w:rsid w:val="0090588B"/>
    <w:rsid w:val="0091579C"/>
    <w:rsid w:val="00915A69"/>
    <w:rsid w:val="00921306"/>
    <w:rsid w:val="009216D4"/>
    <w:rsid w:val="009233D5"/>
    <w:rsid w:val="00925061"/>
    <w:rsid w:val="00930412"/>
    <w:rsid w:val="00930682"/>
    <w:rsid w:val="0093146E"/>
    <w:rsid w:val="009318CB"/>
    <w:rsid w:val="009346A2"/>
    <w:rsid w:val="009349C0"/>
    <w:rsid w:val="00937943"/>
    <w:rsid w:val="00945364"/>
    <w:rsid w:val="009464EF"/>
    <w:rsid w:val="00946E2B"/>
    <w:rsid w:val="00953433"/>
    <w:rsid w:val="009535BC"/>
    <w:rsid w:val="0095420E"/>
    <w:rsid w:val="009558AF"/>
    <w:rsid w:val="00955E71"/>
    <w:rsid w:val="00960904"/>
    <w:rsid w:val="00962827"/>
    <w:rsid w:val="00964676"/>
    <w:rsid w:val="009718F6"/>
    <w:rsid w:val="00972EDD"/>
    <w:rsid w:val="00974BAD"/>
    <w:rsid w:val="00977028"/>
    <w:rsid w:val="0098093C"/>
    <w:rsid w:val="009809F2"/>
    <w:rsid w:val="00983732"/>
    <w:rsid w:val="00985AF3"/>
    <w:rsid w:val="009869EA"/>
    <w:rsid w:val="00992E6D"/>
    <w:rsid w:val="00995217"/>
    <w:rsid w:val="009A4AD6"/>
    <w:rsid w:val="009A6613"/>
    <w:rsid w:val="009A6AAA"/>
    <w:rsid w:val="009A6ED0"/>
    <w:rsid w:val="009B1F66"/>
    <w:rsid w:val="009B4ED9"/>
    <w:rsid w:val="009B772B"/>
    <w:rsid w:val="009C069B"/>
    <w:rsid w:val="009C6962"/>
    <w:rsid w:val="009C7E75"/>
    <w:rsid w:val="009D03DB"/>
    <w:rsid w:val="009D3A91"/>
    <w:rsid w:val="009D5C75"/>
    <w:rsid w:val="009D7EE3"/>
    <w:rsid w:val="009E3193"/>
    <w:rsid w:val="009E4956"/>
    <w:rsid w:val="009E5C0F"/>
    <w:rsid w:val="009E5E47"/>
    <w:rsid w:val="009E609B"/>
    <w:rsid w:val="009F2BF9"/>
    <w:rsid w:val="009F4C0E"/>
    <w:rsid w:val="009F4D23"/>
    <w:rsid w:val="009F5956"/>
    <w:rsid w:val="009F74F5"/>
    <w:rsid w:val="00A017A1"/>
    <w:rsid w:val="00A0198E"/>
    <w:rsid w:val="00A019CA"/>
    <w:rsid w:val="00A063E8"/>
    <w:rsid w:val="00A07CFF"/>
    <w:rsid w:val="00A10C54"/>
    <w:rsid w:val="00A13EB8"/>
    <w:rsid w:val="00A1444D"/>
    <w:rsid w:val="00A2019F"/>
    <w:rsid w:val="00A21F56"/>
    <w:rsid w:val="00A22583"/>
    <w:rsid w:val="00A24EB4"/>
    <w:rsid w:val="00A260F0"/>
    <w:rsid w:val="00A26DC0"/>
    <w:rsid w:val="00A30E2C"/>
    <w:rsid w:val="00A311B0"/>
    <w:rsid w:val="00A31368"/>
    <w:rsid w:val="00A341B9"/>
    <w:rsid w:val="00A35AB8"/>
    <w:rsid w:val="00A36011"/>
    <w:rsid w:val="00A37C35"/>
    <w:rsid w:val="00A37D20"/>
    <w:rsid w:val="00A40BD8"/>
    <w:rsid w:val="00A45B1A"/>
    <w:rsid w:val="00A45F06"/>
    <w:rsid w:val="00A50105"/>
    <w:rsid w:val="00A5187F"/>
    <w:rsid w:val="00A56CA4"/>
    <w:rsid w:val="00A57D6C"/>
    <w:rsid w:val="00A63381"/>
    <w:rsid w:val="00A644DB"/>
    <w:rsid w:val="00A64B60"/>
    <w:rsid w:val="00A64D97"/>
    <w:rsid w:val="00A66260"/>
    <w:rsid w:val="00A74D86"/>
    <w:rsid w:val="00A753C1"/>
    <w:rsid w:val="00A76C8E"/>
    <w:rsid w:val="00A802F5"/>
    <w:rsid w:val="00A8036F"/>
    <w:rsid w:val="00A8041A"/>
    <w:rsid w:val="00A804EC"/>
    <w:rsid w:val="00A827AB"/>
    <w:rsid w:val="00A84B19"/>
    <w:rsid w:val="00A85591"/>
    <w:rsid w:val="00A871F1"/>
    <w:rsid w:val="00A91146"/>
    <w:rsid w:val="00A92075"/>
    <w:rsid w:val="00A95EF9"/>
    <w:rsid w:val="00AA145C"/>
    <w:rsid w:val="00AA18E3"/>
    <w:rsid w:val="00AA1F17"/>
    <w:rsid w:val="00AA4EF7"/>
    <w:rsid w:val="00AA6E62"/>
    <w:rsid w:val="00AA7695"/>
    <w:rsid w:val="00AA7F38"/>
    <w:rsid w:val="00AB0794"/>
    <w:rsid w:val="00AB283B"/>
    <w:rsid w:val="00AB6CB6"/>
    <w:rsid w:val="00AC0BED"/>
    <w:rsid w:val="00AC11B0"/>
    <w:rsid w:val="00AC1ED1"/>
    <w:rsid w:val="00AC2BE8"/>
    <w:rsid w:val="00AC32B4"/>
    <w:rsid w:val="00AC399A"/>
    <w:rsid w:val="00AC3BC2"/>
    <w:rsid w:val="00AC60B6"/>
    <w:rsid w:val="00AD7D90"/>
    <w:rsid w:val="00AE0016"/>
    <w:rsid w:val="00AE033F"/>
    <w:rsid w:val="00AE03D2"/>
    <w:rsid w:val="00AE1467"/>
    <w:rsid w:val="00AE2723"/>
    <w:rsid w:val="00AE2C99"/>
    <w:rsid w:val="00AE343C"/>
    <w:rsid w:val="00AE39A0"/>
    <w:rsid w:val="00AF06CC"/>
    <w:rsid w:val="00AF5549"/>
    <w:rsid w:val="00AF601E"/>
    <w:rsid w:val="00AF63E1"/>
    <w:rsid w:val="00AF7EEE"/>
    <w:rsid w:val="00B00841"/>
    <w:rsid w:val="00B012E2"/>
    <w:rsid w:val="00B01639"/>
    <w:rsid w:val="00B01AB9"/>
    <w:rsid w:val="00B02EC2"/>
    <w:rsid w:val="00B03182"/>
    <w:rsid w:val="00B057AD"/>
    <w:rsid w:val="00B15BE9"/>
    <w:rsid w:val="00B234A8"/>
    <w:rsid w:val="00B25545"/>
    <w:rsid w:val="00B2627A"/>
    <w:rsid w:val="00B27914"/>
    <w:rsid w:val="00B30716"/>
    <w:rsid w:val="00B31CFC"/>
    <w:rsid w:val="00B33571"/>
    <w:rsid w:val="00B34480"/>
    <w:rsid w:val="00B35410"/>
    <w:rsid w:val="00B408FF"/>
    <w:rsid w:val="00B431D8"/>
    <w:rsid w:val="00B43219"/>
    <w:rsid w:val="00B462E1"/>
    <w:rsid w:val="00B470C3"/>
    <w:rsid w:val="00B472F8"/>
    <w:rsid w:val="00B511B6"/>
    <w:rsid w:val="00B60CEF"/>
    <w:rsid w:val="00B61464"/>
    <w:rsid w:val="00B61D42"/>
    <w:rsid w:val="00B62058"/>
    <w:rsid w:val="00B63B19"/>
    <w:rsid w:val="00B64620"/>
    <w:rsid w:val="00B657D0"/>
    <w:rsid w:val="00B70F71"/>
    <w:rsid w:val="00B73A94"/>
    <w:rsid w:val="00B77ECF"/>
    <w:rsid w:val="00B828BD"/>
    <w:rsid w:val="00B83C74"/>
    <w:rsid w:val="00B8459E"/>
    <w:rsid w:val="00B911CB"/>
    <w:rsid w:val="00B9175A"/>
    <w:rsid w:val="00B91D96"/>
    <w:rsid w:val="00B93D05"/>
    <w:rsid w:val="00B96BB1"/>
    <w:rsid w:val="00B973ED"/>
    <w:rsid w:val="00BA0025"/>
    <w:rsid w:val="00BA0482"/>
    <w:rsid w:val="00BA0673"/>
    <w:rsid w:val="00BA6958"/>
    <w:rsid w:val="00BA6C92"/>
    <w:rsid w:val="00BB693E"/>
    <w:rsid w:val="00BC132E"/>
    <w:rsid w:val="00BC359B"/>
    <w:rsid w:val="00BC388D"/>
    <w:rsid w:val="00BC42A7"/>
    <w:rsid w:val="00BC59A1"/>
    <w:rsid w:val="00BC5EA5"/>
    <w:rsid w:val="00BC7184"/>
    <w:rsid w:val="00BD0DFF"/>
    <w:rsid w:val="00BD64EF"/>
    <w:rsid w:val="00BE296E"/>
    <w:rsid w:val="00BE3F01"/>
    <w:rsid w:val="00BE42C1"/>
    <w:rsid w:val="00BE58C4"/>
    <w:rsid w:val="00BE59E3"/>
    <w:rsid w:val="00BE6B68"/>
    <w:rsid w:val="00BF05AB"/>
    <w:rsid w:val="00BF0FA3"/>
    <w:rsid w:val="00BF21A7"/>
    <w:rsid w:val="00BF78E0"/>
    <w:rsid w:val="00C02AAE"/>
    <w:rsid w:val="00C11E2B"/>
    <w:rsid w:val="00C160A6"/>
    <w:rsid w:val="00C20DFB"/>
    <w:rsid w:val="00C21505"/>
    <w:rsid w:val="00C24A80"/>
    <w:rsid w:val="00C303F5"/>
    <w:rsid w:val="00C3175A"/>
    <w:rsid w:val="00C334FD"/>
    <w:rsid w:val="00C36096"/>
    <w:rsid w:val="00C40747"/>
    <w:rsid w:val="00C411B8"/>
    <w:rsid w:val="00C43DD0"/>
    <w:rsid w:val="00C50441"/>
    <w:rsid w:val="00C52B42"/>
    <w:rsid w:val="00C53D2F"/>
    <w:rsid w:val="00C549CA"/>
    <w:rsid w:val="00C577EE"/>
    <w:rsid w:val="00C6147C"/>
    <w:rsid w:val="00C66AC7"/>
    <w:rsid w:val="00C67566"/>
    <w:rsid w:val="00C67665"/>
    <w:rsid w:val="00C67C34"/>
    <w:rsid w:val="00C67E68"/>
    <w:rsid w:val="00C70B3F"/>
    <w:rsid w:val="00C74F56"/>
    <w:rsid w:val="00C758EE"/>
    <w:rsid w:val="00C75941"/>
    <w:rsid w:val="00C77F6E"/>
    <w:rsid w:val="00C801C6"/>
    <w:rsid w:val="00C814F6"/>
    <w:rsid w:val="00C849EF"/>
    <w:rsid w:val="00C8551A"/>
    <w:rsid w:val="00C85B24"/>
    <w:rsid w:val="00C8702E"/>
    <w:rsid w:val="00C90BD3"/>
    <w:rsid w:val="00C91F65"/>
    <w:rsid w:val="00C95AE5"/>
    <w:rsid w:val="00C97A26"/>
    <w:rsid w:val="00CA226C"/>
    <w:rsid w:val="00CA3259"/>
    <w:rsid w:val="00CB0AE2"/>
    <w:rsid w:val="00CB3DFA"/>
    <w:rsid w:val="00CB67DD"/>
    <w:rsid w:val="00CB7430"/>
    <w:rsid w:val="00CC00F1"/>
    <w:rsid w:val="00CC0E91"/>
    <w:rsid w:val="00CC2491"/>
    <w:rsid w:val="00CC2A02"/>
    <w:rsid w:val="00CC5037"/>
    <w:rsid w:val="00CC7768"/>
    <w:rsid w:val="00CD1ADB"/>
    <w:rsid w:val="00CD26CF"/>
    <w:rsid w:val="00CD2E54"/>
    <w:rsid w:val="00CD4A77"/>
    <w:rsid w:val="00CD5F67"/>
    <w:rsid w:val="00CD6D5F"/>
    <w:rsid w:val="00CE02CA"/>
    <w:rsid w:val="00CE16B1"/>
    <w:rsid w:val="00CE314D"/>
    <w:rsid w:val="00CE5D13"/>
    <w:rsid w:val="00CE7FCD"/>
    <w:rsid w:val="00CF5D2B"/>
    <w:rsid w:val="00CF7676"/>
    <w:rsid w:val="00D002BA"/>
    <w:rsid w:val="00D02991"/>
    <w:rsid w:val="00D04AE7"/>
    <w:rsid w:val="00D059EB"/>
    <w:rsid w:val="00D1132E"/>
    <w:rsid w:val="00D127C4"/>
    <w:rsid w:val="00D251C3"/>
    <w:rsid w:val="00D27365"/>
    <w:rsid w:val="00D303A2"/>
    <w:rsid w:val="00D31CAD"/>
    <w:rsid w:val="00D328A0"/>
    <w:rsid w:val="00D33292"/>
    <w:rsid w:val="00D3719C"/>
    <w:rsid w:val="00D37622"/>
    <w:rsid w:val="00D376DE"/>
    <w:rsid w:val="00D41DA4"/>
    <w:rsid w:val="00D41F77"/>
    <w:rsid w:val="00D47F43"/>
    <w:rsid w:val="00D5255D"/>
    <w:rsid w:val="00D55282"/>
    <w:rsid w:val="00D56A08"/>
    <w:rsid w:val="00D649B8"/>
    <w:rsid w:val="00D6553B"/>
    <w:rsid w:val="00D65955"/>
    <w:rsid w:val="00D66E4B"/>
    <w:rsid w:val="00D70C44"/>
    <w:rsid w:val="00D71234"/>
    <w:rsid w:val="00D71E1D"/>
    <w:rsid w:val="00D73C9C"/>
    <w:rsid w:val="00D748F9"/>
    <w:rsid w:val="00D76CBE"/>
    <w:rsid w:val="00D77603"/>
    <w:rsid w:val="00D77B2A"/>
    <w:rsid w:val="00D82135"/>
    <w:rsid w:val="00D87772"/>
    <w:rsid w:val="00D8782D"/>
    <w:rsid w:val="00D90B62"/>
    <w:rsid w:val="00D93AE2"/>
    <w:rsid w:val="00D947E7"/>
    <w:rsid w:val="00D96F63"/>
    <w:rsid w:val="00DA16AF"/>
    <w:rsid w:val="00DA7A85"/>
    <w:rsid w:val="00DB0C64"/>
    <w:rsid w:val="00DB6069"/>
    <w:rsid w:val="00DB7827"/>
    <w:rsid w:val="00DB7ECE"/>
    <w:rsid w:val="00DC12A2"/>
    <w:rsid w:val="00DC3C0F"/>
    <w:rsid w:val="00DC7498"/>
    <w:rsid w:val="00DC7AB5"/>
    <w:rsid w:val="00DD0D05"/>
    <w:rsid w:val="00DD1E1D"/>
    <w:rsid w:val="00DD6F3D"/>
    <w:rsid w:val="00DE1108"/>
    <w:rsid w:val="00DE236B"/>
    <w:rsid w:val="00DE4B35"/>
    <w:rsid w:val="00DE60CF"/>
    <w:rsid w:val="00DF29E7"/>
    <w:rsid w:val="00DF2AA2"/>
    <w:rsid w:val="00DF397C"/>
    <w:rsid w:val="00DF4A15"/>
    <w:rsid w:val="00DF4FED"/>
    <w:rsid w:val="00DF6320"/>
    <w:rsid w:val="00DF7698"/>
    <w:rsid w:val="00E050A6"/>
    <w:rsid w:val="00E05FD6"/>
    <w:rsid w:val="00E06278"/>
    <w:rsid w:val="00E0679C"/>
    <w:rsid w:val="00E078BF"/>
    <w:rsid w:val="00E13746"/>
    <w:rsid w:val="00E1705A"/>
    <w:rsid w:val="00E27D75"/>
    <w:rsid w:val="00E30090"/>
    <w:rsid w:val="00E307D1"/>
    <w:rsid w:val="00E31C88"/>
    <w:rsid w:val="00E327A0"/>
    <w:rsid w:val="00E42711"/>
    <w:rsid w:val="00E46938"/>
    <w:rsid w:val="00E47327"/>
    <w:rsid w:val="00E50574"/>
    <w:rsid w:val="00E50C97"/>
    <w:rsid w:val="00E50EBF"/>
    <w:rsid w:val="00E6041F"/>
    <w:rsid w:val="00E6094A"/>
    <w:rsid w:val="00E61DF4"/>
    <w:rsid w:val="00E640B8"/>
    <w:rsid w:val="00E708AB"/>
    <w:rsid w:val="00E70BBF"/>
    <w:rsid w:val="00E717F3"/>
    <w:rsid w:val="00E719BB"/>
    <w:rsid w:val="00E72C90"/>
    <w:rsid w:val="00E73C21"/>
    <w:rsid w:val="00E74987"/>
    <w:rsid w:val="00E765C8"/>
    <w:rsid w:val="00E76B3D"/>
    <w:rsid w:val="00E778D1"/>
    <w:rsid w:val="00E81AF8"/>
    <w:rsid w:val="00E84676"/>
    <w:rsid w:val="00E847C4"/>
    <w:rsid w:val="00E86700"/>
    <w:rsid w:val="00E90642"/>
    <w:rsid w:val="00E907C3"/>
    <w:rsid w:val="00E9234B"/>
    <w:rsid w:val="00E93224"/>
    <w:rsid w:val="00E95B9D"/>
    <w:rsid w:val="00E96ECF"/>
    <w:rsid w:val="00E971ED"/>
    <w:rsid w:val="00EA184D"/>
    <w:rsid w:val="00EA62E5"/>
    <w:rsid w:val="00EA725F"/>
    <w:rsid w:val="00EA7BCB"/>
    <w:rsid w:val="00EB1826"/>
    <w:rsid w:val="00EB25B2"/>
    <w:rsid w:val="00EB527E"/>
    <w:rsid w:val="00EB56DC"/>
    <w:rsid w:val="00EB5D01"/>
    <w:rsid w:val="00EC1E29"/>
    <w:rsid w:val="00EC256E"/>
    <w:rsid w:val="00EC489C"/>
    <w:rsid w:val="00EC4A21"/>
    <w:rsid w:val="00ED50F7"/>
    <w:rsid w:val="00ED5865"/>
    <w:rsid w:val="00EE6144"/>
    <w:rsid w:val="00EE62F6"/>
    <w:rsid w:val="00EE7E55"/>
    <w:rsid w:val="00EF1C60"/>
    <w:rsid w:val="00EF2B5E"/>
    <w:rsid w:val="00EF5AFC"/>
    <w:rsid w:val="00EF7324"/>
    <w:rsid w:val="00EF75D0"/>
    <w:rsid w:val="00EF7C71"/>
    <w:rsid w:val="00F00209"/>
    <w:rsid w:val="00F04BAD"/>
    <w:rsid w:val="00F05EA1"/>
    <w:rsid w:val="00F06497"/>
    <w:rsid w:val="00F06A2A"/>
    <w:rsid w:val="00F1000E"/>
    <w:rsid w:val="00F13337"/>
    <w:rsid w:val="00F14381"/>
    <w:rsid w:val="00F154C1"/>
    <w:rsid w:val="00F209AE"/>
    <w:rsid w:val="00F212BE"/>
    <w:rsid w:val="00F23286"/>
    <w:rsid w:val="00F24A6C"/>
    <w:rsid w:val="00F25A28"/>
    <w:rsid w:val="00F2626A"/>
    <w:rsid w:val="00F317B3"/>
    <w:rsid w:val="00F31B51"/>
    <w:rsid w:val="00F31F58"/>
    <w:rsid w:val="00F320D6"/>
    <w:rsid w:val="00F33B55"/>
    <w:rsid w:val="00F33E90"/>
    <w:rsid w:val="00F354CD"/>
    <w:rsid w:val="00F367C0"/>
    <w:rsid w:val="00F37C06"/>
    <w:rsid w:val="00F4000E"/>
    <w:rsid w:val="00F40E7F"/>
    <w:rsid w:val="00F40F4C"/>
    <w:rsid w:val="00F417B5"/>
    <w:rsid w:val="00F4249B"/>
    <w:rsid w:val="00F430F0"/>
    <w:rsid w:val="00F438A1"/>
    <w:rsid w:val="00F438C1"/>
    <w:rsid w:val="00F4597C"/>
    <w:rsid w:val="00F465CF"/>
    <w:rsid w:val="00F505D1"/>
    <w:rsid w:val="00F562DD"/>
    <w:rsid w:val="00F60827"/>
    <w:rsid w:val="00F6216D"/>
    <w:rsid w:val="00F714C6"/>
    <w:rsid w:val="00F71CF0"/>
    <w:rsid w:val="00F71D36"/>
    <w:rsid w:val="00F71E3A"/>
    <w:rsid w:val="00F74573"/>
    <w:rsid w:val="00F755B1"/>
    <w:rsid w:val="00F769D0"/>
    <w:rsid w:val="00F7787B"/>
    <w:rsid w:val="00F8099D"/>
    <w:rsid w:val="00F846FC"/>
    <w:rsid w:val="00F8548D"/>
    <w:rsid w:val="00F90B78"/>
    <w:rsid w:val="00F90F36"/>
    <w:rsid w:val="00F919B6"/>
    <w:rsid w:val="00FA0F77"/>
    <w:rsid w:val="00FA24FC"/>
    <w:rsid w:val="00FA36E1"/>
    <w:rsid w:val="00FA6033"/>
    <w:rsid w:val="00FB0E9F"/>
    <w:rsid w:val="00FB1A3E"/>
    <w:rsid w:val="00FB2234"/>
    <w:rsid w:val="00FB4AB8"/>
    <w:rsid w:val="00FB6889"/>
    <w:rsid w:val="00FB69B7"/>
    <w:rsid w:val="00FB6BCA"/>
    <w:rsid w:val="00FB6DDF"/>
    <w:rsid w:val="00FB7AAF"/>
    <w:rsid w:val="00FB7F65"/>
    <w:rsid w:val="00FC17B2"/>
    <w:rsid w:val="00FC5E40"/>
    <w:rsid w:val="00FD49AA"/>
    <w:rsid w:val="00FD508A"/>
    <w:rsid w:val="00FD6884"/>
    <w:rsid w:val="00FD7A6E"/>
    <w:rsid w:val="00FE1B98"/>
    <w:rsid w:val="00FE2347"/>
    <w:rsid w:val="00FE45AE"/>
    <w:rsid w:val="00FE4E50"/>
    <w:rsid w:val="00FE6B55"/>
    <w:rsid w:val="00FE7EE7"/>
    <w:rsid w:val="00FF1571"/>
    <w:rsid w:val="00FF2355"/>
    <w:rsid w:val="00FF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F271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EastAsia" w:hAnsi="Verdana" w:cstheme="minorBidi"/>
        <w:sz w:val="17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Body Garamond 12"/>
    <w:qFormat/>
    <w:rsid w:val="00CC7768"/>
    <w:pPr>
      <w:spacing w:line="312" w:lineRule="auto"/>
    </w:pPr>
    <w:rPr>
      <w:rFonts w:ascii="Garamond" w:hAnsi="Garamond"/>
      <w:sz w:val="22"/>
    </w:rPr>
  </w:style>
  <w:style w:type="paragraph" w:styleId="Heading1">
    <w:name w:val="heading 1"/>
    <w:aliases w:val="1: Garamond 12 B"/>
    <w:basedOn w:val="Normal"/>
    <w:next w:val="Normal"/>
    <w:link w:val="Heading1Char"/>
    <w:uiPriority w:val="9"/>
    <w:qFormat/>
    <w:rsid w:val="00CC7768"/>
    <w:pPr>
      <w:keepNext/>
      <w:keepLines/>
      <w:spacing w:before="160" w:after="160" w:line="360" w:lineRule="auto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Heading2">
    <w:name w:val="heading 2"/>
    <w:aliases w:val="2: Garamond 11B"/>
    <w:basedOn w:val="Normal"/>
    <w:next w:val="Heading3"/>
    <w:link w:val="Heading2Char"/>
    <w:uiPriority w:val="9"/>
    <w:unhideWhenUsed/>
    <w:qFormat/>
    <w:rsid w:val="00CC7768"/>
    <w:pPr>
      <w:keepNext/>
      <w:keepLines/>
      <w:spacing w:before="100" w:after="100" w:line="360" w:lineRule="auto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aliases w:val="3: Garamond 11"/>
    <w:basedOn w:val="Normal"/>
    <w:next w:val="Normal"/>
    <w:link w:val="Heading3Char"/>
    <w:uiPriority w:val="9"/>
    <w:unhideWhenUsed/>
    <w:qFormat/>
    <w:rsid w:val="00764F7D"/>
    <w:pPr>
      <w:keepNext/>
      <w:keepLines/>
      <w:spacing w:before="200" w:after="0"/>
      <w:outlineLvl w:val="2"/>
    </w:pPr>
    <w:rPr>
      <w:rFonts w:eastAsiaTheme="majorEastAsia" w:cstheme="majorBidi"/>
      <w:bCs/>
      <w:sz w:val="24"/>
    </w:rPr>
  </w:style>
  <w:style w:type="paragraph" w:styleId="Heading4">
    <w:name w:val="heading 4"/>
    <w:aliases w:val="EX:"/>
    <w:basedOn w:val="Normal"/>
    <w:next w:val="Normal"/>
    <w:link w:val="Heading4Char"/>
    <w:uiPriority w:val="9"/>
    <w:unhideWhenUsed/>
    <w:rsid w:val="00D77B2A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Cs/>
      <w:sz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E72C90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17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72C90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7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E72C90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: Garamond 12 B Char"/>
    <w:basedOn w:val="DefaultParagraphFont"/>
    <w:link w:val="Heading1"/>
    <w:uiPriority w:val="9"/>
    <w:rsid w:val="00CC7768"/>
    <w:rPr>
      <w:rFonts w:ascii="Garamond" w:eastAsiaTheme="majorEastAsia" w:hAnsi="Garamond" w:cstheme="majorBidi"/>
      <w:b/>
      <w:bCs/>
      <w:sz w:val="24"/>
      <w:szCs w:val="28"/>
    </w:rPr>
  </w:style>
  <w:style w:type="character" w:customStyle="1" w:styleId="Heading2Char">
    <w:name w:val="Heading 2 Char"/>
    <w:aliases w:val="2: Garamond 11B Char"/>
    <w:basedOn w:val="DefaultParagraphFont"/>
    <w:link w:val="Heading2"/>
    <w:uiPriority w:val="9"/>
    <w:rsid w:val="00CC7768"/>
    <w:rPr>
      <w:rFonts w:ascii="Garamond" w:eastAsiaTheme="majorEastAsia" w:hAnsi="Garamond" w:cstheme="majorBidi"/>
      <w:b/>
      <w:bC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rsid w:val="00764F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64F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aliases w:val="3: Garamond 11 Char"/>
    <w:basedOn w:val="DefaultParagraphFont"/>
    <w:link w:val="Heading3"/>
    <w:uiPriority w:val="9"/>
    <w:rsid w:val="00764F7D"/>
    <w:rPr>
      <w:rFonts w:ascii="Garamond" w:eastAsiaTheme="majorEastAsia" w:hAnsi="Garamond" w:cstheme="majorBidi"/>
      <w:bCs/>
      <w:sz w:val="24"/>
    </w:rPr>
  </w:style>
  <w:style w:type="character" w:customStyle="1" w:styleId="Heading4Char">
    <w:name w:val="Heading 4 Char"/>
    <w:aliases w:val="EX: Char"/>
    <w:basedOn w:val="DefaultParagraphFont"/>
    <w:link w:val="Heading4"/>
    <w:uiPriority w:val="9"/>
    <w:rsid w:val="00D77B2A"/>
    <w:rPr>
      <w:rFonts w:ascii="Garamond" w:eastAsiaTheme="majorEastAsia" w:hAnsi="Garamond" w:cstheme="majorBidi"/>
      <w:bCs/>
      <w:iCs/>
      <w:sz w:val="18"/>
    </w:rPr>
  </w:style>
  <w:style w:type="character" w:customStyle="1" w:styleId="Heading5Char">
    <w:name w:val="Heading 5 Char"/>
    <w:basedOn w:val="DefaultParagraphFont"/>
    <w:link w:val="Heading5"/>
    <w:uiPriority w:val="9"/>
    <w:rsid w:val="00E72C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E72C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E72C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Paragraph">
    <w:name w:val="List Paragraph"/>
    <w:aliases w:val="EXPLAIN:"/>
    <w:basedOn w:val="Normal"/>
    <w:next w:val="Normal"/>
    <w:uiPriority w:val="34"/>
    <w:qFormat/>
    <w:rsid w:val="005646A0"/>
    <w:pPr>
      <w:spacing w:line="240" w:lineRule="auto"/>
      <w:contextualSpacing/>
    </w:pPr>
    <w:rPr>
      <w:sz w:val="18"/>
    </w:rPr>
  </w:style>
  <w:style w:type="paragraph" w:styleId="NoSpacing">
    <w:name w:val="No Spacing"/>
    <w:aliases w:val="TITLE"/>
    <w:uiPriority w:val="1"/>
    <w:qFormat/>
    <w:rsid w:val="00D77B2A"/>
    <w:pPr>
      <w:spacing w:after="0" w:line="480" w:lineRule="auto"/>
    </w:pPr>
    <w:rPr>
      <w:rFonts w:ascii="Garamond" w:hAnsi="Garamond"/>
      <w:b/>
      <w:sz w:val="24"/>
    </w:rPr>
  </w:style>
  <w:style w:type="character" w:styleId="Hyperlink">
    <w:name w:val="Hyperlink"/>
    <w:basedOn w:val="DefaultParagraphFont"/>
    <w:uiPriority w:val="99"/>
    <w:unhideWhenUsed/>
    <w:rsid w:val="00E72C9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C90"/>
    <w:rPr>
      <w:rFonts w:ascii="Tahoma" w:hAnsi="Tahoma" w:cs="Tahoma"/>
      <w:sz w:val="16"/>
      <w:szCs w:val="16"/>
    </w:rPr>
  </w:style>
  <w:style w:type="paragraph" w:customStyle="1" w:styleId="Body">
    <w:name w:val="Body"/>
    <w:basedOn w:val="Normal"/>
    <w:rsid w:val="00A017A1"/>
    <w:pPr>
      <w:widowControl w:val="0"/>
      <w:pBdr>
        <w:bottom w:val="single" w:sz="12" w:space="1" w:color="auto"/>
      </w:pBdr>
      <w:tabs>
        <w:tab w:val="left" w:pos="0"/>
        <w:tab w:val="left" w:pos="379"/>
        <w:tab w:val="left" w:pos="739"/>
        <w:tab w:val="left" w:pos="1459"/>
        <w:tab w:val="left" w:pos="2179"/>
        <w:tab w:val="left" w:pos="2899"/>
        <w:tab w:val="left" w:pos="3619"/>
        <w:tab w:val="left" w:pos="4339"/>
        <w:tab w:val="left" w:pos="5059"/>
        <w:tab w:val="left" w:pos="5779"/>
        <w:tab w:val="left" w:pos="6499"/>
        <w:tab w:val="left" w:pos="7219"/>
        <w:tab w:val="left" w:pos="7939"/>
        <w:tab w:val="left" w:pos="8659"/>
        <w:tab w:val="left" w:pos="9379"/>
        <w:tab w:val="left" w:pos="10099"/>
        <w:tab w:val="left" w:pos="10819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SimSun" w:hAnsi="Verdana" w:cs="Times New Roman"/>
      <w:sz w:val="17"/>
      <w:szCs w:val="17"/>
    </w:rPr>
  </w:style>
  <w:style w:type="character" w:styleId="Strong">
    <w:name w:val="Strong"/>
    <w:basedOn w:val="DefaultParagraphFont"/>
    <w:uiPriority w:val="22"/>
    <w:qFormat/>
    <w:rsid w:val="00A017A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7123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4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FF4"/>
    <w:rPr>
      <w:rFonts w:ascii="Garamond" w:hAnsi="Garamond"/>
      <w:sz w:val="22"/>
    </w:rPr>
  </w:style>
  <w:style w:type="paragraph" w:styleId="Footer">
    <w:name w:val="footer"/>
    <w:basedOn w:val="Normal"/>
    <w:link w:val="FooterChar"/>
    <w:uiPriority w:val="99"/>
    <w:unhideWhenUsed/>
    <w:rsid w:val="00764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FF4"/>
    <w:rPr>
      <w:rFonts w:ascii="Garamond" w:hAnsi="Garamond"/>
      <w:sz w:val="22"/>
    </w:rPr>
  </w:style>
  <w:style w:type="numbering" w:customStyle="1" w:styleId="NoList1">
    <w:name w:val="No List1"/>
    <w:next w:val="NoList"/>
    <w:uiPriority w:val="99"/>
    <w:semiHidden/>
    <w:unhideWhenUsed/>
    <w:rsid w:val="0028270A"/>
  </w:style>
  <w:style w:type="table" w:styleId="TableGrid">
    <w:name w:val="Table Grid"/>
    <w:basedOn w:val="TableNormal"/>
    <w:uiPriority w:val="59"/>
    <w:rsid w:val="00282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836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36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360B"/>
    <w:rPr>
      <w:rFonts w:ascii="Garamond" w:hAnsi="Garamond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6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60B"/>
    <w:rPr>
      <w:rFonts w:ascii="Garamond" w:hAnsi="Garamond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BE3F01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E3F01"/>
    <w:rPr>
      <w:rFonts w:ascii="Garamond" w:hAnsi="Garamond"/>
      <w:noProof/>
      <w:sz w:val="22"/>
    </w:rPr>
  </w:style>
  <w:style w:type="paragraph" w:customStyle="1" w:styleId="EndNoteBibliography">
    <w:name w:val="EndNote Bibliography"/>
    <w:basedOn w:val="Normal"/>
    <w:link w:val="EndNoteBibliographyChar"/>
    <w:rsid w:val="00BE3F01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E3F01"/>
    <w:rPr>
      <w:rFonts w:ascii="Garamond" w:hAnsi="Garamond"/>
      <w:noProof/>
      <w:sz w:val="22"/>
    </w:rPr>
  </w:style>
  <w:style w:type="character" w:styleId="LineNumber">
    <w:name w:val="line number"/>
    <w:basedOn w:val="DefaultParagraphFont"/>
    <w:uiPriority w:val="99"/>
    <w:semiHidden/>
    <w:unhideWhenUsed/>
    <w:rsid w:val="00FD6884"/>
  </w:style>
  <w:style w:type="character" w:customStyle="1" w:styleId="tgc">
    <w:name w:val="_tgc"/>
    <w:basedOn w:val="DefaultParagraphFont"/>
    <w:rsid w:val="00156DDC"/>
  </w:style>
  <w:style w:type="character" w:customStyle="1" w:styleId="st">
    <w:name w:val="st"/>
    <w:basedOn w:val="DefaultParagraphFont"/>
    <w:rsid w:val="002C4464"/>
  </w:style>
  <w:style w:type="character" w:styleId="Emphasis">
    <w:name w:val="Emphasis"/>
    <w:basedOn w:val="DefaultParagraphFont"/>
    <w:uiPriority w:val="20"/>
    <w:qFormat/>
    <w:rsid w:val="00345ECF"/>
    <w:rPr>
      <w:i/>
      <w:iCs/>
    </w:rPr>
  </w:style>
  <w:style w:type="paragraph" w:styleId="Revision">
    <w:name w:val="Revision"/>
    <w:hidden/>
    <w:uiPriority w:val="99"/>
    <w:semiHidden/>
    <w:rsid w:val="00B73A94"/>
    <w:pPr>
      <w:spacing w:after="0" w:line="240" w:lineRule="auto"/>
    </w:pPr>
    <w:rPr>
      <w:rFonts w:ascii="Garamond" w:hAnsi="Garamond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EastAsia" w:hAnsi="Verdana" w:cstheme="minorBidi"/>
        <w:sz w:val="17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Body Garamond 12"/>
    <w:qFormat/>
    <w:rsid w:val="00CC7768"/>
    <w:pPr>
      <w:spacing w:line="312" w:lineRule="auto"/>
    </w:pPr>
    <w:rPr>
      <w:rFonts w:ascii="Garamond" w:hAnsi="Garamond"/>
      <w:sz w:val="22"/>
    </w:rPr>
  </w:style>
  <w:style w:type="paragraph" w:styleId="Heading1">
    <w:name w:val="heading 1"/>
    <w:aliases w:val="1: Garamond 12 B"/>
    <w:basedOn w:val="Normal"/>
    <w:next w:val="Normal"/>
    <w:link w:val="Heading1Char"/>
    <w:uiPriority w:val="9"/>
    <w:qFormat/>
    <w:rsid w:val="00CC7768"/>
    <w:pPr>
      <w:keepNext/>
      <w:keepLines/>
      <w:spacing w:before="160" w:after="160" w:line="360" w:lineRule="auto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Heading2">
    <w:name w:val="heading 2"/>
    <w:aliases w:val="2: Garamond 11B"/>
    <w:basedOn w:val="Normal"/>
    <w:next w:val="Heading3"/>
    <w:link w:val="Heading2Char"/>
    <w:uiPriority w:val="9"/>
    <w:unhideWhenUsed/>
    <w:qFormat/>
    <w:rsid w:val="00CC7768"/>
    <w:pPr>
      <w:keepNext/>
      <w:keepLines/>
      <w:spacing w:before="100" w:after="100" w:line="360" w:lineRule="auto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aliases w:val="3: Garamond 11"/>
    <w:basedOn w:val="Normal"/>
    <w:next w:val="Normal"/>
    <w:link w:val="Heading3Char"/>
    <w:uiPriority w:val="9"/>
    <w:unhideWhenUsed/>
    <w:qFormat/>
    <w:rsid w:val="00764F7D"/>
    <w:pPr>
      <w:keepNext/>
      <w:keepLines/>
      <w:spacing w:before="200" w:after="0"/>
      <w:outlineLvl w:val="2"/>
    </w:pPr>
    <w:rPr>
      <w:rFonts w:eastAsiaTheme="majorEastAsia" w:cstheme="majorBidi"/>
      <w:bCs/>
      <w:sz w:val="24"/>
    </w:rPr>
  </w:style>
  <w:style w:type="paragraph" w:styleId="Heading4">
    <w:name w:val="heading 4"/>
    <w:aliases w:val="EX:"/>
    <w:basedOn w:val="Normal"/>
    <w:next w:val="Normal"/>
    <w:link w:val="Heading4Char"/>
    <w:uiPriority w:val="9"/>
    <w:unhideWhenUsed/>
    <w:rsid w:val="00D77B2A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Cs/>
      <w:sz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E72C90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17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72C90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7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E72C90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: Garamond 12 B Char"/>
    <w:basedOn w:val="DefaultParagraphFont"/>
    <w:link w:val="Heading1"/>
    <w:uiPriority w:val="9"/>
    <w:rsid w:val="00CC7768"/>
    <w:rPr>
      <w:rFonts w:ascii="Garamond" w:eastAsiaTheme="majorEastAsia" w:hAnsi="Garamond" w:cstheme="majorBidi"/>
      <w:b/>
      <w:bCs/>
      <w:sz w:val="24"/>
      <w:szCs w:val="28"/>
    </w:rPr>
  </w:style>
  <w:style w:type="character" w:customStyle="1" w:styleId="Heading2Char">
    <w:name w:val="Heading 2 Char"/>
    <w:aliases w:val="2: Garamond 11B Char"/>
    <w:basedOn w:val="DefaultParagraphFont"/>
    <w:link w:val="Heading2"/>
    <w:uiPriority w:val="9"/>
    <w:rsid w:val="00CC7768"/>
    <w:rPr>
      <w:rFonts w:ascii="Garamond" w:eastAsiaTheme="majorEastAsia" w:hAnsi="Garamond" w:cstheme="majorBidi"/>
      <w:b/>
      <w:bC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rsid w:val="00764F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64F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aliases w:val="3: Garamond 11 Char"/>
    <w:basedOn w:val="DefaultParagraphFont"/>
    <w:link w:val="Heading3"/>
    <w:uiPriority w:val="9"/>
    <w:rsid w:val="00764F7D"/>
    <w:rPr>
      <w:rFonts w:ascii="Garamond" w:eastAsiaTheme="majorEastAsia" w:hAnsi="Garamond" w:cstheme="majorBidi"/>
      <w:bCs/>
      <w:sz w:val="24"/>
    </w:rPr>
  </w:style>
  <w:style w:type="character" w:customStyle="1" w:styleId="Heading4Char">
    <w:name w:val="Heading 4 Char"/>
    <w:aliases w:val="EX: Char"/>
    <w:basedOn w:val="DefaultParagraphFont"/>
    <w:link w:val="Heading4"/>
    <w:uiPriority w:val="9"/>
    <w:rsid w:val="00D77B2A"/>
    <w:rPr>
      <w:rFonts w:ascii="Garamond" w:eastAsiaTheme="majorEastAsia" w:hAnsi="Garamond" w:cstheme="majorBidi"/>
      <w:bCs/>
      <w:iCs/>
      <w:sz w:val="18"/>
    </w:rPr>
  </w:style>
  <w:style w:type="character" w:customStyle="1" w:styleId="Heading5Char">
    <w:name w:val="Heading 5 Char"/>
    <w:basedOn w:val="DefaultParagraphFont"/>
    <w:link w:val="Heading5"/>
    <w:uiPriority w:val="9"/>
    <w:rsid w:val="00E72C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E72C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E72C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Paragraph">
    <w:name w:val="List Paragraph"/>
    <w:aliases w:val="EXPLAIN:"/>
    <w:basedOn w:val="Normal"/>
    <w:next w:val="Normal"/>
    <w:uiPriority w:val="34"/>
    <w:qFormat/>
    <w:rsid w:val="005646A0"/>
    <w:pPr>
      <w:spacing w:line="240" w:lineRule="auto"/>
      <w:contextualSpacing/>
    </w:pPr>
    <w:rPr>
      <w:sz w:val="18"/>
    </w:rPr>
  </w:style>
  <w:style w:type="paragraph" w:styleId="NoSpacing">
    <w:name w:val="No Spacing"/>
    <w:aliases w:val="TITLE"/>
    <w:uiPriority w:val="1"/>
    <w:qFormat/>
    <w:rsid w:val="00D77B2A"/>
    <w:pPr>
      <w:spacing w:after="0" w:line="480" w:lineRule="auto"/>
    </w:pPr>
    <w:rPr>
      <w:rFonts w:ascii="Garamond" w:hAnsi="Garamond"/>
      <w:b/>
      <w:sz w:val="24"/>
    </w:rPr>
  </w:style>
  <w:style w:type="character" w:styleId="Hyperlink">
    <w:name w:val="Hyperlink"/>
    <w:basedOn w:val="DefaultParagraphFont"/>
    <w:uiPriority w:val="99"/>
    <w:unhideWhenUsed/>
    <w:rsid w:val="00E72C9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C90"/>
    <w:rPr>
      <w:rFonts w:ascii="Tahoma" w:hAnsi="Tahoma" w:cs="Tahoma"/>
      <w:sz w:val="16"/>
      <w:szCs w:val="16"/>
    </w:rPr>
  </w:style>
  <w:style w:type="paragraph" w:customStyle="1" w:styleId="Body">
    <w:name w:val="Body"/>
    <w:basedOn w:val="Normal"/>
    <w:rsid w:val="00A017A1"/>
    <w:pPr>
      <w:widowControl w:val="0"/>
      <w:pBdr>
        <w:bottom w:val="single" w:sz="12" w:space="1" w:color="auto"/>
      </w:pBdr>
      <w:tabs>
        <w:tab w:val="left" w:pos="0"/>
        <w:tab w:val="left" w:pos="379"/>
        <w:tab w:val="left" w:pos="739"/>
        <w:tab w:val="left" w:pos="1459"/>
        <w:tab w:val="left" w:pos="2179"/>
        <w:tab w:val="left" w:pos="2899"/>
        <w:tab w:val="left" w:pos="3619"/>
        <w:tab w:val="left" w:pos="4339"/>
        <w:tab w:val="left" w:pos="5059"/>
        <w:tab w:val="left" w:pos="5779"/>
        <w:tab w:val="left" w:pos="6499"/>
        <w:tab w:val="left" w:pos="7219"/>
        <w:tab w:val="left" w:pos="7939"/>
        <w:tab w:val="left" w:pos="8659"/>
        <w:tab w:val="left" w:pos="9379"/>
        <w:tab w:val="left" w:pos="10099"/>
        <w:tab w:val="left" w:pos="10819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SimSun" w:hAnsi="Verdana" w:cs="Times New Roman"/>
      <w:sz w:val="17"/>
      <w:szCs w:val="17"/>
    </w:rPr>
  </w:style>
  <w:style w:type="character" w:styleId="Strong">
    <w:name w:val="Strong"/>
    <w:basedOn w:val="DefaultParagraphFont"/>
    <w:uiPriority w:val="22"/>
    <w:qFormat/>
    <w:rsid w:val="00A017A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7123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4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FF4"/>
    <w:rPr>
      <w:rFonts w:ascii="Garamond" w:hAnsi="Garamond"/>
      <w:sz w:val="22"/>
    </w:rPr>
  </w:style>
  <w:style w:type="paragraph" w:styleId="Footer">
    <w:name w:val="footer"/>
    <w:basedOn w:val="Normal"/>
    <w:link w:val="FooterChar"/>
    <w:uiPriority w:val="99"/>
    <w:unhideWhenUsed/>
    <w:rsid w:val="00764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FF4"/>
    <w:rPr>
      <w:rFonts w:ascii="Garamond" w:hAnsi="Garamond"/>
      <w:sz w:val="22"/>
    </w:rPr>
  </w:style>
  <w:style w:type="numbering" w:customStyle="1" w:styleId="NoList1">
    <w:name w:val="No List1"/>
    <w:next w:val="NoList"/>
    <w:uiPriority w:val="99"/>
    <w:semiHidden/>
    <w:unhideWhenUsed/>
    <w:rsid w:val="0028270A"/>
  </w:style>
  <w:style w:type="table" w:styleId="TableGrid">
    <w:name w:val="Table Grid"/>
    <w:basedOn w:val="TableNormal"/>
    <w:uiPriority w:val="59"/>
    <w:rsid w:val="00282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836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36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360B"/>
    <w:rPr>
      <w:rFonts w:ascii="Garamond" w:hAnsi="Garamond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6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60B"/>
    <w:rPr>
      <w:rFonts w:ascii="Garamond" w:hAnsi="Garamond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BE3F01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E3F01"/>
    <w:rPr>
      <w:rFonts w:ascii="Garamond" w:hAnsi="Garamond"/>
      <w:noProof/>
      <w:sz w:val="22"/>
    </w:rPr>
  </w:style>
  <w:style w:type="paragraph" w:customStyle="1" w:styleId="EndNoteBibliography">
    <w:name w:val="EndNote Bibliography"/>
    <w:basedOn w:val="Normal"/>
    <w:link w:val="EndNoteBibliographyChar"/>
    <w:rsid w:val="00BE3F01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E3F01"/>
    <w:rPr>
      <w:rFonts w:ascii="Garamond" w:hAnsi="Garamond"/>
      <w:noProof/>
      <w:sz w:val="22"/>
    </w:rPr>
  </w:style>
  <w:style w:type="character" w:styleId="LineNumber">
    <w:name w:val="line number"/>
    <w:basedOn w:val="DefaultParagraphFont"/>
    <w:uiPriority w:val="99"/>
    <w:semiHidden/>
    <w:unhideWhenUsed/>
    <w:rsid w:val="00FD6884"/>
  </w:style>
  <w:style w:type="character" w:customStyle="1" w:styleId="tgc">
    <w:name w:val="_tgc"/>
    <w:basedOn w:val="DefaultParagraphFont"/>
    <w:rsid w:val="00156DDC"/>
  </w:style>
  <w:style w:type="character" w:customStyle="1" w:styleId="st">
    <w:name w:val="st"/>
    <w:basedOn w:val="DefaultParagraphFont"/>
    <w:rsid w:val="002C4464"/>
  </w:style>
  <w:style w:type="character" w:styleId="Emphasis">
    <w:name w:val="Emphasis"/>
    <w:basedOn w:val="DefaultParagraphFont"/>
    <w:uiPriority w:val="20"/>
    <w:qFormat/>
    <w:rsid w:val="00345ECF"/>
    <w:rPr>
      <w:i/>
      <w:iCs/>
    </w:rPr>
  </w:style>
  <w:style w:type="paragraph" w:styleId="Revision">
    <w:name w:val="Revision"/>
    <w:hidden/>
    <w:uiPriority w:val="99"/>
    <w:semiHidden/>
    <w:rsid w:val="00B73A94"/>
    <w:pPr>
      <w:spacing w:after="0" w:line="240" w:lineRule="auto"/>
    </w:pPr>
    <w:rPr>
      <w:rFonts w:ascii="Garamond" w:hAnsi="Garamon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6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B34CA096.dotm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 Yiqian</dc:creator>
  <cp:lastModifiedBy>reviewer</cp:lastModifiedBy>
  <cp:revision>3</cp:revision>
  <cp:lastPrinted>2016-07-11T11:19:00Z</cp:lastPrinted>
  <dcterms:created xsi:type="dcterms:W3CDTF">2016-12-14T15:13:00Z</dcterms:created>
  <dcterms:modified xsi:type="dcterms:W3CDTF">2016-12-21T13:34:00Z</dcterms:modified>
</cp:coreProperties>
</file>